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A8F87" w14:textId="36B4C9BF" w:rsidR="001A00F3" w:rsidRPr="001A00F3" w:rsidRDefault="001A00F3" w:rsidP="001A00F3">
      <w:pPr>
        <w:pStyle w:val="Title"/>
        <w:spacing w:line="360" w:lineRule="auto"/>
        <w:jc w:val="both"/>
        <w:rPr>
          <w:b w:val="0"/>
          <w:bCs/>
          <w:i/>
          <w:iCs/>
          <w:sz w:val="24"/>
          <w:szCs w:val="24"/>
        </w:rPr>
      </w:pPr>
      <w:r w:rsidRPr="00AC3987">
        <w:rPr>
          <w:b w:val="0"/>
          <w:bCs/>
          <w:i/>
          <w:iCs/>
          <w:color w:val="212529"/>
          <w:sz w:val="24"/>
          <w:szCs w:val="24"/>
        </w:rPr>
        <w:t>Weihs</w:t>
      </w:r>
      <w:r w:rsidRPr="001A00F3">
        <w:rPr>
          <w:b w:val="0"/>
          <w:bCs/>
          <w:i/>
          <w:iCs/>
          <w:sz w:val="24"/>
          <w:szCs w:val="24"/>
        </w:rPr>
        <w:t xml:space="preserve">  et al. Lack of structural brain alteration associated with insomnia: Findings from the ENIGMA-Sleep working group</w:t>
      </w:r>
    </w:p>
    <w:p w14:paraId="00B254D3" w14:textId="77777777" w:rsidR="001A00F3" w:rsidRDefault="001A00F3" w:rsidP="0001436A">
      <w:pPr>
        <w:pStyle w:val="SupplementaryMaterial"/>
        <w:rPr>
          <w:i w:val="0"/>
          <w:iCs/>
        </w:rPr>
      </w:pPr>
    </w:p>
    <w:p w14:paraId="4227EEE6" w14:textId="4F0644ED" w:rsidR="00654E8F" w:rsidRDefault="00654E8F" w:rsidP="0001436A">
      <w:pPr>
        <w:pStyle w:val="SupplementaryMaterial"/>
        <w:rPr>
          <w:i w:val="0"/>
          <w:iCs/>
        </w:rPr>
      </w:pPr>
      <w:r w:rsidRPr="001A00F3">
        <w:rPr>
          <w:i w:val="0"/>
          <w:iCs/>
        </w:rPr>
        <w:t>Supplementary Material</w:t>
      </w:r>
    </w:p>
    <w:p w14:paraId="3E8F0918" w14:textId="105CC51F" w:rsidR="001A00F3" w:rsidRDefault="001A00F3" w:rsidP="001A00F3">
      <w:pPr>
        <w:pStyle w:val="Title"/>
      </w:pPr>
    </w:p>
    <w:p w14:paraId="52030336" w14:textId="77777777" w:rsidR="001A00F3" w:rsidRPr="001A00F3" w:rsidRDefault="001A00F3" w:rsidP="001A00F3"/>
    <w:p w14:paraId="6720F93B" w14:textId="4E333BC8" w:rsidR="005643CF" w:rsidRDefault="004E3087" w:rsidP="004E3087">
      <w:pPr>
        <w:pStyle w:val="Heading1"/>
        <w:sectPr w:rsidR="005643CF" w:rsidSect="00C5707F">
          <w:footerReference w:type="even" r:id="rId8"/>
          <w:footerReference w:type="default" r:id="rId9"/>
          <w:headerReference w:type="first" r:id="rId10"/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  <w:r>
        <w:t xml:space="preserve">Supplementary </w:t>
      </w:r>
      <w:r w:rsidR="003837C1">
        <w:t>F</w:t>
      </w:r>
      <w:r>
        <w:t>igur</w:t>
      </w:r>
      <w:r w:rsidR="00EC245E">
        <w:t>e</w:t>
      </w:r>
      <w:r w:rsidR="001A00F3">
        <w:t>s</w:t>
      </w:r>
    </w:p>
    <w:p w14:paraId="6A6069C0" w14:textId="77777777" w:rsidR="000D641B" w:rsidRDefault="000D641B" w:rsidP="000D641B">
      <w:pPr>
        <w:keepNext/>
      </w:pPr>
      <w:r>
        <w:rPr>
          <w:noProof/>
        </w:rPr>
        <w:lastRenderedPageBreak/>
        <w:drawing>
          <wp:inline distT="0" distB="0" distL="0" distR="0" wp14:anchorId="62F82ABC" wp14:editId="63832BB7">
            <wp:extent cx="8848725" cy="5827166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052" cy="583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E4BF0" w14:textId="1E89538E" w:rsidR="000D641B" w:rsidRPr="001A00F3" w:rsidRDefault="000D641B" w:rsidP="000D641B">
      <w:pPr>
        <w:pStyle w:val="Caption"/>
        <w:rPr>
          <w:b w:val="0"/>
          <w:bCs w:val="0"/>
        </w:rPr>
      </w:pPr>
      <w:r>
        <w:t xml:space="preserve">Supplementary Figure </w:t>
      </w:r>
      <w:fldSimple w:instr=" SEQ Supplementary_Figure \* ARABIC ">
        <w:r w:rsidR="00AD37CB">
          <w:rPr>
            <w:noProof/>
          </w:rPr>
          <w:t>1</w:t>
        </w:r>
      </w:fldSimple>
      <w:r w:rsidR="001A00F3">
        <w:rPr>
          <w:noProof/>
        </w:rPr>
        <w:t>.</w:t>
      </w:r>
      <w:r>
        <w:t xml:space="preserve"> </w:t>
      </w:r>
      <w:r w:rsidRPr="001A00F3">
        <w:rPr>
          <w:b w:val="0"/>
          <w:bCs w:val="0"/>
        </w:rPr>
        <w:t>Distribution of the imputed values (red) compared to the non-imputed values (grey) in the KUMS sample.</w:t>
      </w:r>
    </w:p>
    <w:p w14:paraId="56E2D355" w14:textId="77777777" w:rsidR="007F0285" w:rsidRDefault="007F0285" w:rsidP="007F0285">
      <w:pPr>
        <w:pStyle w:val="NoSpacing"/>
        <w:keepNext/>
      </w:pPr>
      <w:r>
        <w:rPr>
          <w:noProof/>
        </w:rPr>
        <w:lastRenderedPageBreak/>
        <w:drawing>
          <wp:inline distT="0" distB="0" distL="0" distR="0" wp14:anchorId="4CAB3205" wp14:editId="146E7D4F">
            <wp:extent cx="8548777" cy="5629640"/>
            <wp:effectExtent l="0" t="0" r="508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9781" cy="565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CE7EE" w14:textId="155737A5" w:rsidR="007F0285" w:rsidRPr="001A00F3" w:rsidRDefault="007F0285" w:rsidP="007F0285">
      <w:pPr>
        <w:pStyle w:val="Caption"/>
        <w:rPr>
          <w:b w:val="0"/>
          <w:bCs w:val="0"/>
        </w:rPr>
      </w:pPr>
      <w:r>
        <w:t xml:space="preserve">Supplementary Figure </w:t>
      </w:r>
      <w:fldSimple w:instr=" SEQ Supplementary_Figure \* ARABIC ">
        <w:r w:rsidR="00AD37CB">
          <w:rPr>
            <w:noProof/>
          </w:rPr>
          <w:t>2</w:t>
        </w:r>
      </w:fldSimple>
      <w:r w:rsidR="001A00F3">
        <w:rPr>
          <w:noProof/>
        </w:rPr>
        <w:t>.</w:t>
      </w:r>
      <w:r>
        <w:t xml:space="preserve"> </w:t>
      </w:r>
      <w:r w:rsidRPr="001A00F3">
        <w:rPr>
          <w:b w:val="0"/>
          <w:bCs w:val="0"/>
        </w:rPr>
        <w:t>Distribution of the imputed values (red) compared to the non-imputed values (grey) in the Freiburg sample.</w:t>
      </w:r>
    </w:p>
    <w:p w14:paraId="29A09862" w14:textId="77777777" w:rsidR="00260EB0" w:rsidRDefault="00260EB0" w:rsidP="00260EB0">
      <w:pPr>
        <w:pStyle w:val="NoSpacing"/>
        <w:keepNext/>
      </w:pPr>
      <w:r>
        <w:rPr>
          <w:noProof/>
        </w:rPr>
        <w:lastRenderedPageBreak/>
        <w:drawing>
          <wp:inline distT="0" distB="0" distL="0" distR="0" wp14:anchorId="615DB041" wp14:editId="774F9C94">
            <wp:extent cx="8764438" cy="5771659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2870" cy="579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0F72C" w14:textId="0A616116" w:rsidR="005643CF" w:rsidRDefault="00260EB0" w:rsidP="00260EB0">
      <w:pPr>
        <w:pStyle w:val="Caption"/>
        <w:sectPr w:rsidR="005643CF" w:rsidSect="005643CF">
          <w:pgSz w:w="15840" w:h="12240" w:orient="landscape"/>
          <w:pgMar w:top="1282" w:right="1138" w:bottom="1181" w:left="1138" w:header="720" w:footer="720" w:gutter="0"/>
          <w:cols w:space="720"/>
          <w:titlePg/>
          <w:docGrid w:linePitch="360"/>
        </w:sectPr>
      </w:pPr>
      <w:r>
        <w:t xml:space="preserve">Supplementary Figure </w:t>
      </w:r>
      <w:fldSimple w:instr=" SEQ Supplementary_Figure \* ARABIC ">
        <w:r w:rsidR="00AD37CB">
          <w:rPr>
            <w:noProof/>
          </w:rPr>
          <w:t>3</w:t>
        </w:r>
      </w:fldSimple>
      <w:r w:rsidR="001A00F3">
        <w:rPr>
          <w:noProof/>
        </w:rPr>
        <w:t>.</w:t>
      </w:r>
      <w:r>
        <w:t xml:space="preserve"> </w:t>
      </w:r>
      <w:r w:rsidRPr="001A00F3">
        <w:rPr>
          <w:b w:val="0"/>
          <w:bCs w:val="0"/>
        </w:rPr>
        <w:t xml:space="preserve">Distribution of the imputed values (red) compared to the non-imputed values (grey) in the </w:t>
      </w:r>
      <w:r w:rsidR="00842DDC">
        <w:rPr>
          <w:b w:val="0"/>
          <w:bCs w:val="0"/>
        </w:rPr>
        <w:t>SHIP-</w:t>
      </w:r>
      <w:r w:rsidRPr="001A00F3">
        <w:rPr>
          <w:b w:val="0"/>
          <w:bCs w:val="0"/>
        </w:rPr>
        <w:t>Trend sample.</w:t>
      </w:r>
      <w:r w:rsidR="005643CF">
        <w:t xml:space="preserve"> </w:t>
      </w:r>
    </w:p>
    <w:p w14:paraId="59718103" w14:textId="77777777" w:rsidR="004E3087" w:rsidRDefault="004E3087" w:rsidP="004E3087">
      <w:pPr>
        <w:keepNext/>
      </w:pPr>
      <w:r>
        <w:rPr>
          <w:noProof/>
          <w:lang w:eastAsia="en-GB"/>
        </w:rPr>
        <w:lastRenderedPageBreak/>
        <w:drawing>
          <wp:inline distT="0" distB="0" distL="0" distR="0" wp14:anchorId="40CC5573" wp14:editId="365EDA5A">
            <wp:extent cx="5470357" cy="68386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357" cy="683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560DB" w14:textId="50AC783B" w:rsidR="004E3087" w:rsidRPr="001A00F3" w:rsidRDefault="004E3087" w:rsidP="004E3087">
      <w:pPr>
        <w:pStyle w:val="Caption"/>
        <w:rPr>
          <w:b w:val="0"/>
          <w:bCs w:val="0"/>
        </w:rPr>
      </w:pPr>
      <w:r>
        <w:t xml:space="preserve">Supplementary Figure </w:t>
      </w:r>
      <w:fldSimple w:instr=" SEQ Supplementary_Figure \* ARABIC ">
        <w:r w:rsidR="00AD37CB">
          <w:rPr>
            <w:noProof/>
          </w:rPr>
          <w:t>4</w:t>
        </w:r>
      </w:fldSimple>
      <w:r w:rsidR="001A00F3">
        <w:rPr>
          <w:noProof/>
        </w:rPr>
        <w:t>.</w:t>
      </w:r>
      <w:r>
        <w:t xml:space="preserve"> </w:t>
      </w:r>
      <w:r w:rsidRPr="001A00F3">
        <w:rPr>
          <w:b w:val="0"/>
          <w:bCs w:val="0"/>
        </w:rPr>
        <w:t xml:space="preserve">Subcortical </w:t>
      </w:r>
      <w:r w:rsidR="003837C1" w:rsidRPr="001A00F3">
        <w:rPr>
          <w:b w:val="0"/>
          <w:bCs w:val="0"/>
        </w:rPr>
        <w:t>meta-analysis results</w:t>
      </w:r>
    </w:p>
    <w:p w14:paraId="325AAD16" w14:textId="77777777" w:rsidR="004E3087" w:rsidRDefault="004E3087" w:rsidP="004E3087">
      <w:pPr>
        <w:pStyle w:val="NoSpacing"/>
        <w:keepNext/>
      </w:pPr>
      <w:r>
        <w:rPr>
          <w:noProof/>
          <w:lang w:eastAsia="en-GB"/>
        </w:rPr>
        <w:lastRenderedPageBreak/>
        <w:drawing>
          <wp:inline distT="0" distB="0" distL="0" distR="0" wp14:anchorId="2F8007D6" wp14:editId="36A026F2">
            <wp:extent cx="5756910" cy="57569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7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8EDF6" w14:textId="038D5E8E" w:rsidR="004E3087" w:rsidRDefault="004E3087" w:rsidP="004E3087">
      <w:pPr>
        <w:pStyle w:val="Caption"/>
      </w:pPr>
      <w:r>
        <w:t xml:space="preserve">Supplementary Figure </w:t>
      </w:r>
      <w:fldSimple w:instr=" SEQ Supplementary_Figure \* ARABIC ">
        <w:r w:rsidR="00AD37CB">
          <w:rPr>
            <w:noProof/>
          </w:rPr>
          <w:t>5</w:t>
        </w:r>
      </w:fldSimple>
      <w:r w:rsidR="001A00F3">
        <w:rPr>
          <w:noProof/>
        </w:rPr>
        <w:t>.</w:t>
      </w:r>
      <w:r>
        <w:t xml:space="preserve"> </w:t>
      </w:r>
      <w:r w:rsidRPr="001A00F3">
        <w:rPr>
          <w:b w:val="0"/>
          <w:bCs w:val="0"/>
        </w:rPr>
        <w:t xml:space="preserve">Cortical </w:t>
      </w:r>
      <w:r w:rsidR="00274299" w:rsidRPr="001A00F3">
        <w:rPr>
          <w:b w:val="0"/>
          <w:bCs w:val="0"/>
        </w:rPr>
        <w:t xml:space="preserve">meta-analysis </w:t>
      </w:r>
      <w:r w:rsidRPr="001A00F3">
        <w:rPr>
          <w:b w:val="0"/>
          <w:bCs w:val="0"/>
        </w:rPr>
        <w:t>results</w:t>
      </w:r>
    </w:p>
    <w:p w14:paraId="6506AABE" w14:textId="77777777" w:rsidR="00AD37CB" w:rsidRDefault="00AD37CB" w:rsidP="00AD37CB">
      <w:pPr>
        <w:pStyle w:val="NoSpacing"/>
        <w:keepNext/>
      </w:pPr>
      <w:r>
        <w:rPr>
          <w:noProof/>
        </w:rPr>
        <w:lastRenderedPageBreak/>
        <w:drawing>
          <wp:inline distT="0" distB="0" distL="0" distR="0" wp14:anchorId="6E6A70E8" wp14:editId="2E85E335">
            <wp:extent cx="3751911" cy="338137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911" cy="338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40EAA" w14:textId="61712F5F" w:rsidR="00AD37CB" w:rsidRPr="001A00F3" w:rsidRDefault="00AD37CB" w:rsidP="00AD37CB">
      <w:pPr>
        <w:pStyle w:val="Caption"/>
        <w:rPr>
          <w:b w:val="0"/>
          <w:bCs w:val="0"/>
        </w:rPr>
      </w:pPr>
      <w:r>
        <w:t xml:space="preserve">Supplementary Figure </w:t>
      </w:r>
      <w:fldSimple w:instr=" SEQ Supplementary_Figure \* ARABIC ">
        <w:r>
          <w:rPr>
            <w:noProof/>
          </w:rPr>
          <w:t>6</w:t>
        </w:r>
      </w:fldSimple>
      <w:r w:rsidR="001A00F3">
        <w:rPr>
          <w:noProof/>
        </w:rPr>
        <w:t>.</w:t>
      </w:r>
      <w:r>
        <w:t xml:space="preserve"> </w:t>
      </w:r>
      <w:r w:rsidRPr="001A00F3">
        <w:rPr>
          <w:b w:val="0"/>
          <w:bCs w:val="0"/>
        </w:rPr>
        <w:t xml:space="preserve">Tuning curve for the optimal penalization parameter (λ = </w:t>
      </w:r>
      <w:r w:rsidR="00A055F7" w:rsidRPr="001A00F3">
        <w:rPr>
          <w:b w:val="0"/>
          <w:bCs w:val="0"/>
        </w:rPr>
        <w:t>3.88</w:t>
      </w:r>
      <w:r w:rsidRPr="001A00F3">
        <w:rPr>
          <w:b w:val="0"/>
          <w:bCs w:val="0"/>
        </w:rPr>
        <w:t xml:space="preserve">) using </w:t>
      </w:r>
      <w:r w:rsidR="00A055F7" w:rsidRPr="001A00F3">
        <w:rPr>
          <w:b w:val="0"/>
          <w:bCs w:val="0"/>
        </w:rPr>
        <w:t>5</w:t>
      </w:r>
      <w:r w:rsidR="00DC4A9C" w:rsidRPr="001A00F3">
        <w:rPr>
          <w:b w:val="0"/>
          <w:bCs w:val="0"/>
        </w:rPr>
        <w:t>-fold</w:t>
      </w:r>
      <w:r w:rsidRPr="001A00F3">
        <w:rPr>
          <w:b w:val="0"/>
          <w:bCs w:val="0"/>
        </w:rPr>
        <w:t xml:space="preserve"> cross validation with 40 repetitions. The blue line represents the </w:t>
      </w:r>
      <w:r w:rsidR="002D58FE" w:rsidRPr="001A00F3">
        <w:rPr>
          <w:b w:val="0"/>
          <w:bCs w:val="0"/>
        </w:rPr>
        <w:t xml:space="preserve">optimal </w:t>
      </w:r>
      <w:r w:rsidR="00C5707F" w:rsidRPr="001A00F3">
        <w:rPr>
          <w:b w:val="0"/>
          <w:bCs w:val="0"/>
        </w:rPr>
        <w:t>λ with</w:t>
      </w:r>
      <w:r w:rsidR="002D58FE" w:rsidRPr="001A00F3">
        <w:rPr>
          <w:b w:val="0"/>
          <w:bCs w:val="0"/>
        </w:rPr>
        <w:t xml:space="preserve"> the smallest mean misclassification error. </w:t>
      </w:r>
    </w:p>
    <w:p w14:paraId="71E373CB" w14:textId="77777777" w:rsidR="00C5707F" w:rsidRDefault="00C5707F" w:rsidP="00C5707F">
      <w:pPr>
        <w:pStyle w:val="NoSpacing"/>
        <w:sectPr w:rsidR="00C5707F" w:rsidSect="00C5707F"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24ABE7AC" w14:textId="77777777" w:rsidR="00C5707F" w:rsidRPr="00C5707F" w:rsidRDefault="00C5707F" w:rsidP="00C5707F">
      <w:pPr>
        <w:pStyle w:val="NoSpacing"/>
      </w:pPr>
    </w:p>
    <w:p w14:paraId="5D0DD2B9" w14:textId="15373A7C" w:rsidR="004E3087" w:rsidRDefault="004E3087" w:rsidP="004E3087">
      <w:pPr>
        <w:pStyle w:val="Heading1"/>
      </w:pPr>
      <w:r>
        <w:t>Supplementary Tables</w:t>
      </w:r>
    </w:p>
    <w:p w14:paraId="3B034BE7" w14:textId="5C87A04F" w:rsidR="004E3087" w:rsidRDefault="004E3087" w:rsidP="004E3087">
      <w:pPr>
        <w:pStyle w:val="Caption"/>
      </w:pPr>
      <w:r>
        <w:t xml:space="preserve">Supplementary Table </w:t>
      </w:r>
      <w:fldSimple w:instr=" SEQ Supplementary_Table \* ARABIC ">
        <w:r w:rsidR="00C63671">
          <w:rPr>
            <w:noProof/>
          </w:rPr>
          <w:t>1</w:t>
        </w:r>
      </w:fldSimple>
      <w:r w:rsidR="001A00F3">
        <w:rPr>
          <w:noProof/>
        </w:rPr>
        <w:t>.</w:t>
      </w:r>
      <w:r>
        <w:t xml:space="preserve"> </w:t>
      </w:r>
      <w:r w:rsidRPr="001A00F3">
        <w:rPr>
          <w:b w:val="0"/>
          <w:bCs w:val="0"/>
        </w:rPr>
        <w:t>Subcortical models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40"/>
        <w:gridCol w:w="1606"/>
        <w:gridCol w:w="884"/>
        <w:gridCol w:w="383"/>
        <w:gridCol w:w="1712"/>
        <w:gridCol w:w="819"/>
        <w:gridCol w:w="518"/>
        <w:gridCol w:w="1647"/>
        <w:gridCol w:w="819"/>
        <w:gridCol w:w="518"/>
        <w:gridCol w:w="1321"/>
        <w:gridCol w:w="795"/>
        <w:gridCol w:w="602"/>
      </w:tblGrid>
      <w:tr w:rsidR="004E3087" w:rsidRPr="009269D2" w14:paraId="50B91A07" w14:textId="77777777" w:rsidTr="003837C1">
        <w:trPr>
          <w:trHeight w:val="300"/>
          <w:tblHeader/>
        </w:trPr>
        <w:tc>
          <w:tcPr>
            <w:tcW w:w="71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F9E96" w14:textId="77777777" w:rsidR="004E3087" w:rsidRPr="009269D2" w:rsidRDefault="004E3087" w:rsidP="003C33D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59" w:type="pct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3A08F" w14:textId="77777777" w:rsidR="004E3087" w:rsidRPr="009269D2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KUMS</w:t>
            </w:r>
          </w:p>
        </w:tc>
        <w:tc>
          <w:tcPr>
            <w:tcW w:w="1124" w:type="pct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34D09" w14:textId="62CD2DCE" w:rsidR="004E3087" w:rsidRPr="009269D2" w:rsidRDefault="00842DDC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SHIP-</w:t>
            </w:r>
            <w:r w:rsidR="004E3087"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Trend</w:t>
            </w:r>
          </w:p>
        </w:tc>
        <w:tc>
          <w:tcPr>
            <w:tcW w:w="1100" w:type="pct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F503A" w14:textId="77777777" w:rsidR="004E3087" w:rsidRPr="009269D2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Freiburg</w:t>
            </w:r>
          </w:p>
        </w:tc>
        <w:tc>
          <w:tcPr>
            <w:tcW w:w="1002" w:type="pct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358195" w14:textId="18D1FE34" w:rsidR="004E3087" w:rsidRPr="009269D2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Meta-</w:t>
            </w:r>
            <w:r w:rsidR="00842DDC"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analysis</w:t>
            </w:r>
          </w:p>
        </w:tc>
      </w:tr>
      <w:tr w:rsidR="004E3087" w:rsidRPr="009269D2" w14:paraId="1E7E1ED7" w14:textId="77777777" w:rsidTr="003837C1">
        <w:trPr>
          <w:trHeight w:val="300"/>
          <w:tblHeader/>
        </w:trPr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63C5" w14:textId="77777777" w:rsidR="004E3087" w:rsidRPr="009269D2" w:rsidRDefault="004E3087" w:rsidP="003C33D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outcome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8659D" w14:textId="77777777" w:rsidR="004E3087" w:rsidRPr="009269D2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E</w:t>
            </w:r>
            <w:r w:rsidRPr="00966B0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stimate</w:t>
            </w: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(95% CI)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F2B33" w14:textId="77777777" w:rsidR="004E3087" w:rsidRPr="009269D2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FDR</w:t>
            </w: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br/>
              <w:t>(p-value)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2469" w14:textId="77777777" w:rsidR="004E3087" w:rsidRPr="009269D2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6A4AA" w14:textId="77777777" w:rsidR="004E3087" w:rsidRPr="009269D2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E</w:t>
            </w:r>
            <w:r w:rsidRPr="00966B0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stimate</w:t>
            </w: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(95% CI)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7E367" w14:textId="77777777" w:rsidR="004E3087" w:rsidRPr="009269D2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FDR</w:t>
            </w: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br/>
              <w:t>(p-value)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B17F" w14:textId="77777777" w:rsidR="004E3087" w:rsidRPr="009269D2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52F20" w14:textId="77777777" w:rsidR="004E3087" w:rsidRPr="009269D2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E</w:t>
            </w:r>
            <w:r w:rsidRPr="00966B0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stimate</w:t>
            </w: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(95% CI)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DBE3C" w14:textId="77777777" w:rsidR="004E3087" w:rsidRPr="009269D2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FDR</w:t>
            </w: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br/>
              <w:t>(p-value)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D4F2" w14:textId="77777777" w:rsidR="004E3087" w:rsidRPr="009269D2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116E3" w14:textId="77777777" w:rsidR="004E3087" w:rsidRPr="009269D2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E</w:t>
            </w:r>
            <w:r w:rsidRPr="00966B0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stimate</w:t>
            </w: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(95% CI)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7ED8A" w14:textId="77777777" w:rsidR="004E3087" w:rsidRPr="009269D2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FDR</w:t>
            </w: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br/>
              <w:t>(p-value)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9057" w14:textId="77777777" w:rsidR="004E3087" w:rsidRPr="009269D2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269D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Effect Dir.</w:t>
            </w:r>
          </w:p>
        </w:tc>
      </w:tr>
      <w:tr w:rsidR="00B73868" w:rsidRPr="009269D2" w14:paraId="0A306018" w14:textId="77777777" w:rsidTr="003837C1">
        <w:trPr>
          <w:trHeight w:val="300"/>
        </w:trPr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71F1A6" w14:textId="098CBFD3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Brain Stem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9505B74" w14:textId="7E485A9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709.19 (-13.13; 1431.52)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AD12511" w14:textId="38C8DF8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0.43 (0.054) 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87D24C" w14:textId="0D34E5C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99B6E45" w14:textId="4160276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56.33 (-353.97; 466.62)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AE243E8" w14:textId="20D3D2D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(0.79) 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53D1E8" w14:textId="794D303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BA874B8" w14:textId="213F963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192.46 (-852.39; 1237.32)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8927C9B" w14:textId="1F723C3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(0.71) 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C2FDE9" w14:textId="7C7C85A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1937E94" w14:textId="501F838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216.10 (-119.39; 551.60)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26BD0AE" w14:textId="6405864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(0.21) 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D315FAE" w14:textId="42FCCFB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+++</w:t>
            </w:r>
          </w:p>
        </w:tc>
      </w:tr>
      <w:tr w:rsidR="00B73868" w:rsidRPr="009269D2" w14:paraId="6368E6B1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32FF0" w14:textId="7DB3F1D3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CC Anterior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3055F" w14:textId="77B8B63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84.02 (20.86; 147.17)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1D8AB" w14:textId="0432E13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0.17 (0.0098)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1D2B7" w14:textId="2EF73D1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D91F9" w14:textId="5DF099F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34.72 (-5.52; 74.96)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5A89E" w14:textId="724E778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(0.091)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280DA" w14:textId="474D8DF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601A9" w14:textId="054B9DC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17.04 (-62.35; 96.44)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AA1C3" w14:textId="40F1012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(0.67)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C88F0" w14:textId="78C747C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E2385" w14:textId="1018B59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44.17 (13.19; 75.14)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59854" w14:textId="1EFB531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0.18 (0.0052)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1C7C0" w14:textId="2AAEC4F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+++</w:t>
            </w:r>
          </w:p>
        </w:tc>
      </w:tr>
      <w:tr w:rsidR="00B73868" w:rsidRPr="009269D2" w14:paraId="24815417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66FB40" w14:textId="04AF2CBF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CC Central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BC1B61E" w14:textId="0DC7E38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5.31 (-53.63; 64.25)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1747E02" w14:textId="4870355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0.91 (0.86)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12D5C9" w14:textId="13BB242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6A06FAB" w14:textId="0D667B9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-8.87 (-44.69; 26.95)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3E8A47F" w14:textId="2FA0ACD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(0.63)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FB90E1" w14:textId="4212C10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3F1BB11" w14:textId="6483904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23.56 (-30.38; 77.50)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BA23EE9" w14:textId="26435EE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(0.39)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545246" w14:textId="019D36C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FE53B46" w14:textId="074AA51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2.10 (-24.30; 28.51)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81F9903" w14:textId="55AB48E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0.93 (0.88)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F3DE4DA" w14:textId="2719A9F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+-+</w:t>
            </w:r>
          </w:p>
        </w:tc>
      </w:tr>
      <w:tr w:rsidR="00B73868" w:rsidRPr="009269D2" w14:paraId="680C06A5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3C87B" w14:textId="4D955BA0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CC Mid Anterior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ECD28" w14:textId="1E994BA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5.14 (-51.27; 61.55)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15366" w14:textId="79F936D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0.91 (0.86)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917B1" w14:textId="68B9ADC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EBE83" w14:textId="364C4C7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18.12 (-23.88; 60.12)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F7FEF" w14:textId="281F1CC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(0.40)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BAD38" w14:textId="4CA0793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11C6D" w14:textId="43578BF9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18.59 (-47.40; 84.58)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C6EB2" w14:textId="10A1AA8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(0.58)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F681F" w14:textId="2516983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A55B6" w14:textId="6EDA33C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14.50 (-15.24; 44.24)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708E6" w14:textId="4401ED5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(0.34)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D3AF8" w14:textId="18FA8FA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+++</w:t>
            </w:r>
          </w:p>
        </w:tc>
      </w:tr>
      <w:tr w:rsidR="00B73868" w:rsidRPr="009269D2" w14:paraId="1889E4EC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67DDE1" w14:textId="667FFD37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CC Mid Posterior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BB7D6D5" w14:textId="5F65AED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17.42 (-32.99; 67.82)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6B977E7" w14:textId="5AF2532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0.84 (0.49)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39C08B" w14:textId="1D6C536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69C766D" w14:textId="5FC8B9F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-4.69 (-27.04; 17.66)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B781CF2" w14:textId="3293E66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(0.68)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FB58BC" w14:textId="6EFA6F1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A8828FF" w14:textId="1885446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37.11 (-12.09; 86.30)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4998C7D" w14:textId="4B9E55A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0.93 (0.14)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AF66AF" w14:textId="1449860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1032829" w14:textId="63A836A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4.75 (-14.01; 23.51)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128658B" w14:textId="47466D2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(0.62)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5CC4542" w14:textId="73D656F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+-+</w:t>
            </w:r>
          </w:p>
        </w:tc>
      </w:tr>
      <w:tr w:rsidR="00B73868" w:rsidRPr="009269D2" w14:paraId="74CE817B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FF371" w14:textId="3EB19F0C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CC Posterior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B41B7" w14:textId="00D448B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37.05 (-28.17; 102.28)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4F980" w14:textId="6AF61A19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0.71 (0.26)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46C2F" w14:textId="7E5422D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701E4" w14:textId="7CC8D3B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5.14 (-32.96; 43.25)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07838" w14:textId="3F6DFB7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(0.79)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0E7DE" w14:textId="795455F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BFC39" w14:textId="3374151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38.26 (-51.96; 128.48)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808F9" w14:textId="075909B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(0.40)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D1273" w14:textId="7DD6717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97F06" w14:textId="26CBE71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16.41 (-14.30; 47.11)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ADA54" w14:textId="776CC60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(0.30)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6977D" w14:textId="22F6CE1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+++</w:t>
            </w:r>
          </w:p>
        </w:tc>
      </w:tr>
      <w:tr w:rsidR="00B73868" w:rsidRPr="009269D2" w14:paraId="2BC7C47C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4A3B2E" w14:textId="7D1BD527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Left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Accumbens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area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7CD11FB" w14:textId="714E363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10.17 (-26.48; 46.82)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1377B7C" w14:textId="60834D6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0.86 (0.58)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8931D2" w14:textId="283D257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248FCBD" w14:textId="4CD3E14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-5.68 (-24.87; 13.51)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514A206" w14:textId="777776A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(0.56)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987EF7" w14:textId="3D10C90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C4BD22D" w14:textId="47FCE6E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9.51 (-38.52; 57.54)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3CAD958" w14:textId="4C32680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(0.69)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00EC5E" w14:textId="44CDE56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678C577" w14:textId="29E5985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-0.86 (-16.79; 15.06)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23C2E9C" w14:textId="68126D9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0.94 (0.92)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9D50257" w14:textId="26022859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+-+</w:t>
            </w:r>
          </w:p>
        </w:tc>
      </w:tr>
      <w:tr w:rsidR="00B73868" w:rsidRPr="009269D2" w14:paraId="1C2CED02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98CB5" w14:textId="3C60634D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Left Amygdala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7D66B" w14:textId="3BD29B8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21.82 (-49.29; 92.93)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99877" w14:textId="19A6331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0.84 (0.54)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B0604" w14:textId="1801A13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299CD" w14:textId="1191870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-15.00 (-58.51; 28.52)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318DA" w14:textId="16F4FFA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(0.50)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D32B2" w14:textId="5000EF7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EA5CB" w14:textId="4EF0098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-26.07 (-109.19; 57.04)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B0907" w14:textId="69AAD46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(0.53)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638CD" w14:textId="59A2D15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DC021" w14:textId="5645448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-8.38 (-42.02; 25.27)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0798C" w14:textId="3A63C88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(0.63)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3B53E" w14:textId="21111E8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269D2" w14:paraId="1ABB5A5B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8D2545" w14:textId="3E641C95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Left Caudate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BDB7CBD" w14:textId="28CC734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-48.83 (-256.41; 158.75)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E4D531A" w14:textId="466EABD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(0.64)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79E156" w14:textId="1EC3B439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9C698BA" w14:textId="54E5A30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-12.70 (-107.51; 82.11)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2DDF468" w14:textId="08AB555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(0.79)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F615A4" w14:textId="2FF5239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6A928F1" w14:textId="6A6290B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-74.56 (-278.35; 129.23)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29482D7" w14:textId="6257E12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(0.47)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6C2B0D" w14:textId="60647E7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EBC6D5C" w14:textId="0A55508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-27.69 (-106.63; 51.25)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DBC41E1" w14:textId="05FF6A6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(0.49)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A383E50" w14:textId="32A24BC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269D2" w14:paraId="3237C79E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61FFD" w14:textId="01329A42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Left Cerebellum Cortex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5F8F6" w14:textId="174136D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368.84 (-1500.35; 2238.03)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CDD38" w14:textId="3BE2402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0.91 (0.70)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F7DBE" w14:textId="71C50FA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7B80A" w14:textId="2FF59B69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149.29 (-1000.41; 1298.99)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C458F" w14:textId="7C57D1C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(0.80)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51DF8" w14:textId="50188A5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B9494" w14:textId="587F7ED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351.20 (-2795.78; 3498.17)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FC84F" w14:textId="2E33205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(0.82)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450AC" w14:textId="7A6D19B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7A563" w14:textId="4681BAA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223.42 (-705.57; 1152.41)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084B5" w14:textId="79E2AC0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(0.64)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FE102" w14:textId="07EF539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+++</w:t>
            </w:r>
          </w:p>
        </w:tc>
      </w:tr>
      <w:tr w:rsidR="00B73868" w:rsidRPr="009269D2" w14:paraId="7D3C9A41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F1D397" w14:textId="5F05D41A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Left Cerebellum White Matter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84EFD80" w14:textId="03661B2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-50.01 (-910.96; 810.94)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96019CE" w14:textId="7F2B639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(0.91)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CAA284" w14:textId="3E99080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6C98202" w14:textId="0FD4C7F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-99.89 (-440.17; 240.40)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B8D81AF" w14:textId="7108DC2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(0.56)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B4F32F" w14:textId="7BF364B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EE23F65" w14:textId="436BAD8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406.07 (-837.68; 1649.83)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8A6E00F" w14:textId="14EBEC6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(0.52)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EE552D" w14:textId="39DA052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6465BE3" w14:textId="7C03ECF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-61.87 (-367.22; 243.48)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4400AAD" w14:textId="3DA7F84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0.93 (0.69)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7E66851" w14:textId="6FEDCA5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--+</w:t>
            </w:r>
          </w:p>
        </w:tc>
      </w:tr>
      <w:tr w:rsidR="00B73868" w:rsidRPr="009269D2" w14:paraId="70B1907E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69D9C" w14:textId="3060C794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Left choroid plexus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93606" w14:textId="107824B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-12.01 (-101.06; 77.04)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A618B" w14:textId="6C24D0C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0.91 (0.79)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CD16A" w14:textId="5B693AE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A80A8" w14:textId="6F05922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-5.90 (-57.50; 45.70)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6B339" w14:textId="43C49AA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(0.82)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69E33" w14:textId="686E4419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FD42F" w14:textId="693752D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-73.65 (-240.52; 93.21)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BD7C2" w14:textId="0A71E13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(0.38)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0E84C" w14:textId="4DD8DB8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C75A4" w14:textId="136ADC3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-11.99 (-54.86; 30.89)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9F0BE" w14:textId="058F858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(0.58)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56C89" w14:textId="6E02211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269D2" w14:paraId="2C967E08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0131F9" w14:textId="76A85E77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Left Hippocampus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3E71591" w14:textId="62BC977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22.86 (-139.71; 185.42)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3333C09" w14:textId="780CADB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0.91 (0.78)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92EF60" w14:textId="19702EE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2F60200" w14:textId="7FC31D9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-11.62 (-88.66; 65.42)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2B7A8D2" w14:textId="7B5412D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(0.77)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D44C91" w14:textId="6364617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D8A2D12" w14:textId="1CFB8FC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-36.31 (-214.01; 141.39)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8EFCF93" w14:textId="79C6DF8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(0.68)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B118C" w14:textId="5D7A97B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4DCE4DA" w14:textId="431AEE3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-9.39 (-73.83; 55.04)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944537D" w14:textId="7B31B0A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0.93 (0.78)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D43C982" w14:textId="3C5326D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269D2" w14:paraId="790DE855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DD1D9" w14:textId="0562A075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log(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Left Inf Lat Vent)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83C9D" w14:textId="5D0547F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0.16 (-0.052; 0.36)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A1126" w14:textId="2EA79ED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0.68 (0.14)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0CEE5" w14:textId="6F86319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E1D34" w14:textId="0A2A501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0.021 (-0.099; 0.14)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330F4" w14:textId="145060F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(0.73)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9CB0B" w14:textId="6AA3F9C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F4D00" w14:textId="2FB24DA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0.018 (-0.29; 0.33)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9B0F9" w14:textId="66595A3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(0.91)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70E3C" w14:textId="0CE65DA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9DC1A" w14:textId="7CA289B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0.052 (-0.046; 0.15)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DB626" w14:textId="0289C2A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(0.30)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1AE71" w14:textId="79FCD7F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+++</w:t>
            </w:r>
          </w:p>
        </w:tc>
      </w:tr>
      <w:tr w:rsidR="00B73868" w:rsidRPr="009269D2" w14:paraId="42168D34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97096E" w14:textId="75EFEE34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log(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Left Lateral Ventricle)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E5180E0" w14:textId="73F6A02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0.12 (-0.049; 0.29)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7C9E8E5" w14:textId="576C207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0.68 (0.16)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F852A9" w14:textId="6A272729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C880373" w14:textId="7B16423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0.04 (-0.071; 0.15)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8F91563" w14:textId="1FF7D8A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(0.48)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B6632A" w14:textId="02405FC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E0700D2" w14:textId="7AA83E7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-0.20 (-0.45; 0.055)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DB76BD5" w14:textId="237088B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0.93 (0.12)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B08174" w14:textId="2F3A85A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E630606" w14:textId="73269DC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0.033 (-0.054; 0.12)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7EAE794" w14:textId="2B7FBF0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(0.46)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9C2D29B" w14:textId="5ED01A0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++-</w:t>
            </w:r>
          </w:p>
        </w:tc>
      </w:tr>
      <w:tr w:rsidR="00B73868" w:rsidRPr="009269D2" w14:paraId="79FC3016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3D855" w14:textId="38629F7F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Left Pallidum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F29EB" w14:textId="7083580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96.76 (25.89; 167.62)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7EBB9" w14:textId="79D419E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0.17 (0.0081)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AD965" w14:textId="58F33A7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2D295" w14:textId="0615D47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-14.95 (-61.65; 31.75)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569BB" w14:textId="0E83F9A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(0.53)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60F57" w14:textId="780C2B4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73F5E" w14:textId="05E5B09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-5.29 (-112.13; 101.55)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6CCEB" w14:textId="57B5654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(0.92)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04710" w14:textId="64FA4FD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2F5AC" w14:textId="71D6EF0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16.55 (-19.82; 52.92)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79E8D" w14:textId="5D9C072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(0.37)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A639C" w14:textId="45CA49F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269D2" w14:paraId="2E7BE0F3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CDA2B8" w14:textId="3EB468FA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Left Putamen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DE847E2" w14:textId="7C836AE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-23.60 (-260.71; 213.51)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31A772D" w14:textId="58AA182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0.91 (0.84)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5ADD87" w14:textId="106CAAF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DF15857" w14:textId="33E6AA2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-87.58 (-210.60; 35.44)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ED6C257" w14:textId="331B7D4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(0.16)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EA816A" w14:textId="40A0F89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2737216" w14:textId="7A6D616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164.05 (-130.98; 459.07)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1EC80C6" w14:textId="513E1D6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(0.27)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14EA0C" w14:textId="56FBF89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2639816" w14:textId="1B7C03A9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-44.44 (-146.22; 57.34)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1CE7A00" w14:textId="7FA51F3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(0.39)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92B5580" w14:textId="7CAB835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--+</w:t>
            </w:r>
          </w:p>
        </w:tc>
      </w:tr>
      <w:tr w:rsidR="00B73868" w:rsidRPr="009269D2" w14:paraId="0AA7D4AE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18EC3" w14:textId="46718C3F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Left Thalamus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EA96D" w14:textId="5ADB15F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138.66 (-158.89; 436.20)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6AB98" w14:textId="21E7ACA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0.79 (0.36)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19667" w14:textId="4FD86F4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39907" w14:textId="3D317EA9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-48.20 (-211.63; 115.22)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28770" w14:textId="2ED4F60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(0.56)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29F71" w14:textId="3AEE71A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B7E07" w14:textId="688C20F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-276.76 (-627.27; 73.76)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EB36D" w14:textId="62D8734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0.93 (0.12)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6311E" w14:textId="24CB275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7218A" w14:textId="20B0DF1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-43.82 (-175.54; 87.90)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E9C92" w14:textId="3C6B4ED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(0.51)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98D8B" w14:textId="7BBBA37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269D2" w14:paraId="7E9016EF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96E01D" w14:textId="43EE3D25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Left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VentralDC</w:t>
            </w:r>
            <w:proofErr w:type="spellEnd"/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E20AEA0" w14:textId="687B93A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83.52 (-51.19; 218.24)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6D7EDCB" w14:textId="67DD469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0.71 (0.22)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CA4B08" w14:textId="2EE8DFA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FAD33EB" w14:textId="36D9AFC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-2.84 (-65.96; 60.28)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2AD9930" w14:textId="5838A35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(0.93)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DA7F9B" w14:textId="0FDFB9E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15E4DD9" w14:textId="14EB45E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7.44 (-187.87; 202.75)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9DD7771" w14:textId="20E4B1B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(0.94)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3BFC65" w14:textId="00827F5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84EA06F" w14:textId="295B04F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12.61 (-41.96; 67.18)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B6D91D2" w14:textId="23DB517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(0.65)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5801AC6" w14:textId="2FD0919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+-+</w:t>
            </w:r>
          </w:p>
        </w:tc>
      </w:tr>
      <w:tr w:rsidR="00B73868" w:rsidRPr="009269D2" w14:paraId="0F900916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CDC70" w14:textId="49E89007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Right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Accumbens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area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19A37" w14:textId="6F6D2F4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10.01 (-21.32; 41.33)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60E9E" w14:textId="4ABB461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0.84 (0.53)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B86AF" w14:textId="0D7DB94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AC5C2" w14:textId="2B38A99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-2.03 (-19.51; 15.44)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189AE" w14:textId="37CFABF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(0.82)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BA8C3" w14:textId="350460C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5FE6E" w14:textId="04022B9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9.16 (-42.15; 60.48)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EA7A4" w14:textId="624EB2D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(0.72)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204B7" w14:textId="002EE4E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B948F" w14:textId="221037C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1.57 (-12.97; 16.11)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EEEA3" w14:textId="6337A5A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0.93 (0.83)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5E85C" w14:textId="68DBDFC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+-+</w:t>
            </w:r>
          </w:p>
        </w:tc>
      </w:tr>
      <w:tr w:rsidR="00B73868" w:rsidRPr="009269D2" w14:paraId="317E88EF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B9479E" w14:textId="024FA614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Right Amygdala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5FD3BD6" w14:textId="5624876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48.79 (-17.46; 115.03)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EED4680" w14:textId="526C019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0.68 (0.15)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B67A75" w14:textId="1484EE8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684D229" w14:textId="4ABF2BC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-20.70 (-62.99; 21.60)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07F722B" w14:textId="230015E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(0.34)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4BBE74" w14:textId="55548B1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8D63205" w14:textId="2767F0B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25.15 (-56.39; 106.68)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C49C768" w14:textId="598A07F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(0.54)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38F3E" w14:textId="1F5FD7F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D4AE250" w14:textId="3AECB44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3.96 (-28.46; 36.38)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CD8F804" w14:textId="25CE208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0.93 (0.81)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AAFB34E" w14:textId="6FC2AF1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+-+</w:t>
            </w:r>
          </w:p>
        </w:tc>
      </w:tr>
      <w:tr w:rsidR="00B73868" w:rsidRPr="009269D2" w14:paraId="4F312CB0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80B3E" w14:textId="408272A6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Right Caudate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4423B" w14:textId="1AC4BDB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-46.63 (-233.96; 140.71)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DC32E" w14:textId="08AF92D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(0.62)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56500" w14:textId="52A0144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067B3" w14:textId="62368BA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-19.82 (-113.55; 73.91)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7086F" w14:textId="619992A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(0.68)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B4BF7" w14:textId="5B9B5DC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DFAB3" w14:textId="726A01C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-111.30 (-355.05; 132.44)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7992A" w14:textId="67D2D84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(0.37)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BCEED" w14:textId="1EC0036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E3ECD" w14:textId="475001B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-34.61 (-113.42; 44.20)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C1D1C" w14:textId="635F1EF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(0.39)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57E76" w14:textId="53333D1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269D2" w14:paraId="717368CD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8C4224" w14:textId="3F5C2715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Right Cerebellum Cortex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BD22FA1" w14:textId="6FBAD1D9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318.55 (-1562.09; 2199.20)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979F114" w14:textId="6D116AC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0.91 (0.74)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2271F2" w14:textId="5039C1A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27A170B" w14:textId="52C65B5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271.68 (-875.29; 1418.65)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0D301CC" w14:textId="1EABCDC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(0.64)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F8D23D" w14:textId="4001768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9A653E9" w14:textId="132DC85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479.01 (-2848.13; 3806.14)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CEE051C" w14:textId="5E6C095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(0.77)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46D97D" w14:textId="71AE8CD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31273D7" w14:textId="505D1BB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300.47 (-632.95; 1233.89)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5F2DA5E" w14:textId="1EFC598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(0.53)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0B02B21" w14:textId="5204408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+++</w:t>
            </w:r>
          </w:p>
        </w:tc>
      </w:tr>
      <w:tr w:rsidR="00B73868" w:rsidRPr="009269D2" w14:paraId="413592B6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87C2D" w14:textId="367398C7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Right Cerebellum White Matter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0C65A" w14:textId="082D424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-384.48 (-1142.76; 373.81)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65C36" w14:textId="4B539A1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0.77 (0.32)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C6494" w14:textId="614A71F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6E3" w14:textId="0001F66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-82.80 (-591.63; 426.03)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59A5B" w14:textId="6655BA2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(0.75)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F3A27" w14:textId="01D479D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69A46" w14:textId="4F52E97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-329.34 (-1544.69; 886.01)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93A70" w14:textId="3AD4966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(0.59)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38759" w14:textId="089B32D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C1EB3" w14:textId="44FAC6F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-194.87 (-591.10; 201.37)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2A0CE" w14:textId="63AEB4A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(0.34)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FC858" w14:textId="4056931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269D2" w14:paraId="6AE829BB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4A398B" w14:textId="7D04CDBD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Right choroid plexus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D8E5E3E" w14:textId="54549F7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-30.14 (-101.01; 40.73)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9C234B4" w14:textId="4D7632C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0.80 (0.40)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6CE8D5" w14:textId="4A85FB7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F2D0E91" w14:textId="110DE16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30.12 (-13.07; 73.31)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E94ACAF" w14:textId="5C8CCA9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(0.17)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B1B7E0" w14:textId="2045CA9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4E7E16B" w14:textId="3079EFB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-99.39 (-294.55; 95.78)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EBFA5EE" w14:textId="50EE897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(0.31)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4D700E" w14:textId="6A1D4ED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AD0A5B3" w14:textId="01672E9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9.49 (-26.53; 45.52)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1718AFD" w14:textId="6E72C9B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(0.61)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BEDBFE8" w14:textId="44B2600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-+-</w:t>
            </w:r>
          </w:p>
        </w:tc>
      </w:tr>
      <w:tr w:rsidR="00B73868" w:rsidRPr="009269D2" w14:paraId="1E96FB41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5D973" w14:textId="3D8115CC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Right Hippocampus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40DFB" w14:textId="0A1AE86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94.50 (-53.32; 242.31)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94407" w14:textId="4552748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0.71 (0.21)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3A578" w14:textId="074E742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FE023" w14:textId="67CBE79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12.68 (-68.90; 94.26)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655A3" w14:textId="147FA43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(0.76)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02D85" w14:textId="7FCC3D4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F4952" w14:textId="5956CDF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11.06 (-204.67; 226.80)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C87F5" w14:textId="72275C9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(0.92)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8B28D" w14:textId="6B18A02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6781B" w14:textId="2AC46C6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30.06 (-37.33; 97.44)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A7614" w14:textId="4C7F97D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(0.38)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0C80B" w14:textId="55F0E69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+++</w:t>
            </w:r>
          </w:p>
        </w:tc>
      </w:tr>
      <w:tr w:rsidR="00B73868" w:rsidRPr="009269D2" w14:paraId="1B48F885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31BB5E" w14:textId="394F33A7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log(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Right Inf Lat Vent)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BEDCBF6" w14:textId="15CA7C9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0.067 (-0.12; 0.25)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CB6426E" w14:textId="141A182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0.84 (0.48)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1F5A4A" w14:textId="481E4B1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8D7AB0A" w14:textId="4D339BE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0.021 (-0.096; 0.14)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4C97687" w14:textId="4FF0D1F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(0.72)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D4CEFF" w14:textId="64B4FEB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215B7B8" w14:textId="0E9DE0C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-0.011 (-0.43; 0.41)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635F8B1" w14:textId="59C5ABC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(0.96)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92790B" w14:textId="0F5CD26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13A4D33" w14:textId="7701A29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0.032 (-0.064; 0.13)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4B06BD4" w14:textId="14C6A85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(0.52)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F2576BD" w14:textId="2435ABD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++-</w:t>
            </w:r>
          </w:p>
        </w:tc>
      </w:tr>
      <w:tr w:rsidR="00B73868" w:rsidRPr="009269D2" w14:paraId="558A33A0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2C135" w14:textId="367549D2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log(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Right Lateral Ventricle)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B059E" w14:textId="3A0EF9F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0.075 (-0.091; 0.24)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33F6F" w14:textId="6B98CA9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0.79 (0.37)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578A4" w14:textId="5FA16D8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1F40A" w14:textId="4EF3D059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0.016 (-0.09; 0.12)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BC98C" w14:textId="7A8CCD4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(0.77)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FD640" w14:textId="06AC330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B3FA7" w14:textId="172E4E5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-0.27 (-0.51; -0.018)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59A73" w14:textId="66810FD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0.89 (0.036)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2EAC5" w14:textId="00488A1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55BDD" w14:textId="79E63A9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-0.0016 (-0.085; 0.082)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1EE07" w14:textId="1061BEF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0.97 (0.97)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5339F" w14:textId="10E70BE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++-</w:t>
            </w:r>
          </w:p>
        </w:tc>
      </w:tr>
      <w:tr w:rsidR="00B73868" w:rsidRPr="009269D2" w14:paraId="12569B5B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EB6B4D" w14:textId="78F3F38B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Right Pallidum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F802B36" w14:textId="0AC15DE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71.12 (-3.81; 146.05)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3067FF8" w14:textId="373C932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0.43 (0.063)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6846A2" w14:textId="29E715E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A6A59CB" w14:textId="213F9EE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-12.86 (-63.57; 37.86)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D038947" w14:textId="20C0AE6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(0.62)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B63C0A" w14:textId="1AF0A4FA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92A1DE8" w14:textId="1CF5DDB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-25.80 (-102.67; 51.07)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FCA11B1" w14:textId="1F46A519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(0.51)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1586EB" w14:textId="743862B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2E5DA7C" w14:textId="3230980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4.72 (-31.82; 41.26)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6FB9D4A" w14:textId="0D45BE6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0.93 (0.80)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DCDFC58" w14:textId="47A75309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269D2" w14:paraId="448AD1AC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2AE61" w14:textId="09D65AA5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Right Putamen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87B2E" w14:textId="7929484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-11.89 (-234.31; 210.53)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A7989" w14:textId="3FC694A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(0.92)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57733" w14:textId="404086E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AD816" w14:textId="06834DE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-84.63 (-191.01; 21.74)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0A7CB" w14:textId="764FE9B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(0.12)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214DA" w14:textId="72C6BD3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6BDA6" w14:textId="4D54F03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180.32 (-86.82; 447.45)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64399" w14:textId="4E90721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(0.18)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C2A8F" w14:textId="16754C0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99D6B" w14:textId="2CF2451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-41.43 (-131.23; 48.36)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8FA2C" w14:textId="6551650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(0.37)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23DD4" w14:textId="7E9EEB4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--+</w:t>
            </w:r>
          </w:p>
        </w:tc>
      </w:tr>
      <w:tr w:rsidR="00B73868" w:rsidRPr="009269D2" w14:paraId="409D4638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9A7D4B" w14:textId="253AA6A0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Right Thalamus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DC5567F" w14:textId="31B411A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90.97 (-141.55; 323.49)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6944571" w14:textId="6416030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0.83 (0.44)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38CAE8" w14:textId="3B7E980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ACCEB5E" w14:textId="029A394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-38.65 (-178.35; 101.05)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26E3AC1" w14:textId="719332C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(0.59)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D0F480" w14:textId="370EDC2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040AC0B" w14:textId="50216E7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-324.71 (-652.46; 3.03)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C14D7CB" w14:textId="2D975C9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0.89 (0.052)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A7709E" w14:textId="22C8D24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0985091" w14:textId="0D3775B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-42.17 (-153.89; 69.55)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E578532" w14:textId="23AC90E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(0.46)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E9DA3AF" w14:textId="2E3ECA9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269D2" w14:paraId="396512C3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B9D6B" w14:textId="32D46A56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Right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VentralDC</w:t>
            </w:r>
            <w:proofErr w:type="spellEnd"/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3123A" w14:textId="39EE4424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127.55 (-5.24; 260.34)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EF465" w14:textId="04B8F1A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0.43 (0.06)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27872" w14:textId="461B153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37844" w14:textId="180ABE3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-16.56 (-75.31; 42.20)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9B426" w14:textId="6F313EB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(0.58)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101C6" w14:textId="4F40E04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DFF64" w14:textId="06E8FB4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-35.37 (-220.86; 150.11)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B7FE9" w14:textId="32FDAE5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(0.70)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6ECBA" w14:textId="4914F7C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488AA" w14:textId="4472300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4.18 (-47.17; 55.53)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BCD95" w14:textId="6BAA941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0.93 (0.87)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A8F38" w14:textId="09FF9AE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269D2" w14:paraId="77BEF841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8D9E40" w14:textId="6E040903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log(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3rd Ventricle)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4FCEE2A" w14:textId="2DE78A62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0.058 (-0.046; 0.16)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649B746" w14:textId="26B496FD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0.71 (0.27)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08AF20" w14:textId="79112307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9334F64" w14:textId="2179A97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0.019 (-0.057; 0.095)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0799754" w14:textId="5366557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(0.63)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AF4FD9" w14:textId="17E9113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7972BF8" w14:textId="63464F2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-0.016 (-0.15; 0.12)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D7EB7C3" w14:textId="1B57AC1E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(0.82)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5C988B" w14:textId="0D72B4AC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854EB22" w14:textId="0489DFB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0.024 (-0.031; 0.08)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CCD3AA3" w14:textId="3857151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(0.39)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84F5D66" w14:textId="7FCFF48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++-</w:t>
            </w:r>
          </w:p>
        </w:tc>
      </w:tr>
      <w:tr w:rsidR="00B73868" w:rsidRPr="009269D2" w14:paraId="3A3B8E46" w14:textId="77777777" w:rsidTr="003837C1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6CC86" w14:textId="4783AF87" w:rsidR="00B73868" w:rsidRPr="009269D2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log(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4th Ventricle)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114B5" w14:textId="67E3F611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0.069 (-0.051; 0.19)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4507A" w14:textId="2F63D819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0.71 (0.26)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0214D" w14:textId="2465FC7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A5DAB" w14:textId="779342B6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-0.0015 (-0.071; 0.068)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822AA" w14:textId="67732605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0.97 (0.97)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6C0C7" w14:textId="478668DB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E7726" w14:textId="0A7167A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-0.093 (-0.27; 0.08)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DB303" w14:textId="3BA19608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0.95 (0.29) 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95B80" w14:textId="41058520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7F612" w14:textId="0BD0FCC3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0.0046 (-0.052; 0.061)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7EFB2" w14:textId="6B7D7A09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0.93 (0.87)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373BA" w14:textId="47BFAA1F" w:rsidR="00B73868" w:rsidRPr="00B73868" w:rsidRDefault="00B73868" w:rsidP="00B738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</w:tbl>
    <w:p w14:paraId="22C23F9B" w14:textId="13A829D4" w:rsidR="004E3087" w:rsidRDefault="004E3087" w:rsidP="004E3087">
      <w:pPr>
        <w:pStyle w:val="NoSpacing"/>
      </w:pPr>
    </w:p>
    <w:p w14:paraId="35595C12" w14:textId="402DDEE7" w:rsidR="004E3087" w:rsidRDefault="004E3087" w:rsidP="004E3087">
      <w:pPr>
        <w:pStyle w:val="NoSpacing"/>
      </w:pPr>
    </w:p>
    <w:p w14:paraId="3ACD1EE2" w14:textId="77777777" w:rsidR="004E3087" w:rsidRDefault="004E3087" w:rsidP="004E3087">
      <w:pPr>
        <w:pStyle w:val="NoSpacing"/>
      </w:pPr>
    </w:p>
    <w:p w14:paraId="28F4E534" w14:textId="348B3BF3" w:rsidR="004E3087" w:rsidRPr="001A00F3" w:rsidRDefault="004E3087" w:rsidP="004E3087">
      <w:pPr>
        <w:pStyle w:val="Caption"/>
        <w:rPr>
          <w:b w:val="0"/>
          <w:bCs w:val="0"/>
        </w:rPr>
      </w:pPr>
      <w:r>
        <w:t xml:space="preserve">Supplementary Table </w:t>
      </w:r>
      <w:fldSimple w:instr=" SEQ Supplementary_Table \* ARABIC ">
        <w:r w:rsidR="00C63671">
          <w:rPr>
            <w:noProof/>
          </w:rPr>
          <w:t>2</w:t>
        </w:r>
      </w:fldSimple>
      <w:r w:rsidR="001A00F3">
        <w:rPr>
          <w:noProof/>
        </w:rPr>
        <w:t>.</w:t>
      </w:r>
      <w:r>
        <w:t xml:space="preserve"> </w:t>
      </w:r>
      <w:r w:rsidRPr="001A00F3">
        <w:rPr>
          <w:b w:val="0"/>
          <w:bCs w:val="0"/>
        </w:rPr>
        <w:t>Cortical models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58"/>
        <w:gridCol w:w="1589"/>
        <w:gridCol w:w="795"/>
        <w:gridCol w:w="399"/>
        <w:gridCol w:w="1723"/>
        <w:gridCol w:w="798"/>
        <w:gridCol w:w="529"/>
        <w:gridCol w:w="1457"/>
        <w:gridCol w:w="798"/>
        <w:gridCol w:w="396"/>
        <w:gridCol w:w="1725"/>
        <w:gridCol w:w="792"/>
        <w:gridCol w:w="605"/>
      </w:tblGrid>
      <w:tr w:rsidR="004E3087" w:rsidRPr="00966B08" w14:paraId="2C0575F0" w14:textId="77777777" w:rsidTr="003C33D9">
        <w:trPr>
          <w:trHeight w:val="300"/>
          <w:tblHeader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90689" w14:textId="77777777" w:rsidR="004E3087" w:rsidRPr="00D145A6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26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CAE68" w14:textId="77777777" w:rsidR="004E3087" w:rsidRPr="001E54C9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KUMS</w:t>
            </w:r>
          </w:p>
        </w:tc>
        <w:tc>
          <w:tcPr>
            <w:tcW w:w="1124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B9056" w14:textId="1EB7906C" w:rsidR="004E3087" w:rsidRPr="001E54C9" w:rsidRDefault="00842DDC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SHIP-</w:t>
            </w:r>
            <w:r w:rsidR="004E3087"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Trend</w:t>
            </w:r>
          </w:p>
        </w:tc>
        <w:tc>
          <w:tcPr>
            <w:tcW w:w="97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3B29" w14:textId="77777777" w:rsidR="004E3087" w:rsidRPr="001E54C9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Freiburg</w:t>
            </w:r>
          </w:p>
        </w:tc>
        <w:tc>
          <w:tcPr>
            <w:tcW w:w="1151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380EA" w14:textId="77777777" w:rsidR="004E3087" w:rsidRPr="001E54C9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Meta-analysis</w:t>
            </w:r>
          </w:p>
        </w:tc>
      </w:tr>
      <w:tr w:rsidR="004E3087" w:rsidRPr="00966B08" w14:paraId="1E39BC96" w14:textId="77777777" w:rsidTr="003C33D9">
        <w:trPr>
          <w:trHeight w:val="300"/>
          <w:tblHeader/>
        </w:trPr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4570" w14:textId="77777777" w:rsidR="004E3087" w:rsidRPr="00D145A6" w:rsidRDefault="004E3087" w:rsidP="003C33D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D145A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outcome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6BDF2" w14:textId="77777777" w:rsidR="004E3087" w:rsidRPr="00966B08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E</w:t>
            </w:r>
            <w:r w:rsidRPr="00966B0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stimate</w:t>
            </w: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(95% CI)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1A1BE" w14:textId="77777777" w:rsidR="004E3087" w:rsidRPr="00966B08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FDR</w:t>
            </w: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br/>
              <w:t>(p-value)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ABAC" w14:textId="77777777" w:rsidR="004E3087" w:rsidRPr="00966B08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4C16C" w14:textId="77777777" w:rsidR="004E3087" w:rsidRPr="00966B08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E</w:t>
            </w:r>
            <w:r w:rsidRPr="00966B0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stimate</w:t>
            </w: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(95% CI)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D2CAB" w14:textId="77777777" w:rsidR="004E3087" w:rsidRPr="00966B08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FDR</w:t>
            </w: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br/>
              <w:t>(p-value)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6D32" w14:textId="77777777" w:rsidR="004E3087" w:rsidRPr="00966B08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4DF2B" w14:textId="77777777" w:rsidR="004E3087" w:rsidRPr="00966B08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E</w:t>
            </w:r>
            <w:r w:rsidRPr="00966B0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stimate</w:t>
            </w: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(95% CI)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263D1" w14:textId="77777777" w:rsidR="004E3087" w:rsidRPr="00966B08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FDR</w:t>
            </w: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br/>
              <w:t>(p-value)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11AE" w14:textId="77777777" w:rsidR="004E3087" w:rsidRPr="00966B08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F285C" w14:textId="77777777" w:rsidR="004E3087" w:rsidRPr="00966B08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E</w:t>
            </w:r>
            <w:r w:rsidRPr="00966B0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stimate</w:t>
            </w: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(95% CI)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3DB2" w14:textId="77777777" w:rsidR="004E3087" w:rsidRPr="00966B08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FDR</w:t>
            </w: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br/>
              <w:t>(p-value)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E79B33" w14:textId="77777777" w:rsidR="004E3087" w:rsidRPr="00966B08" w:rsidRDefault="004E3087" w:rsidP="003C33D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E54C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Effect Dir.</w:t>
            </w:r>
          </w:p>
        </w:tc>
      </w:tr>
      <w:tr w:rsidR="00B73868" w:rsidRPr="00966B08" w14:paraId="1A467B45" w14:textId="77777777" w:rsidTr="003837C1">
        <w:trPr>
          <w:trHeight w:val="300"/>
        </w:trPr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047DCB" w14:textId="50ECE3E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bankssts</w:t>
            </w:r>
            <w:proofErr w:type="spellEnd"/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F5A8A2B" w14:textId="2AEFFAF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17.76 (-163.94; 199.46)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F738104" w14:textId="537BE51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0.93 (0.85) 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2957C8" w14:textId="530FA95F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61991FC" w14:textId="1AE1867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63.86 (-29.08; 156.80)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E0253F9" w14:textId="58EF6A3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0.76 (0.18) 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5C7915" w14:textId="73CB105A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89DFDC3" w14:textId="503F525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49.24 (-187.61; 286.09)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01CE13B" w14:textId="2847BBC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0.87 (0.68) 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F96189" w14:textId="62FBED7A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01F9B17" w14:textId="75D24AE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53.55 (-24.10; 131.20)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78D7E6B" w14:textId="1F900A6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0.44 (0.18)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A37D080" w14:textId="73EC221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+++</w:t>
            </w:r>
          </w:p>
        </w:tc>
      </w:tr>
      <w:tr w:rsidR="00B73868" w:rsidRPr="00966B08" w14:paraId="43F7B3DB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3C575" w14:textId="44E535F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caudalanteriorcingulate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AE69B" w14:textId="2854C5D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-46.34 (-229.18; 136.50)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D9EA1" w14:textId="5735780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(0.62)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B438E" w14:textId="394B9378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B79D9" w14:textId="2365290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32.94 (-64.73; 130.62)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E5CD1" w14:textId="7AE3C17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(0.51)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B6F75" w14:textId="0E82D15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F9175" w14:textId="4BA5FD6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54.16 (-133.45; 241.77)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BE097" w14:textId="39F7297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0.77 (0.57)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3C557" w14:textId="59FF8EC7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67531" w14:textId="3C15577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21.93 (-55.</w:t>
            </w:r>
            <w:proofErr w:type="gram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83;  99.68</w:t>
            </w:r>
            <w:proofErr w:type="gram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AC9CA" w14:textId="19CA1F2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0.84 (0.58)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C474A" w14:textId="7A1A766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-++</w:t>
            </w:r>
          </w:p>
        </w:tc>
      </w:tr>
      <w:tr w:rsidR="00B73868" w:rsidRPr="00966B08" w14:paraId="7F819AFB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BBA776" w14:textId="643D600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caudalmiddlefrontal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A14179D" w14:textId="219ABEB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-31.53 (-454.55; 391.50)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FDA88EC" w14:textId="489282B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0.94 (0.88)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C3A9FD" w14:textId="37AC737A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65D2A1A" w14:textId="6DD6EB7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-28.81 (-225.36; 167.75)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F24DD19" w14:textId="6914B78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(0.77)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42BDA9" w14:textId="5AD2B5C0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F72AB00" w14:textId="6093678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-433.55 (-980.53; 113.44)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D16F817" w14:textId="11F8A68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0.60 (0.12)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386313" w14:textId="0B185645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F3D85C6" w14:textId="3FB2396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-69.02 (-237.</w:t>
            </w:r>
            <w:proofErr w:type="gram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59;  99.55</w:t>
            </w:r>
            <w:proofErr w:type="gram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641EDC5" w14:textId="3351284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0.75 (0.42)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A4B8D89" w14:textId="4B83931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5AEBAC31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383B3" w14:textId="11AEF55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cuneus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02EE3" w14:textId="000784A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-366.81 (-610.14; -123.47)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39188" w14:textId="3B78669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0.25 (0.0036)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2EACB" w14:textId="15046EA0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6462A" w14:textId="6614A0F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-128.41 (-235.31; -21.50)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E799E" w14:textId="4070812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0.32 (0.019)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CA3B9" w14:textId="3717389E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1DDD5" w14:textId="10E3C68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89.85 (-77.00; 256.70)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7DDE4" w14:textId="0D43638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(0.29)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83F6E" w14:textId="6D4D5CD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6435E" w14:textId="4BEFDCE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-100.61 (-184.42; -16.80)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32FE9" w14:textId="4BF97AE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0.18 (0.019)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1D16B" w14:textId="3CEBED1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--+</w:t>
            </w:r>
          </w:p>
        </w:tc>
      </w:tr>
      <w:tr w:rsidR="00B73868" w:rsidRPr="00966B08" w14:paraId="188D5B7D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39C818" w14:textId="41F3860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entorhinal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9BDFC10" w14:textId="3669083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29.49 (-192.12; 251.10)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87BC641" w14:textId="766C173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0.91 (0.79)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71A0A7" w14:textId="2BC47E6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52CF605" w14:textId="2C31864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-1.12 (-97.54; 95.31)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8E6DF01" w14:textId="02F9950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1.00 (0.98)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060440" w14:textId="3BD82190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DDDF1C0" w14:textId="6D8C653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-89.78 (-230.34; 50.77)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6903F2C" w14:textId="3E148A0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(0.21)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D44E74" w14:textId="35014495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9D29F51" w14:textId="0CB0C78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-23.18 (-97.46; 51.09)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036C4E9" w14:textId="74E3066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0.84 (0.54)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02CFA5B" w14:textId="447A0D3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66B08" w14:paraId="2FDF7E2A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B8981" w14:textId="1958CDD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frontalpole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6CB18" w14:textId="7EDE98E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-16.40 (-83.59; 50.78)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A1829" w14:textId="3C9D05A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(0.63)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DAF77" w14:textId="6EEDA303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14883" w14:textId="2D93ACC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-29.99 (-70.62; 10.64)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7B317" w14:textId="1557ACA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0.76 (0.15)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E499A" w14:textId="5F874727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A8764" w14:textId="63C17DC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-62.34 (-145.07; 20.39)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8D747" w14:textId="1102461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0.60 (0.14)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7915E" w14:textId="1F48505A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07D12" w14:textId="343F5EA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-31.80 (-63.62; 0.025)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ADEAD" w14:textId="7E1F950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0.30 (0.05)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D6319" w14:textId="1CA4C4E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0A449AE2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F7E10F" w14:textId="78235EF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fusiform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F81C115" w14:textId="7FFFCDC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117.38 (-365.65; 600.41)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FD92B28" w14:textId="13870CD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(0.63)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595FEC" w14:textId="3F034B3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4C191AA" w14:textId="7C69A45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-328.21 (-571.73; -84.69)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0FDF1AF" w14:textId="7BD3A21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0.32 (0.0083)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2DB8FE" w14:textId="00FEDEAC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A1EA9C3" w14:textId="4CB11F8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-247.44 (-851.71; 356.83)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5636E3D" w14:textId="4212B2D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0.69 (0.42)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88F02E" w14:textId="6262D32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A72DC45" w14:textId="044AF66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-237.26 (-440.65; -33.87)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3790874" w14:textId="4ADB9D9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0.19 (0.022)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5460543" w14:textId="6639915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66B08" w14:paraId="2B3D5659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684C8" w14:textId="49893DC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inferiorparietal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0945F" w14:textId="3114A5B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-147.44 (-840.68; 545.80)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8BE54" w14:textId="0026E2F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0.86 (0.67)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A70BD" w14:textId="6EDE8E2C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3CAD0" w14:textId="6B0129C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-54.05 (-411.81; 303.70)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88AB2" w14:textId="26AC2F2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(0.77)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D8F2E" w14:textId="3698C042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A9A3E" w14:textId="1D14717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-506.27 (-1299.71; 287.17)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C481E" w14:textId="345141F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(0.21)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769A9" w14:textId="2C5B6303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D4C2B" w14:textId="48F2473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-135.19 (-428.44; 158.06)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FC3F2" w14:textId="11A34D7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0.75 (0.37)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CE8D7" w14:textId="40DECBE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066F8B6F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2670CB" w14:textId="3E42482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inferiortemporal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CC1FB21" w14:textId="0FD78A3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-311.31 (-950.07; 327.45)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8CC03AA" w14:textId="5ADF203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(0.33)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B5996D" w14:textId="3CE4114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2CBD06C" w14:textId="1477EA8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156.01 (-155.25; 467.26)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007B9AB" w14:textId="576DCC3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(0.33)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6AA752" w14:textId="2A3FF4CE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DA1B23B" w14:textId="729F5DB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-15.66 (-649.50; 618.17)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F3F592D" w14:textId="66DB68B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(0.96)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4CE1B9" w14:textId="0A4CD42E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C7C4FE6" w14:textId="407495D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51.00 (-203.33; 305.34)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811EE4A" w14:textId="53A45A1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0.86 (0.69)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2EF6E84" w14:textId="632175D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-+-</w:t>
            </w:r>
          </w:p>
        </w:tc>
      </w:tr>
      <w:tr w:rsidR="00B73868" w:rsidRPr="00966B08" w14:paraId="76CAE5B4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4CDC3" w14:textId="15B3274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insula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65A4D" w14:textId="14F79F8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-197.12 (-438.41; 44.16)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3191D" w14:textId="7AAF966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0.73 (0.11)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726EE" w14:textId="3D297BCE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D578B" w14:textId="7B7F62E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41.11 (-97.68; 179.90)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45C97" w14:textId="610131C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(0.56)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0F8AD" w14:textId="05E033DB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0ED5F" w14:textId="05321CB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-159.15 (-469.56; 151.26)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F3E43" w14:textId="6E858A1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(0.31)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467A2" w14:textId="140FE290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87CC8" w14:textId="40735CF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-37.99 (-149.42; 73.44)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7D0B6" w14:textId="24C35C5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0.80 (0.50)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E979B" w14:textId="75B9FD7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-+-</w:t>
            </w:r>
          </w:p>
        </w:tc>
      </w:tr>
      <w:tr w:rsidR="00B73868" w:rsidRPr="00966B08" w14:paraId="0E58AB77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DB26C5" w14:textId="7B3DE79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isthmuscingulate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26B417C" w14:textId="10E9930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-22.50 (-155.25; 110.25)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7BC1DCA" w14:textId="6BB91B1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0.90 (0.74)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CFD63B" w14:textId="37508AF5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E5A550C" w14:textId="27EFB7F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8.92 (-62.03; 79.87)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A7D8F5E" w14:textId="3270515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(0.81)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F1D31A" w14:textId="19ED910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13C7100" w14:textId="49E1C79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-174.96 (-375.82; 25.90)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6C7DDB3" w14:textId="75B36E2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0.60 (0.087)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90E78E" w14:textId="7F94EC9C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E101006" w14:textId="0F4609F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-14.20 (-73.59; 45.19)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9437D11" w14:textId="0CFA2FB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0.84 (0.64)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D21A234" w14:textId="75053C2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-+-</w:t>
            </w:r>
          </w:p>
        </w:tc>
      </w:tr>
      <w:tr w:rsidR="00B73868" w:rsidRPr="00966B08" w14:paraId="45A83F36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6B065" w14:textId="64E242C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lateraloccipital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A0D6C" w14:textId="572850D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-345.28 (-976.22; 285.66)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1D675" w14:textId="40B30B3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(0.28)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D0166" w14:textId="2FC15FFF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B770D" w14:textId="288C838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-244.15 (-592.69; 104.39)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3151F" w14:textId="319E3C8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0.76 (0.17)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E3994" w14:textId="1E854EF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3AB26" w14:textId="7B32B1C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-455.60 (-1094.39; 183.19)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9961C" w14:textId="62DB99B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0.60 (0.16)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0B10D" w14:textId="1DA46A08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50361" w14:textId="47846E0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-303.77 (-577.10; -30.45)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FA143" w14:textId="3E7CDF9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0.20 (0.029)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A7F73" w14:textId="5799E19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0332277C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8DCBB0" w14:textId="457154B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lateralorbitofrontal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4CC0D4E" w14:textId="27CC0D6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-23.74 (-274.16; 226.67)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3275887" w14:textId="5A2A29B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0.93 (0.85)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7C222A" w14:textId="1E8F2567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037670B" w14:textId="749AA4A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-40.61 (-198.09; 116.86)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878FD44" w14:textId="6BAC6CE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(0.61)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990599" w14:textId="50DA6455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D78AE00" w14:textId="6547F44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-155.55 (-412.68; 101.58)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9B813A8" w14:textId="147455F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(0.23)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D7162F" w14:textId="4E12A15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77AD02E" w14:textId="3BC4AB2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-61.58 (-178.98; 55.82)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D915D03" w14:textId="02E6A62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0.65 (0.30)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CAA0FEF" w14:textId="6580D55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4913DFE8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1637D" w14:textId="1A8687F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lingual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28908" w14:textId="361BC3A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-366.15 (-764.05; 31.76)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FC17D" w14:textId="622E008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0.72 (0.071)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E9A1F" w14:textId="19D869CF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B7C91" w14:textId="1E5FE75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-97.65 (-315.76; 120.46)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69056" w14:textId="603AD6D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(0.38)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BD58E" w14:textId="4C50AE9A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CB021" w14:textId="4E47222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-41.37 (-474.95; 392.22)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DD274" w14:textId="19F56A8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(0.85)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F9EA1" w14:textId="7704F118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5754F" w14:textId="13A2121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-141.12 (-314.92; 32.67)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2240D" w14:textId="4B9BE2D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0.41 (0.11)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DE416" w14:textId="3659B1E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320F96E9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819ECD" w14:textId="2A0A274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medialorbitofrontal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9B5D7F1" w14:textId="6290E7F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2.35 (-231.27; 235.96)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02A1E9A" w14:textId="6C20CD0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(0.98)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E4E311" w14:textId="4166192D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9E7FD4F" w14:textId="04E09D9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15.81 (-94.34; 125.96)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3ED9C8A" w14:textId="380AF70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(0.78)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9B0FA2" w14:textId="17B2EE4E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0B387DA" w14:textId="466CF35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-149.46 (-395.76; 96.84)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26F9368" w14:textId="5CC1062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(0.23)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76D51F" w14:textId="74152DE6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2DAE606" w14:textId="6B8ED1C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-10.09 (-101.89; 81.72)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2B72D0D" w14:textId="6113B26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(0.83)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8482064" w14:textId="4BB0599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++-</w:t>
            </w:r>
          </w:p>
        </w:tc>
      </w:tr>
      <w:tr w:rsidR="00B73868" w:rsidRPr="00966B08" w14:paraId="77207E2D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D48C8" w14:textId="476A8BF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middletemporal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DD5DB" w14:textId="5D894C5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-137.37 (-733.14; 458.41)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20B0C" w14:textId="774280D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(0.65)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EB90D" w14:textId="4D56A7A1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E24ED" w14:textId="1069A36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38.75 (-252.01; 329.51)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B8604" w14:textId="3FAD9C8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(0.79)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13333" w14:textId="025B9EAC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60D02" w14:textId="0FE2F0F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-276.66 (-771.23; 217.91)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DEBA1" w14:textId="104334B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(0.27)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55A86" w14:textId="7D48FF3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EBB1F" w14:textId="747361B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-58.37 (-287.77; 171.02)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D5214" w14:textId="097915E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0.84 (0.62)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29D7C" w14:textId="0549359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-+-</w:t>
            </w:r>
          </w:p>
        </w:tc>
      </w:tr>
      <w:tr w:rsidR="00B73868" w:rsidRPr="00966B08" w14:paraId="158C6405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958646" w14:textId="6499244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paracentral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74D0411" w14:textId="621112B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-12.73 (-164.97; 139.52)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0A1FBD0" w14:textId="4407609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0.94 (0.87)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4602CD" w14:textId="6A11CC4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5E63AB4" w14:textId="47D6EC4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0.41 (-101.45; 102.27)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C66E920" w14:textId="1B333EE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1.00 (0.99)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0A5362" w14:textId="1800047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E2D9983" w14:textId="53B85B6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-188.98 (-391.34; 13.37)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667184D" w14:textId="6297D9F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0.60 (0.067)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1BF00F" w14:textId="76916DC8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6D517C3" w14:textId="442D936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-31.84 (-109.35; 45.66)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7FD630A" w14:textId="237DD3E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0.75 (0.42)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ECD5040" w14:textId="2D362E5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-+-</w:t>
            </w:r>
          </w:p>
        </w:tc>
      </w:tr>
      <w:tr w:rsidR="00B73868" w:rsidRPr="00966B08" w14:paraId="13A6C6E9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5D335" w14:textId="129B892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parahippocampal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4655C" w14:textId="73E9920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56.67 (-91.37; 204.70)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12A61" w14:textId="62950AB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(0.45)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3884F" w14:textId="0AC8CA0D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0F399" w14:textId="53FC17B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-23.46 (-94.64; 47.72)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E2310" w14:textId="0926636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(0.52)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40350" w14:textId="20C1434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0007B" w14:textId="313F169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-117.52 (-276.16; 41.12)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F6898" w14:textId="5C51AAB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0.60 (0.14)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C56FF" w14:textId="440F19DA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2754A" w14:textId="125FA53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-23.79 (-82.90; 35.32)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A6D13" w14:textId="7A5169A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0.75 (0.43)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75FE6" w14:textId="204FC4A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66B08" w14:paraId="42724E2D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298FA5" w14:textId="2F37F42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parsopercularis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5786CDB" w14:textId="109DC8C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-26.72 (-306.62; 253.18)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7F4E514" w14:textId="102BF02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0.93 (0.85)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04F81F" w14:textId="00A9DA8C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EAF9E85" w14:textId="0F31EB6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44.41 (-134.59; 223.40)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2612551" w14:textId="092181C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(0.63)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E15578" w14:textId="657C71B7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698832E" w14:textId="7223676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-194.80 (-608.25; 218.65)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3ED6A74" w14:textId="53440FB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(0.35)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19CFF6" w14:textId="751B21F6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74BF8D1" w14:textId="2CF2D5B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-2.77 (-143.44; 137.91)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8954BB4" w14:textId="7AFD0D4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1.00 (0.97)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2863A2B" w14:textId="58F2D05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-+-</w:t>
            </w:r>
          </w:p>
        </w:tc>
      </w:tr>
      <w:tr w:rsidR="00B73868" w:rsidRPr="00966B08" w14:paraId="07577993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DE3EC" w14:textId="7630073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parsorbitalis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DAAD4" w14:textId="2B912F0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-51.64 (-162.88; 59.60)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F558A" w14:textId="7BC70BE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(0.36)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176C3" w14:textId="1E211C6D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5D269" w14:textId="774C445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-25.05 (-92.55; 42.46)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5C922" w14:textId="43E7513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(0.47)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1DFA9" w14:textId="1C22A1A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E4D15" w14:textId="779FC61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-41.18 (-165.16; 82.80)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FEDAD" w14:textId="477EBB4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0.77 (0.51)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DF7E4" w14:textId="63E2FCFD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BAAD6" w14:textId="1610553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-33.95 (-85.88; 17.98)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5B8BF" w14:textId="0BA220F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0.47 (0.20)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D4B88" w14:textId="65D81CA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5CABE959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DFB5B9" w14:textId="2ECFA92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parstriangularis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E4B5253" w14:textId="6F99146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115.66 (-118.30; 349.61)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AA20501" w14:textId="5EAFDDE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(0.33)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A6E2CF" w14:textId="1BE19D5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1580B2B" w14:textId="395E276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6.13 (-103.30; 115.56)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9B16702" w14:textId="6C1ADD4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(0.91)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C99145" w14:textId="5DA8E455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0D6B9DE" w14:textId="334C796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7.76 (-321.17; 336.69)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8A53D28" w14:textId="17DA4D2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(0.96)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281A9F" w14:textId="2CCF41EA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B921F99" w14:textId="262078F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24.67 (-69.74; 119.08)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FD3289E" w14:textId="46CC5B3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0.84 (0.61)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2CA0EF0" w14:textId="28D51B0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+++</w:t>
            </w:r>
          </w:p>
        </w:tc>
      </w:tr>
      <w:tr w:rsidR="00B73868" w:rsidRPr="00966B08" w14:paraId="0EFE911D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3E535" w14:textId="127A127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pericalcarine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CEEFB" w14:textId="70241B6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-206.51 (-367.21; -45.80)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8ED07" w14:textId="343D128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0.30 (0.012)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9D0DA" w14:textId="25FC3DC7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E1495" w14:textId="58DABD6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-78.95 (-161.95; 4.05)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88CB7" w14:textId="5AA0140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0.43 (0.062)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B3A99" w14:textId="4A2CDF3B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3CB8F" w14:textId="367CA4F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28.82 (-136.02; 193.67)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50DD6" w14:textId="66D24D7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0.91 (0.73)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078E5" w14:textId="2CF3642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AE533" w14:textId="1055879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-83.38 (-150.25; -16.51)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7A0AF" w14:textId="3C40069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0.18 (0.015)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C142B" w14:textId="7F48F0E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--+</w:t>
            </w:r>
          </w:p>
        </w:tc>
      </w:tr>
      <w:tr w:rsidR="00B73868" w:rsidRPr="00966B08" w14:paraId="30F03A64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11B0B1" w14:textId="2C4E639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postcentral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CB4681E" w14:textId="564EC4E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70.01 (-402.58; 542.59)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00B1D5E" w14:textId="26E4F59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0.90 (0.77)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726A28" w14:textId="38AD63C3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15F2D30" w14:textId="6ED9107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-118.69 (-328.04; 90.67)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B556E2B" w14:textId="185ABE1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0.89 (0.27)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703865" w14:textId="6C3C409D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7304D2F" w14:textId="5E87BE5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-338.99 (-898.28; 220.30)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30E03C1" w14:textId="189D303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(0.23)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B2CA60" w14:textId="614FCBC7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50A6E62" w14:textId="4D497FA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-114.05 (-294.19; 66.08)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C399791" w14:textId="17B3659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0.48 (0.21)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8787A15" w14:textId="584D1A9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66B08" w14:paraId="212594BD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CE21A" w14:textId="2102BAD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posteriorcingulate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AB5C5" w14:textId="00C5F69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64.43 (-108.87; 237.73)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C147E" w14:textId="4590B7D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(0.46)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AFC03" w14:textId="5BE9C8E3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301EA" w14:textId="32CC959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7.12 (-87.65; 101.89)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D4D8B" w14:textId="6D93959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(0.88)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497AD" w14:textId="51DFF7CF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B9AF1" w14:textId="1832B49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-196.72 (-453.71; 60.26)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3FA3F" w14:textId="6C45D58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0.60 (0.13)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435E8" w14:textId="4E1D4E05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4B1DD" w14:textId="5546F5A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-0.45 (-79.09; 78.18)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8480C" w14:textId="1E4AC75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1.00 (0.99)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0C941" w14:textId="35CED70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++-</w:t>
            </w:r>
          </w:p>
        </w:tc>
      </w:tr>
      <w:tr w:rsidR="00B73868" w:rsidRPr="00966B08" w14:paraId="57822793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C7CD22" w14:textId="5B1C3A1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precentral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1156D37" w14:textId="64EDDC5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-432.04 (-907.07; 42.98)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E0BA4FA" w14:textId="142C1C0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0.72 (0.074)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C50E65" w14:textId="7B3CFC01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5C61108" w14:textId="6D9CB80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-136.12 (-476.93; 204.69)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A883FAB" w14:textId="304D0CE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(0.43)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FF3BD7" w14:textId="16F4FFD1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5A79434" w14:textId="5006BF1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-332.85 (-1032.91; 367.21)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8ED545A" w14:textId="2DDE41E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(0.35)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C9C2C8" w14:textId="4293259E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E425470" w14:textId="2216EB0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-251.52 (-507.01; 3.97)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1AE281A" w14:textId="6444249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0.30 (0.054)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1453801" w14:textId="253CB10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266B01FB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5087F" w14:textId="245F991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precuneus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3CA21" w14:textId="0281728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-156.06 (-542.24; 230.11)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E0D3C" w14:textId="3B1491F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(0.42)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E87F2" w14:textId="1F2FBB06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21DE4" w14:textId="052691F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-227.35 (-434.79; -19.91)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17889" w14:textId="33B9D6A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0.36 (0.032)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A0F44" w14:textId="7B6D2B38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861F8" w14:textId="2620000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-383.66 (-809.08; 41.77)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33EC3" w14:textId="34ADC99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0.60 (0.076)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B863F" w14:textId="0A1C40F0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9FCB3" w14:textId="78F3F3C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-238.49 (-405.28; -71.70)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02264" w14:textId="41DCFDA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0.18 (0.0051)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4151E" w14:textId="55FBC50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7BCCF447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37CB1A" w14:textId="36C1D9A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rostralanteriorcingulate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177AB3D" w14:textId="45C7EC8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92.14 (-117.14; 301.41)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6F13AAC" w14:textId="21C8EEF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(0.38)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64A776" w14:textId="3484A5B1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3791E94" w14:textId="5FD54BF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-38.16 (-144.05; 67.73)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896DCE6" w14:textId="14D04CA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(0.48)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A521D1" w14:textId="161A4BB0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00F4CF4" w14:textId="09D6535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16.31 (-208.42; 241.04)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6081A8F" w14:textId="7E46FCA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(0.89)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EFCBB3" w14:textId="04567ACB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D664D4C" w14:textId="04B16A2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-6.82 (-93.37; 79.72)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8B02A15" w14:textId="2543358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(0.88)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94B60CA" w14:textId="1E69A5E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+-+</w:t>
            </w:r>
          </w:p>
        </w:tc>
      </w:tr>
      <w:tr w:rsidR="00B73868" w:rsidRPr="00966B08" w14:paraId="04C63C4A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45244" w14:textId="560E86A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rostralmiddlefrontal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4A198" w14:textId="0650988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427.90 (-340.55; 1196.34)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8021D" w14:textId="5CF9119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(0.27)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5D2DB" w14:textId="5A23D84B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6FE99" w14:textId="2C2D8F5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92.67 (-313.36; 498.69)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1F3DF" w14:textId="6ADFB04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(0.65)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58603" w14:textId="227A60D2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2C5F4" w14:textId="4BE127A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-739.24 (-1678.86; 200.38)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10991" w14:textId="17BA7FC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0.60 (0.12)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8D70A" w14:textId="68C45D17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E92E4" w14:textId="503421D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49.44 (-283.81; 382.69)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6231F" w14:textId="7B03BAF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0.90 (0.77)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E447D" w14:textId="592902A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++-</w:t>
            </w:r>
          </w:p>
        </w:tc>
      </w:tr>
      <w:tr w:rsidR="00B73868" w:rsidRPr="00966B08" w14:paraId="0D4BEE63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03A44C" w14:textId="1557A7F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superiorfrontal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AC2C10A" w14:textId="5ED4A79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-143.67 (-1061.18; 773.84)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C7476C5" w14:textId="1F2F4B4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0.90 (0.76)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FD511D" w14:textId="746734A2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31D8E98" w14:textId="365B2F4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-136.61 (-620.88; 347.66)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FF41485" w14:textId="6330829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(0.58)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C3E7BD" w14:textId="570EBA9D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39E4210" w14:textId="6B19F81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-1186.17 (-2157.04; -215.31)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95911CA" w14:textId="5E5083F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0.59 (0.017)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0C5225" w14:textId="51E49318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8B80E2A" w14:textId="48EBE82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-312.42 (-701.65; 76.80)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80427FE" w14:textId="1D369B6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0.41 (0.12)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27F00BB" w14:textId="52F499D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14A57BC0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50789" w14:textId="0CBE4AF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superiorparietal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ED5C2" w14:textId="7B4D826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153.16 (-450.45; 756.78)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B35C9" w14:textId="6790592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(0.61)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B56B6" w14:textId="27B8D568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A2CCD" w14:textId="78DFBF0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-192.54 (-547.11; 162.04)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5A683" w14:textId="3AAFB3D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0.89 (0.29)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1E681" w14:textId="0192887D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4A088" w14:textId="6D8AC6E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-121.29 (-905.71; 663.14)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F47B1" w14:textId="7FFE4FA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0.91 (0.76)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E1350" w14:textId="5A43CD01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7BEE0" w14:textId="761C96D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-104.62 (-387.55; 178.31)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276E9" w14:textId="41D4DE5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0.77 (0.47)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892D4" w14:textId="1E62E78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66B08" w14:paraId="428689F4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893916" w14:textId="535A09A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superiortemporal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A5FCDA5" w14:textId="4031280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408.42 (-231.27; 1048.12)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86105D0" w14:textId="38DA798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(0.21)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8D25C" w14:textId="30740A3A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21AC613" w14:textId="6EB92E0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-103.34 (-395.94; 189.26)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82D98A7" w14:textId="5127D66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(0.49)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45F8AA" w14:textId="00580941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F615BDD" w14:textId="4C67B71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-310.98 (-946.65; 324.69)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50DF969" w14:textId="41E6C05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(0.33)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261FF7" w14:textId="4C6DEEE6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5A51315" w14:textId="3072BBD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-58.21 (-302.18; 185.77)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8D9E9FE" w14:textId="3C9D934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0.84 (0.64)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AF2752F" w14:textId="0427F90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66B08" w14:paraId="7218FC65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73579" w14:textId="0C88C95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supramarginal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B4903" w14:textId="76A12C5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601.21 (-175.19; 1377.60)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CBAB3" w14:textId="202E79E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0.73 (0.13)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3513A" w14:textId="3207F953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FDCA2" w14:textId="76F4AD8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28.40 (-332.06; 388.85)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02665" w14:textId="23B2261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(0.88)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DA79D" w14:textId="046BA7DC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41158" w14:textId="3113473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-205.34 (-863.57; 452.89)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A389B" w14:textId="4B9ED2F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0.77 (0.54)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A71C5" w14:textId="2710B928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B55C7" w14:textId="479C026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64.09 (-226.76; 354.95)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68A82" w14:textId="47161A1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0.84 (0.67)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C878D" w14:textId="35F2CB6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++-</w:t>
            </w:r>
          </w:p>
        </w:tc>
      </w:tr>
      <w:tr w:rsidR="00B73868" w:rsidRPr="00966B08" w14:paraId="3406BB35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97962B" w14:textId="3E72F8D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temporalpole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968C39E" w14:textId="5BC19E6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57.27 (-148.70; 263.23)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3254FA1" w14:textId="2DE5F19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(0.58)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6C950D" w14:textId="6972EFF8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59EEB18" w14:textId="796CF86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-119.79 (-225.74; -13.83)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CADA341" w14:textId="648346A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0.36 (0.027)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5CBC8B" w14:textId="1B3BA6BB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CBA08BA" w14:textId="5A7810C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-134.24 (-313.83; 45.36)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7ED6E28" w14:textId="4B2868A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0.60 (0.14)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A7E346" w14:textId="684397A5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5C6E01B" w14:textId="041D920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-93.43 (-176.26; -10.61)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9901FF5" w14:textId="7D76C38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0.20 (0.027)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926E408" w14:textId="5038988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66B08" w14:paraId="5C59B785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8B1DB" w14:textId="263FE4E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lh</w:t>
            </w:r>
            <w:proofErr w:type="spellEnd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transversetemporal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BCA9D" w14:textId="7C3C7F4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-73.74 (-154.89; 7.41)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8E1BE" w14:textId="37EBA41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0.72 (0.074)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9333B" w14:textId="660272A6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F25FE" w14:textId="06F52CE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-17.59 (-65.28; 30.10)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146A8" w14:textId="06C8C1F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(0.47)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07C84" w14:textId="5EC6A421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5937F" w14:textId="0593800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-34.50 (-155.31; 86.31)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823D1" w14:textId="06A4221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0.77 (0.57)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2B0A4" w14:textId="61BC2B4F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F5864" w14:textId="0AD671E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-32.53 (-71.20; 6.14)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EB031" w14:textId="5FDD977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0.40 (0.099)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A4D05" w14:textId="5307BE0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6E06633C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E24926" w14:textId="6B12665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bankssts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C1D1CDC" w14:textId="3BEDEAB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54.51 (-56.60; 165.62)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3E8E6AF" w14:textId="3152E5F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(0.33)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E69B58" w14:textId="544D335C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1E25BA9" w14:textId="30B8293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-4.58 (-73.65; 64.50)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3E309F4" w14:textId="2411DFD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(0.90)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01D240" w14:textId="5CC46802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8EBAE5B" w14:textId="75D7041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-15.09 (-191.43; 161.25)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48C8904" w14:textId="54C3FD3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(0.87)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711B85" w14:textId="7DD6A06A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4399895" w14:textId="2DD4F68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9.45 (-45.85; 64.74)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09F48C0" w14:textId="5E0146D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0.90 (0.74)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9B69F33" w14:textId="72089F9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66B08" w14:paraId="0539881B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9D5FC" w14:textId="4FDF681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caudalanteriorcingulate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2C84A" w14:textId="48A99E3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155.73 (-38.04; 349.50)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A8B03" w14:textId="2E27659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0.73 (0.11)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3BA8C" w14:textId="38723CBC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85922" w14:textId="1190C61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-0.14 (-117.40; 117.11)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06A1C" w14:textId="7A0B8F3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1.00 (1.00)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37848" w14:textId="2881C8F6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A4043" w14:textId="16073DA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-240.03 (-493.43; 13.38)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04FF0" w14:textId="2ED47FD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0.60 (0.063)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77EEE" w14:textId="293A1F7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D5B02" w14:textId="35D624C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3.43 (-89.19; 96.06)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940F5" w14:textId="734E76A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1.00 (0.94)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DB9B0" w14:textId="242AEEF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66B08" w14:paraId="1F3A3BAF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272E42" w14:textId="1E1F1F6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caudalmiddlefrontal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9264129" w14:textId="2B0379F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271.65 (-101.51; 644.81)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B9EC206" w14:textId="3F6A0B1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0.73 (0.15)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862B09" w14:textId="623914F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A2DBD5A" w14:textId="42E6929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23.86 (-199.08; 246.81)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7C611AA" w14:textId="22916CB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(0.83)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A09D25" w14:textId="400375A1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0B96DFC" w14:textId="5FC4653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-59.29 (-573.88; 455.30)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4BD1258" w14:textId="0C6C1D5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(0.82)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75A3D8" w14:textId="2AAE6015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01B6DA8" w14:textId="7EA8D86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71.81 (-106.36; 249.99)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74ABE37" w14:textId="2E839C6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0.75 (0.43)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9702B4F" w14:textId="0A14B86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++-</w:t>
            </w:r>
          </w:p>
        </w:tc>
      </w:tr>
      <w:tr w:rsidR="00B73868" w:rsidRPr="00966B08" w14:paraId="41852FDC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07514" w14:textId="57F1E5E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rh cuneus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84533" w14:textId="760CF2F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-322.16 (-575.77; -68.55)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39391" w14:textId="69D265E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0.30 (0.013)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0D394" w14:textId="479BCC72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1AD8E" w14:textId="3EFF0B7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-98.85 (-195.69; -2.01)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C03CA" w14:textId="59682DE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0.43 (0.045)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A491B" w14:textId="0CB59D96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359DD" w14:textId="2E6B2C7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-58.96 (-278.13; 160.21)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B50F2" w14:textId="60962BD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0.78 (0.59)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D2FB4" w14:textId="7C1DE4E5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BD36C" w14:textId="21E3320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-117.68 (-200.85; -34.50)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AB792" w14:textId="24042F8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0.18 (0.0056)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10DA3" w14:textId="4F9F61B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34053EDB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89D853" w14:textId="3073D0D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rh entorhinal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C3CB3FB" w14:textId="661FA68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-4.64 (-170.93; 161.65)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FD17721" w14:textId="6743EAB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0.97 (0.96)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D409C1" w14:textId="338F9937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E86DFA5" w14:textId="26F591B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-37.72 (-134.73; 59.28)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73E8F10" w14:textId="35E334C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(0.45)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034CA8" w14:textId="686C8B56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7A07577" w14:textId="272A424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17.91 (-181.67; 217.50)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1C7250F" w14:textId="1B3E589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(0.86)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E56739" w14:textId="41D88F4A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EB5C715" w14:textId="2BFDD0D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-21.96 (-98.68; 54.76)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EA34527" w14:textId="4341A27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0.84 (0.57)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8A09873" w14:textId="4802B1A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--+</w:t>
            </w:r>
          </w:p>
        </w:tc>
      </w:tr>
      <w:tr w:rsidR="00B73868" w:rsidRPr="00966B08" w14:paraId="57EC6C20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9318C" w14:textId="2A67431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frontalpole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EA778" w14:textId="5686A6B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-31.72 (-113.56; 50.11)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B77BD" w14:textId="06B7C6D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(0.44)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D82FF" w14:textId="53546E63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75BB6" w14:textId="691BB9F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-12.35 (-57.82; 33.12)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61E53" w14:textId="67B9DEB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(0.59)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61B63" w14:textId="60A2163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57882" w14:textId="453AAF2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5.97 (-83.68; 95.61)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D015F" w14:textId="775EDC2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(0.89)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A73F4" w14:textId="0D300A8D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F1455" w14:textId="071182F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-13.16 (-49.25; 22.92)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BDFA9" w14:textId="45DAED7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0.77 (0.47)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04DFC" w14:textId="7AD5BC7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--+</w:t>
            </w:r>
          </w:p>
        </w:tc>
      </w:tr>
      <w:tr w:rsidR="00B73868" w:rsidRPr="00966B08" w14:paraId="28EC431A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FCEE95" w14:textId="74ACC65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rh fusiform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9598446" w14:textId="2342345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-72.19 (-557.53; 413.14)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A344979" w14:textId="3DDF297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0.90 (0.77)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F36AD9" w14:textId="354608EE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F56A9AC" w14:textId="5AD1585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-253.84 (-463.90; -43.79)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AB81715" w14:textId="2C37FA0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0.32 (0.018)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5A6B2E" w14:textId="7A80676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ECE826E" w14:textId="2B0C2B2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-236.34 (-859.62; 386.94)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36E6AB6" w14:textId="0CE0EC9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0.73 (0.45)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009D29" w14:textId="2BDFFEEB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89A0DF4" w14:textId="4B43567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-225.57 (-408.82; -42.33)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9161E3D" w14:textId="7158C59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0.18 (0.016)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092C068" w14:textId="75A0C15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35B7BDA2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716D0" w14:textId="3326FDB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inferiorparietal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2DF48" w14:textId="79DFB20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481.07 (-251.84; 1213.98)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CD66D" w14:textId="15BE06B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(0.20)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AE471" w14:textId="3613A538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AC2E0" w14:textId="2AB624E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120.07 (-270.55; 510.70)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30716" w14:textId="28B3217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(0.55)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38646" w14:textId="7B17A0C1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2F682" w14:textId="547EF3B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280.12 (-675.89; 1236.13)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7B336" w14:textId="25597B9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0.77 (0.56)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32497" w14:textId="74E7393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F8602" w14:textId="658A689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210.89 (-111.40; 533.17)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4A356" w14:textId="09DA531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0.47 (0.20)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B0551" w14:textId="17B1D5E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+++</w:t>
            </w:r>
          </w:p>
        </w:tc>
      </w:tr>
      <w:tr w:rsidR="00B73868" w:rsidRPr="00966B08" w14:paraId="1A304BD0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F2B515" w14:textId="1C68864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inferiortemporal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E19E089" w14:textId="70F4B0A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138.81 (-451.97; 729.59)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1C7D5EA" w14:textId="7628F1F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(0.64)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664C4B" w14:textId="1BD79D13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189D4BA" w14:textId="39B19D9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-25.70 (-318.59; 267.18)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FB2CA98" w14:textId="6DF8ADA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(0.86)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13200E" w14:textId="782BF301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DC19613" w14:textId="491664E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103.38 (-567.35; 774.11)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6A71A57" w14:textId="7B28B46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0.91 (0.76)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AA415C" w14:textId="639E8546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59A6ABE" w14:textId="536BB9F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20.49 (-222.40; 263.37)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FFDF2D5" w14:textId="66C9923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(0.87)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C59C039" w14:textId="5DFB3A3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+-+</w:t>
            </w:r>
          </w:p>
        </w:tc>
      </w:tr>
      <w:tr w:rsidR="00B73868" w:rsidRPr="00966B08" w14:paraId="36947BCA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91CD7" w14:textId="09F65CC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rh insula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43960" w14:textId="4B52FD1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-191.35 (-449.02; 66.32)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9E679" w14:textId="49C516C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0.73 (0.14)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B9E8C" w14:textId="2908AB70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E64F6" w14:textId="4CA5AFE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89.91 (-63.36; 243.18)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3EDD6" w14:textId="0B5AA81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0.89 (0.25)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7F49F" w14:textId="2FEFF691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05559" w14:textId="23D2DB9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-98.80 (-417.70; 220.10)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70C27" w14:textId="6B3EEB3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0.77 (0.54)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9FF51" w14:textId="67D1D7F8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4CDC0" w14:textId="78573A3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-2.01 (-122.91; 118.89)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5F406" w14:textId="4560D96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1.00 (0.97)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F69A4" w14:textId="2F81D9E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-+-</w:t>
            </w:r>
          </w:p>
        </w:tc>
      </w:tr>
      <w:tr w:rsidR="00B73868" w:rsidRPr="00966B08" w14:paraId="49CF1E09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5DCB99" w14:textId="239057D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isthmuscingulate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E5896E8" w14:textId="7385C6E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51.22 (-85.94; 188.39)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7A21288" w14:textId="6E2CDE9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(0.46)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ADB37D" w14:textId="4A65248C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5CB9236" w14:textId="2537DDE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-11.54 (-89.13; 66.05)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DB4E640" w14:textId="6B48FF5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(0.77)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F20DC5" w14:textId="6A77D82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4074DAF" w14:textId="12AC81F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90.46 (-95.27; 276.20)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73BE3A7" w14:textId="7F03089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(0.33)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995689" w14:textId="326C9E15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8998994" w14:textId="0BF96BC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14.31 (-48.75; 77.37)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53FDB5E" w14:textId="7AA7F36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0.84 (0.66)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DCF6E80" w14:textId="18318EE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+-+</w:t>
            </w:r>
          </w:p>
        </w:tc>
      </w:tr>
      <w:tr w:rsidR="00B73868" w:rsidRPr="00966B08" w14:paraId="00D26AE8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00AB9" w14:textId="4044480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lateraloccipital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831AD" w14:textId="168CF88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-217.41 (-847.17; 412.36)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684DB" w14:textId="3927632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(0.49)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37237" w14:textId="3712CE2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18BB6" w14:textId="677B1D2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-32.07 (-388.98; 324.83)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9ACE4" w14:textId="791A7ED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(0.86)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A969F" w14:textId="087FF85D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12BE7" w14:textId="3067B29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-797.14 (-1380.06; -214.21)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E041A" w14:textId="153A5A0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0.55 (0.008)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0225A" w14:textId="7A9C102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2A66C" w14:textId="5024E46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-239.97 (-511.91; 31.98)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73AE6" w14:textId="325A8E9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0.40 (0.084)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B7633" w14:textId="571D34E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48174885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5BFABC" w14:textId="1682AFE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lateralorbitofrontal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AAEB779" w14:textId="2EA1DBD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-58.17 (-283.70; 167.35)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BC14C46" w14:textId="127AF10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(0.61)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97FB2E" w14:textId="117CE53F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E8BB222" w14:textId="7F735D9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-94.08 (-267.50; 79.34)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03D9274" w14:textId="07DAD43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0.89 (0.29)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2831C0" w14:textId="710CBBDD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20962C7" w14:textId="109004B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-169.90 (-490.96; 151.16)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D1F1F79" w14:textId="0011F55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(0.29)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071AC1" w14:textId="4BFEC78D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19A47FC" w14:textId="083A531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-94.59 (-219.91; 30.72)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6C881B6" w14:textId="4092DC9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0.41 (0.14)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5250401" w14:textId="5D2680D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20D46462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5EBF6" w14:textId="292AE54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rh lingual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A0772" w14:textId="6DAB58D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-97.63 (-528.26; 333.00)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C7A67" w14:textId="617D28B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(0.65)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0A107" w14:textId="198F0BCF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E5AB1" w14:textId="1FC4C13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-141.96 (-360.41; 76.49)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A0746" w14:textId="5A34491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0.81 (0.20)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5F380" w14:textId="22E504D2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B64FE" w14:textId="46F6C3B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-171.92 (-670.74; 326.90)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E48E7" w14:textId="03BFB5C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0.77 (0.49)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F9D96" w14:textId="6CAE3D48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D4AE6" w14:textId="7371DBC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-137.99 (-318.34; 42.36)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F375E" w14:textId="72086AD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0.41 (0.13)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BD482" w14:textId="47F740A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101371AF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1BBF53" w14:textId="73770C7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medialorbitofrontal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6877DB6" w14:textId="3926495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-133.89 (-365.49; 97.71)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6EE8F8E" w14:textId="0CD837E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(0.25)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05E54C" w14:textId="5DE502E3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23A5C9E" w14:textId="35ACAF3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-36.89 (-154.06; 80.27)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3FFE23A" w14:textId="3CCB526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(0.54)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96BA31" w14:textId="5F264AA8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371AB97" w14:textId="5B0B032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-170.74 (-479.83; 138.35)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AD085C3" w14:textId="5085774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(0.27)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A875BD" w14:textId="2B3E3697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5B99CB7" w14:textId="0CC0F72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-69.02 (-167.49; 29.44)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CBDF624" w14:textId="61D5704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0.44 (0.17)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E989EDE" w14:textId="54410B9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6FBD337C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D018B" w14:textId="5E676C3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middletemporal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10977" w14:textId="40B030B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-190.13 (-712.94; 332.67)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4D726" w14:textId="424973B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(0.47)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E9A22" w14:textId="16E8CC6F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BCF35" w14:textId="7BF7847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-4.34 (-290.36; 281.68)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921AF" w14:textId="61A156F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1.00 (0.98)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E12F6" w14:textId="05913EAF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A3FC8" w14:textId="301E7EF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-87.85 (-794.71; 619.02)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DC262" w14:textId="1CF996D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(0.81)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70491" w14:textId="2E1C3FB3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6F5C8" w14:textId="0CC4731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-52.60 (-287.59; 182.39)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FE1F6" w14:textId="67803AF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0.84 (0.66)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C47D8" w14:textId="3D63922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20FB13EC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6D0C5D" w14:textId="2FEB2D1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rh paracentral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A80306B" w14:textId="6C2D073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-113.53 (-316.43; 89.38)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2CE2A2D" w14:textId="167BD17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(0.27)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34C7C0" w14:textId="271F39C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5E014EC" w14:textId="73F7D9E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-13.19 (-128.89; 102.51)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08F8B76" w14:textId="066EB07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(0.82)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E5ECA8" w14:textId="5F744DFF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8B4CB1D" w14:textId="0BE1132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-247.57 (-513.25; 18.11)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AE0E889" w14:textId="54A82E4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0.60 (0.067)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4590CE" w14:textId="53056B8F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4D12227" w14:textId="11FC252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-65.07 (-158.46; 28.32)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617FA8D" w14:textId="1129A7E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0.44 (0.17)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0F3B889" w14:textId="061B09E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0C704B58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80865" w14:textId="5656E91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parahippocampal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6F0DC" w14:textId="5F38BD7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29.98 (-70.60; 130.56)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2E1C5" w14:textId="1ECA761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(0.55)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BFEBC" w14:textId="58206E93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846AA" w14:textId="6F3ED5A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-45.66 (-98.48; 7.17)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BD5D4" w14:textId="5897D9E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0.51 (0.09)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6F956" w14:textId="548FA2EC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8317B" w14:textId="256A2B6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-72.51 (-213.28; 68.25)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F2255" w14:textId="7510B97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(0.31)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5113D" w14:textId="1DA79493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31C77" w14:textId="40FB819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-33.37 (-77.49; 10.75)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7C9C2" w14:textId="0BA6CAC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0.41 (0.14)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41117" w14:textId="18BD2C9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66B08" w14:paraId="70856CAE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0713FC" w14:textId="2C64C54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parsopercularis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9967A0B" w14:textId="30F1B4A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-155.25 (-366.45; 55.96)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CD4ED7C" w14:textId="43AD0FF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0.73 (0.15)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A780B2" w14:textId="614941C7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800ED8D" w14:textId="526D561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-2.22 (-121.98; 117.55)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6A61F99" w14:textId="478CB8A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1.00 (0.97)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1727A5" w14:textId="7C94A1A7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958B079" w14:textId="6D0A6C5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-65.02 (-451.44; 321.40)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A76C907" w14:textId="43EB3C5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0.91 (0.74)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0AFECA" w14:textId="3277B83E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2DD5EED" w14:textId="35E3F10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-41.95 (-141.95; 58.05)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18F983F" w14:textId="04A340F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0.75 (0.41)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CD05CD0" w14:textId="0600E56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211D81B1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7363D" w14:textId="6B6D82C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parsorbitalis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892B6" w14:textId="633FB8E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-40.87 (-214.36; 132.62)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10DB5" w14:textId="1EA56C3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(0.64)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7BE70" w14:textId="4B35E601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16E74" w14:textId="6DC594A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-60.51 (-147.96; 26.94)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758F2" w14:textId="4FE4677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0.76 (0.17)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C0F9C" w14:textId="08612A4D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FA964" w14:textId="12A0940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-79.24 (-243.52; 85.04)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2335F" w14:textId="355CACE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(0.34)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9BFBF" w14:textId="3F61451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DBC27" w14:textId="11A4B89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-60.73 (-130.78; 9.32)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82618" w14:textId="774AFB0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0.40 (0.089)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A3F5C" w14:textId="128E45B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07BBF8B3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0531E8" w14:textId="7716550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parstriangularis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6583326" w14:textId="2EC8C09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-117.62 (-435.80; 200.56)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0AF168B" w14:textId="6690380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(0.46)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008EE4" w14:textId="45C2CEC5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87683BD" w14:textId="5D832E1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-17.14 (-156.19; 121.90)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5A8CB5E" w14:textId="0C8AF52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(0.81)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8EA998" w14:textId="49EABA3F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70CFAE5" w14:textId="4CF7D2C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158.33 (-127.89; 444.56)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801F264" w14:textId="5A5D4E7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(0.27)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BCBFF1" w14:textId="4897297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D1C63AF" w14:textId="6A1E304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-1.19 (-116.88; 114.51)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528EFF7" w14:textId="232E747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1.00 (0.98)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E8AA3D5" w14:textId="483722A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--+</w:t>
            </w:r>
          </w:p>
        </w:tc>
      </w:tr>
      <w:tr w:rsidR="00B73868" w:rsidRPr="00966B08" w14:paraId="30470A46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0A818" w14:textId="0638E1D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rh pericalcarine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D7BFB" w14:textId="4F3DD7E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-204.68 (-383.02; -26.34)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A2F2A" w14:textId="1290224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0.43 (0.025)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03613" w14:textId="3E80504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74C3E" w14:textId="5B94234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-82.88 (-170.53; 4.77)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4E275" w14:textId="5D1B690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0.43 (0.064)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066C3" w14:textId="7F996837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332E2" w14:textId="3B40000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-20.16 (-211.67; 171.34)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40575" w14:textId="214E556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(0.83)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22EED" w14:textId="55300F9D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EF046" w14:textId="2FD3CBC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-94.28 (-166.60; -21.97)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46D6C" w14:textId="6B3D980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0.18 (0.011)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6805C" w14:textId="34FD9B8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442085B8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61EE25" w14:textId="0045892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rh postcentral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7F9C0F2" w14:textId="06AB6C9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-151.66 (-588.50; 285.19)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36BC84A" w14:textId="7971CB5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(0.49)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EF7BE0" w14:textId="1D94070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67014AB" w14:textId="52DDEFC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-233.23 (-472.60; 6.13)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4D5CB39" w14:textId="2743AE0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0.43 (0.056)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E22126" w14:textId="6A7755F8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61E87AB" w14:textId="7F2A03B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65.76 (-593.51; 725.04)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C47954C" w14:textId="09DDE15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0.92 (0.84)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3746EC" w14:textId="201AC0AA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0A89C0F" w14:textId="3D5E0F7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-187.67 (-386.50; 11.15)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F77BA7F" w14:textId="5C848D5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0.34 (0.064)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F3A8C2E" w14:textId="6430250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--+</w:t>
            </w:r>
          </w:p>
        </w:tc>
      </w:tr>
      <w:tr w:rsidR="00B73868" w:rsidRPr="00966B08" w14:paraId="376E5AEC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6C8D9" w14:textId="2608EA7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posteriorcingulate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400FA" w14:textId="3F16985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83.75 (-86.47; 253.96)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64FFD" w14:textId="60DE15C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(0.33)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7563A" w14:textId="42F6F9B1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3ED8D" w14:textId="17D5D93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77.15 (-6.91; 161.21)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D0513" w14:textId="01F9D0C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0.44 (0.072)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89559" w14:textId="67CAD03C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6634E" w14:textId="6AA3704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-158.99 (-430.36; 112.38)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C775C" w14:textId="1B16520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(0.25)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BDDF6" w14:textId="42554C9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F0288" w14:textId="5D679D8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61.07 (-11.17; 133.30)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0DEEC" w14:textId="6B136D7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0.40 (0.098)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4AA1A" w14:textId="635AEF6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++-</w:t>
            </w:r>
          </w:p>
        </w:tc>
      </w:tr>
      <w:tr w:rsidR="00B73868" w:rsidRPr="00966B08" w14:paraId="2DF7DC98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A2E169" w14:textId="32A0253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rh precentral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6AE2C2C" w14:textId="44C0185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25.20 (-510.15; 560.55)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2E16236" w14:textId="1873141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(0.93)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817D5F" w14:textId="11D625E0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1B3717C" w14:textId="5F77B75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-116.21 (-396.52; 164.09)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C15A94C" w14:textId="0EC1BB4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(0.42)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0C76D7" w14:textId="393A8CDA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737F2B8" w14:textId="163A5CE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-619.24 (-1322.36; 83.87)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86743CD" w14:textId="580B4F0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0.60 (0.083)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A0E9D7" w14:textId="44E4A1F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43792D5" w14:textId="1225EDA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-145.67 (-378.41; 87.07)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308B1EC" w14:textId="5419E0C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0.48 (0.22)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F9E7B94" w14:textId="7FD0067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66B08" w14:paraId="71F5DC06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68891" w14:textId="6A9589A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rh precuneus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1D1E1" w14:textId="05CDC38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-16.80 (-416.88; 383.28)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D8F35" w14:textId="41D2C3F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(0.93)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BE8CE" w14:textId="4DB3F3B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EE6C0" w14:textId="0B992399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-260.54 (-466.02; -55.07)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72B45" w14:textId="0CF76AF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0.32 (0.013)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3AF89" w14:textId="0ACE688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200D2" w14:textId="2B8D001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-220.42 (-676.83; 236.00)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66144" w14:textId="5B499EF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(0.34)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E339D" w14:textId="32653CEF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ED392" w14:textId="70DF5B5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-210.23 (-378.84; -41.61)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75118" w14:textId="43BEF8A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0.18 (0.015)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EE361" w14:textId="1055405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57F01C31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06BF94" w14:textId="3191E2C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rostralanteriorcingulate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DF04BBD" w14:textId="44B5EDB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80.32 (-56.22; 216.86)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6964344" w14:textId="126C93B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(0.25)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9F5241" w14:textId="6A6C9DD6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4237D8E" w14:textId="63F0155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17.80 (-82.20; 117.81)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0946077" w14:textId="0C6EF14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(0.73)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4591B1" w14:textId="172B5916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2F312AF" w14:textId="7505531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-157.74 (-356.31; 40.84)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220A62E" w14:textId="6852939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0.60 (0.12)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940E0C" w14:textId="42F50510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FEBCC4F" w14:textId="4CCFFE4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11.50 (-62.65; 85.65)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409C665" w14:textId="625B680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0.90 (0.76)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60CE669" w14:textId="67B293C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++-</w:t>
            </w:r>
          </w:p>
        </w:tc>
      </w:tr>
      <w:tr w:rsidR="00B73868" w:rsidRPr="00966B08" w14:paraId="5103B885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659AB" w14:textId="48DC452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rostralmiddlefrontal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AD51B" w14:textId="4556FAA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644.73 (-164.99; 1454.45)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E3A6F" w14:textId="34D9FB8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0.73 (0.12)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4950E" w14:textId="299372B7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72709" w14:textId="18A495F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-163.08 (-568.72; 242.56)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13BF1" w14:textId="7D1938F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(0.43)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564D2" w14:textId="4BABEDBE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97EB7" w14:textId="1DCC75E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-253.34 (-1158.85; 652.18)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F15AF" w14:textId="47D3FDA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0.77 (0.58)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FC74D" w14:textId="2AB5D3BE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D7797" w14:textId="1C88FA1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-33.57 (-368.16; 301.02)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1B28D" w14:textId="4DEF049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0.96 (0.84)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B9BC6" w14:textId="658F221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66B08" w14:paraId="31696F86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CAABFF" w14:textId="3F1AB58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superiorfrontal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8351BC4" w14:textId="7EB2BD3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-352.11 (-1183.64; 479.43)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8772F02" w14:textId="2A125B5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(0.40)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531C7D" w14:textId="1D463F5E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278F387" w14:textId="2AF9C62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-102.07 (-567.69; 363.55)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5234F4B" w14:textId="4B347BB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(0.67)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A5D481" w14:textId="377A4337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2D60DAF" w14:textId="68716FD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-962.34 (-1934.44; 9.76)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8D7F4F4" w14:textId="62DD7E2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0.60 (0.052)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DCEA37" w14:textId="663D643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91214F3" w14:textId="5C3AD88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-284.31 (-656.62; 88.00)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5BA875E" w14:textId="58920D4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0.41 (0.13)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FE7F9DC" w14:textId="76156E1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596833F6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8323C" w14:textId="2F2DFCE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superiorparietal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BF75F" w14:textId="124C87A2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-197.95 (-905.52; 509.61)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DCD9A" w14:textId="1CFC178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(0.58)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581D5" w14:textId="0E1FB9C4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2B001" w14:textId="7226434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-172.45 (-476.41; 131.51)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6F84C" w14:textId="40EF178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0.89 (0.27)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03E98" w14:textId="2F65E305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E35E6" w14:textId="72C2F5E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-232.60 (-975.64; 510.44)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66297" w14:textId="3C609CD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0.77 (0.53)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110DF" w14:textId="616EFDE3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128EE" w14:textId="7A0ED65C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-183.62 (-443.61; 76.38)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C1E48" w14:textId="2642930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0.44 (0.17)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298AF" w14:textId="630EC33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  <w:tr w:rsidR="00B73868" w:rsidRPr="00966B08" w14:paraId="7328210D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9E3BA9" w14:textId="4863E8C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superiortemporal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A638D54" w14:textId="3BE4EA7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204.41 (-299.55; 708.37)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8317535" w14:textId="5802989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(0.42)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6A33BF" w14:textId="76A59546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14FD06B" w14:textId="495CA14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-107.72 (-379.67; 164.23)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DFB9540" w14:textId="01A31A2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(0.44)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99A62B" w14:textId="692EEDFB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C88AB5E" w14:textId="486CAFA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-370.30 (-945.02; 204.41)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22316A1" w14:textId="0C9B1CB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(0.20)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280478" w14:textId="35AA69A9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5402B3D" w14:textId="65A43A8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-86.28 (-305.76; 133.20)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9C78D1D" w14:textId="6867425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0.75 (0.44)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77D7618" w14:textId="5C68B48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66B08" w14:paraId="58BC8F91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8E19D" w14:textId="37E2B6B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rh supramarginal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42178" w14:textId="0F87BD15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98.92 (-518.83; 716.66)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4E5D8" w14:textId="656D901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0.90 (0.75)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23C80" w14:textId="373E9F4C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7DAB5" w14:textId="7871FCA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25.26 (-237.46; 287.98)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E3449" w14:textId="47F5740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(0.85)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8A8E5" w14:textId="2E71B5D2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3FA88" w14:textId="5B58FB6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-283.67 (-964.18; 396.84)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F2D17" w14:textId="7FB073A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0.69 (0.41)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1A498" w14:textId="2F51CF72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441DF" w14:textId="709012F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0.043 (-226.57; 226.65)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FDC02" w14:textId="623483AA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1.00 (1.00)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803F5" w14:textId="13AC0D5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++-</w:t>
            </w:r>
          </w:p>
        </w:tc>
      </w:tr>
      <w:tr w:rsidR="00B73868" w:rsidRPr="00966B08" w14:paraId="32D2C0AE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DC850B" w14:textId="4A89853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temporalpole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AE8C8E5" w14:textId="18C9A14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93.37 (-117.66; 304.40)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F6FC11F" w14:textId="0A3CB6A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(0.38)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50AA7D" w14:textId="5638BFD2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AA94A49" w14:textId="5A23C53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-9.90 (-112.02; 92.22)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B93BA4C" w14:textId="295288D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(0.85)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5EBF0A" w14:textId="5E590F46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6D3BCC6" w14:textId="19ABE8D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-113.93 (-273.75; 45.90)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3FDBF1C" w14:textId="731055F8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0.60 (0.16)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998471" w14:textId="54BF1170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47AB2C6" w14:textId="410CE9C0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-21.29 (-100.38; 57.80)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22939F6" w14:textId="27705274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0.84 (0.60)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2A158A6" w14:textId="1B17EE9B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+--</w:t>
            </w:r>
          </w:p>
        </w:tc>
      </w:tr>
      <w:tr w:rsidR="00B73868" w:rsidRPr="00966B08" w14:paraId="1365F75D" w14:textId="77777777" w:rsidTr="003837C1">
        <w:trPr>
          <w:trHeight w:val="300"/>
        </w:trPr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6AE19" w14:textId="00296836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 </w:t>
            </w:r>
            <w:proofErr w:type="spellStart"/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transversetemporal</w:t>
            </w:r>
            <w:proofErr w:type="spellEnd"/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1DB95" w14:textId="4F8F800F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-15.80 (-68.86; 37.25)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1CF8C" w14:textId="4F30B23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0.85 (0.55)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427C5" w14:textId="1A32C0E1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6786D" w14:textId="281E2EB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-5.35 (-37.80; 27.10)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6A87D" w14:textId="28F3C89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0.98 (0.75)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ABAC5" w14:textId="2B6286EC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BFEF7" w14:textId="7DDEC533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-57.76 (-161.08; 45.55)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13D0C" w14:textId="664041F1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0.61 (0.27)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FBDBE" w14:textId="4A2EA3AD" w:rsidR="00B73868" w:rsidRPr="00B73868" w:rsidRDefault="00B73868" w:rsidP="00B7386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EE755" w14:textId="7A49F79D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-11.64 (-38.21; 14.93)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D8265" w14:textId="02AD4517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0.75 (0.39)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0205B" w14:textId="4C402AFE" w:rsidR="00B73868" w:rsidRPr="00B73868" w:rsidRDefault="00B73868" w:rsidP="00B73868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B73868">
              <w:rPr>
                <w:rFonts w:ascii="Calibri" w:hAnsi="Calibri" w:cs="Calibri"/>
                <w:color w:val="000000"/>
                <w:sz w:val="16"/>
                <w:szCs w:val="16"/>
              </w:rPr>
              <w:t>---</w:t>
            </w:r>
          </w:p>
        </w:tc>
      </w:tr>
    </w:tbl>
    <w:p w14:paraId="469A55DA" w14:textId="390FA4F1" w:rsidR="00DF03EB" w:rsidRDefault="00DF03EB" w:rsidP="004E3087">
      <w:pPr>
        <w:pStyle w:val="NoSpacing"/>
      </w:pPr>
    </w:p>
    <w:p w14:paraId="101FF197" w14:textId="77777777" w:rsidR="00F175FB" w:rsidRDefault="00F175FB" w:rsidP="004E3087">
      <w:pPr>
        <w:pStyle w:val="NoSpacing"/>
        <w:sectPr w:rsidR="00F175FB" w:rsidSect="004E3087">
          <w:pgSz w:w="15840" w:h="12240" w:orient="landscape"/>
          <w:pgMar w:top="1282" w:right="1138" w:bottom="1181" w:left="1138" w:header="720" w:footer="720" w:gutter="0"/>
          <w:cols w:space="720"/>
          <w:titlePg/>
          <w:docGrid w:linePitch="360"/>
        </w:sectPr>
      </w:pPr>
    </w:p>
    <w:p w14:paraId="2503AC55" w14:textId="22DC6B0A" w:rsidR="00DF03EB" w:rsidRPr="001A00F3" w:rsidRDefault="00DF03EB" w:rsidP="00DF03EB">
      <w:pPr>
        <w:pStyle w:val="Caption"/>
        <w:rPr>
          <w:b w:val="0"/>
          <w:bCs w:val="0"/>
        </w:rPr>
      </w:pPr>
      <w:r>
        <w:lastRenderedPageBreak/>
        <w:t xml:space="preserve">Supplementary Table </w:t>
      </w:r>
      <w:fldSimple w:instr=" SEQ Supplementary_Table \* ARABIC ">
        <w:r w:rsidR="00C63671">
          <w:rPr>
            <w:noProof/>
          </w:rPr>
          <w:t>3</w:t>
        </w:r>
      </w:fldSimple>
      <w:r w:rsidR="001A00F3">
        <w:rPr>
          <w:noProof/>
        </w:rPr>
        <w:t>.</w:t>
      </w:r>
      <w:r>
        <w:t xml:space="preserve"> </w:t>
      </w:r>
      <w:r w:rsidRPr="001A00F3">
        <w:rPr>
          <w:b w:val="0"/>
          <w:bCs w:val="0"/>
        </w:rPr>
        <w:t xml:space="preserve">Weights of the individual brain regions of insomnia </w:t>
      </w:r>
      <w:r w:rsidR="001A00F3">
        <w:rPr>
          <w:b w:val="0"/>
          <w:bCs w:val="0"/>
        </w:rPr>
        <w:t xml:space="preserve">brain </w:t>
      </w:r>
      <w:r w:rsidRPr="001A00F3">
        <w:rPr>
          <w:b w:val="0"/>
          <w:bCs w:val="0"/>
        </w:rPr>
        <w:t>score</w:t>
      </w:r>
      <w:r w:rsidR="00826CA1" w:rsidRPr="001A00F3">
        <w:rPr>
          <w:b w:val="0"/>
          <w:bCs w:val="0"/>
        </w:rPr>
        <w:t xml:space="preserve"> using cortical and subcortical regions</w:t>
      </w:r>
      <w:r w:rsidR="006372BB" w:rsidRPr="001A00F3">
        <w:rPr>
          <w:b w:val="0"/>
          <w:bCs w:val="0"/>
        </w:rPr>
        <w:t xml:space="preserve">. “z-transform: mean” and “z-transform: </w:t>
      </w:r>
      <w:proofErr w:type="spellStart"/>
      <w:r w:rsidR="006372BB" w:rsidRPr="001A00F3">
        <w:rPr>
          <w:b w:val="0"/>
          <w:bCs w:val="0"/>
        </w:rPr>
        <w:t>sd</w:t>
      </w:r>
      <w:proofErr w:type="spellEnd"/>
      <w:r w:rsidR="006372BB" w:rsidRPr="001A00F3">
        <w:rPr>
          <w:b w:val="0"/>
          <w:bCs w:val="0"/>
        </w:rPr>
        <w:t xml:space="preserve">” represent the mean and standard deviation used during the standardization of the individual </w:t>
      </w:r>
      <w:r w:rsidR="00DA1C7B" w:rsidRPr="001A00F3">
        <w:rPr>
          <w:b w:val="0"/>
          <w:bCs w:val="0"/>
        </w:rPr>
        <w:t>variables.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2900"/>
        <w:gridCol w:w="901"/>
        <w:gridCol w:w="1661"/>
        <w:gridCol w:w="1411"/>
      </w:tblGrid>
      <w:tr w:rsidR="00826CA1" w:rsidRPr="007E1105" w14:paraId="55ABB3D8" w14:textId="77777777" w:rsidTr="00826C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noWrap/>
            <w:hideMark/>
          </w:tcPr>
          <w:p w14:paraId="31DF3F3C" w14:textId="4CA1816C" w:rsidR="00F175FB" w:rsidRPr="00A055F7" w:rsidRDefault="006372BB" w:rsidP="00F175FB">
            <w:pPr>
              <w:pStyle w:val="NoSpacing"/>
              <w:rPr>
                <w:caps w:val="0"/>
                <w:sz w:val="18"/>
                <w:szCs w:val="18"/>
              </w:rPr>
            </w:pPr>
            <w:r w:rsidRPr="00A055F7">
              <w:rPr>
                <w:caps w:val="0"/>
                <w:sz w:val="18"/>
                <w:szCs w:val="18"/>
              </w:rPr>
              <w:t>R</w:t>
            </w:r>
            <w:r w:rsidR="00F175FB" w:rsidRPr="00A055F7">
              <w:rPr>
                <w:caps w:val="0"/>
                <w:sz w:val="18"/>
                <w:szCs w:val="18"/>
              </w:rPr>
              <w:t>egion</w:t>
            </w:r>
          </w:p>
        </w:tc>
        <w:tc>
          <w:tcPr>
            <w:tcW w:w="0" w:type="auto"/>
            <w:noWrap/>
            <w:hideMark/>
          </w:tcPr>
          <w:p w14:paraId="5C89A129" w14:textId="57326CBA" w:rsidR="00F175FB" w:rsidRPr="007E1105" w:rsidRDefault="006372BB" w:rsidP="00F175F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sz w:val="18"/>
                <w:szCs w:val="18"/>
              </w:rPr>
            </w:pPr>
            <w:r>
              <w:rPr>
                <w:caps w:val="0"/>
                <w:sz w:val="18"/>
                <w:szCs w:val="18"/>
              </w:rPr>
              <w:t>W</w:t>
            </w:r>
            <w:r w:rsidR="00F175FB" w:rsidRPr="007E1105">
              <w:rPr>
                <w:caps w:val="0"/>
                <w:sz w:val="18"/>
                <w:szCs w:val="18"/>
              </w:rPr>
              <w:t>eight</w:t>
            </w:r>
          </w:p>
        </w:tc>
        <w:tc>
          <w:tcPr>
            <w:tcW w:w="0" w:type="auto"/>
            <w:noWrap/>
            <w:hideMark/>
          </w:tcPr>
          <w:p w14:paraId="26F87CDC" w14:textId="7BA5923A" w:rsidR="00F175FB" w:rsidRPr="007E1105" w:rsidRDefault="00F175FB" w:rsidP="00F175F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sz w:val="18"/>
                <w:szCs w:val="18"/>
              </w:rPr>
            </w:pPr>
            <w:r w:rsidRPr="007E1105">
              <w:rPr>
                <w:caps w:val="0"/>
                <w:sz w:val="18"/>
                <w:szCs w:val="18"/>
              </w:rPr>
              <w:t>z-</w:t>
            </w:r>
            <w:r w:rsidR="00453735" w:rsidRPr="007E1105">
              <w:rPr>
                <w:caps w:val="0"/>
                <w:sz w:val="18"/>
                <w:szCs w:val="18"/>
              </w:rPr>
              <w:t>transform</w:t>
            </w:r>
            <w:r w:rsidRPr="007E1105">
              <w:rPr>
                <w:caps w:val="0"/>
                <w:sz w:val="18"/>
                <w:szCs w:val="18"/>
              </w:rPr>
              <w:t>: mean</w:t>
            </w:r>
          </w:p>
        </w:tc>
        <w:tc>
          <w:tcPr>
            <w:tcW w:w="0" w:type="auto"/>
            <w:noWrap/>
            <w:hideMark/>
          </w:tcPr>
          <w:p w14:paraId="25DACB08" w14:textId="5ABC9481" w:rsidR="00F175FB" w:rsidRPr="007E1105" w:rsidRDefault="00F175FB" w:rsidP="00F175F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sz w:val="18"/>
                <w:szCs w:val="18"/>
              </w:rPr>
            </w:pPr>
            <w:r w:rsidRPr="007E1105">
              <w:rPr>
                <w:caps w:val="0"/>
                <w:sz w:val="18"/>
                <w:szCs w:val="18"/>
              </w:rPr>
              <w:t>z-</w:t>
            </w:r>
            <w:r w:rsidR="00453735" w:rsidRPr="007E1105">
              <w:rPr>
                <w:caps w:val="0"/>
                <w:sz w:val="18"/>
                <w:szCs w:val="18"/>
              </w:rPr>
              <w:t>transform</w:t>
            </w:r>
            <w:r w:rsidRPr="007E1105">
              <w:rPr>
                <w:caps w:val="0"/>
                <w:sz w:val="18"/>
                <w:szCs w:val="18"/>
              </w:rPr>
              <w:t xml:space="preserve">: </w:t>
            </w:r>
            <w:proofErr w:type="spellStart"/>
            <w:r w:rsidRPr="007E1105">
              <w:rPr>
                <w:caps w:val="0"/>
                <w:sz w:val="18"/>
                <w:szCs w:val="18"/>
              </w:rPr>
              <w:t>sd</w:t>
            </w:r>
            <w:proofErr w:type="spellEnd"/>
          </w:p>
        </w:tc>
      </w:tr>
      <w:tr w:rsidR="00B73868" w:rsidRPr="007E1105" w14:paraId="1A6C79AE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71F3950" w14:textId="01B5C6AF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(Intercept)</w:t>
            </w:r>
          </w:p>
        </w:tc>
        <w:tc>
          <w:tcPr>
            <w:tcW w:w="0" w:type="auto"/>
            <w:noWrap/>
            <w:vAlign w:val="bottom"/>
            <w:hideMark/>
          </w:tcPr>
          <w:p w14:paraId="43E695B8" w14:textId="2934E7F6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-0.01938</w:t>
            </w:r>
          </w:p>
        </w:tc>
        <w:tc>
          <w:tcPr>
            <w:tcW w:w="0" w:type="auto"/>
            <w:noWrap/>
            <w:vAlign w:val="bottom"/>
            <w:hideMark/>
          </w:tcPr>
          <w:p w14:paraId="000A7DA7" w14:textId="1B2F8D4C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14:paraId="2D831FEC" w14:textId="2D9AA2CD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</w:tr>
      <w:tr w:rsidR="00B73868" w:rsidRPr="007E1105" w14:paraId="72455D5F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E84BA43" w14:textId="7A846611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lh_bankssts_volume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4EA8311" w14:textId="47684D10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0.00701</w:t>
            </w:r>
          </w:p>
        </w:tc>
        <w:tc>
          <w:tcPr>
            <w:tcW w:w="0" w:type="auto"/>
            <w:noWrap/>
            <w:vAlign w:val="bottom"/>
            <w:hideMark/>
          </w:tcPr>
          <w:p w14:paraId="43B2FE24" w14:textId="37543584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2658.624</w:t>
            </w:r>
          </w:p>
        </w:tc>
        <w:tc>
          <w:tcPr>
            <w:tcW w:w="0" w:type="auto"/>
            <w:noWrap/>
            <w:vAlign w:val="bottom"/>
            <w:hideMark/>
          </w:tcPr>
          <w:p w14:paraId="44CC722F" w14:textId="710E46C0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519.4692</w:t>
            </w:r>
          </w:p>
        </w:tc>
      </w:tr>
      <w:tr w:rsidR="00B73868" w:rsidRPr="007E1105" w14:paraId="32EA9CC9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A1BFFB8" w14:textId="17B063AD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lh_caudalanteriorcingulate_volume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F2E1993" w14:textId="307F976E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0.005576</w:t>
            </w:r>
          </w:p>
        </w:tc>
        <w:tc>
          <w:tcPr>
            <w:tcW w:w="0" w:type="auto"/>
            <w:noWrap/>
            <w:vAlign w:val="bottom"/>
            <w:hideMark/>
          </w:tcPr>
          <w:p w14:paraId="3697ED2D" w14:textId="3BB8C112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1927.4</w:t>
            </w:r>
          </w:p>
        </w:tc>
        <w:tc>
          <w:tcPr>
            <w:tcW w:w="0" w:type="auto"/>
            <w:noWrap/>
            <w:vAlign w:val="bottom"/>
            <w:hideMark/>
          </w:tcPr>
          <w:p w14:paraId="7D72A9D7" w14:textId="09F00A93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416.2366</w:t>
            </w:r>
          </w:p>
        </w:tc>
      </w:tr>
      <w:tr w:rsidR="00B73868" w:rsidRPr="007E1105" w14:paraId="288B7A73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D8D9246" w14:textId="05863574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lh_caudalmiddlefrontal_volume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B317DAA" w14:textId="1AC603F4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-0.01328</w:t>
            </w:r>
          </w:p>
        </w:tc>
        <w:tc>
          <w:tcPr>
            <w:tcW w:w="0" w:type="auto"/>
            <w:noWrap/>
            <w:vAlign w:val="bottom"/>
            <w:hideMark/>
          </w:tcPr>
          <w:p w14:paraId="64AED4DF" w14:textId="418A1F5E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6570.635</w:t>
            </w:r>
          </w:p>
        </w:tc>
        <w:tc>
          <w:tcPr>
            <w:tcW w:w="0" w:type="auto"/>
            <w:noWrap/>
            <w:vAlign w:val="bottom"/>
            <w:hideMark/>
          </w:tcPr>
          <w:p w14:paraId="2229616E" w14:textId="042C75AE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1219.358</w:t>
            </w:r>
          </w:p>
        </w:tc>
      </w:tr>
      <w:tr w:rsidR="00B73868" w:rsidRPr="007E1105" w14:paraId="50E47832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9E55E2E" w14:textId="46E070D6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lh_cuneus_volume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F5ABA5E" w14:textId="1CA24B5B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0.001284</w:t>
            </w:r>
          </w:p>
        </w:tc>
        <w:tc>
          <w:tcPr>
            <w:tcW w:w="0" w:type="auto"/>
            <w:noWrap/>
            <w:vAlign w:val="bottom"/>
            <w:hideMark/>
          </w:tcPr>
          <w:p w14:paraId="16AC6FB5" w14:textId="1F9B6AED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2661.847</w:t>
            </w:r>
          </w:p>
        </w:tc>
        <w:tc>
          <w:tcPr>
            <w:tcW w:w="0" w:type="auto"/>
            <w:noWrap/>
            <w:vAlign w:val="bottom"/>
            <w:hideMark/>
          </w:tcPr>
          <w:p w14:paraId="70463823" w14:textId="48A8C79C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424.8145</w:t>
            </w:r>
          </w:p>
        </w:tc>
      </w:tr>
      <w:tr w:rsidR="00B73868" w:rsidRPr="007E1105" w14:paraId="7163F04A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7E3FC24" w14:textId="6F4A6304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lh_entorhinal_volume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04CD316" w14:textId="76215D9B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-0.00104</w:t>
            </w:r>
          </w:p>
        </w:tc>
        <w:tc>
          <w:tcPr>
            <w:tcW w:w="0" w:type="auto"/>
            <w:noWrap/>
            <w:vAlign w:val="bottom"/>
            <w:hideMark/>
          </w:tcPr>
          <w:p w14:paraId="0E4ABCF3" w14:textId="1CFFC77E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1991.682</w:t>
            </w:r>
          </w:p>
        </w:tc>
        <w:tc>
          <w:tcPr>
            <w:tcW w:w="0" w:type="auto"/>
            <w:noWrap/>
            <w:vAlign w:val="bottom"/>
            <w:hideMark/>
          </w:tcPr>
          <w:p w14:paraId="643F7477" w14:textId="3E11D362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292.167</w:t>
            </w:r>
          </w:p>
        </w:tc>
      </w:tr>
      <w:tr w:rsidR="00B73868" w:rsidRPr="007E1105" w14:paraId="79CD822D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20638C7" w14:textId="657F95CD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lh_fusiform_volume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3BCE15D" w14:textId="597150CB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-0.01197</w:t>
            </w:r>
          </w:p>
        </w:tc>
        <w:tc>
          <w:tcPr>
            <w:tcW w:w="0" w:type="auto"/>
            <w:noWrap/>
            <w:vAlign w:val="bottom"/>
            <w:hideMark/>
          </w:tcPr>
          <w:p w14:paraId="601E9A07" w14:textId="7BBEC385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9772</w:t>
            </w:r>
          </w:p>
        </w:tc>
        <w:tc>
          <w:tcPr>
            <w:tcW w:w="0" w:type="auto"/>
            <w:noWrap/>
            <w:vAlign w:val="bottom"/>
            <w:hideMark/>
          </w:tcPr>
          <w:p w14:paraId="1107F84E" w14:textId="51B3F8E5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1482.92</w:t>
            </w:r>
          </w:p>
        </w:tc>
      </w:tr>
      <w:tr w:rsidR="00B73868" w:rsidRPr="007E1105" w14:paraId="0C24DBD2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C08013E" w14:textId="093836C4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lh_inferiorparietal_volume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A247BF8" w14:textId="0970EAA4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-0.0121</w:t>
            </w:r>
          </w:p>
        </w:tc>
        <w:tc>
          <w:tcPr>
            <w:tcW w:w="0" w:type="auto"/>
            <w:noWrap/>
            <w:vAlign w:val="bottom"/>
            <w:hideMark/>
          </w:tcPr>
          <w:p w14:paraId="24B4A7C5" w14:textId="5C11E3B2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12046.66</w:t>
            </w:r>
          </w:p>
        </w:tc>
        <w:tc>
          <w:tcPr>
            <w:tcW w:w="0" w:type="auto"/>
            <w:noWrap/>
            <w:vAlign w:val="bottom"/>
            <w:hideMark/>
          </w:tcPr>
          <w:p w14:paraId="4194FFC4" w14:textId="327DA9FA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1714.597</w:t>
            </w:r>
          </w:p>
        </w:tc>
      </w:tr>
      <w:tr w:rsidR="00B73868" w:rsidRPr="007E1105" w14:paraId="0AE7CA41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D11C40D" w14:textId="08E8064E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lh_inferiortemporal_volume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D9B32D7" w14:textId="721B6FD6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0.011577</w:t>
            </w:r>
          </w:p>
        </w:tc>
        <w:tc>
          <w:tcPr>
            <w:tcW w:w="0" w:type="auto"/>
            <w:noWrap/>
            <w:vAlign w:val="bottom"/>
            <w:hideMark/>
          </w:tcPr>
          <w:p w14:paraId="35FA2F5C" w14:textId="52C49E8E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10135.35</w:t>
            </w:r>
          </w:p>
        </w:tc>
        <w:tc>
          <w:tcPr>
            <w:tcW w:w="0" w:type="auto"/>
            <w:noWrap/>
            <w:vAlign w:val="bottom"/>
            <w:hideMark/>
          </w:tcPr>
          <w:p w14:paraId="59F79A50" w14:textId="1226A777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1719.783</w:t>
            </w:r>
          </w:p>
        </w:tc>
      </w:tr>
      <w:tr w:rsidR="00B73868" w:rsidRPr="007E1105" w14:paraId="66F3B511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946D542" w14:textId="53607729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lh_isthmuscingulate_volume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D704747" w14:textId="628EBBD8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-0.01109</w:t>
            </w:r>
          </w:p>
        </w:tc>
        <w:tc>
          <w:tcPr>
            <w:tcW w:w="0" w:type="auto"/>
            <w:noWrap/>
            <w:vAlign w:val="bottom"/>
            <w:hideMark/>
          </w:tcPr>
          <w:p w14:paraId="476B43D6" w14:textId="7965C2D0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2603.812</w:t>
            </w:r>
          </w:p>
        </w:tc>
        <w:tc>
          <w:tcPr>
            <w:tcW w:w="0" w:type="auto"/>
            <w:noWrap/>
            <w:vAlign w:val="bottom"/>
            <w:hideMark/>
          </w:tcPr>
          <w:p w14:paraId="791648CC" w14:textId="3915D22C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478.4187</w:t>
            </w:r>
          </w:p>
        </w:tc>
      </w:tr>
      <w:tr w:rsidR="00B73868" w:rsidRPr="007E1105" w14:paraId="56DCBCFC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E7629DD" w14:textId="1771D2C1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lh_lateraloccipital_volume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630D137" w14:textId="708D3B0E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-0.01727</w:t>
            </w:r>
          </w:p>
        </w:tc>
        <w:tc>
          <w:tcPr>
            <w:tcW w:w="0" w:type="auto"/>
            <w:noWrap/>
            <w:vAlign w:val="bottom"/>
            <w:hideMark/>
          </w:tcPr>
          <w:p w14:paraId="19D6DADD" w14:textId="52891590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10453.38</w:t>
            </w:r>
          </w:p>
        </w:tc>
        <w:tc>
          <w:tcPr>
            <w:tcW w:w="0" w:type="auto"/>
            <w:noWrap/>
            <w:vAlign w:val="bottom"/>
            <w:hideMark/>
          </w:tcPr>
          <w:p w14:paraId="62970662" w14:textId="3FDD1EE9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1367.865</w:t>
            </w:r>
          </w:p>
        </w:tc>
      </w:tr>
      <w:tr w:rsidR="00B73868" w:rsidRPr="007E1105" w14:paraId="1A0F6575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D4AF226" w14:textId="36D1E112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lh_lateralorbitofrontal_volume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F389D81" w14:textId="56AABBDC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-0.00523</w:t>
            </w:r>
          </w:p>
        </w:tc>
        <w:tc>
          <w:tcPr>
            <w:tcW w:w="0" w:type="auto"/>
            <w:noWrap/>
            <w:vAlign w:val="bottom"/>
            <w:hideMark/>
          </w:tcPr>
          <w:p w14:paraId="69FF47E2" w14:textId="644A1203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7216.659</w:t>
            </w:r>
          </w:p>
        </w:tc>
        <w:tc>
          <w:tcPr>
            <w:tcW w:w="0" w:type="auto"/>
            <w:noWrap/>
            <w:vAlign w:val="bottom"/>
            <w:hideMark/>
          </w:tcPr>
          <w:p w14:paraId="0175AA35" w14:textId="45012BA6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870.0037</w:t>
            </w:r>
          </w:p>
        </w:tc>
      </w:tr>
      <w:tr w:rsidR="00B73868" w:rsidRPr="007E1105" w14:paraId="4F7DD4E5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BB407CE" w14:textId="7FE20FCA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lh_lingual_volume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49C480F" w14:textId="30CD74F6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-0.00022</w:t>
            </w:r>
          </w:p>
        </w:tc>
        <w:tc>
          <w:tcPr>
            <w:tcW w:w="0" w:type="auto"/>
            <w:noWrap/>
            <w:vAlign w:val="bottom"/>
            <w:hideMark/>
          </w:tcPr>
          <w:p w14:paraId="1A853DEB" w14:textId="6587FCDC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5973.871</w:t>
            </w:r>
          </w:p>
        </w:tc>
        <w:tc>
          <w:tcPr>
            <w:tcW w:w="0" w:type="auto"/>
            <w:noWrap/>
            <w:vAlign w:val="bottom"/>
            <w:hideMark/>
          </w:tcPr>
          <w:p w14:paraId="04A52B61" w14:textId="6C65E851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1005.034</w:t>
            </w:r>
          </w:p>
        </w:tc>
      </w:tr>
      <w:tr w:rsidR="00B73868" w:rsidRPr="007E1105" w14:paraId="7345D8CE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95D38EC" w14:textId="5C9D1CC1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lh_medialorbitofrontal_volume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85D8681" w14:textId="19A50C36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-0.00568</w:t>
            </w:r>
          </w:p>
        </w:tc>
        <w:tc>
          <w:tcPr>
            <w:tcW w:w="0" w:type="auto"/>
            <w:noWrap/>
            <w:vAlign w:val="bottom"/>
            <w:hideMark/>
          </w:tcPr>
          <w:p w14:paraId="36FDFBB9" w14:textId="7915AB2C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4721.576</w:t>
            </w:r>
          </w:p>
        </w:tc>
        <w:tc>
          <w:tcPr>
            <w:tcW w:w="0" w:type="auto"/>
            <w:noWrap/>
            <w:vAlign w:val="bottom"/>
            <w:hideMark/>
          </w:tcPr>
          <w:p w14:paraId="48AEC199" w14:textId="7D2A5F08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679.3879</w:t>
            </w:r>
          </w:p>
        </w:tc>
      </w:tr>
      <w:tr w:rsidR="00B73868" w:rsidRPr="007E1105" w14:paraId="43998AB2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99B48F3" w14:textId="67BDF9CF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lh_middletemporal_volume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54A84B2" w14:textId="771125EC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-0.00107</w:t>
            </w:r>
          </w:p>
        </w:tc>
        <w:tc>
          <w:tcPr>
            <w:tcW w:w="0" w:type="auto"/>
            <w:noWrap/>
            <w:vAlign w:val="bottom"/>
            <w:hideMark/>
          </w:tcPr>
          <w:p w14:paraId="06D16228" w14:textId="691B41B9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10714.54</w:t>
            </w:r>
          </w:p>
        </w:tc>
        <w:tc>
          <w:tcPr>
            <w:tcW w:w="0" w:type="auto"/>
            <w:noWrap/>
            <w:vAlign w:val="bottom"/>
            <w:hideMark/>
          </w:tcPr>
          <w:p w14:paraId="29AF4291" w14:textId="267F05D0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1506.321</w:t>
            </w:r>
          </w:p>
        </w:tc>
      </w:tr>
      <w:tr w:rsidR="00B73868" w:rsidRPr="007E1105" w14:paraId="091354C4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46A9638" w14:textId="4B5D1332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lh_parahippocampal_volume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811CE17" w14:textId="3BD9FAE5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-0.00578</w:t>
            </w:r>
          </w:p>
        </w:tc>
        <w:tc>
          <w:tcPr>
            <w:tcW w:w="0" w:type="auto"/>
            <w:noWrap/>
            <w:vAlign w:val="bottom"/>
            <w:hideMark/>
          </w:tcPr>
          <w:p w14:paraId="1E1C29FD" w14:textId="6DC867E3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2125.906</w:t>
            </w:r>
          </w:p>
        </w:tc>
        <w:tc>
          <w:tcPr>
            <w:tcW w:w="0" w:type="auto"/>
            <w:noWrap/>
            <w:vAlign w:val="bottom"/>
            <w:hideMark/>
          </w:tcPr>
          <w:p w14:paraId="39839C63" w14:textId="70F835C0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297.5151</w:t>
            </w:r>
          </w:p>
        </w:tc>
      </w:tr>
      <w:tr w:rsidR="00B73868" w:rsidRPr="007E1105" w14:paraId="1A2AA983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5A78BAA" w14:textId="52283955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lh_paracentral_volume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7A5D5E5" w14:textId="2853FF30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-0.0203</w:t>
            </w:r>
          </w:p>
        </w:tc>
        <w:tc>
          <w:tcPr>
            <w:tcW w:w="0" w:type="auto"/>
            <w:noWrap/>
            <w:vAlign w:val="bottom"/>
            <w:hideMark/>
          </w:tcPr>
          <w:p w14:paraId="400B8390" w14:textId="5571D6EB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3275.553</w:t>
            </w:r>
          </w:p>
        </w:tc>
        <w:tc>
          <w:tcPr>
            <w:tcW w:w="0" w:type="auto"/>
            <w:noWrap/>
            <w:vAlign w:val="bottom"/>
            <w:hideMark/>
          </w:tcPr>
          <w:p w14:paraId="14C30F32" w14:textId="69E8D6DB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462.3763</w:t>
            </w:r>
          </w:p>
        </w:tc>
      </w:tr>
      <w:tr w:rsidR="00B73868" w:rsidRPr="007E1105" w14:paraId="31BAA189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1B5D0D7" w14:textId="33B5CBBB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lh_parsopercularis_volume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719C888" w14:textId="7CA0A02B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-0.0092</w:t>
            </w:r>
          </w:p>
        </w:tc>
        <w:tc>
          <w:tcPr>
            <w:tcW w:w="0" w:type="auto"/>
            <w:noWrap/>
            <w:vAlign w:val="bottom"/>
            <w:hideMark/>
          </w:tcPr>
          <w:p w14:paraId="632EF022" w14:textId="22F86C25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4791.788</w:t>
            </w:r>
          </w:p>
        </w:tc>
        <w:tc>
          <w:tcPr>
            <w:tcW w:w="0" w:type="auto"/>
            <w:noWrap/>
            <w:vAlign w:val="bottom"/>
            <w:hideMark/>
          </w:tcPr>
          <w:p w14:paraId="1ABF2351" w14:textId="19319F80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965.4755</w:t>
            </w:r>
          </w:p>
        </w:tc>
      </w:tr>
      <w:tr w:rsidR="00B73868" w:rsidRPr="007E1105" w14:paraId="19F1715A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FD3C6B4" w14:textId="3FC0AE7C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lh_parsorbitalis_volume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A7AE199" w14:textId="3D23F561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-0.00198</w:t>
            </w:r>
          </w:p>
        </w:tc>
        <w:tc>
          <w:tcPr>
            <w:tcW w:w="0" w:type="auto"/>
            <w:noWrap/>
            <w:vAlign w:val="bottom"/>
            <w:hideMark/>
          </w:tcPr>
          <w:p w14:paraId="372D8E3D" w14:textId="5D46FFA2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2141.106</w:t>
            </w:r>
          </w:p>
        </w:tc>
        <w:tc>
          <w:tcPr>
            <w:tcW w:w="0" w:type="auto"/>
            <w:noWrap/>
            <w:vAlign w:val="bottom"/>
            <w:hideMark/>
          </w:tcPr>
          <w:p w14:paraId="69B683F6" w14:textId="65C0A84D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326.6742</w:t>
            </w:r>
          </w:p>
        </w:tc>
      </w:tr>
      <w:tr w:rsidR="00B73868" w:rsidRPr="007E1105" w14:paraId="578EDB31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E963C45" w14:textId="3A9DC0C6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lh_parstriangularis_volume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4931435" w14:textId="0F0502B0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0.002608</w:t>
            </w:r>
          </w:p>
        </w:tc>
        <w:tc>
          <w:tcPr>
            <w:tcW w:w="0" w:type="auto"/>
            <w:noWrap/>
            <w:vAlign w:val="bottom"/>
            <w:hideMark/>
          </w:tcPr>
          <w:p w14:paraId="597B19BB" w14:textId="419A40E5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3502.271</w:t>
            </w:r>
          </w:p>
        </w:tc>
        <w:tc>
          <w:tcPr>
            <w:tcW w:w="0" w:type="auto"/>
            <w:noWrap/>
            <w:vAlign w:val="bottom"/>
            <w:hideMark/>
          </w:tcPr>
          <w:p w14:paraId="62970B06" w14:textId="1DAFD1F0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732.9529</w:t>
            </w:r>
          </w:p>
        </w:tc>
      </w:tr>
      <w:tr w:rsidR="00B73868" w:rsidRPr="007E1105" w14:paraId="3162BD75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E7BC3DD" w14:textId="11761246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lh_pericalcarine_volume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D15BFB1" w14:textId="3FE6CC40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0.006822</w:t>
            </w:r>
          </w:p>
        </w:tc>
        <w:tc>
          <w:tcPr>
            <w:tcW w:w="0" w:type="auto"/>
            <w:noWrap/>
            <w:vAlign w:val="bottom"/>
            <w:hideMark/>
          </w:tcPr>
          <w:p w14:paraId="1667AAF1" w14:textId="0ACCC8AC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1847.565</w:t>
            </w:r>
          </w:p>
        </w:tc>
        <w:tc>
          <w:tcPr>
            <w:tcW w:w="0" w:type="auto"/>
            <w:noWrap/>
            <w:vAlign w:val="bottom"/>
            <w:hideMark/>
          </w:tcPr>
          <w:p w14:paraId="22159786" w14:textId="0E98C2CE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363.0208</w:t>
            </w:r>
          </w:p>
        </w:tc>
      </w:tr>
      <w:tr w:rsidR="00B73868" w:rsidRPr="007E1105" w14:paraId="56E41D32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40AF9D0" w14:textId="61C611A5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lh_postcentral_volume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41E5EE8" w14:textId="6C2DB175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-0.0195</w:t>
            </w:r>
          </w:p>
        </w:tc>
        <w:tc>
          <w:tcPr>
            <w:tcW w:w="0" w:type="auto"/>
            <w:noWrap/>
            <w:vAlign w:val="bottom"/>
            <w:hideMark/>
          </w:tcPr>
          <w:p w14:paraId="3C2BA28E" w14:textId="3589AEB2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9382.2</w:t>
            </w:r>
          </w:p>
        </w:tc>
        <w:tc>
          <w:tcPr>
            <w:tcW w:w="0" w:type="auto"/>
            <w:noWrap/>
            <w:vAlign w:val="bottom"/>
            <w:hideMark/>
          </w:tcPr>
          <w:p w14:paraId="7107E4DE" w14:textId="5490EDD2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1332.785</w:t>
            </w:r>
          </w:p>
        </w:tc>
      </w:tr>
      <w:tr w:rsidR="00B73868" w:rsidRPr="007E1105" w14:paraId="7CBF0EC4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840ED72" w14:textId="6DF1EFAA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lh_posteriorcingulate_volume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DE1DF91" w14:textId="49E07735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-0.02009</w:t>
            </w:r>
          </w:p>
        </w:tc>
        <w:tc>
          <w:tcPr>
            <w:tcW w:w="0" w:type="auto"/>
            <w:noWrap/>
            <w:vAlign w:val="bottom"/>
            <w:hideMark/>
          </w:tcPr>
          <w:p w14:paraId="1D4A9D83" w14:textId="093D5F61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3237.953</w:t>
            </w:r>
          </w:p>
        </w:tc>
        <w:tc>
          <w:tcPr>
            <w:tcW w:w="0" w:type="auto"/>
            <w:noWrap/>
            <w:vAlign w:val="bottom"/>
            <w:hideMark/>
          </w:tcPr>
          <w:p w14:paraId="52896A47" w14:textId="6F112F1E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524.7278</w:t>
            </w:r>
          </w:p>
        </w:tc>
      </w:tr>
      <w:tr w:rsidR="00B73868" w:rsidRPr="007E1105" w14:paraId="20B66116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8A66166" w14:textId="0E0980CA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lh_precentral_volume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1F36AFC" w14:textId="7C1B1C59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-0.01569</w:t>
            </w:r>
          </w:p>
        </w:tc>
        <w:tc>
          <w:tcPr>
            <w:tcW w:w="0" w:type="auto"/>
            <w:noWrap/>
            <w:vAlign w:val="bottom"/>
            <w:hideMark/>
          </w:tcPr>
          <w:p w14:paraId="625C12B9" w14:textId="33DC10F5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12978.22</w:t>
            </w:r>
          </w:p>
        </w:tc>
        <w:tc>
          <w:tcPr>
            <w:tcW w:w="0" w:type="auto"/>
            <w:noWrap/>
            <w:vAlign w:val="bottom"/>
            <w:hideMark/>
          </w:tcPr>
          <w:p w14:paraId="0147207F" w14:textId="7688F740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1637.819</w:t>
            </w:r>
          </w:p>
        </w:tc>
      </w:tr>
      <w:tr w:rsidR="00B73868" w:rsidRPr="007E1105" w14:paraId="12973C9D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FB73E45" w14:textId="25ED6860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lh_precuneus_volume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3DCA1AB" w14:textId="4509A4D1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-0.00785</w:t>
            </w:r>
          </w:p>
        </w:tc>
        <w:tc>
          <w:tcPr>
            <w:tcW w:w="0" w:type="auto"/>
            <w:noWrap/>
            <w:vAlign w:val="bottom"/>
            <w:hideMark/>
          </w:tcPr>
          <w:p w14:paraId="4232C89E" w14:textId="378290C6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9208.976</w:t>
            </w:r>
          </w:p>
        </w:tc>
        <w:tc>
          <w:tcPr>
            <w:tcW w:w="0" w:type="auto"/>
            <w:noWrap/>
            <w:vAlign w:val="bottom"/>
            <w:hideMark/>
          </w:tcPr>
          <w:p w14:paraId="31472D07" w14:textId="2FC99F4C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1479.793</w:t>
            </w:r>
          </w:p>
        </w:tc>
      </w:tr>
      <w:tr w:rsidR="00B73868" w:rsidRPr="007E1105" w14:paraId="25C1EF32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EFD090F" w14:textId="32D9CA07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lh_rostralanteriorcingulate_volume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C515CDD" w14:textId="0963B337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0.007578</w:t>
            </w:r>
          </w:p>
        </w:tc>
        <w:tc>
          <w:tcPr>
            <w:tcW w:w="0" w:type="auto"/>
            <w:noWrap/>
            <w:vAlign w:val="bottom"/>
            <w:hideMark/>
          </w:tcPr>
          <w:p w14:paraId="38647103" w14:textId="16F99AA4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2598.435</w:t>
            </w:r>
          </w:p>
        </w:tc>
        <w:tc>
          <w:tcPr>
            <w:tcW w:w="0" w:type="auto"/>
            <w:noWrap/>
            <w:vAlign w:val="bottom"/>
            <w:hideMark/>
          </w:tcPr>
          <w:p w14:paraId="00505B0F" w14:textId="395382CA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485.2</w:t>
            </w:r>
          </w:p>
        </w:tc>
      </w:tr>
      <w:tr w:rsidR="00B73868" w:rsidRPr="007E1105" w14:paraId="0CD699BD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C02131B" w14:textId="70555C0E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lh_rostralmiddlefrontal_volume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16A3AEAE" w14:textId="077781C3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-0.0007</w:t>
            </w:r>
          </w:p>
        </w:tc>
        <w:tc>
          <w:tcPr>
            <w:tcW w:w="0" w:type="auto"/>
            <w:noWrap/>
            <w:vAlign w:val="bottom"/>
            <w:hideMark/>
          </w:tcPr>
          <w:p w14:paraId="207101B6" w14:textId="07A0E349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15460.13</w:t>
            </w:r>
          </w:p>
        </w:tc>
        <w:tc>
          <w:tcPr>
            <w:tcW w:w="0" w:type="auto"/>
            <w:noWrap/>
            <w:vAlign w:val="bottom"/>
            <w:hideMark/>
          </w:tcPr>
          <w:p w14:paraId="2A5B54F2" w14:textId="14AE33CA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2401.98</w:t>
            </w:r>
          </w:p>
        </w:tc>
      </w:tr>
      <w:tr w:rsidR="00B73868" w:rsidRPr="007E1105" w14:paraId="0E4979B2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FD4A8A0" w14:textId="09BC46C8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lh_superiorfrontal_volume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C55C81C" w14:textId="40E442A3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-0.01367</w:t>
            </w:r>
          </w:p>
        </w:tc>
        <w:tc>
          <w:tcPr>
            <w:tcW w:w="0" w:type="auto"/>
            <w:noWrap/>
            <w:vAlign w:val="bottom"/>
            <w:hideMark/>
          </w:tcPr>
          <w:p w14:paraId="41EAA6AD" w14:textId="34779A62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22514.16</w:t>
            </w:r>
          </w:p>
        </w:tc>
        <w:tc>
          <w:tcPr>
            <w:tcW w:w="0" w:type="auto"/>
            <w:noWrap/>
            <w:vAlign w:val="bottom"/>
            <w:hideMark/>
          </w:tcPr>
          <w:p w14:paraId="6208FFC8" w14:textId="6BEF53AC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3153.51</w:t>
            </w:r>
          </w:p>
        </w:tc>
      </w:tr>
      <w:tr w:rsidR="00B73868" w:rsidRPr="007E1105" w14:paraId="7B57A256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3CE5391" w14:textId="39DA4472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lh_superiorparietal_volume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D68BA78" w14:textId="14F5D484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-0.01141</w:t>
            </w:r>
          </w:p>
        </w:tc>
        <w:tc>
          <w:tcPr>
            <w:tcW w:w="0" w:type="auto"/>
            <w:noWrap/>
            <w:vAlign w:val="bottom"/>
            <w:hideMark/>
          </w:tcPr>
          <w:p w14:paraId="05C64A70" w14:textId="689EFA84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12713.02</w:t>
            </w:r>
          </w:p>
        </w:tc>
        <w:tc>
          <w:tcPr>
            <w:tcW w:w="0" w:type="auto"/>
            <w:noWrap/>
            <w:vAlign w:val="bottom"/>
            <w:hideMark/>
          </w:tcPr>
          <w:p w14:paraId="2322710C" w14:textId="5ADF3B6C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1870.618</w:t>
            </w:r>
          </w:p>
        </w:tc>
      </w:tr>
      <w:tr w:rsidR="00B73868" w:rsidRPr="007E1105" w14:paraId="04823B5E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BFBBA4C" w14:textId="433433CF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lh_superiortemporal_volume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326D598" w14:textId="706766D7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-0.00828</w:t>
            </w:r>
          </w:p>
        </w:tc>
        <w:tc>
          <w:tcPr>
            <w:tcW w:w="0" w:type="auto"/>
            <w:noWrap/>
            <w:vAlign w:val="bottom"/>
            <w:hideMark/>
          </w:tcPr>
          <w:p w14:paraId="73DCF5EB" w14:textId="5FA41547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11931.87</w:t>
            </w:r>
          </w:p>
        </w:tc>
        <w:tc>
          <w:tcPr>
            <w:tcW w:w="0" w:type="auto"/>
            <w:noWrap/>
            <w:vAlign w:val="bottom"/>
            <w:hideMark/>
          </w:tcPr>
          <w:p w14:paraId="7ED32011" w14:textId="595F72AE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1621.364</w:t>
            </w:r>
          </w:p>
        </w:tc>
      </w:tr>
      <w:tr w:rsidR="00B73868" w:rsidRPr="007E1105" w14:paraId="03E96377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32C3D1F" w14:textId="3B851A17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lh_supramarginal_volume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3319C0A" w14:textId="73C59980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-0.00591</w:t>
            </w:r>
          </w:p>
        </w:tc>
        <w:tc>
          <w:tcPr>
            <w:tcW w:w="0" w:type="auto"/>
            <w:noWrap/>
            <w:vAlign w:val="bottom"/>
            <w:hideMark/>
          </w:tcPr>
          <w:p w14:paraId="413BF3F0" w14:textId="28FAE26B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10662.95</w:t>
            </w:r>
          </w:p>
        </w:tc>
        <w:tc>
          <w:tcPr>
            <w:tcW w:w="0" w:type="auto"/>
            <w:noWrap/>
            <w:vAlign w:val="bottom"/>
            <w:hideMark/>
          </w:tcPr>
          <w:p w14:paraId="340A22E4" w14:textId="3CDD5F48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1832.571</w:t>
            </w:r>
          </w:p>
        </w:tc>
      </w:tr>
      <w:tr w:rsidR="00B73868" w:rsidRPr="007E1105" w14:paraId="3AB8E753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B998F85" w14:textId="2A461DC8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lh_frontalpole_volume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D239923" w14:textId="0B7E3DE3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-0.00705</w:t>
            </w:r>
          </w:p>
        </w:tc>
        <w:tc>
          <w:tcPr>
            <w:tcW w:w="0" w:type="auto"/>
            <w:noWrap/>
            <w:vAlign w:val="bottom"/>
            <w:hideMark/>
          </w:tcPr>
          <w:p w14:paraId="19B6B9EB" w14:textId="25AB5889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755.2353</w:t>
            </w:r>
          </w:p>
        </w:tc>
        <w:tc>
          <w:tcPr>
            <w:tcW w:w="0" w:type="auto"/>
            <w:noWrap/>
            <w:vAlign w:val="bottom"/>
            <w:hideMark/>
          </w:tcPr>
          <w:p w14:paraId="12073CEC" w14:textId="249259B6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148.5125</w:t>
            </w:r>
          </w:p>
        </w:tc>
      </w:tr>
      <w:tr w:rsidR="00B73868" w:rsidRPr="007E1105" w14:paraId="3B95B05E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28F40D4" w14:textId="1B125C52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lh_temporalpole_volume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CB6F183" w14:textId="12A05EDB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-0.01126</w:t>
            </w:r>
          </w:p>
        </w:tc>
        <w:tc>
          <w:tcPr>
            <w:tcW w:w="0" w:type="auto"/>
            <w:noWrap/>
            <w:vAlign w:val="bottom"/>
            <w:hideMark/>
          </w:tcPr>
          <w:p w14:paraId="015C0908" w14:textId="677C5DB6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2520.153</w:t>
            </w:r>
          </w:p>
        </w:tc>
        <w:tc>
          <w:tcPr>
            <w:tcW w:w="0" w:type="auto"/>
            <w:noWrap/>
            <w:vAlign w:val="bottom"/>
            <w:hideMark/>
          </w:tcPr>
          <w:p w14:paraId="42D33499" w14:textId="631CC01F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362.5421</w:t>
            </w:r>
          </w:p>
        </w:tc>
      </w:tr>
      <w:tr w:rsidR="00B73868" w:rsidRPr="007E1105" w14:paraId="00B4EF46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89BE2D5" w14:textId="391CDFAE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lh_transversetemporal_volume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F59F9AC" w14:textId="55F74A57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-0.00874</w:t>
            </w:r>
          </w:p>
        </w:tc>
        <w:tc>
          <w:tcPr>
            <w:tcW w:w="0" w:type="auto"/>
            <w:noWrap/>
            <w:vAlign w:val="bottom"/>
            <w:hideMark/>
          </w:tcPr>
          <w:p w14:paraId="09CBEB5E" w14:textId="1155FFD9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1148.212</w:t>
            </w:r>
          </w:p>
        </w:tc>
        <w:tc>
          <w:tcPr>
            <w:tcW w:w="0" w:type="auto"/>
            <w:noWrap/>
            <w:vAlign w:val="bottom"/>
            <w:hideMark/>
          </w:tcPr>
          <w:p w14:paraId="6F112B3E" w14:textId="0E1C5AAA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243.0878</w:t>
            </w:r>
          </w:p>
        </w:tc>
      </w:tr>
      <w:tr w:rsidR="00B73868" w:rsidRPr="007E1105" w14:paraId="532E65FE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84C0CBF" w14:textId="7F772179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lh_insula_volume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891DDB1" w14:textId="4C25C928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-0.00366</w:t>
            </w:r>
          </w:p>
        </w:tc>
        <w:tc>
          <w:tcPr>
            <w:tcW w:w="0" w:type="auto"/>
            <w:noWrap/>
            <w:vAlign w:val="bottom"/>
            <w:hideMark/>
          </w:tcPr>
          <w:p w14:paraId="6EF2C097" w14:textId="648EC61C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6751.729</w:t>
            </w:r>
          </w:p>
        </w:tc>
        <w:tc>
          <w:tcPr>
            <w:tcW w:w="0" w:type="auto"/>
            <w:noWrap/>
            <w:vAlign w:val="bottom"/>
            <w:hideMark/>
          </w:tcPr>
          <w:p w14:paraId="71D35345" w14:textId="12F42139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891.981</w:t>
            </w:r>
          </w:p>
        </w:tc>
      </w:tr>
      <w:tr w:rsidR="00B73868" w:rsidRPr="007E1105" w14:paraId="413E9070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60B98B7" w14:textId="79A4A2EA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rh_bankssts_volume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5EE7D58" w14:textId="5901299A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0.002186</w:t>
            </w:r>
          </w:p>
        </w:tc>
        <w:tc>
          <w:tcPr>
            <w:tcW w:w="0" w:type="auto"/>
            <w:noWrap/>
            <w:vAlign w:val="bottom"/>
            <w:hideMark/>
          </w:tcPr>
          <w:p w14:paraId="594B8324" w14:textId="2431D10D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2457.765</w:t>
            </w:r>
          </w:p>
        </w:tc>
        <w:tc>
          <w:tcPr>
            <w:tcW w:w="0" w:type="auto"/>
            <w:noWrap/>
            <w:vAlign w:val="bottom"/>
            <w:hideMark/>
          </w:tcPr>
          <w:p w14:paraId="40F2E4C1" w14:textId="3FBF42D1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425.231</w:t>
            </w:r>
          </w:p>
        </w:tc>
      </w:tr>
      <w:tr w:rsidR="00B73868" w:rsidRPr="007E1105" w14:paraId="6A7C7AC6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837E7BD" w14:textId="3639CAB5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rh_caudalanteriorcingulate_volume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3C20957" w14:textId="07E9DCF7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-0.0184</w:t>
            </w:r>
          </w:p>
        </w:tc>
        <w:tc>
          <w:tcPr>
            <w:tcW w:w="0" w:type="auto"/>
            <w:noWrap/>
            <w:vAlign w:val="bottom"/>
            <w:hideMark/>
          </w:tcPr>
          <w:p w14:paraId="35ED139E" w14:textId="5ECE0022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2230.376</w:t>
            </w:r>
          </w:p>
        </w:tc>
        <w:tc>
          <w:tcPr>
            <w:tcW w:w="0" w:type="auto"/>
            <w:noWrap/>
            <w:vAlign w:val="bottom"/>
            <w:hideMark/>
          </w:tcPr>
          <w:p w14:paraId="63165309" w14:textId="2117C9E8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492.7746</w:t>
            </w:r>
          </w:p>
        </w:tc>
      </w:tr>
      <w:tr w:rsidR="00B73868" w:rsidRPr="007E1105" w14:paraId="6DD9E422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47EFD75" w14:textId="4AFB03F3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rh_caudalmiddlefrontal_volume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6CE5130" w14:textId="095D6D91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-0.0108</w:t>
            </w:r>
          </w:p>
        </w:tc>
        <w:tc>
          <w:tcPr>
            <w:tcW w:w="0" w:type="auto"/>
            <w:noWrap/>
            <w:vAlign w:val="bottom"/>
            <w:hideMark/>
          </w:tcPr>
          <w:p w14:paraId="440D768E" w14:textId="38D07F72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5958.506</w:t>
            </w:r>
          </w:p>
        </w:tc>
        <w:tc>
          <w:tcPr>
            <w:tcW w:w="0" w:type="auto"/>
            <w:noWrap/>
            <w:vAlign w:val="bottom"/>
            <w:hideMark/>
          </w:tcPr>
          <w:p w14:paraId="5389F070" w14:textId="2FBC26BD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1203.469</w:t>
            </w:r>
          </w:p>
        </w:tc>
      </w:tr>
      <w:tr w:rsidR="00B73868" w:rsidRPr="007E1105" w14:paraId="5E8CBB33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B11D852" w14:textId="29AE317C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rh_cuneus_volume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6A4B840" w14:textId="4D90C9C8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-0.01473</w:t>
            </w:r>
          </w:p>
        </w:tc>
        <w:tc>
          <w:tcPr>
            <w:tcW w:w="0" w:type="auto"/>
            <w:noWrap/>
            <w:vAlign w:val="bottom"/>
            <w:hideMark/>
          </w:tcPr>
          <w:p w14:paraId="083D4FC3" w14:textId="17F568EA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2858.106</w:t>
            </w:r>
          </w:p>
        </w:tc>
        <w:tc>
          <w:tcPr>
            <w:tcW w:w="0" w:type="auto"/>
            <w:noWrap/>
            <w:vAlign w:val="bottom"/>
            <w:hideMark/>
          </w:tcPr>
          <w:p w14:paraId="33299D85" w14:textId="28A37BBD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535.4115</w:t>
            </w:r>
          </w:p>
        </w:tc>
      </w:tr>
      <w:tr w:rsidR="00B73868" w:rsidRPr="007E1105" w14:paraId="43786373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7F68318" w14:textId="17958C46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lastRenderedPageBreak/>
              <w:t>rh_entorhinal_volume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7101B51" w14:textId="701BC4F8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0.010585</w:t>
            </w:r>
          </w:p>
        </w:tc>
        <w:tc>
          <w:tcPr>
            <w:tcW w:w="0" w:type="auto"/>
            <w:noWrap/>
            <w:vAlign w:val="bottom"/>
            <w:hideMark/>
          </w:tcPr>
          <w:p w14:paraId="2FF4C5F9" w14:textId="2E3130D3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1900.859</w:t>
            </w:r>
          </w:p>
        </w:tc>
        <w:tc>
          <w:tcPr>
            <w:tcW w:w="0" w:type="auto"/>
            <w:noWrap/>
            <w:vAlign w:val="bottom"/>
            <w:hideMark/>
          </w:tcPr>
          <w:p w14:paraId="5C5BA93D" w14:textId="792BBB2F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333.2643</w:t>
            </w:r>
          </w:p>
        </w:tc>
      </w:tr>
      <w:tr w:rsidR="00B73868" w:rsidRPr="007E1105" w14:paraId="272F9756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C8C07E4" w14:textId="0211BDAD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rh_fusiform_volume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317C338" w14:textId="5B18D68A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-0.00275</w:t>
            </w:r>
          </w:p>
        </w:tc>
        <w:tc>
          <w:tcPr>
            <w:tcW w:w="0" w:type="auto"/>
            <w:noWrap/>
            <w:vAlign w:val="bottom"/>
            <w:hideMark/>
          </w:tcPr>
          <w:p w14:paraId="61A90BE4" w14:textId="7A88A95A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9391.859</w:t>
            </w:r>
          </w:p>
        </w:tc>
        <w:tc>
          <w:tcPr>
            <w:tcW w:w="0" w:type="auto"/>
            <w:noWrap/>
            <w:vAlign w:val="bottom"/>
            <w:hideMark/>
          </w:tcPr>
          <w:p w14:paraId="2D3A0DC9" w14:textId="14F452F6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1407.334</w:t>
            </w:r>
          </w:p>
        </w:tc>
      </w:tr>
      <w:tr w:rsidR="00B73868" w:rsidRPr="007E1105" w14:paraId="4D40A8CC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7CD845F" w14:textId="758A59DC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rh_inferiorparietal_volume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25C3150" w14:textId="59D3034E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0.002349</w:t>
            </w:r>
          </w:p>
        </w:tc>
        <w:tc>
          <w:tcPr>
            <w:tcW w:w="0" w:type="auto"/>
            <w:noWrap/>
            <w:vAlign w:val="bottom"/>
            <w:hideMark/>
          </w:tcPr>
          <w:p w14:paraId="35DCAD1E" w14:textId="241ECFDE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14979.27</w:t>
            </w:r>
          </w:p>
        </w:tc>
        <w:tc>
          <w:tcPr>
            <w:tcW w:w="0" w:type="auto"/>
            <w:noWrap/>
            <w:vAlign w:val="bottom"/>
            <w:hideMark/>
          </w:tcPr>
          <w:p w14:paraId="6DEA36AE" w14:textId="5B9DA504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2296.739</w:t>
            </w:r>
          </w:p>
        </w:tc>
      </w:tr>
      <w:tr w:rsidR="00B73868" w:rsidRPr="007E1105" w14:paraId="5EA5FDE5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498700D" w14:textId="2D88EEED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rh_inferiortemporal_volume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70F89AD" w14:textId="5E6477B9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0.005073</w:t>
            </w:r>
          </w:p>
        </w:tc>
        <w:tc>
          <w:tcPr>
            <w:tcW w:w="0" w:type="auto"/>
            <w:noWrap/>
            <w:vAlign w:val="bottom"/>
            <w:hideMark/>
          </w:tcPr>
          <w:p w14:paraId="1A217B5B" w14:textId="10FB6CCB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10070.35</w:t>
            </w:r>
          </w:p>
        </w:tc>
        <w:tc>
          <w:tcPr>
            <w:tcW w:w="0" w:type="auto"/>
            <w:noWrap/>
            <w:vAlign w:val="bottom"/>
            <w:hideMark/>
          </w:tcPr>
          <w:p w14:paraId="11860CCE" w14:textId="68552D30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1691</w:t>
            </w:r>
          </w:p>
        </w:tc>
      </w:tr>
      <w:tr w:rsidR="00B73868" w:rsidRPr="007E1105" w14:paraId="7572B19B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10A29D6" w14:textId="736A3017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rh_isthmuscingulate_volume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1DF3C2F2" w14:textId="4DEF28E0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0.00597</w:t>
            </w:r>
          </w:p>
        </w:tc>
        <w:tc>
          <w:tcPr>
            <w:tcW w:w="0" w:type="auto"/>
            <w:noWrap/>
            <w:vAlign w:val="bottom"/>
            <w:hideMark/>
          </w:tcPr>
          <w:p w14:paraId="2B8A8D57" w14:textId="77A99C15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2360.835</w:t>
            </w:r>
          </w:p>
        </w:tc>
        <w:tc>
          <w:tcPr>
            <w:tcW w:w="0" w:type="auto"/>
            <w:noWrap/>
            <w:vAlign w:val="bottom"/>
            <w:hideMark/>
          </w:tcPr>
          <w:p w14:paraId="7D5D0AC2" w14:textId="62FFCB3B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438.88</w:t>
            </w:r>
          </w:p>
        </w:tc>
      </w:tr>
      <w:tr w:rsidR="00B73868" w:rsidRPr="007E1105" w14:paraId="49AE49DE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C146E56" w14:textId="25959BAE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rh_lateraloccipital_volume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6D9A9CA" w14:textId="36CDF2BE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-0.01785</w:t>
            </w:r>
          </w:p>
        </w:tc>
        <w:tc>
          <w:tcPr>
            <w:tcW w:w="0" w:type="auto"/>
            <w:noWrap/>
            <w:vAlign w:val="bottom"/>
            <w:hideMark/>
          </w:tcPr>
          <w:p w14:paraId="27538E57" w14:textId="3D8B9284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10676.12</w:t>
            </w:r>
          </w:p>
        </w:tc>
        <w:tc>
          <w:tcPr>
            <w:tcW w:w="0" w:type="auto"/>
            <w:noWrap/>
            <w:vAlign w:val="bottom"/>
            <w:hideMark/>
          </w:tcPr>
          <w:p w14:paraId="4B885EEB" w14:textId="1A22F2B9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1536.625</w:t>
            </w:r>
          </w:p>
        </w:tc>
      </w:tr>
      <w:tr w:rsidR="00B73868" w:rsidRPr="007E1105" w14:paraId="2C5BCDB4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E54A416" w14:textId="158F15E8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rh_lateralorbitofrontal_volume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027C30C" w14:textId="5893ADC5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-0.00256</w:t>
            </w:r>
          </w:p>
        </w:tc>
        <w:tc>
          <w:tcPr>
            <w:tcW w:w="0" w:type="auto"/>
            <w:noWrap/>
            <w:vAlign w:val="bottom"/>
            <w:hideMark/>
          </w:tcPr>
          <w:p w14:paraId="20728225" w14:textId="6D93ADEB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6948.506</w:t>
            </w:r>
          </w:p>
        </w:tc>
        <w:tc>
          <w:tcPr>
            <w:tcW w:w="0" w:type="auto"/>
            <w:noWrap/>
            <w:vAlign w:val="bottom"/>
            <w:hideMark/>
          </w:tcPr>
          <w:p w14:paraId="63F796A9" w14:textId="4599934A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877.1778</w:t>
            </w:r>
          </w:p>
        </w:tc>
      </w:tr>
      <w:tr w:rsidR="00B73868" w:rsidRPr="007E1105" w14:paraId="7681C483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8EF32FA" w14:textId="4947DFAF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rh_lingual_volume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B8390B0" w14:textId="3750A674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-0.0086</w:t>
            </w:r>
          </w:p>
        </w:tc>
        <w:tc>
          <w:tcPr>
            <w:tcW w:w="0" w:type="auto"/>
            <w:noWrap/>
            <w:vAlign w:val="bottom"/>
            <w:hideMark/>
          </w:tcPr>
          <w:p w14:paraId="3152910C" w14:textId="44269B7C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6263.576</w:t>
            </w:r>
          </w:p>
        </w:tc>
        <w:tc>
          <w:tcPr>
            <w:tcW w:w="0" w:type="auto"/>
            <w:noWrap/>
            <w:vAlign w:val="bottom"/>
            <w:hideMark/>
          </w:tcPr>
          <w:p w14:paraId="47933C6C" w14:textId="498C898A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946.3612</w:t>
            </w:r>
          </w:p>
        </w:tc>
      </w:tr>
      <w:tr w:rsidR="00B73868" w:rsidRPr="007E1105" w14:paraId="033D235E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B5CC827" w14:textId="1787D0DE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rh_medialorbitofrontal_volume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1777607" w14:textId="282E9AE6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-0.00066</w:t>
            </w:r>
          </w:p>
        </w:tc>
        <w:tc>
          <w:tcPr>
            <w:tcW w:w="0" w:type="auto"/>
            <w:noWrap/>
            <w:vAlign w:val="bottom"/>
            <w:hideMark/>
          </w:tcPr>
          <w:p w14:paraId="3EF7E01B" w14:textId="57991988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4602.4</w:t>
            </w:r>
          </w:p>
        </w:tc>
        <w:tc>
          <w:tcPr>
            <w:tcW w:w="0" w:type="auto"/>
            <w:noWrap/>
            <w:vAlign w:val="bottom"/>
            <w:hideMark/>
          </w:tcPr>
          <w:p w14:paraId="465D456C" w14:textId="5C859C2F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681.9101</w:t>
            </w:r>
          </w:p>
        </w:tc>
      </w:tr>
      <w:tr w:rsidR="00B73868" w:rsidRPr="007E1105" w14:paraId="17F6716E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B828C89" w14:textId="45694179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rh_middletemporal_volume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A56573D" w14:textId="14A837EA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-0.00178</w:t>
            </w:r>
          </w:p>
        </w:tc>
        <w:tc>
          <w:tcPr>
            <w:tcW w:w="0" w:type="auto"/>
            <w:noWrap/>
            <w:vAlign w:val="bottom"/>
            <w:hideMark/>
          </w:tcPr>
          <w:p w14:paraId="1D5D861F" w14:textId="02D2BA26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11711.13</w:t>
            </w:r>
          </w:p>
        </w:tc>
        <w:tc>
          <w:tcPr>
            <w:tcW w:w="0" w:type="auto"/>
            <w:noWrap/>
            <w:vAlign w:val="bottom"/>
            <w:hideMark/>
          </w:tcPr>
          <w:p w14:paraId="27EF0744" w14:textId="3A6B0F46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1780.885</w:t>
            </w:r>
          </w:p>
        </w:tc>
      </w:tr>
      <w:tr w:rsidR="00B73868" w:rsidRPr="007E1105" w14:paraId="416681C9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46A4580" w14:textId="240A612F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rh_parahippocampal_volume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BF936B6" w14:textId="01FC91FC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-0.01183</w:t>
            </w:r>
          </w:p>
        </w:tc>
        <w:tc>
          <w:tcPr>
            <w:tcW w:w="0" w:type="auto"/>
            <w:noWrap/>
            <w:vAlign w:val="bottom"/>
            <w:hideMark/>
          </w:tcPr>
          <w:p w14:paraId="02B4BD96" w14:textId="2F6D8B99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2064.035</w:t>
            </w:r>
          </w:p>
        </w:tc>
        <w:tc>
          <w:tcPr>
            <w:tcW w:w="0" w:type="auto"/>
            <w:noWrap/>
            <w:vAlign w:val="bottom"/>
            <w:hideMark/>
          </w:tcPr>
          <w:p w14:paraId="6AD9D252" w14:textId="14ACB86C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284.5642</w:t>
            </w:r>
          </w:p>
        </w:tc>
      </w:tr>
      <w:tr w:rsidR="00B73868" w:rsidRPr="007E1105" w14:paraId="13171A8B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48DDF74" w14:textId="4C1B5997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rh_paracentral_volume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1C21A0B" w14:textId="485B6A9F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-0.02334</w:t>
            </w:r>
          </w:p>
        </w:tc>
        <w:tc>
          <w:tcPr>
            <w:tcW w:w="0" w:type="auto"/>
            <w:noWrap/>
            <w:vAlign w:val="bottom"/>
            <w:hideMark/>
          </w:tcPr>
          <w:p w14:paraId="2E6DD49D" w14:textId="4CBF9205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3785.353</w:t>
            </w:r>
          </w:p>
        </w:tc>
        <w:tc>
          <w:tcPr>
            <w:tcW w:w="0" w:type="auto"/>
            <w:noWrap/>
            <w:vAlign w:val="bottom"/>
            <w:hideMark/>
          </w:tcPr>
          <w:p w14:paraId="468262DA" w14:textId="15F153D3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623.3792</w:t>
            </w:r>
          </w:p>
        </w:tc>
      </w:tr>
      <w:tr w:rsidR="00B73868" w:rsidRPr="007E1105" w14:paraId="5BFB07D7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861F5B3" w14:textId="0FB291EE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rh_parsopercularis_volume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11BBE80" w14:textId="5F32C301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0.000159</w:t>
            </w:r>
          </w:p>
        </w:tc>
        <w:tc>
          <w:tcPr>
            <w:tcW w:w="0" w:type="auto"/>
            <w:noWrap/>
            <w:vAlign w:val="bottom"/>
            <w:hideMark/>
          </w:tcPr>
          <w:p w14:paraId="006812B0" w14:textId="15F85107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3968.459</w:t>
            </w:r>
          </w:p>
        </w:tc>
        <w:tc>
          <w:tcPr>
            <w:tcW w:w="0" w:type="auto"/>
            <w:noWrap/>
            <w:vAlign w:val="bottom"/>
            <w:hideMark/>
          </w:tcPr>
          <w:p w14:paraId="33A1A9C7" w14:textId="7C2E6C09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714.9305</w:t>
            </w:r>
          </w:p>
        </w:tc>
      </w:tr>
      <w:tr w:rsidR="00B73868" w:rsidRPr="007E1105" w14:paraId="1394E7EF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868B572" w14:textId="3746BC7B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rh_parsorbitalis_volume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405B74B" w14:textId="6C580214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0.002241</w:t>
            </w:r>
          </w:p>
        </w:tc>
        <w:tc>
          <w:tcPr>
            <w:tcW w:w="0" w:type="auto"/>
            <w:noWrap/>
            <w:vAlign w:val="bottom"/>
            <w:hideMark/>
          </w:tcPr>
          <w:p w14:paraId="1A55B322" w14:textId="56A43634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2592.247</w:t>
            </w:r>
          </w:p>
        </w:tc>
        <w:tc>
          <w:tcPr>
            <w:tcW w:w="0" w:type="auto"/>
            <w:noWrap/>
            <w:vAlign w:val="bottom"/>
            <w:hideMark/>
          </w:tcPr>
          <w:p w14:paraId="64C5CEA1" w14:textId="0D937FB5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425.3459</w:t>
            </w:r>
          </w:p>
        </w:tc>
      </w:tr>
      <w:tr w:rsidR="00B73868" w:rsidRPr="007E1105" w14:paraId="4A0AD64C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2926F73" w14:textId="05235AB6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rh_parstriangularis_volume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6CA6E63" w14:textId="2EB65B06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0.001264</w:t>
            </w:r>
          </w:p>
        </w:tc>
        <w:tc>
          <w:tcPr>
            <w:tcW w:w="0" w:type="auto"/>
            <w:noWrap/>
            <w:vAlign w:val="bottom"/>
            <w:hideMark/>
          </w:tcPr>
          <w:p w14:paraId="2EF99D1D" w14:textId="2A36E387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4018.506</w:t>
            </w:r>
          </w:p>
        </w:tc>
        <w:tc>
          <w:tcPr>
            <w:tcW w:w="0" w:type="auto"/>
            <w:noWrap/>
            <w:vAlign w:val="bottom"/>
            <w:hideMark/>
          </w:tcPr>
          <w:p w14:paraId="390D3083" w14:textId="6586FE08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644.6725</w:t>
            </w:r>
          </w:p>
        </w:tc>
      </w:tr>
      <w:tr w:rsidR="00B73868" w:rsidRPr="007E1105" w14:paraId="207AFE3A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CCC111B" w14:textId="4EBD160B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rh_pericalcarine_volume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BB8F713" w14:textId="6B608F16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-0.0023</w:t>
            </w:r>
          </w:p>
        </w:tc>
        <w:tc>
          <w:tcPr>
            <w:tcW w:w="0" w:type="auto"/>
            <w:noWrap/>
            <w:vAlign w:val="bottom"/>
            <w:hideMark/>
          </w:tcPr>
          <w:p w14:paraId="61EB6B91" w14:textId="21979659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2074.435</w:t>
            </w:r>
          </w:p>
        </w:tc>
        <w:tc>
          <w:tcPr>
            <w:tcW w:w="0" w:type="auto"/>
            <w:noWrap/>
            <w:vAlign w:val="bottom"/>
            <w:hideMark/>
          </w:tcPr>
          <w:p w14:paraId="1F8A8773" w14:textId="0834F9C9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402.7621</w:t>
            </w:r>
          </w:p>
        </w:tc>
      </w:tr>
      <w:tr w:rsidR="00B73868" w:rsidRPr="007E1105" w14:paraId="555A1917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977BA6F" w14:textId="66C88815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rh_postcentral_volume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137F31D" w14:textId="277AB981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-0.00473</w:t>
            </w:r>
          </w:p>
        </w:tc>
        <w:tc>
          <w:tcPr>
            <w:tcW w:w="0" w:type="auto"/>
            <w:noWrap/>
            <w:vAlign w:val="bottom"/>
            <w:hideMark/>
          </w:tcPr>
          <w:p w14:paraId="0A76819F" w14:textId="58E57861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8687.106</w:t>
            </w:r>
          </w:p>
        </w:tc>
        <w:tc>
          <w:tcPr>
            <w:tcW w:w="0" w:type="auto"/>
            <w:noWrap/>
            <w:vAlign w:val="bottom"/>
            <w:hideMark/>
          </w:tcPr>
          <w:p w14:paraId="7F575B64" w14:textId="431338F4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1319.262</w:t>
            </w:r>
          </w:p>
        </w:tc>
      </w:tr>
      <w:tr w:rsidR="00B73868" w:rsidRPr="007E1105" w14:paraId="6D7AA3C1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C817AAB" w14:textId="31332FCD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rh_posteriorcingulate_volume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E4BE0DE" w14:textId="7551ADF0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-0.01183</w:t>
            </w:r>
          </w:p>
        </w:tc>
        <w:tc>
          <w:tcPr>
            <w:tcW w:w="0" w:type="auto"/>
            <w:noWrap/>
            <w:vAlign w:val="bottom"/>
            <w:hideMark/>
          </w:tcPr>
          <w:p w14:paraId="0FFE6A1C" w14:textId="3B8C338B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3224.224</w:t>
            </w:r>
          </w:p>
        </w:tc>
        <w:tc>
          <w:tcPr>
            <w:tcW w:w="0" w:type="auto"/>
            <w:noWrap/>
            <w:vAlign w:val="bottom"/>
            <w:hideMark/>
          </w:tcPr>
          <w:p w14:paraId="2E397643" w14:textId="45E7D5C9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590.1405</w:t>
            </w:r>
          </w:p>
        </w:tc>
      </w:tr>
      <w:tr w:rsidR="00B73868" w:rsidRPr="007E1105" w14:paraId="35B16594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4E924E4" w14:textId="0023C80B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rh_precentral_volume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F390962" w14:textId="5031C67B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-0.0235</w:t>
            </w:r>
          </w:p>
        </w:tc>
        <w:tc>
          <w:tcPr>
            <w:tcW w:w="0" w:type="auto"/>
            <w:noWrap/>
            <w:vAlign w:val="bottom"/>
            <w:hideMark/>
          </w:tcPr>
          <w:p w14:paraId="5A29C42D" w14:textId="0D8CC088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12558.4</w:t>
            </w:r>
          </w:p>
        </w:tc>
        <w:tc>
          <w:tcPr>
            <w:tcW w:w="0" w:type="auto"/>
            <w:noWrap/>
            <w:vAlign w:val="bottom"/>
            <w:hideMark/>
          </w:tcPr>
          <w:p w14:paraId="0F57C872" w14:textId="2DC3C463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1762.516</w:t>
            </w:r>
          </w:p>
        </w:tc>
      </w:tr>
      <w:tr w:rsidR="00B73868" w:rsidRPr="007E1105" w14:paraId="28BC44FE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192A007" w14:textId="5F36CEF9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rh_precuneus_volume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1120E67" w14:textId="3E0E1C04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-0.00229</w:t>
            </w:r>
          </w:p>
        </w:tc>
        <w:tc>
          <w:tcPr>
            <w:tcW w:w="0" w:type="auto"/>
            <w:noWrap/>
            <w:vAlign w:val="bottom"/>
            <w:hideMark/>
          </w:tcPr>
          <w:p w14:paraId="4CBF4196" w14:textId="73826C4C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9507.729</w:t>
            </w:r>
          </w:p>
        </w:tc>
        <w:tc>
          <w:tcPr>
            <w:tcW w:w="0" w:type="auto"/>
            <w:noWrap/>
            <w:vAlign w:val="bottom"/>
            <w:hideMark/>
          </w:tcPr>
          <w:p w14:paraId="6043EBDC" w14:textId="204D06C7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1563.34</w:t>
            </w:r>
          </w:p>
        </w:tc>
      </w:tr>
      <w:tr w:rsidR="00B73868" w:rsidRPr="007E1105" w14:paraId="4AC8DE58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9AF9798" w14:textId="01F896E9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rh_rostralanteriorcingulate_volume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0577B75" w14:textId="00617A4A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-0.01233</w:t>
            </w:r>
          </w:p>
        </w:tc>
        <w:tc>
          <w:tcPr>
            <w:tcW w:w="0" w:type="auto"/>
            <w:noWrap/>
            <w:vAlign w:val="bottom"/>
            <w:hideMark/>
          </w:tcPr>
          <w:p w14:paraId="77281E27" w14:textId="450DBED1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2121.988</w:t>
            </w:r>
          </w:p>
        </w:tc>
        <w:tc>
          <w:tcPr>
            <w:tcW w:w="0" w:type="auto"/>
            <w:noWrap/>
            <w:vAlign w:val="bottom"/>
            <w:hideMark/>
          </w:tcPr>
          <w:p w14:paraId="5919B886" w14:textId="2A769D8C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403.1453</w:t>
            </w:r>
          </w:p>
        </w:tc>
      </w:tr>
      <w:tr w:rsidR="00B73868" w:rsidRPr="007E1105" w14:paraId="2D784620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706C4DE" w14:textId="7904F311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rh_rostralmiddlefrontal_volume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9BB2587" w14:textId="02F7A720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0.012081</w:t>
            </w:r>
          </w:p>
        </w:tc>
        <w:tc>
          <w:tcPr>
            <w:tcW w:w="0" w:type="auto"/>
            <w:noWrap/>
            <w:vAlign w:val="bottom"/>
            <w:hideMark/>
          </w:tcPr>
          <w:p w14:paraId="1B9BA4AE" w14:textId="4B314E12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15862.44</w:t>
            </w:r>
          </w:p>
        </w:tc>
        <w:tc>
          <w:tcPr>
            <w:tcW w:w="0" w:type="auto"/>
            <w:noWrap/>
            <w:vAlign w:val="bottom"/>
            <w:hideMark/>
          </w:tcPr>
          <w:p w14:paraId="3D096BC5" w14:textId="60C9F56D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2516.358</w:t>
            </w:r>
          </w:p>
        </w:tc>
      </w:tr>
      <w:tr w:rsidR="00B73868" w:rsidRPr="007E1105" w14:paraId="375706A6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A270021" w14:textId="2ECCBF50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rh_superiorfrontal_volume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53CEF45" w14:textId="2F8B2EAF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-0.01229</w:t>
            </w:r>
          </w:p>
        </w:tc>
        <w:tc>
          <w:tcPr>
            <w:tcW w:w="0" w:type="auto"/>
            <w:noWrap/>
            <w:vAlign w:val="bottom"/>
            <w:hideMark/>
          </w:tcPr>
          <w:p w14:paraId="4DB3F884" w14:textId="2C5DB92E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21524.18</w:t>
            </w:r>
          </w:p>
        </w:tc>
        <w:tc>
          <w:tcPr>
            <w:tcW w:w="0" w:type="auto"/>
            <w:noWrap/>
            <w:vAlign w:val="bottom"/>
            <w:hideMark/>
          </w:tcPr>
          <w:p w14:paraId="0C51C09D" w14:textId="6D9BFAAB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2904.71</w:t>
            </w:r>
          </w:p>
        </w:tc>
      </w:tr>
      <w:tr w:rsidR="00B73868" w:rsidRPr="007E1105" w14:paraId="519A6B20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0A6F050" w14:textId="7B8F9B18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rh_superiorparietal_volume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F5DF704" w14:textId="6ECE4436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-0.00928</w:t>
            </w:r>
          </w:p>
        </w:tc>
        <w:tc>
          <w:tcPr>
            <w:tcW w:w="0" w:type="auto"/>
            <w:noWrap/>
            <w:vAlign w:val="bottom"/>
            <w:hideMark/>
          </w:tcPr>
          <w:p w14:paraId="12DA3903" w14:textId="13C0D325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12456.56</w:t>
            </w:r>
          </w:p>
        </w:tc>
        <w:tc>
          <w:tcPr>
            <w:tcW w:w="0" w:type="auto"/>
            <w:noWrap/>
            <w:vAlign w:val="bottom"/>
            <w:hideMark/>
          </w:tcPr>
          <w:p w14:paraId="58C9D26C" w14:textId="72B82874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1893.292</w:t>
            </w:r>
          </w:p>
        </w:tc>
      </w:tr>
      <w:tr w:rsidR="00B73868" w:rsidRPr="007E1105" w14:paraId="50639682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C0C8810" w14:textId="40110E46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rh_superiortemporal_volume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7CC94B1" w14:textId="543CECD7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-0.00922</w:t>
            </w:r>
          </w:p>
        </w:tc>
        <w:tc>
          <w:tcPr>
            <w:tcW w:w="0" w:type="auto"/>
            <w:noWrap/>
            <w:vAlign w:val="bottom"/>
            <w:hideMark/>
          </w:tcPr>
          <w:p w14:paraId="7E71440E" w14:textId="5F0D58BA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11448.52</w:t>
            </w:r>
          </w:p>
        </w:tc>
        <w:tc>
          <w:tcPr>
            <w:tcW w:w="0" w:type="auto"/>
            <w:noWrap/>
            <w:vAlign w:val="bottom"/>
            <w:hideMark/>
          </w:tcPr>
          <w:p w14:paraId="5A4CD3BB" w14:textId="2C9B4399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1466.337</w:t>
            </w:r>
          </w:p>
        </w:tc>
      </w:tr>
      <w:tr w:rsidR="00B73868" w:rsidRPr="007E1105" w14:paraId="24F004AA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791D072" w14:textId="2C765D42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rh_supramarginal_volume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FF66960" w14:textId="64F4813B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-0.01158</w:t>
            </w:r>
          </w:p>
        </w:tc>
        <w:tc>
          <w:tcPr>
            <w:tcW w:w="0" w:type="auto"/>
            <w:noWrap/>
            <w:vAlign w:val="bottom"/>
            <w:hideMark/>
          </w:tcPr>
          <w:p w14:paraId="3B35580D" w14:textId="32F5E843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9936.447</w:t>
            </w:r>
          </w:p>
        </w:tc>
        <w:tc>
          <w:tcPr>
            <w:tcW w:w="0" w:type="auto"/>
            <w:noWrap/>
            <w:vAlign w:val="bottom"/>
            <w:hideMark/>
          </w:tcPr>
          <w:p w14:paraId="087FABD7" w14:textId="7FC8902E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1894.384</w:t>
            </w:r>
          </w:p>
        </w:tc>
      </w:tr>
      <w:tr w:rsidR="00B73868" w:rsidRPr="007E1105" w14:paraId="06128757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6EFB205" w14:textId="48A7AD5C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rh_frontalpole_volume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48D2F80" w14:textId="3CF95C19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0.017896</w:t>
            </w:r>
          </w:p>
        </w:tc>
        <w:tc>
          <w:tcPr>
            <w:tcW w:w="0" w:type="auto"/>
            <w:noWrap/>
            <w:vAlign w:val="bottom"/>
            <w:hideMark/>
          </w:tcPr>
          <w:p w14:paraId="4764187E" w14:textId="003DE8C9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992.4118</w:t>
            </w:r>
          </w:p>
        </w:tc>
        <w:tc>
          <w:tcPr>
            <w:tcW w:w="0" w:type="auto"/>
            <w:noWrap/>
            <w:vAlign w:val="bottom"/>
            <w:hideMark/>
          </w:tcPr>
          <w:p w14:paraId="660C6F31" w14:textId="51EE299C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174.8942</w:t>
            </w:r>
          </w:p>
        </w:tc>
      </w:tr>
      <w:tr w:rsidR="00B73868" w:rsidRPr="007E1105" w14:paraId="0FC29978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FDED499" w14:textId="72EA5A0D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rh_temporalpole_volume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28EA9B3" w14:textId="1A3F32B3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-0.00755</w:t>
            </w:r>
          </w:p>
        </w:tc>
        <w:tc>
          <w:tcPr>
            <w:tcW w:w="0" w:type="auto"/>
            <w:noWrap/>
            <w:vAlign w:val="bottom"/>
            <w:hideMark/>
          </w:tcPr>
          <w:p w14:paraId="66113A1A" w14:textId="6A7A58EB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2397.282</w:t>
            </w:r>
          </w:p>
        </w:tc>
        <w:tc>
          <w:tcPr>
            <w:tcW w:w="0" w:type="auto"/>
            <w:noWrap/>
            <w:vAlign w:val="bottom"/>
            <w:hideMark/>
          </w:tcPr>
          <w:p w14:paraId="3DEEDDDF" w14:textId="3554348E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295.2509</w:t>
            </w:r>
          </w:p>
        </w:tc>
      </w:tr>
      <w:tr w:rsidR="00B73868" w:rsidRPr="007E1105" w14:paraId="6EBBE252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78641D3" w14:textId="11108B1B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rh_transversetemporal_volume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497FC17" w14:textId="5AB0D1E0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-0.01824</w:t>
            </w:r>
          </w:p>
        </w:tc>
        <w:tc>
          <w:tcPr>
            <w:tcW w:w="0" w:type="auto"/>
            <w:noWrap/>
            <w:vAlign w:val="bottom"/>
            <w:hideMark/>
          </w:tcPr>
          <w:p w14:paraId="45AEE049" w14:textId="0E707696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904.2353</w:t>
            </w:r>
          </w:p>
        </w:tc>
        <w:tc>
          <w:tcPr>
            <w:tcW w:w="0" w:type="auto"/>
            <w:noWrap/>
            <w:vAlign w:val="bottom"/>
            <w:hideMark/>
          </w:tcPr>
          <w:p w14:paraId="60DF39DE" w14:textId="15F84771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202.0647</w:t>
            </w:r>
          </w:p>
        </w:tc>
      </w:tr>
      <w:tr w:rsidR="00B73868" w:rsidRPr="007E1105" w14:paraId="4BA20B05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8E65A7A" w14:textId="45CB4CB6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rh_insula_volume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829C95E" w14:textId="63428392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-0.00587</w:t>
            </w:r>
          </w:p>
        </w:tc>
        <w:tc>
          <w:tcPr>
            <w:tcW w:w="0" w:type="auto"/>
            <w:noWrap/>
            <w:vAlign w:val="bottom"/>
            <w:hideMark/>
          </w:tcPr>
          <w:p w14:paraId="761F0D30" w14:textId="68FB4C82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6911.541</w:t>
            </w:r>
          </w:p>
        </w:tc>
        <w:tc>
          <w:tcPr>
            <w:tcW w:w="0" w:type="auto"/>
            <w:noWrap/>
            <w:vAlign w:val="bottom"/>
            <w:hideMark/>
          </w:tcPr>
          <w:p w14:paraId="2049D5F6" w14:textId="6BE51EB0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963.1998</w:t>
            </w:r>
          </w:p>
        </w:tc>
      </w:tr>
      <w:tr w:rsidR="00B73868" w:rsidRPr="007E1105" w14:paraId="0EEB4A8A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28D91B0" w14:textId="637E6CD2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proofErr w:type="gram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Left.Lateral.Ventricle</w:t>
            </w:r>
            <w:proofErr w:type="spellEnd"/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2C1AE2BB" w14:textId="1009AC12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-0.01847</w:t>
            </w:r>
          </w:p>
        </w:tc>
        <w:tc>
          <w:tcPr>
            <w:tcW w:w="0" w:type="auto"/>
            <w:noWrap/>
            <w:vAlign w:val="bottom"/>
            <w:hideMark/>
          </w:tcPr>
          <w:p w14:paraId="1E78F8F3" w14:textId="496E98D7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8.847642</w:t>
            </w:r>
          </w:p>
        </w:tc>
        <w:tc>
          <w:tcPr>
            <w:tcW w:w="0" w:type="auto"/>
            <w:noWrap/>
            <w:vAlign w:val="bottom"/>
            <w:hideMark/>
          </w:tcPr>
          <w:p w14:paraId="21F35407" w14:textId="5FE488F0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0.537442</w:t>
            </w:r>
          </w:p>
        </w:tc>
      </w:tr>
      <w:tr w:rsidR="00B73868" w:rsidRPr="007E1105" w14:paraId="0E44567F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3975A3C" w14:textId="10476AAB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proofErr w:type="gram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Left.Inf.Lat.Vent</w:t>
            </w:r>
            <w:proofErr w:type="spellEnd"/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106DA24A" w14:textId="3AE4F6D2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-0.01609</w:t>
            </w:r>
          </w:p>
        </w:tc>
        <w:tc>
          <w:tcPr>
            <w:tcW w:w="0" w:type="auto"/>
            <w:noWrap/>
            <w:vAlign w:val="bottom"/>
            <w:hideMark/>
          </w:tcPr>
          <w:p w14:paraId="58F7B956" w14:textId="5EB51F6D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5.494313</w:t>
            </w:r>
          </w:p>
        </w:tc>
        <w:tc>
          <w:tcPr>
            <w:tcW w:w="0" w:type="auto"/>
            <w:noWrap/>
            <w:vAlign w:val="bottom"/>
            <w:hideMark/>
          </w:tcPr>
          <w:p w14:paraId="328E0AE2" w14:textId="0330D1AB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0.637532</w:t>
            </w:r>
          </w:p>
        </w:tc>
      </w:tr>
      <w:tr w:rsidR="00B73868" w:rsidRPr="007E1105" w14:paraId="03677930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EB70A2B" w14:textId="136F90EE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proofErr w:type="gram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Left.Cerebellum.White.Matter</w:t>
            </w:r>
            <w:proofErr w:type="spellEnd"/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7F0E111F" w14:textId="2250C747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0.005008</w:t>
            </w:r>
          </w:p>
        </w:tc>
        <w:tc>
          <w:tcPr>
            <w:tcW w:w="0" w:type="auto"/>
            <w:noWrap/>
            <w:vAlign w:val="bottom"/>
            <w:hideMark/>
          </w:tcPr>
          <w:p w14:paraId="59B3DC0E" w14:textId="783FE44E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14886.98</w:t>
            </w:r>
          </w:p>
        </w:tc>
        <w:tc>
          <w:tcPr>
            <w:tcW w:w="0" w:type="auto"/>
            <w:noWrap/>
            <w:vAlign w:val="bottom"/>
            <w:hideMark/>
          </w:tcPr>
          <w:p w14:paraId="640DE06C" w14:textId="4DAC1FFB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2495.363</w:t>
            </w:r>
          </w:p>
        </w:tc>
      </w:tr>
      <w:tr w:rsidR="00B73868" w:rsidRPr="007E1105" w14:paraId="010E60A2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3A0D3C5" w14:textId="1772B6CF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proofErr w:type="gram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Left.Cerebellum.Cortex</w:t>
            </w:r>
            <w:proofErr w:type="spellEnd"/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3BE90249" w14:textId="2C0B5339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-0.0027</w:t>
            </w:r>
          </w:p>
        </w:tc>
        <w:tc>
          <w:tcPr>
            <w:tcW w:w="0" w:type="auto"/>
            <w:noWrap/>
            <w:vAlign w:val="bottom"/>
            <w:hideMark/>
          </w:tcPr>
          <w:p w14:paraId="75097C90" w14:textId="78416133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52300.11</w:t>
            </w:r>
          </w:p>
        </w:tc>
        <w:tc>
          <w:tcPr>
            <w:tcW w:w="0" w:type="auto"/>
            <w:noWrap/>
            <w:vAlign w:val="bottom"/>
            <w:hideMark/>
          </w:tcPr>
          <w:p w14:paraId="07FC9C8C" w14:textId="0E775157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6948.364</w:t>
            </w:r>
          </w:p>
        </w:tc>
      </w:tr>
      <w:tr w:rsidR="00B73868" w:rsidRPr="007E1105" w14:paraId="7F3730FA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F9DDC0E" w14:textId="28769A2E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proofErr w:type="gram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Left.Thalamus.Proper</w:t>
            </w:r>
            <w:proofErr w:type="spellEnd"/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060FB738" w14:textId="277D3318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0.011578</w:t>
            </w:r>
          </w:p>
        </w:tc>
        <w:tc>
          <w:tcPr>
            <w:tcW w:w="0" w:type="auto"/>
            <w:noWrap/>
            <w:vAlign w:val="bottom"/>
            <w:hideMark/>
          </w:tcPr>
          <w:p w14:paraId="23F48BD1" w14:textId="5D047FBE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7331.289</w:t>
            </w:r>
          </w:p>
        </w:tc>
        <w:tc>
          <w:tcPr>
            <w:tcW w:w="0" w:type="auto"/>
            <w:noWrap/>
            <w:vAlign w:val="bottom"/>
            <w:hideMark/>
          </w:tcPr>
          <w:p w14:paraId="77A4900D" w14:textId="37F4E1F5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1201.261</w:t>
            </w:r>
          </w:p>
        </w:tc>
      </w:tr>
      <w:tr w:rsidR="00B73868" w:rsidRPr="007E1105" w14:paraId="2DB21A36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35EDEC9" w14:textId="29D08182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Left.Caudate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9957126" w14:textId="6D38886F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-0.00427</w:t>
            </w:r>
          </w:p>
        </w:tc>
        <w:tc>
          <w:tcPr>
            <w:tcW w:w="0" w:type="auto"/>
            <w:noWrap/>
            <w:vAlign w:val="bottom"/>
            <w:hideMark/>
          </w:tcPr>
          <w:p w14:paraId="2522BE7C" w14:textId="50A4AFD3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3607.699</w:t>
            </w:r>
          </w:p>
        </w:tc>
        <w:tc>
          <w:tcPr>
            <w:tcW w:w="0" w:type="auto"/>
            <w:noWrap/>
            <w:vAlign w:val="bottom"/>
            <w:hideMark/>
          </w:tcPr>
          <w:p w14:paraId="40F2624E" w14:textId="0BC2D082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538.6461</w:t>
            </w:r>
          </w:p>
        </w:tc>
      </w:tr>
      <w:tr w:rsidR="00B73868" w:rsidRPr="007E1105" w14:paraId="644DBC1B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4A45539" w14:textId="295A6C1A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Left.Putamen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F6629BF" w14:textId="7E5C9819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0.00331</w:t>
            </w:r>
          </w:p>
        </w:tc>
        <w:tc>
          <w:tcPr>
            <w:tcW w:w="0" w:type="auto"/>
            <w:noWrap/>
            <w:vAlign w:val="bottom"/>
            <w:hideMark/>
          </w:tcPr>
          <w:p w14:paraId="1D5C6D83" w14:textId="68EB0C66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5142.511</w:t>
            </w:r>
          </w:p>
        </w:tc>
        <w:tc>
          <w:tcPr>
            <w:tcW w:w="0" w:type="auto"/>
            <w:noWrap/>
            <w:vAlign w:val="bottom"/>
            <w:hideMark/>
          </w:tcPr>
          <w:p w14:paraId="7DE20E5B" w14:textId="7F76F65E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693.9264</w:t>
            </w:r>
          </w:p>
        </w:tc>
      </w:tr>
      <w:tr w:rsidR="00B73868" w:rsidRPr="007E1105" w14:paraId="01B671DA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5364C2D" w14:textId="41385DB3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Left.Pallidum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F151132" w14:textId="69156B11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0.003018</w:t>
            </w:r>
          </w:p>
        </w:tc>
        <w:tc>
          <w:tcPr>
            <w:tcW w:w="0" w:type="auto"/>
            <w:noWrap/>
            <w:vAlign w:val="bottom"/>
            <w:hideMark/>
          </w:tcPr>
          <w:p w14:paraId="46418381" w14:textId="6281FAA1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1849.315</w:t>
            </w:r>
          </w:p>
        </w:tc>
        <w:tc>
          <w:tcPr>
            <w:tcW w:w="0" w:type="auto"/>
            <w:noWrap/>
            <w:vAlign w:val="bottom"/>
            <w:hideMark/>
          </w:tcPr>
          <w:p w14:paraId="5A5ECB9F" w14:textId="493AB911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243.5636</w:t>
            </w:r>
          </w:p>
        </w:tc>
      </w:tr>
      <w:tr w:rsidR="00B73868" w:rsidRPr="007E1105" w14:paraId="6012DF75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F3A5890" w14:textId="29400963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X3rd.Ventricle</w:t>
            </w:r>
          </w:p>
        </w:tc>
        <w:tc>
          <w:tcPr>
            <w:tcW w:w="0" w:type="auto"/>
            <w:noWrap/>
            <w:vAlign w:val="bottom"/>
            <w:hideMark/>
          </w:tcPr>
          <w:p w14:paraId="0C647824" w14:textId="1809CAAE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0.005495</w:t>
            </w:r>
          </w:p>
        </w:tc>
        <w:tc>
          <w:tcPr>
            <w:tcW w:w="0" w:type="auto"/>
            <w:noWrap/>
            <w:vAlign w:val="bottom"/>
            <w:hideMark/>
          </w:tcPr>
          <w:p w14:paraId="0561AFCF" w14:textId="0DB70878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6.922147</w:t>
            </w:r>
          </w:p>
        </w:tc>
        <w:tc>
          <w:tcPr>
            <w:tcW w:w="0" w:type="auto"/>
            <w:noWrap/>
            <w:vAlign w:val="bottom"/>
            <w:hideMark/>
          </w:tcPr>
          <w:p w14:paraId="0FA24A8E" w14:textId="61C39416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0.324445</w:t>
            </w:r>
          </w:p>
        </w:tc>
      </w:tr>
      <w:tr w:rsidR="00B73868" w:rsidRPr="007E1105" w14:paraId="06D2B9D4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F137C58" w14:textId="227C1098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X4th.Ventricle</w:t>
            </w:r>
          </w:p>
        </w:tc>
        <w:tc>
          <w:tcPr>
            <w:tcW w:w="0" w:type="auto"/>
            <w:noWrap/>
            <w:vAlign w:val="bottom"/>
            <w:hideMark/>
          </w:tcPr>
          <w:p w14:paraId="39962AF0" w14:textId="6CAB3063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-0.02479</w:t>
            </w:r>
          </w:p>
        </w:tc>
        <w:tc>
          <w:tcPr>
            <w:tcW w:w="0" w:type="auto"/>
            <w:noWrap/>
            <w:vAlign w:val="bottom"/>
            <w:hideMark/>
          </w:tcPr>
          <w:p w14:paraId="50FA1367" w14:textId="194B82B3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7.561989</w:t>
            </w:r>
          </w:p>
        </w:tc>
        <w:tc>
          <w:tcPr>
            <w:tcW w:w="0" w:type="auto"/>
            <w:noWrap/>
            <w:vAlign w:val="bottom"/>
            <w:hideMark/>
          </w:tcPr>
          <w:p w14:paraId="24C72492" w14:textId="72E48107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0.303058</w:t>
            </w:r>
          </w:p>
        </w:tc>
      </w:tr>
      <w:tr w:rsidR="00B73868" w:rsidRPr="007E1105" w14:paraId="44214698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D2FA3C0" w14:textId="6AFBAA5D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Brain.Stem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7A9DD43" w14:textId="2BC0AC8A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-0.00048</w:t>
            </w:r>
          </w:p>
        </w:tc>
        <w:tc>
          <w:tcPr>
            <w:tcW w:w="0" w:type="auto"/>
            <w:noWrap/>
            <w:vAlign w:val="bottom"/>
            <w:hideMark/>
          </w:tcPr>
          <w:p w14:paraId="1A9A0505" w14:textId="58E1D05A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21904.1</w:t>
            </w:r>
          </w:p>
        </w:tc>
        <w:tc>
          <w:tcPr>
            <w:tcW w:w="0" w:type="auto"/>
            <w:noWrap/>
            <w:vAlign w:val="bottom"/>
            <w:hideMark/>
          </w:tcPr>
          <w:p w14:paraId="21BF54B4" w14:textId="0B8110E3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2551.365</w:t>
            </w:r>
          </w:p>
        </w:tc>
      </w:tr>
      <w:tr w:rsidR="00B73868" w:rsidRPr="007E1105" w14:paraId="68B50565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B9E20D1" w14:textId="4C5606DE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Left.Hippocampus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C5DC579" w14:textId="2A7EE57A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0.009771</w:t>
            </w:r>
          </w:p>
        </w:tc>
        <w:tc>
          <w:tcPr>
            <w:tcW w:w="0" w:type="auto"/>
            <w:noWrap/>
            <w:vAlign w:val="bottom"/>
            <w:hideMark/>
          </w:tcPr>
          <w:p w14:paraId="046D7ABE" w14:textId="784FC989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4195.688</w:t>
            </w:r>
          </w:p>
        </w:tc>
        <w:tc>
          <w:tcPr>
            <w:tcW w:w="0" w:type="auto"/>
            <w:noWrap/>
            <w:vAlign w:val="bottom"/>
            <w:hideMark/>
          </w:tcPr>
          <w:p w14:paraId="770A7EF2" w14:textId="42A55E89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438.1826</w:t>
            </w:r>
          </w:p>
        </w:tc>
      </w:tr>
      <w:tr w:rsidR="00B73868" w:rsidRPr="007E1105" w14:paraId="6D9DE3AB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39CDAB9" w14:textId="3042F11F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Left.Amygdala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37F9551" w14:textId="770C9BA9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-0.00841</w:t>
            </w:r>
          </w:p>
        </w:tc>
        <w:tc>
          <w:tcPr>
            <w:tcW w:w="0" w:type="auto"/>
            <w:noWrap/>
            <w:vAlign w:val="bottom"/>
            <w:hideMark/>
          </w:tcPr>
          <w:p w14:paraId="40902169" w14:textId="125DD470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1476.701</w:t>
            </w:r>
          </w:p>
        </w:tc>
        <w:tc>
          <w:tcPr>
            <w:tcW w:w="0" w:type="auto"/>
            <w:noWrap/>
            <w:vAlign w:val="bottom"/>
            <w:hideMark/>
          </w:tcPr>
          <w:p w14:paraId="745EA2F1" w14:textId="313E49FE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203.2576</w:t>
            </w:r>
          </w:p>
        </w:tc>
      </w:tr>
      <w:tr w:rsidR="00B73868" w:rsidRPr="007E1105" w14:paraId="7F992B53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D341B85" w14:textId="6F6CA673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proofErr w:type="gram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lastRenderedPageBreak/>
              <w:t>Left.Accumbens.area</w:t>
            </w:r>
            <w:proofErr w:type="spellEnd"/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331095A8" w14:textId="2729E7F1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0.000794</w:t>
            </w:r>
          </w:p>
        </w:tc>
        <w:tc>
          <w:tcPr>
            <w:tcW w:w="0" w:type="auto"/>
            <w:noWrap/>
            <w:vAlign w:val="bottom"/>
            <w:hideMark/>
          </w:tcPr>
          <w:p w14:paraId="1E4A2DCB" w14:textId="48740E56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505.7376</w:t>
            </w:r>
          </w:p>
        </w:tc>
        <w:tc>
          <w:tcPr>
            <w:tcW w:w="0" w:type="auto"/>
            <w:noWrap/>
            <w:vAlign w:val="bottom"/>
            <w:hideMark/>
          </w:tcPr>
          <w:p w14:paraId="1ECB7D78" w14:textId="4A5F6D9E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89.32674</w:t>
            </w:r>
          </w:p>
        </w:tc>
      </w:tr>
      <w:tr w:rsidR="00B73868" w:rsidRPr="007E1105" w14:paraId="0BF5F0E8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21FFAFA" w14:textId="0A9D069C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Left.VentralDC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FEC0AFC" w14:textId="0F8B2D2C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-0.00543</w:t>
            </w:r>
          </w:p>
        </w:tc>
        <w:tc>
          <w:tcPr>
            <w:tcW w:w="0" w:type="auto"/>
            <w:noWrap/>
            <w:vAlign w:val="bottom"/>
            <w:hideMark/>
          </w:tcPr>
          <w:p w14:paraId="6D6E27EE" w14:textId="548E8260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4175.382</w:t>
            </w:r>
          </w:p>
        </w:tc>
        <w:tc>
          <w:tcPr>
            <w:tcW w:w="0" w:type="auto"/>
            <w:noWrap/>
            <w:vAlign w:val="bottom"/>
            <w:hideMark/>
          </w:tcPr>
          <w:p w14:paraId="35FED31E" w14:textId="19991C36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492.252</w:t>
            </w:r>
          </w:p>
        </w:tc>
      </w:tr>
      <w:tr w:rsidR="00B73868" w:rsidRPr="007E1105" w14:paraId="568D2D64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527A0F0" w14:textId="2C8E041C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proofErr w:type="gram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Left.choroid.plexus</w:t>
            </w:r>
            <w:proofErr w:type="spellEnd"/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0C55FAEC" w14:textId="1143C722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-0.02372</w:t>
            </w:r>
          </w:p>
        </w:tc>
        <w:tc>
          <w:tcPr>
            <w:tcW w:w="0" w:type="auto"/>
            <w:noWrap/>
            <w:vAlign w:val="bottom"/>
            <w:hideMark/>
          </w:tcPr>
          <w:p w14:paraId="5987DA38" w14:textId="250D1E85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1459.611</w:t>
            </w:r>
          </w:p>
        </w:tc>
        <w:tc>
          <w:tcPr>
            <w:tcW w:w="0" w:type="auto"/>
            <w:noWrap/>
            <w:vAlign w:val="bottom"/>
            <w:hideMark/>
          </w:tcPr>
          <w:p w14:paraId="4BCB6FCF" w14:textId="77443E12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357.8203</w:t>
            </w:r>
          </w:p>
        </w:tc>
      </w:tr>
      <w:tr w:rsidR="00B73868" w:rsidRPr="007E1105" w14:paraId="34923847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1134354" w14:textId="034AC96B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proofErr w:type="gram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Right.Lateral.Ventricle</w:t>
            </w:r>
            <w:proofErr w:type="spellEnd"/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5B0A9381" w14:textId="09288ADD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-0.02527</w:t>
            </w:r>
          </w:p>
        </w:tc>
        <w:tc>
          <w:tcPr>
            <w:tcW w:w="0" w:type="auto"/>
            <w:noWrap/>
            <w:vAlign w:val="bottom"/>
            <w:hideMark/>
          </w:tcPr>
          <w:p w14:paraId="3FC9993A" w14:textId="5F401258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8.764971</w:t>
            </w:r>
          </w:p>
        </w:tc>
        <w:tc>
          <w:tcPr>
            <w:tcW w:w="0" w:type="auto"/>
            <w:noWrap/>
            <w:vAlign w:val="bottom"/>
            <w:hideMark/>
          </w:tcPr>
          <w:p w14:paraId="34081173" w14:textId="5624B725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0.528315</w:t>
            </w:r>
          </w:p>
        </w:tc>
      </w:tr>
      <w:tr w:rsidR="00B73868" w:rsidRPr="007E1105" w14:paraId="4FF957EE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885CAEA" w14:textId="629ECABA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proofErr w:type="gram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Right.Inf.Lat.Vent</w:t>
            </w:r>
            <w:proofErr w:type="spellEnd"/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6FC66C04" w14:textId="7503212F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-0.00373</w:t>
            </w:r>
          </w:p>
        </w:tc>
        <w:tc>
          <w:tcPr>
            <w:tcW w:w="0" w:type="auto"/>
            <w:noWrap/>
            <w:vAlign w:val="bottom"/>
            <w:hideMark/>
          </w:tcPr>
          <w:p w14:paraId="2A2ABCB5" w14:textId="380466DA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5.505693</w:t>
            </w:r>
          </w:p>
        </w:tc>
        <w:tc>
          <w:tcPr>
            <w:tcW w:w="0" w:type="auto"/>
            <w:noWrap/>
            <w:vAlign w:val="bottom"/>
            <w:hideMark/>
          </w:tcPr>
          <w:p w14:paraId="44962AEB" w14:textId="108AB848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0.65878</w:t>
            </w:r>
          </w:p>
        </w:tc>
      </w:tr>
      <w:tr w:rsidR="00B73868" w:rsidRPr="007E1105" w14:paraId="162AFCFA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BAF2825" w14:textId="59CACB7B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proofErr w:type="gram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Right.Cerebellum.White.Matter</w:t>
            </w:r>
            <w:proofErr w:type="spellEnd"/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79A3CF61" w14:textId="1F70C8D8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-0.02361</w:t>
            </w:r>
          </w:p>
        </w:tc>
        <w:tc>
          <w:tcPr>
            <w:tcW w:w="0" w:type="auto"/>
            <w:noWrap/>
            <w:vAlign w:val="bottom"/>
            <w:hideMark/>
          </w:tcPr>
          <w:p w14:paraId="1C57C86E" w14:textId="570BE1EC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14430.03</w:t>
            </w:r>
          </w:p>
        </w:tc>
        <w:tc>
          <w:tcPr>
            <w:tcW w:w="0" w:type="auto"/>
            <w:noWrap/>
            <w:vAlign w:val="bottom"/>
            <w:hideMark/>
          </w:tcPr>
          <w:p w14:paraId="6EB0F81A" w14:textId="1F0DEAEA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2271.023</w:t>
            </w:r>
          </w:p>
        </w:tc>
      </w:tr>
      <w:tr w:rsidR="00B73868" w:rsidRPr="007E1105" w14:paraId="03EC0445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A37BC4B" w14:textId="73374C85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proofErr w:type="gram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Right.Cerebellum.Cortex</w:t>
            </w:r>
            <w:proofErr w:type="spellEnd"/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173F48F0" w14:textId="530934A5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0.007699</w:t>
            </w:r>
          </w:p>
        </w:tc>
        <w:tc>
          <w:tcPr>
            <w:tcW w:w="0" w:type="auto"/>
            <w:noWrap/>
            <w:vAlign w:val="bottom"/>
            <w:hideMark/>
          </w:tcPr>
          <w:p w14:paraId="71DDE1CC" w14:textId="57466E0C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53930.71</w:t>
            </w:r>
          </w:p>
        </w:tc>
        <w:tc>
          <w:tcPr>
            <w:tcW w:w="0" w:type="auto"/>
            <w:noWrap/>
            <w:vAlign w:val="bottom"/>
            <w:hideMark/>
          </w:tcPr>
          <w:p w14:paraId="682C3B4E" w14:textId="374D3701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7806.756</w:t>
            </w:r>
          </w:p>
        </w:tc>
      </w:tr>
      <w:tr w:rsidR="00B73868" w:rsidRPr="007E1105" w14:paraId="6E835DD1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06C71E2" w14:textId="23D9E1C8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proofErr w:type="gram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Right.Thalamus.Proper</w:t>
            </w:r>
            <w:proofErr w:type="spellEnd"/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2B59A207" w14:textId="53A9C452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0.006408</w:t>
            </w:r>
          </w:p>
        </w:tc>
        <w:tc>
          <w:tcPr>
            <w:tcW w:w="0" w:type="auto"/>
            <w:noWrap/>
            <w:vAlign w:val="bottom"/>
            <w:hideMark/>
          </w:tcPr>
          <w:p w14:paraId="28A99F7D" w14:textId="704F4EF8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7563.919</w:t>
            </w:r>
          </w:p>
        </w:tc>
        <w:tc>
          <w:tcPr>
            <w:tcW w:w="0" w:type="auto"/>
            <w:noWrap/>
            <w:vAlign w:val="bottom"/>
            <w:hideMark/>
          </w:tcPr>
          <w:p w14:paraId="0E585A0D" w14:textId="587C56FB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1090.823</w:t>
            </w:r>
          </w:p>
        </w:tc>
      </w:tr>
      <w:tr w:rsidR="00B73868" w:rsidRPr="007E1105" w14:paraId="40A5FA68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0B30480" w14:textId="4C51D893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Right.Caudate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EC079CB" w14:textId="69BD1241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-0.00903</w:t>
            </w:r>
          </w:p>
        </w:tc>
        <w:tc>
          <w:tcPr>
            <w:tcW w:w="0" w:type="auto"/>
            <w:noWrap/>
            <w:vAlign w:val="bottom"/>
            <w:hideMark/>
          </w:tcPr>
          <w:p w14:paraId="290D2BAD" w14:textId="59686F0F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3615.461</w:t>
            </w:r>
          </w:p>
        </w:tc>
        <w:tc>
          <w:tcPr>
            <w:tcW w:w="0" w:type="auto"/>
            <w:noWrap/>
            <w:vAlign w:val="bottom"/>
            <w:hideMark/>
          </w:tcPr>
          <w:p w14:paraId="795157E6" w14:textId="4AF447CA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514.9916</w:t>
            </w:r>
          </w:p>
        </w:tc>
      </w:tr>
      <w:tr w:rsidR="00B73868" w:rsidRPr="007E1105" w14:paraId="522F689F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A843854" w14:textId="6412366A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Right.Putamen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D71D277" w14:textId="09B053FB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0.016647</w:t>
            </w:r>
          </w:p>
        </w:tc>
        <w:tc>
          <w:tcPr>
            <w:tcW w:w="0" w:type="auto"/>
            <w:noWrap/>
            <w:vAlign w:val="bottom"/>
            <w:hideMark/>
          </w:tcPr>
          <w:p w14:paraId="12A42B46" w14:textId="299B04DA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5007.538</w:t>
            </w:r>
          </w:p>
        </w:tc>
        <w:tc>
          <w:tcPr>
            <w:tcW w:w="0" w:type="auto"/>
            <w:noWrap/>
            <w:vAlign w:val="bottom"/>
            <w:hideMark/>
          </w:tcPr>
          <w:p w14:paraId="3F1CE2A3" w14:textId="54C90266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634.6391</w:t>
            </w:r>
          </w:p>
        </w:tc>
      </w:tr>
      <w:tr w:rsidR="00B73868" w:rsidRPr="007E1105" w14:paraId="30E8504C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FCD7AB1" w14:textId="3ABC96BD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Right.Pallidum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8E8DDD4" w14:textId="17EB2CED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-0.00126</w:t>
            </w:r>
          </w:p>
        </w:tc>
        <w:tc>
          <w:tcPr>
            <w:tcW w:w="0" w:type="auto"/>
            <w:noWrap/>
            <w:vAlign w:val="bottom"/>
            <w:hideMark/>
          </w:tcPr>
          <w:p w14:paraId="6892B580" w14:textId="611D271D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1523.551</w:t>
            </w:r>
          </w:p>
        </w:tc>
        <w:tc>
          <w:tcPr>
            <w:tcW w:w="0" w:type="auto"/>
            <w:noWrap/>
            <w:vAlign w:val="bottom"/>
            <w:hideMark/>
          </w:tcPr>
          <w:p w14:paraId="5F49E523" w14:textId="5DED8C9B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184.9992</w:t>
            </w:r>
          </w:p>
        </w:tc>
      </w:tr>
      <w:tr w:rsidR="00B73868" w:rsidRPr="007E1105" w14:paraId="3AE3DB0C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B5D529E" w14:textId="41388879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Right.Hippocampus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6375D87" w14:textId="65891909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0.01554</w:t>
            </w:r>
          </w:p>
        </w:tc>
        <w:tc>
          <w:tcPr>
            <w:tcW w:w="0" w:type="auto"/>
            <w:noWrap/>
            <w:vAlign w:val="bottom"/>
            <w:hideMark/>
          </w:tcPr>
          <w:p w14:paraId="350BCDA0" w14:textId="2566037F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4236.394</w:t>
            </w:r>
          </w:p>
        </w:tc>
        <w:tc>
          <w:tcPr>
            <w:tcW w:w="0" w:type="auto"/>
            <w:noWrap/>
            <w:vAlign w:val="bottom"/>
            <w:hideMark/>
          </w:tcPr>
          <w:p w14:paraId="20DC34D7" w14:textId="1874436A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439.109</w:t>
            </w:r>
          </w:p>
        </w:tc>
      </w:tr>
      <w:tr w:rsidR="00B73868" w:rsidRPr="007E1105" w14:paraId="601B6A81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2572503" w14:textId="5127F00C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Right.Amygdala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433D321" w14:textId="3866D1BD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0.00804</w:t>
            </w:r>
          </w:p>
        </w:tc>
        <w:tc>
          <w:tcPr>
            <w:tcW w:w="0" w:type="auto"/>
            <w:noWrap/>
            <w:vAlign w:val="bottom"/>
            <w:hideMark/>
          </w:tcPr>
          <w:p w14:paraId="0337A08A" w14:textId="324B7BB6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1466.173</w:t>
            </w:r>
          </w:p>
        </w:tc>
        <w:tc>
          <w:tcPr>
            <w:tcW w:w="0" w:type="auto"/>
            <w:noWrap/>
            <w:vAlign w:val="bottom"/>
            <w:hideMark/>
          </w:tcPr>
          <w:p w14:paraId="081671E1" w14:textId="69715EAC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198.121</w:t>
            </w:r>
          </w:p>
        </w:tc>
      </w:tr>
      <w:tr w:rsidR="00B73868" w:rsidRPr="007E1105" w14:paraId="0F2C5D55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6D1B651" w14:textId="228BC84A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proofErr w:type="gram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Right.Accumbens.area</w:t>
            </w:r>
            <w:proofErr w:type="spellEnd"/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064BF55B" w14:textId="57F8AE62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-0.00804</w:t>
            </w:r>
          </w:p>
        </w:tc>
        <w:tc>
          <w:tcPr>
            <w:tcW w:w="0" w:type="auto"/>
            <w:noWrap/>
            <w:vAlign w:val="bottom"/>
            <w:hideMark/>
          </w:tcPr>
          <w:p w14:paraId="2B1052D1" w14:textId="0ACE79D3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544.4059</w:t>
            </w:r>
          </w:p>
        </w:tc>
        <w:tc>
          <w:tcPr>
            <w:tcW w:w="0" w:type="auto"/>
            <w:noWrap/>
            <w:vAlign w:val="bottom"/>
            <w:hideMark/>
          </w:tcPr>
          <w:p w14:paraId="2C45DC97" w14:textId="41DD823F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107.8622</w:t>
            </w:r>
          </w:p>
        </w:tc>
      </w:tr>
      <w:tr w:rsidR="00B73868" w:rsidRPr="007E1105" w14:paraId="29EF147E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4053C81" w14:textId="539BCD6A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Right.VentralDC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7EEE44C" w14:textId="7D457AB5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-0.01412</w:t>
            </w:r>
          </w:p>
        </w:tc>
        <w:tc>
          <w:tcPr>
            <w:tcW w:w="0" w:type="auto"/>
            <w:noWrap/>
            <w:vAlign w:val="bottom"/>
            <w:hideMark/>
          </w:tcPr>
          <w:p w14:paraId="32B923BB" w14:textId="18F521A7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3993.278</w:t>
            </w:r>
          </w:p>
        </w:tc>
        <w:tc>
          <w:tcPr>
            <w:tcW w:w="0" w:type="auto"/>
            <w:noWrap/>
            <w:vAlign w:val="bottom"/>
            <w:hideMark/>
          </w:tcPr>
          <w:p w14:paraId="039C9AE6" w14:textId="4287547E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419.3228</w:t>
            </w:r>
          </w:p>
        </w:tc>
      </w:tr>
      <w:tr w:rsidR="00B73868" w:rsidRPr="007E1105" w14:paraId="4EF1F58A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53F1DC52" w14:textId="07DAC6FF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proofErr w:type="gram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Right.choroid.plexus</w:t>
            </w:r>
            <w:proofErr w:type="spellEnd"/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009E18A0" w14:textId="7C957CFF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-0.02319</w:t>
            </w:r>
          </w:p>
        </w:tc>
        <w:tc>
          <w:tcPr>
            <w:tcW w:w="0" w:type="auto"/>
            <w:noWrap/>
            <w:vAlign w:val="bottom"/>
            <w:hideMark/>
          </w:tcPr>
          <w:p w14:paraId="4C2355A4" w14:textId="4911FFB7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1615.024</w:t>
            </w:r>
          </w:p>
        </w:tc>
        <w:tc>
          <w:tcPr>
            <w:tcW w:w="0" w:type="auto"/>
            <w:noWrap/>
            <w:vAlign w:val="bottom"/>
            <w:hideMark/>
          </w:tcPr>
          <w:p w14:paraId="0299522B" w14:textId="5AF8F22D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410.1099</w:t>
            </w:r>
          </w:p>
        </w:tc>
      </w:tr>
      <w:tr w:rsidR="00B73868" w:rsidRPr="007E1105" w14:paraId="41C9535A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36598A3" w14:textId="19FA3580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CC_Posterior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B9D661A" w14:textId="23EFEE6D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-0.00924</w:t>
            </w:r>
          </w:p>
        </w:tc>
        <w:tc>
          <w:tcPr>
            <w:tcW w:w="0" w:type="auto"/>
            <w:noWrap/>
            <w:vAlign w:val="bottom"/>
            <w:hideMark/>
          </w:tcPr>
          <w:p w14:paraId="4062D8D3" w14:textId="313D5FBD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920.1918</w:t>
            </w:r>
          </w:p>
        </w:tc>
        <w:tc>
          <w:tcPr>
            <w:tcW w:w="0" w:type="auto"/>
            <w:noWrap/>
            <w:vAlign w:val="bottom"/>
            <w:hideMark/>
          </w:tcPr>
          <w:p w14:paraId="2B24E747" w14:textId="6C0714AA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178.4</w:t>
            </w:r>
          </w:p>
        </w:tc>
      </w:tr>
      <w:tr w:rsidR="00B73868" w:rsidRPr="007E1105" w14:paraId="1C52918E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38F8540" w14:textId="4A0F9B28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CC_Mid_Posterior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13F7D520" w14:textId="245D84BC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0.000166</w:t>
            </w:r>
          </w:p>
        </w:tc>
        <w:tc>
          <w:tcPr>
            <w:tcW w:w="0" w:type="auto"/>
            <w:noWrap/>
            <w:vAlign w:val="bottom"/>
            <w:hideMark/>
          </w:tcPr>
          <w:p w14:paraId="25B7DD2E" w14:textId="226D9185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440.88</w:t>
            </w:r>
          </w:p>
        </w:tc>
        <w:tc>
          <w:tcPr>
            <w:tcW w:w="0" w:type="auto"/>
            <w:noWrap/>
            <w:vAlign w:val="bottom"/>
            <w:hideMark/>
          </w:tcPr>
          <w:p w14:paraId="19ACFC2A" w14:textId="6C32CE8F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93.55918</w:t>
            </w:r>
          </w:p>
        </w:tc>
      </w:tr>
      <w:tr w:rsidR="00B73868" w:rsidRPr="007E1105" w14:paraId="77CA3D89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6A6B434" w14:textId="7A9B28C7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CC_Central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45BEA88" w14:textId="3747A781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-0.00139</w:t>
            </w:r>
          </w:p>
        </w:tc>
        <w:tc>
          <w:tcPr>
            <w:tcW w:w="0" w:type="auto"/>
            <w:noWrap/>
            <w:vAlign w:val="bottom"/>
            <w:hideMark/>
          </w:tcPr>
          <w:p w14:paraId="354153BA" w14:textId="22482AEE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447.5094</w:t>
            </w:r>
          </w:p>
        </w:tc>
        <w:tc>
          <w:tcPr>
            <w:tcW w:w="0" w:type="auto"/>
            <w:noWrap/>
            <w:vAlign w:val="bottom"/>
            <w:hideMark/>
          </w:tcPr>
          <w:p w14:paraId="2635C4C3" w14:textId="314CCB16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89.23066</w:t>
            </w:r>
          </w:p>
        </w:tc>
      </w:tr>
      <w:tr w:rsidR="00B73868" w:rsidRPr="007E1105" w14:paraId="070F4982" w14:textId="77777777" w:rsidTr="00F025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4A7A2AA" w14:textId="5DF114CA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CC_Mid_Anterior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E180AD4" w14:textId="2DECBC81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-0.00033</w:t>
            </w:r>
          </w:p>
        </w:tc>
        <w:tc>
          <w:tcPr>
            <w:tcW w:w="0" w:type="auto"/>
            <w:noWrap/>
            <w:vAlign w:val="bottom"/>
            <w:hideMark/>
          </w:tcPr>
          <w:p w14:paraId="0B645444" w14:textId="56D0D7A1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467.52</w:t>
            </w:r>
          </w:p>
        </w:tc>
        <w:tc>
          <w:tcPr>
            <w:tcW w:w="0" w:type="auto"/>
            <w:noWrap/>
            <w:vAlign w:val="bottom"/>
            <w:hideMark/>
          </w:tcPr>
          <w:p w14:paraId="230161BD" w14:textId="391569A2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103.5337</w:t>
            </w:r>
          </w:p>
        </w:tc>
      </w:tr>
      <w:tr w:rsidR="00B73868" w:rsidRPr="007E1105" w14:paraId="0715DB64" w14:textId="77777777" w:rsidTr="00F0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083BC64" w14:textId="250FAA06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CC_Anterior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8DF4310" w14:textId="7070B7B7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-0.01425</w:t>
            </w:r>
          </w:p>
        </w:tc>
        <w:tc>
          <w:tcPr>
            <w:tcW w:w="0" w:type="auto"/>
            <w:noWrap/>
            <w:vAlign w:val="bottom"/>
            <w:hideMark/>
          </w:tcPr>
          <w:p w14:paraId="781C84AA" w14:textId="7D122903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890.9071</w:t>
            </w:r>
          </w:p>
        </w:tc>
        <w:tc>
          <w:tcPr>
            <w:tcW w:w="0" w:type="auto"/>
            <w:noWrap/>
            <w:vAlign w:val="bottom"/>
            <w:hideMark/>
          </w:tcPr>
          <w:p w14:paraId="791A7560" w14:textId="222F1494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150.3051</w:t>
            </w:r>
          </w:p>
        </w:tc>
      </w:tr>
      <w:tr w:rsidR="00B73868" w:rsidRPr="007E1105" w14:paraId="2E8E25AD" w14:textId="77777777" w:rsidTr="00CF3F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C8E3403" w14:textId="242E2481" w:rsidR="00B73868" w:rsidRPr="00A055F7" w:rsidRDefault="00B73868" w:rsidP="00B73868">
            <w:pPr>
              <w:pStyle w:val="NoSpacing"/>
              <w:tabs>
                <w:tab w:val="left" w:pos="1054"/>
              </w:tabs>
              <w:rPr>
                <w:caps w:val="0"/>
                <w:sz w:val="18"/>
                <w:szCs w:val="18"/>
              </w:rPr>
            </w:pPr>
            <w:r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A</w:t>
            </w:r>
            <w:r w:rsidRPr="00A055F7"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ge</w:t>
            </w:r>
          </w:p>
        </w:tc>
        <w:tc>
          <w:tcPr>
            <w:tcW w:w="0" w:type="auto"/>
            <w:noWrap/>
            <w:vAlign w:val="bottom"/>
            <w:hideMark/>
          </w:tcPr>
          <w:p w14:paraId="266E4922" w14:textId="28D42DD8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0.007419</w:t>
            </w:r>
          </w:p>
        </w:tc>
        <w:tc>
          <w:tcPr>
            <w:tcW w:w="0" w:type="auto"/>
            <w:noWrap/>
            <w:vAlign w:val="bottom"/>
            <w:hideMark/>
          </w:tcPr>
          <w:p w14:paraId="6FF86282" w14:textId="74EBEBCC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40.41176</w:t>
            </w:r>
          </w:p>
        </w:tc>
        <w:tc>
          <w:tcPr>
            <w:tcW w:w="0" w:type="auto"/>
            <w:noWrap/>
            <w:vAlign w:val="bottom"/>
            <w:hideMark/>
          </w:tcPr>
          <w:p w14:paraId="26E8082B" w14:textId="3F84651F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11.75979</w:t>
            </w:r>
          </w:p>
        </w:tc>
      </w:tr>
      <w:tr w:rsidR="00B73868" w:rsidRPr="007E1105" w14:paraId="4B802A76" w14:textId="77777777" w:rsidTr="00CF3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E481F56" w14:textId="75522A34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proofErr w:type="spellStart"/>
            <w:r>
              <w:rPr>
                <w:caps w:val="0"/>
                <w:sz w:val="18"/>
                <w:szCs w:val="18"/>
              </w:rPr>
              <w:t>Sex_Female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FE6F6A4" w14:textId="013D4D75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-0.00292</w:t>
            </w:r>
          </w:p>
        </w:tc>
        <w:tc>
          <w:tcPr>
            <w:tcW w:w="0" w:type="auto"/>
            <w:noWrap/>
            <w:vAlign w:val="bottom"/>
          </w:tcPr>
          <w:p w14:paraId="6A90C798" w14:textId="215D222D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vAlign w:val="bottom"/>
          </w:tcPr>
          <w:p w14:paraId="4F460023" w14:textId="28B602CF" w:rsidR="00B73868" w:rsidRPr="00B73868" w:rsidRDefault="00B73868" w:rsidP="00B73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</w:tr>
      <w:tr w:rsidR="00B73868" w:rsidRPr="007E1105" w14:paraId="2AF76F1B" w14:textId="77777777" w:rsidTr="00CF3F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EE9D25A" w14:textId="720728DD" w:rsidR="00B73868" w:rsidRPr="00A055F7" w:rsidRDefault="00B73868" w:rsidP="00B73868">
            <w:pPr>
              <w:pStyle w:val="NoSpacing"/>
              <w:rPr>
                <w:caps w:val="0"/>
                <w:sz w:val="18"/>
                <w:szCs w:val="18"/>
              </w:rPr>
            </w:pPr>
            <w:r>
              <w:rPr>
                <w:rFonts w:ascii="Calibri" w:hAnsi="Calibri" w:cs="Calibri"/>
                <w:caps w:val="0"/>
                <w:color w:val="000000"/>
                <w:sz w:val="18"/>
                <w:szCs w:val="18"/>
              </w:rPr>
              <w:t>ICV</w:t>
            </w:r>
          </w:p>
        </w:tc>
        <w:tc>
          <w:tcPr>
            <w:tcW w:w="0" w:type="auto"/>
            <w:noWrap/>
            <w:vAlign w:val="bottom"/>
            <w:hideMark/>
          </w:tcPr>
          <w:p w14:paraId="3B37863C" w14:textId="5056236E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0.020838</w:t>
            </w:r>
          </w:p>
        </w:tc>
        <w:tc>
          <w:tcPr>
            <w:tcW w:w="0" w:type="auto"/>
            <w:noWrap/>
            <w:vAlign w:val="bottom"/>
            <w:hideMark/>
          </w:tcPr>
          <w:p w14:paraId="5C2586D5" w14:textId="1A2BAC27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1159686</w:t>
            </w:r>
          </w:p>
        </w:tc>
        <w:tc>
          <w:tcPr>
            <w:tcW w:w="0" w:type="auto"/>
            <w:noWrap/>
            <w:vAlign w:val="bottom"/>
            <w:hideMark/>
          </w:tcPr>
          <w:p w14:paraId="26B28DD2" w14:textId="52119C5C" w:rsidR="00B73868" w:rsidRPr="00B73868" w:rsidRDefault="00B73868" w:rsidP="00B7386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73868">
              <w:rPr>
                <w:rFonts w:ascii="Calibri" w:hAnsi="Calibri" w:cs="Calibri"/>
                <w:color w:val="000000"/>
                <w:sz w:val="18"/>
                <w:szCs w:val="18"/>
              </w:rPr>
              <w:t>214801.6</w:t>
            </w:r>
          </w:p>
        </w:tc>
      </w:tr>
    </w:tbl>
    <w:p w14:paraId="67F9A7E9" w14:textId="34219C7E" w:rsidR="00DF03EB" w:rsidRDefault="00DF03EB" w:rsidP="004E3087">
      <w:pPr>
        <w:pStyle w:val="NoSpacing"/>
      </w:pPr>
    </w:p>
    <w:p w14:paraId="087D5CFA" w14:textId="0905D612" w:rsidR="00826CA1" w:rsidRDefault="00826CA1" w:rsidP="004E3087">
      <w:pPr>
        <w:pStyle w:val="NoSpacing"/>
      </w:pPr>
    </w:p>
    <w:p w14:paraId="3FF21B79" w14:textId="4614CDDE" w:rsidR="00826CA1" w:rsidRDefault="00826CA1" w:rsidP="004E3087">
      <w:pPr>
        <w:pStyle w:val="NoSpacing"/>
      </w:pPr>
    </w:p>
    <w:sectPr w:rsidR="00826CA1" w:rsidSect="00F175FB"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BFA8A" w14:textId="77777777" w:rsidR="00FC2497" w:rsidRDefault="00FC2497" w:rsidP="00117666">
      <w:pPr>
        <w:spacing w:after="0"/>
      </w:pPr>
      <w:r>
        <w:separator/>
      </w:r>
    </w:p>
  </w:endnote>
  <w:endnote w:type="continuationSeparator" w:id="0">
    <w:p w14:paraId="3A7FA8E7" w14:textId="77777777" w:rsidR="00FC2497" w:rsidRDefault="00FC2497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07844127"/>
      <w:docPartObj>
        <w:docPartGallery w:val="Page Numbers (Bottom of Page)"/>
        <w:docPartUnique/>
      </w:docPartObj>
    </w:sdtPr>
    <w:sdtContent>
      <w:p w14:paraId="1DBCD9A9" w14:textId="7359F2DD" w:rsidR="001A00F3" w:rsidRDefault="001A00F3" w:rsidP="001A00F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16</w:t>
        </w:r>
        <w:r>
          <w:rPr>
            <w:rStyle w:val="PageNumber"/>
          </w:rPr>
          <w:fldChar w:fldCharType="end"/>
        </w:r>
      </w:p>
    </w:sdtContent>
  </w:sdt>
  <w:p w14:paraId="2C93025F" w14:textId="484ED65D" w:rsidR="00995F6A" w:rsidRPr="00577C4C" w:rsidRDefault="00000000" w:rsidP="001A00F3">
    <w:pPr>
      <w:ind w:right="360" w:firstLine="360"/>
      <w:rPr>
        <w:color w:val="C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60981841"/>
      <w:docPartObj>
        <w:docPartGallery w:val="Page Numbers (Bottom of Page)"/>
        <w:docPartUnique/>
      </w:docPartObj>
    </w:sdtPr>
    <w:sdtContent>
      <w:p w14:paraId="5CC70C75" w14:textId="726534A3" w:rsidR="001A00F3" w:rsidRDefault="001A00F3" w:rsidP="001A00F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7B4D6A35" w14:textId="4BE6C706" w:rsidR="00995F6A" w:rsidRPr="00577C4C" w:rsidRDefault="00000000" w:rsidP="001A00F3">
    <w:pPr>
      <w:ind w:right="360" w:firstLine="360"/>
      <w:rPr>
        <w:b/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3263A" w14:textId="77777777" w:rsidR="00FC2497" w:rsidRDefault="00FC2497" w:rsidP="00117666">
      <w:pPr>
        <w:spacing w:after="0"/>
      </w:pPr>
      <w:r>
        <w:separator/>
      </w:r>
    </w:p>
  </w:footnote>
  <w:footnote w:type="continuationSeparator" w:id="0">
    <w:p w14:paraId="75EF7E58" w14:textId="77777777" w:rsidR="00FC2497" w:rsidRDefault="00FC2497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756A563F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409FE"/>
    <w:multiLevelType w:val="hybridMultilevel"/>
    <w:tmpl w:val="76E6EB64"/>
    <w:lvl w:ilvl="0" w:tplc="2C1CA4C4">
      <w:start w:val="1"/>
      <w:numFmt w:val="decimal"/>
      <w:suff w:val="space"/>
      <w:lvlText w:val="%1."/>
      <w:lvlJc w:val="left"/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352802390">
    <w:abstractNumId w:val="0"/>
  </w:num>
  <w:num w:numId="2" w16cid:durableId="2039232882">
    <w:abstractNumId w:val="5"/>
  </w:num>
  <w:num w:numId="3" w16cid:durableId="2034303621">
    <w:abstractNumId w:val="1"/>
  </w:num>
  <w:num w:numId="4" w16cid:durableId="1819957884">
    <w:abstractNumId w:val="6"/>
  </w:num>
  <w:num w:numId="5" w16cid:durableId="16998145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0961328">
    <w:abstractNumId w:val="4"/>
  </w:num>
  <w:num w:numId="7" w16cid:durableId="1215699819">
    <w:abstractNumId w:val="7"/>
  </w:num>
  <w:num w:numId="8" w16cid:durableId="227423451">
    <w:abstractNumId w:val="7"/>
  </w:num>
  <w:num w:numId="9" w16cid:durableId="142045348">
    <w:abstractNumId w:val="7"/>
  </w:num>
  <w:num w:numId="10" w16cid:durableId="1495873808">
    <w:abstractNumId w:val="7"/>
  </w:num>
  <w:num w:numId="11" w16cid:durableId="1984458108">
    <w:abstractNumId w:val="7"/>
  </w:num>
  <w:num w:numId="12" w16cid:durableId="322854567">
    <w:abstractNumId w:val="7"/>
  </w:num>
  <w:num w:numId="13" w16cid:durableId="1699965667">
    <w:abstractNumId w:val="4"/>
  </w:num>
  <w:num w:numId="14" w16cid:durableId="1855534339">
    <w:abstractNumId w:val="3"/>
  </w:num>
  <w:num w:numId="15" w16cid:durableId="968436169">
    <w:abstractNumId w:val="3"/>
  </w:num>
  <w:num w:numId="16" w16cid:durableId="1668557554">
    <w:abstractNumId w:val="3"/>
  </w:num>
  <w:num w:numId="17" w16cid:durableId="1085035166">
    <w:abstractNumId w:val="3"/>
  </w:num>
  <w:num w:numId="18" w16cid:durableId="216673392">
    <w:abstractNumId w:val="3"/>
  </w:num>
  <w:num w:numId="19" w16cid:durableId="615913850">
    <w:abstractNumId w:val="3"/>
  </w:num>
  <w:num w:numId="20" w16cid:durableId="2123762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041FA"/>
    <w:rsid w:val="0001436A"/>
    <w:rsid w:val="00034304"/>
    <w:rsid w:val="00035434"/>
    <w:rsid w:val="00052A14"/>
    <w:rsid w:val="00060EFF"/>
    <w:rsid w:val="00077D53"/>
    <w:rsid w:val="000D641B"/>
    <w:rsid w:val="00104617"/>
    <w:rsid w:val="00105FD9"/>
    <w:rsid w:val="00117666"/>
    <w:rsid w:val="00121AE6"/>
    <w:rsid w:val="001549D3"/>
    <w:rsid w:val="00160065"/>
    <w:rsid w:val="00177D84"/>
    <w:rsid w:val="001A00F3"/>
    <w:rsid w:val="001D0ED3"/>
    <w:rsid w:val="00212C32"/>
    <w:rsid w:val="00244AFC"/>
    <w:rsid w:val="00260EB0"/>
    <w:rsid w:val="00267D18"/>
    <w:rsid w:val="00274299"/>
    <w:rsid w:val="00274347"/>
    <w:rsid w:val="002868E2"/>
    <w:rsid w:val="002869C3"/>
    <w:rsid w:val="002936E4"/>
    <w:rsid w:val="0029640B"/>
    <w:rsid w:val="002B0D59"/>
    <w:rsid w:val="002B4A57"/>
    <w:rsid w:val="002C74CA"/>
    <w:rsid w:val="002D58FE"/>
    <w:rsid w:val="002E221A"/>
    <w:rsid w:val="003123F4"/>
    <w:rsid w:val="0032445A"/>
    <w:rsid w:val="0034159D"/>
    <w:rsid w:val="003544FB"/>
    <w:rsid w:val="003837C1"/>
    <w:rsid w:val="003D2F2D"/>
    <w:rsid w:val="00401590"/>
    <w:rsid w:val="00433E6C"/>
    <w:rsid w:val="00447801"/>
    <w:rsid w:val="00452E9C"/>
    <w:rsid w:val="00453735"/>
    <w:rsid w:val="00466355"/>
    <w:rsid w:val="004735C8"/>
    <w:rsid w:val="00486F73"/>
    <w:rsid w:val="0049087E"/>
    <w:rsid w:val="004947A6"/>
    <w:rsid w:val="004961FF"/>
    <w:rsid w:val="004D29B3"/>
    <w:rsid w:val="004E3087"/>
    <w:rsid w:val="005070E1"/>
    <w:rsid w:val="005104C4"/>
    <w:rsid w:val="00517A89"/>
    <w:rsid w:val="005250F2"/>
    <w:rsid w:val="0056304A"/>
    <w:rsid w:val="005643CF"/>
    <w:rsid w:val="00593EEA"/>
    <w:rsid w:val="005A5EEE"/>
    <w:rsid w:val="006372BB"/>
    <w:rsid w:val="006375C7"/>
    <w:rsid w:val="00654E8F"/>
    <w:rsid w:val="00657594"/>
    <w:rsid w:val="00660D05"/>
    <w:rsid w:val="006820B1"/>
    <w:rsid w:val="00693FC8"/>
    <w:rsid w:val="006B7D14"/>
    <w:rsid w:val="00701727"/>
    <w:rsid w:val="0070566C"/>
    <w:rsid w:val="00714C50"/>
    <w:rsid w:val="00725A7D"/>
    <w:rsid w:val="0073242E"/>
    <w:rsid w:val="007347C9"/>
    <w:rsid w:val="00742792"/>
    <w:rsid w:val="00742F08"/>
    <w:rsid w:val="007501BE"/>
    <w:rsid w:val="00790BB3"/>
    <w:rsid w:val="007A5E94"/>
    <w:rsid w:val="007C206C"/>
    <w:rsid w:val="007C4C8A"/>
    <w:rsid w:val="007E1105"/>
    <w:rsid w:val="007F0285"/>
    <w:rsid w:val="00817DD6"/>
    <w:rsid w:val="00826CA1"/>
    <w:rsid w:val="0083759F"/>
    <w:rsid w:val="00842DDC"/>
    <w:rsid w:val="0086065A"/>
    <w:rsid w:val="00885156"/>
    <w:rsid w:val="008C4E85"/>
    <w:rsid w:val="009151AA"/>
    <w:rsid w:val="0093429D"/>
    <w:rsid w:val="00943573"/>
    <w:rsid w:val="00947746"/>
    <w:rsid w:val="00964134"/>
    <w:rsid w:val="00970F7D"/>
    <w:rsid w:val="00994A3D"/>
    <w:rsid w:val="009C2B12"/>
    <w:rsid w:val="009D7EBE"/>
    <w:rsid w:val="009F4602"/>
    <w:rsid w:val="00A055F7"/>
    <w:rsid w:val="00A174D9"/>
    <w:rsid w:val="00A2501E"/>
    <w:rsid w:val="00AA4D24"/>
    <w:rsid w:val="00AB6715"/>
    <w:rsid w:val="00AD37CB"/>
    <w:rsid w:val="00B1671E"/>
    <w:rsid w:val="00B25EB8"/>
    <w:rsid w:val="00B37F4D"/>
    <w:rsid w:val="00B41996"/>
    <w:rsid w:val="00B42114"/>
    <w:rsid w:val="00B73868"/>
    <w:rsid w:val="00BA0656"/>
    <w:rsid w:val="00BD623A"/>
    <w:rsid w:val="00C05A86"/>
    <w:rsid w:val="00C143B0"/>
    <w:rsid w:val="00C507CC"/>
    <w:rsid w:val="00C52A7B"/>
    <w:rsid w:val="00C56BAF"/>
    <w:rsid w:val="00C5707F"/>
    <w:rsid w:val="00C63671"/>
    <w:rsid w:val="00C679AA"/>
    <w:rsid w:val="00C75972"/>
    <w:rsid w:val="00CD066B"/>
    <w:rsid w:val="00CE4FEE"/>
    <w:rsid w:val="00D060CF"/>
    <w:rsid w:val="00D145A6"/>
    <w:rsid w:val="00DA1853"/>
    <w:rsid w:val="00DA1C7B"/>
    <w:rsid w:val="00DA2ED9"/>
    <w:rsid w:val="00DB5119"/>
    <w:rsid w:val="00DB59C3"/>
    <w:rsid w:val="00DC259A"/>
    <w:rsid w:val="00DC4A9C"/>
    <w:rsid w:val="00DE23E8"/>
    <w:rsid w:val="00DF03EB"/>
    <w:rsid w:val="00E0722D"/>
    <w:rsid w:val="00E52377"/>
    <w:rsid w:val="00E537AD"/>
    <w:rsid w:val="00E64E17"/>
    <w:rsid w:val="00E75F7C"/>
    <w:rsid w:val="00E764C8"/>
    <w:rsid w:val="00E77380"/>
    <w:rsid w:val="00E866C9"/>
    <w:rsid w:val="00EA3D3C"/>
    <w:rsid w:val="00EC090A"/>
    <w:rsid w:val="00EC245E"/>
    <w:rsid w:val="00ED20B5"/>
    <w:rsid w:val="00ED557D"/>
    <w:rsid w:val="00F0422A"/>
    <w:rsid w:val="00F05F2F"/>
    <w:rsid w:val="00F175FB"/>
    <w:rsid w:val="00F46900"/>
    <w:rsid w:val="00F61D89"/>
    <w:rsid w:val="00F76B5B"/>
    <w:rsid w:val="00F944AC"/>
    <w:rsid w:val="00FA0213"/>
    <w:rsid w:val="00FC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1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character" w:styleId="PlaceholderText">
    <w:name w:val="Placeholder Text"/>
    <w:basedOn w:val="DefaultParagraphFont"/>
    <w:uiPriority w:val="99"/>
    <w:semiHidden/>
    <w:rsid w:val="004E3087"/>
    <w:rPr>
      <w:color w:val="808080"/>
    </w:rPr>
  </w:style>
  <w:style w:type="paragraph" w:customStyle="1" w:styleId="msonormal0">
    <w:name w:val="msonormal"/>
    <w:basedOn w:val="Normal"/>
    <w:rsid w:val="004E3087"/>
    <w:pPr>
      <w:spacing w:before="100" w:beforeAutospacing="1" w:after="100" w:afterAutospacing="1"/>
      <w:jc w:val="both"/>
    </w:pPr>
    <w:rPr>
      <w:rFonts w:eastAsia="Times New Roman" w:cs="Times New Roman"/>
      <w:szCs w:val="24"/>
      <w:lang w:val="en-GB" w:eastAsia="en-GB"/>
    </w:rPr>
  </w:style>
  <w:style w:type="paragraph" w:customStyle="1" w:styleId="xl63">
    <w:name w:val="xl63"/>
    <w:basedOn w:val="Normal"/>
    <w:rsid w:val="004E3087"/>
    <w:pPr>
      <w:spacing w:before="100" w:beforeAutospacing="1" w:after="100" w:afterAutospacing="1"/>
      <w:jc w:val="both"/>
    </w:pPr>
    <w:rPr>
      <w:rFonts w:eastAsia="Times New Roman" w:cs="Times New Roman"/>
      <w:sz w:val="18"/>
      <w:szCs w:val="18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E3087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4E3087"/>
    <w:pPr>
      <w:spacing w:before="0" w:after="0" w:line="480" w:lineRule="auto"/>
      <w:ind w:left="720" w:hanging="720"/>
      <w:jc w:val="both"/>
    </w:pPr>
    <w:rPr>
      <w:rFonts w:ascii="Arial" w:hAnsi="Arial"/>
      <w:sz w:val="22"/>
      <w:lang w:val="en-GB"/>
    </w:rPr>
  </w:style>
  <w:style w:type="table" w:styleId="PlainTable3">
    <w:name w:val="Plain Table 3"/>
    <w:basedOn w:val="TableNormal"/>
    <w:uiPriority w:val="43"/>
    <w:rsid w:val="00DF03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826CA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1A0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1</TotalTime>
  <Pages>17</Pages>
  <Words>3862</Words>
  <Characters>22019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Masoud Tahmasian</cp:lastModifiedBy>
  <cp:revision>2</cp:revision>
  <cp:lastPrinted>2013-10-03T12:51:00Z</cp:lastPrinted>
  <dcterms:created xsi:type="dcterms:W3CDTF">2022-10-24T07:19:00Z</dcterms:created>
  <dcterms:modified xsi:type="dcterms:W3CDTF">2022-10-24T07:19:00Z</dcterms:modified>
</cp:coreProperties>
</file>