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E81B2" w14:textId="37940956" w:rsidR="005A3D31" w:rsidRPr="005369C8" w:rsidRDefault="005A3D31" w:rsidP="005A3D31">
      <w:pPr>
        <w:pStyle w:val="SupplementaryMaterial"/>
        <w:rPr>
          <w:b w:val="0"/>
        </w:rPr>
      </w:pPr>
      <w:r w:rsidRPr="005369C8">
        <w:t>Supplementary Material</w:t>
      </w:r>
    </w:p>
    <w:p w14:paraId="2F5ADDDB" w14:textId="2C21211F" w:rsidR="00E578F5" w:rsidRDefault="005A3D31" w:rsidP="00E578F5">
      <w:pPr>
        <w:spacing w:beforeLines="200" w:before="480" w:line="360" w:lineRule="auto"/>
        <w:rPr>
          <w:rFonts w:cs="Times New Roman"/>
          <w:b/>
          <w:color w:val="000000" w:themeColor="text1"/>
          <w:szCs w:val="24"/>
        </w:rPr>
      </w:pPr>
      <w:r w:rsidRPr="005369C8">
        <w:rPr>
          <w:rFonts w:cs="Times New Roman"/>
          <w:b/>
          <w:color w:val="000000" w:themeColor="text1"/>
          <w:szCs w:val="24"/>
        </w:rPr>
        <w:t>Supplementary Figures</w:t>
      </w:r>
    </w:p>
    <w:p w14:paraId="5FDB47B0" w14:textId="29AFCFFC" w:rsidR="000816CC" w:rsidRDefault="007F7E7A" w:rsidP="00C9517B">
      <w:pPr>
        <w:jc w:val="both"/>
        <w:rPr>
          <w:rFonts w:cs="Times New Roman"/>
          <w:color w:val="000000" w:themeColor="text1"/>
          <w:szCs w:val="24"/>
        </w:rPr>
      </w:pPr>
      <w:bookmarkStart w:id="0" w:name="_Hlk50144941"/>
      <w:r w:rsidRPr="001C2609">
        <w:rPr>
          <w:rFonts w:cs="Times New Roman"/>
          <w:b/>
          <w:bCs/>
          <w:color w:val="000000"/>
          <w:shd w:val="clear" w:color="auto" w:fill="FFFFFF"/>
        </w:rPr>
        <w:t>Supplementary</w:t>
      </w:r>
      <w:r w:rsidRPr="000D1C67">
        <w:rPr>
          <w:rFonts w:cs="Times New Roman" w:hint="eastAsia"/>
          <w:b/>
          <w:color w:val="000000" w:themeColor="text1"/>
          <w:szCs w:val="24"/>
        </w:rPr>
        <w:t xml:space="preserve"> </w:t>
      </w:r>
      <w:r w:rsidR="00E578F5" w:rsidRPr="000D1C67">
        <w:rPr>
          <w:rFonts w:cs="Times New Roman" w:hint="eastAsia"/>
          <w:b/>
          <w:color w:val="000000" w:themeColor="text1"/>
          <w:szCs w:val="24"/>
        </w:rPr>
        <w:t>F</w:t>
      </w:r>
      <w:r w:rsidR="00E578F5" w:rsidRPr="000D1C67">
        <w:rPr>
          <w:rFonts w:cs="Times New Roman"/>
          <w:b/>
          <w:color w:val="000000" w:themeColor="text1"/>
          <w:szCs w:val="24"/>
        </w:rPr>
        <w:t xml:space="preserve">igure </w:t>
      </w:r>
      <w:r w:rsidR="00AC012E">
        <w:rPr>
          <w:rFonts w:cs="Times New Roman"/>
          <w:b/>
          <w:color w:val="000000" w:themeColor="text1"/>
          <w:szCs w:val="24"/>
        </w:rPr>
        <w:t>1</w:t>
      </w:r>
      <w:r w:rsidR="00E578F5">
        <w:rPr>
          <w:rFonts w:cs="Times New Roman"/>
          <w:b/>
          <w:color w:val="000000" w:themeColor="text1"/>
          <w:szCs w:val="24"/>
        </w:rPr>
        <w:t xml:space="preserve"> </w:t>
      </w:r>
      <w:bookmarkStart w:id="1" w:name="OLE_LINK3"/>
      <w:bookmarkStart w:id="2" w:name="OLE_LINK4"/>
      <w:bookmarkEnd w:id="0"/>
      <w:r w:rsidR="00767A11">
        <w:rPr>
          <w:rFonts w:cs="Times New Roman"/>
          <w:b/>
          <w:bCs/>
          <w:szCs w:val="24"/>
          <w:lang w:eastAsia="zh-CN"/>
        </w:rPr>
        <w:t>T</w:t>
      </w:r>
      <w:r w:rsidR="00767A11">
        <w:rPr>
          <w:rFonts w:cs="Times New Roman" w:hint="eastAsia"/>
          <w:b/>
          <w:bCs/>
          <w:szCs w:val="24"/>
          <w:lang w:eastAsia="zh-CN"/>
        </w:rPr>
        <w:t>he</w:t>
      </w:r>
      <w:r w:rsidR="00767A11">
        <w:rPr>
          <w:rFonts w:cs="Times New Roman"/>
          <w:b/>
          <w:bCs/>
          <w:szCs w:val="24"/>
        </w:rPr>
        <w:t xml:space="preserve"> </w:t>
      </w:r>
      <w:r w:rsidR="00767A11" w:rsidRPr="00055E75">
        <w:rPr>
          <w:rFonts w:cs="Times New Roman"/>
          <w:b/>
          <w:bCs/>
          <w:szCs w:val="24"/>
        </w:rPr>
        <w:t xml:space="preserve">expression </w:t>
      </w:r>
      <w:r w:rsidR="00767A11">
        <w:rPr>
          <w:rFonts w:cs="Times New Roman" w:hint="eastAsia"/>
          <w:b/>
          <w:bCs/>
          <w:szCs w:val="24"/>
          <w:lang w:eastAsia="zh-CN"/>
        </w:rPr>
        <w:t>and</w:t>
      </w:r>
      <w:r w:rsidR="00767A11">
        <w:rPr>
          <w:rFonts w:cs="Times New Roman"/>
          <w:b/>
          <w:bCs/>
          <w:szCs w:val="24"/>
        </w:rPr>
        <w:t xml:space="preserve"> </w:t>
      </w:r>
      <w:r w:rsidR="00767A11">
        <w:rPr>
          <w:rFonts w:cs="Times New Roman" w:hint="eastAsia"/>
          <w:b/>
          <w:bCs/>
          <w:szCs w:val="24"/>
          <w:lang w:eastAsia="zh-CN"/>
        </w:rPr>
        <w:t>p</w:t>
      </w:r>
      <w:r w:rsidR="00767A11" w:rsidRPr="00767A11">
        <w:rPr>
          <w:rFonts w:cs="Times New Roman"/>
          <w:b/>
          <w:bCs/>
          <w:szCs w:val="24"/>
        </w:rPr>
        <w:t>rognostic value</w:t>
      </w:r>
      <w:r w:rsidR="00767A11">
        <w:rPr>
          <w:rFonts w:cs="Times New Roman"/>
          <w:b/>
          <w:bCs/>
          <w:szCs w:val="24"/>
        </w:rPr>
        <w:t xml:space="preserve"> </w:t>
      </w:r>
      <w:r w:rsidR="00767A11" w:rsidRPr="00055E75">
        <w:rPr>
          <w:rFonts w:cs="Times New Roman"/>
          <w:b/>
          <w:bCs/>
          <w:szCs w:val="24"/>
        </w:rPr>
        <w:t xml:space="preserve">of </w:t>
      </w:r>
      <w:r w:rsidR="00767A11">
        <w:rPr>
          <w:rFonts w:cs="Times New Roman"/>
          <w:b/>
          <w:bCs/>
          <w:szCs w:val="24"/>
        </w:rPr>
        <w:t>FT</w:t>
      </w:r>
      <w:r w:rsidR="00767A11">
        <w:rPr>
          <w:rFonts w:cs="Times New Roman" w:hint="eastAsia"/>
          <w:b/>
          <w:bCs/>
          <w:szCs w:val="24"/>
          <w:lang w:eastAsia="zh-CN"/>
        </w:rPr>
        <w:t>L</w:t>
      </w:r>
      <w:r w:rsidR="00B755ED">
        <w:rPr>
          <w:rFonts w:cs="Times New Roman"/>
          <w:b/>
          <w:bCs/>
          <w:szCs w:val="24"/>
          <w:lang w:eastAsia="zh-CN"/>
        </w:rPr>
        <w:t xml:space="preserve"> </w:t>
      </w:r>
      <w:r w:rsidR="00B755ED">
        <w:rPr>
          <w:rFonts w:cs="Times New Roman" w:hint="eastAsia"/>
          <w:b/>
          <w:bCs/>
          <w:szCs w:val="24"/>
          <w:lang w:eastAsia="zh-CN"/>
        </w:rPr>
        <w:t>in</w:t>
      </w:r>
      <w:r w:rsidR="00B755ED">
        <w:rPr>
          <w:rFonts w:cs="Times New Roman"/>
          <w:b/>
          <w:bCs/>
          <w:szCs w:val="24"/>
          <w:lang w:eastAsia="zh-CN"/>
        </w:rPr>
        <w:t xml:space="preserve"> </w:t>
      </w:r>
      <w:r w:rsidR="00B755ED">
        <w:rPr>
          <w:rFonts w:cs="Times New Roman" w:hint="eastAsia"/>
          <w:b/>
          <w:bCs/>
          <w:szCs w:val="24"/>
          <w:lang w:eastAsia="zh-CN"/>
        </w:rPr>
        <w:t>HNSCC</w:t>
      </w:r>
      <w:r w:rsidR="00767A11">
        <w:rPr>
          <w:rFonts w:cs="Times New Roman"/>
          <w:b/>
          <w:bCs/>
          <w:szCs w:val="24"/>
        </w:rPr>
        <w:t>.</w:t>
      </w:r>
      <w:r w:rsidR="00F2498C">
        <w:rPr>
          <w:rFonts w:cs="Times New Roman"/>
          <w:b/>
          <w:bCs/>
          <w:szCs w:val="24"/>
        </w:rPr>
        <w:t xml:space="preserve"> </w:t>
      </w:r>
      <w:r w:rsidR="00767A11">
        <w:rPr>
          <w:rFonts w:cs="Times New Roman"/>
          <w:b/>
          <w:bCs/>
          <w:szCs w:val="24"/>
        </w:rPr>
        <w:t xml:space="preserve"> </w:t>
      </w:r>
      <w:r w:rsidR="00767A11" w:rsidRPr="00090842">
        <w:rPr>
          <w:rFonts w:cs="Times New Roman"/>
          <w:szCs w:val="24"/>
        </w:rPr>
        <w:t xml:space="preserve">(A) </w:t>
      </w:r>
      <w:r w:rsidR="00767A11" w:rsidRPr="00C72631">
        <w:rPr>
          <w:rFonts w:cs="Times New Roman"/>
          <w:szCs w:val="24"/>
        </w:rPr>
        <w:t xml:space="preserve">Differential expression of </w:t>
      </w:r>
      <w:r w:rsidR="00767A11">
        <w:rPr>
          <w:rFonts w:cs="Times New Roman" w:hint="eastAsia"/>
          <w:szCs w:val="24"/>
          <w:lang w:eastAsia="zh-CN"/>
        </w:rPr>
        <w:t>FT</w:t>
      </w:r>
      <w:r w:rsidR="00BF3155">
        <w:rPr>
          <w:rFonts w:cs="Times New Roman" w:hint="eastAsia"/>
          <w:szCs w:val="24"/>
          <w:lang w:eastAsia="zh-CN"/>
        </w:rPr>
        <w:t>L</w:t>
      </w:r>
      <w:r w:rsidR="00767A11" w:rsidRPr="00C72631">
        <w:rPr>
          <w:rFonts w:cs="Times New Roman"/>
          <w:szCs w:val="24"/>
        </w:rPr>
        <w:t xml:space="preserve"> in </w:t>
      </w:r>
      <w:r w:rsidR="00767A11">
        <w:rPr>
          <w:rFonts w:cs="Times New Roman" w:hint="eastAsia"/>
          <w:szCs w:val="24"/>
          <w:lang w:eastAsia="zh-CN"/>
        </w:rPr>
        <w:t>HNSCC</w:t>
      </w:r>
      <w:r w:rsidR="00767A11" w:rsidRPr="00C72631">
        <w:rPr>
          <w:rFonts w:cs="Times New Roman"/>
          <w:szCs w:val="24"/>
        </w:rPr>
        <w:t xml:space="preserve"> </w:t>
      </w:r>
      <w:r w:rsidR="00767A11">
        <w:rPr>
          <w:rFonts w:cs="Times New Roman" w:hint="eastAsia"/>
          <w:szCs w:val="24"/>
          <w:lang w:eastAsia="zh-CN"/>
        </w:rPr>
        <w:t>and</w:t>
      </w:r>
      <w:r w:rsidR="00767A11">
        <w:rPr>
          <w:rFonts w:cs="Times New Roman"/>
          <w:szCs w:val="24"/>
          <w:lang w:eastAsia="zh-CN"/>
        </w:rPr>
        <w:t xml:space="preserve"> </w:t>
      </w:r>
      <w:r w:rsidR="00767A11">
        <w:rPr>
          <w:rFonts w:cs="Times New Roman" w:hint="eastAsia"/>
          <w:szCs w:val="24"/>
          <w:lang w:eastAsia="zh-CN"/>
        </w:rPr>
        <w:t>a</w:t>
      </w:r>
      <w:r w:rsidR="00767A11" w:rsidRPr="00C72631">
        <w:rPr>
          <w:rFonts w:cs="Times New Roman"/>
          <w:szCs w:val="24"/>
          <w:lang w:eastAsia="zh-CN"/>
        </w:rPr>
        <w:t>djacent normal tissue</w:t>
      </w:r>
      <w:r w:rsidR="00767A11">
        <w:rPr>
          <w:rFonts w:cs="Times New Roman" w:hint="eastAsia"/>
          <w:szCs w:val="24"/>
          <w:lang w:eastAsia="zh-CN"/>
        </w:rPr>
        <w:t>s</w:t>
      </w:r>
      <w:r w:rsidR="00767A11">
        <w:rPr>
          <w:rFonts w:cs="Times New Roman"/>
          <w:szCs w:val="24"/>
          <w:lang w:eastAsia="zh-CN"/>
        </w:rPr>
        <w:t xml:space="preserve"> </w:t>
      </w:r>
      <w:r w:rsidR="00767A11">
        <w:rPr>
          <w:rFonts w:cs="Times New Roman" w:hint="eastAsia"/>
          <w:szCs w:val="24"/>
          <w:lang w:eastAsia="zh-CN"/>
        </w:rPr>
        <w:t>in</w:t>
      </w:r>
      <w:r w:rsidR="00767A11">
        <w:rPr>
          <w:rFonts w:cs="Times New Roman"/>
          <w:szCs w:val="24"/>
          <w:lang w:eastAsia="zh-CN"/>
        </w:rPr>
        <w:t xml:space="preserve"> </w:t>
      </w:r>
      <w:r w:rsidR="00767A11" w:rsidRPr="00C72631">
        <w:rPr>
          <w:rFonts w:cs="Times New Roman"/>
          <w:szCs w:val="24"/>
          <w:lang w:eastAsia="zh-CN"/>
        </w:rPr>
        <w:t>TCGA data</w:t>
      </w:r>
      <w:r w:rsidR="00767A11">
        <w:rPr>
          <w:rFonts w:cs="Times New Roman" w:hint="eastAsia"/>
          <w:szCs w:val="24"/>
          <w:lang w:eastAsia="zh-CN"/>
        </w:rPr>
        <w:t>set</w:t>
      </w:r>
      <w:r w:rsidR="00767A11">
        <w:rPr>
          <w:rFonts w:cs="Times New Roman"/>
          <w:szCs w:val="24"/>
          <w:lang w:eastAsia="zh-CN"/>
        </w:rPr>
        <w:t>.</w:t>
      </w:r>
      <w:r w:rsidR="00767A11" w:rsidRPr="00C72631">
        <w:rPr>
          <w:rFonts w:cs="Times New Roman"/>
          <w:szCs w:val="24"/>
        </w:rPr>
        <w:t xml:space="preserve"> </w:t>
      </w:r>
      <w:r w:rsidR="00767A11">
        <w:rPr>
          <w:rFonts w:cs="Times New Roman"/>
          <w:szCs w:val="24"/>
        </w:rPr>
        <w:t xml:space="preserve"> </w:t>
      </w:r>
      <w:r w:rsidR="00767A11" w:rsidRPr="00090842">
        <w:rPr>
          <w:rFonts w:cs="Times New Roman"/>
          <w:szCs w:val="24"/>
        </w:rPr>
        <w:t>(B)</w:t>
      </w:r>
      <w:r w:rsidR="00767A11">
        <w:rPr>
          <w:rFonts w:cs="Times New Roman"/>
          <w:szCs w:val="24"/>
        </w:rPr>
        <w:t xml:space="preserve"> </w:t>
      </w:r>
      <w:r w:rsidR="00767A11" w:rsidRPr="002C22D9">
        <w:rPr>
          <w:rFonts w:cs="Times New Roman"/>
          <w:szCs w:val="24"/>
        </w:rPr>
        <w:t xml:space="preserve">Paired difference analysis of </w:t>
      </w:r>
      <w:r w:rsidR="00767A11">
        <w:rPr>
          <w:rFonts w:cs="Times New Roman" w:hint="eastAsia"/>
          <w:szCs w:val="24"/>
          <w:lang w:eastAsia="zh-CN"/>
        </w:rPr>
        <w:t>FT</w:t>
      </w:r>
      <w:r w:rsidR="00BF3155">
        <w:rPr>
          <w:rFonts w:cs="Times New Roman" w:hint="eastAsia"/>
          <w:szCs w:val="24"/>
          <w:lang w:eastAsia="zh-CN"/>
        </w:rPr>
        <w:t>L</w:t>
      </w:r>
      <w:r w:rsidR="00767A11" w:rsidRPr="002C22D9">
        <w:rPr>
          <w:rFonts w:cs="Times New Roman"/>
          <w:szCs w:val="24"/>
        </w:rPr>
        <w:t xml:space="preserve"> mRNA expression in </w:t>
      </w:r>
      <w:r w:rsidR="00767A11" w:rsidRPr="00C72631">
        <w:rPr>
          <w:rFonts w:cs="Times New Roman"/>
          <w:szCs w:val="24"/>
          <w:lang w:eastAsia="zh-CN"/>
        </w:rPr>
        <w:t>TCGA</w:t>
      </w:r>
      <w:r w:rsidR="00767A11">
        <w:rPr>
          <w:rFonts w:cs="Times New Roman" w:hint="eastAsia"/>
          <w:szCs w:val="24"/>
          <w:lang w:eastAsia="zh-CN"/>
        </w:rPr>
        <w:t>-HNSCC</w:t>
      </w:r>
      <w:r w:rsidR="00767A11" w:rsidRPr="00C72631">
        <w:rPr>
          <w:rFonts w:cs="Times New Roman"/>
          <w:szCs w:val="24"/>
          <w:lang w:eastAsia="zh-CN"/>
        </w:rPr>
        <w:t xml:space="preserve"> data</w:t>
      </w:r>
      <w:r w:rsidR="00767A11">
        <w:rPr>
          <w:rFonts w:cs="Times New Roman" w:hint="eastAsia"/>
          <w:szCs w:val="24"/>
          <w:lang w:eastAsia="zh-CN"/>
        </w:rPr>
        <w:t>set</w:t>
      </w:r>
      <w:r w:rsidR="00767A11">
        <w:rPr>
          <w:rFonts w:cs="Times New Roman"/>
          <w:szCs w:val="24"/>
          <w:lang w:eastAsia="zh-CN"/>
        </w:rPr>
        <w:t xml:space="preserve">. </w:t>
      </w:r>
      <w:r w:rsidR="00767A11" w:rsidRPr="00D61F34">
        <w:rPr>
          <w:rFonts w:cs="Times New Roman"/>
          <w:szCs w:val="24"/>
        </w:rPr>
        <w:t>Kaplan</w:t>
      </w:r>
      <w:r w:rsidR="00767A11">
        <w:rPr>
          <w:rFonts w:cs="Times New Roman"/>
          <w:szCs w:val="24"/>
        </w:rPr>
        <w:t>-</w:t>
      </w:r>
      <w:r w:rsidR="00767A11" w:rsidRPr="00D61F34">
        <w:rPr>
          <w:rFonts w:cs="Times New Roman"/>
          <w:szCs w:val="24"/>
        </w:rPr>
        <w:t xml:space="preserve">Meier curves </w:t>
      </w:r>
      <w:r w:rsidR="00767A11">
        <w:rPr>
          <w:rFonts w:cs="Times New Roman"/>
          <w:szCs w:val="24"/>
        </w:rPr>
        <w:t>showed</w:t>
      </w:r>
      <w:r w:rsidR="00767A11" w:rsidRPr="00D61F34">
        <w:rPr>
          <w:rFonts w:cs="Times New Roman"/>
          <w:szCs w:val="24"/>
        </w:rPr>
        <w:t xml:space="preserve"> </w:t>
      </w:r>
      <w:r w:rsidR="00767A11">
        <w:rPr>
          <w:rFonts w:cs="Times New Roman"/>
          <w:szCs w:val="24"/>
        </w:rPr>
        <w:t>OS</w:t>
      </w:r>
      <w:r w:rsidR="00767A11" w:rsidRPr="00D61F34">
        <w:rPr>
          <w:rFonts w:cs="Times New Roman"/>
          <w:szCs w:val="24"/>
        </w:rPr>
        <w:t xml:space="preserve"> (</w:t>
      </w:r>
      <w:r w:rsidR="007457CA">
        <w:rPr>
          <w:rFonts w:cs="Times New Roman" w:hint="eastAsia"/>
          <w:szCs w:val="24"/>
          <w:lang w:eastAsia="zh-CN"/>
        </w:rPr>
        <w:t>C</w:t>
      </w:r>
      <w:r w:rsidR="00767A11" w:rsidRPr="00D61F34">
        <w:rPr>
          <w:rFonts w:cs="Times New Roman"/>
          <w:szCs w:val="24"/>
        </w:rPr>
        <w:t xml:space="preserve">) and </w:t>
      </w:r>
      <w:r w:rsidR="00767A11">
        <w:rPr>
          <w:rFonts w:cs="Times New Roman"/>
          <w:szCs w:val="24"/>
        </w:rPr>
        <w:t>FDS</w:t>
      </w:r>
      <w:r w:rsidR="00767A11" w:rsidRPr="00D61F34">
        <w:rPr>
          <w:rFonts w:cs="Times New Roman"/>
          <w:szCs w:val="24"/>
        </w:rPr>
        <w:t xml:space="preserve"> (</w:t>
      </w:r>
      <w:r w:rsidR="007457CA">
        <w:rPr>
          <w:rFonts w:cs="Times New Roman" w:hint="eastAsia"/>
          <w:szCs w:val="24"/>
          <w:lang w:eastAsia="zh-CN"/>
        </w:rPr>
        <w:t>D</w:t>
      </w:r>
      <w:r w:rsidR="00767A11" w:rsidRPr="00D61F34">
        <w:rPr>
          <w:rFonts w:cs="Times New Roman"/>
          <w:szCs w:val="24"/>
        </w:rPr>
        <w:t>)</w:t>
      </w:r>
      <w:r w:rsidR="00767A11">
        <w:rPr>
          <w:rFonts w:cs="Times New Roman"/>
          <w:szCs w:val="24"/>
        </w:rPr>
        <w:t xml:space="preserve"> </w:t>
      </w:r>
      <w:r w:rsidR="00767A11" w:rsidRPr="00D61F34">
        <w:rPr>
          <w:rFonts w:cs="Times New Roman"/>
          <w:szCs w:val="24"/>
        </w:rPr>
        <w:t xml:space="preserve">in </w:t>
      </w:r>
      <w:r w:rsidR="00767A11">
        <w:rPr>
          <w:rFonts w:cs="Times New Roman"/>
          <w:szCs w:val="24"/>
        </w:rPr>
        <w:t>HNSCC</w:t>
      </w:r>
      <w:r w:rsidR="00767A11" w:rsidRPr="00D61F34">
        <w:rPr>
          <w:rFonts w:cs="Times New Roman"/>
          <w:szCs w:val="24"/>
        </w:rPr>
        <w:t xml:space="preserve"> patients</w:t>
      </w:r>
      <w:r w:rsidR="00767A11">
        <w:rPr>
          <w:rFonts w:cs="Times New Roman"/>
          <w:szCs w:val="24"/>
        </w:rPr>
        <w:t xml:space="preserve"> </w:t>
      </w:r>
      <w:r w:rsidR="00767A11" w:rsidRPr="00D61F34">
        <w:rPr>
          <w:rFonts w:cs="Times New Roman"/>
          <w:szCs w:val="24"/>
        </w:rPr>
        <w:t>in terms of</w:t>
      </w:r>
      <w:r w:rsidR="00767A11">
        <w:rPr>
          <w:rFonts w:cs="Times New Roman"/>
          <w:szCs w:val="24"/>
        </w:rPr>
        <w:t xml:space="preserve"> FT</w:t>
      </w:r>
      <w:r w:rsidR="007457CA">
        <w:rPr>
          <w:rFonts w:cs="Times New Roman" w:hint="eastAsia"/>
          <w:szCs w:val="24"/>
          <w:lang w:eastAsia="zh-CN"/>
        </w:rPr>
        <w:t>L</w:t>
      </w:r>
      <w:r w:rsidR="00767A11" w:rsidRPr="00D61F34">
        <w:rPr>
          <w:rFonts w:cs="Times New Roman"/>
          <w:szCs w:val="24"/>
        </w:rPr>
        <w:t xml:space="preserve"> expression</w:t>
      </w:r>
      <w:r w:rsidR="00767A11">
        <w:rPr>
          <w:rFonts w:cs="Times New Roman"/>
          <w:szCs w:val="24"/>
        </w:rPr>
        <w:t>.</w:t>
      </w:r>
      <w:bookmarkEnd w:id="1"/>
      <w:bookmarkEnd w:id="2"/>
    </w:p>
    <w:sectPr w:rsidR="000816CC" w:rsidSect="00D537F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7F0B8" w14:textId="77777777" w:rsidR="00746321" w:rsidRDefault="00746321" w:rsidP="00117666">
      <w:pPr>
        <w:spacing w:after="0"/>
      </w:pPr>
      <w:r>
        <w:separator/>
      </w:r>
    </w:p>
  </w:endnote>
  <w:endnote w:type="continuationSeparator" w:id="0">
    <w:p w14:paraId="668EFEEF" w14:textId="77777777" w:rsidR="00746321" w:rsidRDefault="00746321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D3D87" w14:textId="6F5F23C3" w:rsidR="00514904" w:rsidRPr="00577C4C" w:rsidRDefault="00514904">
    <w:pPr>
      <w:pStyle w:val="a9"/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1D4B8BD" wp14:editId="2FEBE25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4951C5" w14:textId="77777777" w:rsidR="00514904" w:rsidRPr="00577C4C" w:rsidRDefault="00514904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D4B8B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214951C5" w14:textId="77777777" w:rsidR="00514904" w:rsidRPr="00577C4C" w:rsidRDefault="00514904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0BFF2" w14:textId="77777777" w:rsidR="00514904" w:rsidRPr="00090842" w:rsidRDefault="00514904">
    <w:pPr>
      <w:pStyle w:val="a9"/>
      <w:rPr>
        <w:b/>
        <w:sz w:val="20"/>
        <w:szCs w:val="24"/>
      </w:rPr>
    </w:pPr>
    <w:r w:rsidRPr="00090842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2C4AF3B6" wp14:editId="527467E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4D070C5" w14:textId="77777777" w:rsidR="00514904" w:rsidRPr="00577C4C" w:rsidRDefault="00514904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4AF3B6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74D070C5" w14:textId="77777777" w:rsidR="00514904" w:rsidRPr="00577C4C" w:rsidRDefault="00514904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B9079" w14:textId="77777777" w:rsidR="00746321" w:rsidRDefault="00746321" w:rsidP="00117666">
      <w:pPr>
        <w:spacing w:after="0"/>
      </w:pPr>
      <w:r>
        <w:separator/>
      </w:r>
    </w:p>
  </w:footnote>
  <w:footnote w:type="continuationSeparator" w:id="0">
    <w:p w14:paraId="3478E50E" w14:textId="77777777" w:rsidR="00746321" w:rsidRDefault="00746321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13A34" w14:textId="6DC811E6" w:rsidR="00514904" w:rsidRPr="007E3148" w:rsidRDefault="00514904" w:rsidP="00E95C45">
    <w:pPr>
      <w:pStyle w:val="a7"/>
      <w:jc w:val="right"/>
    </w:pPr>
    <w:r w:rsidRPr="007E3148">
      <w:ptab w:relativeTo="margin" w:alignment="center" w:leader="none"/>
    </w:r>
    <w:r>
      <w:t xml:space="preserve">                                                                </w:t>
    </w:r>
    <w:bookmarkStart w:id="3" w:name="_Hlk50150570"/>
    <w:r w:rsidR="00E95C45">
      <w:t xml:space="preserve">                      </w:t>
    </w:r>
    <w:r w:rsidR="00E95C45">
      <w:rPr>
        <w:rFonts w:hint="eastAsia"/>
        <w:lang w:eastAsia="zh-CN"/>
      </w:rPr>
      <w:t>The</w:t>
    </w:r>
    <w:r w:rsidR="00E95C45">
      <w:t xml:space="preserve"> </w:t>
    </w:r>
    <w:r w:rsidR="00E95C45" w:rsidRPr="00E95C45">
      <w:rPr>
        <w:lang w:eastAsia="zh-CN"/>
      </w:rPr>
      <w:t>significance</w:t>
    </w:r>
    <w:r w:rsidR="00E95C45">
      <w:t xml:space="preserve"> </w:t>
    </w:r>
    <w:r w:rsidR="00E95C45">
      <w:rPr>
        <w:rFonts w:hint="eastAsia"/>
        <w:lang w:eastAsia="zh-CN"/>
      </w:rPr>
      <w:t>of</w:t>
    </w:r>
    <w:r w:rsidR="00E95C45">
      <w:rPr>
        <w:lang w:eastAsia="zh-CN"/>
      </w:rPr>
      <w:t xml:space="preserve"> </w:t>
    </w:r>
    <w:r w:rsidR="00E95C45" w:rsidRPr="00117FDE">
      <w:t xml:space="preserve">FTH1 </w:t>
    </w:r>
    <w:r w:rsidR="00E95C45" w:rsidRPr="0055393A">
      <w:t>in HNSCC</w:t>
    </w:r>
    <w:bookmarkEnd w:id="3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8A4BC" w14:textId="717D8A38" w:rsidR="00514904" w:rsidRPr="00090842" w:rsidRDefault="00514904" w:rsidP="00E95C45">
    <w:pPr>
      <w:pStyle w:val="a7"/>
      <w:jc w:val="right"/>
    </w:pPr>
    <w:r w:rsidRPr="00090842">
      <w:ptab w:relativeTo="margin" w:alignment="center" w:leader="none"/>
    </w:r>
    <w:r>
      <w:t xml:space="preserve">                                                              </w:t>
    </w:r>
    <w:r w:rsidR="00E95C45">
      <w:rPr>
        <w:rFonts w:hint="eastAsia"/>
        <w:lang w:eastAsia="zh-CN"/>
      </w:rPr>
      <w:t>The</w:t>
    </w:r>
    <w:r w:rsidR="00E95C45">
      <w:t xml:space="preserve"> </w:t>
    </w:r>
    <w:r w:rsidR="00E95C45" w:rsidRPr="00E95C45">
      <w:rPr>
        <w:lang w:eastAsia="zh-CN"/>
      </w:rPr>
      <w:t>significance</w:t>
    </w:r>
    <w:r w:rsidR="00E95C45">
      <w:t xml:space="preserve"> </w:t>
    </w:r>
    <w:r w:rsidR="00E95C45">
      <w:rPr>
        <w:rFonts w:hint="eastAsia"/>
        <w:lang w:eastAsia="zh-CN"/>
      </w:rPr>
      <w:t>of</w:t>
    </w:r>
    <w:r w:rsidR="00E95C45">
      <w:rPr>
        <w:lang w:eastAsia="zh-CN"/>
      </w:rPr>
      <w:t xml:space="preserve"> </w:t>
    </w:r>
    <w:r w:rsidR="00E95C45" w:rsidRPr="00117FDE">
      <w:t xml:space="preserve">FTH1 </w:t>
    </w:r>
    <w:r w:rsidR="00E95C45" w:rsidRPr="0055393A">
      <w:t>in HNSCC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F27F1" w14:textId="07E7CF81" w:rsidR="00514904" w:rsidRPr="00090842" w:rsidRDefault="00514904" w:rsidP="00A53000">
    <w:pPr>
      <w:pStyle w:val="a7"/>
    </w:pPr>
    <w:r w:rsidRPr="00090842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5BF2EF66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34430508">
    <w:abstractNumId w:val="1"/>
  </w:num>
  <w:num w:numId="2" w16cid:durableId="698243839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  <w:b/>
          <w:bCs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  <w:b/>
          <w:bCs w:val="0"/>
        </w:rPr>
      </w:lvl>
    </w:lvlOverride>
    <w:lvlOverride w:ilvl="2">
      <w:lvl w:ilvl="2">
        <w:start w:val="1"/>
        <w:numFmt w:val="decimal"/>
        <w:pStyle w:val="3"/>
        <w:lvlText w:val="%1.%2.%3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3">
      <w:lvl w:ilvl="3">
        <w:start w:val="1"/>
        <w:numFmt w:val="decimal"/>
        <w:pStyle w:val="4"/>
        <w:lvlText w:val="%1.%2.%3.%4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4">
      <w:lvl w:ilvl="4">
        <w:start w:val="1"/>
        <w:numFmt w:val="decimal"/>
        <w:pStyle w:val="5"/>
        <w:lvlText w:val="%1.%2.%3.%4.%5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3" w16cid:durableId="1181045043">
    <w:abstractNumId w:val="0"/>
  </w:num>
  <w:num w:numId="4" w16cid:durableId="102697656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  <w:b/>
          <w:bCs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  <w:b/>
          <w:bCs w:val="0"/>
        </w:rPr>
      </w:lvl>
    </w:lvlOverride>
    <w:lvlOverride w:ilvl="2">
      <w:lvl w:ilvl="2">
        <w:start w:val="1"/>
        <w:numFmt w:val="decimal"/>
        <w:pStyle w:val="3"/>
        <w:lvlText w:val="%1.%2.%3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3">
      <w:lvl w:ilvl="3">
        <w:start w:val="1"/>
        <w:numFmt w:val="decimal"/>
        <w:pStyle w:val="4"/>
        <w:lvlText w:val="%1.%2.%3.%4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4">
      <w:lvl w:ilvl="4">
        <w:start w:val="1"/>
        <w:numFmt w:val="decimal"/>
        <w:pStyle w:val="5"/>
        <w:lvlText w:val="%1.%2.%3.%4.%5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-Health&lt;/Style&gt;&lt;LeftDelim&gt;{&lt;/LeftDelim&gt;&lt;RightDelim&gt;}&lt;/RightDelim&gt;&lt;FontName&gt;Times New Roman&lt;/FontName&gt;&lt;FontSize&gt;12&lt;/FontSize&gt;&lt;ReflistTitle&gt;References&lt;/ReflistTitle&gt;&lt;StartingRefnum&gt;1&lt;/StartingRefnum&gt;&lt;FirstLineIndent&gt;0&lt;/FirstLineIndent&gt;&lt;HangingIndent&gt;68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pzwt5xs9up0590etespxdxrhzf9xde5e2aws&quot;&gt;Endnote_LiuZF_ALL Paper reading&lt;record-ids&gt;&lt;item&gt;4571&lt;/item&gt;&lt;item&gt;4845&lt;/item&gt;&lt;/record-ids&gt;&lt;/item&gt;&lt;/Libraries&gt;"/>
    <w:docVar w:name="is_review_method" w:val="Full review"/>
  </w:docVars>
  <w:rsids>
    <w:rsidRoot w:val="00681821"/>
    <w:rsid w:val="00000060"/>
    <w:rsid w:val="000002E7"/>
    <w:rsid w:val="00000489"/>
    <w:rsid w:val="000013E1"/>
    <w:rsid w:val="0000164F"/>
    <w:rsid w:val="00001AFE"/>
    <w:rsid w:val="00001DE6"/>
    <w:rsid w:val="00002433"/>
    <w:rsid w:val="00002B6F"/>
    <w:rsid w:val="00002BFC"/>
    <w:rsid w:val="0000321D"/>
    <w:rsid w:val="00003577"/>
    <w:rsid w:val="00003A13"/>
    <w:rsid w:val="00003D7D"/>
    <w:rsid w:val="00004ABC"/>
    <w:rsid w:val="00004BA1"/>
    <w:rsid w:val="00006364"/>
    <w:rsid w:val="0000704D"/>
    <w:rsid w:val="00007449"/>
    <w:rsid w:val="00007B5E"/>
    <w:rsid w:val="0001147C"/>
    <w:rsid w:val="00011633"/>
    <w:rsid w:val="000116C3"/>
    <w:rsid w:val="00011E9F"/>
    <w:rsid w:val="000125E8"/>
    <w:rsid w:val="00012771"/>
    <w:rsid w:val="0001371F"/>
    <w:rsid w:val="00014BBD"/>
    <w:rsid w:val="00015520"/>
    <w:rsid w:val="000159E3"/>
    <w:rsid w:val="00017845"/>
    <w:rsid w:val="00017F4E"/>
    <w:rsid w:val="00020B87"/>
    <w:rsid w:val="00020C4A"/>
    <w:rsid w:val="00020C92"/>
    <w:rsid w:val="000217E5"/>
    <w:rsid w:val="00021993"/>
    <w:rsid w:val="000219C4"/>
    <w:rsid w:val="000221BB"/>
    <w:rsid w:val="00023355"/>
    <w:rsid w:val="0002386B"/>
    <w:rsid w:val="00024685"/>
    <w:rsid w:val="00024A48"/>
    <w:rsid w:val="000251F0"/>
    <w:rsid w:val="00025797"/>
    <w:rsid w:val="00026183"/>
    <w:rsid w:val="00026A4E"/>
    <w:rsid w:val="00026AFF"/>
    <w:rsid w:val="00027CAE"/>
    <w:rsid w:val="00030143"/>
    <w:rsid w:val="000302B0"/>
    <w:rsid w:val="0003047D"/>
    <w:rsid w:val="000312C4"/>
    <w:rsid w:val="00031F25"/>
    <w:rsid w:val="00032A25"/>
    <w:rsid w:val="00032C65"/>
    <w:rsid w:val="00033C69"/>
    <w:rsid w:val="000342F8"/>
    <w:rsid w:val="00034304"/>
    <w:rsid w:val="00034C46"/>
    <w:rsid w:val="00035434"/>
    <w:rsid w:val="00036773"/>
    <w:rsid w:val="00036B0E"/>
    <w:rsid w:val="00037963"/>
    <w:rsid w:val="00037B26"/>
    <w:rsid w:val="0004010C"/>
    <w:rsid w:val="00040211"/>
    <w:rsid w:val="000409D9"/>
    <w:rsid w:val="00040EAD"/>
    <w:rsid w:val="000412FB"/>
    <w:rsid w:val="000417D5"/>
    <w:rsid w:val="00041864"/>
    <w:rsid w:val="00041B7E"/>
    <w:rsid w:val="0004202B"/>
    <w:rsid w:val="00043310"/>
    <w:rsid w:val="00043372"/>
    <w:rsid w:val="00044438"/>
    <w:rsid w:val="000447EB"/>
    <w:rsid w:val="00045678"/>
    <w:rsid w:val="000458E4"/>
    <w:rsid w:val="00045990"/>
    <w:rsid w:val="000462B5"/>
    <w:rsid w:val="00046491"/>
    <w:rsid w:val="00047300"/>
    <w:rsid w:val="00047780"/>
    <w:rsid w:val="00047D7D"/>
    <w:rsid w:val="00050308"/>
    <w:rsid w:val="000508BE"/>
    <w:rsid w:val="00052206"/>
    <w:rsid w:val="00053F1E"/>
    <w:rsid w:val="00053F5E"/>
    <w:rsid w:val="000548A5"/>
    <w:rsid w:val="0005536C"/>
    <w:rsid w:val="0005558F"/>
    <w:rsid w:val="00055E75"/>
    <w:rsid w:val="00056264"/>
    <w:rsid w:val="00056A53"/>
    <w:rsid w:val="00056B8A"/>
    <w:rsid w:val="00057768"/>
    <w:rsid w:val="00057A45"/>
    <w:rsid w:val="00057C1B"/>
    <w:rsid w:val="00060888"/>
    <w:rsid w:val="00060D6D"/>
    <w:rsid w:val="00060D8E"/>
    <w:rsid w:val="00060EFC"/>
    <w:rsid w:val="0006106B"/>
    <w:rsid w:val="00061840"/>
    <w:rsid w:val="00062099"/>
    <w:rsid w:val="00062346"/>
    <w:rsid w:val="000625E2"/>
    <w:rsid w:val="000632AA"/>
    <w:rsid w:val="00063AA3"/>
    <w:rsid w:val="00063D84"/>
    <w:rsid w:val="00063E57"/>
    <w:rsid w:val="0006636D"/>
    <w:rsid w:val="00066925"/>
    <w:rsid w:val="00067022"/>
    <w:rsid w:val="00067023"/>
    <w:rsid w:val="00067096"/>
    <w:rsid w:val="00067434"/>
    <w:rsid w:val="00067A76"/>
    <w:rsid w:val="00067BE6"/>
    <w:rsid w:val="00067C3C"/>
    <w:rsid w:val="00070092"/>
    <w:rsid w:val="000716B4"/>
    <w:rsid w:val="00072A5F"/>
    <w:rsid w:val="000758F4"/>
    <w:rsid w:val="000758FE"/>
    <w:rsid w:val="00075B58"/>
    <w:rsid w:val="00075D73"/>
    <w:rsid w:val="00076426"/>
    <w:rsid w:val="0007779D"/>
    <w:rsid w:val="0007784C"/>
    <w:rsid w:val="00077D53"/>
    <w:rsid w:val="000809AB"/>
    <w:rsid w:val="00080E9F"/>
    <w:rsid w:val="00080F44"/>
    <w:rsid w:val="00080FE4"/>
    <w:rsid w:val="00081154"/>
    <w:rsid w:val="00081394"/>
    <w:rsid w:val="000816CC"/>
    <w:rsid w:val="00081B47"/>
    <w:rsid w:val="00081DA0"/>
    <w:rsid w:val="00082274"/>
    <w:rsid w:val="00083077"/>
    <w:rsid w:val="00083230"/>
    <w:rsid w:val="00083333"/>
    <w:rsid w:val="00083764"/>
    <w:rsid w:val="00083CDB"/>
    <w:rsid w:val="00083DBD"/>
    <w:rsid w:val="00085354"/>
    <w:rsid w:val="00085D79"/>
    <w:rsid w:val="00086093"/>
    <w:rsid w:val="00086CE2"/>
    <w:rsid w:val="000878C5"/>
    <w:rsid w:val="00087C12"/>
    <w:rsid w:val="00087DDD"/>
    <w:rsid w:val="00090842"/>
    <w:rsid w:val="00090B57"/>
    <w:rsid w:val="00090DC0"/>
    <w:rsid w:val="00091CAB"/>
    <w:rsid w:val="000934BC"/>
    <w:rsid w:val="00093762"/>
    <w:rsid w:val="00093DAD"/>
    <w:rsid w:val="0009421E"/>
    <w:rsid w:val="000945DC"/>
    <w:rsid w:val="00094846"/>
    <w:rsid w:val="000963F7"/>
    <w:rsid w:val="00097C30"/>
    <w:rsid w:val="00097F63"/>
    <w:rsid w:val="000A03C1"/>
    <w:rsid w:val="000A0594"/>
    <w:rsid w:val="000A150D"/>
    <w:rsid w:val="000A16F2"/>
    <w:rsid w:val="000A17CA"/>
    <w:rsid w:val="000A1BCA"/>
    <w:rsid w:val="000A3707"/>
    <w:rsid w:val="000A38B6"/>
    <w:rsid w:val="000A412D"/>
    <w:rsid w:val="000A489C"/>
    <w:rsid w:val="000A573A"/>
    <w:rsid w:val="000A7773"/>
    <w:rsid w:val="000A77A4"/>
    <w:rsid w:val="000A7A01"/>
    <w:rsid w:val="000A7EC2"/>
    <w:rsid w:val="000B0213"/>
    <w:rsid w:val="000B0B35"/>
    <w:rsid w:val="000B0E67"/>
    <w:rsid w:val="000B1594"/>
    <w:rsid w:val="000B1931"/>
    <w:rsid w:val="000B1A8B"/>
    <w:rsid w:val="000B24D4"/>
    <w:rsid w:val="000B2B94"/>
    <w:rsid w:val="000B2E8B"/>
    <w:rsid w:val="000B34BD"/>
    <w:rsid w:val="000B372E"/>
    <w:rsid w:val="000B38E1"/>
    <w:rsid w:val="000B3A88"/>
    <w:rsid w:val="000B4BD5"/>
    <w:rsid w:val="000B60A2"/>
    <w:rsid w:val="000B63AF"/>
    <w:rsid w:val="000B6487"/>
    <w:rsid w:val="000B64F5"/>
    <w:rsid w:val="000B6D5E"/>
    <w:rsid w:val="000B6E17"/>
    <w:rsid w:val="000B766C"/>
    <w:rsid w:val="000B7C98"/>
    <w:rsid w:val="000C1631"/>
    <w:rsid w:val="000C1BC6"/>
    <w:rsid w:val="000C2028"/>
    <w:rsid w:val="000C20D9"/>
    <w:rsid w:val="000C2370"/>
    <w:rsid w:val="000C4C20"/>
    <w:rsid w:val="000C4CA0"/>
    <w:rsid w:val="000C5619"/>
    <w:rsid w:val="000C571A"/>
    <w:rsid w:val="000C5940"/>
    <w:rsid w:val="000C5C7F"/>
    <w:rsid w:val="000C5CA1"/>
    <w:rsid w:val="000C60B0"/>
    <w:rsid w:val="000C65F1"/>
    <w:rsid w:val="000C66C2"/>
    <w:rsid w:val="000C66E4"/>
    <w:rsid w:val="000C7973"/>
    <w:rsid w:val="000C7E2A"/>
    <w:rsid w:val="000D0692"/>
    <w:rsid w:val="000D0A81"/>
    <w:rsid w:val="000D1209"/>
    <w:rsid w:val="000D1949"/>
    <w:rsid w:val="000D1C2B"/>
    <w:rsid w:val="000D1D25"/>
    <w:rsid w:val="000D25B8"/>
    <w:rsid w:val="000D38E5"/>
    <w:rsid w:val="000D51A2"/>
    <w:rsid w:val="000D54B4"/>
    <w:rsid w:val="000D55CB"/>
    <w:rsid w:val="000D6601"/>
    <w:rsid w:val="000D789A"/>
    <w:rsid w:val="000D79A6"/>
    <w:rsid w:val="000D7B51"/>
    <w:rsid w:val="000E0170"/>
    <w:rsid w:val="000E031C"/>
    <w:rsid w:val="000E0606"/>
    <w:rsid w:val="000E0BE5"/>
    <w:rsid w:val="000E0E2E"/>
    <w:rsid w:val="000E153E"/>
    <w:rsid w:val="000E15EC"/>
    <w:rsid w:val="000E168A"/>
    <w:rsid w:val="000E16AF"/>
    <w:rsid w:val="000E280B"/>
    <w:rsid w:val="000E3068"/>
    <w:rsid w:val="000E317B"/>
    <w:rsid w:val="000E3363"/>
    <w:rsid w:val="000E3533"/>
    <w:rsid w:val="000E3739"/>
    <w:rsid w:val="000E3827"/>
    <w:rsid w:val="000E39AE"/>
    <w:rsid w:val="000E3D3B"/>
    <w:rsid w:val="000E3F88"/>
    <w:rsid w:val="000E405D"/>
    <w:rsid w:val="000E457D"/>
    <w:rsid w:val="000E5E97"/>
    <w:rsid w:val="000E5F77"/>
    <w:rsid w:val="000E76CB"/>
    <w:rsid w:val="000E7EFD"/>
    <w:rsid w:val="000F00D3"/>
    <w:rsid w:val="000F0927"/>
    <w:rsid w:val="000F1F93"/>
    <w:rsid w:val="000F2016"/>
    <w:rsid w:val="000F2209"/>
    <w:rsid w:val="000F2B71"/>
    <w:rsid w:val="000F3A07"/>
    <w:rsid w:val="000F4B10"/>
    <w:rsid w:val="000F4C55"/>
    <w:rsid w:val="000F4CFB"/>
    <w:rsid w:val="000F4ED7"/>
    <w:rsid w:val="000F541E"/>
    <w:rsid w:val="000F55D2"/>
    <w:rsid w:val="000F59ED"/>
    <w:rsid w:val="000F602B"/>
    <w:rsid w:val="000F6319"/>
    <w:rsid w:val="000F635D"/>
    <w:rsid w:val="000F71AB"/>
    <w:rsid w:val="000F7CD0"/>
    <w:rsid w:val="001003EA"/>
    <w:rsid w:val="0010148D"/>
    <w:rsid w:val="00101D1B"/>
    <w:rsid w:val="00103CE8"/>
    <w:rsid w:val="00104295"/>
    <w:rsid w:val="00104332"/>
    <w:rsid w:val="0010452F"/>
    <w:rsid w:val="00104717"/>
    <w:rsid w:val="0010483B"/>
    <w:rsid w:val="00104E1A"/>
    <w:rsid w:val="001050E0"/>
    <w:rsid w:val="0010554F"/>
    <w:rsid w:val="00106795"/>
    <w:rsid w:val="00106A55"/>
    <w:rsid w:val="00106BBC"/>
    <w:rsid w:val="001074EE"/>
    <w:rsid w:val="0011089D"/>
    <w:rsid w:val="001116EA"/>
    <w:rsid w:val="0011188F"/>
    <w:rsid w:val="00111BCE"/>
    <w:rsid w:val="00112F41"/>
    <w:rsid w:val="0011342D"/>
    <w:rsid w:val="00113935"/>
    <w:rsid w:val="0011464E"/>
    <w:rsid w:val="0011614D"/>
    <w:rsid w:val="00116C4D"/>
    <w:rsid w:val="0011742F"/>
    <w:rsid w:val="0011752B"/>
    <w:rsid w:val="00117666"/>
    <w:rsid w:val="00117A81"/>
    <w:rsid w:val="00117FDE"/>
    <w:rsid w:val="00120160"/>
    <w:rsid w:val="0012041E"/>
    <w:rsid w:val="0012093A"/>
    <w:rsid w:val="00120964"/>
    <w:rsid w:val="00120A10"/>
    <w:rsid w:val="00120B2B"/>
    <w:rsid w:val="00120C8D"/>
    <w:rsid w:val="00121065"/>
    <w:rsid w:val="001223A7"/>
    <w:rsid w:val="00123CA6"/>
    <w:rsid w:val="00124160"/>
    <w:rsid w:val="00124553"/>
    <w:rsid w:val="00124CEF"/>
    <w:rsid w:val="00125BEF"/>
    <w:rsid w:val="00125C4A"/>
    <w:rsid w:val="00126748"/>
    <w:rsid w:val="00126970"/>
    <w:rsid w:val="0012742F"/>
    <w:rsid w:val="00127E27"/>
    <w:rsid w:val="00130061"/>
    <w:rsid w:val="00130E5F"/>
    <w:rsid w:val="00131455"/>
    <w:rsid w:val="0013181C"/>
    <w:rsid w:val="001319A0"/>
    <w:rsid w:val="001325D8"/>
    <w:rsid w:val="001329FA"/>
    <w:rsid w:val="00132A07"/>
    <w:rsid w:val="00134256"/>
    <w:rsid w:val="0013493F"/>
    <w:rsid w:val="00136C17"/>
    <w:rsid w:val="001374E1"/>
    <w:rsid w:val="00137869"/>
    <w:rsid w:val="0013794F"/>
    <w:rsid w:val="00137FE9"/>
    <w:rsid w:val="0014002B"/>
    <w:rsid w:val="0014085D"/>
    <w:rsid w:val="0014149C"/>
    <w:rsid w:val="00141500"/>
    <w:rsid w:val="0014180B"/>
    <w:rsid w:val="0014245F"/>
    <w:rsid w:val="00142A05"/>
    <w:rsid w:val="00142A35"/>
    <w:rsid w:val="00144324"/>
    <w:rsid w:val="00144AF9"/>
    <w:rsid w:val="001459D6"/>
    <w:rsid w:val="00145F86"/>
    <w:rsid w:val="00146AD8"/>
    <w:rsid w:val="00146F28"/>
    <w:rsid w:val="00146F4F"/>
    <w:rsid w:val="00147395"/>
    <w:rsid w:val="00150387"/>
    <w:rsid w:val="0015064E"/>
    <w:rsid w:val="00150AEE"/>
    <w:rsid w:val="0015133C"/>
    <w:rsid w:val="001522CB"/>
    <w:rsid w:val="00152B9D"/>
    <w:rsid w:val="00152C34"/>
    <w:rsid w:val="00152C48"/>
    <w:rsid w:val="0015395A"/>
    <w:rsid w:val="00153FF9"/>
    <w:rsid w:val="00154ECD"/>
    <w:rsid w:val="001552C9"/>
    <w:rsid w:val="001561D5"/>
    <w:rsid w:val="00156629"/>
    <w:rsid w:val="00160094"/>
    <w:rsid w:val="001604DB"/>
    <w:rsid w:val="00160E67"/>
    <w:rsid w:val="00161587"/>
    <w:rsid w:val="0016273E"/>
    <w:rsid w:val="00162793"/>
    <w:rsid w:val="001630A8"/>
    <w:rsid w:val="0016343C"/>
    <w:rsid w:val="0016380C"/>
    <w:rsid w:val="001645DA"/>
    <w:rsid w:val="001646AA"/>
    <w:rsid w:val="00164DD8"/>
    <w:rsid w:val="00165FD5"/>
    <w:rsid w:val="0016609E"/>
    <w:rsid w:val="001662AF"/>
    <w:rsid w:val="00166BAE"/>
    <w:rsid w:val="00166E4B"/>
    <w:rsid w:val="001675CF"/>
    <w:rsid w:val="00167CC9"/>
    <w:rsid w:val="00170136"/>
    <w:rsid w:val="00170374"/>
    <w:rsid w:val="00170C1C"/>
    <w:rsid w:val="00171B66"/>
    <w:rsid w:val="00173AB0"/>
    <w:rsid w:val="00173AC2"/>
    <w:rsid w:val="0017405B"/>
    <w:rsid w:val="0017474B"/>
    <w:rsid w:val="00174BF9"/>
    <w:rsid w:val="00174C8A"/>
    <w:rsid w:val="00174F67"/>
    <w:rsid w:val="00175473"/>
    <w:rsid w:val="00175488"/>
    <w:rsid w:val="001758AC"/>
    <w:rsid w:val="00175ACE"/>
    <w:rsid w:val="00175DAD"/>
    <w:rsid w:val="00175F9E"/>
    <w:rsid w:val="00176166"/>
    <w:rsid w:val="001765B6"/>
    <w:rsid w:val="00176A5E"/>
    <w:rsid w:val="001778C3"/>
    <w:rsid w:val="00177D84"/>
    <w:rsid w:val="00177F8F"/>
    <w:rsid w:val="0018097D"/>
    <w:rsid w:val="00180B07"/>
    <w:rsid w:val="00180BDC"/>
    <w:rsid w:val="00181AD3"/>
    <w:rsid w:val="00181F0F"/>
    <w:rsid w:val="00182170"/>
    <w:rsid w:val="00183927"/>
    <w:rsid w:val="00183B68"/>
    <w:rsid w:val="00183B70"/>
    <w:rsid w:val="00183D8E"/>
    <w:rsid w:val="0018458A"/>
    <w:rsid w:val="00185828"/>
    <w:rsid w:val="00185FC6"/>
    <w:rsid w:val="00185FD1"/>
    <w:rsid w:val="00186058"/>
    <w:rsid w:val="001864B5"/>
    <w:rsid w:val="00186F2E"/>
    <w:rsid w:val="0019088E"/>
    <w:rsid w:val="0019129C"/>
    <w:rsid w:val="00191FA2"/>
    <w:rsid w:val="00191FD2"/>
    <w:rsid w:val="00192508"/>
    <w:rsid w:val="001936BB"/>
    <w:rsid w:val="00193AB0"/>
    <w:rsid w:val="00194139"/>
    <w:rsid w:val="001944EE"/>
    <w:rsid w:val="0019598C"/>
    <w:rsid w:val="00195D12"/>
    <w:rsid w:val="001964EF"/>
    <w:rsid w:val="0019692D"/>
    <w:rsid w:val="00196CFD"/>
    <w:rsid w:val="00196FBE"/>
    <w:rsid w:val="00197406"/>
    <w:rsid w:val="001A02ED"/>
    <w:rsid w:val="001A058C"/>
    <w:rsid w:val="001A1AC0"/>
    <w:rsid w:val="001A1ADF"/>
    <w:rsid w:val="001A20A2"/>
    <w:rsid w:val="001A252C"/>
    <w:rsid w:val="001A277B"/>
    <w:rsid w:val="001A29BC"/>
    <w:rsid w:val="001A29FD"/>
    <w:rsid w:val="001A2A19"/>
    <w:rsid w:val="001A310C"/>
    <w:rsid w:val="001A375B"/>
    <w:rsid w:val="001A3ABE"/>
    <w:rsid w:val="001A4199"/>
    <w:rsid w:val="001A60FC"/>
    <w:rsid w:val="001A6588"/>
    <w:rsid w:val="001A6E56"/>
    <w:rsid w:val="001A7183"/>
    <w:rsid w:val="001A71ED"/>
    <w:rsid w:val="001A7FC2"/>
    <w:rsid w:val="001B0C07"/>
    <w:rsid w:val="001B10B2"/>
    <w:rsid w:val="001B1A2C"/>
    <w:rsid w:val="001B2007"/>
    <w:rsid w:val="001B2827"/>
    <w:rsid w:val="001B3134"/>
    <w:rsid w:val="001B3140"/>
    <w:rsid w:val="001B38EE"/>
    <w:rsid w:val="001B3A23"/>
    <w:rsid w:val="001B42C6"/>
    <w:rsid w:val="001B4391"/>
    <w:rsid w:val="001B50CB"/>
    <w:rsid w:val="001B5E02"/>
    <w:rsid w:val="001B6682"/>
    <w:rsid w:val="001B698B"/>
    <w:rsid w:val="001B6D9C"/>
    <w:rsid w:val="001C0303"/>
    <w:rsid w:val="001C1984"/>
    <w:rsid w:val="001C1EBD"/>
    <w:rsid w:val="001C2351"/>
    <w:rsid w:val="001C2400"/>
    <w:rsid w:val="001C2609"/>
    <w:rsid w:val="001C2AAB"/>
    <w:rsid w:val="001C2B13"/>
    <w:rsid w:val="001C2E0E"/>
    <w:rsid w:val="001C3317"/>
    <w:rsid w:val="001C3A76"/>
    <w:rsid w:val="001C40A8"/>
    <w:rsid w:val="001C4999"/>
    <w:rsid w:val="001C4A35"/>
    <w:rsid w:val="001C5961"/>
    <w:rsid w:val="001C5A37"/>
    <w:rsid w:val="001C5BD3"/>
    <w:rsid w:val="001C5CB0"/>
    <w:rsid w:val="001C60E7"/>
    <w:rsid w:val="001C644F"/>
    <w:rsid w:val="001C6C55"/>
    <w:rsid w:val="001C6E68"/>
    <w:rsid w:val="001C724C"/>
    <w:rsid w:val="001C74BF"/>
    <w:rsid w:val="001D15CA"/>
    <w:rsid w:val="001D1A6B"/>
    <w:rsid w:val="001D1CD1"/>
    <w:rsid w:val="001D20F1"/>
    <w:rsid w:val="001D2B7D"/>
    <w:rsid w:val="001D3A4E"/>
    <w:rsid w:val="001D461F"/>
    <w:rsid w:val="001D4789"/>
    <w:rsid w:val="001D4911"/>
    <w:rsid w:val="001D55DF"/>
    <w:rsid w:val="001D5C23"/>
    <w:rsid w:val="001D6428"/>
    <w:rsid w:val="001D6A18"/>
    <w:rsid w:val="001D71C1"/>
    <w:rsid w:val="001D7C55"/>
    <w:rsid w:val="001D7D13"/>
    <w:rsid w:val="001E0178"/>
    <w:rsid w:val="001E0C38"/>
    <w:rsid w:val="001E1CDC"/>
    <w:rsid w:val="001E2258"/>
    <w:rsid w:val="001E2653"/>
    <w:rsid w:val="001E26BF"/>
    <w:rsid w:val="001E2F93"/>
    <w:rsid w:val="001E3D5C"/>
    <w:rsid w:val="001E40E2"/>
    <w:rsid w:val="001E4579"/>
    <w:rsid w:val="001E4609"/>
    <w:rsid w:val="001E46F6"/>
    <w:rsid w:val="001E5607"/>
    <w:rsid w:val="001E570D"/>
    <w:rsid w:val="001E5F6A"/>
    <w:rsid w:val="001E63B5"/>
    <w:rsid w:val="001E7903"/>
    <w:rsid w:val="001F0365"/>
    <w:rsid w:val="001F33D8"/>
    <w:rsid w:val="001F3FC8"/>
    <w:rsid w:val="001F4C07"/>
    <w:rsid w:val="001F566C"/>
    <w:rsid w:val="001F68D3"/>
    <w:rsid w:val="001F6A35"/>
    <w:rsid w:val="001F78BE"/>
    <w:rsid w:val="001F7C62"/>
    <w:rsid w:val="00200540"/>
    <w:rsid w:val="00200C77"/>
    <w:rsid w:val="00200DC4"/>
    <w:rsid w:val="00201A15"/>
    <w:rsid w:val="002039F2"/>
    <w:rsid w:val="00204CF9"/>
    <w:rsid w:val="002054F3"/>
    <w:rsid w:val="0020571D"/>
    <w:rsid w:val="00205A70"/>
    <w:rsid w:val="002064EC"/>
    <w:rsid w:val="002067CD"/>
    <w:rsid w:val="002076CB"/>
    <w:rsid w:val="00207C30"/>
    <w:rsid w:val="00207E40"/>
    <w:rsid w:val="00210F3C"/>
    <w:rsid w:val="00211083"/>
    <w:rsid w:val="00211285"/>
    <w:rsid w:val="00213070"/>
    <w:rsid w:val="0021346E"/>
    <w:rsid w:val="002155DE"/>
    <w:rsid w:val="00215C4D"/>
    <w:rsid w:val="00215D0D"/>
    <w:rsid w:val="00216415"/>
    <w:rsid w:val="0021658F"/>
    <w:rsid w:val="0021672A"/>
    <w:rsid w:val="0021695E"/>
    <w:rsid w:val="00216FCF"/>
    <w:rsid w:val="002171E7"/>
    <w:rsid w:val="002203F2"/>
    <w:rsid w:val="00220645"/>
    <w:rsid w:val="002206E9"/>
    <w:rsid w:val="00220A86"/>
    <w:rsid w:val="00220AEA"/>
    <w:rsid w:val="00220C2F"/>
    <w:rsid w:val="002210A2"/>
    <w:rsid w:val="002215DA"/>
    <w:rsid w:val="00221BD4"/>
    <w:rsid w:val="002220DD"/>
    <w:rsid w:val="00222104"/>
    <w:rsid w:val="002223C4"/>
    <w:rsid w:val="002226D3"/>
    <w:rsid w:val="00222846"/>
    <w:rsid w:val="00222D1F"/>
    <w:rsid w:val="00223BA8"/>
    <w:rsid w:val="002244B5"/>
    <w:rsid w:val="00224732"/>
    <w:rsid w:val="0022529E"/>
    <w:rsid w:val="00225566"/>
    <w:rsid w:val="002259FA"/>
    <w:rsid w:val="00226954"/>
    <w:rsid w:val="00230451"/>
    <w:rsid w:val="00230490"/>
    <w:rsid w:val="002313D6"/>
    <w:rsid w:val="002330E7"/>
    <w:rsid w:val="0023346E"/>
    <w:rsid w:val="00234024"/>
    <w:rsid w:val="00234CEB"/>
    <w:rsid w:val="0023505E"/>
    <w:rsid w:val="00235439"/>
    <w:rsid w:val="00236F8C"/>
    <w:rsid w:val="00237CCB"/>
    <w:rsid w:val="00240052"/>
    <w:rsid w:val="0024015C"/>
    <w:rsid w:val="0024022A"/>
    <w:rsid w:val="0024067D"/>
    <w:rsid w:val="0024077E"/>
    <w:rsid w:val="00241121"/>
    <w:rsid w:val="00241456"/>
    <w:rsid w:val="002417D2"/>
    <w:rsid w:val="00241BCF"/>
    <w:rsid w:val="0024206B"/>
    <w:rsid w:val="00242AE1"/>
    <w:rsid w:val="00242F5E"/>
    <w:rsid w:val="002430EC"/>
    <w:rsid w:val="0024363B"/>
    <w:rsid w:val="00244253"/>
    <w:rsid w:val="00244CB5"/>
    <w:rsid w:val="00245229"/>
    <w:rsid w:val="00245A92"/>
    <w:rsid w:val="002460F7"/>
    <w:rsid w:val="002462C4"/>
    <w:rsid w:val="00246BEA"/>
    <w:rsid w:val="002472A1"/>
    <w:rsid w:val="0024798E"/>
    <w:rsid w:val="00250546"/>
    <w:rsid w:val="00250C59"/>
    <w:rsid w:val="00250E4F"/>
    <w:rsid w:val="00251197"/>
    <w:rsid w:val="0025204C"/>
    <w:rsid w:val="00252713"/>
    <w:rsid w:val="002527A2"/>
    <w:rsid w:val="00252822"/>
    <w:rsid w:val="00253955"/>
    <w:rsid w:val="00253B2E"/>
    <w:rsid w:val="00253C84"/>
    <w:rsid w:val="00253CEB"/>
    <w:rsid w:val="00256185"/>
    <w:rsid w:val="00256447"/>
    <w:rsid w:val="00256786"/>
    <w:rsid w:val="002568F0"/>
    <w:rsid w:val="002572C2"/>
    <w:rsid w:val="00257C00"/>
    <w:rsid w:val="00257C12"/>
    <w:rsid w:val="002605E9"/>
    <w:rsid w:val="00260D8E"/>
    <w:rsid w:val="002613DB"/>
    <w:rsid w:val="00261A23"/>
    <w:rsid w:val="00261FDF"/>
    <w:rsid w:val="00262893"/>
    <w:rsid w:val="00262956"/>
    <w:rsid w:val="002629A3"/>
    <w:rsid w:val="00262BDA"/>
    <w:rsid w:val="00262FCB"/>
    <w:rsid w:val="002632A0"/>
    <w:rsid w:val="0026361F"/>
    <w:rsid w:val="00263F87"/>
    <w:rsid w:val="00264362"/>
    <w:rsid w:val="002649E7"/>
    <w:rsid w:val="00264D1C"/>
    <w:rsid w:val="00265424"/>
    <w:rsid w:val="00265660"/>
    <w:rsid w:val="00265D91"/>
    <w:rsid w:val="00265EC2"/>
    <w:rsid w:val="00266035"/>
    <w:rsid w:val="00266956"/>
    <w:rsid w:val="00266AB3"/>
    <w:rsid w:val="00266E5B"/>
    <w:rsid w:val="00267084"/>
    <w:rsid w:val="0026753D"/>
    <w:rsid w:val="00267D18"/>
    <w:rsid w:val="00267F47"/>
    <w:rsid w:val="002700F4"/>
    <w:rsid w:val="00270D65"/>
    <w:rsid w:val="00270F0F"/>
    <w:rsid w:val="00271528"/>
    <w:rsid w:val="002721BD"/>
    <w:rsid w:val="00272BDD"/>
    <w:rsid w:val="0027310D"/>
    <w:rsid w:val="002734AA"/>
    <w:rsid w:val="00273C4D"/>
    <w:rsid w:val="0027404C"/>
    <w:rsid w:val="0027447B"/>
    <w:rsid w:val="00274924"/>
    <w:rsid w:val="00275785"/>
    <w:rsid w:val="00275B4F"/>
    <w:rsid w:val="00275CBF"/>
    <w:rsid w:val="002766CD"/>
    <w:rsid w:val="00276B69"/>
    <w:rsid w:val="002771A8"/>
    <w:rsid w:val="0027769C"/>
    <w:rsid w:val="00277A89"/>
    <w:rsid w:val="00280CAD"/>
    <w:rsid w:val="002814D1"/>
    <w:rsid w:val="002824C6"/>
    <w:rsid w:val="002827CF"/>
    <w:rsid w:val="00282AC8"/>
    <w:rsid w:val="00284057"/>
    <w:rsid w:val="002845E0"/>
    <w:rsid w:val="00284A97"/>
    <w:rsid w:val="00284E8B"/>
    <w:rsid w:val="002855CE"/>
    <w:rsid w:val="00285800"/>
    <w:rsid w:val="002859DD"/>
    <w:rsid w:val="00285BB2"/>
    <w:rsid w:val="00286270"/>
    <w:rsid w:val="00286384"/>
    <w:rsid w:val="002868E2"/>
    <w:rsid w:val="002869C3"/>
    <w:rsid w:val="002875A6"/>
    <w:rsid w:val="00290DF5"/>
    <w:rsid w:val="00291047"/>
    <w:rsid w:val="0029191F"/>
    <w:rsid w:val="0029254E"/>
    <w:rsid w:val="00292C1E"/>
    <w:rsid w:val="0029309F"/>
    <w:rsid w:val="002936E4"/>
    <w:rsid w:val="00294299"/>
    <w:rsid w:val="00294CC7"/>
    <w:rsid w:val="002953CF"/>
    <w:rsid w:val="0029540E"/>
    <w:rsid w:val="00295AC9"/>
    <w:rsid w:val="00295B94"/>
    <w:rsid w:val="0029629B"/>
    <w:rsid w:val="00296764"/>
    <w:rsid w:val="00296958"/>
    <w:rsid w:val="00296B88"/>
    <w:rsid w:val="00297405"/>
    <w:rsid w:val="00297521"/>
    <w:rsid w:val="0029753C"/>
    <w:rsid w:val="00297FDE"/>
    <w:rsid w:val="002A0300"/>
    <w:rsid w:val="002A03A2"/>
    <w:rsid w:val="002A08EF"/>
    <w:rsid w:val="002A0A4C"/>
    <w:rsid w:val="002A139C"/>
    <w:rsid w:val="002A15DD"/>
    <w:rsid w:val="002A2172"/>
    <w:rsid w:val="002A22CA"/>
    <w:rsid w:val="002A2408"/>
    <w:rsid w:val="002A2744"/>
    <w:rsid w:val="002A2CBD"/>
    <w:rsid w:val="002A3035"/>
    <w:rsid w:val="002A3466"/>
    <w:rsid w:val="002A43B0"/>
    <w:rsid w:val="002A51BD"/>
    <w:rsid w:val="002A5868"/>
    <w:rsid w:val="002A5EAA"/>
    <w:rsid w:val="002A63AE"/>
    <w:rsid w:val="002A78FA"/>
    <w:rsid w:val="002B1070"/>
    <w:rsid w:val="002B141E"/>
    <w:rsid w:val="002B19E1"/>
    <w:rsid w:val="002B1C2C"/>
    <w:rsid w:val="002B2565"/>
    <w:rsid w:val="002B28DB"/>
    <w:rsid w:val="002B2E9B"/>
    <w:rsid w:val="002B30E3"/>
    <w:rsid w:val="002B36F8"/>
    <w:rsid w:val="002B390B"/>
    <w:rsid w:val="002B3A83"/>
    <w:rsid w:val="002B3B87"/>
    <w:rsid w:val="002B3BC2"/>
    <w:rsid w:val="002B4C93"/>
    <w:rsid w:val="002B4DD5"/>
    <w:rsid w:val="002B4F36"/>
    <w:rsid w:val="002B50F0"/>
    <w:rsid w:val="002B510F"/>
    <w:rsid w:val="002B58AD"/>
    <w:rsid w:val="002B5A50"/>
    <w:rsid w:val="002B5EF3"/>
    <w:rsid w:val="002B67B4"/>
    <w:rsid w:val="002B6ED3"/>
    <w:rsid w:val="002C0731"/>
    <w:rsid w:val="002C07D2"/>
    <w:rsid w:val="002C0B5D"/>
    <w:rsid w:val="002C122F"/>
    <w:rsid w:val="002C1654"/>
    <w:rsid w:val="002C17DF"/>
    <w:rsid w:val="002C1E4B"/>
    <w:rsid w:val="002C217A"/>
    <w:rsid w:val="002C22D9"/>
    <w:rsid w:val="002C24AF"/>
    <w:rsid w:val="002C2780"/>
    <w:rsid w:val="002C2817"/>
    <w:rsid w:val="002C2F05"/>
    <w:rsid w:val="002C2FFE"/>
    <w:rsid w:val="002C33A3"/>
    <w:rsid w:val="002C570A"/>
    <w:rsid w:val="002C5BE9"/>
    <w:rsid w:val="002C5E2F"/>
    <w:rsid w:val="002C68AE"/>
    <w:rsid w:val="002C6D33"/>
    <w:rsid w:val="002C6DFB"/>
    <w:rsid w:val="002C74CA"/>
    <w:rsid w:val="002D00E7"/>
    <w:rsid w:val="002D0186"/>
    <w:rsid w:val="002D0671"/>
    <w:rsid w:val="002D08D7"/>
    <w:rsid w:val="002D12A5"/>
    <w:rsid w:val="002D1A79"/>
    <w:rsid w:val="002D200D"/>
    <w:rsid w:val="002D2917"/>
    <w:rsid w:val="002D2C88"/>
    <w:rsid w:val="002D2DC0"/>
    <w:rsid w:val="002D33E3"/>
    <w:rsid w:val="002D3BBC"/>
    <w:rsid w:val="002D3EEF"/>
    <w:rsid w:val="002D3FB7"/>
    <w:rsid w:val="002D5072"/>
    <w:rsid w:val="002D5E08"/>
    <w:rsid w:val="002D5E6C"/>
    <w:rsid w:val="002D6A1E"/>
    <w:rsid w:val="002D6ADD"/>
    <w:rsid w:val="002D7D66"/>
    <w:rsid w:val="002E026E"/>
    <w:rsid w:val="002E092E"/>
    <w:rsid w:val="002E0A4F"/>
    <w:rsid w:val="002E11BA"/>
    <w:rsid w:val="002E1694"/>
    <w:rsid w:val="002E203A"/>
    <w:rsid w:val="002E2632"/>
    <w:rsid w:val="002E2797"/>
    <w:rsid w:val="002E302E"/>
    <w:rsid w:val="002E30D4"/>
    <w:rsid w:val="002E36B3"/>
    <w:rsid w:val="002E3B59"/>
    <w:rsid w:val="002E3D31"/>
    <w:rsid w:val="002E4B0C"/>
    <w:rsid w:val="002E51C5"/>
    <w:rsid w:val="002E5BA2"/>
    <w:rsid w:val="002E5BC5"/>
    <w:rsid w:val="002E626A"/>
    <w:rsid w:val="002E637B"/>
    <w:rsid w:val="002E65BA"/>
    <w:rsid w:val="002E6C52"/>
    <w:rsid w:val="002E7D6A"/>
    <w:rsid w:val="002E7D90"/>
    <w:rsid w:val="002F1A1C"/>
    <w:rsid w:val="002F205B"/>
    <w:rsid w:val="002F23F6"/>
    <w:rsid w:val="002F331A"/>
    <w:rsid w:val="002F3335"/>
    <w:rsid w:val="002F33EC"/>
    <w:rsid w:val="002F34B9"/>
    <w:rsid w:val="002F3B75"/>
    <w:rsid w:val="002F3DBA"/>
    <w:rsid w:val="002F48B5"/>
    <w:rsid w:val="002F4E52"/>
    <w:rsid w:val="002F5471"/>
    <w:rsid w:val="002F6564"/>
    <w:rsid w:val="002F696B"/>
    <w:rsid w:val="002F6BF8"/>
    <w:rsid w:val="002F6E7E"/>
    <w:rsid w:val="002F6F12"/>
    <w:rsid w:val="002F744D"/>
    <w:rsid w:val="002F7810"/>
    <w:rsid w:val="002F78E0"/>
    <w:rsid w:val="002F78E9"/>
    <w:rsid w:val="00301FA9"/>
    <w:rsid w:val="00303B54"/>
    <w:rsid w:val="00303DE6"/>
    <w:rsid w:val="00303E60"/>
    <w:rsid w:val="003041C4"/>
    <w:rsid w:val="0030472C"/>
    <w:rsid w:val="003054AE"/>
    <w:rsid w:val="00305685"/>
    <w:rsid w:val="00305C0C"/>
    <w:rsid w:val="00305CC0"/>
    <w:rsid w:val="003070A4"/>
    <w:rsid w:val="0030758B"/>
    <w:rsid w:val="00307682"/>
    <w:rsid w:val="00307748"/>
    <w:rsid w:val="00310124"/>
    <w:rsid w:val="00310AAB"/>
    <w:rsid w:val="00310BC5"/>
    <w:rsid w:val="003110C4"/>
    <w:rsid w:val="003112A1"/>
    <w:rsid w:val="0031149B"/>
    <w:rsid w:val="0031165E"/>
    <w:rsid w:val="00311A84"/>
    <w:rsid w:val="00311CB5"/>
    <w:rsid w:val="00312069"/>
    <w:rsid w:val="003125AA"/>
    <w:rsid w:val="00312B97"/>
    <w:rsid w:val="0031336F"/>
    <w:rsid w:val="00313E12"/>
    <w:rsid w:val="0031415A"/>
    <w:rsid w:val="0031445C"/>
    <w:rsid w:val="003146E6"/>
    <w:rsid w:val="003161B4"/>
    <w:rsid w:val="00316874"/>
    <w:rsid w:val="003168F6"/>
    <w:rsid w:val="00316EC9"/>
    <w:rsid w:val="0032013F"/>
    <w:rsid w:val="00320441"/>
    <w:rsid w:val="00321E99"/>
    <w:rsid w:val="00322231"/>
    <w:rsid w:val="0032244D"/>
    <w:rsid w:val="00322616"/>
    <w:rsid w:val="00322A1E"/>
    <w:rsid w:val="00323444"/>
    <w:rsid w:val="0032356F"/>
    <w:rsid w:val="0032394E"/>
    <w:rsid w:val="00323C09"/>
    <w:rsid w:val="0032478A"/>
    <w:rsid w:val="0032529A"/>
    <w:rsid w:val="00326552"/>
    <w:rsid w:val="003270E5"/>
    <w:rsid w:val="00327228"/>
    <w:rsid w:val="00327C99"/>
    <w:rsid w:val="003305DD"/>
    <w:rsid w:val="0033060A"/>
    <w:rsid w:val="00330D2B"/>
    <w:rsid w:val="00331957"/>
    <w:rsid w:val="00332BC2"/>
    <w:rsid w:val="00332D94"/>
    <w:rsid w:val="00332E50"/>
    <w:rsid w:val="0033346E"/>
    <w:rsid w:val="0033504C"/>
    <w:rsid w:val="003352AC"/>
    <w:rsid w:val="0033536B"/>
    <w:rsid w:val="00336953"/>
    <w:rsid w:val="00336EAA"/>
    <w:rsid w:val="00337E5B"/>
    <w:rsid w:val="00340B00"/>
    <w:rsid w:val="003427AB"/>
    <w:rsid w:val="00342C63"/>
    <w:rsid w:val="00343596"/>
    <w:rsid w:val="003437FD"/>
    <w:rsid w:val="00343C22"/>
    <w:rsid w:val="00343D7C"/>
    <w:rsid w:val="003443B9"/>
    <w:rsid w:val="00344A1C"/>
    <w:rsid w:val="00344A30"/>
    <w:rsid w:val="00345292"/>
    <w:rsid w:val="00345967"/>
    <w:rsid w:val="00345A55"/>
    <w:rsid w:val="00345A5F"/>
    <w:rsid w:val="00346BEB"/>
    <w:rsid w:val="00346D99"/>
    <w:rsid w:val="00346ECD"/>
    <w:rsid w:val="0034727A"/>
    <w:rsid w:val="00347E86"/>
    <w:rsid w:val="0035229D"/>
    <w:rsid w:val="0035261E"/>
    <w:rsid w:val="00352E06"/>
    <w:rsid w:val="00352EC5"/>
    <w:rsid w:val="0035333E"/>
    <w:rsid w:val="003533B0"/>
    <w:rsid w:val="00353442"/>
    <w:rsid w:val="00354334"/>
    <w:rsid w:val="003544FB"/>
    <w:rsid w:val="00356227"/>
    <w:rsid w:val="00356D12"/>
    <w:rsid w:val="00357313"/>
    <w:rsid w:val="003578E4"/>
    <w:rsid w:val="00357EC4"/>
    <w:rsid w:val="00357F77"/>
    <w:rsid w:val="0036135F"/>
    <w:rsid w:val="0036160E"/>
    <w:rsid w:val="0036218A"/>
    <w:rsid w:val="003621E4"/>
    <w:rsid w:val="003625F5"/>
    <w:rsid w:val="00362A9C"/>
    <w:rsid w:val="00362B07"/>
    <w:rsid w:val="003633E1"/>
    <w:rsid w:val="00363466"/>
    <w:rsid w:val="0036452A"/>
    <w:rsid w:val="00365D63"/>
    <w:rsid w:val="0036626D"/>
    <w:rsid w:val="003662B5"/>
    <w:rsid w:val="003662D9"/>
    <w:rsid w:val="0036639E"/>
    <w:rsid w:val="003666EF"/>
    <w:rsid w:val="0036793B"/>
    <w:rsid w:val="00367A9C"/>
    <w:rsid w:val="003700A5"/>
    <w:rsid w:val="00370A37"/>
    <w:rsid w:val="00370C09"/>
    <w:rsid w:val="00370E5F"/>
    <w:rsid w:val="003715B0"/>
    <w:rsid w:val="003721D6"/>
    <w:rsid w:val="00372256"/>
    <w:rsid w:val="00372682"/>
    <w:rsid w:val="00372A91"/>
    <w:rsid w:val="00372ED9"/>
    <w:rsid w:val="003736BF"/>
    <w:rsid w:val="00373C48"/>
    <w:rsid w:val="00373E3E"/>
    <w:rsid w:val="0037465E"/>
    <w:rsid w:val="00374A50"/>
    <w:rsid w:val="003753C4"/>
    <w:rsid w:val="00375663"/>
    <w:rsid w:val="00375D11"/>
    <w:rsid w:val="0037644C"/>
    <w:rsid w:val="003767E8"/>
    <w:rsid w:val="00376CC5"/>
    <w:rsid w:val="00377143"/>
    <w:rsid w:val="0037725F"/>
    <w:rsid w:val="003804E7"/>
    <w:rsid w:val="00380E67"/>
    <w:rsid w:val="00381409"/>
    <w:rsid w:val="00381A9F"/>
    <w:rsid w:val="00381D3A"/>
    <w:rsid w:val="00382153"/>
    <w:rsid w:val="00382603"/>
    <w:rsid w:val="00382702"/>
    <w:rsid w:val="0038276C"/>
    <w:rsid w:val="003828B2"/>
    <w:rsid w:val="00382BA7"/>
    <w:rsid w:val="003831F4"/>
    <w:rsid w:val="0038415E"/>
    <w:rsid w:val="003844DE"/>
    <w:rsid w:val="00384D7D"/>
    <w:rsid w:val="003856D0"/>
    <w:rsid w:val="003859C7"/>
    <w:rsid w:val="0038647B"/>
    <w:rsid w:val="003864FD"/>
    <w:rsid w:val="00386CB1"/>
    <w:rsid w:val="00386D62"/>
    <w:rsid w:val="00386F41"/>
    <w:rsid w:val="003910A0"/>
    <w:rsid w:val="003913E0"/>
    <w:rsid w:val="0039186E"/>
    <w:rsid w:val="00391D6F"/>
    <w:rsid w:val="00391EFC"/>
    <w:rsid w:val="0039288A"/>
    <w:rsid w:val="00392CCF"/>
    <w:rsid w:val="00392F44"/>
    <w:rsid w:val="00393500"/>
    <w:rsid w:val="00393A54"/>
    <w:rsid w:val="00393D29"/>
    <w:rsid w:val="003941C1"/>
    <w:rsid w:val="003948A7"/>
    <w:rsid w:val="003949B1"/>
    <w:rsid w:val="00394ED3"/>
    <w:rsid w:val="00395551"/>
    <w:rsid w:val="003965C0"/>
    <w:rsid w:val="0039693B"/>
    <w:rsid w:val="00396EB0"/>
    <w:rsid w:val="0039775D"/>
    <w:rsid w:val="00397C5F"/>
    <w:rsid w:val="003A05E1"/>
    <w:rsid w:val="003A0A60"/>
    <w:rsid w:val="003A1629"/>
    <w:rsid w:val="003A1BE4"/>
    <w:rsid w:val="003A1CCF"/>
    <w:rsid w:val="003A1F76"/>
    <w:rsid w:val="003A27BA"/>
    <w:rsid w:val="003A27C7"/>
    <w:rsid w:val="003A28BE"/>
    <w:rsid w:val="003A2AA5"/>
    <w:rsid w:val="003A2B8D"/>
    <w:rsid w:val="003A3EF5"/>
    <w:rsid w:val="003A4AF3"/>
    <w:rsid w:val="003A63AF"/>
    <w:rsid w:val="003A6AE4"/>
    <w:rsid w:val="003A6D43"/>
    <w:rsid w:val="003A6E8D"/>
    <w:rsid w:val="003A7627"/>
    <w:rsid w:val="003B089D"/>
    <w:rsid w:val="003B0EBC"/>
    <w:rsid w:val="003B2798"/>
    <w:rsid w:val="003B2D83"/>
    <w:rsid w:val="003B2FB2"/>
    <w:rsid w:val="003B39F9"/>
    <w:rsid w:val="003B3BED"/>
    <w:rsid w:val="003B4F50"/>
    <w:rsid w:val="003B54E5"/>
    <w:rsid w:val="003B5B82"/>
    <w:rsid w:val="003B6801"/>
    <w:rsid w:val="003B6B78"/>
    <w:rsid w:val="003B719C"/>
    <w:rsid w:val="003B744C"/>
    <w:rsid w:val="003B762F"/>
    <w:rsid w:val="003C0160"/>
    <w:rsid w:val="003C025D"/>
    <w:rsid w:val="003C0436"/>
    <w:rsid w:val="003C0590"/>
    <w:rsid w:val="003C17F1"/>
    <w:rsid w:val="003C1B74"/>
    <w:rsid w:val="003C2D2C"/>
    <w:rsid w:val="003C306B"/>
    <w:rsid w:val="003C3487"/>
    <w:rsid w:val="003C424F"/>
    <w:rsid w:val="003C4BC6"/>
    <w:rsid w:val="003C4C24"/>
    <w:rsid w:val="003C5867"/>
    <w:rsid w:val="003C5DAC"/>
    <w:rsid w:val="003C628C"/>
    <w:rsid w:val="003C701F"/>
    <w:rsid w:val="003C7426"/>
    <w:rsid w:val="003C78BD"/>
    <w:rsid w:val="003C7A47"/>
    <w:rsid w:val="003C7B8F"/>
    <w:rsid w:val="003C7C17"/>
    <w:rsid w:val="003D084F"/>
    <w:rsid w:val="003D1027"/>
    <w:rsid w:val="003D1D2B"/>
    <w:rsid w:val="003D2326"/>
    <w:rsid w:val="003D23E8"/>
    <w:rsid w:val="003D2628"/>
    <w:rsid w:val="003D2B94"/>
    <w:rsid w:val="003D2EA2"/>
    <w:rsid w:val="003D2F2D"/>
    <w:rsid w:val="003D3347"/>
    <w:rsid w:val="003D33E1"/>
    <w:rsid w:val="003D3DC8"/>
    <w:rsid w:val="003D3F55"/>
    <w:rsid w:val="003D51BB"/>
    <w:rsid w:val="003D5B10"/>
    <w:rsid w:val="003D606D"/>
    <w:rsid w:val="003D69C4"/>
    <w:rsid w:val="003D7992"/>
    <w:rsid w:val="003E0407"/>
    <w:rsid w:val="003E0ADE"/>
    <w:rsid w:val="003E0AF4"/>
    <w:rsid w:val="003E0FF2"/>
    <w:rsid w:val="003E1745"/>
    <w:rsid w:val="003E2BFF"/>
    <w:rsid w:val="003E2DA6"/>
    <w:rsid w:val="003E3254"/>
    <w:rsid w:val="003E341C"/>
    <w:rsid w:val="003E3EAD"/>
    <w:rsid w:val="003E43F2"/>
    <w:rsid w:val="003E4882"/>
    <w:rsid w:val="003E498D"/>
    <w:rsid w:val="003E49D6"/>
    <w:rsid w:val="003E5344"/>
    <w:rsid w:val="003E5763"/>
    <w:rsid w:val="003E5AA8"/>
    <w:rsid w:val="003E5FC6"/>
    <w:rsid w:val="003E64CE"/>
    <w:rsid w:val="003E6765"/>
    <w:rsid w:val="003E7556"/>
    <w:rsid w:val="003E791C"/>
    <w:rsid w:val="003E7D59"/>
    <w:rsid w:val="003F04C1"/>
    <w:rsid w:val="003F0923"/>
    <w:rsid w:val="003F0A23"/>
    <w:rsid w:val="003F151A"/>
    <w:rsid w:val="003F2959"/>
    <w:rsid w:val="003F2F92"/>
    <w:rsid w:val="003F35B9"/>
    <w:rsid w:val="003F35C1"/>
    <w:rsid w:val="003F3BD8"/>
    <w:rsid w:val="003F4684"/>
    <w:rsid w:val="003F48E9"/>
    <w:rsid w:val="003F4D18"/>
    <w:rsid w:val="003F5887"/>
    <w:rsid w:val="003F6693"/>
    <w:rsid w:val="003F6B84"/>
    <w:rsid w:val="003F7574"/>
    <w:rsid w:val="004006A6"/>
    <w:rsid w:val="00400A70"/>
    <w:rsid w:val="00400C18"/>
    <w:rsid w:val="00401279"/>
    <w:rsid w:val="00401590"/>
    <w:rsid w:val="00401692"/>
    <w:rsid w:val="004017FB"/>
    <w:rsid w:val="0040218C"/>
    <w:rsid w:val="00402703"/>
    <w:rsid w:val="00403693"/>
    <w:rsid w:val="00404116"/>
    <w:rsid w:val="00406C37"/>
    <w:rsid w:val="00406E44"/>
    <w:rsid w:val="004071E2"/>
    <w:rsid w:val="004072E8"/>
    <w:rsid w:val="00410021"/>
    <w:rsid w:val="00410507"/>
    <w:rsid w:val="00411161"/>
    <w:rsid w:val="00411363"/>
    <w:rsid w:val="00411534"/>
    <w:rsid w:val="004116AA"/>
    <w:rsid w:val="004116EE"/>
    <w:rsid w:val="004118A8"/>
    <w:rsid w:val="00411E8D"/>
    <w:rsid w:val="004127C0"/>
    <w:rsid w:val="00413121"/>
    <w:rsid w:val="004132C4"/>
    <w:rsid w:val="004135BE"/>
    <w:rsid w:val="00413D01"/>
    <w:rsid w:val="00414A31"/>
    <w:rsid w:val="00414E6D"/>
    <w:rsid w:val="0041545E"/>
    <w:rsid w:val="00415CDB"/>
    <w:rsid w:val="00416789"/>
    <w:rsid w:val="0041686C"/>
    <w:rsid w:val="0041730C"/>
    <w:rsid w:val="00417CFF"/>
    <w:rsid w:val="00420AE1"/>
    <w:rsid w:val="00420BD9"/>
    <w:rsid w:val="00420CFF"/>
    <w:rsid w:val="00421775"/>
    <w:rsid w:val="00421D41"/>
    <w:rsid w:val="00421E3E"/>
    <w:rsid w:val="0042213A"/>
    <w:rsid w:val="0042260F"/>
    <w:rsid w:val="00422C94"/>
    <w:rsid w:val="00422CC3"/>
    <w:rsid w:val="00423566"/>
    <w:rsid w:val="00423766"/>
    <w:rsid w:val="00423813"/>
    <w:rsid w:val="00424B0C"/>
    <w:rsid w:val="00424CE8"/>
    <w:rsid w:val="00425240"/>
    <w:rsid w:val="00425656"/>
    <w:rsid w:val="00425AD8"/>
    <w:rsid w:val="00425C86"/>
    <w:rsid w:val="00426407"/>
    <w:rsid w:val="00426FEA"/>
    <w:rsid w:val="0042708E"/>
    <w:rsid w:val="00430357"/>
    <w:rsid w:val="00431ABA"/>
    <w:rsid w:val="00432A43"/>
    <w:rsid w:val="00432CF9"/>
    <w:rsid w:val="00433072"/>
    <w:rsid w:val="00433231"/>
    <w:rsid w:val="00433CC4"/>
    <w:rsid w:val="00433CE2"/>
    <w:rsid w:val="004342B0"/>
    <w:rsid w:val="00435AC5"/>
    <w:rsid w:val="00436B84"/>
    <w:rsid w:val="00437A55"/>
    <w:rsid w:val="00437E2A"/>
    <w:rsid w:val="00437FF7"/>
    <w:rsid w:val="00440CCB"/>
    <w:rsid w:val="004412B3"/>
    <w:rsid w:val="004416E1"/>
    <w:rsid w:val="0044274C"/>
    <w:rsid w:val="00443215"/>
    <w:rsid w:val="004439AA"/>
    <w:rsid w:val="00443ACE"/>
    <w:rsid w:val="00443DDD"/>
    <w:rsid w:val="00443F54"/>
    <w:rsid w:val="0044435C"/>
    <w:rsid w:val="004444AC"/>
    <w:rsid w:val="004451A8"/>
    <w:rsid w:val="0044571F"/>
    <w:rsid w:val="004457B3"/>
    <w:rsid w:val="004457D2"/>
    <w:rsid w:val="00446261"/>
    <w:rsid w:val="0044666D"/>
    <w:rsid w:val="00446763"/>
    <w:rsid w:val="00446A21"/>
    <w:rsid w:val="004470BD"/>
    <w:rsid w:val="004471D7"/>
    <w:rsid w:val="00450304"/>
    <w:rsid w:val="00450488"/>
    <w:rsid w:val="00451295"/>
    <w:rsid w:val="00452004"/>
    <w:rsid w:val="0045251A"/>
    <w:rsid w:val="004529AA"/>
    <w:rsid w:val="00452DA4"/>
    <w:rsid w:val="00452F74"/>
    <w:rsid w:val="00456062"/>
    <w:rsid w:val="004568E3"/>
    <w:rsid w:val="00457239"/>
    <w:rsid w:val="0045723A"/>
    <w:rsid w:val="00460663"/>
    <w:rsid w:val="00460856"/>
    <w:rsid w:val="00460DFD"/>
    <w:rsid w:val="0046103F"/>
    <w:rsid w:val="00461E85"/>
    <w:rsid w:val="004633F9"/>
    <w:rsid w:val="0046341C"/>
    <w:rsid w:val="00463738"/>
    <w:rsid w:val="00463E3D"/>
    <w:rsid w:val="00464256"/>
    <w:rsid w:val="00464511"/>
    <w:rsid w:val="004645AE"/>
    <w:rsid w:val="00464C2E"/>
    <w:rsid w:val="00464FAC"/>
    <w:rsid w:val="0046544A"/>
    <w:rsid w:val="004666E4"/>
    <w:rsid w:val="0046680B"/>
    <w:rsid w:val="0046682E"/>
    <w:rsid w:val="00466894"/>
    <w:rsid w:val="004668C7"/>
    <w:rsid w:val="0046726E"/>
    <w:rsid w:val="0046778D"/>
    <w:rsid w:val="004677CE"/>
    <w:rsid w:val="004678DB"/>
    <w:rsid w:val="00467BE9"/>
    <w:rsid w:val="00470632"/>
    <w:rsid w:val="004713EF"/>
    <w:rsid w:val="00471433"/>
    <w:rsid w:val="00472214"/>
    <w:rsid w:val="00472216"/>
    <w:rsid w:val="00472574"/>
    <w:rsid w:val="00472F21"/>
    <w:rsid w:val="00473325"/>
    <w:rsid w:val="00473DE0"/>
    <w:rsid w:val="004751DD"/>
    <w:rsid w:val="004765C0"/>
    <w:rsid w:val="00476E7A"/>
    <w:rsid w:val="004772DB"/>
    <w:rsid w:val="00477596"/>
    <w:rsid w:val="004775B5"/>
    <w:rsid w:val="00477ED5"/>
    <w:rsid w:val="0048041B"/>
    <w:rsid w:val="00480F2C"/>
    <w:rsid w:val="0048170A"/>
    <w:rsid w:val="00481B85"/>
    <w:rsid w:val="004824EC"/>
    <w:rsid w:val="0048269B"/>
    <w:rsid w:val="00482886"/>
    <w:rsid w:val="00482DD3"/>
    <w:rsid w:val="004833F7"/>
    <w:rsid w:val="004835F6"/>
    <w:rsid w:val="00483772"/>
    <w:rsid w:val="00484469"/>
    <w:rsid w:val="00484D73"/>
    <w:rsid w:val="00484E68"/>
    <w:rsid w:val="00486666"/>
    <w:rsid w:val="00486EE5"/>
    <w:rsid w:val="00487F03"/>
    <w:rsid w:val="00487F97"/>
    <w:rsid w:val="00491B85"/>
    <w:rsid w:val="00492545"/>
    <w:rsid w:val="00493131"/>
    <w:rsid w:val="00494178"/>
    <w:rsid w:val="004944CA"/>
    <w:rsid w:val="00494D24"/>
    <w:rsid w:val="00494E03"/>
    <w:rsid w:val="00495930"/>
    <w:rsid w:val="00495CAA"/>
    <w:rsid w:val="00496469"/>
    <w:rsid w:val="0049662D"/>
    <w:rsid w:val="0049708C"/>
    <w:rsid w:val="00497AEE"/>
    <w:rsid w:val="004A11E3"/>
    <w:rsid w:val="004A146C"/>
    <w:rsid w:val="004A291D"/>
    <w:rsid w:val="004A37C3"/>
    <w:rsid w:val="004A380B"/>
    <w:rsid w:val="004A4848"/>
    <w:rsid w:val="004A5002"/>
    <w:rsid w:val="004A52A3"/>
    <w:rsid w:val="004A5496"/>
    <w:rsid w:val="004A5726"/>
    <w:rsid w:val="004A594F"/>
    <w:rsid w:val="004A5DC9"/>
    <w:rsid w:val="004A6448"/>
    <w:rsid w:val="004A6950"/>
    <w:rsid w:val="004A6E8F"/>
    <w:rsid w:val="004A764F"/>
    <w:rsid w:val="004A788F"/>
    <w:rsid w:val="004B0A55"/>
    <w:rsid w:val="004B1618"/>
    <w:rsid w:val="004B29CA"/>
    <w:rsid w:val="004B303F"/>
    <w:rsid w:val="004B3CC6"/>
    <w:rsid w:val="004B3FA7"/>
    <w:rsid w:val="004B4736"/>
    <w:rsid w:val="004B47B7"/>
    <w:rsid w:val="004B5392"/>
    <w:rsid w:val="004B581D"/>
    <w:rsid w:val="004B58EA"/>
    <w:rsid w:val="004B6022"/>
    <w:rsid w:val="004B6190"/>
    <w:rsid w:val="004B6D76"/>
    <w:rsid w:val="004C0730"/>
    <w:rsid w:val="004C0877"/>
    <w:rsid w:val="004C104B"/>
    <w:rsid w:val="004C1AF3"/>
    <w:rsid w:val="004C1CDF"/>
    <w:rsid w:val="004C1E60"/>
    <w:rsid w:val="004C286B"/>
    <w:rsid w:val="004C3BA2"/>
    <w:rsid w:val="004C4BCA"/>
    <w:rsid w:val="004C56B8"/>
    <w:rsid w:val="004C5D96"/>
    <w:rsid w:val="004C61B8"/>
    <w:rsid w:val="004C6968"/>
    <w:rsid w:val="004C6B35"/>
    <w:rsid w:val="004D00A5"/>
    <w:rsid w:val="004D0B09"/>
    <w:rsid w:val="004D214D"/>
    <w:rsid w:val="004D2699"/>
    <w:rsid w:val="004D3792"/>
    <w:rsid w:val="004D3E33"/>
    <w:rsid w:val="004D461D"/>
    <w:rsid w:val="004D5BE3"/>
    <w:rsid w:val="004D5CE0"/>
    <w:rsid w:val="004D75F3"/>
    <w:rsid w:val="004D7B2F"/>
    <w:rsid w:val="004D7B62"/>
    <w:rsid w:val="004E0276"/>
    <w:rsid w:val="004E0579"/>
    <w:rsid w:val="004E0B2E"/>
    <w:rsid w:val="004E1BE2"/>
    <w:rsid w:val="004E1D7F"/>
    <w:rsid w:val="004E23BD"/>
    <w:rsid w:val="004E23C0"/>
    <w:rsid w:val="004E263C"/>
    <w:rsid w:val="004E2830"/>
    <w:rsid w:val="004E33C4"/>
    <w:rsid w:val="004E357B"/>
    <w:rsid w:val="004E3DAF"/>
    <w:rsid w:val="004E3E4B"/>
    <w:rsid w:val="004E40F3"/>
    <w:rsid w:val="004E4B3F"/>
    <w:rsid w:val="004E5376"/>
    <w:rsid w:val="004E5422"/>
    <w:rsid w:val="004E55C9"/>
    <w:rsid w:val="004E5DD9"/>
    <w:rsid w:val="004E6861"/>
    <w:rsid w:val="004E6D01"/>
    <w:rsid w:val="004E72AC"/>
    <w:rsid w:val="004E738E"/>
    <w:rsid w:val="004E74FC"/>
    <w:rsid w:val="004E7E0A"/>
    <w:rsid w:val="004F05EA"/>
    <w:rsid w:val="004F0950"/>
    <w:rsid w:val="004F2226"/>
    <w:rsid w:val="004F2528"/>
    <w:rsid w:val="004F29FC"/>
    <w:rsid w:val="004F2B49"/>
    <w:rsid w:val="004F352B"/>
    <w:rsid w:val="004F3A8B"/>
    <w:rsid w:val="004F4023"/>
    <w:rsid w:val="004F4282"/>
    <w:rsid w:val="004F4A2B"/>
    <w:rsid w:val="004F5317"/>
    <w:rsid w:val="004F5F17"/>
    <w:rsid w:val="004F5FF1"/>
    <w:rsid w:val="004F62FD"/>
    <w:rsid w:val="00500409"/>
    <w:rsid w:val="0050125D"/>
    <w:rsid w:val="00501CC5"/>
    <w:rsid w:val="00502436"/>
    <w:rsid w:val="0050271F"/>
    <w:rsid w:val="00502CF3"/>
    <w:rsid w:val="00502DA0"/>
    <w:rsid w:val="00502EC4"/>
    <w:rsid w:val="0050306C"/>
    <w:rsid w:val="00504754"/>
    <w:rsid w:val="0050502E"/>
    <w:rsid w:val="00505A8F"/>
    <w:rsid w:val="005070C8"/>
    <w:rsid w:val="005109DC"/>
    <w:rsid w:val="0051138B"/>
    <w:rsid w:val="00511495"/>
    <w:rsid w:val="00511681"/>
    <w:rsid w:val="00511B7F"/>
    <w:rsid w:val="005123CF"/>
    <w:rsid w:val="005127B3"/>
    <w:rsid w:val="00512CD2"/>
    <w:rsid w:val="00513A30"/>
    <w:rsid w:val="00514280"/>
    <w:rsid w:val="00514904"/>
    <w:rsid w:val="00516A17"/>
    <w:rsid w:val="00516C10"/>
    <w:rsid w:val="00517902"/>
    <w:rsid w:val="00517BCF"/>
    <w:rsid w:val="00521B69"/>
    <w:rsid w:val="00521CBC"/>
    <w:rsid w:val="00522837"/>
    <w:rsid w:val="00522ECE"/>
    <w:rsid w:val="00523AFF"/>
    <w:rsid w:val="00523BBA"/>
    <w:rsid w:val="00523F83"/>
    <w:rsid w:val="0052488B"/>
    <w:rsid w:val="00524ED2"/>
    <w:rsid w:val="005250F2"/>
    <w:rsid w:val="0052541B"/>
    <w:rsid w:val="0052574B"/>
    <w:rsid w:val="00525849"/>
    <w:rsid w:val="00525B9C"/>
    <w:rsid w:val="00525BAB"/>
    <w:rsid w:val="0052697E"/>
    <w:rsid w:val="00527101"/>
    <w:rsid w:val="0052736C"/>
    <w:rsid w:val="005274A4"/>
    <w:rsid w:val="00527F60"/>
    <w:rsid w:val="0053014C"/>
    <w:rsid w:val="0053023C"/>
    <w:rsid w:val="005304A3"/>
    <w:rsid w:val="00530B0F"/>
    <w:rsid w:val="0053116D"/>
    <w:rsid w:val="0053139E"/>
    <w:rsid w:val="00531876"/>
    <w:rsid w:val="00531C07"/>
    <w:rsid w:val="00531DB8"/>
    <w:rsid w:val="0053267E"/>
    <w:rsid w:val="00532D14"/>
    <w:rsid w:val="00533778"/>
    <w:rsid w:val="005349B9"/>
    <w:rsid w:val="0053563A"/>
    <w:rsid w:val="0053591F"/>
    <w:rsid w:val="00535E44"/>
    <w:rsid w:val="00536836"/>
    <w:rsid w:val="00536D5E"/>
    <w:rsid w:val="00537018"/>
    <w:rsid w:val="00541535"/>
    <w:rsid w:val="0054162E"/>
    <w:rsid w:val="0054280F"/>
    <w:rsid w:val="0054549B"/>
    <w:rsid w:val="0054621D"/>
    <w:rsid w:val="00546881"/>
    <w:rsid w:val="00546F49"/>
    <w:rsid w:val="00547164"/>
    <w:rsid w:val="005473CC"/>
    <w:rsid w:val="005479D3"/>
    <w:rsid w:val="0055020E"/>
    <w:rsid w:val="00550DB0"/>
    <w:rsid w:val="00551C1A"/>
    <w:rsid w:val="00551CB2"/>
    <w:rsid w:val="0055270E"/>
    <w:rsid w:val="00552BEA"/>
    <w:rsid w:val="005534CB"/>
    <w:rsid w:val="00553809"/>
    <w:rsid w:val="0055393A"/>
    <w:rsid w:val="0055497E"/>
    <w:rsid w:val="00554E42"/>
    <w:rsid w:val="00555BDC"/>
    <w:rsid w:val="00555C7E"/>
    <w:rsid w:val="00556711"/>
    <w:rsid w:val="00556BBF"/>
    <w:rsid w:val="00556DB1"/>
    <w:rsid w:val="00557B80"/>
    <w:rsid w:val="00560332"/>
    <w:rsid w:val="00561B49"/>
    <w:rsid w:val="00563589"/>
    <w:rsid w:val="00563C01"/>
    <w:rsid w:val="00563FCD"/>
    <w:rsid w:val="005646BE"/>
    <w:rsid w:val="005654FC"/>
    <w:rsid w:val="00565DF7"/>
    <w:rsid w:val="00566068"/>
    <w:rsid w:val="00567633"/>
    <w:rsid w:val="00567658"/>
    <w:rsid w:val="00567728"/>
    <w:rsid w:val="00567D7E"/>
    <w:rsid w:val="00570FCA"/>
    <w:rsid w:val="0057156E"/>
    <w:rsid w:val="005718CC"/>
    <w:rsid w:val="0057208C"/>
    <w:rsid w:val="0057294F"/>
    <w:rsid w:val="00573246"/>
    <w:rsid w:val="0057344D"/>
    <w:rsid w:val="00573B09"/>
    <w:rsid w:val="00573B1A"/>
    <w:rsid w:val="00574181"/>
    <w:rsid w:val="00574428"/>
    <w:rsid w:val="0057462C"/>
    <w:rsid w:val="005748AA"/>
    <w:rsid w:val="00574A52"/>
    <w:rsid w:val="0057511D"/>
    <w:rsid w:val="0057778A"/>
    <w:rsid w:val="00577BA5"/>
    <w:rsid w:val="0058062C"/>
    <w:rsid w:val="00580AF5"/>
    <w:rsid w:val="00581178"/>
    <w:rsid w:val="0058215D"/>
    <w:rsid w:val="00582D86"/>
    <w:rsid w:val="005833C3"/>
    <w:rsid w:val="00583B3E"/>
    <w:rsid w:val="00583DFF"/>
    <w:rsid w:val="0058491F"/>
    <w:rsid w:val="00584C13"/>
    <w:rsid w:val="00585957"/>
    <w:rsid w:val="00586E5D"/>
    <w:rsid w:val="0058764C"/>
    <w:rsid w:val="0058799C"/>
    <w:rsid w:val="00590446"/>
    <w:rsid w:val="0059051A"/>
    <w:rsid w:val="00590F3A"/>
    <w:rsid w:val="00591CDA"/>
    <w:rsid w:val="005923E9"/>
    <w:rsid w:val="005928C0"/>
    <w:rsid w:val="00592D2E"/>
    <w:rsid w:val="0059447E"/>
    <w:rsid w:val="005945AC"/>
    <w:rsid w:val="00594952"/>
    <w:rsid w:val="00594C57"/>
    <w:rsid w:val="00594DF3"/>
    <w:rsid w:val="005951E1"/>
    <w:rsid w:val="00595403"/>
    <w:rsid w:val="0059696B"/>
    <w:rsid w:val="005969CC"/>
    <w:rsid w:val="00596AFD"/>
    <w:rsid w:val="00596FC4"/>
    <w:rsid w:val="005970B3"/>
    <w:rsid w:val="00597DD3"/>
    <w:rsid w:val="00597E28"/>
    <w:rsid w:val="005A05A4"/>
    <w:rsid w:val="005A0E55"/>
    <w:rsid w:val="005A1BB7"/>
    <w:rsid w:val="005A1D84"/>
    <w:rsid w:val="005A1DA5"/>
    <w:rsid w:val="005A2375"/>
    <w:rsid w:val="005A2634"/>
    <w:rsid w:val="005A36AA"/>
    <w:rsid w:val="005A3781"/>
    <w:rsid w:val="005A39E8"/>
    <w:rsid w:val="005A3D31"/>
    <w:rsid w:val="005A48E3"/>
    <w:rsid w:val="005A4B23"/>
    <w:rsid w:val="005A4D3F"/>
    <w:rsid w:val="005A5C98"/>
    <w:rsid w:val="005A5D6F"/>
    <w:rsid w:val="005A6648"/>
    <w:rsid w:val="005A70EA"/>
    <w:rsid w:val="005A71FD"/>
    <w:rsid w:val="005A7A82"/>
    <w:rsid w:val="005B0470"/>
    <w:rsid w:val="005B0CBE"/>
    <w:rsid w:val="005B10E2"/>
    <w:rsid w:val="005B2058"/>
    <w:rsid w:val="005B20B7"/>
    <w:rsid w:val="005B2496"/>
    <w:rsid w:val="005B28C7"/>
    <w:rsid w:val="005B326A"/>
    <w:rsid w:val="005B3BD6"/>
    <w:rsid w:val="005B4082"/>
    <w:rsid w:val="005B4238"/>
    <w:rsid w:val="005B457B"/>
    <w:rsid w:val="005B5439"/>
    <w:rsid w:val="005B5DA2"/>
    <w:rsid w:val="005B6277"/>
    <w:rsid w:val="005B6604"/>
    <w:rsid w:val="005B72B9"/>
    <w:rsid w:val="005B7C12"/>
    <w:rsid w:val="005C0CFC"/>
    <w:rsid w:val="005C1245"/>
    <w:rsid w:val="005C1288"/>
    <w:rsid w:val="005C182C"/>
    <w:rsid w:val="005C202C"/>
    <w:rsid w:val="005C240D"/>
    <w:rsid w:val="005C2F2B"/>
    <w:rsid w:val="005C3008"/>
    <w:rsid w:val="005C366C"/>
    <w:rsid w:val="005C3963"/>
    <w:rsid w:val="005C3E56"/>
    <w:rsid w:val="005C4C0A"/>
    <w:rsid w:val="005C4E31"/>
    <w:rsid w:val="005C51A6"/>
    <w:rsid w:val="005C5753"/>
    <w:rsid w:val="005C6EBB"/>
    <w:rsid w:val="005C772D"/>
    <w:rsid w:val="005C77AC"/>
    <w:rsid w:val="005C7AEF"/>
    <w:rsid w:val="005C7D9B"/>
    <w:rsid w:val="005D0472"/>
    <w:rsid w:val="005D13CE"/>
    <w:rsid w:val="005D171B"/>
    <w:rsid w:val="005D1840"/>
    <w:rsid w:val="005D1F84"/>
    <w:rsid w:val="005D290D"/>
    <w:rsid w:val="005D2DBF"/>
    <w:rsid w:val="005D35E4"/>
    <w:rsid w:val="005D375D"/>
    <w:rsid w:val="005D3884"/>
    <w:rsid w:val="005D38CA"/>
    <w:rsid w:val="005D4179"/>
    <w:rsid w:val="005D4426"/>
    <w:rsid w:val="005D44A6"/>
    <w:rsid w:val="005D453A"/>
    <w:rsid w:val="005D4992"/>
    <w:rsid w:val="005D505B"/>
    <w:rsid w:val="005D5B80"/>
    <w:rsid w:val="005D5F61"/>
    <w:rsid w:val="005D696E"/>
    <w:rsid w:val="005D7397"/>
    <w:rsid w:val="005D7910"/>
    <w:rsid w:val="005D7B4D"/>
    <w:rsid w:val="005E037B"/>
    <w:rsid w:val="005E06C9"/>
    <w:rsid w:val="005E0732"/>
    <w:rsid w:val="005E08B4"/>
    <w:rsid w:val="005E0EC3"/>
    <w:rsid w:val="005E1036"/>
    <w:rsid w:val="005E3528"/>
    <w:rsid w:val="005E3902"/>
    <w:rsid w:val="005E3E82"/>
    <w:rsid w:val="005E45D5"/>
    <w:rsid w:val="005E4D9D"/>
    <w:rsid w:val="005E517D"/>
    <w:rsid w:val="005E559D"/>
    <w:rsid w:val="005E6341"/>
    <w:rsid w:val="005E77A8"/>
    <w:rsid w:val="005E7D9D"/>
    <w:rsid w:val="005E7FD1"/>
    <w:rsid w:val="005F0529"/>
    <w:rsid w:val="005F0802"/>
    <w:rsid w:val="005F0BCD"/>
    <w:rsid w:val="005F102F"/>
    <w:rsid w:val="005F10B4"/>
    <w:rsid w:val="005F15B2"/>
    <w:rsid w:val="005F18F7"/>
    <w:rsid w:val="005F1B45"/>
    <w:rsid w:val="005F1DF9"/>
    <w:rsid w:val="005F22F8"/>
    <w:rsid w:val="005F295F"/>
    <w:rsid w:val="005F2DE1"/>
    <w:rsid w:val="005F31B2"/>
    <w:rsid w:val="005F38C4"/>
    <w:rsid w:val="005F3B5D"/>
    <w:rsid w:val="005F3CF6"/>
    <w:rsid w:val="005F44F5"/>
    <w:rsid w:val="005F514E"/>
    <w:rsid w:val="005F5390"/>
    <w:rsid w:val="005F55A3"/>
    <w:rsid w:val="005F5F86"/>
    <w:rsid w:val="005F6019"/>
    <w:rsid w:val="005F61D4"/>
    <w:rsid w:val="005F61D7"/>
    <w:rsid w:val="005F70EC"/>
    <w:rsid w:val="005F7E76"/>
    <w:rsid w:val="006000CE"/>
    <w:rsid w:val="00600100"/>
    <w:rsid w:val="00600450"/>
    <w:rsid w:val="00600D42"/>
    <w:rsid w:val="006021C4"/>
    <w:rsid w:val="00602B92"/>
    <w:rsid w:val="00602F76"/>
    <w:rsid w:val="00602F89"/>
    <w:rsid w:val="0060348E"/>
    <w:rsid w:val="006045A1"/>
    <w:rsid w:val="00604BB7"/>
    <w:rsid w:val="00604D3A"/>
    <w:rsid w:val="00605CC4"/>
    <w:rsid w:val="00606043"/>
    <w:rsid w:val="006066F1"/>
    <w:rsid w:val="00607042"/>
    <w:rsid w:val="00610508"/>
    <w:rsid w:val="00610DC1"/>
    <w:rsid w:val="00611687"/>
    <w:rsid w:val="006120C2"/>
    <w:rsid w:val="0061226D"/>
    <w:rsid w:val="00612719"/>
    <w:rsid w:val="00612FDB"/>
    <w:rsid w:val="006130A2"/>
    <w:rsid w:val="0061357F"/>
    <w:rsid w:val="00613AB1"/>
    <w:rsid w:val="006140EE"/>
    <w:rsid w:val="0061420B"/>
    <w:rsid w:val="00614351"/>
    <w:rsid w:val="0061460C"/>
    <w:rsid w:val="00614F07"/>
    <w:rsid w:val="00615119"/>
    <w:rsid w:val="00615D09"/>
    <w:rsid w:val="0061609E"/>
    <w:rsid w:val="006169A2"/>
    <w:rsid w:val="00616A0A"/>
    <w:rsid w:val="00616E63"/>
    <w:rsid w:val="00616ED5"/>
    <w:rsid w:val="00620E48"/>
    <w:rsid w:val="00621320"/>
    <w:rsid w:val="0062154F"/>
    <w:rsid w:val="00621579"/>
    <w:rsid w:val="00622279"/>
    <w:rsid w:val="00622A0E"/>
    <w:rsid w:val="00622BC6"/>
    <w:rsid w:val="00622F27"/>
    <w:rsid w:val="0062304A"/>
    <w:rsid w:val="0062309D"/>
    <w:rsid w:val="00623726"/>
    <w:rsid w:val="00623E6B"/>
    <w:rsid w:val="00624B55"/>
    <w:rsid w:val="00626C6D"/>
    <w:rsid w:val="0062711C"/>
    <w:rsid w:val="00630161"/>
    <w:rsid w:val="00630E03"/>
    <w:rsid w:val="00630E5F"/>
    <w:rsid w:val="00631641"/>
    <w:rsid w:val="00631855"/>
    <w:rsid w:val="00631A8C"/>
    <w:rsid w:val="00632D74"/>
    <w:rsid w:val="00632E4C"/>
    <w:rsid w:val="0063425F"/>
    <w:rsid w:val="00634F7F"/>
    <w:rsid w:val="00634FD2"/>
    <w:rsid w:val="006353BF"/>
    <w:rsid w:val="0063647D"/>
    <w:rsid w:val="00636625"/>
    <w:rsid w:val="00636FBD"/>
    <w:rsid w:val="00637331"/>
    <w:rsid w:val="0063753A"/>
    <w:rsid w:val="00637AA2"/>
    <w:rsid w:val="00637BA8"/>
    <w:rsid w:val="00637BD0"/>
    <w:rsid w:val="00640068"/>
    <w:rsid w:val="00640160"/>
    <w:rsid w:val="006407A6"/>
    <w:rsid w:val="00640840"/>
    <w:rsid w:val="00640A91"/>
    <w:rsid w:val="00640E03"/>
    <w:rsid w:val="00641D48"/>
    <w:rsid w:val="006422C6"/>
    <w:rsid w:val="0064247A"/>
    <w:rsid w:val="006429D3"/>
    <w:rsid w:val="00642DE0"/>
    <w:rsid w:val="00643819"/>
    <w:rsid w:val="00643884"/>
    <w:rsid w:val="00643B06"/>
    <w:rsid w:val="00646938"/>
    <w:rsid w:val="00646DFA"/>
    <w:rsid w:val="00647269"/>
    <w:rsid w:val="00647408"/>
    <w:rsid w:val="00647DB6"/>
    <w:rsid w:val="00647ED7"/>
    <w:rsid w:val="00650DE6"/>
    <w:rsid w:val="00651CA2"/>
    <w:rsid w:val="00652550"/>
    <w:rsid w:val="006526D2"/>
    <w:rsid w:val="006535AC"/>
    <w:rsid w:val="0065372D"/>
    <w:rsid w:val="00653A7E"/>
    <w:rsid w:val="00653D60"/>
    <w:rsid w:val="006544CE"/>
    <w:rsid w:val="00654FCE"/>
    <w:rsid w:val="00655059"/>
    <w:rsid w:val="00655E30"/>
    <w:rsid w:val="006561F7"/>
    <w:rsid w:val="00657633"/>
    <w:rsid w:val="0065765C"/>
    <w:rsid w:val="006576CA"/>
    <w:rsid w:val="00657B78"/>
    <w:rsid w:val="0066012F"/>
    <w:rsid w:val="006609BE"/>
    <w:rsid w:val="006609C1"/>
    <w:rsid w:val="00660C9C"/>
    <w:rsid w:val="00660D05"/>
    <w:rsid w:val="0066108D"/>
    <w:rsid w:val="00661CC9"/>
    <w:rsid w:val="00662026"/>
    <w:rsid w:val="006623C8"/>
    <w:rsid w:val="00662DB6"/>
    <w:rsid w:val="006639E3"/>
    <w:rsid w:val="00663C9B"/>
    <w:rsid w:val="00664262"/>
    <w:rsid w:val="00665152"/>
    <w:rsid w:val="00665A94"/>
    <w:rsid w:val="00665BF6"/>
    <w:rsid w:val="00666670"/>
    <w:rsid w:val="00666971"/>
    <w:rsid w:val="00666C62"/>
    <w:rsid w:val="00667063"/>
    <w:rsid w:val="006707B6"/>
    <w:rsid w:val="0067084A"/>
    <w:rsid w:val="00671CC5"/>
    <w:rsid w:val="00671D2F"/>
    <w:rsid w:val="00671D9A"/>
    <w:rsid w:val="00672298"/>
    <w:rsid w:val="00672698"/>
    <w:rsid w:val="006730CD"/>
    <w:rsid w:val="00673952"/>
    <w:rsid w:val="006747B8"/>
    <w:rsid w:val="0067485B"/>
    <w:rsid w:val="00674BFE"/>
    <w:rsid w:val="006750CD"/>
    <w:rsid w:val="0067638D"/>
    <w:rsid w:val="006765C7"/>
    <w:rsid w:val="006771D0"/>
    <w:rsid w:val="00677643"/>
    <w:rsid w:val="00677FDA"/>
    <w:rsid w:val="006805F5"/>
    <w:rsid w:val="00680A00"/>
    <w:rsid w:val="00681821"/>
    <w:rsid w:val="00681C82"/>
    <w:rsid w:val="00682506"/>
    <w:rsid w:val="00682B2C"/>
    <w:rsid w:val="00683633"/>
    <w:rsid w:val="00683C72"/>
    <w:rsid w:val="006850F7"/>
    <w:rsid w:val="00686266"/>
    <w:rsid w:val="0068677B"/>
    <w:rsid w:val="00686B67"/>
    <w:rsid w:val="00686C9D"/>
    <w:rsid w:val="00686CFD"/>
    <w:rsid w:val="00687FCF"/>
    <w:rsid w:val="00690489"/>
    <w:rsid w:val="00690C04"/>
    <w:rsid w:val="006910D0"/>
    <w:rsid w:val="006910EC"/>
    <w:rsid w:val="006913FA"/>
    <w:rsid w:val="006913FE"/>
    <w:rsid w:val="0069200B"/>
    <w:rsid w:val="00692D34"/>
    <w:rsid w:val="00694725"/>
    <w:rsid w:val="00694D12"/>
    <w:rsid w:val="00695680"/>
    <w:rsid w:val="00695B5B"/>
    <w:rsid w:val="00696572"/>
    <w:rsid w:val="00696FB1"/>
    <w:rsid w:val="006971B2"/>
    <w:rsid w:val="006A037F"/>
    <w:rsid w:val="006A0EEF"/>
    <w:rsid w:val="006A18E2"/>
    <w:rsid w:val="006A1B2B"/>
    <w:rsid w:val="006A1DE2"/>
    <w:rsid w:val="006A2466"/>
    <w:rsid w:val="006A26E4"/>
    <w:rsid w:val="006A2CDC"/>
    <w:rsid w:val="006A2DBC"/>
    <w:rsid w:val="006A318A"/>
    <w:rsid w:val="006A31D0"/>
    <w:rsid w:val="006A31E9"/>
    <w:rsid w:val="006A3FC7"/>
    <w:rsid w:val="006A427D"/>
    <w:rsid w:val="006A4703"/>
    <w:rsid w:val="006A48C2"/>
    <w:rsid w:val="006A68B2"/>
    <w:rsid w:val="006A6D18"/>
    <w:rsid w:val="006A6D30"/>
    <w:rsid w:val="006A7B61"/>
    <w:rsid w:val="006B081E"/>
    <w:rsid w:val="006B0AE0"/>
    <w:rsid w:val="006B2221"/>
    <w:rsid w:val="006B2689"/>
    <w:rsid w:val="006B2C9A"/>
    <w:rsid w:val="006B2D5B"/>
    <w:rsid w:val="006B34BE"/>
    <w:rsid w:val="006B3A5A"/>
    <w:rsid w:val="006B424D"/>
    <w:rsid w:val="006B4758"/>
    <w:rsid w:val="006B4BBE"/>
    <w:rsid w:val="006B4D1F"/>
    <w:rsid w:val="006B64A0"/>
    <w:rsid w:val="006B6AAA"/>
    <w:rsid w:val="006B6DAD"/>
    <w:rsid w:val="006B7B96"/>
    <w:rsid w:val="006B7D14"/>
    <w:rsid w:val="006C0C16"/>
    <w:rsid w:val="006C131D"/>
    <w:rsid w:val="006C13FC"/>
    <w:rsid w:val="006C1708"/>
    <w:rsid w:val="006C2AEF"/>
    <w:rsid w:val="006C2DAF"/>
    <w:rsid w:val="006C3657"/>
    <w:rsid w:val="006C4164"/>
    <w:rsid w:val="006C4FE4"/>
    <w:rsid w:val="006C520F"/>
    <w:rsid w:val="006C5F4F"/>
    <w:rsid w:val="006C65DA"/>
    <w:rsid w:val="006C6941"/>
    <w:rsid w:val="006C6955"/>
    <w:rsid w:val="006C6EEB"/>
    <w:rsid w:val="006C761F"/>
    <w:rsid w:val="006D049E"/>
    <w:rsid w:val="006D0AB2"/>
    <w:rsid w:val="006D0CF7"/>
    <w:rsid w:val="006D0E1A"/>
    <w:rsid w:val="006D18D1"/>
    <w:rsid w:val="006D249B"/>
    <w:rsid w:val="006D26DA"/>
    <w:rsid w:val="006D2E04"/>
    <w:rsid w:val="006D3572"/>
    <w:rsid w:val="006D4B67"/>
    <w:rsid w:val="006D5466"/>
    <w:rsid w:val="006D567E"/>
    <w:rsid w:val="006D5B93"/>
    <w:rsid w:val="006D5C14"/>
    <w:rsid w:val="006D6129"/>
    <w:rsid w:val="006D63FD"/>
    <w:rsid w:val="006D640A"/>
    <w:rsid w:val="006D6F22"/>
    <w:rsid w:val="006D7156"/>
    <w:rsid w:val="006D7AD7"/>
    <w:rsid w:val="006D7D99"/>
    <w:rsid w:val="006E02E3"/>
    <w:rsid w:val="006E0D36"/>
    <w:rsid w:val="006E1B24"/>
    <w:rsid w:val="006E1B93"/>
    <w:rsid w:val="006E38CC"/>
    <w:rsid w:val="006E39BE"/>
    <w:rsid w:val="006E4652"/>
    <w:rsid w:val="006E4A43"/>
    <w:rsid w:val="006E5293"/>
    <w:rsid w:val="006E53A7"/>
    <w:rsid w:val="006E5427"/>
    <w:rsid w:val="006E5710"/>
    <w:rsid w:val="006E5D63"/>
    <w:rsid w:val="006E5E15"/>
    <w:rsid w:val="006E61A5"/>
    <w:rsid w:val="006E6719"/>
    <w:rsid w:val="006E6C86"/>
    <w:rsid w:val="006F1B41"/>
    <w:rsid w:val="006F2467"/>
    <w:rsid w:val="006F252F"/>
    <w:rsid w:val="006F2A19"/>
    <w:rsid w:val="006F2A55"/>
    <w:rsid w:val="006F32B7"/>
    <w:rsid w:val="006F4A9E"/>
    <w:rsid w:val="006F4BED"/>
    <w:rsid w:val="006F5E6D"/>
    <w:rsid w:val="006F6228"/>
    <w:rsid w:val="006F65BF"/>
    <w:rsid w:val="00701001"/>
    <w:rsid w:val="00701446"/>
    <w:rsid w:val="00701B84"/>
    <w:rsid w:val="00701DE8"/>
    <w:rsid w:val="00703C2C"/>
    <w:rsid w:val="0070403A"/>
    <w:rsid w:val="007043C4"/>
    <w:rsid w:val="00704997"/>
    <w:rsid w:val="00704A3E"/>
    <w:rsid w:val="00704FFC"/>
    <w:rsid w:val="00705245"/>
    <w:rsid w:val="0070542F"/>
    <w:rsid w:val="007072CA"/>
    <w:rsid w:val="0071015D"/>
    <w:rsid w:val="00710489"/>
    <w:rsid w:val="00711292"/>
    <w:rsid w:val="00711C29"/>
    <w:rsid w:val="00712698"/>
    <w:rsid w:val="007136DB"/>
    <w:rsid w:val="0071379B"/>
    <w:rsid w:val="00713B42"/>
    <w:rsid w:val="0071428D"/>
    <w:rsid w:val="00715274"/>
    <w:rsid w:val="00715369"/>
    <w:rsid w:val="00715BEB"/>
    <w:rsid w:val="00715DA6"/>
    <w:rsid w:val="00716435"/>
    <w:rsid w:val="0071679F"/>
    <w:rsid w:val="00716BED"/>
    <w:rsid w:val="00716CB0"/>
    <w:rsid w:val="007172EF"/>
    <w:rsid w:val="00717623"/>
    <w:rsid w:val="007203FF"/>
    <w:rsid w:val="00720AE7"/>
    <w:rsid w:val="00720C58"/>
    <w:rsid w:val="0072194C"/>
    <w:rsid w:val="00721B4D"/>
    <w:rsid w:val="00721DB8"/>
    <w:rsid w:val="00721FC2"/>
    <w:rsid w:val="00722337"/>
    <w:rsid w:val="00723037"/>
    <w:rsid w:val="0072383A"/>
    <w:rsid w:val="0072509C"/>
    <w:rsid w:val="00725493"/>
    <w:rsid w:val="00725A7D"/>
    <w:rsid w:val="00725B2A"/>
    <w:rsid w:val="007264B5"/>
    <w:rsid w:val="00726734"/>
    <w:rsid w:val="00726C03"/>
    <w:rsid w:val="00726E29"/>
    <w:rsid w:val="007270D1"/>
    <w:rsid w:val="00727162"/>
    <w:rsid w:val="00727170"/>
    <w:rsid w:val="0072729F"/>
    <w:rsid w:val="00727B37"/>
    <w:rsid w:val="00727C9C"/>
    <w:rsid w:val="00730017"/>
    <w:rsid w:val="007305A6"/>
    <w:rsid w:val="0073085C"/>
    <w:rsid w:val="007308FB"/>
    <w:rsid w:val="00730FD0"/>
    <w:rsid w:val="00733603"/>
    <w:rsid w:val="00733784"/>
    <w:rsid w:val="00735C2A"/>
    <w:rsid w:val="00735E64"/>
    <w:rsid w:val="007369EC"/>
    <w:rsid w:val="00736C63"/>
    <w:rsid w:val="00740775"/>
    <w:rsid w:val="00741677"/>
    <w:rsid w:val="007419BE"/>
    <w:rsid w:val="007435F5"/>
    <w:rsid w:val="007440FD"/>
    <w:rsid w:val="007444F5"/>
    <w:rsid w:val="00744FB8"/>
    <w:rsid w:val="007454A0"/>
    <w:rsid w:val="007457CA"/>
    <w:rsid w:val="00745AE8"/>
    <w:rsid w:val="00745C74"/>
    <w:rsid w:val="00746321"/>
    <w:rsid w:val="00746505"/>
    <w:rsid w:val="00746B04"/>
    <w:rsid w:val="00746DE5"/>
    <w:rsid w:val="00747240"/>
    <w:rsid w:val="00747978"/>
    <w:rsid w:val="0075129E"/>
    <w:rsid w:val="007513B9"/>
    <w:rsid w:val="00751AF5"/>
    <w:rsid w:val="00751B51"/>
    <w:rsid w:val="007521E5"/>
    <w:rsid w:val="00752736"/>
    <w:rsid w:val="007533EB"/>
    <w:rsid w:val="00753B4B"/>
    <w:rsid w:val="00753CF6"/>
    <w:rsid w:val="00754F77"/>
    <w:rsid w:val="0075560B"/>
    <w:rsid w:val="00755B7C"/>
    <w:rsid w:val="007572AC"/>
    <w:rsid w:val="007576F6"/>
    <w:rsid w:val="00757C32"/>
    <w:rsid w:val="00760292"/>
    <w:rsid w:val="0076030E"/>
    <w:rsid w:val="00760BB2"/>
    <w:rsid w:val="00760DF7"/>
    <w:rsid w:val="00762260"/>
    <w:rsid w:val="0076274A"/>
    <w:rsid w:val="007627F3"/>
    <w:rsid w:val="00762CC8"/>
    <w:rsid w:val="00763A3D"/>
    <w:rsid w:val="00764B13"/>
    <w:rsid w:val="007653F3"/>
    <w:rsid w:val="007657FB"/>
    <w:rsid w:val="0076598D"/>
    <w:rsid w:val="00766A32"/>
    <w:rsid w:val="00766B87"/>
    <w:rsid w:val="0076743E"/>
    <w:rsid w:val="0076756E"/>
    <w:rsid w:val="00767A11"/>
    <w:rsid w:val="00767FA4"/>
    <w:rsid w:val="00770D80"/>
    <w:rsid w:val="007717D5"/>
    <w:rsid w:val="00771B16"/>
    <w:rsid w:val="007725DA"/>
    <w:rsid w:val="00772D0F"/>
    <w:rsid w:val="0077396A"/>
    <w:rsid w:val="00773B7B"/>
    <w:rsid w:val="00773DB5"/>
    <w:rsid w:val="00774148"/>
    <w:rsid w:val="0077470F"/>
    <w:rsid w:val="00774948"/>
    <w:rsid w:val="00774D00"/>
    <w:rsid w:val="00774F52"/>
    <w:rsid w:val="00774FD1"/>
    <w:rsid w:val="00775494"/>
    <w:rsid w:val="0077663F"/>
    <w:rsid w:val="00777423"/>
    <w:rsid w:val="007777D5"/>
    <w:rsid w:val="00780230"/>
    <w:rsid w:val="00780B26"/>
    <w:rsid w:val="00781D1D"/>
    <w:rsid w:val="0078226C"/>
    <w:rsid w:val="00783E11"/>
    <w:rsid w:val="00783F98"/>
    <w:rsid w:val="007842D1"/>
    <w:rsid w:val="00784DE1"/>
    <w:rsid w:val="0078657D"/>
    <w:rsid w:val="007869DC"/>
    <w:rsid w:val="007875D1"/>
    <w:rsid w:val="007877F8"/>
    <w:rsid w:val="00790928"/>
    <w:rsid w:val="00790BB3"/>
    <w:rsid w:val="00790DCA"/>
    <w:rsid w:val="00791067"/>
    <w:rsid w:val="00791560"/>
    <w:rsid w:val="007917FB"/>
    <w:rsid w:val="00792043"/>
    <w:rsid w:val="00792CD8"/>
    <w:rsid w:val="00792FC5"/>
    <w:rsid w:val="0079322D"/>
    <w:rsid w:val="00793396"/>
    <w:rsid w:val="007935CD"/>
    <w:rsid w:val="00793912"/>
    <w:rsid w:val="007939A5"/>
    <w:rsid w:val="00793DD6"/>
    <w:rsid w:val="007945A0"/>
    <w:rsid w:val="00795402"/>
    <w:rsid w:val="0079558C"/>
    <w:rsid w:val="00795644"/>
    <w:rsid w:val="007961A0"/>
    <w:rsid w:val="0079641A"/>
    <w:rsid w:val="00796495"/>
    <w:rsid w:val="00797EDD"/>
    <w:rsid w:val="007A0105"/>
    <w:rsid w:val="007A0C2C"/>
    <w:rsid w:val="007A19D6"/>
    <w:rsid w:val="007A1FBC"/>
    <w:rsid w:val="007A4004"/>
    <w:rsid w:val="007A5007"/>
    <w:rsid w:val="007A5267"/>
    <w:rsid w:val="007A5A0D"/>
    <w:rsid w:val="007A5F52"/>
    <w:rsid w:val="007A6503"/>
    <w:rsid w:val="007A72C6"/>
    <w:rsid w:val="007A73E2"/>
    <w:rsid w:val="007A777A"/>
    <w:rsid w:val="007A7853"/>
    <w:rsid w:val="007A7CF5"/>
    <w:rsid w:val="007B0322"/>
    <w:rsid w:val="007B0F1D"/>
    <w:rsid w:val="007B166A"/>
    <w:rsid w:val="007B2387"/>
    <w:rsid w:val="007B332F"/>
    <w:rsid w:val="007B404D"/>
    <w:rsid w:val="007B4506"/>
    <w:rsid w:val="007B4AA2"/>
    <w:rsid w:val="007B4C64"/>
    <w:rsid w:val="007B5B44"/>
    <w:rsid w:val="007B5B80"/>
    <w:rsid w:val="007B63F1"/>
    <w:rsid w:val="007B675D"/>
    <w:rsid w:val="007B6B26"/>
    <w:rsid w:val="007B7199"/>
    <w:rsid w:val="007B7A9B"/>
    <w:rsid w:val="007C0183"/>
    <w:rsid w:val="007C0B99"/>
    <w:rsid w:val="007C0E3F"/>
    <w:rsid w:val="007C1166"/>
    <w:rsid w:val="007C155A"/>
    <w:rsid w:val="007C184C"/>
    <w:rsid w:val="007C19BD"/>
    <w:rsid w:val="007C1E1B"/>
    <w:rsid w:val="007C1FB1"/>
    <w:rsid w:val="007C206C"/>
    <w:rsid w:val="007C221A"/>
    <w:rsid w:val="007C2702"/>
    <w:rsid w:val="007C2C81"/>
    <w:rsid w:val="007C46F8"/>
    <w:rsid w:val="007C48A1"/>
    <w:rsid w:val="007C490A"/>
    <w:rsid w:val="007C4ADE"/>
    <w:rsid w:val="007C5729"/>
    <w:rsid w:val="007C579E"/>
    <w:rsid w:val="007C5898"/>
    <w:rsid w:val="007C58DB"/>
    <w:rsid w:val="007C5AC2"/>
    <w:rsid w:val="007C5F52"/>
    <w:rsid w:val="007C69E3"/>
    <w:rsid w:val="007C6CE1"/>
    <w:rsid w:val="007C71B7"/>
    <w:rsid w:val="007C725C"/>
    <w:rsid w:val="007C7C84"/>
    <w:rsid w:val="007C7E60"/>
    <w:rsid w:val="007D09CA"/>
    <w:rsid w:val="007D0E29"/>
    <w:rsid w:val="007D108A"/>
    <w:rsid w:val="007D1376"/>
    <w:rsid w:val="007D1FB8"/>
    <w:rsid w:val="007D24A7"/>
    <w:rsid w:val="007D3225"/>
    <w:rsid w:val="007D32D2"/>
    <w:rsid w:val="007D3A1B"/>
    <w:rsid w:val="007D45A4"/>
    <w:rsid w:val="007D4809"/>
    <w:rsid w:val="007D4A06"/>
    <w:rsid w:val="007D5466"/>
    <w:rsid w:val="007D54DE"/>
    <w:rsid w:val="007D5691"/>
    <w:rsid w:val="007D59EC"/>
    <w:rsid w:val="007D622B"/>
    <w:rsid w:val="007D6441"/>
    <w:rsid w:val="007D6F6C"/>
    <w:rsid w:val="007D7447"/>
    <w:rsid w:val="007D7573"/>
    <w:rsid w:val="007E01E4"/>
    <w:rsid w:val="007E040A"/>
    <w:rsid w:val="007E18BA"/>
    <w:rsid w:val="007E1A54"/>
    <w:rsid w:val="007E1B98"/>
    <w:rsid w:val="007E2DB8"/>
    <w:rsid w:val="007E2EA0"/>
    <w:rsid w:val="007E2F4A"/>
    <w:rsid w:val="007E3D3C"/>
    <w:rsid w:val="007E4387"/>
    <w:rsid w:val="007E6323"/>
    <w:rsid w:val="007E6D5C"/>
    <w:rsid w:val="007E75A9"/>
    <w:rsid w:val="007E7807"/>
    <w:rsid w:val="007F025C"/>
    <w:rsid w:val="007F08B3"/>
    <w:rsid w:val="007F0CE9"/>
    <w:rsid w:val="007F0FA7"/>
    <w:rsid w:val="007F267B"/>
    <w:rsid w:val="007F2D39"/>
    <w:rsid w:val="007F343E"/>
    <w:rsid w:val="007F35EB"/>
    <w:rsid w:val="007F3C98"/>
    <w:rsid w:val="007F4E50"/>
    <w:rsid w:val="007F4FF4"/>
    <w:rsid w:val="007F5406"/>
    <w:rsid w:val="007F56D7"/>
    <w:rsid w:val="007F5CD0"/>
    <w:rsid w:val="007F6FE2"/>
    <w:rsid w:val="007F7290"/>
    <w:rsid w:val="007F7568"/>
    <w:rsid w:val="007F79CD"/>
    <w:rsid w:val="007F7E7A"/>
    <w:rsid w:val="0080000D"/>
    <w:rsid w:val="0080022E"/>
    <w:rsid w:val="00800F28"/>
    <w:rsid w:val="008012A6"/>
    <w:rsid w:val="00801B05"/>
    <w:rsid w:val="00801D72"/>
    <w:rsid w:val="00802613"/>
    <w:rsid w:val="0080450D"/>
    <w:rsid w:val="00805061"/>
    <w:rsid w:val="008052C7"/>
    <w:rsid w:val="008054DB"/>
    <w:rsid w:val="008058F5"/>
    <w:rsid w:val="0080598E"/>
    <w:rsid w:val="00807627"/>
    <w:rsid w:val="008104FB"/>
    <w:rsid w:val="00811008"/>
    <w:rsid w:val="008111E4"/>
    <w:rsid w:val="00811C6C"/>
    <w:rsid w:val="0081212A"/>
    <w:rsid w:val="0081301C"/>
    <w:rsid w:val="00813059"/>
    <w:rsid w:val="0081354B"/>
    <w:rsid w:val="00813EA7"/>
    <w:rsid w:val="008141F6"/>
    <w:rsid w:val="008146C1"/>
    <w:rsid w:val="008154FC"/>
    <w:rsid w:val="00815AA2"/>
    <w:rsid w:val="0081601C"/>
    <w:rsid w:val="008160AF"/>
    <w:rsid w:val="008160B6"/>
    <w:rsid w:val="00816213"/>
    <w:rsid w:val="00816731"/>
    <w:rsid w:val="00816AFB"/>
    <w:rsid w:val="00816CDB"/>
    <w:rsid w:val="00817A2C"/>
    <w:rsid w:val="00817DD6"/>
    <w:rsid w:val="00820C60"/>
    <w:rsid w:val="00822EF0"/>
    <w:rsid w:val="008230E8"/>
    <w:rsid w:val="00823E43"/>
    <w:rsid w:val="00824610"/>
    <w:rsid w:val="008248E6"/>
    <w:rsid w:val="00824AB8"/>
    <w:rsid w:val="00825450"/>
    <w:rsid w:val="008256A0"/>
    <w:rsid w:val="00826233"/>
    <w:rsid w:val="00826BEC"/>
    <w:rsid w:val="00827559"/>
    <w:rsid w:val="00827E02"/>
    <w:rsid w:val="00830B9B"/>
    <w:rsid w:val="00831150"/>
    <w:rsid w:val="0083199D"/>
    <w:rsid w:val="00832172"/>
    <w:rsid w:val="0083241B"/>
    <w:rsid w:val="008326AD"/>
    <w:rsid w:val="0083297C"/>
    <w:rsid w:val="00833151"/>
    <w:rsid w:val="00834548"/>
    <w:rsid w:val="00834E69"/>
    <w:rsid w:val="00835178"/>
    <w:rsid w:val="00835C93"/>
    <w:rsid w:val="008369F9"/>
    <w:rsid w:val="008371D1"/>
    <w:rsid w:val="00837D64"/>
    <w:rsid w:val="00840AE8"/>
    <w:rsid w:val="008412BC"/>
    <w:rsid w:val="0084181C"/>
    <w:rsid w:val="008427AA"/>
    <w:rsid w:val="008428D5"/>
    <w:rsid w:val="008437D1"/>
    <w:rsid w:val="008456C4"/>
    <w:rsid w:val="00845CF2"/>
    <w:rsid w:val="008467A0"/>
    <w:rsid w:val="00846F9C"/>
    <w:rsid w:val="008475B4"/>
    <w:rsid w:val="00847C31"/>
    <w:rsid w:val="00847E20"/>
    <w:rsid w:val="00852A80"/>
    <w:rsid w:val="00853601"/>
    <w:rsid w:val="0085378A"/>
    <w:rsid w:val="00854143"/>
    <w:rsid w:val="008549F9"/>
    <w:rsid w:val="00854A60"/>
    <w:rsid w:val="00856C65"/>
    <w:rsid w:val="00856F83"/>
    <w:rsid w:val="00857B6D"/>
    <w:rsid w:val="00857BF1"/>
    <w:rsid w:val="0086026D"/>
    <w:rsid w:val="00861C57"/>
    <w:rsid w:val="008627BF"/>
    <w:rsid w:val="008629A9"/>
    <w:rsid w:val="00862EB8"/>
    <w:rsid w:val="00863526"/>
    <w:rsid w:val="00863DB6"/>
    <w:rsid w:val="008643D4"/>
    <w:rsid w:val="0086443D"/>
    <w:rsid w:val="00864864"/>
    <w:rsid w:val="00864BC7"/>
    <w:rsid w:val="00865187"/>
    <w:rsid w:val="00865CF8"/>
    <w:rsid w:val="008672C1"/>
    <w:rsid w:val="008672CA"/>
    <w:rsid w:val="008676CE"/>
    <w:rsid w:val="00867F82"/>
    <w:rsid w:val="008700D3"/>
    <w:rsid w:val="008706CC"/>
    <w:rsid w:val="00870CDB"/>
    <w:rsid w:val="008711ED"/>
    <w:rsid w:val="00871CE9"/>
    <w:rsid w:val="00871FA1"/>
    <w:rsid w:val="0087214C"/>
    <w:rsid w:val="008724A3"/>
    <w:rsid w:val="00872F49"/>
    <w:rsid w:val="00873862"/>
    <w:rsid w:val="00873F13"/>
    <w:rsid w:val="008742B7"/>
    <w:rsid w:val="00874D0D"/>
    <w:rsid w:val="00875105"/>
    <w:rsid w:val="008755CF"/>
    <w:rsid w:val="0087567D"/>
    <w:rsid w:val="008756EC"/>
    <w:rsid w:val="00875B02"/>
    <w:rsid w:val="008764B2"/>
    <w:rsid w:val="00876C3A"/>
    <w:rsid w:val="00876D36"/>
    <w:rsid w:val="0087708A"/>
    <w:rsid w:val="00877379"/>
    <w:rsid w:val="0087739F"/>
    <w:rsid w:val="00877655"/>
    <w:rsid w:val="008778FE"/>
    <w:rsid w:val="00877C6F"/>
    <w:rsid w:val="00877C7A"/>
    <w:rsid w:val="0088030F"/>
    <w:rsid w:val="008804DA"/>
    <w:rsid w:val="0088056F"/>
    <w:rsid w:val="00880B97"/>
    <w:rsid w:val="00880CCC"/>
    <w:rsid w:val="00882019"/>
    <w:rsid w:val="00882271"/>
    <w:rsid w:val="0088251A"/>
    <w:rsid w:val="00882666"/>
    <w:rsid w:val="00882769"/>
    <w:rsid w:val="00882D34"/>
    <w:rsid w:val="00882D9A"/>
    <w:rsid w:val="0088384A"/>
    <w:rsid w:val="0088403B"/>
    <w:rsid w:val="00884CB4"/>
    <w:rsid w:val="00885032"/>
    <w:rsid w:val="0088513A"/>
    <w:rsid w:val="008854FE"/>
    <w:rsid w:val="00885B90"/>
    <w:rsid w:val="00885F15"/>
    <w:rsid w:val="00885FCB"/>
    <w:rsid w:val="00886E7C"/>
    <w:rsid w:val="0088751E"/>
    <w:rsid w:val="0088758E"/>
    <w:rsid w:val="00890F94"/>
    <w:rsid w:val="00891B3A"/>
    <w:rsid w:val="00891BD3"/>
    <w:rsid w:val="00892988"/>
    <w:rsid w:val="00892B3A"/>
    <w:rsid w:val="00893184"/>
    <w:rsid w:val="008937EE"/>
    <w:rsid w:val="00893BC2"/>
    <w:rsid w:val="00893C19"/>
    <w:rsid w:val="0089433E"/>
    <w:rsid w:val="00894571"/>
    <w:rsid w:val="008958FD"/>
    <w:rsid w:val="00896E9A"/>
    <w:rsid w:val="00897531"/>
    <w:rsid w:val="008A00D1"/>
    <w:rsid w:val="008A0233"/>
    <w:rsid w:val="008A0676"/>
    <w:rsid w:val="008A0733"/>
    <w:rsid w:val="008A18B2"/>
    <w:rsid w:val="008A1CA0"/>
    <w:rsid w:val="008A1E54"/>
    <w:rsid w:val="008A1FA4"/>
    <w:rsid w:val="008A215E"/>
    <w:rsid w:val="008A24BC"/>
    <w:rsid w:val="008A28CA"/>
    <w:rsid w:val="008A2DA2"/>
    <w:rsid w:val="008A395E"/>
    <w:rsid w:val="008A3BF7"/>
    <w:rsid w:val="008A3DA4"/>
    <w:rsid w:val="008A6A11"/>
    <w:rsid w:val="008A70A1"/>
    <w:rsid w:val="008A7D92"/>
    <w:rsid w:val="008A7DA7"/>
    <w:rsid w:val="008A7DEC"/>
    <w:rsid w:val="008A7F17"/>
    <w:rsid w:val="008B0A5B"/>
    <w:rsid w:val="008B0EEB"/>
    <w:rsid w:val="008B1376"/>
    <w:rsid w:val="008B1436"/>
    <w:rsid w:val="008B2601"/>
    <w:rsid w:val="008B4F52"/>
    <w:rsid w:val="008B6D22"/>
    <w:rsid w:val="008C0432"/>
    <w:rsid w:val="008C08C0"/>
    <w:rsid w:val="008C0FDA"/>
    <w:rsid w:val="008C1E72"/>
    <w:rsid w:val="008C1FAE"/>
    <w:rsid w:val="008C2237"/>
    <w:rsid w:val="008C2D74"/>
    <w:rsid w:val="008C331F"/>
    <w:rsid w:val="008C3ADA"/>
    <w:rsid w:val="008C3E93"/>
    <w:rsid w:val="008C4E1B"/>
    <w:rsid w:val="008C682A"/>
    <w:rsid w:val="008C6CC7"/>
    <w:rsid w:val="008C7E04"/>
    <w:rsid w:val="008C7FE2"/>
    <w:rsid w:val="008D0EC7"/>
    <w:rsid w:val="008D120B"/>
    <w:rsid w:val="008D26A2"/>
    <w:rsid w:val="008D2C17"/>
    <w:rsid w:val="008D318C"/>
    <w:rsid w:val="008D32C1"/>
    <w:rsid w:val="008D401B"/>
    <w:rsid w:val="008D40B0"/>
    <w:rsid w:val="008D4918"/>
    <w:rsid w:val="008D4ECB"/>
    <w:rsid w:val="008D599F"/>
    <w:rsid w:val="008D6145"/>
    <w:rsid w:val="008D6671"/>
    <w:rsid w:val="008D6727"/>
    <w:rsid w:val="008D6C54"/>
    <w:rsid w:val="008D6C8D"/>
    <w:rsid w:val="008D6DB6"/>
    <w:rsid w:val="008D7F9D"/>
    <w:rsid w:val="008E0313"/>
    <w:rsid w:val="008E0B7A"/>
    <w:rsid w:val="008E0C3C"/>
    <w:rsid w:val="008E0F5E"/>
    <w:rsid w:val="008E1100"/>
    <w:rsid w:val="008E17B5"/>
    <w:rsid w:val="008E2190"/>
    <w:rsid w:val="008E220E"/>
    <w:rsid w:val="008E2B54"/>
    <w:rsid w:val="008E2CF9"/>
    <w:rsid w:val="008E31D9"/>
    <w:rsid w:val="008E3629"/>
    <w:rsid w:val="008E3686"/>
    <w:rsid w:val="008E3A90"/>
    <w:rsid w:val="008E3F87"/>
    <w:rsid w:val="008E4404"/>
    <w:rsid w:val="008E467F"/>
    <w:rsid w:val="008E48FF"/>
    <w:rsid w:val="008E4CBD"/>
    <w:rsid w:val="008E58C7"/>
    <w:rsid w:val="008E6BEE"/>
    <w:rsid w:val="008E6CEA"/>
    <w:rsid w:val="008E6D90"/>
    <w:rsid w:val="008E6FEE"/>
    <w:rsid w:val="008E7C9B"/>
    <w:rsid w:val="008F025E"/>
    <w:rsid w:val="008F03B0"/>
    <w:rsid w:val="008F0DA1"/>
    <w:rsid w:val="008F1015"/>
    <w:rsid w:val="008F170D"/>
    <w:rsid w:val="008F2575"/>
    <w:rsid w:val="008F30D8"/>
    <w:rsid w:val="008F32BB"/>
    <w:rsid w:val="008F3584"/>
    <w:rsid w:val="008F389E"/>
    <w:rsid w:val="008F41EC"/>
    <w:rsid w:val="008F42F4"/>
    <w:rsid w:val="008F4E55"/>
    <w:rsid w:val="008F5021"/>
    <w:rsid w:val="008F5532"/>
    <w:rsid w:val="008F5614"/>
    <w:rsid w:val="008F5ED9"/>
    <w:rsid w:val="008F619C"/>
    <w:rsid w:val="008F6480"/>
    <w:rsid w:val="008F65DD"/>
    <w:rsid w:val="00900C8A"/>
    <w:rsid w:val="00901032"/>
    <w:rsid w:val="00903CC9"/>
    <w:rsid w:val="00903DED"/>
    <w:rsid w:val="009047EF"/>
    <w:rsid w:val="009048D2"/>
    <w:rsid w:val="00904D78"/>
    <w:rsid w:val="009053A6"/>
    <w:rsid w:val="00905507"/>
    <w:rsid w:val="009062F8"/>
    <w:rsid w:val="00907A95"/>
    <w:rsid w:val="00907B1F"/>
    <w:rsid w:val="0091017C"/>
    <w:rsid w:val="0091146F"/>
    <w:rsid w:val="0091148E"/>
    <w:rsid w:val="009114A1"/>
    <w:rsid w:val="00911B43"/>
    <w:rsid w:val="00911E50"/>
    <w:rsid w:val="00912EAB"/>
    <w:rsid w:val="009137EE"/>
    <w:rsid w:val="00914195"/>
    <w:rsid w:val="00914924"/>
    <w:rsid w:val="00916926"/>
    <w:rsid w:val="00916CAB"/>
    <w:rsid w:val="00916EA2"/>
    <w:rsid w:val="00917979"/>
    <w:rsid w:val="009179AD"/>
    <w:rsid w:val="00917A4B"/>
    <w:rsid w:val="00917CE3"/>
    <w:rsid w:val="009203A7"/>
    <w:rsid w:val="00920ED3"/>
    <w:rsid w:val="0092191D"/>
    <w:rsid w:val="0092357F"/>
    <w:rsid w:val="0092472B"/>
    <w:rsid w:val="00924A9D"/>
    <w:rsid w:val="00924D3F"/>
    <w:rsid w:val="00925CE6"/>
    <w:rsid w:val="00925D65"/>
    <w:rsid w:val="00925EF1"/>
    <w:rsid w:val="0092661C"/>
    <w:rsid w:val="00926F5D"/>
    <w:rsid w:val="00927764"/>
    <w:rsid w:val="009300EB"/>
    <w:rsid w:val="0093025E"/>
    <w:rsid w:val="00931257"/>
    <w:rsid w:val="0093168A"/>
    <w:rsid w:val="009317E6"/>
    <w:rsid w:val="00931D05"/>
    <w:rsid w:val="009326CC"/>
    <w:rsid w:val="00933695"/>
    <w:rsid w:val="0093398F"/>
    <w:rsid w:val="009346D7"/>
    <w:rsid w:val="00935058"/>
    <w:rsid w:val="009362FD"/>
    <w:rsid w:val="00936A34"/>
    <w:rsid w:val="00936DBF"/>
    <w:rsid w:val="0093715B"/>
    <w:rsid w:val="00937A1C"/>
    <w:rsid w:val="009405D5"/>
    <w:rsid w:val="00940DB3"/>
    <w:rsid w:val="00940EDE"/>
    <w:rsid w:val="00941710"/>
    <w:rsid w:val="00942033"/>
    <w:rsid w:val="009421D7"/>
    <w:rsid w:val="00942E56"/>
    <w:rsid w:val="00943012"/>
    <w:rsid w:val="0094310B"/>
    <w:rsid w:val="00943573"/>
    <w:rsid w:val="0094364F"/>
    <w:rsid w:val="00943FAF"/>
    <w:rsid w:val="00944430"/>
    <w:rsid w:val="00944570"/>
    <w:rsid w:val="00945FF1"/>
    <w:rsid w:val="009462F7"/>
    <w:rsid w:val="0094686C"/>
    <w:rsid w:val="00951B8A"/>
    <w:rsid w:val="00951DAD"/>
    <w:rsid w:val="00951E11"/>
    <w:rsid w:val="0095206A"/>
    <w:rsid w:val="00952EB9"/>
    <w:rsid w:val="009547FF"/>
    <w:rsid w:val="00954CBB"/>
    <w:rsid w:val="00955264"/>
    <w:rsid w:val="00957C21"/>
    <w:rsid w:val="00957E42"/>
    <w:rsid w:val="00957EC4"/>
    <w:rsid w:val="00960CF8"/>
    <w:rsid w:val="00961250"/>
    <w:rsid w:val="009615A2"/>
    <w:rsid w:val="009615B3"/>
    <w:rsid w:val="00961A54"/>
    <w:rsid w:val="00961C95"/>
    <w:rsid w:val="009624BC"/>
    <w:rsid w:val="00962522"/>
    <w:rsid w:val="00963002"/>
    <w:rsid w:val="009645CA"/>
    <w:rsid w:val="00964F4A"/>
    <w:rsid w:val="00965C64"/>
    <w:rsid w:val="00965E02"/>
    <w:rsid w:val="00966119"/>
    <w:rsid w:val="00966FBE"/>
    <w:rsid w:val="0096726C"/>
    <w:rsid w:val="009702EF"/>
    <w:rsid w:val="009712E9"/>
    <w:rsid w:val="009719D3"/>
    <w:rsid w:val="00971B61"/>
    <w:rsid w:val="00972836"/>
    <w:rsid w:val="00972D00"/>
    <w:rsid w:val="00973094"/>
    <w:rsid w:val="009735E8"/>
    <w:rsid w:val="00973E78"/>
    <w:rsid w:val="00973FA8"/>
    <w:rsid w:val="00974558"/>
    <w:rsid w:val="00974DBD"/>
    <w:rsid w:val="00974FAB"/>
    <w:rsid w:val="009752F3"/>
    <w:rsid w:val="00975669"/>
    <w:rsid w:val="009760D5"/>
    <w:rsid w:val="0097700C"/>
    <w:rsid w:val="0098017E"/>
    <w:rsid w:val="009805E1"/>
    <w:rsid w:val="00980934"/>
    <w:rsid w:val="00980977"/>
    <w:rsid w:val="00980C31"/>
    <w:rsid w:val="00980DEB"/>
    <w:rsid w:val="00981D15"/>
    <w:rsid w:val="00981EA8"/>
    <w:rsid w:val="00983993"/>
    <w:rsid w:val="00983A24"/>
    <w:rsid w:val="009840AC"/>
    <w:rsid w:val="009841BF"/>
    <w:rsid w:val="00984301"/>
    <w:rsid w:val="00984E83"/>
    <w:rsid w:val="00985956"/>
    <w:rsid w:val="00985DE9"/>
    <w:rsid w:val="00986515"/>
    <w:rsid w:val="009871F8"/>
    <w:rsid w:val="00987236"/>
    <w:rsid w:val="0099025E"/>
    <w:rsid w:val="0099127F"/>
    <w:rsid w:val="00991339"/>
    <w:rsid w:val="00991770"/>
    <w:rsid w:val="00991989"/>
    <w:rsid w:val="00991B1A"/>
    <w:rsid w:val="00992289"/>
    <w:rsid w:val="00992445"/>
    <w:rsid w:val="009928D9"/>
    <w:rsid w:val="00994214"/>
    <w:rsid w:val="00994F13"/>
    <w:rsid w:val="00995306"/>
    <w:rsid w:val="009955FF"/>
    <w:rsid w:val="009968ED"/>
    <w:rsid w:val="00996996"/>
    <w:rsid w:val="00996D6F"/>
    <w:rsid w:val="00996ECB"/>
    <w:rsid w:val="00997052"/>
    <w:rsid w:val="00997143"/>
    <w:rsid w:val="00997485"/>
    <w:rsid w:val="00997E9C"/>
    <w:rsid w:val="009A03AB"/>
    <w:rsid w:val="009A03C1"/>
    <w:rsid w:val="009A0D41"/>
    <w:rsid w:val="009A210E"/>
    <w:rsid w:val="009A2E1A"/>
    <w:rsid w:val="009A31D8"/>
    <w:rsid w:val="009A354C"/>
    <w:rsid w:val="009A4E22"/>
    <w:rsid w:val="009A4E63"/>
    <w:rsid w:val="009A5226"/>
    <w:rsid w:val="009A5990"/>
    <w:rsid w:val="009A59DA"/>
    <w:rsid w:val="009A5B1C"/>
    <w:rsid w:val="009A63D2"/>
    <w:rsid w:val="009A6C45"/>
    <w:rsid w:val="009B008A"/>
    <w:rsid w:val="009B0C6C"/>
    <w:rsid w:val="009B0CFD"/>
    <w:rsid w:val="009B12D0"/>
    <w:rsid w:val="009B137E"/>
    <w:rsid w:val="009B1FF7"/>
    <w:rsid w:val="009B26D6"/>
    <w:rsid w:val="009B2A11"/>
    <w:rsid w:val="009B2BD6"/>
    <w:rsid w:val="009B2C7F"/>
    <w:rsid w:val="009B37FB"/>
    <w:rsid w:val="009B4979"/>
    <w:rsid w:val="009B4AFA"/>
    <w:rsid w:val="009B4CE2"/>
    <w:rsid w:val="009B4F0B"/>
    <w:rsid w:val="009B51A2"/>
    <w:rsid w:val="009B5468"/>
    <w:rsid w:val="009B5476"/>
    <w:rsid w:val="009B55F8"/>
    <w:rsid w:val="009B57BB"/>
    <w:rsid w:val="009B5BD9"/>
    <w:rsid w:val="009B6744"/>
    <w:rsid w:val="009B6A30"/>
    <w:rsid w:val="009B6B0A"/>
    <w:rsid w:val="009B7D73"/>
    <w:rsid w:val="009C0C14"/>
    <w:rsid w:val="009C1BCE"/>
    <w:rsid w:val="009C20D4"/>
    <w:rsid w:val="009C2377"/>
    <w:rsid w:val="009C2378"/>
    <w:rsid w:val="009C2959"/>
    <w:rsid w:val="009C2A07"/>
    <w:rsid w:val="009C2B33"/>
    <w:rsid w:val="009C3A05"/>
    <w:rsid w:val="009C3D75"/>
    <w:rsid w:val="009C4580"/>
    <w:rsid w:val="009C55BA"/>
    <w:rsid w:val="009C6007"/>
    <w:rsid w:val="009C6DCA"/>
    <w:rsid w:val="009C7202"/>
    <w:rsid w:val="009C7EE3"/>
    <w:rsid w:val="009D0074"/>
    <w:rsid w:val="009D107A"/>
    <w:rsid w:val="009D2383"/>
    <w:rsid w:val="009D259D"/>
    <w:rsid w:val="009D25C9"/>
    <w:rsid w:val="009D2EF9"/>
    <w:rsid w:val="009D2EFE"/>
    <w:rsid w:val="009D3389"/>
    <w:rsid w:val="009D367B"/>
    <w:rsid w:val="009D5A9D"/>
    <w:rsid w:val="009D5AC6"/>
    <w:rsid w:val="009D665F"/>
    <w:rsid w:val="009D6C4E"/>
    <w:rsid w:val="009D7039"/>
    <w:rsid w:val="009D7A5F"/>
    <w:rsid w:val="009E034A"/>
    <w:rsid w:val="009E03B1"/>
    <w:rsid w:val="009E0646"/>
    <w:rsid w:val="009E0A9F"/>
    <w:rsid w:val="009E0DFE"/>
    <w:rsid w:val="009E1F55"/>
    <w:rsid w:val="009E27C0"/>
    <w:rsid w:val="009E2E56"/>
    <w:rsid w:val="009E3354"/>
    <w:rsid w:val="009E3496"/>
    <w:rsid w:val="009E34B0"/>
    <w:rsid w:val="009E5484"/>
    <w:rsid w:val="009E72ED"/>
    <w:rsid w:val="009E7329"/>
    <w:rsid w:val="009E7482"/>
    <w:rsid w:val="009E76A6"/>
    <w:rsid w:val="009F0B7C"/>
    <w:rsid w:val="009F2016"/>
    <w:rsid w:val="009F48AF"/>
    <w:rsid w:val="009F4A71"/>
    <w:rsid w:val="009F52AE"/>
    <w:rsid w:val="009F5958"/>
    <w:rsid w:val="009F59B4"/>
    <w:rsid w:val="009F5ED1"/>
    <w:rsid w:val="009F621A"/>
    <w:rsid w:val="009F66DD"/>
    <w:rsid w:val="009F73C9"/>
    <w:rsid w:val="00A00DAC"/>
    <w:rsid w:val="00A00EE1"/>
    <w:rsid w:val="00A01350"/>
    <w:rsid w:val="00A01C92"/>
    <w:rsid w:val="00A02339"/>
    <w:rsid w:val="00A0272C"/>
    <w:rsid w:val="00A02AAD"/>
    <w:rsid w:val="00A02E89"/>
    <w:rsid w:val="00A04F75"/>
    <w:rsid w:val="00A05587"/>
    <w:rsid w:val="00A06274"/>
    <w:rsid w:val="00A06589"/>
    <w:rsid w:val="00A07561"/>
    <w:rsid w:val="00A07D6C"/>
    <w:rsid w:val="00A07E41"/>
    <w:rsid w:val="00A101D5"/>
    <w:rsid w:val="00A108A6"/>
    <w:rsid w:val="00A10F4E"/>
    <w:rsid w:val="00A11670"/>
    <w:rsid w:val="00A11949"/>
    <w:rsid w:val="00A11EE3"/>
    <w:rsid w:val="00A12387"/>
    <w:rsid w:val="00A13274"/>
    <w:rsid w:val="00A13499"/>
    <w:rsid w:val="00A138CB"/>
    <w:rsid w:val="00A13D10"/>
    <w:rsid w:val="00A14167"/>
    <w:rsid w:val="00A14863"/>
    <w:rsid w:val="00A148A9"/>
    <w:rsid w:val="00A14D6E"/>
    <w:rsid w:val="00A15A82"/>
    <w:rsid w:val="00A15B1A"/>
    <w:rsid w:val="00A15CA7"/>
    <w:rsid w:val="00A162A9"/>
    <w:rsid w:val="00A1662E"/>
    <w:rsid w:val="00A178C0"/>
    <w:rsid w:val="00A17920"/>
    <w:rsid w:val="00A204E1"/>
    <w:rsid w:val="00A20C27"/>
    <w:rsid w:val="00A213F7"/>
    <w:rsid w:val="00A21534"/>
    <w:rsid w:val="00A21602"/>
    <w:rsid w:val="00A21CE8"/>
    <w:rsid w:val="00A21E8E"/>
    <w:rsid w:val="00A22189"/>
    <w:rsid w:val="00A22874"/>
    <w:rsid w:val="00A22D04"/>
    <w:rsid w:val="00A22D69"/>
    <w:rsid w:val="00A231A7"/>
    <w:rsid w:val="00A2399C"/>
    <w:rsid w:val="00A25755"/>
    <w:rsid w:val="00A25C0A"/>
    <w:rsid w:val="00A2698B"/>
    <w:rsid w:val="00A26F80"/>
    <w:rsid w:val="00A26FA3"/>
    <w:rsid w:val="00A2768D"/>
    <w:rsid w:val="00A27B8A"/>
    <w:rsid w:val="00A27C2A"/>
    <w:rsid w:val="00A3001E"/>
    <w:rsid w:val="00A3006B"/>
    <w:rsid w:val="00A3076C"/>
    <w:rsid w:val="00A31039"/>
    <w:rsid w:val="00A31A21"/>
    <w:rsid w:val="00A31D89"/>
    <w:rsid w:val="00A31F0B"/>
    <w:rsid w:val="00A32B5F"/>
    <w:rsid w:val="00A32D5B"/>
    <w:rsid w:val="00A33ABB"/>
    <w:rsid w:val="00A34BA2"/>
    <w:rsid w:val="00A34C6E"/>
    <w:rsid w:val="00A34CA7"/>
    <w:rsid w:val="00A3516B"/>
    <w:rsid w:val="00A35436"/>
    <w:rsid w:val="00A3560B"/>
    <w:rsid w:val="00A36A03"/>
    <w:rsid w:val="00A36E6A"/>
    <w:rsid w:val="00A37592"/>
    <w:rsid w:val="00A403F2"/>
    <w:rsid w:val="00A407AA"/>
    <w:rsid w:val="00A407BA"/>
    <w:rsid w:val="00A40B9B"/>
    <w:rsid w:val="00A40BBD"/>
    <w:rsid w:val="00A417BF"/>
    <w:rsid w:val="00A4200D"/>
    <w:rsid w:val="00A43051"/>
    <w:rsid w:val="00A4339D"/>
    <w:rsid w:val="00A440CE"/>
    <w:rsid w:val="00A452AB"/>
    <w:rsid w:val="00A45575"/>
    <w:rsid w:val="00A4585D"/>
    <w:rsid w:val="00A45D57"/>
    <w:rsid w:val="00A45E2D"/>
    <w:rsid w:val="00A45E5C"/>
    <w:rsid w:val="00A45F50"/>
    <w:rsid w:val="00A46181"/>
    <w:rsid w:val="00A4625C"/>
    <w:rsid w:val="00A46576"/>
    <w:rsid w:val="00A46632"/>
    <w:rsid w:val="00A466C2"/>
    <w:rsid w:val="00A50014"/>
    <w:rsid w:val="00A50D9D"/>
    <w:rsid w:val="00A515DC"/>
    <w:rsid w:val="00A521DE"/>
    <w:rsid w:val="00A52E3A"/>
    <w:rsid w:val="00A53000"/>
    <w:rsid w:val="00A5332A"/>
    <w:rsid w:val="00A545C6"/>
    <w:rsid w:val="00A54E67"/>
    <w:rsid w:val="00A55400"/>
    <w:rsid w:val="00A5553C"/>
    <w:rsid w:val="00A55A59"/>
    <w:rsid w:val="00A5611D"/>
    <w:rsid w:val="00A576D9"/>
    <w:rsid w:val="00A57B20"/>
    <w:rsid w:val="00A57CB3"/>
    <w:rsid w:val="00A57E09"/>
    <w:rsid w:val="00A60CED"/>
    <w:rsid w:val="00A60F9C"/>
    <w:rsid w:val="00A6106C"/>
    <w:rsid w:val="00A61E17"/>
    <w:rsid w:val="00A61FE9"/>
    <w:rsid w:val="00A6372C"/>
    <w:rsid w:val="00A63A06"/>
    <w:rsid w:val="00A63B12"/>
    <w:rsid w:val="00A64563"/>
    <w:rsid w:val="00A64974"/>
    <w:rsid w:val="00A64D3A"/>
    <w:rsid w:val="00A652D0"/>
    <w:rsid w:val="00A66535"/>
    <w:rsid w:val="00A674C7"/>
    <w:rsid w:val="00A6771D"/>
    <w:rsid w:val="00A67DBB"/>
    <w:rsid w:val="00A705D6"/>
    <w:rsid w:val="00A70BC1"/>
    <w:rsid w:val="00A70FEF"/>
    <w:rsid w:val="00A71241"/>
    <w:rsid w:val="00A7132E"/>
    <w:rsid w:val="00A71613"/>
    <w:rsid w:val="00A71A09"/>
    <w:rsid w:val="00A7217B"/>
    <w:rsid w:val="00A7226F"/>
    <w:rsid w:val="00A72DE9"/>
    <w:rsid w:val="00A75336"/>
    <w:rsid w:val="00A75F87"/>
    <w:rsid w:val="00A77A9F"/>
    <w:rsid w:val="00A77B88"/>
    <w:rsid w:val="00A80389"/>
    <w:rsid w:val="00A809D1"/>
    <w:rsid w:val="00A8213B"/>
    <w:rsid w:val="00A82670"/>
    <w:rsid w:val="00A82706"/>
    <w:rsid w:val="00A8286E"/>
    <w:rsid w:val="00A83A73"/>
    <w:rsid w:val="00A840FC"/>
    <w:rsid w:val="00A8518C"/>
    <w:rsid w:val="00A851AD"/>
    <w:rsid w:val="00A865EA"/>
    <w:rsid w:val="00A86CBB"/>
    <w:rsid w:val="00A86D64"/>
    <w:rsid w:val="00A87D59"/>
    <w:rsid w:val="00A90549"/>
    <w:rsid w:val="00A90ABC"/>
    <w:rsid w:val="00A90C08"/>
    <w:rsid w:val="00A90F08"/>
    <w:rsid w:val="00A928D7"/>
    <w:rsid w:val="00A92972"/>
    <w:rsid w:val="00A93A1E"/>
    <w:rsid w:val="00A93EED"/>
    <w:rsid w:val="00A9486C"/>
    <w:rsid w:val="00A95D8B"/>
    <w:rsid w:val="00A95ED1"/>
    <w:rsid w:val="00A962F2"/>
    <w:rsid w:val="00A96A3F"/>
    <w:rsid w:val="00A96D4C"/>
    <w:rsid w:val="00A970DE"/>
    <w:rsid w:val="00A97119"/>
    <w:rsid w:val="00A97BDC"/>
    <w:rsid w:val="00AA0A77"/>
    <w:rsid w:val="00AA0D90"/>
    <w:rsid w:val="00AA0E35"/>
    <w:rsid w:val="00AA1559"/>
    <w:rsid w:val="00AA2343"/>
    <w:rsid w:val="00AA338D"/>
    <w:rsid w:val="00AA34D1"/>
    <w:rsid w:val="00AA3DDA"/>
    <w:rsid w:val="00AA52D4"/>
    <w:rsid w:val="00AA555A"/>
    <w:rsid w:val="00AA6060"/>
    <w:rsid w:val="00AA6A39"/>
    <w:rsid w:val="00AA6B9C"/>
    <w:rsid w:val="00AA6CD2"/>
    <w:rsid w:val="00AA6EA2"/>
    <w:rsid w:val="00AA7278"/>
    <w:rsid w:val="00AB0275"/>
    <w:rsid w:val="00AB18EB"/>
    <w:rsid w:val="00AB1904"/>
    <w:rsid w:val="00AB2178"/>
    <w:rsid w:val="00AB22B1"/>
    <w:rsid w:val="00AB4504"/>
    <w:rsid w:val="00AB4837"/>
    <w:rsid w:val="00AB4B12"/>
    <w:rsid w:val="00AB57DC"/>
    <w:rsid w:val="00AB598D"/>
    <w:rsid w:val="00AB5B5D"/>
    <w:rsid w:val="00AB6196"/>
    <w:rsid w:val="00AB676A"/>
    <w:rsid w:val="00AB6AAE"/>
    <w:rsid w:val="00AB78F2"/>
    <w:rsid w:val="00AB7A82"/>
    <w:rsid w:val="00AC012E"/>
    <w:rsid w:val="00AC0270"/>
    <w:rsid w:val="00AC0288"/>
    <w:rsid w:val="00AC0571"/>
    <w:rsid w:val="00AC0ACB"/>
    <w:rsid w:val="00AC11C7"/>
    <w:rsid w:val="00AC14A0"/>
    <w:rsid w:val="00AC2746"/>
    <w:rsid w:val="00AC2BF3"/>
    <w:rsid w:val="00AC32D3"/>
    <w:rsid w:val="00AC36C0"/>
    <w:rsid w:val="00AC3CB0"/>
    <w:rsid w:val="00AC3EA3"/>
    <w:rsid w:val="00AC45BE"/>
    <w:rsid w:val="00AC4DEC"/>
    <w:rsid w:val="00AC4E81"/>
    <w:rsid w:val="00AC4F93"/>
    <w:rsid w:val="00AC514E"/>
    <w:rsid w:val="00AC51B8"/>
    <w:rsid w:val="00AC51FC"/>
    <w:rsid w:val="00AC53EC"/>
    <w:rsid w:val="00AC6256"/>
    <w:rsid w:val="00AC69DF"/>
    <w:rsid w:val="00AC69F9"/>
    <w:rsid w:val="00AC6EA1"/>
    <w:rsid w:val="00AC77F4"/>
    <w:rsid w:val="00AC792D"/>
    <w:rsid w:val="00AC7D96"/>
    <w:rsid w:val="00AC7ECB"/>
    <w:rsid w:val="00AD0451"/>
    <w:rsid w:val="00AD19E2"/>
    <w:rsid w:val="00AD1C23"/>
    <w:rsid w:val="00AD1CE2"/>
    <w:rsid w:val="00AD20BB"/>
    <w:rsid w:val="00AD3148"/>
    <w:rsid w:val="00AD3A51"/>
    <w:rsid w:val="00AD3D27"/>
    <w:rsid w:val="00AD47DA"/>
    <w:rsid w:val="00AD4B13"/>
    <w:rsid w:val="00AD4EBE"/>
    <w:rsid w:val="00AD5385"/>
    <w:rsid w:val="00AD53A1"/>
    <w:rsid w:val="00AD6576"/>
    <w:rsid w:val="00AD7292"/>
    <w:rsid w:val="00AD782A"/>
    <w:rsid w:val="00AE020A"/>
    <w:rsid w:val="00AE04A1"/>
    <w:rsid w:val="00AE060B"/>
    <w:rsid w:val="00AE15F0"/>
    <w:rsid w:val="00AE235D"/>
    <w:rsid w:val="00AE23A4"/>
    <w:rsid w:val="00AE25C5"/>
    <w:rsid w:val="00AE2EFB"/>
    <w:rsid w:val="00AE37DA"/>
    <w:rsid w:val="00AE3EC5"/>
    <w:rsid w:val="00AE4207"/>
    <w:rsid w:val="00AE48C6"/>
    <w:rsid w:val="00AE4A91"/>
    <w:rsid w:val="00AE5CF3"/>
    <w:rsid w:val="00AE5D33"/>
    <w:rsid w:val="00AE7C75"/>
    <w:rsid w:val="00AE7D5E"/>
    <w:rsid w:val="00AE7FE1"/>
    <w:rsid w:val="00AF019E"/>
    <w:rsid w:val="00AF0286"/>
    <w:rsid w:val="00AF0423"/>
    <w:rsid w:val="00AF37F5"/>
    <w:rsid w:val="00AF3835"/>
    <w:rsid w:val="00AF3C69"/>
    <w:rsid w:val="00AF45D9"/>
    <w:rsid w:val="00AF47F8"/>
    <w:rsid w:val="00AF4D8E"/>
    <w:rsid w:val="00AF51BF"/>
    <w:rsid w:val="00AF59E6"/>
    <w:rsid w:val="00AF62DD"/>
    <w:rsid w:val="00AF62ED"/>
    <w:rsid w:val="00AF6A97"/>
    <w:rsid w:val="00AF6EF5"/>
    <w:rsid w:val="00AF7243"/>
    <w:rsid w:val="00AF7744"/>
    <w:rsid w:val="00B000A7"/>
    <w:rsid w:val="00B00348"/>
    <w:rsid w:val="00B00519"/>
    <w:rsid w:val="00B00C78"/>
    <w:rsid w:val="00B00DC1"/>
    <w:rsid w:val="00B01C1E"/>
    <w:rsid w:val="00B01C6F"/>
    <w:rsid w:val="00B02369"/>
    <w:rsid w:val="00B0278A"/>
    <w:rsid w:val="00B028D2"/>
    <w:rsid w:val="00B02A29"/>
    <w:rsid w:val="00B02D08"/>
    <w:rsid w:val="00B03060"/>
    <w:rsid w:val="00B0442E"/>
    <w:rsid w:val="00B048E7"/>
    <w:rsid w:val="00B05586"/>
    <w:rsid w:val="00B061B3"/>
    <w:rsid w:val="00B06684"/>
    <w:rsid w:val="00B10792"/>
    <w:rsid w:val="00B113A7"/>
    <w:rsid w:val="00B113F5"/>
    <w:rsid w:val="00B12330"/>
    <w:rsid w:val="00B1401F"/>
    <w:rsid w:val="00B140EC"/>
    <w:rsid w:val="00B14401"/>
    <w:rsid w:val="00B14572"/>
    <w:rsid w:val="00B14DBB"/>
    <w:rsid w:val="00B15369"/>
    <w:rsid w:val="00B154F9"/>
    <w:rsid w:val="00B17273"/>
    <w:rsid w:val="00B1737F"/>
    <w:rsid w:val="00B178AB"/>
    <w:rsid w:val="00B17A71"/>
    <w:rsid w:val="00B17A84"/>
    <w:rsid w:val="00B20568"/>
    <w:rsid w:val="00B2074C"/>
    <w:rsid w:val="00B2117D"/>
    <w:rsid w:val="00B212FA"/>
    <w:rsid w:val="00B21B1C"/>
    <w:rsid w:val="00B21E84"/>
    <w:rsid w:val="00B22AF7"/>
    <w:rsid w:val="00B235BA"/>
    <w:rsid w:val="00B23E5D"/>
    <w:rsid w:val="00B248B7"/>
    <w:rsid w:val="00B255B8"/>
    <w:rsid w:val="00B271F1"/>
    <w:rsid w:val="00B27307"/>
    <w:rsid w:val="00B27320"/>
    <w:rsid w:val="00B275A3"/>
    <w:rsid w:val="00B3030F"/>
    <w:rsid w:val="00B3057D"/>
    <w:rsid w:val="00B31447"/>
    <w:rsid w:val="00B31810"/>
    <w:rsid w:val="00B31F4E"/>
    <w:rsid w:val="00B325FE"/>
    <w:rsid w:val="00B32F9A"/>
    <w:rsid w:val="00B33180"/>
    <w:rsid w:val="00B331C4"/>
    <w:rsid w:val="00B33B08"/>
    <w:rsid w:val="00B35790"/>
    <w:rsid w:val="00B36004"/>
    <w:rsid w:val="00B36A10"/>
    <w:rsid w:val="00B37FEC"/>
    <w:rsid w:val="00B40EB6"/>
    <w:rsid w:val="00B41CA6"/>
    <w:rsid w:val="00B41F5E"/>
    <w:rsid w:val="00B42FEF"/>
    <w:rsid w:val="00B433A6"/>
    <w:rsid w:val="00B4372C"/>
    <w:rsid w:val="00B439D4"/>
    <w:rsid w:val="00B444E2"/>
    <w:rsid w:val="00B448CB"/>
    <w:rsid w:val="00B44E45"/>
    <w:rsid w:val="00B4544B"/>
    <w:rsid w:val="00B456F4"/>
    <w:rsid w:val="00B46497"/>
    <w:rsid w:val="00B46584"/>
    <w:rsid w:val="00B46BE6"/>
    <w:rsid w:val="00B474B2"/>
    <w:rsid w:val="00B474C9"/>
    <w:rsid w:val="00B478DA"/>
    <w:rsid w:val="00B479CB"/>
    <w:rsid w:val="00B47DC0"/>
    <w:rsid w:val="00B50A7A"/>
    <w:rsid w:val="00B50BFC"/>
    <w:rsid w:val="00B51B45"/>
    <w:rsid w:val="00B5308C"/>
    <w:rsid w:val="00B531A7"/>
    <w:rsid w:val="00B53EB0"/>
    <w:rsid w:val="00B54147"/>
    <w:rsid w:val="00B541DD"/>
    <w:rsid w:val="00B54233"/>
    <w:rsid w:val="00B54D91"/>
    <w:rsid w:val="00B54DAC"/>
    <w:rsid w:val="00B5523A"/>
    <w:rsid w:val="00B559DB"/>
    <w:rsid w:val="00B5620A"/>
    <w:rsid w:val="00B56570"/>
    <w:rsid w:val="00B5658B"/>
    <w:rsid w:val="00B56A56"/>
    <w:rsid w:val="00B56E24"/>
    <w:rsid w:val="00B600FA"/>
    <w:rsid w:val="00B609BD"/>
    <w:rsid w:val="00B6100D"/>
    <w:rsid w:val="00B63526"/>
    <w:rsid w:val="00B63D23"/>
    <w:rsid w:val="00B64290"/>
    <w:rsid w:val="00B643D0"/>
    <w:rsid w:val="00B6440B"/>
    <w:rsid w:val="00B64498"/>
    <w:rsid w:val="00B64721"/>
    <w:rsid w:val="00B64D65"/>
    <w:rsid w:val="00B6511C"/>
    <w:rsid w:val="00B65606"/>
    <w:rsid w:val="00B656EE"/>
    <w:rsid w:val="00B657B8"/>
    <w:rsid w:val="00B70135"/>
    <w:rsid w:val="00B70948"/>
    <w:rsid w:val="00B71083"/>
    <w:rsid w:val="00B71476"/>
    <w:rsid w:val="00B717C4"/>
    <w:rsid w:val="00B732A9"/>
    <w:rsid w:val="00B734E6"/>
    <w:rsid w:val="00B7383B"/>
    <w:rsid w:val="00B73FEC"/>
    <w:rsid w:val="00B744DF"/>
    <w:rsid w:val="00B7464A"/>
    <w:rsid w:val="00B74A21"/>
    <w:rsid w:val="00B74B4F"/>
    <w:rsid w:val="00B7551B"/>
    <w:rsid w:val="00B755ED"/>
    <w:rsid w:val="00B75993"/>
    <w:rsid w:val="00B75C42"/>
    <w:rsid w:val="00B75F38"/>
    <w:rsid w:val="00B765D0"/>
    <w:rsid w:val="00B7693B"/>
    <w:rsid w:val="00B76CC4"/>
    <w:rsid w:val="00B77825"/>
    <w:rsid w:val="00B81171"/>
    <w:rsid w:val="00B8150C"/>
    <w:rsid w:val="00B81DDD"/>
    <w:rsid w:val="00B81E4A"/>
    <w:rsid w:val="00B824F2"/>
    <w:rsid w:val="00B827C0"/>
    <w:rsid w:val="00B84920"/>
    <w:rsid w:val="00B84A51"/>
    <w:rsid w:val="00B84AE4"/>
    <w:rsid w:val="00B850C8"/>
    <w:rsid w:val="00B8522A"/>
    <w:rsid w:val="00B8556A"/>
    <w:rsid w:val="00B855C5"/>
    <w:rsid w:val="00B85ABF"/>
    <w:rsid w:val="00B85E50"/>
    <w:rsid w:val="00B86048"/>
    <w:rsid w:val="00B866EA"/>
    <w:rsid w:val="00B87440"/>
    <w:rsid w:val="00B87455"/>
    <w:rsid w:val="00B875F6"/>
    <w:rsid w:val="00B87EC9"/>
    <w:rsid w:val="00B90634"/>
    <w:rsid w:val="00B90CC9"/>
    <w:rsid w:val="00B90F31"/>
    <w:rsid w:val="00B91913"/>
    <w:rsid w:val="00B91EC4"/>
    <w:rsid w:val="00B92043"/>
    <w:rsid w:val="00B9218A"/>
    <w:rsid w:val="00B9228D"/>
    <w:rsid w:val="00B925C2"/>
    <w:rsid w:val="00B92C29"/>
    <w:rsid w:val="00B9379C"/>
    <w:rsid w:val="00B93D4B"/>
    <w:rsid w:val="00B9426C"/>
    <w:rsid w:val="00B94695"/>
    <w:rsid w:val="00B94910"/>
    <w:rsid w:val="00B94DED"/>
    <w:rsid w:val="00B95F43"/>
    <w:rsid w:val="00B96299"/>
    <w:rsid w:val="00B9637A"/>
    <w:rsid w:val="00B9657C"/>
    <w:rsid w:val="00B96A05"/>
    <w:rsid w:val="00B97694"/>
    <w:rsid w:val="00B97793"/>
    <w:rsid w:val="00B9783D"/>
    <w:rsid w:val="00BA00B7"/>
    <w:rsid w:val="00BA0292"/>
    <w:rsid w:val="00BA03F1"/>
    <w:rsid w:val="00BA098F"/>
    <w:rsid w:val="00BA0A27"/>
    <w:rsid w:val="00BA20DB"/>
    <w:rsid w:val="00BA378D"/>
    <w:rsid w:val="00BA37CF"/>
    <w:rsid w:val="00BA3895"/>
    <w:rsid w:val="00BA3D06"/>
    <w:rsid w:val="00BA4219"/>
    <w:rsid w:val="00BA43BF"/>
    <w:rsid w:val="00BA4423"/>
    <w:rsid w:val="00BA4B60"/>
    <w:rsid w:val="00BA4C0B"/>
    <w:rsid w:val="00BA4C99"/>
    <w:rsid w:val="00BA4E8E"/>
    <w:rsid w:val="00BA5A8F"/>
    <w:rsid w:val="00BA6978"/>
    <w:rsid w:val="00BA69C7"/>
    <w:rsid w:val="00BA6AF0"/>
    <w:rsid w:val="00BA6CB1"/>
    <w:rsid w:val="00BA7964"/>
    <w:rsid w:val="00BA7B00"/>
    <w:rsid w:val="00BB0749"/>
    <w:rsid w:val="00BB0A04"/>
    <w:rsid w:val="00BB0BCA"/>
    <w:rsid w:val="00BB1CEB"/>
    <w:rsid w:val="00BB1D39"/>
    <w:rsid w:val="00BB21E2"/>
    <w:rsid w:val="00BB249F"/>
    <w:rsid w:val="00BB278B"/>
    <w:rsid w:val="00BB35B9"/>
    <w:rsid w:val="00BB4F9D"/>
    <w:rsid w:val="00BB56F7"/>
    <w:rsid w:val="00BB7513"/>
    <w:rsid w:val="00BB7A63"/>
    <w:rsid w:val="00BC010C"/>
    <w:rsid w:val="00BC0F60"/>
    <w:rsid w:val="00BC11E1"/>
    <w:rsid w:val="00BC1E66"/>
    <w:rsid w:val="00BC3562"/>
    <w:rsid w:val="00BC4A1F"/>
    <w:rsid w:val="00BC58CE"/>
    <w:rsid w:val="00BC6CC2"/>
    <w:rsid w:val="00BC6F1A"/>
    <w:rsid w:val="00BC7AB2"/>
    <w:rsid w:val="00BC7B83"/>
    <w:rsid w:val="00BD021C"/>
    <w:rsid w:val="00BD0454"/>
    <w:rsid w:val="00BD0595"/>
    <w:rsid w:val="00BD062F"/>
    <w:rsid w:val="00BD0DB2"/>
    <w:rsid w:val="00BD0EF2"/>
    <w:rsid w:val="00BD1CF1"/>
    <w:rsid w:val="00BD25F0"/>
    <w:rsid w:val="00BD283A"/>
    <w:rsid w:val="00BD382B"/>
    <w:rsid w:val="00BD3C1B"/>
    <w:rsid w:val="00BD42C0"/>
    <w:rsid w:val="00BD471C"/>
    <w:rsid w:val="00BD4CC6"/>
    <w:rsid w:val="00BD50F5"/>
    <w:rsid w:val="00BD6331"/>
    <w:rsid w:val="00BD6D27"/>
    <w:rsid w:val="00BD6F1D"/>
    <w:rsid w:val="00BD72FA"/>
    <w:rsid w:val="00BD7ACE"/>
    <w:rsid w:val="00BD7E69"/>
    <w:rsid w:val="00BD7FF7"/>
    <w:rsid w:val="00BE0E86"/>
    <w:rsid w:val="00BE0FB8"/>
    <w:rsid w:val="00BE2F63"/>
    <w:rsid w:val="00BE2FFA"/>
    <w:rsid w:val="00BE4193"/>
    <w:rsid w:val="00BE4463"/>
    <w:rsid w:val="00BE4A3A"/>
    <w:rsid w:val="00BE587B"/>
    <w:rsid w:val="00BE5AFA"/>
    <w:rsid w:val="00BE6163"/>
    <w:rsid w:val="00BE6418"/>
    <w:rsid w:val="00BE6456"/>
    <w:rsid w:val="00BE64AD"/>
    <w:rsid w:val="00BE6683"/>
    <w:rsid w:val="00BE72C4"/>
    <w:rsid w:val="00BE79CA"/>
    <w:rsid w:val="00BE7AF3"/>
    <w:rsid w:val="00BF0111"/>
    <w:rsid w:val="00BF04B9"/>
    <w:rsid w:val="00BF05D5"/>
    <w:rsid w:val="00BF0D7D"/>
    <w:rsid w:val="00BF0EFB"/>
    <w:rsid w:val="00BF17AE"/>
    <w:rsid w:val="00BF22AD"/>
    <w:rsid w:val="00BF3155"/>
    <w:rsid w:val="00BF3AB4"/>
    <w:rsid w:val="00BF3E42"/>
    <w:rsid w:val="00BF3E71"/>
    <w:rsid w:val="00BF506F"/>
    <w:rsid w:val="00BF5A16"/>
    <w:rsid w:val="00BF5EE2"/>
    <w:rsid w:val="00BF63E1"/>
    <w:rsid w:val="00BF7005"/>
    <w:rsid w:val="00BF7163"/>
    <w:rsid w:val="00C003DE"/>
    <w:rsid w:val="00C00DA1"/>
    <w:rsid w:val="00C01179"/>
    <w:rsid w:val="00C012A3"/>
    <w:rsid w:val="00C017AD"/>
    <w:rsid w:val="00C01E10"/>
    <w:rsid w:val="00C01F52"/>
    <w:rsid w:val="00C01FF5"/>
    <w:rsid w:val="00C0278C"/>
    <w:rsid w:val="00C02EFB"/>
    <w:rsid w:val="00C041C5"/>
    <w:rsid w:val="00C047F5"/>
    <w:rsid w:val="00C05428"/>
    <w:rsid w:val="00C06140"/>
    <w:rsid w:val="00C06690"/>
    <w:rsid w:val="00C06C97"/>
    <w:rsid w:val="00C0720F"/>
    <w:rsid w:val="00C07828"/>
    <w:rsid w:val="00C10583"/>
    <w:rsid w:val="00C11D88"/>
    <w:rsid w:val="00C12B55"/>
    <w:rsid w:val="00C12D6A"/>
    <w:rsid w:val="00C12EB7"/>
    <w:rsid w:val="00C131DB"/>
    <w:rsid w:val="00C134D9"/>
    <w:rsid w:val="00C13C1E"/>
    <w:rsid w:val="00C13CA5"/>
    <w:rsid w:val="00C13F1B"/>
    <w:rsid w:val="00C143A9"/>
    <w:rsid w:val="00C144D3"/>
    <w:rsid w:val="00C14CBC"/>
    <w:rsid w:val="00C14D9B"/>
    <w:rsid w:val="00C154F0"/>
    <w:rsid w:val="00C15A93"/>
    <w:rsid w:val="00C16351"/>
    <w:rsid w:val="00C167AB"/>
    <w:rsid w:val="00C16AE8"/>
    <w:rsid w:val="00C16F05"/>
    <w:rsid w:val="00C16F19"/>
    <w:rsid w:val="00C16F90"/>
    <w:rsid w:val="00C17051"/>
    <w:rsid w:val="00C170C7"/>
    <w:rsid w:val="00C1734C"/>
    <w:rsid w:val="00C17941"/>
    <w:rsid w:val="00C17F4C"/>
    <w:rsid w:val="00C20C42"/>
    <w:rsid w:val="00C212FA"/>
    <w:rsid w:val="00C219B9"/>
    <w:rsid w:val="00C219DA"/>
    <w:rsid w:val="00C21D75"/>
    <w:rsid w:val="00C23C82"/>
    <w:rsid w:val="00C249C1"/>
    <w:rsid w:val="00C24EBA"/>
    <w:rsid w:val="00C254C6"/>
    <w:rsid w:val="00C2572A"/>
    <w:rsid w:val="00C2668A"/>
    <w:rsid w:val="00C27234"/>
    <w:rsid w:val="00C27749"/>
    <w:rsid w:val="00C30EE5"/>
    <w:rsid w:val="00C30FBE"/>
    <w:rsid w:val="00C3124E"/>
    <w:rsid w:val="00C31913"/>
    <w:rsid w:val="00C31941"/>
    <w:rsid w:val="00C31ED7"/>
    <w:rsid w:val="00C32F95"/>
    <w:rsid w:val="00C3338E"/>
    <w:rsid w:val="00C33AFE"/>
    <w:rsid w:val="00C341E5"/>
    <w:rsid w:val="00C34DB5"/>
    <w:rsid w:val="00C356A3"/>
    <w:rsid w:val="00C36016"/>
    <w:rsid w:val="00C403A1"/>
    <w:rsid w:val="00C408D6"/>
    <w:rsid w:val="00C40BD9"/>
    <w:rsid w:val="00C42578"/>
    <w:rsid w:val="00C427DC"/>
    <w:rsid w:val="00C42935"/>
    <w:rsid w:val="00C43B2F"/>
    <w:rsid w:val="00C445FE"/>
    <w:rsid w:val="00C447F4"/>
    <w:rsid w:val="00C4490A"/>
    <w:rsid w:val="00C44B55"/>
    <w:rsid w:val="00C45E44"/>
    <w:rsid w:val="00C4647C"/>
    <w:rsid w:val="00C471B0"/>
    <w:rsid w:val="00C47ADA"/>
    <w:rsid w:val="00C50275"/>
    <w:rsid w:val="00C50A12"/>
    <w:rsid w:val="00C50B92"/>
    <w:rsid w:val="00C5186E"/>
    <w:rsid w:val="00C51E75"/>
    <w:rsid w:val="00C52A7B"/>
    <w:rsid w:val="00C53097"/>
    <w:rsid w:val="00C535D6"/>
    <w:rsid w:val="00C543B2"/>
    <w:rsid w:val="00C5473F"/>
    <w:rsid w:val="00C552DA"/>
    <w:rsid w:val="00C552E4"/>
    <w:rsid w:val="00C554CF"/>
    <w:rsid w:val="00C55BA7"/>
    <w:rsid w:val="00C55D94"/>
    <w:rsid w:val="00C562B9"/>
    <w:rsid w:val="00C56D6A"/>
    <w:rsid w:val="00C57347"/>
    <w:rsid w:val="00C604C1"/>
    <w:rsid w:val="00C609C6"/>
    <w:rsid w:val="00C60E70"/>
    <w:rsid w:val="00C610C8"/>
    <w:rsid w:val="00C61828"/>
    <w:rsid w:val="00C621FB"/>
    <w:rsid w:val="00C624AF"/>
    <w:rsid w:val="00C62CD7"/>
    <w:rsid w:val="00C6324C"/>
    <w:rsid w:val="00C64F73"/>
    <w:rsid w:val="00C651D3"/>
    <w:rsid w:val="00C65584"/>
    <w:rsid w:val="00C6560B"/>
    <w:rsid w:val="00C658AA"/>
    <w:rsid w:val="00C65B46"/>
    <w:rsid w:val="00C65C10"/>
    <w:rsid w:val="00C65CEE"/>
    <w:rsid w:val="00C66319"/>
    <w:rsid w:val="00C663D5"/>
    <w:rsid w:val="00C6695F"/>
    <w:rsid w:val="00C669DD"/>
    <w:rsid w:val="00C66EA7"/>
    <w:rsid w:val="00C67768"/>
    <w:rsid w:val="00C679AA"/>
    <w:rsid w:val="00C67A3D"/>
    <w:rsid w:val="00C67B31"/>
    <w:rsid w:val="00C70C97"/>
    <w:rsid w:val="00C724CF"/>
    <w:rsid w:val="00C72631"/>
    <w:rsid w:val="00C72A36"/>
    <w:rsid w:val="00C72C8E"/>
    <w:rsid w:val="00C72F1E"/>
    <w:rsid w:val="00C7305D"/>
    <w:rsid w:val="00C73694"/>
    <w:rsid w:val="00C7484D"/>
    <w:rsid w:val="00C74EAE"/>
    <w:rsid w:val="00C75972"/>
    <w:rsid w:val="00C75A57"/>
    <w:rsid w:val="00C75A85"/>
    <w:rsid w:val="00C75DAD"/>
    <w:rsid w:val="00C76584"/>
    <w:rsid w:val="00C76976"/>
    <w:rsid w:val="00C76C3A"/>
    <w:rsid w:val="00C77299"/>
    <w:rsid w:val="00C772B7"/>
    <w:rsid w:val="00C8038E"/>
    <w:rsid w:val="00C811B6"/>
    <w:rsid w:val="00C81676"/>
    <w:rsid w:val="00C81989"/>
    <w:rsid w:val="00C81C20"/>
    <w:rsid w:val="00C82694"/>
    <w:rsid w:val="00C82792"/>
    <w:rsid w:val="00C82C17"/>
    <w:rsid w:val="00C82E33"/>
    <w:rsid w:val="00C83F02"/>
    <w:rsid w:val="00C8485F"/>
    <w:rsid w:val="00C849AF"/>
    <w:rsid w:val="00C84F2F"/>
    <w:rsid w:val="00C85DF0"/>
    <w:rsid w:val="00C86F22"/>
    <w:rsid w:val="00C872B1"/>
    <w:rsid w:val="00C872C1"/>
    <w:rsid w:val="00C87388"/>
    <w:rsid w:val="00C87BBD"/>
    <w:rsid w:val="00C90012"/>
    <w:rsid w:val="00C9080A"/>
    <w:rsid w:val="00C9086D"/>
    <w:rsid w:val="00C90F12"/>
    <w:rsid w:val="00C91640"/>
    <w:rsid w:val="00C9167D"/>
    <w:rsid w:val="00C9182E"/>
    <w:rsid w:val="00C91AEC"/>
    <w:rsid w:val="00C91D04"/>
    <w:rsid w:val="00C91F81"/>
    <w:rsid w:val="00C9426D"/>
    <w:rsid w:val="00C948FD"/>
    <w:rsid w:val="00C9517B"/>
    <w:rsid w:val="00C95C56"/>
    <w:rsid w:val="00C95DBB"/>
    <w:rsid w:val="00C96643"/>
    <w:rsid w:val="00C9678E"/>
    <w:rsid w:val="00C96BCD"/>
    <w:rsid w:val="00C97D31"/>
    <w:rsid w:val="00CA0F2B"/>
    <w:rsid w:val="00CA1C9A"/>
    <w:rsid w:val="00CA1CA9"/>
    <w:rsid w:val="00CA1FA2"/>
    <w:rsid w:val="00CA2AB9"/>
    <w:rsid w:val="00CA3A32"/>
    <w:rsid w:val="00CA4C5D"/>
    <w:rsid w:val="00CA564B"/>
    <w:rsid w:val="00CA6028"/>
    <w:rsid w:val="00CA60D2"/>
    <w:rsid w:val="00CA654A"/>
    <w:rsid w:val="00CA6ADD"/>
    <w:rsid w:val="00CA7500"/>
    <w:rsid w:val="00CB0010"/>
    <w:rsid w:val="00CB02EB"/>
    <w:rsid w:val="00CB0460"/>
    <w:rsid w:val="00CB1195"/>
    <w:rsid w:val="00CB161B"/>
    <w:rsid w:val="00CB1E8B"/>
    <w:rsid w:val="00CB2445"/>
    <w:rsid w:val="00CB3146"/>
    <w:rsid w:val="00CB31B0"/>
    <w:rsid w:val="00CB39D4"/>
    <w:rsid w:val="00CB3C37"/>
    <w:rsid w:val="00CB419B"/>
    <w:rsid w:val="00CB43D5"/>
    <w:rsid w:val="00CB44A4"/>
    <w:rsid w:val="00CB46A7"/>
    <w:rsid w:val="00CB57A5"/>
    <w:rsid w:val="00CB5E18"/>
    <w:rsid w:val="00CB6356"/>
    <w:rsid w:val="00CB6432"/>
    <w:rsid w:val="00CB66C7"/>
    <w:rsid w:val="00CB6ACE"/>
    <w:rsid w:val="00CB7335"/>
    <w:rsid w:val="00CB7950"/>
    <w:rsid w:val="00CB7B5E"/>
    <w:rsid w:val="00CB7CCF"/>
    <w:rsid w:val="00CC0266"/>
    <w:rsid w:val="00CC0738"/>
    <w:rsid w:val="00CC0876"/>
    <w:rsid w:val="00CC0B38"/>
    <w:rsid w:val="00CC0CE7"/>
    <w:rsid w:val="00CC0DCC"/>
    <w:rsid w:val="00CC21C7"/>
    <w:rsid w:val="00CC27B8"/>
    <w:rsid w:val="00CC2801"/>
    <w:rsid w:val="00CC2C2F"/>
    <w:rsid w:val="00CC4B80"/>
    <w:rsid w:val="00CC4E52"/>
    <w:rsid w:val="00CC5721"/>
    <w:rsid w:val="00CC76F9"/>
    <w:rsid w:val="00CC770F"/>
    <w:rsid w:val="00CD066B"/>
    <w:rsid w:val="00CD14CD"/>
    <w:rsid w:val="00CD15D6"/>
    <w:rsid w:val="00CD3084"/>
    <w:rsid w:val="00CD37EB"/>
    <w:rsid w:val="00CD3BDA"/>
    <w:rsid w:val="00CD3DFB"/>
    <w:rsid w:val="00CD46E2"/>
    <w:rsid w:val="00CD4E90"/>
    <w:rsid w:val="00CD53C4"/>
    <w:rsid w:val="00CD5543"/>
    <w:rsid w:val="00CD6418"/>
    <w:rsid w:val="00CD798E"/>
    <w:rsid w:val="00CD7ECF"/>
    <w:rsid w:val="00CE0DC4"/>
    <w:rsid w:val="00CE1518"/>
    <w:rsid w:val="00CE2D58"/>
    <w:rsid w:val="00CE37C9"/>
    <w:rsid w:val="00CE4A22"/>
    <w:rsid w:val="00CE4B10"/>
    <w:rsid w:val="00CE4D96"/>
    <w:rsid w:val="00CE58CC"/>
    <w:rsid w:val="00CE66B3"/>
    <w:rsid w:val="00CE6A87"/>
    <w:rsid w:val="00CE7BB4"/>
    <w:rsid w:val="00CF0B6B"/>
    <w:rsid w:val="00CF1045"/>
    <w:rsid w:val="00CF168E"/>
    <w:rsid w:val="00CF1865"/>
    <w:rsid w:val="00CF1ADE"/>
    <w:rsid w:val="00CF1BE9"/>
    <w:rsid w:val="00CF2A04"/>
    <w:rsid w:val="00CF3216"/>
    <w:rsid w:val="00CF3716"/>
    <w:rsid w:val="00CF3EF8"/>
    <w:rsid w:val="00CF4023"/>
    <w:rsid w:val="00CF432C"/>
    <w:rsid w:val="00CF46D8"/>
    <w:rsid w:val="00CF6C4D"/>
    <w:rsid w:val="00CF73F2"/>
    <w:rsid w:val="00D000B2"/>
    <w:rsid w:val="00D00D0B"/>
    <w:rsid w:val="00D01665"/>
    <w:rsid w:val="00D0289A"/>
    <w:rsid w:val="00D028DA"/>
    <w:rsid w:val="00D03E0D"/>
    <w:rsid w:val="00D047B8"/>
    <w:rsid w:val="00D0482F"/>
    <w:rsid w:val="00D04858"/>
    <w:rsid w:val="00D04A24"/>
    <w:rsid w:val="00D04B69"/>
    <w:rsid w:val="00D050DE"/>
    <w:rsid w:val="00D0554F"/>
    <w:rsid w:val="00D05BBC"/>
    <w:rsid w:val="00D0678A"/>
    <w:rsid w:val="00D06877"/>
    <w:rsid w:val="00D06B86"/>
    <w:rsid w:val="00D07C0B"/>
    <w:rsid w:val="00D100EA"/>
    <w:rsid w:val="00D101F3"/>
    <w:rsid w:val="00D106DE"/>
    <w:rsid w:val="00D108FC"/>
    <w:rsid w:val="00D10E29"/>
    <w:rsid w:val="00D11A61"/>
    <w:rsid w:val="00D12138"/>
    <w:rsid w:val="00D12BE0"/>
    <w:rsid w:val="00D12E67"/>
    <w:rsid w:val="00D1474B"/>
    <w:rsid w:val="00D14811"/>
    <w:rsid w:val="00D14D59"/>
    <w:rsid w:val="00D14D7D"/>
    <w:rsid w:val="00D14F7F"/>
    <w:rsid w:val="00D158E7"/>
    <w:rsid w:val="00D15A8F"/>
    <w:rsid w:val="00D16096"/>
    <w:rsid w:val="00D160DE"/>
    <w:rsid w:val="00D1633A"/>
    <w:rsid w:val="00D1663E"/>
    <w:rsid w:val="00D16F0C"/>
    <w:rsid w:val="00D175F0"/>
    <w:rsid w:val="00D17A16"/>
    <w:rsid w:val="00D17C91"/>
    <w:rsid w:val="00D205F4"/>
    <w:rsid w:val="00D20C45"/>
    <w:rsid w:val="00D21033"/>
    <w:rsid w:val="00D21428"/>
    <w:rsid w:val="00D217FC"/>
    <w:rsid w:val="00D21AD4"/>
    <w:rsid w:val="00D21B65"/>
    <w:rsid w:val="00D22BCC"/>
    <w:rsid w:val="00D24081"/>
    <w:rsid w:val="00D255F7"/>
    <w:rsid w:val="00D256CC"/>
    <w:rsid w:val="00D25C16"/>
    <w:rsid w:val="00D266EE"/>
    <w:rsid w:val="00D276D0"/>
    <w:rsid w:val="00D307BD"/>
    <w:rsid w:val="00D308A3"/>
    <w:rsid w:val="00D30C17"/>
    <w:rsid w:val="00D30D5D"/>
    <w:rsid w:val="00D3153D"/>
    <w:rsid w:val="00D3185D"/>
    <w:rsid w:val="00D320D1"/>
    <w:rsid w:val="00D33BAE"/>
    <w:rsid w:val="00D3407D"/>
    <w:rsid w:val="00D355AB"/>
    <w:rsid w:val="00D35816"/>
    <w:rsid w:val="00D36BDE"/>
    <w:rsid w:val="00D377F3"/>
    <w:rsid w:val="00D37F22"/>
    <w:rsid w:val="00D403A4"/>
    <w:rsid w:val="00D413E9"/>
    <w:rsid w:val="00D41736"/>
    <w:rsid w:val="00D429AB"/>
    <w:rsid w:val="00D42DAB"/>
    <w:rsid w:val="00D43984"/>
    <w:rsid w:val="00D43A7F"/>
    <w:rsid w:val="00D44185"/>
    <w:rsid w:val="00D465E8"/>
    <w:rsid w:val="00D477CE"/>
    <w:rsid w:val="00D50878"/>
    <w:rsid w:val="00D50BA4"/>
    <w:rsid w:val="00D50D7A"/>
    <w:rsid w:val="00D50D7C"/>
    <w:rsid w:val="00D51B9C"/>
    <w:rsid w:val="00D52295"/>
    <w:rsid w:val="00D537FA"/>
    <w:rsid w:val="00D5407F"/>
    <w:rsid w:val="00D5464F"/>
    <w:rsid w:val="00D54D1F"/>
    <w:rsid w:val="00D54DAA"/>
    <w:rsid w:val="00D5547D"/>
    <w:rsid w:val="00D56A84"/>
    <w:rsid w:val="00D57452"/>
    <w:rsid w:val="00D57A6F"/>
    <w:rsid w:val="00D57C55"/>
    <w:rsid w:val="00D60A83"/>
    <w:rsid w:val="00D612E0"/>
    <w:rsid w:val="00D617A9"/>
    <w:rsid w:val="00D61F34"/>
    <w:rsid w:val="00D62749"/>
    <w:rsid w:val="00D63378"/>
    <w:rsid w:val="00D63CD8"/>
    <w:rsid w:val="00D63DFB"/>
    <w:rsid w:val="00D63E44"/>
    <w:rsid w:val="00D6407D"/>
    <w:rsid w:val="00D64404"/>
    <w:rsid w:val="00D644D7"/>
    <w:rsid w:val="00D64C35"/>
    <w:rsid w:val="00D6610B"/>
    <w:rsid w:val="00D6729E"/>
    <w:rsid w:val="00D678E3"/>
    <w:rsid w:val="00D67A74"/>
    <w:rsid w:val="00D67B0D"/>
    <w:rsid w:val="00D67C66"/>
    <w:rsid w:val="00D67D0C"/>
    <w:rsid w:val="00D70071"/>
    <w:rsid w:val="00D70751"/>
    <w:rsid w:val="00D711D0"/>
    <w:rsid w:val="00D724A9"/>
    <w:rsid w:val="00D73140"/>
    <w:rsid w:val="00D733C6"/>
    <w:rsid w:val="00D73469"/>
    <w:rsid w:val="00D7390D"/>
    <w:rsid w:val="00D73A8F"/>
    <w:rsid w:val="00D7404E"/>
    <w:rsid w:val="00D742E9"/>
    <w:rsid w:val="00D76280"/>
    <w:rsid w:val="00D76A66"/>
    <w:rsid w:val="00D76CDE"/>
    <w:rsid w:val="00D802FB"/>
    <w:rsid w:val="00D8044A"/>
    <w:rsid w:val="00D80D99"/>
    <w:rsid w:val="00D80DDB"/>
    <w:rsid w:val="00D8136A"/>
    <w:rsid w:val="00D81E6D"/>
    <w:rsid w:val="00D82281"/>
    <w:rsid w:val="00D82442"/>
    <w:rsid w:val="00D82582"/>
    <w:rsid w:val="00D8284F"/>
    <w:rsid w:val="00D82C4E"/>
    <w:rsid w:val="00D83B49"/>
    <w:rsid w:val="00D83D64"/>
    <w:rsid w:val="00D84B80"/>
    <w:rsid w:val="00D858D4"/>
    <w:rsid w:val="00D85B11"/>
    <w:rsid w:val="00D85D73"/>
    <w:rsid w:val="00D85F7B"/>
    <w:rsid w:val="00D8687C"/>
    <w:rsid w:val="00D86A3F"/>
    <w:rsid w:val="00D86CA0"/>
    <w:rsid w:val="00D87522"/>
    <w:rsid w:val="00D87692"/>
    <w:rsid w:val="00D900C7"/>
    <w:rsid w:val="00D90E39"/>
    <w:rsid w:val="00D91662"/>
    <w:rsid w:val="00D917FC"/>
    <w:rsid w:val="00D91DF8"/>
    <w:rsid w:val="00D92AF6"/>
    <w:rsid w:val="00D931D5"/>
    <w:rsid w:val="00D937F1"/>
    <w:rsid w:val="00D93B26"/>
    <w:rsid w:val="00D94063"/>
    <w:rsid w:val="00D941E0"/>
    <w:rsid w:val="00D9503C"/>
    <w:rsid w:val="00D95C4E"/>
    <w:rsid w:val="00D95F80"/>
    <w:rsid w:val="00D969B5"/>
    <w:rsid w:val="00D975BF"/>
    <w:rsid w:val="00D978ED"/>
    <w:rsid w:val="00D97906"/>
    <w:rsid w:val="00DA0118"/>
    <w:rsid w:val="00DA05EB"/>
    <w:rsid w:val="00DA0C5A"/>
    <w:rsid w:val="00DA0CF3"/>
    <w:rsid w:val="00DA1336"/>
    <w:rsid w:val="00DA13B8"/>
    <w:rsid w:val="00DA140F"/>
    <w:rsid w:val="00DA1EA1"/>
    <w:rsid w:val="00DA2292"/>
    <w:rsid w:val="00DA2507"/>
    <w:rsid w:val="00DA28E3"/>
    <w:rsid w:val="00DA298F"/>
    <w:rsid w:val="00DA2DCB"/>
    <w:rsid w:val="00DA368A"/>
    <w:rsid w:val="00DA3816"/>
    <w:rsid w:val="00DA4ACD"/>
    <w:rsid w:val="00DA5842"/>
    <w:rsid w:val="00DA58F1"/>
    <w:rsid w:val="00DA6194"/>
    <w:rsid w:val="00DA6D9A"/>
    <w:rsid w:val="00DA7E58"/>
    <w:rsid w:val="00DB54D1"/>
    <w:rsid w:val="00DB7AB1"/>
    <w:rsid w:val="00DB7C6E"/>
    <w:rsid w:val="00DB7C8F"/>
    <w:rsid w:val="00DC1A5A"/>
    <w:rsid w:val="00DC1C68"/>
    <w:rsid w:val="00DC23AA"/>
    <w:rsid w:val="00DC3847"/>
    <w:rsid w:val="00DC3940"/>
    <w:rsid w:val="00DC4D9F"/>
    <w:rsid w:val="00DC583E"/>
    <w:rsid w:val="00DC5980"/>
    <w:rsid w:val="00DC71E7"/>
    <w:rsid w:val="00DC769F"/>
    <w:rsid w:val="00DC774D"/>
    <w:rsid w:val="00DD032A"/>
    <w:rsid w:val="00DD1CC1"/>
    <w:rsid w:val="00DD1FFC"/>
    <w:rsid w:val="00DD2BA0"/>
    <w:rsid w:val="00DD3426"/>
    <w:rsid w:val="00DD362D"/>
    <w:rsid w:val="00DD3DE7"/>
    <w:rsid w:val="00DD47AC"/>
    <w:rsid w:val="00DD488F"/>
    <w:rsid w:val="00DD557A"/>
    <w:rsid w:val="00DD59E0"/>
    <w:rsid w:val="00DD68FE"/>
    <w:rsid w:val="00DD7292"/>
    <w:rsid w:val="00DD73EF"/>
    <w:rsid w:val="00DD7645"/>
    <w:rsid w:val="00DD7697"/>
    <w:rsid w:val="00DE0B42"/>
    <w:rsid w:val="00DE1588"/>
    <w:rsid w:val="00DE20E1"/>
    <w:rsid w:val="00DE225D"/>
    <w:rsid w:val="00DE23E8"/>
    <w:rsid w:val="00DE27D9"/>
    <w:rsid w:val="00DE31B8"/>
    <w:rsid w:val="00DE36DD"/>
    <w:rsid w:val="00DE3F9B"/>
    <w:rsid w:val="00DE4604"/>
    <w:rsid w:val="00DE4796"/>
    <w:rsid w:val="00DE688A"/>
    <w:rsid w:val="00DF1321"/>
    <w:rsid w:val="00DF1A51"/>
    <w:rsid w:val="00DF1AD2"/>
    <w:rsid w:val="00DF1BEE"/>
    <w:rsid w:val="00DF2725"/>
    <w:rsid w:val="00DF3A9E"/>
    <w:rsid w:val="00DF3C35"/>
    <w:rsid w:val="00DF3DC3"/>
    <w:rsid w:val="00DF3DF7"/>
    <w:rsid w:val="00DF43D2"/>
    <w:rsid w:val="00DF522C"/>
    <w:rsid w:val="00DF542C"/>
    <w:rsid w:val="00DF5DD1"/>
    <w:rsid w:val="00DF6441"/>
    <w:rsid w:val="00DF6E34"/>
    <w:rsid w:val="00DF745D"/>
    <w:rsid w:val="00DF7D0C"/>
    <w:rsid w:val="00DF7D54"/>
    <w:rsid w:val="00E0128B"/>
    <w:rsid w:val="00E012C4"/>
    <w:rsid w:val="00E029FE"/>
    <w:rsid w:val="00E02A9C"/>
    <w:rsid w:val="00E02F7C"/>
    <w:rsid w:val="00E03030"/>
    <w:rsid w:val="00E050FE"/>
    <w:rsid w:val="00E05284"/>
    <w:rsid w:val="00E05818"/>
    <w:rsid w:val="00E05A8D"/>
    <w:rsid w:val="00E05BA2"/>
    <w:rsid w:val="00E07603"/>
    <w:rsid w:val="00E10A01"/>
    <w:rsid w:val="00E111DC"/>
    <w:rsid w:val="00E118C0"/>
    <w:rsid w:val="00E11B38"/>
    <w:rsid w:val="00E12490"/>
    <w:rsid w:val="00E12E08"/>
    <w:rsid w:val="00E13F0B"/>
    <w:rsid w:val="00E14A21"/>
    <w:rsid w:val="00E14E71"/>
    <w:rsid w:val="00E15675"/>
    <w:rsid w:val="00E156F9"/>
    <w:rsid w:val="00E15D4A"/>
    <w:rsid w:val="00E15ECF"/>
    <w:rsid w:val="00E1628D"/>
    <w:rsid w:val="00E164A5"/>
    <w:rsid w:val="00E16A07"/>
    <w:rsid w:val="00E175D9"/>
    <w:rsid w:val="00E176A8"/>
    <w:rsid w:val="00E17A78"/>
    <w:rsid w:val="00E20001"/>
    <w:rsid w:val="00E2023F"/>
    <w:rsid w:val="00E207BB"/>
    <w:rsid w:val="00E20AAA"/>
    <w:rsid w:val="00E21246"/>
    <w:rsid w:val="00E21544"/>
    <w:rsid w:val="00E2187E"/>
    <w:rsid w:val="00E2197C"/>
    <w:rsid w:val="00E22E66"/>
    <w:rsid w:val="00E23833"/>
    <w:rsid w:val="00E24051"/>
    <w:rsid w:val="00E24408"/>
    <w:rsid w:val="00E2500E"/>
    <w:rsid w:val="00E25775"/>
    <w:rsid w:val="00E2636B"/>
    <w:rsid w:val="00E26E97"/>
    <w:rsid w:val="00E26FD3"/>
    <w:rsid w:val="00E27D33"/>
    <w:rsid w:val="00E27DA0"/>
    <w:rsid w:val="00E30A2A"/>
    <w:rsid w:val="00E345C8"/>
    <w:rsid w:val="00E345F0"/>
    <w:rsid w:val="00E34A5A"/>
    <w:rsid w:val="00E34CEE"/>
    <w:rsid w:val="00E350B5"/>
    <w:rsid w:val="00E3556B"/>
    <w:rsid w:val="00E35BD9"/>
    <w:rsid w:val="00E35ECB"/>
    <w:rsid w:val="00E361D4"/>
    <w:rsid w:val="00E3710A"/>
    <w:rsid w:val="00E37537"/>
    <w:rsid w:val="00E37861"/>
    <w:rsid w:val="00E40092"/>
    <w:rsid w:val="00E40891"/>
    <w:rsid w:val="00E40F58"/>
    <w:rsid w:val="00E41109"/>
    <w:rsid w:val="00E41124"/>
    <w:rsid w:val="00E41949"/>
    <w:rsid w:val="00E41C4B"/>
    <w:rsid w:val="00E425F2"/>
    <w:rsid w:val="00E427AB"/>
    <w:rsid w:val="00E43F57"/>
    <w:rsid w:val="00E44181"/>
    <w:rsid w:val="00E44232"/>
    <w:rsid w:val="00E446E7"/>
    <w:rsid w:val="00E4651F"/>
    <w:rsid w:val="00E47D83"/>
    <w:rsid w:val="00E47EF3"/>
    <w:rsid w:val="00E5046F"/>
    <w:rsid w:val="00E50B1B"/>
    <w:rsid w:val="00E50E10"/>
    <w:rsid w:val="00E51C75"/>
    <w:rsid w:val="00E527DB"/>
    <w:rsid w:val="00E52CF0"/>
    <w:rsid w:val="00E52D11"/>
    <w:rsid w:val="00E5319D"/>
    <w:rsid w:val="00E53B42"/>
    <w:rsid w:val="00E54638"/>
    <w:rsid w:val="00E55952"/>
    <w:rsid w:val="00E55DB9"/>
    <w:rsid w:val="00E55DFB"/>
    <w:rsid w:val="00E560C7"/>
    <w:rsid w:val="00E5735B"/>
    <w:rsid w:val="00E57590"/>
    <w:rsid w:val="00E575BD"/>
    <w:rsid w:val="00E578F5"/>
    <w:rsid w:val="00E60D1F"/>
    <w:rsid w:val="00E60DC4"/>
    <w:rsid w:val="00E60F3A"/>
    <w:rsid w:val="00E60F65"/>
    <w:rsid w:val="00E61969"/>
    <w:rsid w:val="00E62341"/>
    <w:rsid w:val="00E62E37"/>
    <w:rsid w:val="00E63376"/>
    <w:rsid w:val="00E63740"/>
    <w:rsid w:val="00E63AE3"/>
    <w:rsid w:val="00E64326"/>
    <w:rsid w:val="00E64AAE"/>
    <w:rsid w:val="00E64E17"/>
    <w:rsid w:val="00E64F0E"/>
    <w:rsid w:val="00E6500D"/>
    <w:rsid w:val="00E6595B"/>
    <w:rsid w:val="00E65BEE"/>
    <w:rsid w:val="00E666D8"/>
    <w:rsid w:val="00E66C69"/>
    <w:rsid w:val="00E67062"/>
    <w:rsid w:val="00E6758E"/>
    <w:rsid w:val="00E6760C"/>
    <w:rsid w:val="00E7007F"/>
    <w:rsid w:val="00E712E6"/>
    <w:rsid w:val="00E715F8"/>
    <w:rsid w:val="00E718B1"/>
    <w:rsid w:val="00E72331"/>
    <w:rsid w:val="00E72E74"/>
    <w:rsid w:val="00E72EAD"/>
    <w:rsid w:val="00E730A2"/>
    <w:rsid w:val="00E731F9"/>
    <w:rsid w:val="00E739A4"/>
    <w:rsid w:val="00E7474F"/>
    <w:rsid w:val="00E74832"/>
    <w:rsid w:val="00E74D82"/>
    <w:rsid w:val="00E74E5B"/>
    <w:rsid w:val="00E7512B"/>
    <w:rsid w:val="00E751C1"/>
    <w:rsid w:val="00E7521D"/>
    <w:rsid w:val="00E75686"/>
    <w:rsid w:val="00E75DA8"/>
    <w:rsid w:val="00E77C86"/>
    <w:rsid w:val="00E80558"/>
    <w:rsid w:val="00E811FD"/>
    <w:rsid w:val="00E81286"/>
    <w:rsid w:val="00E81D52"/>
    <w:rsid w:val="00E81EAE"/>
    <w:rsid w:val="00E82070"/>
    <w:rsid w:val="00E82825"/>
    <w:rsid w:val="00E82F68"/>
    <w:rsid w:val="00E8303C"/>
    <w:rsid w:val="00E83B81"/>
    <w:rsid w:val="00E83C89"/>
    <w:rsid w:val="00E8410C"/>
    <w:rsid w:val="00E845B8"/>
    <w:rsid w:val="00E85635"/>
    <w:rsid w:val="00E857DB"/>
    <w:rsid w:val="00E87726"/>
    <w:rsid w:val="00E87771"/>
    <w:rsid w:val="00E905DE"/>
    <w:rsid w:val="00E9249B"/>
    <w:rsid w:val="00E92BF4"/>
    <w:rsid w:val="00E92ED3"/>
    <w:rsid w:val="00E93142"/>
    <w:rsid w:val="00E936CC"/>
    <w:rsid w:val="00E93D23"/>
    <w:rsid w:val="00E953DD"/>
    <w:rsid w:val="00E9599B"/>
    <w:rsid w:val="00E95B00"/>
    <w:rsid w:val="00E95BE3"/>
    <w:rsid w:val="00E95C45"/>
    <w:rsid w:val="00E967E4"/>
    <w:rsid w:val="00E9756C"/>
    <w:rsid w:val="00EA0F2D"/>
    <w:rsid w:val="00EA131D"/>
    <w:rsid w:val="00EA1418"/>
    <w:rsid w:val="00EA153C"/>
    <w:rsid w:val="00EA17A8"/>
    <w:rsid w:val="00EA25C0"/>
    <w:rsid w:val="00EA30E8"/>
    <w:rsid w:val="00EA3403"/>
    <w:rsid w:val="00EA365C"/>
    <w:rsid w:val="00EA3C7D"/>
    <w:rsid w:val="00EA3D3C"/>
    <w:rsid w:val="00EA4F66"/>
    <w:rsid w:val="00EA54D8"/>
    <w:rsid w:val="00EA567B"/>
    <w:rsid w:val="00EA5E07"/>
    <w:rsid w:val="00EA64F4"/>
    <w:rsid w:val="00EA74AC"/>
    <w:rsid w:val="00EA7B9B"/>
    <w:rsid w:val="00EB0930"/>
    <w:rsid w:val="00EB0BD2"/>
    <w:rsid w:val="00EB0CFB"/>
    <w:rsid w:val="00EB1CCE"/>
    <w:rsid w:val="00EB2653"/>
    <w:rsid w:val="00EB30FF"/>
    <w:rsid w:val="00EB4131"/>
    <w:rsid w:val="00EB468F"/>
    <w:rsid w:val="00EB471C"/>
    <w:rsid w:val="00EB4B6A"/>
    <w:rsid w:val="00EB52CA"/>
    <w:rsid w:val="00EB5A34"/>
    <w:rsid w:val="00EB5BBA"/>
    <w:rsid w:val="00EB6B5E"/>
    <w:rsid w:val="00EB6BF6"/>
    <w:rsid w:val="00EB7287"/>
    <w:rsid w:val="00EB7B08"/>
    <w:rsid w:val="00EB7D30"/>
    <w:rsid w:val="00EC055A"/>
    <w:rsid w:val="00EC0A88"/>
    <w:rsid w:val="00EC0BA7"/>
    <w:rsid w:val="00EC1E8A"/>
    <w:rsid w:val="00EC2601"/>
    <w:rsid w:val="00EC28F6"/>
    <w:rsid w:val="00EC30CF"/>
    <w:rsid w:val="00EC3513"/>
    <w:rsid w:val="00EC375A"/>
    <w:rsid w:val="00EC3C66"/>
    <w:rsid w:val="00EC3F85"/>
    <w:rsid w:val="00EC481F"/>
    <w:rsid w:val="00EC49A3"/>
    <w:rsid w:val="00EC5270"/>
    <w:rsid w:val="00EC551C"/>
    <w:rsid w:val="00EC5DAF"/>
    <w:rsid w:val="00EC62A0"/>
    <w:rsid w:val="00EC68F5"/>
    <w:rsid w:val="00EC7675"/>
    <w:rsid w:val="00EC7BA1"/>
    <w:rsid w:val="00EC7CC3"/>
    <w:rsid w:val="00ED0E55"/>
    <w:rsid w:val="00ED1029"/>
    <w:rsid w:val="00ED113F"/>
    <w:rsid w:val="00ED137D"/>
    <w:rsid w:val="00ED18E3"/>
    <w:rsid w:val="00ED22C3"/>
    <w:rsid w:val="00ED2B2A"/>
    <w:rsid w:val="00ED2D76"/>
    <w:rsid w:val="00ED2FFA"/>
    <w:rsid w:val="00ED2FFB"/>
    <w:rsid w:val="00ED3AE4"/>
    <w:rsid w:val="00ED4085"/>
    <w:rsid w:val="00ED495A"/>
    <w:rsid w:val="00ED5795"/>
    <w:rsid w:val="00ED5797"/>
    <w:rsid w:val="00ED5CA8"/>
    <w:rsid w:val="00ED5E4B"/>
    <w:rsid w:val="00ED7209"/>
    <w:rsid w:val="00ED7CF6"/>
    <w:rsid w:val="00ED7DC3"/>
    <w:rsid w:val="00EE0B0F"/>
    <w:rsid w:val="00EE17D5"/>
    <w:rsid w:val="00EE18CF"/>
    <w:rsid w:val="00EE1AD1"/>
    <w:rsid w:val="00EE210C"/>
    <w:rsid w:val="00EE2A9E"/>
    <w:rsid w:val="00EE2DC2"/>
    <w:rsid w:val="00EE3167"/>
    <w:rsid w:val="00EE3201"/>
    <w:rsid w:val="00EE4420"/>
    <w:rsid w:val="00EE4855"/>
    <w:rsid w:val="00EE4D93"/>
    <w:rsid w:val="00EE50F8"/>
    <w:rsid w:val="00EE6049"/>
    <w:rsid w:val="00EE63F5"/>
    <w:rsid w:val="00EE6410"/>
    <w:rsid w:val="00EE7D64"/>
    <w:rsid w:val="00EF12C3"/>
    <w:rsid w:val="00EF137F"/>
    <w:rsid w:val="00EF148C"/>
    <w:rsid w:val="00EF2403"/>
    <w:rsid w:val="00EF372B"/>
    <w:rsid w:val="00EF497E"/>
    <w:rsid w:val="00EF4B4C"/>
    <w:rsid w:val="00EF4D26"/>
    <w:rsid w:val="00EF597D"/>
    <w:rsid w:val="00EF5A3F"/>
    <w:rsid w:val="00EF7197"/>
    <w:rsid w:val="00F0091D"/>
    <w:rsid w:val="00F01A21"/>
    <w:rsid w:val="00F02890"/>
    <w:rsid w:val="00F02DBA"/>
    <w:rsid w:val="00F0300D"/>
    <w:rsid w:val="00F0405B"/>
    <w:rsid w:val="00F04508"/>
    <w:rsid w:val="00F04EF0"/>
    <w:rsid w:val="00F05C3C"/>
    <w:rsid w:val="00F07005"/>
    <w:rsid w:val="00F07089"/>
    <w:rsid w:val="00F073FA"/>
    <w:rsid w:val="00F07CD9"/>
    <w:rsid w:val="00F1018F"/>
    <w:rsid w:val="00F1118C"/>
    <w:rsid w:val="00F12295"/>
    <w:rsid w:val="00F129CC"/>
    <w:rsid w:val="00F136F6"/>
    <w:rsid w:val="00F13D0E"/>
    <w:rsid w:val="00F146A1"/>
    <w:rsid w:val="00F14B21"/>
    <w:rsid w:val="00F14D7A"/>
    <w:rsid w:val="00F15217"/>
    <w:rsid w:val="00F15569"/>
    <w:rsid w:val="00F1595F"/>
    <w:rsid w:val="00F16E02"/>
    <w:rsid w:val="00F17EB3"/>
    <w:rsid w:val="00F2005A"/>
    <w:rsid w:val="00F2051A"/>
    <w:rsid w:val="00F21042"/>
    <w:rsid w:val="00F21A2D"/>
    <w:rsid w:val="00F21B7C"/>
    <w:rsid w:val="00F21DEC"/>
    <w:rsid w:val="00F2241D"/>
    <w:rsid w:val="00F22AD4"/>
    <w:rsid w:val="00F231E8"/>
    <w:rsid w:val="00F23BBB"/>
    <w:rsid w:val="00F24961"/>
    <w:rsid w:val="00F2498C"/>
    <w:rsid w:val="00F2512D"/>
    <w:rsid w:val="00F252DF"/>
    <w:rsid w:val="00F259E7"/>
    <w:rsid w:val="00F2626B"/>
    <w:rsid w:val="00F262B9"/>
    <w:rsid w:val="00F2693D"/>
    <w:rsid w:val="00F271DB"/>
    <w:rsid w:val="00F27285"/>
    <w:rsid w:val="00F27AE3"/>
    <w:rsid w:val="00F32803"/>
    <w:rsid w:val="00F34676"/>
    <w:rsid w:val="00F34F69"/>
    <w:rsid w:val="00F36588"/>
    <w:rsid w:val="00F367C0"/>
    <w:rsid w:val="00F3754F"/>
    <w:rsid w:val="00F37974"/>
    <w:rsid w:val="00F415EB"/>
    <w:rsid w:val="00F416E7"/>
    <w:rsid w:val="00F43D13"/>
    <w:rsid w:val="00F43EC0"/>
    <w:rsid w:val="00F43ED8"/>
    <w:rsid w:val="00F44ABF"/>
    <w:rsid w:val="00F44E0B"/>
    <w:rsid w:val="00F452EC"/>
    <w:rsid w:val="00F45658"/>
    <w:rsid w:val="00F45BFB"/>
    <w:rsid w:val="00F46258"/>
    <w:rsid w:val="00F46494"/>
    <w:rsid w:val="00F465BA"/>
    <w:rsid w:val="00F46954"/>
    <w:rsid w:val="00F46A20"/>
    <w:rsid w:val="00F46C15"/>
    <w:rsid w:val="00F46D0A"/>
    <w:rsid w:val="00F47E66"/>
    <w:rsid w:val="00F5027C"/>
    <w:rsid w:val="00F503E9"/>
    <w:rsid w:val="00F50719"/>
    <w:rsid w:val="00F509F3"/>
    <w:rsid w:val="00F51554"/>
    <w:rsid w:val="00F52CC4"/>
    <w:rsid w:val="00F53791"/>
    <w:rsid w:val="00F53D0C"/>
    <w:rsid w:val="00F53EA9"/>
    <w:rsid w:val="00F544DA"/>
    <w:rsid w:val="00F558AB"/>
    <w:rsid w:val="00F56B60"/>
    <w:rsid w:val="00F56EA4"/>
    <w:rsid w:val="00F57019"/>
    <w:rsid w:val="00F5737A"/>
    <w:rsid w:val="00F575EE"/>
    <w:rsid w:val="00F57AAC"/>
    <w:rsid w:val="00F57CC1"/>
    <w:rsid w:val="00F60CC8"/>
    <w:rsid w:val="00F61155"/>
    <w:rsid w:val="00F612AB"/>
    <w:rsid w:val="00F6148F"/>
    <w:rsid w:val="00F61652"/>
    <w:rsid w:val="00F61754"/>
    <w:rsid w:val="00F61803"/>
    <w:rsid w:val="00F61D89"/>
    <w:rsid w:val="00F620E1"/>
    <w:rsid w:val="00F6261F"/>
    <w:rsid w:val="00F6273F"/>
    <w:rsid w:val="00F628E6"/>
    <w:rsid w:val="00F64312"/>
    <w:rsid w:val="00F646F5"/>
    <w:rsid w:val="00F64D47"/>
    <w:rsid w:val="00F6518B"/>
    <w:rsid w:val="00F652FB"/>
    <w:rsid w:val="00F65719"/>
    <w:rsid w:val="00F659B0"/>
    <w:rsid w:val="00F65FE5"/>
    <w:rsid w:val="00F66408"/>
    <w:rsid w:val="00F66698"/>
    <w:rsid w:val="00F66B97"/>
    <w:rsid w:val="00F66FF0"/>
    <w:rsid w:val="00F6756B"/>
    <w:rsid w:val="00F67C3B"/>
    <w:rsid w:val="00F704A1"/>
    <w:rsid w:val="00F71656"/>
    <w:rsid w:val="00F71B7B"/>
    <w:rsid w:val="00F72612"/>
    <w:rsid w:val="00F7263E"/>
    <w:rsid w:val="00F7264B"/>
    <w:rsid w:val="00F726D7"/>
    <w:rsid w:val="00F728C1"/>
    <w:rsid w:val="00F72E00"/>
    <w:rsid w:val="00F73141"/>
    <w:rsid w:val="00F73354"/>
    <w:rsid w:val="00F741B9"/>
    <w:rsid w:val="00F7432F"/>
    <w:rsid w:val="00F7448D"/>
    <w:rsid w:val="00F749CE"/>
    <w:rsid w:val="00F7576F"/>
    <w:rsid w:val="00F75B63"/>
    <w:rsid w:val="00F7617B"/>
    <w:rsid w:val="00F76BF4"/>
    <w:rsid w:val="00F76D74"/>
    <w:rsid w:val="00F77156"/>
    <w:rsid w:val="00F774BC"/>
    <w:rsid w:val="00F776F3"/>
    <w:rsid w:val="00F77754"/>
    <w:rsid w:val="00F777CB"/>
    <w:rsid w:val="00F77943"/>
    <w:rsid w:val="00F8058D"/>
    <w:rsid w:val="00F8074A"/>
    <w:rsid w:val="00F82CCC"/>
    <w:rsid w:val="00F82E18"/>
    <w:rsid w:val="00F8327B"/>
    <w:rsid w:val="00F8346A"/>
    <w:rsid w:val="00F835D7"/>
    <w:rsid w:val="00F8365E"/>
    <w:rsid w:val="00F83DD7"/>
    <w:rsid w:val="00F84120"/>
    <w:rsid w:val="00F84606"/>
    <w:rsid w:val="00F8472C"/>
    <w:rsid w:val="00F84F59"/>
    <w:rsid w:val="00F85379"/>
    <w:rsid w:val="00F859D6"/>
    <w:rsid w:val="00F85D29"/>
    <w:rsid w:val="00F85D7C"/>
    <w:rsid w:val="00F866C9"/>
    <w:rsid w:val="00F86ABB"/>
    <w:rsid w:val="00F86B02"/>
    <w:rsid w:val="00F86B03"/>
    <w:rsid w:val="00F9052D"/>
    <w:rsid w:val="00F91C32"/>
    <w:rsid w:val="00F92590"/>
    <w:rsid w:val="00F9274E"/>
    <w:rsid w:val="00F92BED"/>
    <w:rsid w:val="00F92F1E"/>
    <w:rsid w:val="00F93F73"/>
    <w:rsid w:val="00F93FBD"/>
    <w:rsid w:val="00F94A0C"/>
    <w:rsid w:val="00F94D74"/>
    <w:rsid w:val="00F954BF"/>
    <w:rsid w:val="00F95B1D"/>
    <w:rsid w:val="00F961A6"/>
    <w:rsid w:val="00F96650"/>
    <w:rsid w:val="00F976E9"/>
    <w:rsid w:val="00F979FB"/>
    <w:rsid w:val="00F97FC7"/>
    <w:rsid w:val="00FA022E"/>
    <w:rsid w:val="00FA0884"/>
    <w:rsid w:val="00FA0A27"/>
    <w:rsid w:val="00FA0A3F"/>
    <w:rsid w:val="00FA0AC4"/>
    <w:rsid w:val="00FA0EAE"/>
    <w:rsid w:val="00FA13A0"/>
    <w:rsid w:val="00FA1CF7"/>
    <w:rsid w:val="00FA23C2"/>
    <w:rsid w:val="00FA2742"/>
    <w:rsid w:val="00FA36D0"/>
    <w:rsid w:val="00FA515B"/>
    <w:rsid w:val="00FA5EF0"/>
    <w:rsid w:val="00FA7688"/>
    <w:rsid w:val="00FA7A1F"/>
    <w:rsid w:val="00FA7EF1"/>
    <w:rsid w:val="00FB062E"/>
    <w:rsid w:val="00FB172B"/>
    <w:rsid w:val="00FB1CC1"/>
    <w:rsid w:val="00FB26B4"/>
    <w:rsid w:val="00FB2C6E"/>
    <w:rsid w:val="00FB32B5"/>
    <w:rsid w:val="00FB40E0"/>
    <w:rsid w:val="00FB41F7"/>
    <w:rsid w:val="00FB51D8"/>
    <w:rsid w:val="00FB5225"/>
    <w:rsid w:val="00FB5497"/>
    <w:rsid w:val="00FB680F"/>
    <w:rsid w:val="00FB6F6C"/>
    <w:rsid w:val="00FB7FEC"/>
    <w:rsid w:val="00FC00EF"/>
    <w:rsid w:val="00FC0195"/>
    <w:rsid w:val="00FC0336"/>
    <w:rsid w:val="00FC0AA2"/>
    <w:rsid w:val="00FC0BCB"/>
    <w:rsid w:val="00FC1CC5"/>
    <w:rsid w:val="00FC204F"/>
    <w:rsid w:val="00FC20BE"/>
    <w:rsid w:val="00FC286C"/>
    <w:rsid w:val="00FC2C66"/>
    <w:rsid w:val="00FC3737"/>
    <w:rsid w:val="00FC3ED9"/>
    <w:rsid w:val="00FC435A"/>
    <w:rsid w:val="00FC4A65"/>
    <w:rsid w:val="00FC5485"/>
    <w:rsid w:val="00FC6324"/>
    <w:rsid w:val="00FC6770"/>
    <w:rsid w:val="00FC69C5"/>
    <w:rsid w:val="00FC71FC"/>
    <w:rsid w:val="00FC74B9"/>
    <w:rsid w:val="00FC7731"/>
    <w:rsid w:val="00FD049B"/>
    <w:rsid w:val="00FD08EB"/>
    <w:rsid w:val="00FD096E"/>
    <w:rsid w:val="00FD09B2"/>
    <w:rsid w:val="00FD0F77"/>
    <w:rsid w:val="00FD104C"/>
    <w:rsid w:val="00FD1235"/>
    <w:rsid w:val="00FD18DB"/>
    <w:rsid w:val="00FD1AD2"/>
    <w:rsid w:val="00FD338E"/>
    <w:rsid w:val="00FD3741"/>
    <w:rsid w:val="00FD3E1E"/>
    <w:rsid w:val="00FD43D5"/>
    <w:rsid w:val="00FD4F16"/>
    <w:rsid w:val="00FD62EB"/>
    <w:rsid w:val="00FD6DF4"/>
    <w:rsid w:val="00FD6F65"/>
    <w:rsid w:val="00FD7648"/>
    <w:rsid w:val="00FD7A4B"/>
    <w:rsid w:val="00FD7A9C"/>
    <w:rsid w:val="00FE01D8"/>
    <w:rsid w:val="00FE04D3"/>
    <w:rsid w:val="00FE05D7"/>
    <w:rsid w:val="00FE0669"/>
    <w:rsid w:val="00FE06A4"/>
    <w:rsid w:val="00FE08FE"/>
    <w:rsid w:val="00FE1BCA"/>
    <w:rsid w:val="00FE25C7"/>
    <w:rsid w:val="00FE3C27"/>
    <w:rsid w:val="00FE3EC6"/>
    <w:rsid w:val="00FE4106"/>
    <w:rsid w:val="00FE4C56"/>
    <w:rsid w:val="00FE53EC"/>
    <w:rsid w:val="00FE7336"/>
    <w:rsid w:val="00FE7A7C"/>
    <w:rsid w:val="00FF021E"/>
    <w:rsid w:val="00FF03EE"/>
    <w:rsid w:val="00FF06F8"/>
    <w:rsid w:val="00FF119F"/>
    <w:rsid w:val="00FF17AF"/>
    <w:rsid w:val="00FF2602"/>
    <w:rsid w:val="00FF2984"/>
    <w:rsid w:val="00FF2DC7"/>
    <w:rsid w:val="00FF2E13"/>
    <w:rsid w:val="00FF3156"/>
    <w:rsid w:val="00FF3F58"/>
    <w:rsid w:val="00FF44A4"/>
    <w:rsid w:val="00FF479D"/>
    <w:rsid w:val="00FF4C19"/>
    <w:rsid w:val="00FF4FA4"/>
    <w:rsid w:val="00FF50E6"/>
    <w:rsid w:val="00FF550C"/>
    <w:rsid w:val="00FF5705"/>
    <w:rsid w:val="00FF5771"/>
    <w:rsid w:val="00FF5C14"/>
    <w:rsid w:val="00FF605A"/>
    <w:rsid w:val="00FF6B5D"/>
    <w:rsid w:val="00FF7234"/>
    <w:rsid w:val="00FF7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BA59A7"/>
  <w15:docId w15:val="{1B9BF078-0294-4D03-9566-8C563E4BB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D80D99"/>
    <w:pPr>
      <w:numPr>
        <w:numId w:val="2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D80D99"/>
    <w:pPr>
      <w:keepNext/>
      <w:keepLines/>
      <w:numPr>
        <w:ilvl w:val="2"/>
        <w:numId w:val="2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D80D99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3"/>
    <w:qFormat/>
    <w:rsid w:val="00310124"/>
    <w:pPr>
      <w:numPr>
        <w:numId w:val="1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a8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a8">
    <w:name w:val="页眉 字符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9">
    <w:name w:val="footer"/>
    <w:basedOn w:val="a0"/>
    <w:link w:val="aa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aa">
    <w:name w:val="页脚 字符"/>
    <w:basedOn w:val="a1"/>
    <w:link w:val="a9"/>
    <w:uiPriority w:val="99"/>
    <w:rsid w:val="00117666"/>
  </w:style>
  <w:style w:type="table" w:styleId="ab">
    <w:name w:val="Table Grid"/>
    <w:basedOn w:val="a2"/>
    <w:uiPriority w:val="59"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0"/>
    <w:link w:val="ad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ad">
    <w:name w:val="脚注文本 字符"/>
    <w:basedOn w:val="a1"/>
    <w:link w:val="ac"/>
    <w:uiPriority w:val="99"/>
    <w:semiHidden/>
    <w:rsid w:val="00117666"/>
    <w:rPr>
      <w:sz w:val="20"/>
      <w:szCs w:val="20"/>
    </w:rPr>
  </w:style>
  <w:style w:type="character" w:styleId="ae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f">
    <w:name w:val="caption"/>
    <w:basedOn w:val="a0"/>
    <w:next w:val="af0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f1">
    <w:name w:val="Balloon Text"/>
    <w:basedOn w:val="a0"/>
    <w:link w:val="af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af2">
    <w:name w:val="批注框文本 字符"/>
    <w:basedOn w:val="a1"/>
    <w:link w:val="af1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3">
    <w:name w:val="line number"/>
    <w:basedOn w:val="a1"/>
    <w:uiPriority w:val="99"/>
    <w:semiHidden/>
    <w:unhideWhenUsed/>
    <w:rsid w:val="00117666"/>
  </w:style>
  <w:style w:type="paragraph" w:styleId="af4">
    <w:name w:val="endnote text"/>
    <w:basedOn w:val="a0"/>
    <w:link w:val="af5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af5">
    <w:name w:val="尾注文本 字符"/>
    <w:basedOn w:val="a1"/>
    <w:link w:val="af4"/>
    <w:uiPriority w:val="99"/>
    <w:semiHidden/>
    <w:rsid w:val="00CD066B"/>
    <w:rPr>
      <w:sz w:val="20"/>
      <w:szCs w:val="20"/>
    </w:rPr>
  </w:style>
  <w:style w:type="character" w:styleId="af6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7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8">
    <w:name w:val="annotation text"/>
    <w:basedOn w:val="a0"/>
    <w:link w:val="af9"/>
    <w:uiPriority w:val="99"/>
    <w:unhideWhenUsed/>
    <w:rsid w:val="00725A7D"/>
    <w:rPr>
      <w:sz w:val="20"/>
      <w:szCs w:val="20"/>
    </w:rPr>
  </w:style>
  <w:style w:type="character" w:customStyle="1" w:styleId="af9">
    <w:name w:val="批注文字 字符"/>
    <w:basedOn w:val="a1"/>
    <w:link w:val="af8"/>
    <w:uiPriority w:val="99"/>
    <w:rsid w:val="00725A7D"/>
    <w:rPr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725A7D"/>
    <w:rPr>
      <w:b/>
      <w:bCs/>
    </w:rPr>
  </w:style>
  <w:style w:type="character" w:customStyle="1" w:styleId="afb">
    <w:name w:val="批注主题 字符"/>
    <w:basedOn w:val="af9"/>
    <w:link w:val="afa"/>
    <w:uiPriority w:val="99"/>
    <w:semiHidden/>
    <w:rsid w:val="00725A7D"/>
    <w:rPr>
      <w:b/>
      <w:bCs/>
      <w:sz w:val="20"/>
      <w:szCs w:val="20"/>
    </w:rPr>
  </w:style>
  <w:style w:type="character" w:styleId="afc">
    <w:name w:val="Hyperlink"/>
    <w:basedOn w:val="a1"/>
    <w:uiPriority w:val="99"/>
    <w:unhideWhenUsed/>
    <w:qFormat/>
    <w:rsid w:val="005A1D84"/>
    <w:rPr>
      <w:color w:val="0000FF"/>
      <w:u w:val="single"/>
    </w:rPr>
  </w:style>
  <w:style w:type="character" w:styleId="afd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e">
    <w:name w:val="Title"/>
    <w:basedOn w:val="a0"/>
    <w:next w:val="a0"/>
    <w:link w:val="aff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">
    <w:name w:val="标题 字符"/>
    <w:basedOn w:val="a1"/>
    <w:link w:val="afe"/>
    <w:rsid w:val="00D80D99"/>
    <w:rPr>
      <w:rFonts w:ascii="Times New Roman" w:hAnsi="Times New Roman" w:cs="Times New Roman"/>
      <w:b/>
      <w:sz w:val="32"/>
      <w:szCs w:val="32"/>
    </w:rPr>
  </w:style>
  <w:style w:type="paragraph" w:styleId="aff0">
    <w:name w:val="Subtitle"/>
    <w:basedOn w:val="a0"/>
    <w:next w:val="a0"/>
    <w:link w:val="aff1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aff1">
    <w:name w:val="副标题 字符"/>
    <w:basedOn w:val="a1"/>
    <w:link w:val="aff0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0">
    <w:name w:val="标题 3 字符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f0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0">
    <w:name w:val="标题 4 字符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f0"/>
    <w:next w:val="a0"/>
    <w:uiPriority w:val="1"/>
    <w:qFormat/>
    <w:rsid w:val="00651CA2"/>
  </w:style>
  <w:style w:type="character" w:styleId="aff2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f3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f4">
    <w:name w:val="Quote"/>
    <w:basedOn w:val="a0"/>
    <w:next w:val="a0"/>
    <w:link w:val="aff5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5">
    <w:name w:val="引用 字符"/>
    <w:basedOn w:val="a1"/>
    <w:link w:val="aff4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f6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f7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3"/>
      </w:numPr>
    </w:pPr>
  </w:style>
  <w:style w:type="paragraph" w:styleId="aff8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character" w:styleId="aff9">
    <w:name w:val="Unresolved Mention"/>
    <w:basedOn w:val="a1"/>
    <w:uiPriority w:val="99"/>
    <w:semiHidden/>
    <w:unhideWhenUsed/>
    <w:rsid w:val="00555C7E"/>
    <w:rPr>
      <w:color w:val="605E5C"/>
      <w:shd w:val="clear" w:color="auto" w:fill="E1DFDD"/>
    </w:rPr>
  </w:style>
  <w:style w:type="character" w:customStyle="1" w:styleId="EndNoteBibliographyTitle">
    <w:name w:val="EndNote Bibliography Title 字符"/>
    <w:basedOn w:val="a1"/>
    <w:link w:val="EndNoteBibliographyTitle0"/>
    <w:locked/>
    <w:rsid w:val="001675CF"/>
    <w:rPr>
      <w:rFonts w:ascii="Times New Roman" w:eastAsia="等线" w:hAnsi="Times New Roman" w:cs="Times New Roman"/>
      <w:noProof/>
      <w:sz w:val="24"/>
    </w:rPr>
  </w:style>
  <w:style w:type="paragraph" w:customStyle="1" w:styleId="EndNoteBibliographyTitle0">
    <w:name w:val="EndNote Bibliography Title"/>
    <w:basedOn w:val="a0"/>
    <w:link w:val="EndNoteBibliographyTitle"/>
    <w:rsid w:val="001675CF"/>
    <w:pPr>
      <w:widowControl w:val="0"/>
      <w:spacing w:before="0" w:after="0"/>
      <w:jc w:val="center"/>
    </w:pPr>
    <w:rPr>
      <w:rFonts w:eastAsia="等线" w:cs="Times New Roman"/>
      <w:noProof/>
    </w:rPr>
  </w:style>
  <w:style w:type="character" w:customStyle="1" w:styleId="EndNoteBibliography">
    <w:name w:val="EndNote Bibliography 字符"/>
    <w:basedOn w:val="a1"/>
    <w:link w:val="EndNoteBibliography0"/>
    <w:locked/>
    <w:rsid w:val="001675CF"/>
    <w:rPr>
      <w:rFonts w:ascii="Times New Roman" w:eastAsia="等线" w:hAnsi="Times New Roman" w:cs="Times New Roman"/>
      <w:noProof/>
      <w:sz w:val="24"/>
    </w:rPr>
  </w:style>
  <w:style w:type="paragraph" w:customStyle="1" w:styleId="EndNoteBibliography0">
    <w:name w:val="EndNote Bibliography"/>
    <w:basedOn w:val="a0"/>
    <w:link w:val="EndNoteBibliography"/>
    <w:rsid w:val="001675CF"/>
    <w:pPr>
      <w:widowControl w:val="0"/>
      <w:spacing w:before="0" w:after="0"/>
      <w:jc w:val="both"/>
    </w:pPr>
    <w:rPr>
      <w:rFonts w:eastAsia="等线" w:cs="Times New Roman"/>
      <w:noProof/>
    </w:rPr>
  </w:style>
  <w:style w:type="paragraph" w:customStyle="1" w:styleId="SupplementaryMaterial">
    <w:name w:val="Supplementary Material"/>
    <w:basedOn w:val="afe"/>
    <w:next w:val="afe"/>
    <w:qFormat/>
    <w:rsid w:val="005A3D31"/>
    <w:pPr>
      <w:spacing w:after="120"/>
    </w:pPr>
    <w:rPr>
      <w:i/>
    </w:rPr>
  </w:style>
  <w:style w:type="character" w:customStyle="1" w:styleId="bold">
    <w:name w:val="bold"/>
    <w:basedOn w:val="a1"/>
    <w:rsid w:val="00C70C97"/>
  </w:style>
  <w:style w:type="character" w:customStyle="1" w:styleId="mm-editor-clipboard">
    <w:name w:val="mm-editor-clipboard"/>
    <w:basedOn w:val="a1"/>
    <w:rsid w:val="009E72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6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7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0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8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4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8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2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1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7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96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1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0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0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0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7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2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1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4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4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1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9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45ADE683-9A51-4CB8-A771-E21F91724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Frontiers_template.dotx</Template>
  <TotalTime>70143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Aditi Srivastav</dc:creator>
  <cp:keywords/>
  <dc:description/>
  <cp:lastModifiedBy>Liu zf</cp:lastModifiedBy>
  <cp:revision>6471</cp:revision>
  <cp:lastPrinted>2022-10-03T14:53:00Z</cp:lastPrinted>
  <dcterms:created xsi:type="dcterms:W3CDTF">2018-06-12T15:17:00Z</dcterms:created>
  <dcterms:modified xsi:type="dcterms:W3CDTF">2022-10-06T16:18:00Z</dcterms:modified>
</cp:coreProperties>
</file>