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50B" w:rsidRPr="00F7450B" w:rsidRDefault="00F7450B" w:rsidP="00F7450B">
      <w:pPr>
        <w:spacing w:after="0" w:line="200" w:lineRule="exact"/>
        <w:ind w:left="284" w:hanging="284"/>
        <w:jc w:val="both"/>
        <w:rPr>
          <w:rFonts w:ascii="Calibri" w:eastAsia="Calibri" w:hAnsi="Calibri" w:cs="Times New Roman"/>
          <w:w w:val="105"/>
          <w:sz w:val="18"/>
          <w:szCs w:val="18"/>
          <w:lang w:val="en-GB"/>
        </w:rPr>
      </w:pPr>
    </w:p>
    <w:p w:rsidR="00F7450B" w:rsidRPr="00F7450B" w:rsidRDefault="00F7450B" w:rsidP="00F7450B">
      <w:pPr>
        <w:spacing w:after="0" w:line="200" w:lineRule="exact"/>
        <w:ind w:left="284" w:hanging="284"/>
        <w:jc w:val="both"/>
        <w:rPr>
          <w:rFonts w:ascii="Calibri" w:eastAsia="Calibri" w:hAnsi="Calibri" w:cs="Times New Roman"/>
          <w:w w:val="105"/>
          <w:sz w:val="18"/>
          <w:szCs w:val="18"/>
          <w:lang w:val="en-GB"/>
        </w:rPr>
      </w:pPr>
    </w:p>
    <w:p w:rsidR="00F7450B" w:rsidRPr="00F7450B" w:rsidRDefault="00F7450B" w:rsidP="00F7450B">
      <w:pPr>
        <w:spacing w:after="0" w:line="200" w:lineRule="exact"/>
        <w:ind w:left="284" w:hanging="284"/>
        <w:jc w:val="both"/>
        <w:rPr>
          <w:rFonts w:ascii="Calibri" w:eastAsia="Calibri" w:hAnsi="Calibri" w:cs="Times New Roman"/>
          <w:w w:val="105"/>
          <w:sz w:val="18"/>
          <w:szCs w:val="18"/>
          <w:lang w:val="en-GB"/>
        </w:rPr>
      </w:pPr>
    </w:p>
    <w:p w:rsidR="00F7450B" w:rsidRPr="00F7450B" w:rsidRDefault="00F7450B" w:rsidP="00F7450B">
      <w:pPr>
        <w:spacing w:after="0" w:line="200" w:lineRule="exact"/>
        <w:ind w:left="284" w:hanging="284"/>
        <w:jc w:val="both"/>
        <w:rPr>
          <w:rFonts w:ascii="Calibri" w:eastAsia="Calibri" w:hAnsi="Calibri" w:cs="Times New Roman"/>
          <w:w w:val="105"/>
          <w:sz w:val="18"/>
          <w:szCs w:val="18"/>
          <w:lang w:val="en-GB"/>
        </w:rPr>
      </w:pPr>
    </w:p>
    <w:p w:rsidR="00F7450B" w:rsidRPr="00F7450B" w:rsidRDefault="00F7450B" w:rsidP="00F7450B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  <w:sectPr w:rsidR="00F7450B" w:rsidRPr="00F7450B" w:rsidSect="00F7450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009" w:right="851" w:bottom="1758" w:left="851" w:header="851" w:footer="1049" w:gutter="0"/>
          <w:cols w:num="2" w:space="227"/>
          <w:titlePg/>
          <w:docGrid w:linePitch="360"/>
        </w:sectPr>
      </w:pPr>
      <w:r w:rsidRPr="00F7450B"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  <w:t xml:space="preserve">                                                                                </w:t>
      </w:r>
    </w:p>
    <w:p w:rsidR="00F7450B" w:rsidRPr="00D00FA5" w:rsidRDefault="00F7450B" w:rsidP="00F7450B">
      <w:pPr>
        <w:spacing w:after="0" w:line="240" w:lineRule="atLeast"/>
        <w:jc w:val="center"/>
        <w:rPr>
          <w:rFonts w:ascii="Calibri" w:eastAsia="Calibri" w:hAnsi="Calibri" w:cs="Times New Roman"/>
          <w:b/>
          <w:bCs/>
          <w:sz w:val="29"/>
          <w:szCs w:val="32"/>
        </w:rPr>
      </w:pPr>
      <w:r w:rsidRPr="00D00FA5">
        <w:rPr>
          <w:rFonts w:ascii="Calibri" w:eastAsia="Calibri" w:hAnsi="Calibri" w:cs="Times New Roman"/>
          <w:b/>
          <w:bCs/>
          <w:sz w:val="29"/>
          <w:szCs w:val="32"/>
        </w:rPr>
        <w:lastRenderedPageBreak/>
        <w:t>Supporting information</w:t>
      </w: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BF5118" w:rsidRPr="00BF5118" w:rsidRDefault="00BF5118" w:rsidP="00BF5118">
      <w:pPr>
        <w:tabs>
          <w:tab w:val="left" w:pos="284"/>
        </w:tabs>
        <w:spacing w:before="240" w:line="240" w:lineRule="auto"/>
        <w:jc w:val="center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  <w:r w:rsidRPr="00BF5118">
        <w:rPr>
          <w:rFonts w:ascii="Calibri" w:eastAsia="Calibri" w:hAnsi="Calibri" w:cs="Times New Roman"/>
          <w:b/>
          <w:bCs/>
          <w:i/>
          <w:iCs/>
          <w:sz w:val="28"/>
          <w:szCs w:val="28"/>
        </w:rPr>
        <w:t>Design and Applications of a Promising Powerful Colorimetric Sensor for glutathione detection based on Mesoporous Silica Nanoparticle loaded by Copper</w:t>
      </w:r>
    </w:p>
    <w:p w:rsidR="00B11113" w:rsidRPr="00F7450B" w:rsidRDefault="00B11113" w:rsidP="00F7450B">
      <w:pPr>
        <w:spacing w:after="0" w:line="300" w:lineRule="exac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D00FA5" w:rsidRDefault="00D00FA5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Morvarid Aghayan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Ali Mahmoudi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a,*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Mohammad Reza Sazegar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khodad</w:t>
      </w:r>
      <w:r w:rsidR="00230D9C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ad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 xml:space="preserve"> Nazari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b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Alireza Jahanafarin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Omid Nazari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Forogh Adham</w:t>
      </w:r>
      <w:bookmarkStart w:id="0" w:name="_GoBack"/>
      <w:bookmarkEnd w:id="0"/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i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c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Zeynab Poorhasan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Parisa Hamidi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</w:rPr>
        <w:t>, Batoul Sadat Shafaei</w:t>
      </w:r>
      <w:r w:rsidRPr="00D00FA5">
        <w:rPr>
          <w:rFonts w:ascii="Times New Roman" w:eastAsia="Calibri" w:hAnsi="Times New Roman" w:cs="Times New Roman"/>
          <w:b/>
          <w:bCs/>
          <w:iCs/>
          <w:w w:val="105"/>
          <w:sz w:val="20"/>
          <w:szCs w:val="20"/>
          <w:vertAlign w:val="superscript"/>
        </w:rPr>
        <w:t>a</w:t>
      </w:r>
    </w:p>
    <w:p w:rsidR="00F7450B" w:rsidRPr="00D00FA5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Pr="00F7450B" w:rsidRDefault="00F7450B" w:rsidP="00F7450B">
      <w:pPr>
        <w:spacing w:after="0" w:line="240" w:lineRule="exact"/>
        <w:jc w:val="center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Default="00F7450B" w:rsidP="00B11113">
      <w:pPr>
        <w:spacing w:after="0" w:line="300" w:lineRule="exact"/>
        <w:ind w:left="360"/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</w:pPr>
      <w:r w:rsidRPr="00F7450B">
        <w:rPr>
          <w:rFonts w:ascii="Times New Roman" w:eastAsia="Calibri" w:hAnsi="Times New Roman" w:cs="Times New Roman"/>
          <w:iCs/>
          <w:w w:val="105"/>
          <w:sz w:val="20"/>
          <w:szCs w:val="20"/>
          <w:vertAlign w:val="superscript"/>
          <w:lang w:val="en-GB"/>
        </w:rPr>
        <w:t>a</w:t>
      </w:r>
      <w:r w:rsidRPr="00F7450B"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  <w:t>Dept. of Chemistry, Faculty of science, Islamic Azad University, North Tehran Branch, Tehran, Iran</w:t>
      </w:r>
    </w:p>
    <w:p w:rsidR="00D00FA5" w:rsidRPr="00D00FA5" w:rsidRDefault="00D00FA5" w:rsidP="00B11113">
      <w:pPr>
        <w:spacing w:after="0" w:line="300" w:lineRule="exact"/>
        <w:ind w:left="360"/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iCs/>
          <w:w w:val="105"/>
          <w:sz w:val="20"/>
          <w:szCs w:val="20"/>
          <w:vertAlign w:val="superscript"/>
          <w:lang w:val="en-GB"/>
        </w:rPr>
        <w:t>b</w:t>
      </w:r>
      <w:r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  <w:t>Future Bioenergy Solutions Inc., North Vancouver, BC, V7P3P9, Canada</w:t>
      </w:r>
    </w:p>
    <w:p w:rsidR="00F7450B" w:rsidRPr="00F7450B" w:rsidRDefault="00073575" w:rsidP="00073575">
      <w:pPr>
        <w:spacing w:after="0" w:line="300" w:lineRule="exact"/>
        <w:ind w:left="360"/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iCs/>
          <w:w w:val="105"/>
          <w:sz w:val="20"/>
          <w:szCs w:val="20"/>
          <w:vertAlign w:val="superscript"/>
          <w:lang w:val="en-GB"/>
        </w:rPr>
        <w:t>c</w:t>
      </w:r>
      <w:r w:rsidR="00B11113" w:rsidRPr="00B11113">
        <w:rPr>
          <w:rFonts w:ascii="Times New Roman" w:eastAsia="Calibri" w:hAnsi="Times New Roman" w:cs="Times New Roman"/>
          <w:iCs/>
          <w:w w:val="105"/>
          <w:sz w:val="20"/>
          <w:szCs w:val="20"/>
          <w:vertAlign w:val="superscript"/>
          <w:lang w:val="en-GB"/>
        </w:rPr>
        <w:t>.</w:t>
      </w:r>
      <w:r w:rsidR="00B11113" w:rsidRPr="00B11113"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  <w:t>Dep. of chemistry, Faculty of science, Islamic Azad University, Yadega</w:t>
      </w:r>
      <w:r w:rsidR="00B11113"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  <w:t xml:space="preserve">r-e-Imam Khomeini (RAH), Shahre </w:t>
      </w:r>
      <w:r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  <w:t>Rey</w:t>
      </w:r>
      <w:r w:rsidR="00B11113" w:rsidRPr="00B11113"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  <w:t xml:space="preserve"> Branch, Tehran, Iran.</w:t>
      </w:r>
    </w:p>
    <w:p w:rsidR="00F7450B" w:rsidRPr="00F7450B" w:rsidRDefault="00F7450B" w:rsidP="00B11113">
      <w:pPr>
        <w:spacing w:after="0" w:line="300" w:lineRule="exact"/>
        <w:rPr>
          <w:rFonts w:ascii="Times New Roman" w:eastAsia="Calibri" w:hAnsi="Times New Roman" w:cs="Times New Roman"/>
          <w:iCs/>
          <w:w w:val="105"/>
          <w:sz w:val="20"/>
          <w:szCs w:val="20"/>
          <w:lang w:val="en-GB"/>
        </w:rPr>
      </w:pPr>
    </w:p>
    <w:p w:rsidR="00F7450B" w:rsidRPr="00F7450B" w:rsidRDefault="00F7450B" w:rsidP="00B11113">
      <w:pPr>
        <w:spacing w:after="0" w:line="240" w:lineRule="atLeast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Pr="00F7450B" w:rsidRDefault="00F7450B" w:rsidP="00B11113">
      <w:pPr>
        <w:spacing w:after="0" w:line="240" w:lineRule="atLeast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Pr="00F7450B" w:rsidRDefault="00F7450B" w:rsidP="00F7450B">
      <w:pPr>
        <w:spacing w:after="0" w:line="300" w:lineRule="exact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Pr="00F7450B" w:rsidRDefault="00F7450B" w:rsidP="00F7450B">
      <w:pPr>
        <w:spacing w:after="0" w:line="300" w:lineRule="exact"/>
        <w:ind w:left="284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  <w:r w:rsidRPr="00F7450B"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  <w:t xml:space="preserve">          </w:t>
      </w:r>
      <w:r w:rsidRPr="00F7450B"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  <w:t>* Corresponding Author</w:t>
      </w:r>
      <w:r w:rsidR="00B11113"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  <w:t>s</w:t>
      </w:r>
    </w:p>
    <w:p w:rsidR="00F7450B" w:rsidRPr="00F7450B" w:rsidRDefault="00F7450B" w:rsidP="00F7450B">
      <w:pPr>
        <w:spacing w:after="0" w:line="300" w:lineRule="exact"/>
        <w:ind w:left="284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  <w:r w:rsidRPr="00F7450B"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  <w:t xml:space="preserve">                E-mail: mahmoudiali.ac@gmail.com</w:t>
      </w:r>
    </w:p>
    <w:p w:rsidR="00F7450B" w:rsidRDefault="00F7450B" w:rsidP="00F7450B">
      <w:pPr>
        <w:spacing w:after="0" w:line="300" w:lineRule="exact"/>
        <w:ind w:left="284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  <w:r w:rsidRPr="00F7450B"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  <w:t xml:space="preserve">                Tel.: +98 9123377127</w:t>
      </w:r>
    </w:p>
    <w:p w:rsidR="00B11113" w:rsidRPr="00F7450B" w:rsidRDefault="00B11113" w:rsidP="00F7450B">
      <w:pPr>
        <w:spacing w:after="0" w:line="300" w:lineRule="exact"/>
        <w:ind w:left="284"/>
        <w:rPr>
          <w:rFonts w:ascii="Times New Roman" w:eastAsia="Calibri" w:hAnsi="Times New Roman" w:cs="Times New Roman"/>
          <w:w w:val="105"/>
          <w:sz w:val="20"/>
          <w:szCs w:val="20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7450B" w:rsidRPr="00F7450B" w:rsidRDefault="00F7450B" w:rsidP="00F7450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2D494F" w:rsidRDefault="002D494F" w:rsidP="002D494F">
      <w:pPr>
        <w:rPr>
          <w:lang w:val="en-GB"/>
        </w:rPr>
      </w:pPr>
    </w:p>
    <w:p w:rsidR="002D494F" w:rsidRDefault="002D494F" w:rsidP="002D494F">
      <w:pPr>
        <w:rPr>
          <w:lang w:val="en-GB"/>
        </w:rPr>
      </w:pPr>
    </w:p>
    <w:p w:rsidR="002D494F" w:rsidRDefault="002D494F" w:rsidP="002D494F">
      <w:pPr>
        <w:rPr>
          <w:lang w:val="en-GB"/>
        </w:rPr>
      </w:pPr>
    </w:p>
    <w:p w:rsidR="002D494F" w:rsidRDefault="002D494F" w:rsidP="002D494F">
      <w:pPr>
        <w:rPr>
          <w:lang w:val="en-GB"/>
        </w:rPr>
      </w:pPr>
    </w:p>
    <w:p w:rsidR="002D494F" w:rsidRDefault="002D494F" w:rsidP="002D494F">
      <w:pPr>
        <w:rPr>
          <w:lang w:val="en-GB"/>
        </w:rPr>
      </w:pPr>
    </w:p>
    <w:p w:rsidR="002D494F" w:rsidRDefault="002D494F" w:rsidP="002D494F">
      <w:pPr>
        <w:rPr>
          <w:lang w:val="en-GB"/>
        </w:rPr>
      </w:pPr>
    </w:p>
    <w:p w:rsidR="00F7450B" w:rsidRDefault="00F7450B" w:rsidP="00B11113">
      <w:pPr>
        <w:spacing w:after="0" w:line="240" w:lineRule="atLeast"/>
        <w:rPr>
          <w:lang w:val="en-GB"/>
        </w:rPr>
      </w:pPr>
    </w:p>
    <w:p w:rsidR="00B11113" w:rsidRPr="00F7450B" w:rsidRDefault="00B11113" w:rsidP="00B11113">
      <w:pPr>
        <w:spacing w:after="0" w:line="240" w:lineRule="atLeast"/>
        <w:rPr>
          <w:rFonts w:ascii="Times New Roman" w:eastAsia="Calibri" w:hAnsi="Times New Roman" w:cs="Times New Roman"/>
          <w:b/>
          <w:bCs/>
          <w:w w:val="105"/>
          <w:sz w:val="28"/>
          <w:szCs w:val="28"/>
          <w:lang w:val="en-GB"/>
        </w:rPr>
      </w:pPr>
    </w:p>
    <w:p w:rsidR="00F50DCA" w:rsidRDefault="004249C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lang w:val="en-GB" w:eastAsia="en-GB"/>
        </w:rPr>
        <w:t xml:space="preserve">                      </w:t>
      </w:r>
    </w:p>
    <w:p w:rsidR="002B1CEA" w:rsidRDefault="00D64146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ABB6337" wp14:editId="61DA0C0C">
                <wp:simplePos x="0" y="0"/>
                <wp:positionH relativeFrom="margin">
                  <wp:align>center</wp:align>
                </wp:positionH>
                <wp:positionV relativeFrom="paragraph">
                  <wp:posOffset>5374</wp:posOffset>
                </wp:positionV>
                <wp:extent cx="5848350" cy="2244090"/>
                <wp:effectExtent l="0" t="0" r="0" b="381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8350" cy="2244090"/>
                          <a:chOff x="1589" y="9147"/>
                          <a:chExt cx="9210" cy="3534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589" y="9166"/>
                            <a:ext cx="4516" cy="3447"/>
                            <a:chOff x="1589" y="9166"/>
                            <a:chExt cx="4516" cy="3447"/>
                          </a:xfrm>
                        </wpg:grpSpPr>
                        <wps:wsp>
                          <wps:cNvPr id="3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31" y="9355"/>
                              <a:ext cx="487" cy="384"/>
                            </a:xfrm>
                            <a:prstGeom prst="rect">
                              <a:avLst/>
                            </a:prstGeom>
                            <a:noFill/>
                            <a:ln w="0" cap="rnd">
                              <a:solidFill>
                                <a:srgbClr val="FFFFFF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64146" w:rsidRPr="00070A87" w:rsidRDefault="00D64146" w:rsidP="00D64146">
                                <w:pPr>
                                  <w:rPr>
                                    <w:b/>
                                    <w:bCs/>
                                    <w:color w:val="000000"/>
                                  </w:rPr>
                                </w:pPr>
                                <w:r w:rsidRPr="00070A87">
                                  <w:rPr>
                                    <w:b/>
                                    <w:bCs/>
                                    <w:color w:val="00000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Chart 1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1160" t="-2586" r="-1402" b="-97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89" y="9166"/>
                              <a:ext cx="4516" cy="3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6105" y="9147"/>
                            <a:ext cx="4694" cy="3534"/>
                            <a:chOff x="6105" y="9147"/>
                            <a:chExt cx="4694" cy="3534"/>
                          </a:xfrm>
                        </wpg:grpSpPr>
                        <wps:wsp>
                          <wps:cNvPr id="6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97" y="9406"/>
                              <a:ext cx="487" cy="432"/>
                            </a:xfrm>
                            <a:prstGeom prst="rect">
                              <a:avLst/>
                            </a:prstGeom>
                            <a:noFill/>
                            <a:ln w="0" cap="rnd">
                              <a:solidFill>
                                <a:srgbClr val="FFFFFF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64146" w:rsidRPr="00E35520" w:rsidRDefault="00D64146" w:rsidP="00D64146">
                                <w:pPr>
                                  <w:rPr>
                                    <w:b/>
                                    <w:bCs/>
                                    <w:color w:val="000000"/>
                                  </w:rPr>
                                </w:pPr>
                                <w:r w:rsidRPr="00E35520">
                                  <w:rPr>
                                    <w:b/>
                                    <w:bCs/>
                                    <w:color w:val="00000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Chart 1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1297" t="-4886" r="-3577" b="-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105" y="9147"/>
                              <a:ext cx="4694" cy="35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BB6337" id="Group 1" o:spid="_x0000_s1026" style="position:absolute;margin-left:0;margin-top:.4pt;width:460.5pt;height:176.7pt;z-index:251658240;mso-position-horizontal:center;mso-position-horizontal-relative:margin" coordorigin="1589,9147" coordsize="9210,3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">
                <v:group id="Group 3" o:spid="_x0000_s1027" style="position:absolute;left:1589;top:9166;width:4516;height:3447" coordorigin="1589,9166" coordsize="4516,3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2231;top:9355;width:487;height: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" filled="f" strokecolor="white" strokeweight="0">
                    <v:stroke dashstyle="1 1" endcap="round"/>
                    <v:textbox>
                      <w:txbxContent>
                        <w:p w:rsidR="00D64146" w:rsidRPr="00070A87" w:rsidRDefault="00D64146" w:rsidP="00D64146">
                          <w:pPr>
                            <w:rPr>
                              <w:b/>
                              <w:bCs/>
                              <w:color w:val="000000"/>
                            </w:rPr>
                          </w:pPr>
                          <w:r w:rsidRPr="00070A87">
                            <w:rPr>
                              <w:b/>
                              <w:bCs/>
                              <w:color w:val="000000"/>
                            </w:rPr>
                            <w:t>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Chart 1" o:spid="_x0000_s1029" type="#_x0000_t75" style="position:absolute;left:1589;top:9166;width:4516;height:3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">
                    <v:imagedata r:id="rId15" o:title="" croptop="-1695f" cropbottom="-638f" cropleft="-760f" cropright="-919f"/>
                    <o:lock v:ext="edit" aspectratio="f"/>
                  </v:shape>
                </v:group>
                <v:group id="Group 6" o:spid="_x0000_s1030" style="position:absolute;left:6105;top:9147;width:4694;height:3534" coordorigin="6105,9147" coordsize="4694,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Text Box 7" o:spid="_x0000_s1031" type="#_x0000_t202" style="position:absolute;left:6797;top:9406;width:487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" filled="f" strokecolor="white" strokeweight="0">
                    <v:stroke dashstyle="1 1" endcap="round"/>
                    <v:textbox>
                      <w:txbxContent>
                        <w:p w:rsidR="00D64146" w:rsidRPr="00E35520" w:rsidRDefault="00D64146" w:rsidP="00D64146">
                          <w:pPr>
                            <w:rPr>
                              <w:b/>
                              <w:bCs/>
                              <w:color w:val="000000"/>
                            </w:rPr>
                          </w:pPr>
                          <w:r w:rsidRPr="00E35520">
                            <w:rPr>
                              <w:b/>
                              <w:bCs/>
                              <w:color w:val="000000"/>
                            </w:rPr>
                            <w:t>B</w:t>
                          </w:r>
                        </w:p>
                      </w:txbxContent>
                    </v:textbox>
                  </v:shape>
                  <v:shape id="Chart 1" o:spid="_x0000_s1032" type="#_x0000_t75" style="position:absolute;left:6105;top:9147;width:4694;height:3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">
                    <v:imagedata r:id="rId16" o:title="" croptop="-3202f" cropbottom="-978f" cropleft="-850f" cropright="-2344f"/>
                    <o:lock v:ext="edit" aspectratio="f"/>
                  </v:shape>
                </v:group>
                <w10:wrap anchorx="margin"/>
              </v:group>
            </w:pict>
          </mc:Fallback>
        </mc:AlternateContent>
      </w: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D64146" w:rsidP="00D64146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lang w:val="en-GB" w:eastAsia="en-GB"/>
        </w:rPr>
        <w:t xml:space="preserve">Fig. S1 </w:t>
      </w:r>
      <w:r w:rsidRPr="00D64146">
        <w:rPr>
          <w:rFonts w:ascii="Times New Roman" w:eastAsia="Times New Roman" w:hAnsi="Times New Roman" w:cs="Times New Roman"/>
          <w:lang w:val="en-GB" w:eastAsia="en-GB"/>
        </w:rPr>
        <w:t>(A) long-term stability and (b) recyclability of catalytic activity of Cu-MSN, respectively</w:t>
      </w:r>
      <w:r>
        <w:rPr>
          <w:rFonts w:ascii="Times New Roman" w:eastAsia="Times New Roman" w:hAnsi="Times New Roman" w:cs="Times New Roman"/>
          <w:lang w:val="en-GB" w:eastAsia="en-GB"/>
        </w:rPr>
        <w:t>.</w:t>
      </w:r>
    </w:p>
    <w:p w:rsidR="002B1CEA" w:rsidRDefault="002B1CEA" w:rsidP="00D64146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85223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B1CEA" w:rsidRDefault="002B1CEA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2D494F" w:rsidRDefault="002D494F" w:rsidP="004249CA">
      <w:pPr>
        <w:spacing w:after="0" w:line="240" w:lineRule="atLeast"/>
        <w:rPr>
          <w:rFonts w:ascii="Times New Roman" w:eastAsia="Times New Roman" w:hAnsi="Times New Roman" w:cs="Times New Roman"/>
          <w:b/>
          <w:bCs/>
          <w:lang w:val="en-GB" w:eastAsia="en-GB"/>
        </w:rPr>
      </w:pPr>
    </w:p>
    <w:p w:rsidR="00ED3A5F" w:rsidRDefault="00EB3FDA" w:rsidP="00ED3A5F">
      <w:pPr>
        <w:jc w:val="center"/>
        <w:rPr>
          <w:rFonts w:eastAsia="Times New Roman" w:cstheme="minorHAnsi"/>
          <w:lang w:val="en-GB" w:eastAsia="en-GB"/>
        </w:rPr>
      </w:pPr>
      <w:r>
        <w:rPr>
          <w:rFonts w:eastAsia="Times New Roman" w:cstheme="minorHAnsi"/>
          <w:lang w:val="en-GB" w:eastAsia="en-GB"/>
        </w:rPr>
        <w:t xml:space="preserve"> </w:t>
      </w:r>
      <w:r w:rsidR="00ED3A5F">
        <w:rPr>
          <w:rFonts w:eastAsia="Times New Roman" w:cstheme="minorHAnsi"/>
          <w:lang w:val="en-GB" w:eastAsia="en-GB"/>
        </w:rPr>
        <w:t>(1)</w:t>
      </w:r>
    </w:p>
    <w:p w:rsidR="00F7450B" w:rsidRPr="00F7450B" w:rsidRDefault="00F7450B" w:rsidP="002D494F">
      <w:pPr>
        <w:keepNext/>
        <w:keepLines/>
        <w:spacing w:after="0" w:line="220" w:lineRule="exact"/>
        <w:rPr>
          <w:rFonts w:ascii="Times New Roman" w:eastAsia="Times New Roman" w:hAnsi="Times New Roman" w:cs="Times New Roman"/>
          <w:sz w:val="16"/>
          <w:szCs w:val="16"/>
          <w:lang w:val="en-GB" w:eastAsia="en-GB"/>
        </w:rPr>
        <w:sectPr w:rsidR="00F7450B" w:rsidRPr="00F7450B" w:rsidSect="004249CA">
          <w:type w:val="continuous"/>
          <w:pgSz w:w="11907" w:h="16840" w:code="9"/>
          <w:pgMar w:top="1009" w:right="851" w:bottom="1758" w:left="851" w:header="144" w:footer="432" w:gutter="0"/>
          <w:cols w:space="227"/>
          <w:titlePg/>
          <w:docGrid w:linePitch="360"/>
        </w:sectPr>
      </w:pPr>
    </w:p>
    <w:p w:rsidR="00F7450B" w:rsidRPr="00F7450B" w:rsidRDefault="00F7450B" w:rsidP="002D494F">
      <w:pPr>
        <w:keepNext/>
        <w:keepLines/>
        <w:spacing w:after="0" w:line="220" w:lineRule="exact"/>
        <w:rPr>
          <w:rFonts w:ascii="Times New Roman" w:eastAsia="Times New Roman" w:hAnsi="Times New Roman" w:cs="Times New Roman"/>
          <w:sz w:val="16"/>
          <w:szCs w:val="16"/>
          <w:lang w:val="en-GB" w:eastAsia="en-GB"/>
        </w:rPr>
        <w:sectPr w:rsidR="00F7450B" w:rsidRPr="00F7450B" w:rsidSect="00F84D9F">
          <w:type w:val="continuous"/>
          <w:pgSz w:w="11907" w:h="16840" w:code="9"/>
          <w:pgMar w:top="1009" w:right="851" w:bottom="1758" w:left="851" w:header="851" w:footer="1049" w:gutter="0"/>
          <w:cols w:space="227"/>
          <w:titlePg/>
          <w:docGrid w:linePitch="360"/>
        </w:sectPr>
      </w:pPr>
    </w:p>
    <w:p w:rsidR="0078472C" w:rsidRDefault="0078472C" w:rsidP="00F623AB"/>
    <w:p w:rsidR="009163F3" w:rsidRPr="009163F3" w:rsidRDefault="009163F3" w:rsidP="009163F3">
      <w:pPr>
        <w:spacing w:after="0" w:line="240" w:lineRule="auto"/>
        <w:rPr>
          <w:rFonts w:eastAsia="Calibri" w:cstheme="minorHAnsi"/>
          <w:color w:val="000000"/>
          <w:lang w:val="en-MY" w:bidi="fa-IR"/>
        </w:rPr>
      </w:pPr>
      <w:r w:rsidRPr="009163F3">
        <w:rPr>
          <w:rFonts w:eastAsia="Calibri" w:cstheme="minorHAnsi"/>
          <w:b/>
          <w:bCs/>
          <w:color w:val="000000"/>
          <w:lang w:val="en-MY" w:bidi="fa-IR"/>
        </w:rPr>
        <w:lastRenderedPageBreak/>
        <w:t xml:space="preserve">Table S1. </w:t>
      </w:r>
      <w:r w:rsidR="00EB3FDA" w:rsidRPr="00EB3FDA">
        <w:rPr>
          <w:rFonts w:eastAsia="Calibri" w:cstheme="minorHAnsi"/>
          <w:color w:val="000000"/>
          <w:lang w:val="en-MY" w:bidi="fa-IR"/>
        </w:rPr>
        <w:t xml:space="preserve">Comparison of Kinetic parameters of Cu-MSN and other peroxidase-mimics  </w:t>
      </w:r>
    </w:p>
    <w:tbl>
      <w:tblPr>
        <w:tblW w:w="9427" w:type="dxa"/>
        <w:tblLayout w:type="fixed"/>
        <w:tblLook w:val="04A0" w:firstRow="1" w:lastRow="0" w:firstColumn="1" w:lastColumn="0" w:noHBand="0" w:noVBand="1"/>
      </w:tblPr>
      <w:tblGrid>
        <w:gridCol w:w="732"/>
        <w:gridCol w:w="1698"/>
        <w:gridCol w:w="90"/>
        <w:gridCol w:w="1260"/>
        <w:gridCol w:w="7"/>
        <w:gridCol w:w="1433"/>
        <w:gridCol w:w="30"/>
        <w:gridCol w:w="1230"/>
        <w:gridCol w:w="25"/>
        <w:gridCol w:w="65"/>
        <w:gridCol w:w="1481"/>
        <w:gridCol w:w="34"/>
        <w:gridCol w:w="95"/>
        <w:gridCol w:w="1247"/>
      </w:tblGrid>
      <w:tr w:rsidR="00EB3FDA" w:rsidRPr="00EB3FDA" w:rsidTr="00EB3FDA">
        <w:tc>
          <w:tcPr>
            <w:tcW w:w="732" w:type="dxa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Enzyme mimics</w:t>
            </w:r>
          </w:p>
        </w:tc>
        <w:tc>
          <w:tcPr>
            <w:tcW w:w="126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k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m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(mM)</w:t>
            </w:r>
          </w:p>
        </w:tc>
        <w:tc>
          <w:tcPr>
            <w:tcW w:w="146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V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max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(mM.S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25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k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cat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(S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67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k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cat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/k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m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(mM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.S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References</w:t>
            </w:r>
          </w:p>
        </w:tc>
      </w:tr>
      <w:tr w:rsidR="00EB3FDA" w:rsidRPr="00EB3FDA" w:rsidTr="00EB3FDA">
        <w:tc>
          <w:tcPr>
            <w:tcW w:w="732" w:type="dxa"/>
            <w:vMerge w:val="restart"/>
            <w:tcBorders>
              <w:top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TMB</w:t>
            </w:r>
          </w:p>
        </w:tc>
        <w:tc>
          <w:tcPr>
            <w:tcW w:w="1788" w:type="dxa"/>
            <w:gridSpan w:val="2"/>
            <w:tcBorders>
              <w:top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Cu-MSN</w:t>
            </w:r>
          </w:p>
        </w:tc>
        <w:tc>
          <w:tcPr>
            <w:tcW w:w="1267" w:type="dxa"/>
            <w:gridSpan w:val="2"/>
            <w:tcBorders>
              <w:top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0.1009</w:t>
            </w:r>
          </w:p>
        </w:tc>
        <w:tc>
          <w:tcPr>
            <w:tcW w:w="1463" w:type="dxa"/>
            <w:gridSpan w:val="2"/>
            <w:tcBorders>
              <w:top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4.5×10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1.4×10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</w:p>
        </w:tc>
        <w:tc>
          <w:tcPr>
            <w:tcW w:w="1481" w:type="dxa"/>
            <w:tcBorders>
              <w:top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1.72</w:t>
            </w:r>
          </w:p>
        </w:tc>
        <w:tc>
          <w:tcPr>
            <w:tcW w:w="1376" w:type="dxa"/>
            <w:gridSpan w:val="3"/>
            <w:tcBorders>
              <w:top w:val="single" w:sz="12" w:space="0" w:color="auto"/>
            </w:tcBorders>
            <w:vAlign w:val="center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This work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HRP</w:t>
            </w:r>
          </w:p>
        </w:tc>
        <w:tc>
          <w:tcPr>
            <w:tcW w:w="1267" w:type="dxa"/>
            <w:gridSpan w:val="2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0.434</w:t>
            </w:r>
          </w:p>
        </w:tc>
        <w:tc>
          <w:tcPr>
            <w:tcW w:w="1463" w:type="dxa"/>
            <w:gridSpan w:val="2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-4</w:t>
            </w:r>
          </w:p>
        </w:tc>
        <w:tc>
          <w:tcPr>
            <w:tcW w:w="1320" w:type="dxa"/>
            <w:gridSpan w:val="3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4×10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3</w:t>
            </w:r>
          </w:p>
        </w:tc>
        <w:tc>
          <w:tcPr>
            <w:tcW w:w="1481" w:type="dxa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9.21×10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3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1E7936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[32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Porous CuO</w:t>
            </w:r>
          </w:p>
        </w:tc>
        <w:tc>
          <w:tcPr>
            <w:tcW w:w="1267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1.45×10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2.12×10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-6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1.5×10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1E7936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[33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PtPd NPs</w:t>
            </w:r>
          </w:p>
        </w:tc>
        <w:tc>
          <w:tcPr>
            <w:tcW w:w="1267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1.78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3.46×10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-4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1.42×10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7.9×10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-3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EB3FDA" w:rsidP="001E7936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</w:t>
            </w:r>
            <w:r w:rsidR="001E7936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4</w:t>
            </w: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Fe-MSN</w:t>
            </w:r>
          </w:p>
        </w:tc>
        <w:tc>
          <w:tcPr>
            <w:tcW w:w="1267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0.407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7.6×10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4.6×10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-3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1.13×10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1E7936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[35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Ag nanowire</w:t>
            </w:r>
          </w:p>
        </w:tc>
        <w:tc>
          <w:tcPr>
            <w:tcW w:w="1267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108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2.84×10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-6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6.35×10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5.87×10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-3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1E7936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[36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 w:val="restart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H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2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O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2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Cu-MSN</w:t>
            </w:r>
          </w:p>
        </w:tc>
        <w:tc>
          <w:tcPr>
            <w:tcW w:w="1267" w:type="dxa"/>
            <w:gridSpan w:val="2"/>
            <w:tcBorders>
              <w:top w:val="single" w:sz="8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0.0226</w:t>
            </w:r>
          </w:p>
        </w:tc>
        <w:tc>
          <w:tcPr>
            <w:tcW w:w="1463" w:type="dxa"/>
            <w:gridSpan w:val="2"/>
            <w:tcBorders>
              <w:top w:val="single" w:sz="8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6.5×10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single" w:sz="8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2×10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</w:p>
        </w:tc>
        <w:tc>
          <w:tcPr>
            <w:tcW w:w="1481" w:type="dxa"/>
            <w:tcBorders>
              <w:top w:val="single" w:sz="8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1.08×10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1</w:t>
            </w:r>
          </w:p>
        </w:tc>
        <w:tc>
          <w:tcPr>
            <w:tcW w:w="1376" w:type="dxa"/>
            <w:gridSpan w:val="3"/>
            <w:tcBorders>
              <w:top w:val="single" w:sz="8" w:space="0" w:color="auto"/>
            </w:tcBorders>
            <w:vAlign w:val="center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This work</w:t>
            </w:r>
          </w:p>
        </w:tc>
      </w:tr>
      <w:tr w:rsidR="00EB3FDA" w:rsidRPr="00EB3FDA" w:rsidTr="00EB3FDA">
        <w:tc>
          <w:tcPr>
            <w:tcW w:w="732" w:type="dxa"/>
            <w:vMerge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HRP</w:t>
            </w:r>
          </w:p>
        </w:tc>
        <w:tc>
          <w:tcPr>
            <w:tcW w:w="1267" w:type="dxa"/>
            <w:gridSpan w:val="2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3.70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rtl/>
                <w:lang w:val="en-GB"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8.71×10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4×10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3</w:t>
            </w:r>
          </w:p>
        </w:tc>
        <w:tc>
          <w:tcPr>
            <w:tcW w:w="1481" w:type="dxa"/>
            <w:tcBorders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9.4×10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2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[32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PtPd NPs</w:t>
            </w:r>
          </w:p>
        </w:tc>
        <w:tc>
          <w:tcPr>
            <w:tcW w:w="1267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0.053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9.26×10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3.6×10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-3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6.7×10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[34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788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Fe-MSN</w:t>
            </w:r>
          </w:p>
        </w:tc>
        <w:tc>
          <w:tcPr>
            <w:tcW w:w="1267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4.33×10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20" w:type="dxa"/>
            <w:gridSpan w:val="3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2.9×10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-3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2.6×10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</w:p>
        </w:tc>
        <w:tc>
          <w:tcPr>
            <w:tcW w:w="1376" w:type="dxa"/>
            <w:gridSpan w:val="3"/>
            <w:tcBorders>
              <w:bottom w:val="nil"/>
            </w:tcBorders>
            <w:vAlign w:val="center"/>
          </w:tcPr>
          <w:p w:rsidR="00EB3FDA" w:rsidRPr="009C3812" w:rsidRDefault="001E7936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[35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 w:val="restart"/>
            <w:tcBorders>
              <w:top w:val="single" w:sz="12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ABTS</w:t>
            </w:r>
          </w:p>
        </w:tc>
        <w:tc>
          <w:tcPr>
            <w:tcW w:w="1698" w:type="dxa"/>
            <w:tcBorders>
              <w:top w:val="single" w:sz="12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Cu-MSN</w:t>
            </w:r>
          </w:p>
        </w:tc>
        <w:tc>
          <w:tcPr>
            <w:tcW w:w="1350" w:type="dxa"/>
            <w:gridSpan w:val="2"/>
            <w:tcBorders>
              <w:top w:val="single" w:sz="12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0.0854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2.9 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-4</w:t>
            </w:r>
          </w:p>
        </w:tc>
        <w:tc>
          <w:tcPr>
            <w:tcW w:w="1350" w:type="dxa"/>
            <w:gridSpan w:val="4"/>
            <w:tcBorders>
              <w:top w:val="single" w:sz="12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9.2</w:t>
            </w:r>
          </w:p>
        </w:tc>
        <w:tc>
          <w:tcPr>
            <w:tcW w:w="1515" w:type="dxa"/>
            <w:gridSpan w:val="2"/>
            <w:tcBorders>
              <w:top w:val="single" w:sz="12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1.07×10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2</w:t>
            </w:r>
          </w:p>
        </w:tc>
        <w:tc>
          <w:tcPr>
            <w:tcW w:w="13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This work</w:t>
            </w:r>
          </w:p>
        </w:tc>
      </w:tr>
      <w:tr w:rsidR="00EB3FDA" w:rsidRPr="00EB3FDA" w:rsidTr="00EB3FDA">
        <w:trPr>
          <w:trHeight w:val="207"/>
        </w:trPr>
        <w:tc>
          <w:tcPr>
            <w:tcW w:w="732" w:type="dxa"/>
            <w:vMerge/>
            <w:tcBorders>
              <w:top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 w:bidi="fa-IR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 w:bidi="fa-IR"/>
              </w:rPr>
              <w:t>Pd@Fe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vertAlign w:val="subscript"/>
                <w:lang w:eastAsia="en-GB" w:bidi="fa-IR"/>
              </w:rPr>
              <w:t>2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 w:bidi="fa-IR"/>
              </w:rPr>
              <w:t>O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vertAlign w:val="subscript"/>
                <w:lang w:eastAsia="en-GB" w:bidi="fa-IR"/>
              </w:rPr>
              <w:t>3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0.049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1.02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-4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7.5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0.15×10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1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9C3812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[37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rPr>
          <w:trHeight w:val="216"/>
        </w:trPr>
        <w:tc>
          <w:tcPr>
            <w:tcW w:w="732" w:type="dxa"/>
            <w:vMerge/>
            <w:tcBorders>
              <w:top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vertAlign w:val="superscript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HRP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0.472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rtl/>
                <w:lang w:val="en-GB"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55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4.8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3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rtl/>
                <w:lang w:val="en-GB"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1.01×10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4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9C3812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[38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rPr>
          <w:trHeight w:val="260"/>
        </w:trPr>
        <w:tc>
          <w:tcPr>
            <w:tcW w:w="732" w:type="dxa"/>
            <w:vMerge/>
            <w:tcBorders>
              <w:top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AuNPs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highlight w:val="yellow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0.033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highlight w:val="yellow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8.1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-6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highlight w:val="yellow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5.67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highlight w:val="yellow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9C3812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highlight w:val="yellow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[38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rPr>
          <w:trHeight w:val="260"/>
        </w:trPr>
        <w:tc>
          <w:tcPr>
            <w:tcW w:w="732" w:type="dxa"/>
            <w:vMerge/>
            <w:tcBorders>
              <w:top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Co-MSN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33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1.62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2.22 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</w:t>
            </w:r>
            <w:r w:rsidR="009C3812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9</w:t>
            </w: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rPr>
          <w:trHeight w:val="260"/>
        </w:trPr>
        <w:tc>
          <w:tcPr>
            <w:tcW w:w="732" w:type="dxa"/>
            <w:vMerge/>
            <w:tcBorders>
              <w:top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Zn-CuO NPs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2.87×10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[4</w:t>
            </w:r>
            <w:r w:rsidR="009C3812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0</w:t>
            </w: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 w:val="restart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</w:p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H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2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lang w:eastAsia="en-GB"/>
              </w:rPr>
              <w:t>O</w:t>
            </w:r>
            <w:r w:rsidRPr="00EB3FDA">
              <w:rPr>
                <w:rFonts w:ascii="Calibri" w:eastAsia="Times New Roman" w:hAnsi="Calibri" w:cs="Times New Roman"/>
                <w:b/>
                <w:bCs/>
                <w:w w:val="108"/>
                <w:sz w:val="16"/>
                <w:szCs w:val="16"/>
                <w:vertAlign w:val="subscript"/>
                <w:lang w:eastAsia="en-GB"/>
              </w:rPr>
              <w:t>2</w:t>
            </w:r>
          </w:p>
        </w:tc>
        <w:tc>
          <w:tcPr>
            <w:tcW w:w="1698" w:type="dxa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Cu-MSN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0.0885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1.5×10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1</w:t>
            </w:r>
          </w:p>
        </w:tc>
        <w:tc>
          <w:tcPr>
            <w:tcW w:w="1350" w:type="dxa"/>
            <w:gridSpan w:val="4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4.96×10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2</w:t>
            </w:r>
          </w:p>
        </w:tc>
        <w:tc>
          <w:tcPr>
            <w:tcW w:w="1515" w:type="dxa"/>
            <w:gridSpan w:val="2"/>
            <w:tcBorders>
              <w:top w:val="single" w:sz="8" w:space="0" w:color="auto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4.72×10</w:t>
            </w: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vertAlign w:val="superscript"/>
                <w:lang w:eastAsia="en-GB"/>
              </w:rPr>
              <w:t>3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/>
                <w:w w:val="108"/>
                <w:sz w:val="16"/>
                <w:szCs w:val="16"/>
                <w:lang w:eastAsia="en-GB"/>
              </w:rPr>
              <w:t>This work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Pd@Fe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vertAlign w:val="subscript"/>
                <w:lang w:eastAsia="en-GB"/>
              </w:rPr>
              <w:t>2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O</w:t>
            </w: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vertAlign w:val="subscript"/>
                <w:lang w:eastAsia="en-GB"/>
              </w:rPr>
              <w:t>3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0.254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1.28×10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-4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rtl/>
                <w:lang w:val="en-GB"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9.4×10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rtl/>
                <w:lang w:val="en-GB"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3.7×10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-1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9C3812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[37</w:t>
            </w:r>
            <w:r w:rsidR="00EB3FDA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Co-MSN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0.34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13.2×10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350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515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[3</w:t>
            </w:r>
            <w:r w:rsidR="009C3812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9</w:t>
            </w: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]</w:t>
            </w:r>
          </w:p>
        </w:tc>
      </w:tr>
      <w:tr w:rsidR="00EB3FDA" w:rsidRPr="00EB3FDA" w:rsidTr="00EB3FDA">
        <w:tc>
          <w:tcPr>
            <w:tcW w:w="732" w:type="dxa"/>
            <w:vMerge/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</w:p>
        </w:tc>
        <w:tc>
          <w:tcPr>
            <w:tcW w:w="1698" w:type="dxa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  <w:t>Zn-CuO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0.071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0.3×10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>-5</w:t>
            </w:r>
          </w:p>
        </w:tc>
        <w:tc>
          <w:tcPr>
            <w:tcW w:w="1260" w:type="dxa"/>
            <w:gridSpan w:val="2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605" w:type="dxa"/>
            <w:gridSpan w:val="4"/>
            <w:tcBorders>
              <w:top w:val="nil"/>
              <w:bottom w:val="nil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342" w:type="dxa"/>
            <w:gridSpan w:val="2"/>
            <w:tcBorders>
              <w:top w:val="nil"/>
              <w:bottom w:val="nil"/>
            </w:tcBorders>
            <w:vAlign w:val="center"/>
          </w:tcPr>
          <w:p w:rsidR="00EB3FDA" w:rsidRPr="009C3812" w:rsidRDefault="00EB3FDA" w:rsidP="00EB3FDA">
            <w:pPr>
              <w:keepNext/>
              <w:keepLines/>
              <w:spacing w:after="0" w:line="220" w:lineRule="exact"/>
              <w:jc w:val="center"/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</w:pP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[4</w:t>
            </w:r>
            <w:r w:rsidR="009C3812"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>0</w:t>
            </w:r>
            <w:r w:rsidRPr="009C3812">
              <w:rPr>
                <w:rFonts w:ascii="Calibri" w:eastAsia="Times New Roman" w:hAnsi="Calibri" w:cs="Times New Roman"/>
                <w:color w:val="2E74B5" w:themeColor="accent1" w:themeShade="BF"/>
                <w:w w:val="108"/>
                <w:sz w:val="16"/>
                <w:szCs w:val="16"/>
                <w:lang w:eastAsia="en-GB"/>
              </w:rPr>
              <w:t xml:space="preserve">] </w:t>
            </w:r>
          </w:p>
        </w:tc>
      </w:tr>
      <w:tr w:rsidR="00EB3FDA" w:rsidRPr="00EB3FDA" w:rsidTr="00EB3FDA">
        <w:tc>
          <w:tcPr>
            <w:tcW w:w="9427" w:type="dxa"/>
            <w:gridSpan w:val="14"/>
            <w:tcBorders>
              <w:top w:val="single" w:sz="12" w:space="0" w:color="auto"/>
              <w:bottom w:val="single" w:sz="12" w:space="0" w:color="auto"/>
            </w:tcBorders>
          </w:tcPr>
          <w:p w:rsidR="00EB3FDA" w:rsidRPr="00EB3FDA" w:rsidRDefault="00EB3FDA" w:rsidP="00EB3FDA">
            <w:pPr>
              <w:keepNext/>
              <w:keepLines/>
              <w:spacing w:after="0" w:line="220" w:lineRule="exact"/>
              <w:rPr>
                <w:rFonts w:ascii="Calibri" w:eastAsia="Times New Roman" w:hAnsi="Calibri" w:cs="Times New Roman"/>
                <w:bCs/>
                <w:w w:val="108"/>
                <w:sz w:val="16"/>
                <w:szCs w:val="16"/>
                <w:lang w:eastAsia="en-GB"/>
              </w:rPr>
            </w:pP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vertAlign w:val="superscript"/>
                <w:lang w:eastAsia="en-GB"/>
              </w:rPr>
              <w:t xml:space="preserve">an </w:t>
            </w:r>
            <w:r w:rsidRPr="00EB3FDA">
              <w:rPr>
                <w:rFonts w:ascii="Calibri" w:eastAsia="Times New Roman" w:hAnsi="Calibri" w:cs="Times New Roman"/>
                <w:w w:val="108"/>
                <w:sz w:val="16"/>
                <w:szCs w:val="16"/>
                <w:lang w:eastAsia="en-GB"/>
              </w:rPr>
              <w:t>HRP: Horseradish peroxidase</w:t>
            </w:r>
          </w:p>
        </w:tc>
      </w:tr>
    </w:tbl>
    <w:p w:rsidR="0078472C" w:rsidRDefault="0078472C"/>
    <w:p w:rsidR="005939B4" w:rsidRDefault="005939B4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9163F3"/>
    <w:p w:rsidR="009163F3" w:rsidRDefault="00F623AB" w:rsidP="00ED3A5F">
      <w:pPr>
        <w:jc w:val="center"/>
      </w:pPr>
      <w:r>
        <w:t>(2</w:t>
      </w:r>
      <w:r w:rsidR="00ED3A5F">
        <w:t>)</w:t>
      </w:r>
    </w:p>
    <w:p w:rsidR="00F623AB" w:rsidRDefault="00F623AB" w:rsidP="00F623AB">
      <w:pPr>
        <w:rPr>
          <w:b/>
          <w:bCs/>
          <w:lang w:val="en-MY"/>
        </w:rPr>
      </w:pPr>
    </w:p>
    <w:p w:rsidR="009C4106" w:rsidRDefault="00F623AB" w:rsidP="00F623AB">
      <w:r>
        <w:rPr>
          <w:b/>
          <w:bCs/>
          <w:lang w:val="en-MY"/>
        </w:rPr>
        <w:lastRenderedPageBreak/>
        <w:t>Table S2</w:t>
      </w:r>
      <w:r w:rsidRPr="00F623AB">
        <w:rPr>
          <w:b/>
          <w:bCs/>
          <w:lang w:val="en-MY"/>
        </w:rPr>
        <w:t xml:space="preserve">. </w:t>
      </w:r>
      <w:r w:rsidRPr="00F623AB">
        <w:rPr>
          <w:lang w:val="en-MY"/>
        </w:rPr>
        <w:t>Detection of GSH amount in diverse human serum samples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623AB" w:rsidRPr="00F623AB" w:rsidTr="00207FCD">
        <w:tc>
          <w:tcPr>
            <w:tcW w:w="1870" w:type="dxa"/>
            <w:tcBorders>
              <w:top w:val="single" w:sz="8" w:space="0" w:color="auto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Samples</w:t>
            </w:r>
          </w:p>
        </w:tc>
        <w:tc>
          <w:tcPr>
            <w:tcW w:w="18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Added (</w:t>
            </w:r>
            <w:r w:rsidRPr="00F623AB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µ</w:t>
            </w: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M)</w:t>
            </w:r>
          </w:p>
        </w:tc>
        <w:tc>
          <w:tcPr>
            <w:tcW w:w="18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Found (</w:t>
            </w:r>
            <w:r w:rsidRPr="00F623AB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µ</w:t>
            </w: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M)</w:t>
            </w:r>
          </w:p>
        </w:tc>
        <w:tc>
          <w:tcPr>
            <w:tcW w:w="18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Recovery (%)</w:t>
            </w:r>
          </w:p>
        </w:tc>
        <w:tc>
          <w:tcPr>
            <w:tcW w:w="18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RSD(%)</w:t>
            </w:r>
          </w:p>
        </w:tc>
      </w:tr>
      <w:tr w:rsidR="00F623AB" w:rsidRPr="00F623AB" w:rsidTr="00207FCD">
        <w:tc>
          <w:tcPr>
            <w:tcW w:w="1870" w:type="dxa"/>
            <w:vMerge w:val="restart"/>
            <w:tcBorders>
              <w:top w:val="single" w:sz="8" w:space="0" w:color="auto"/>
              <w:bottom w:val="single" w:sz="4" w:space="0" w:color="7F7F7F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7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</w:t>
            </w:r>
          </w:p>
        </w:tc>
        <w:tc>
          <w:tcPr>
            <w:tcW w:w="187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0.996±0.018</w:t>
            </w:r>
          </w:p>
        </w:tc>
        <w:tc>
          <w:tcPr>
            <w:tcW w:w="187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99.6</w:t>
            </w:r>
          </w:p>
        </w:tc>
        <w:tc>
          <w:tcPr>
            <w:tcW w:w="187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2.2</w:t>
            </w:r>
          </w:p>
        </w:tc>
      </w:tr>
      <w:tr w:rsidR="00F623AB" w:rsidRPr="00F623AB" w:rsidTr="00207FCD">
        <w:tc>
          <w:tcPr>
            <w:tcW w:w="1870" w:type="dxa"/>
            <w:vMerge/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10</w:t>
            </w:r>
          </w:p>
        </w:tc>
        <w:tc>
          <w:tcPr>
            <w:tcW w:w="1870" w:type="dxa"/>
            <w:tcBorders>
              <w:top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9.982±0.018</w:t>
            </w:r>
          </w:p>
        </w:tc>
        <w:tc>
          <w:tcPr>
            <w:tcW w:w="1870" w:type="dxa"/>
            <w:tcBorders>
              <w:top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99.8</w:t>
            </w:r>
          </w:p>
        </w:tc>
        <w:tc>
          <w:tcPr>
            <w:tcW w:w="1870" w:type="dxa"/>
            <w:tcBorders>
              <w:top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0.18</w:t>
            </w:r>
          </w:p>
        </w:tc>
      </w:tr>
      <w:tr w:rsidR="00F623AB" w:rsidRPr="00F623AB" w:rsidTr="00207FCD">
        <w:tc>
          <w:tcPr>
            <w:tcW w:w="1870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30</w:t>
            </w: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29.93±0.051</w:t>
            </w: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99.7</w:t>
            </w: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0.2</w:t>
            </w:r>
          </w:p>
        </w:tc>
      </w:tr>
      <w:tr w:rsidR="00F623AB" w:rsidRPr="00F623AB" w:rsidTr="00207FCD">
        <w:tc>
          <w:tcPr>
            <w:tcW w:w="1870" w:type="dxa"/>
            <w:vMerge w:val="restart"/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0.99±0.014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</w:t>
            </w:r>
          </w:p>
        </w:tc>
        <w:tc>
          <w:tcPr>
            <w:tcW w:w="1870" w:type="dxa"/>
            <w:tcBorders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1.41</w:t>
            </w:r>
          </w:p>
        </w:tc>
      </w:tr>
      <w:tr w:rsidR="00F623AB" w:rsidRPr="00F623AB" w:rsidTr="00207FCD">
        <w:tc>
          <w:tcPr>
            <w:tcW w:w="1870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10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9.986±0.092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99.8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0.32</w:t>
            </w:r>
          </w:p>
        </w:tc>
      </w:tr>
      <w:tr w:rsidR="00F623AB" w:rsidRPr="00F623AB" w:rsidTr="00207FCD">
        <w:tc>
          <w:tcPr>
            <w:tcW w:w="1870" w:type="dxa"/>
            <w:vMerge/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30</w:t>
            </w: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29.95±0.091</w:t>
            </w: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99.8</w:t>
            </w:r>
          </w:p>
        </w:tc>
        <w:tc>
          <w:tcPr>
            <w:tcW w:w="1870" w:type="dxa"/>
            <w:tcBorders>
              <w:top w:val="nil"/>
              <w:bottom w:val="single" w:sz="4" w:space="0" w:color="7F7F7F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0.31</w:t>
            </w:r>
          </w:p>
        </w:tc>
      </w:tr>
      <w:tr w:rsidR="00F623AB" w:rsidRPr="00F623AB" w:rsidTr="00207FCD">
        <w:tc>
          <w:tcPr>
            <w:tcW w:w="1870" w:type="dxa"/>
            <w:vMerge w:val="restar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70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</w:t>
            </w:r>
          </w:p>
        </w:tc>
        <w:tc>
          <w:tcPr>
            <w:tcW w:w="1870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0.973±0.03</w:t>
            </w:r>
          </w:p>
        </w:tc>
        <w:tc>
          <w:tcPr>
            <w:tcW w:w="1870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97.3</w:t>
            </w:r>
          </w:p>
        </w:tc>
        <w:tc>
          <w:tcPr>
            <w:tcW w:w="1870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3.08</w:t>
            </w:r>
          </w:p>
        </w:tc>
      </w:tr>
      <w:tr w:rsidR="00F623AB" w:rsidRPr="00F623AB" w:rsidTr="00207FCD">
        <w:tc>
          <w:tcPr>
            <w:tcW w:w="1870" w:type="dxa"/>
            <w:vMerge/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10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9.996±0.057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99.9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0.78</w:t>
            </w:r>
          </w:p>
        </w:tc>
      </w:tr>
      <w:tr w:rsidR="00F623AB" w:rsidRPr="00F623AB" w:rsidTr="00207FCD">
        <w:tc>
          <w:tcPr>
            <w:tcW w:w="1870" w:type="dxa"/>
            <w:vMerge/>
            <w:tcBorders>
              <w:top w:val="single" w:sz="4" w:space="0" w:color="7F7F7F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30</w:t>
            </w:r>
          </w:p>
        </w:tc>
        <w:tc>
          <w:tcPr>
            <w:tcW w:w="187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29.93±0.087</w:t>
            </w:r>
          </w:p>
        </w:tc>
        <w:tc>
          <w:tcPr>
            <w:tcW w:w="187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99.7</w:t>
            </w:r>
          </w:p>
        </w:tc>
        <w:tc>
          <w:tcPr>
            <w:tcW w:w="187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:rsidR="00F623AB" w:rsidRPr="00F623AB" w:rsidRDefault="00F623AB" w:rsidP="00F623AB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 w:rsidRPr="00F623AB">
              <w:rPr>
                <w:rFonts w:ascii="Calibri" w:eastAsia="Calibri" w:hAnsi="Calibri" w:cs="Arial"/>
                <w:sz w:val="20"/>
                <w:szCs w:val="20"/>
              </w:rPr>
              <w:t>0.3</w:t>
            </w:r>
          </w:p>
        </w:tc>
      </w:tr>
    </w:tbl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9C4106" w:rsidRDefault="009C4106"/>
    <w:p w:rsidR="00ED3A5F" w:rsidRDefault="00ED3A5F" w:rsidP="00ED3A5F"/>
    <w:p w:rsidR="00F417EF" w:rsidRDefault="00F417EF"/>
    <w:p w:rsidR="00F417EF" w:rsidRDefault="00F417EF"/>
    <w:p w:rsidR="00ED3A5F" w:rsidRDefault="00ED3A5F"/>
    <w:p w:rsidR="00ED3A5F" w:rsidRDefault="00ED3A5F" w:rsidP="00F623AB"/>
    <w:p w:rsidR="00F623AB" w:rsidRPr="0021360A" w:rsidRDefault="00F623AB" w:rsidP="00F623AB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t>(3)</w:t>
      </w:r>
    </w:p>
    <w:sectPr w:rsidR="00F623AB" w:rsidRPr="0021360A" w:rsidSect="00F84D9F">
      <w:type w:val="continuous"/>
      <w:pgSz w:w="11907" w:h="16840" w:code="9"/>
      <w:pgMar w:top="1009" w:right="851" w:bottom="1758" w:left="851" w:header="851" w:footer="1049" w:gutter="0"/>
      <w:cols w:space="227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2CD" w:rsidRDefault="006F02CD" w:rsidP="00F7450B">
      <w:pPr>
        <w:spacing w:after="0" w:line="240" w:lineRule="auto"/>
      </w:pPr>
      <w:r>
        <w:separator/>
      </w:r>
    </w:p>
  </w:endnote>
  <w:endnote w:type="continuationSeparator" w:id="0">
    <w:p w:rsidR="006F02CD" w:rsidRDefault="006F02CD" w:rsidP="00F74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9F" w:rsidRPr="006602F1" w:rsidRDefault="00F84D9F" w:rsidP="00F84D9F">
    <w:pPr>
      <w:pStyle w:val="Footer"/>
      <w:tabs>
        <w:tab w:val="right" w:pos="10206"/>
      </w:tabs>
      <w:spacing w:before="480"/>
      <w:rPr>
        <w:spacing w:val="1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9F" w:rsidRPr="006602F1" w:rsidRDefault="00F84D9F" w:rsidP="00F84D9F">
    <w:pPr>
      <w:pStyle w:val="Footer"/>
      <w:tabs>
        <w:tab w:val="right" w:pos="10205"/>
      </w:tabs>
      <w:spacing w:before="48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9F" w:rsidRPr="006602F1" w:rsidRDefault="00F84D9F" w:rsidP="00F84D9F">
    <w:pPr>
      <w:pStyle w:val="Footer"/>
      <w:tabs>
        <w:tab w:val="right" w:pos="10206"/>
      </w:tabs>
      <w:spacing w:before="48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2CD" w:rsidRDefault="006F02CD" w:rsidP="00F7450B">
      <w:pPr>
        <w:spacing w:after="0" w:line="240" w:lineRule="auto"/>
      </w:pPr>
      <w:r>
        <w:separator/>
      </w:r>
    </w:p>
  </w:footnote>
  <w:footnote w:type="continuationSeparator" w:id="0">
    <w:p w:rsidR="006F02CD" w:rsidRDefault="006F02CD" w:rsidP="00F74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9F" w:rsidRPr="00F7450B" w:rsidRDefault="00187BCA" w:rsidP="00F84D9F">
    <w:pPr>
      <w:pStyle w:val="Header"/>
      <w:tabs>
        <w:tab w:val="right" w:pos="10206"/>
      </w:tabs>
      <w:spacing w:after="240"/>
      <w:rPr>
        <w:rFonts w:cs="Calibri"/>
        <w:color w:val="999999"/>
        <w:sz w:val="20"/>
        <w:szCs w:val="20"/>
      </w:rPr>
    </w:pPr>
    <w:r w:rsidRPr="00F7450B">
      <w:rPr>
        <w:rFonts w:cs="Calibri"/>
        <w:color w:val="999999"/>
        <w:sz w:val="20"/>
        <w:szCs w:val="2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9F" w:rsidRPr="00F7450B" w:rsidRDefault="00F84D9F" w:rsidP="00F84D9F">
    <w:pPr>
      <w:pStyle w:val="Header"/>
      <w:tabs>
        <w:tab w:val="right" w:pos="10206"/>
      </w:tabs>
      <w:spacing w:after="240"/>
      <w:rPr>
        <w:rFonts w:cs="Calibri"/>
        <w:b/>
        <w:color w:val="999999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9F" w:rsidRPr="00987E8C" w:rsidRDefault="00187BCA" w:rsidP="00F84D9F">
    <w:pPr>
      <w:pStyle w:val="RSCH01PaperTitle"/>
      <w:spacing w:before="0" w:after="0"/>
      <w:ind w:left="-1008" w:firstLine="288"/>
      <w:contextualSpacing/>
      <w:rPr>
        <w:b w:val="0"/>
        <w:bCs/>
        <w:sz w:val="24"/>
        <w:szCs w:val="24"/>
      </w:rPr>
    </w:pPr>
    <w:r>
      <w:rPr>
        <w:b w:val="0"/>
        <w:bCs/>
        <w:sz w:val="24"/>
        <w:szCs w:val="24"/>
      </w:rPr>
      <w:t xml:space="preserve">  </w:t>
    </w:r>
  </w:p>
  <w:p w:rsidR="00F84D9F" w:rsidRDefault="00F84D9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C9"/>
    <w:rsid w:val="00073575"/>
    <w:rsid w:val="001451E2"/>
    <w:rsid w:val="00150FD6"/>
    <w:rsid w:val="00175429"/>
    <w:rsid w:val="00187BCA"/>
    <w:rsid w:val="001A4390"/>
    <w:rsid w:val="001B1330"/>
    <w:rsid w:val="001E7936"/>
    <w:rsid w:val="0020452F"/>
    <w:rsid w:val="0021360A"/>
    <w:rsid w:val="00230D9C"/>
    <w:rsid w:val="002B1CEA"/>
    <w:rsid w:val="002D494F"/>
    <w:rsid w:val="003032C9"/>
    <w:rsid w:val="004249CA"/>
    <w:rsid w:val="004440D0"/>
    <w:rsid w:val="0045058B"/>
    <w:rsid w:val="00473F24"/>
    <w:rsid w:val="004F24A6"/>
    <w:rsid w:val="0055637B"/>
    <w:rsid w:val="0056144E"/>
    <w:rsid w:val="005939B4"/>
    <w:rsid w:val="0062139E"/>
    <w:rsid w:val="006D3047"/>
    <w:rsid w:val="006F02CD"/>
    <w:rsid w:val="00704D6F"/>
    <w:rsid w:val="00743822"/>
    <w:rsid w:val="0078472C"/>
    <w:rsid w:val="00791D2B"/>
    <w:rsid w:val="00832377"/>
    <w:rsid w:val="00851E58"/>
    <w:rsid w:val="0085223A"/>
    <w:rsid w:val="009163F3"/>
    <w:rsid w:val="00970FA1"/>
    <w:rsid w:val="009C3812"/>
    <w:rsid w:val="009C4106"/>
    <w:rsid w:val="00A4170F"/>
    <w:rsid w:val="00A53EE4"/>
    <w:rsid w:val="00A61885"/>
    <w:rsid w:val="00B11113"/>
    <w:rsid w:val="00B3343E"/>
    <w:rsid w:val="00BF5118"/>
    <w:rsid w:val="00CA527B"/>
    <w:rsid w:val="00CE5F93"/>
    <w:rsid w:val="00D00FA5"/>
    <w:rsid w:val="00D16DFD"/>
    <w:rsid w:val="00D53327"/>
    <w:rsid w:val="00D64146"/>
    <w:rsid w:val="00E25369"/>
    <w:rsid w:val="00EB3FDA"/>
    <w:rsid w:val="00ED3A5F"/>
    <w:rsid w:val="00F417EF"/>
    <w:rsid w:val="00F41A92"/>
    <w:rsid w:val="00F50DCA"/>
    <w:rsid w:val="00F623AB"/>
    <w:rsid w:val="00F7450B"/>
    <w:rsid w:val="00F84D9F"/>
    <w:rsid w:val="00FA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D28585-BF53-4C9E-92E2-8867166E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3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4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450B"/>
  </w:style>
  <w:style w:type="paragraph" w:styleId="Footer">
    <w:name w:val="footer"/>
    <w:basedOn w:val="Normal"/>
    <w:link w:val="FooterChar"/>
    <w:uiPriority w:val="99"/>
    <w:unhideWhenUsed/>
    <w:rsid w:val="00F74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450B"/>
  </w:style>
  <w:style w:type="paragraph" w:customStyle="1" w:styleId="RSCH01PaperTitle">
    <w:name w:val="RSC H01 Paper Title"/>
    <w:basedOn w:val="Normal"/>
    <w:next w:val="Normal"/>
    <w:link w:val="RSCH01PaperTitleChar"/>
    <w:qFormat/>
    <w:rsid w:val="00F7450B"/>
    <w:pPr>
      <w:tabs>
        <w:tab w:val="left" w:pos="284"/>
      </w:tabs>
      <w:spacing w:before="400" w:line="240" w:lineRule="auto"/>
    </w:pPr>
    <w:rPr>
      <w:rFonts w:cs="Times New Roman"/>
      <w:b/>
      <w:sz w:val="29"/>
      <w:szCs w:val="32"/>
      <w:lang w:val="en-GB"/>
    </w:rPr>
  </w:style>
  <w:style w:type="character" w:customStyle="1" w:styleId="RSCH01PaperTitleChar">
    <w:name w:val="RSC H01 Paper Title Char"/>
    <w:basedOn w:val="DefaultParagraphFont"/>
    <w:link w:val="RSCH01PaperTitle"/>
    <w:rsid w:val="00F7450B"/>
    <w:rPr>
      <w:rFonts w:cs="Times New Roman"/>
      <w:b/>
      <w:sz w:val="29"/>
      <w:szCs w:val="32"/>
      <w:lang w:val="en-GB"/>
    </w:rPr>
  </w:style>
  <w:style w:type="table" w:customStyle="1" w:styleId="PlainTable21">
    <w:name w:val="Plain Table 21"/>
    <w:basedOn w:val="TableNormal"/>
    <w:next w:val="PlainTable2"/>
    <w:uiPriority w:val="42"/>
    <w:rsid w:val="00150FD6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150FD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rosoft\Desktop\Support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E2061-9BA8-4B3B-A5AA-AB9596E04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 information</Template>
  <TotalTime>3</TotalTime>
  <Pages>4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cp:lastPrinted>2022-07-11T18:48:00Z</cp:lastPrinted>
  <dcterms:created xsi:type="dcterms:W3CDTF">2022-07-11T17:58:00Z</dcterms:created>
  <dcterms:modified xsi:type="dcterms:W3CDTF">2022-08-18T10:47:00Z</dcterms:modified>
</cp:coreProperties>
</file>