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FBB944" w14:textId="61BFADD1" w:rsidR="00FE0337" w:rsidRPr="00FA3426" w:rsidRDefault="00FE0337" w:rsidP="00A53000">
      <w:pPr>
        <w:pStyle w:val="Heading1"/>
        <w:rPr>
          <w:sz w:val="20"/>
          <w:szCs w:val="20"/>
        </w:rPr>
      </w:pPr>
      <w:r w:rsidRPr="00FA3426">
        <w:rPr>
          <w:sz w:val="20"/>
          <w:szCs w:val="20"/>
        </w:rPr>
        <w:t>Table</w:t>
      </w:r>
      <w:r w:rsidR="00E87960" w:rsidRPr="00FA3426">
        <w:rPr>
          <w:sz w:val="20"/>
          <w:szCs w:val="20"/>
        </w:rPr>
        <w:t xml:space="preserve"> Legends</w:t>
      </w:r>
      <w:r w:rsidR="00616160" w:rsidRPr="00FA3426">
        <w:rPr>
          <w:sz w:val="20"/>
          <w:szCs w:val="20"/>
        </w:rPr>
        <w:t xml:space="preserve"> and Tables</w:t>
      </w:r>
    </w:p>
    <w:p w14:paraId="6EF6C230" w14:textId="576AF26E" w:rsidR="005A72D9" w:rsidRPr="00B0616B" w:rsidRDefault="005A72D9" w:rsidP="005A72D9">
      <w:pPr>
        <w:rPr>
          <w:rFonts w:eastAsia="SimSun" w:cs="Times New Roman"/>
          <w:sz w:val="20"/>
          <w:szCs w:val="20"/>
        </w:rPr>
      </w:pPr>
      <w:r w:rsidRPr="00B0616B">
        <w:rPr>
          <w:rFonts w:cs="Times New Roman"/>
          <w:sz w:val="20"/>
          <w:szCs w:val="20"/>
        </w:rPr>
        <w:t>T</w:t>
      </w:r>
      <w:r w:rsidRPr="00B0616B">
        <w:rPr>
          <w:rFonts w:eastAsia="SimSun" w:cs="Times New Roman"/>
          <w:sz w:val="20"/>
          <w:szCs w:val="20"/>
        </w:rPr>
        <w:t>able 1. Demographics and tumor features of the cohort.</w:t>
      </w:r>
    </w:p>
    <w:p w14:paraId="3CE3426C" w14:textId="5D8906CC" w:rsidR="00E87960" w:rsidRPr="00B0616B" w:rsidRDefault="00E87960" w:rsidP="005A72D9">
      <w:pPr>
        <w:rPr>
          <w:rFonts w:eastAsia="SimSun" w:cs="Times New Roman"/>
          <w:sz w:val="20"/>
          <w:szCs w:val="20"/>
        </w:rPr>
      </w:pPr>
      <w:r w:rsidRPr="00B0616B">
        <w:rPr>
          <w:rFonts w:eastAsia="SimSun" w:cs="Times New Roman"/>
          <w:sz w:val="20"/>
          <w:szCs w:val="20"/>
        </w:rPr>
        <w:t xml:space="preserve">Table 2. </w:t>
      </w:r>
      <w:bookmarkStart w:id="0" w:name="OLE_LINK6"/>
      <w:r w:rsidRPr="00B0616B">
        <w:rPr>
          <w:rFonts w:eastAsia="SimSun" w:cs="Times New Roman"/>
          <w:sz w:val="20"/>
          <w:szCs w:val="20"/>
        </w:rPr>
        <w:t>Incidence of RP.</w:t>
      </w:r>
      <w:bookmarkEnd w:id="0"/>
    </w:p>
    <w:p w14:paraId="785D945C" w14:textId="77777777" w:rsidR="00E87960" w:rsidRPr="00B0616B" w:rsidRDefault="00E87960" w:rsidP="00E87960">
      <w:pPr>
        <w:rPr>
          <w:rFonts w:cs="Times New Roman"/>
          <w:b/>
          <w:bCs/>
          <w:sz w:val="20"/>
          <w:szCs w:val="20"/>
        </w:rPr>
      </w:pPr>
      <w:r w:rsidRPr="00B0616B">
        <w:rPr>
          <w:rFonts w:eastAsia="SimSun" w:cs="Times New Roman"/>
          <w:sz w:val="20"/>
          <w:szCs w:val="20"/>
        </w:rPr>
        <w:t>Table 3. Univariate logistic regression analysis of the risk factors of RP for clinical grades.</w:t>
      </w:r>
    </w:p>
    <w:p w14:paraId="19A22BD1" w14:textId="77777777" w:rsidR="00E87960" w:rsidRPr="00B0616B" w:rsidRDefault="00E87960" w:rsidP="00E87960">
      <w:pPr>
        <w:rPr>
          <w:rFonts w:cs="Times New Roman"/>
          <w:b/>
          <w:bCs/>
          <w:sz w:val="20"/>
          <w:szCs w:val="20"/>
        </w:rPr>
      </w:pPr>
      <w:r w:rsidRPr="00B0616B">
        <w:rPr>
          <w:rFonts w:eastAsia="SimSun" w:cs="Times New Roman"/>
          <w:sz w:val="20"/>
          <w:szCs w:val="20"/>
        </w:rPr>
        <w:t>Table 4. Univariate logistic regression analysis of the risk factors of RP for imaging grades.</w:t>
      </w:r>
    </w:p>
    <w:tbl>
      <w:tblPr>
        <w:tblW w:w="9923" w:type="dxa"/>
        <w:tblLook w:val="04A0" w:firstRow="1" w:lastRow="0" w:firstColumn="1" w:lastColumn="0" w:noHBand="0" w:noVBand="1"/>
      </w:tblPr>
      <w:tblGrid>
        <w:gridCol w:w="4117"/>
        <w:gridCol w:w="216"/>
        <w:gridCol w:w="1428"/>
        <w:gridCol w:w="1519"/>
        <w:gridCol w:w="91"/>
        <w:gridCol w:w="1425"/>
        <w:gridCol w:w="135"/>
        <w:gridCol w:w="81"/>
        <w:gridCol w:w="765"/>
        <w:gridCol w:w="146"/>
      </w:tblGrid>
      <w:tr w:rsidR="009E6F77" w:rsidRPr="00B0616B" w14:paraId="2E08048E" w14:textId="77777777" w:rsidTr="00BD7CFF">
        <w:trPr>
          <w:gridAfter w:val="1"/>
          <w:wAfter w:w="146" w:type="dxa"/>
          <w:trHeight w:val="307"/>
        </w:trPr>
        <w:tc>
          <w:tcPr>
            <w:tcW w:w="9777" w:type="dxa"/>
            <w:gridSpan w:val="9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07044B1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bookmarkStart w:id="1" w:name="_Hlk113227018"/>
            <w:r w:rsidRPr="00B0616B">
              <w:rPr>
                <w:rFonts w:eastAsia="SimSun" w:cs="Times New Roman"/>
                <w:sz w:val="22"/>
                <w:lang w:eastAsia="zh-CN"/>
              </w:rPr>
              <w:t>Table 1. Demographics and tumor features of the cohort.</w:t>
            </w:r>
          </w:p>
        </w:tc>
      </w:tr>
      <w:tr w:rsidR="00BC1A08" w:rsidRPr="00B0616B" w14:paraId="60D21FA2" w14:textId="77777777" w:rsidTr="00BD7CFF">
        <w:trPr>
          <w:trHeight w:val="720"/>
        </w:trPr>
        <w:tc>
          <w:tcPr>
            <w:tcW w:w="41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A395A7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2B0E7E2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1G EGFR-TKI  (n=100)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7BC9621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2G EGFR-TKI (n=50)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8D83F57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3G EGFR-TKI (n=50)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02ADCA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22"/>
                <w:lang w:eastAsia="zh-CN"/>
              </w:rPr>
            </w:pPr>
            <w:r w:rsidRPr="00B0616B">
              <w:rPr>
                <w:rFonts w:eastAsia="SimSun" w:cs="Times New Roman"/>
                <w:i/>
                <w:iCs/>
                <w:sz w:val="22"/>
                <w:lang w:eastAsia="zh-CN"/>
              </w:rPr>
              <w:t>p</w:t>
            </w:r>
            <w:r w:rsidRPr="00B0616B">
              <w:rPr>
                <w:rFonts w:eastAsia="SimSun" w:cs="Times New Roman"/>
                <w:sz w:val="22"/>
                <w:lang w:eastAsia="zh-CN"/>
              </w:rPr>
              <w:t xml:space="preserve"> value</w:t>
            </w:r>
          </w:p>
        </w:tc>
      </w:tr>
      <w:tr w:rsidR="00BD7CFF" w:rsidRPr="00B0616B" w14:paraId="4405B887" w14:textId="77777777" w:rsidTr="00BD7CFF">
        <w:trPr>
          <w:gridAfter w:val="1"/>
          <w:wAfter w:w="146" w:type="dxa"/>
          <w:trHeight w:val="300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4706D" w14:textId="77777777" w:rsidR="009E6F77" w:rsidRPr="00B0616B" w:rsidRDefault="009E6F77" w:rsidP="009E6F77">
            <w:pPr>
              <w:spacing w:before="0" w:after="0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Age</w:t>
            </w:r>
          </w:p>
        </w:tc>
        <w:tc>
          <w:tcPr>
            <w:tcW w:w="44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9F8FD" w14:textId="72635B60" w:rsidR="009E6F77" w:rsidRPr="00B0616B" w:rsidRDefault="009E6F77" w:rsidP="009E6F77">
            <w:pPr>
              <w:spacing w:before="0" w:after="0"/>
              <w:rPr>
                <w:rFonts w:eastAsia="SimSun" w:cs="Times New Roman"/>
                <w:sz w:val="22"/>
                <w:lang w:eastAsia="zh-CN"/>
              </w:rPr>
            </w:pP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1D143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0.912</w:t>
            </w:r>
          </w:p>
        </w:tc>
      </w:tr>
      <w:tr w:rsidR="00BC1A08" w:rsidRPr="00B0616B" w14:paraId="3194E2EC" w14:textId="77777777" w:rsidTr="00BD7CFF">
        <w:trPr>
          <w:gridAfter w:val="1"/>
          <w:wAfter w:w="146" w:type="dxa"/>
          <w:trHeight w:val="300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4EDEF" w14:textId="77777777" w:rsidR="009E6F77" w:rsidRPr="00B0616B" w:rsidRDefault="009E6F77" w:rsidP="009E6F77">
            <w:pPr>
              <w:spacing w:before="0" w:after="0"/>
              <w:ind w:firstLineChars="100" w:firstLine="220"/>
              <w:rPr>
                <w:rFonts w:ascii="SimSun" w:eastAsia="SimSun" w:hAnsi="SimSun" w:cs="SimSun"/>
                <w:sz w:val="22"/>
                <w:lang w:eastAsia="zh-CN"/>
              </w:rPr>
            </w:pPr>
            <w:r w:rsidRPr="00B0616B">
              <w:rPr>
                <w:rFonts w:ascii="SimSun" w:eastAsia="SimSun" w:hAnsi="SimSun" w:cs="SimSun" w:hint="eastAsia"/>
                <w:sz w:val="22"/>
                <w:lang w:eastAsia="zh-CN"/>
              </w:rPr>
              <w:t>＜</w:t>
            </w:r>
            <w:r w:rsidRPr="00B0616B">
              <w:rPr>
                <w:rFonts w:eastAsia="SimSun" w:cs="Times New Roman"/>
                <w:sz w:val="22"/>
                <w:lang w:eastAsia="zh-CN"/>
              </w:rPr>
              <w:t>55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8A9F6" w14:textId="68B56723" w:rsidR="009E6F77" w:rsidRPr="00B0616B" w:rsidRDefault="001129CA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43(43%)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D2ECB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28(56%)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8CEDB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30(60%)</w:t>
            </w: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4685F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</w:p>
        </w:tc>
      </w:tr>
      <w:tr w:rsidR="00BC1A08" w:rsidRPr="00B0616B" w14:paraId="08B9A889" w14:textId="77777777" w:rsidTr="00BD7CFF">
        <w:trPr>
          <w:gridAfter w:val="1"/>
          <w:wAfter w:w="146" w:type="dxa"/>
          <w:trHeight w:val="300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24C7B" w14:textId="77777777" w:rsidR="009E6F77" w:rsidRPr="00B0616B" w:rsidRDefault="009E6F77" w:rsidP="009E6F77">
            <w:pPr>
              <w:spacing w:before="0" w:after="0"/>
              <w:ind w:firstLineChars="100" w:firstLine="220"/>
              <w:rPr>
                <w:rFonts w:ascii="SimSun" w:eastAsia="SimSun" w:hAnsi="SimSun" w:cs="SimSun"/>
                <w:sz w:val="22"/>
                <w:lang w:eastAsia="zh-CN"/>
              </w:rPr>
            </w:pPr>
            <w:r w:rsidRPr="00B0616B">
              <w:rPr>
                <w:rFonts w:ascii="SimSun" w:eastAsia="SimSun" w:hAnsi="SimSun" w:cs="SimSun" w:hint="eastAsia"/>
                <w:sz w:val="22"/>
                <w:lang w:eastAsia="zh-CN"/>
              </w:rPr>
              <w:t>≥</w:t>
            </w:r>
            <w:r w:rsidRPr="00B0616B">
              <w:rPr>
                <w:rFonts w:eastAsia="SimSun" w:cs="Times New Roman"/>
                <w:sz w:val="22"/>
                <w:lang w:eastAsia="zh-CN"/>
              </w:rPr>
              <w:t>55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CCEDF" w14:textId="41B2C3FF" w:rsidR="009E6F77" w:rsidRPr="00B0616B" w:rsidRDefault="001129CA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57(57%)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8FFBA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22(44%)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75DAE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20(40%)</w:t>
            </w: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1D79E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</w:p>
        </w:tc>
      </w:tr>
      <w:tr w:rsidR="00BD7CFF" w:rsidRPr="00B0616B" w14:paraId="3B0EF87F" w14:textId="77777777" w:rsidTr="00BD7CFF">
        <w:trPr>
          <w:gridAfter w:val="1"/>
          <w:wAfter w:w="146" w:type="dxa"/>
          <w:trHeight w:val="300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344F8" w14:textId="77777777" w:rsidR="009E6F77" w:rsidRPr="00B0616B" w:rsidRDefault="009E6F77" w:rsidP="009E6F77">
            <w:pPr>
              <w:spacing w:before="0" w:after="0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Sex</w:t>
            </w:r>
          </w:p>
        </w:tc>
        <w:tc>
          <w:tcPr>
            <w:tcW w:w="44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9B696" w14:textId="77777777" w:rsidR="009E6F77" w:rsidRPr="00B0616B" w:rsidRDefault="009E6F77" w:rsidP="009E6F77">
            <w:pPr>
              <w:spacing w:before="0" w:after="0"/>
              <w:rPr>
                <w:rFonts w:eastAsia="SimSun" w:cs="Times New Roman"/>
                <w:sz w:val="22"/>
                <w:lang w:eastAsia="zh-CN"/>
              </w:rPr>
            </w:pP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E5FD3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0.642</w:t>
            </w:r>
          </w:p>
        </w:tc>
      </w:tr>
      <w:tr w:rsidR="00BC1A08" w:rsidRPr="00B0616B" w14:paraId="71D7F15F" w14:textId="77777777" w:rsidTr="00BD7CFF">
        <w:trPr>
          <w:gridAfter w:val="1"/>
          <w:wAfter w:w="146" w:type="dxa"/>
          <w:trHeight w:val="300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FE79E" w14:textId="77777777" w:rsidR="009E6F77" w:rsidRPr="00B0616B" w:rsidRDefault="009E6F77" w:rsidP="009E6F77">
            <w:pPr>
              <w:spacing w:before="0" w:after="0"/>
              <w:ind w:firstLineChars="100" w:firstLine="220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Female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57D2E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56(56%)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00CF3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29(58%)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DABCE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32(64%)</w:t>
            </w: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4DC66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</w:p>
        </w:tc>
      </w:tr>
      <w:tr w:rsidR="00BC1A08" w:rsidRPr="00B0616B" w14:paraId="210FCFC1" w14:textId="77777777" w:rsidTr="00BD7CFF">
        <w:trPr>
          <w:gridAfter w:val="1"/>
          <w:wAfter w:w="146" w:type="dxa"/>
          <w:trHeight w:val="300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3ABD2" w14:textId="77777777" w:rsidR="009E6F77" w:rsidRPr="00B0616B" w:rsidRDefault="009E6F77" w:rsidP="009E6F77">
            <w:pPr>
              <w:spacing w:before="0" w:after="0"/>
              <w:ind w:firstLineChars="100" w:firstLine="220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Male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356C2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44(44%)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FE2F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21(42%)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B2346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18(36%)</w:t>
            </w: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4F1DF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</w:p>
        </w:tc>
      </w:tr>
      <w:tr w:rsidR="00BD7CFF" w:rsidRPr="00B0616B" w14:paraId="5A58A936" w14:textId="77777777" w:rsidTr="00BD7CFF">
        <w:trPr>
          <w:gridAfter w:val="1"/>
          <w:wAfter w:w="146" w:type="dxa"/>
          <w:trHeight w:val="300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1ED7C" w14:textId="77777777" w:rsidR="009E6F77" w:rsidRPr="00B0616B" w:rsidRDefault="009E6F77" w:rsidP="009E6F77">
            <w:pPr>
              <w:spacing w:before="0" w:after="0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KPS</w:t>
            </w:r>
          </w:p>
        </w:tc>
        <w:tc>
          <w:tcPr>
            <w:tcW w:w="44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0AE1A" w14:textId="77777777" w:rsidR="009E6F77" w:rsidRPr="00B0616B" w:rsidRDefault="009E6F77" w:rsidP="009E6F77">
            <w:pPr>
              <w:spacing w:before="0" w:after="0"/>
              <w:rPr>
                <w:rFonts w:eastAsia="SimSun" w:cs="Times New Roman"/>
                <w:sz w:val="22"/>
                <w:lang w:eastAsia="zh-CN"/>
              </w:rPr>
            </w:pP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3DF42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0.408</w:t>
            </w:r>
          </w:p>
        </w:tc>
      </w:tr>
      <w:tr w:rsidR="00BC1A08" w:rsidRPr="00B0616B" w14:paraId="61343C00" w14:textId="77777777" w:rsidTr="00BD7CFF">
        <w:trPr>
          <w:gridAfter w:val="1"/>
          <w:wAfter w:w="146" w:type="dxa"/>
          <w:trHeight w:val="300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06C57" w14:textId="77777777" w:rsidR="009E6F77" w:rsidRPr="00B0616B" w:rsidRDefault="009E6F77" w:rsidP="009E6F77">
            <w:pPr>
              <w:spacing w:before="0" w:after="0"/>
              <w:ind w:firstLineChars="100" w:firstLine="220"/>
              <w:rPr>
                <w:rFonts w:ascii="SimSun" w:eastAsia="SimSun" w:hAnsi="SimSun" w:cs="SimSun"/>
                <w:sz w:val="22"/>
                <w:lang w:eastAsia="zh-CN"/>
              </w:rPr>
            </w:pPr>
            <w:r w:rsidRPr="00B0616B">
              <w:rPr>
                <w:rFonts w:ascii="SimSun" w:eastAsia="SimSun" w:hAnsi="SimSun" w:cs="SimSun" w:hint="eastAsia"/>
                <w:sz w:val="22"/>
                <w:lang w:eastAsia="zh-CN"/>
              </w:rPr>
              <w:t>＞</w:t>
            </w:r>
            <w:r w:rsidRPr="00B0616B">
              <w:rPr>
                <w:rFonts w:eastAsia="SimSun" w:cs="Times New Roman"/>
                <w:sz w:val="22"/>
                <w:lang w:eastAsia="zh-CN"/>
              </w:rPr>
              <w:t>80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8F26B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69(69%)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897D0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33(66%)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4CF19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29(58%)</w:t>
            </w: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99EF7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</w:p>
        </w:tc>
      </w:tr>
      <w:tr w:rsidR="00BC1A08" w:rsidRPr="00B0616B" w14:paraId="72C4DBCB" w14:textId="77777777" w:rsidTr="00BD7CFF">
        <w:trPr>
          <w:gridAfter w:val="1"/>
          <w:wAfter w:w="146" w:type="dxa"/>
          <w:trHeight w:val="300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EB6C6" w14:textId="77777777" w:rsidR="009E6F77" w:rsidRPr="00B0616B" w:rsidRDefault="009E6F77" w:rsidP="009E6F77">
            <w:pPr>
              <w:spacing w:before="0" w:after="0"/>
              <w:ind w:firstLineChars="100" w:firstLine="220"/>
              <w:rPr>
                <w:rFonts w:ascii="SimSun" w:eastAsia="SimSun" w:hAnsi="SimSun" w:cs="SimSun"/>
                <w:sz w:val="22"/>
                <w:lang w:eastAsia="zh-CN"/>
              </w:rPr>
            </w:pPr>
            <w:r w:rsidRPr="00B0616B">
              <w:rPr>
                <w:rFonts w:ascii="SimSun" w:eastAsia="SimSun" w:hAnsi="SimSun" w:cs="SimSun" w:hint="eastAsia"/>
                <w:sz w:val="22"/>
                <w:lang w:eastAsia="zh-CN"/>
              </w:rPr>
              <w:t>≤</w:t>
            </w:r>
            <w:r w:rsidRPr="00B0616B">
              <w:rPr>
                <w:rFonts w:eastAsia="SimSun" w:cs="Times New Roman"/>
                <w:sz w:val="22"/>
                <w:lang w:eastAsia="zh-CN"/>
              </w:rPr>
              <w:t>80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69D8C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31(31%)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6F8F9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17(34%)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A3EB3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21(42%)</w:t>
            </w: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4357E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</w:p>
        </w:tc>
      </w:tr>
      <w:tr w:rsidR="00BD7CFF" w:rsidRPr="00B0616B" w14:paraId="57B93A41" w14:textId="77777777" w:rsidTr="00BD7CFF">
        <w:trPr>
          <w:gridAfter w:val="1"/>
          <w:wAfter w:w="146" w:type="dxa"/>
          <w:trHeight w:val="300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0DD5B" w14:textId="77777777" w:rsidR="009E6F77" w:rsidRPr="00B0616B" w:rsidRDefault="009E6F77" w:rsidP="009E6F77">
            <w:pPr>
              <w:spacing w:before="0" w:after="0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Smoking index</w:t>
            </w:r>
          </w:p>
        </w:tc>
        <w:tc>
          <w:tcPr>
            <w:tcW w:w="44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8A109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 xml:space="preserve">     </w:t>
            </w: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699DA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0.687</w:t>
            </w:r>
          </w:p>
        </w:tc>
      </w:tr>
      <w:tr w:rsidR="00BC1A08" w:rsidRPr="00B0616B" w14:paraId="14E1F5D2" w14:textId="77777777" w:rsidTr="00BD7CFF">
        <w:trPr>
          <w:gridAfter w:val="1"/>
          <w:wAfter w:w="146" w:type="dxa"/>
          <w:trHeight w:val="300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CA554" w14:textId="77777777" w:rsidR="009E6F77" w:rsidRPr="00B0616B" w:rsidRDefault="009E6F77" w:rsidP="009E6F77">
            <w:pPr>
              <w:spacing w:before="0" w:after="0"/>
              <w:ind w:firstLineChars="100" w:firstLine="220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Yes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F7FED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22(22%)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B7D0B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10(20%)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8CF95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8(16%)</w:t>
            </w: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07700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</w:p>
        </w:tc>
      </w:tr>
      <w:tr w:rsidR="00BC1A08" w:rsidRPr="00B0616B" w14:paraId="02FA014D" w14:textId="77777777" w:rsidTr="00BD7CFF">
        <w:trPr>
          <w:gridAfter w:val="1"/>
          <w:wAfter w:w="146" w:type="dxa"/>
          <w:trHeight w:val="300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04352" w14:textId="77777777" w:rsidR="009E6F77" w:rsidRPr="00B0616B" w:rsidRDefault="009E6F77" w:rsidP="009E6F77">
            <w:pPr>
              <w:spacing w:before="0" w:after="0"/>
              <w:ind w:firstLineChars="100" w:firstLine="220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No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365F4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78(78%)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AE7DB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40(80%)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D8877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42(84%)</w:t>
            </w: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8F0C7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</w:p>
        </w:tc>
      </w:tr>
      <w:tr w:rsidR="00BD7CFF" w:rsidRPr="00B0616B" w14:paraId="363673C6" w14:textId="77777777" w:rsidTr="00BD7CFF">
        <w:trPr>
          <w:gridAfter w:val="1"/>
          <w:wAfter w:w="146" w:type="dxa"/>
          <w:trHeight w:val="300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095E1" w14:textId="77777777" w:rsidR="009E6F77" w:rsidRPr="00B0616B" w:rsidRDefault="009E6F77" w:rsidP="009E6F77">
            <w:pPr>
              <w:spacing w:before="0" w:after="0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Tumor stage</w:t>
            </w:r>
          </w:p>
        </w:tc>
        <w:tc>
          <w:tcPr>
            <w:tcW w:w="44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2A757" w14:textId="77777777" w:rsidR="009E6F77" w:rsidRPr="00B0616B" w:rsidRDefault="009E6F77" w:rsidP="009E6F77">
            <w:pPr>
              <w:spacing w:before="0" w:after="0"/>
              <w:rPr>
                <w:rFonts w:eastAsia="SimSun" w:cs="Times New Roman"/>
                <w:sz w:val="22"/>
                <w:lang w:eastAsia="zh-CN"/>
              </w:rPr>
            </w:pP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A93D8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0.633</w:t>
            </w:r>
          </w:p>
        </w:tc>
      </w:tr>
      <w:tr w:rsidR="00BC1A08" w:rsidRPr="00B0616B" w14:paraId="3A8BAD39" w14:textId="77777777" w:rsidTr="00BD7CFF">
        <w:trPr>
          <w:gridAfter w:val="1"/>
          <w:wAfter w:w="146" w:type="dxa"/>
          <w:trHeight w:val="300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45682" w14:textId="77777777" w:rsidR="009E6F77" w:rsidRPr="00B0616B" w:rsidRDefault="009E6F77" w:rsidP="009E6F77">
            <w:pPr>
              <w:spacing w:before="0" w:after="0"/>
              <w:ind w:firstLineChars="100" w:firstLine="220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III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7A26D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13(13%)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0A57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9(18%)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C5DCF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6(12%)</w:t>
            </w: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79C80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</w:p>
        </w:tc>
      </w:tr>
      <w:tr w:rsidR="00BC1A08" w:rsidRPr="00B0616B" w14:paraId="3E7E0612" w14:textId="77777777" w:rsidTr="00BD7CFF">
        <w:trPr>
          <w:gridAfter w:val="1"/>
          <w:wAfter w:w="146" w:type="dxa"/>
          <w:trHeight w:val="300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12B91" w14:textId="77777777" w:rsidR="009E6F77" w:rsidRPr="00B0616B" w:rsidRDefault="009E6F77" w:rsidP="009E6F77">
            <w:pPr>
              <w:spacing w:before="0" w:after="0"/>
              <w:ind w:firstLineChars="100" w:firstLine="220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IV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11492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87(87%)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EF60A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41(82%)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19EAD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44(88%)</w:t>
            </w: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0F96F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</w:p>
        </w:tc>
      </w:tr>
      <w:tr w:rsidR="00BD7CFF" w:rsidRPr="00B0616B" w14:paraId="3B517058" w14:textId="77777777" w:rsidTr="00BD7CFF">
        <w:trPr>
          <w:gridAfter w:val="1"/>
          <w:wAfter w:w="146" w:type="dxa"/>
          <w:trHeight w:val="300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BA600" w14:textId="77777777" w:rsidR="009E6F77" w:rsidRPr="00B0616B" w:rsidRDefault="009E6F77" w:rsidP="009E6F77">
            <w:pPr>
              <w:spacing w:before="0" w:after="0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Type of mutation</w:t>
            </w:r>
          </w:p>
        </w:tc>
        <w:tc>
          <w:tcPr>
            <w:tcW w:w="44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C1016" w14:textId="77777777" w:rsidR="009E6F77" w:rsidRPr="00B0616B" w:rsidRDefault="009E6F77" w:rsidP="009E6F77">
            <w:pPr>
              <w:spacing w:before="0" w:after="0"/>
              <w:rPr>
                <w:rFonts w:eastAsia="SimSun" w:cs="Times New Roman"/>
                <w:sz w:val="22"/>
                <w:lang w:eastAsia="zh-CN"/>
              </w:rPr>
            </w:pP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1FDC7" w14:textId="77777777" w:rsidR="009E6F77" w:rsidRPr="00B0616B" w:rsidRDefault="009E6F77" w:rsidP="009E6F77">
            <w:pPr>
              <w:spacing w:before="0" w:after="0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BC1A08" w:rsidRPr="00B0616B" w14:paraId="41D3ACBA" w14:textId="77777777" w:rsidTr="00BD7CFF">
        <w:trPr>
          <w:gridAfter w:val="1"/>
          <w:wAfter w:w="146" w:type="dxa"/>
          <w:trHeight w:val="300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FAA86" w14:textId="77777777" w:rsidR="009E6F77" w:rsidRPr="00B0616B" w:rsidRDefault="009E6F77" w:rsidP="009E6F77">
            <w:pPr>
              <w:spacing w:before="0" w:after="0"/>
              <w:ind w:firstLineChars="100" w:firstLine="220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19del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DA642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52(52%)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FE1B4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16(32%)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2AB48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16(32%)</w:t>
            </w: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1AA6B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0.016</w:t>
            </w:r>
          </w:p>
        </w:tc>
      </w:tr>
      <w:tr w:rsidR="00BC1A08" w:rsidRPr="00B0616B" w14:paraId="1B8C4E8C" w14:textId="77777777" w:rsidTr="00BD7CFF">
        <w:trPr>
          <w:gridAfter w:val="1"/>
          <w:wAfter w:w="146" w:type="dxa"/>
          <w:trHeight w:val="300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63DF3" w14:textId="77777777" w:rsidR="009E6F77" w:rsidRPr="00B0616B" w:rsidRDefault="009E6F77" w:rsidP="009E6F77">
            <w:pPr>
              <w:spacing w:before="0" w:after="0"/>
              <w:ind w:firstLineChars="100" w:firstLine="220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L858R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38013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40(40%)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528DA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24(48%)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D05C4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13(26%)</w:t>
            </w: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3107D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0.071</w:t>
            </w:r>
          </w:p>
        </w:tc>
      </w:tr>
      <w:tr w:rsidR="00BD7CFF" w:rsidRPr="00B0616B" w14:paraId="0A568EE3" w14:textId="77777777" w:rsidTr="00BD7CFF">
        <w:trPr>
          <w:gridAfter w:val="1"/>
          <w:wAfter w:w="146" w:type="dxa"/>
          <w:trHeight w:val="300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E211B" w14:textId="77777777" w:rsidR="009E6F77" w:rsidRPr="00B0616B" w:rsidRDefault="009E6F77" w:rsidP="009E6F77">
            <w:pPr>
              <w:spacing w:before="0" w:after="0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Treatment line of target drugs</w:t>
            </w:r>
          </w:p>
        </w:tc>
        <w:tc>
          <w:tcPr>
            <w:tcW w:w="44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8F740" w14:textId="77777777" w:rsidR="009E6F77" w:rsidRPr="00B0616B" w:rsidRDefault="009E6F77" w:rsidP="009E6F77">
            <w:pPr>
              <w:spacing w:before="0" w:after="0"/>
              <w:rPr>
                <w:rFonts w:eastAsia="SimSun" w:cs="Times New Roman"/>
                <w:sz w:val="22"/>
                <w:lang w:eastAsia="zh-CN"/>
              </w:rPr>
            </w:pP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24890" w14:textId="77777777" w:rsidR="009E6F77" w:rsidRPr="00B0616B" w:rsidRDefault="009E6F77" w:rsidP="009E6F77">
            <w:pPr>
              <w:spacing w:before="0" w:after="0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BC1A08" w:rsidRPr="00B0616B" w14:paraId="7BAD9312" w14:textId="77777777" w:rsidTr="00BD7CFF">
        <w:trPr>
          <w:gridAfter w:val="1"/>
          <w:wAfter w:w="146" w:type="dxa"/>
          <w:trHeight w:val="300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45463" w14:textId="77777777" w:rsidR="009E6F77" w:rsidRPr="00B0616B" w:rsidRDefault="009E6F77" w:rsidP="009E6F77">
            <w:pPr>
              <w:spacing w:before="0" w:after="0"/>
              <w:ind w:firstLineChars="100" w:firstLine="220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First line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61D19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88(88%)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73EB3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40(80%)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CFABE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36(72%)</w:t>
            </w: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C4130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0.051</w:t>
            </w:r>
          </w:p>
        </w:tc>
      </w:tr>
      <w:tr w:rsidR="00BC1A08" w:rsidRPr="00B0616B" w14:paraId="501592D6" w14:textId="77777777" w:rsidTr="00BD7CFF">
        <w:trPr>
          <w:gridAfter w:val="1"/>
          <w:wAfter w:w="146" w:type="dxa"/>
          <w:trHeight w:val="300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00210" w14:textId="77777777" w:rsidR="009E6F77" w:rsidRPr="00B0616B" w:rsidRDefault="009E6F77" w:rsidP="009E6F77">
            <w:pPr>
              <w:spacing w:before="0" w:after="0"/>
              <w:ind w:firstLineChars="100" w:firstLine="220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Second line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C08A3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12(12%)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43379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10(20%)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79620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13(26%)</w:t>
            </w: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73C6A" w14:textId="69368EE9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0.09</w:t>
            </w:r>
            <w:r w:rsidR="00273A2D" w:rsidRPr="00B0616B">
              <w:rPr>
                <w:rFonts w:eastAsia="SimSun" w:cs="Times New Roman"/>
                <w:sz w:val="22"/>
                <w:lang w:eastAsia="zh-CN"/>
              </w:rPr>
              <w:t>0</w:t>
            </w:r>
          </w:p>
        </w:tc>
      </w:tr>
      <w:tr w:rsidR="00BC1A08" w:rsidRPr="00B0616B" w14:paraId="0E4BBE90" w14:textId="77777777" w:rsidTr="00BD7CFF">
        <w:trPr>
          <w:gridAfter w:val="1"/>
          <w:wAfter w:w="146" w:type="dxa"/>
          <w:trHeight w:val="300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EFDE5" w14:textId="77777777" w:rsidR="009E6F77" w:rsidRPr="00B0616B" w:rsidRDefault="009E6F77" w:rsidP="009E6F77">
            <w:pPr>
              <w:spacing w:before="0" w:after="0"/>
              <w:ind w:firstLineChars="100" w:firstLine="220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Third line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F3872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0(0%)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549BB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0(0%)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A3604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1(2%)</w:t>
            </w: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7224D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0.221</w:t>
            </w:r>
          </w:p>
        </w:tc>
      </w:tr>
      <w:tr w:rsidR="00BC1A08" w:rsidRPr="00B0616B" w14:paraId="2FDC9D42" w14:textId="77777777" w:rsidTr="00BD7CFF">
        <w:trPr>
          <w:gridAfter w:val="1"/>
          <w:wAfter w:w="146" w:type="dxa"/>
          <w:trHeight w:val="300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8F9C8" w14:textId="77777777" w:rsidR="009E6F77" w:rsidRPr="00B0616B" w:rsidRDefault="009E6F77" w:rsidP="009E6F77">
            <w:pPr>
              <w:spacing w:before="0" w:after="0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Dose fractionation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33E21" w14:textId="77777777" w:rsidR="009E6F77" w:rsidRPr="00B0616B" w:rsidRDefault="009E6F77" w:rsidP="009E6F77">
            <w:pPr>
              <w:spacing w:before="0" w:after="0"/>
              <w:rPr>
                <w:rFonts w:eastAsia="SimSun" w:cs="Times New Roman"/>
                <w:sz w:val="22"/>
                <w:lang w:eastAsia="zh-CN"/>
              </w:rPr>
            </w:pP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354FA" w14:textId="77777777" w:rsidR="009E6F77" w:rsidRPr="00B0616B" w:rsidRDefault="009E6F77" w:rsidP="009E6F77">
            <w:pPr>
              <w:spacing w:before="0" w:after="0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FBE42" w14:textId="77777777" w:rsidR="009E6F77" w:rsidRPr="00B0616B" w:rsidRDefault="009E6F77" w:rsidP="009E6F77">
            <w:pPr>
              <w:spacing w:before="0" w:after="0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2AFBD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0.811</w:t>
            </w:r>
          </w:p>
        </w:tc>
      </w:tr>
      <w:tr w:rsidR="00BC1A08" w:rsidRPr="00B0616B" w14:paraId="796EB528" w14:textId="77777777" w:rsidTr="00BD7CFF">
        <w:trPr>
          <w:gridAfter w:val="1"/>
          <w:wAfter w:w="146" w:type="dxa"/>
          <w:trHeight w:val="280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9BE46" w14:textId="77777777" w:rsidR="009E6F77" w:rsidRPr="00B0616B" w:rsidRDefault="009E6F77" w:rsidP="009E6F77">
            <w:pPr>
              <w:spacing w:before="0" w:after="0"/>
              <w:ind w:firstLineChars="100" w:firstLine="220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CFRT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56057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14(14%)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DCC70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9(18%)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8AE91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8(16%)</w:t>
            </w: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DCE43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</w:p>
        </w:tc>
      </w:tr>
      <w:tr w:rsidR="00BC1A08" w:rsidRPr="00B0616B" w14:paraId="310403A1" w14:textId="77777777" w:rsidTr="00BD7CFF">
        <w:trPr>
          <w:gridAfter w:val="1"/>
          <w:wAfter w:w="146" w:type="dxa"/>
          <w:trHeight w:val="293"/>
        </w:trPr>
        <w:tc>
          <w:tcPr>
            <w:tcW w:w="4333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728B10D" w14:textId="77777777" w:rsidR="009E6F77" w:rsidRPr="00B0616B" w:rsidRDefault="009E6F77" w:rsidP="009E6F77">
            <w:pPr>
              <w:spacing w:before="0" w:after="0"/>
              <w:ind w:firstLineChars="100" w:firstLine="220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SBRT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F1CFA64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86(86%)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5BEB0C8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41(82%)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F90DC6C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  <w:r w:rsidRPr="00B0616B">
              <w:rPr>
                <w:rFonts w:eastAsia="SimSun" w:cs="Times New Roman"/>
                <w:sz w:val="22"/>
                <w:lang w:eastAsia="zh-CN"/>
              </w:rPr>
              <w:t>42(84%)</w:t>
            </w:r>
          </w:p>
        </w:tc>
        <w:tc>
          <w:tcPr>
            <w:tcW w:w="981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364E723" w14:textId="77777777" w:rsidR="009E6F77" w:rsidRPr="00B0616B" w:rsidRDefault="009E6F77" w:rsidP="009E6F77">
            <w:pPr>
              <w:spacing w:before="0" w:after="0"/>
              <w:jc w:val="center"/>
              <w:rPr>
                <w:rFonts w:eastAsia="SimSun" w:cs="Times New Roman"/>
                <w:sz w:val="22"/>
                <w:lang w:eastAsia="zh-CN"/>
              </w:rPr>
            </w:pPr>
          </w:p>
        </w:tc>
      </w:tr>
      <w:tr w:rsidR="00BC1A08" w:rsidRPr="00B0616B" w14:paraId="72667DB3" w14:textId="77777777" w:rsidTr="00BD7CFF">
        <w:trPr>
          <w:gridAfter w:val="1"/>
          <w:wAfter w:w="146" w:type="dxa"/>
          <w:trHeight w:val="277"/>
        </w:trPr>
        <w:tc>
          <w:tcPr>
            <w:tcW w:w="4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C1022" w14:textId="77777777" w:rsidR="009E6F77" w:rsidRPr="00B0616B" w:rsidRDefault="009E6F77" w:rsidP="009E6F77">
            <w:pPr>
              <w:spacing w:before="0" w:after="0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39742" w14:textId="77777777" w:rsidR="009E6F77" w:rsidRPr="00B0616B" w:rsidRDefault="009E6F77" w:rsidP="009E6F77">
            <w:pPr>
              <w:spacing w:before="0" w:after="0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E8D95" w14:textId="77777777" w:rsidR="009E6F77" w:rsidRPr="00B0616B" w:rsidRDefault="009E6F77" w:rsidP="009E6F77">
            <w:pPr>
              <w:spacing w:before="0" w:after="0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A4600" w14:textId="77777777" w:rsidR="009E6F77" w:rsidRPr="00B0616B" w:rsidRDefault="009E6F77" w:rsidP="009E6F77">
            <w:pPr>
              <w:spacing w:before="0" w:after="0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9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C42AB" w14:textId="77777777" w:rsidR="009E6F77" w:rsidRPr="00B0616B" w:rsidRDefault="009E6F77" w:rsidP="009E6F77">
            <w:pPr>
              <w:spacing w:before="0" w:after="0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6D31CE" w:rsidRPr="00B0616B" w14:paraId="201EE45E" w14:textId="77777777" w:rsidTr="008A3F1E">
        <w:trPr>
          <w:gridAfter w:val="2"/>
          <w:wAfter w:w="911" w:type="dxa"/>
          <w:trHeight w:val="515"/>
        </w:trPr>
        <w:tc>
          <w:tcPr>
            <w:tcW w:w="901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tbl>
            <w:tblPr>
              <w:tblW w:w="8693" w:type="dxa"/>
              <w:tblLook w:val="04A0" w:firstRow="1" w:lastRow="0" w:firstColumn="1" w:lastColumn="0" w:noHBand="0" w:noVBand="1"/>
            </w:tblPr>
            <w:tblGrid>
              <w:gridCol w:w="2333"/>
              <w:gridCol w:w="114"/>
              <w:gridCol w:w="1586"/>
              <w:gridCol w:w="1700"/>
              <w:gridCol w:w="1700"/>
              <w:gridCol w:w="1260"/>
            </w:tblGrid>
            <w:tr w:rsidR="00420BBB" w:rsidRPr="00B0616B" w14:paraId="4FD493BF" w14:textId="77777777" w:rsidTr="006B75D3">
              <w:trPr>
                <w:trHeight w:val="292"/>
              </w:trPr>
              <w:tc>
                <w:tcPr>
                  <w:tcW w:w="8693" w:type="dxa"/>
                  <w:gridSpan w:val="6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D6FA9DE" w14:textId="77777777" w:rsidR="00420BBB" w:rsidRPr="00B0616B" w:rsidRDefault="00420BBB" w:rsidP="00420BBB">
                  <w:pPr>
                    <w:spacing w:before="0" w:after="0"/>
                    <w:jc w:val="center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>Table 2. The incidence of RP</w:t>
                  </w:r>
                </w:p>
              </w:tc>
            </w:tr>
            <w:tr w:rsidR="00420BBB" w:rsidRPr="00B0616B" w14:paraId="513A9ABB" w14:textId="77777777" w:rsidTr="006B75D3">
              <w:trPr>
                <w:trHeight w:val="570"/>
              </w:trPr>
              <w:tc>
                <w:tcPr>
                  <w:tcW w:w="2333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34E805" w14:textId="77777777" w:rsidR="00420BBB" w:rsidRPr="00B0616B" w:rsidRDefault="00420BBB" w:rsidP="00420BBB">
                  <w:pPr>
                    <w:spacing w:before="0" w:after="0"/>
                    <w:jc w:val="center"/>
                    <w:rPr>
                      <w:rFonts w:eastAsia="SimSun" w:cs="Times New Roman"/>
                      <w:sz w:val="22"/>
                      <w:lang w:eastAsia="zh-CN"/>
                    </w:rPr>
                  </w:pPr>
                </w:p>
              </w:tc>
              <w:tc>
                <w:tcPr>
                  <w:tcW w:w="1700" w:type="dxa"/>
                  <w:gridSpan w:val="2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DB5D54A" w14:textId="77777777" w:rsidR="00420BBB" w:rsidRPr="00B0616B" w:rsidRDefault="00420BBB" w:rsidP="00420BBB">
                  <w:pPr>
                    <w:spacing w:before="0" w:after="0"/>
                    <w:jc w:val="center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>1G EGFR-TKI  (n=100)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3C4710A" w14:textId="77777777" w:rsidR="00420BBB" w:rsidRPr="00B0616B" w:rsidRDefault="00420BBB" w:rsidP="00420BBB">
                  <w:pPr>
                    <w:spacing w:before="0" w:after="0"/>
                    <w:jc w:val="center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>2G EGFR-TKI  (n=50)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23181E5" w14:textId="77777777" w:rsidR="00420BBB" w:rsidRPr="00B0616B" w:rsidRDefault="00420BBB" w:rsidP="00420BBB">
                  <w:pPr>
                    <w:spacing w:before="0" w:after="0"/>
                    <w:jc w:val="center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>3G EGFR-TKI  (n=50)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051125F" w14:textId="77777777" w:rsidR="00420BBB" w:rsidRPr="00B0616B" w:rsidRDefault="00420BBB" w:rsidP="00420BBB">
                  <w:pPr>
                    <w:spacing w:before="0" w:after="0"/>
                    <w:jc w:val="center"/>
                    <w:rPr>
                      <w:rFonts w:eastAsia="SimSun" w:cs="Times New Roman"/>
                      <w:i/>
                      <w:iCs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i/>
                      <w:iCs/>
                      <w:sz w:val="22"/>
                      <w:lang w:eastAsia="zh-CN"/>
                    </w:rPr>
                    <w:t>p</w:t>
                  </w: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 xml:space="preserve"> value</w:t>
                  </w:r>
                </w:p>
              </w:tc>
            </w:tr>
            <w:tr w:rsidR="00420BBB" w:rsidRPr="00B0616B" w14:paraId="246B2E27" w14:textId="77777777" w:rsidTr="006B75D3">
              <w:trPr>
                <w:trHeight w:val="278"/>
              </w:trPr>
              <w:tc>
                <w:tcPr>
                  <w:tcW w:w="244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04ED811" w14:textId="77777777" w:rsidR="00420BBB" w:rsidRPr="00B0616B" w:rsidRDefault="00420BBB" w:rsidP="00420BBB">
                  <w:pPr>
                    <w:spacing w:before="0" w:after="0"/>
                    <w:rPr>
                      <w:rFonts w:eastAsia="SimSun" w:cs="Times New Roman"/>
                      <w:sz w:val="22"/>
                      <w:lang w:eastAsia="zh-CN"/>
                    </w:rPr>
                  </w:pPr>
                  <w:bookmarkStart w:id="2" w:name="OLE_LINK8"/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>Overall incidence of RP</w:t>
                  </w:r>
                  <w:bookmarkEnd w:id="2"/>
                </w:p>
              </w:tc>
              <w:tc>
                <w:tcPr>
                  <w:tcW w:w="624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BC3DFBC" w14:textId="77777777" w:rsidR="00420BBB" w:rsidRPr="00B0616B" w:rsidRDefault="00420BBB" w:rsidP="00420BBB">
                  <w:pPr>
                    <w:spacing w:before="0" w:after="0"/>
                    <w:rPr>
                      <w:rFonts w:eastAsia="SimSun" w:cs="Times New Roman"/>
                      <w:sz w:val="22"/>
                      <w:lang w:eastAsia="zh-CN"/>
                    </w:rPr>
                  </w:pPr>
                </w:p>
              </w:tc>
            </w:tr>
            <w:tr w:rsidR="00420BBB" w:rsidRPr="00B0616B" w14:paraId="1F536BE0" w14:textId="77777777" w:rsidTr="006B75D3">
              <w:trPr>
                <w:trHeight w:val="278"/>
              </w:trPr>
              <w:tc>
                <w:tcPr>
                  <w:tcW w:w="244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ED65593" w14:textId="77777777" w:rsidR="00420BBB" w:rsidRPr="00B0616B" w:rsidRDefault="00420BBB" w:rsidP="00420BBB">
                  <w:pPr>
                    <w:spacing w:before="0" w:after="0"/>
                    <w:ind w:firstLineChars="100" w:firstLine="220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>clinical RP</w:t>
                  </w:r>
                </w:p>
              </w:tc>
              <w:tc>
                <w:tcPr>
                  <w:tcW w:w="15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F9DC637" w14:textId="77777777" w:rsidR="00420BBB" w:rsidRPr="00B0616B" w:rsidRDefault="00420BBB" w:rsidP="00420BBB">
                  <w:pPr>
                    <w:spacing w:before="0" w:after="0"/>
                    <w:jc w:val="center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>29(29%)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2C9EF58" w14:textId="77777777" w:rsidR="00420BBB" w:rsidRPr="00B0616B" w:rsidRDefault="00420BBB" w:rsidP="00420BBB">
                  <w:pPr>
                    <w:spacing w:before="0" w:after="0"/>
                    <w:jc w:val="center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>24(48%)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7EFC1C2" w14:textId="77777777" w:rsidR="00420BBB" w:rsidRPr="00B0616B" w:rsidRDefault="00420BBB" w:rsidP="00420BBB">
                  <w:pPr>
                    <w:spacing w:before="0" w:after="0"/>
                    <w:jc w:val="center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>14(28%)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3E91190" w14:textId="77777777" w:rsidR="00420BBB" w:rsidRPr="00B0616B" w:rsidRDefault="00420BBB" w:rsidP="00420BBB">
                  <w:pPr>
                    <w:spacing w:before="0" w:after="0"/>
                    <w:jc w:val="center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>0.043</w:t>
                  </w:r>
                </w:p>
              </w:tc>
            </w:tr>
            <w:tr w:rsidR="00420BBB" w:rsidRPr="00B0616B" w14:paraId="782A3D97" w14:textId="77777777" w:rsidTr="006B75D3">
              <w:trPr>
                <w:trHeight w:val="278"/>
              </w:trPr>
              <w:tc>
                <w:tcPr>
                  <w:tcW w:w="244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E5E2A71" w14:textId="77777777" w:rsidR="00420BBB" w:rsidRPr="00B0616B" w:rsidRDefault="00420BBB" w:rsidP="00420BBB">
                  <w:pPr>
                    <w:spacing w:before="0" w:after="0"/>
                    <w:ind w:firstLineChars="100" w:firstLine="220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>imaging RP</w:t>
                  </w:r>
                </w:p>
              </w:tc>
              <w:tc>
                <w:tcPr>
                  <w:tcW w:w="15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D8F287C" w14:textId="77777777" w:rsidR="00420BBB" w:rsidRPr="00B0616B" w:rsidRDefault="00420BBB" w:rsidP="00420BBB">
                  <w:pPr>
                    <w:spacing w:before="0" w:after="0"/>
                    <w:jc w:val="center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>33(33%)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8110B6A" w14:textId="77777777" w:rsidR="00420BBB" w:rsidRPr="00B0616B" w:rsidRDefault="00420BBB" w:rsidP="00420BBB">
                  <w:pPr>
                    <w:spacing w:before="0" w:after="0"/>
                    <w:jc w:val="center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>29(58%)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0EFD0B4" w14:textId="77777777" w:rsidR="00420BBB" w:rsidRPr="00B0616B" w:rsidRDefault="00420BBB" w:rsidP="00420BBB">
                  <w:pPr>
                    <w:spacing w:before="0" w:after="0"/>
                    <w:jc w:val="center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>18(36%)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B265226" w14:textId="77777777" w:rsidR="00420BBB" w:rsidRPr="00B0616B" w:rsidRDefault="00420BBB" w:rsidP="00420BBB">
                  <w:pPr>
                    <w:spacing w:before="0" w:after="0"/>
                    <w:jc w:val="center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 xml:space="preserve">0.010 </w:t>
                  </w:r>
                </w:p>
              </w:tc>
            </w:tr>
            <w:tr w:rsidR="00420BBB" w:rsidRPr="00B0616B" w14:paraId="723B1E9A" w14:textId="77777777" w:rsidTr="006B75D3">
              <w:trPr>
                <w:trHeight w:val="278"/>
              </w:trPr>
              <w:tc>
                <w:tcPr>
                  <w:tcW w:w="244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789B621" w14:textId="4CA1C12C" w:rsidR="00420BBB" w:rsidRPr="00B0616B" w:rsidRDefault="00420BBB" w:rsidP="00420BBB">
                  <w:pPr>
                    <w:spacing w:before="0" w:after="0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>RP</w:t>
                  </w:r>
                </w:p>
              </w:tc>
              <w:tc>
                <w:tcPr>
                  <w:tcW w:w="624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91CD599" w14:textId="77777777" w:rsidR="00420BBB" w:rsidRPr="00B0616B" w:rsidRDefault="00420BBB" w:rsidP="00420BBB">
                  <w:pPr>
                    <w:spacing w:before="0" w:after="0"/>
                    <w:rPr>
                      <w:rFonts w:eastAsia="SimSun" w:cs="Times New Roman"/>
                      <w:sz w:val="22"/>
                      <w:lang w:eastAsia="zh-CN"/>
                    </w:rPr>
                  </w:pPr>
                </w:p>
              </w:tc>
            </w:tr>
            <w:tr w:rsidR="00420BBB" w:rsidRPr="00B0616B" w14:paraId="7F931DCB" w14:textId="77777777" w:rsidTr="006B75D3">
              <w:trPr>
                <w:trHeight w:val="278"/>
              </w:trPr>
              <w:tc>
                <w:tcPr>
                  <w:tcW w:w="244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111F9D9" w14:textId="77777777" w:rsidR="00420BBB" w:rsidRPr="00B0616B" w:rsidRDefault="00420BBB" w:rsidP="00420BBB">
                  <w:pPr>
                    <w:spacing w:before="0" w:after="0"/>
                    <w:ind w:firstLineChars="100" w:firstLine="220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lastRenderedPageBreak/>
                    <w:t>clinical RP</w:t>
                  </w:r>
                </w:p>
              </w:tc>
              <w:tc>
                <w:tcPr>
                  <w:tcW w:w="15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9AAD613" w14:textId="77777777" w:rsidR="00420BBB" w:rsidRPr="00B0616B" w:rsidRDefault="00420BBB" w:rsidP="00420BBB">
                  <w:pPr>
                    <w:spacing w:before="0" w:after="0"/>
                    <w:jc w:val="center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>14(14%)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9E33B04" w14:textId="77777777" w:rsidR="00420BBB" w:rsidRPr="00B0616B" w:rsidRDefault="00420BBB" w:rsidP="00420BBB">
                  <w:pPr>
                    <w:spacing w:before="0" w:after="0"/>
                    <w:jc w:val="center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>14(28%)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D5BF76D" w14:textId="77777777" w:rsidR="00420BBB" w:rsidRPr="00B0616B" w:rsidRDefault="00420BBB" w:rsidP="00420BBB">
                  <w:pPr>
                    <w:spacing w:before="0" w:after="0"/>
                    <w:jc w:val="center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>6(12%)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C2FC485" w14:textId="77777777" w:rsidR="00420BBB" w:rsidRPr="00B0616B" w:rsidRDefault="00420BBB" w:rsidP="00420BBB">
                  <w:pPr>
                    <w:spacing w:before="0" w:after="0"/>
                    <w:jc w:val="center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>0.055</w:t>
                  </w:r>
                </w:p>
              </w:tc>
            </w:tr>
            <w:tr w:rsidR="00420BBB" w:rsidRPr="00B0616B" w14:paraId="54DC04DF" w14:textId="77777777" w:rsidTr="006B75D3">
              <w:trPr>
                <w:trHeight w:val="293"/>
              </w:trPr>
              <w:tc>
                <w:tcPr>
                  <w:tcW w:w="2447" w:type="dxa"/>
                  <w:gridSpan w:val="2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9EB0223" w14:textId="77777777" w:rsidR="00420BBB" w:rsidRPr="00B0616B" w:rsidRDefault="00420BBB" w:rsidP="00420BBB">
                  <w:pPr>
                    <w:spacing w:before="0" w:after="0"/>
                    <w:ind w:firstLineChars="100" w:firstLine="220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>imaging RP</w:t>
                  </w:r>
                </w:p>
              </w:tc>
              <w:tc>
                <w:tcPr>
                  <w:tcW w:w="1586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7BDC943" w14:textId="77777777" w:rsidR="00420BBB" w:rsidRPr="00B0616B" w:rsidRDefault="00420BBB" w:rsidP="00420BBB">
                  <w:pPr>
                    <w:spacing w:before="0" w:after="0"/>
                    <w:jc w:val="center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>11(11%)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6DEF34C" w14:textId="77777777" w:rsidR="00420BBB" w:rsidRPr="00B0616B" w:rsidRDefault="00420BBB" w:rsidP="00420BBB">
                  <w:pPr>
                    <w:spacing w:before="0" w:after="0"/>
                    <w:jc w:val="center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>16(32%)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22869EC" w14:textId="77777777" w:rsidR="00420BBB" w:rsidRPr="00B0616B" w:rsidRDefault="00420BBB" w:rsidP="00420BBB">
                  <w:pPr>
                    <w:spacing w:before="0" w:after="0"/>
                    <w:jc w:val="center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>5(10%)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3746F3A" w14:textId="77777777" w:rsidR="00420BBB" w:rsidRPr="00B0616B" w:rsidRDefault="00420BBB" w:rsidP="00420BBB">
                  <w:pPr>
                    <w:spacing w:before="0" w:after="0"/>
                    <w:jc w:val="center"/>
                    <w:rPr>
                      <w:rFonts w:eastAsia="SimSun" w:cs="Times New Roman"/>
                      <w:sz w:val="22"/>
                      <w:lang w:eastAsia="zh-CN"/>
                    </w:rPr>
                  </w:pPr>
                  <w:r w:rsidRPr="00B0616B">
                    <w:rPr>
                      <w:rFonts w:eastAsia="SimSun" w:cs="Times New Roman"/>
                      <w:sz w:val="22"/>
                      <w:lang w:eastAsia="zh-CN"/>
                    </w:rPr>
                    <w:t>0.002</w:t>
                  </w:r>
                </w:p>
              </w:tc>
            </w:tr>
            <w:tr w:rsidR="00420BBB" w:rsidRPr="00B0616B" w14:paraId="5A329739" w14:textId="77777777" w:rsidTr="006B75D3">
              <w:trPr>
                <w:trHeight w:val="270"/>
              </w:trPr>
              <w:tc>
                <w:tcPr>
                  <w:tcW w:w="23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B3C225" w14:textId="77777777" w:rsidR="00420BBB" w:rsidRPr="00B0616B" w:rsidRDefault="00420BBB" w:rsidP="00420BBB">
                  <w:pPr>
                    <w:spacing w:before="0" w:after="0"/>
                    <w:jc w:val="center"/>
                    <w:rPr>
                      <w:rFonts w:eastAsia="SimSun" w:cs="Times New Roman"/>
                      <w:sz w:val="20"/>
                      <w:szCs w:val="20"/>
                      <w:lang w:eastAsia="zh-CN"/>
                    </w:rPr>
                  </w:pPr>
                </w:p>
              </w:tc>
              <w:tc>
                <w:tcPr>
                  <w:tcW w:w="170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62BC4D4" w14:textId="77777777" w:rsidR="00420BBB" w:rsidRPr="00B0616B" w:rsidRDefault="00420BBB" w:rsidP="00420BBB">
                  <w:pPr>
                    <w:spacing w:before="0" w:after="0"/>
                    <w:rPr>
                      <w:rFonts w:eastAsia="Times New Roman" w:cs="Times New Roman"/>
                      <w:sz w:val="20"/>
                      <w:szCs w:val="20"/>
                      <w:lang w:eastAsia="zh-CN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82AEC7B" w14:textId="77777777" w:rsidR="00420BBB" w:rsidRPr="00B0616B" w:rsidRDefault="00420BBB" w:rsidP="00420BBB">
                  <w:pPr>
                    <w:spacing w:before="0" w:after="0"/>
                    <w:rPr>
                      <w:rFonts w:eastAsia="Times New Roman" w:cs="Times New Roman"/>
                      <w:sz w:val="20"/>
                      <w:szCs w:val="20"/>
                      <w:lang w:eastAsia="zh-CN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1BF0100" w14:textId="77777777" w:rsidR="00420BBB" w:rsidRPr="00B0616B" w:rsidRDefault="00420BBB" w:rsidP="00420BBB">
                  <w:pPr>
                    <w:spacing w:before="0" w:after="0"/>
                    <w:rPr>
                      <w:rFonts w:eastAsia="Times New Roman" w:cs="Times New Roman"/>
                      <w:sz w:val="20"/>
                      <w:szCs w:val="20"/>
                      <w:lang w:eastAsia="zh-CN"/>
                    </w:rPr>
                  </w:pP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96406D" w14:textId="77777777" w:rsidR="00420BBB" w:rsidRPr="00B0616B" w:rsidRDefault="00420BBB" w:rsidP="00420BBB">
                  <w:pPr>
                    <w:spacing w:before="0" w:after="0"/>
                    <w:rPr>
                      <w:rFonts w:eastAsia="Times New Roman" w:cs="Times New Roman"/>
                      <w:sz w:val="20"/>
                      <w:szCs w:val="20"/>
                      <w:lang w:eastAsia="zh-CN"/>
                    </w:rPr>
                  </w:pPr>
                </w:p>
              </w:tc>
            </w:tr>
          </w:tbl>
          <w:p w14:paraId="0CAE91E0" w14:textId="7BE60A54" w:rsidR="006D31CE" w:rsidRPr="00B0616B" w:rsidRDefault="006D31CE" w:rsidP="00BD7CFF">
            <w:pPr>
              <w:spacing w:before="0" w:after="0"/>
              <w:rPr>
                <w:rFonts w:eastAsia="SimSun" w:cs="Times New Roman"/>
                <w:sz w:val="22"/>
                <w:lang w:eastAsia="zh-CN"/>
              </w:rPr>
            </w:pPr>
          </w:p>
        </w:tc>
      </w:tr>
      <w:bookmarkEnd w:id="1"/>
    </w:tbl>
    <w:p w14:paraId="0F97F52D" w14:textId="77777777" w:rsidR="00BD7CFF" w:rsidRPr="00B0616B" w:rsidRDefault="00BD7CFF" w:rsidP="00FE0337">
      <w:pPr>
        <w:rPr>
          <w:rFonts w:cs="Times New Roman"/>
          <w:sz w:val="22"/>
        </w:rPr>
      </w:pPr>
    </w:p>
    <w:tbl>
      <w:tblPr>
        <w:tblW w:w="10490" w:type="dxa"/>
        <w:tblLook w:val="04A0" w:firstRow="1" w:lastRow="0" w:firstColumn="1" w:lastColumn="0" w:noHBand="0" w:noVBand="1"/>
      </w:tblPr>
      <w:tblGrid>
        <w:gridCol w:w="4678"/>
        <w:gridCol w:w="154"/>
        <w:gridCol w:w="35"/>
        <w:gridCol w:w="680"/>
        <w:gridCol w:w="33"/>
        <w:gridCol w:w="90"/>
        <w:gridCol w:w="1923"/>
        <w:gridCol w:w="19"/>
        <w:gridCol w:w="51"/>
        <w:gridCol w:w="164"/>
        <w:gridCol w:w="487"/>
        <w:gridCol w:w="115"/>
        <w:gridCol w:w="13"/>
        <w:gridCol w:w="155"/>
        <w:gridCol w:w="1583"/>
        <w:gridCol w:w="260"/>
        <w:gridCol w:w="50"/>
      </w:tblGrid>
      <w:tr w:rsidR="00D345E7" w:rsidRPr="00B0616B" w14:paraId="6B48E8CD" w14:textId="77777777" w:rsidTr="005E6B31">
        <w:trPr>
          <w:gridAfter w:val="2"/>
          <w:wAfter w:w="310" w:type="dxa"/>
          <w:trHeight w:val="292"/>
        </w:trPr>
        <w:tc>
          <w:tcPr>
            <w:tcW w:w="10180" w:type="dxa"/>
            <w:gridSpan w:val="1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8122601" w14:textId="77777777" w:rsidR="00D345E7" w:rsidRPr="00B0616B" w:rsidRDefault="00D345E7">
            <w:pPr>
              <w:spacing w:before="0" w:after="0"/>
              <w:jc w:val="center"/>
              <w:rPr>
                <w:rFonts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Table 3. Univariate logistic regression analysis of the risk factors of RP for clinical grades.</w:t>
            </w:r>
          </w:p>
        </w:tc>
      </w:tr>
      <w:tr w:rsidR="00D345E7" w:rsidRPr="00B0616B" w14:paraId="68254570" w14:textId="77777777" w:rsidTr="005E6B31">
        <w:trPr>
          <w:gridAfter w:val="2"/>
          <w:wAfter w:w="310" w:type="dxa"/>
          <w:trHeight w:val="467"/>
        </w:trPr>
        <w:tc>
          <w:tcPr>
            <w:tcW w:w="467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717E4CD" w14:textId="77777777" w:rsidR="00D345E7" w:rsidRPr="00B0616B" w:rsidRDefault="00D345E7">
            <w:pPr>
              <w:jc w:val="center"/>
              <w:rPr>
                <w:rFonts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Factor</w:t>
            </w:r>
          </w:p>
        </w:tc>
        <w:tc>
          <w:tcPr>
            <w:tcW w:w="2915" w:type="dxa"/>
            <w:gridSpan w:val="6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B16EB5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Univariate analysis</w:t>
            </w:r>
          </w:p>
        </w:tc>
        <w:tc>
          <w:tcPr>
            <w:tcW w:w="2587" w:type="dxa"/>
            <w:gridSpan w:val="8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F0CE40" w14:textId="77777777" w:rsidR="00D345E7" w:rsidRPr="00B0616B" w:rsidRDefault="00D345E7">
            <w:pPr>
              <w:jc w:val="center"/>
              <w:rPr>
                <w:rFonts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Multivariate analysis</w:t>
            </w:r>
          </w:p>
        </w:tc>
      </w:tr>
      <w:tr w:rsidR="00D345E7" w:rsidRPr="00B0616B" w14:paraId="53B0764C" w14:textId="77777777" w:rsidTr="005E6B31">
        <w:trPr>
          <w:gridAfter w:val="2"/>
          <w:wAfter w:w="310" w:type="dxa"/>
          <w:trHeight w:val="405"/>
        </w:trPr>
        <w:tc>
          <w:tcPr>
            <w:tcW w:w="467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8E5D1DF" w14:textId="77777777" w:rsidR="00D345E7" w:rsidRPr="00B0616B" w:rsidRDefault="00D345E7">
            <w:pPr>
              <w:rPr>
                <w:rFonts w:eastAsia="SimSun" w:cs="Times New Roman"/>
                <w:sz w:val="22"/>
              </w:rPr>
            </w:pPr>
          </w:p>
        </w:tc>
        <w:tc>
          <w:tcPr>
            <w:tcW w:w="992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B13F57" w14:textId="77777777" w:rsidR="00D345E7" w:rsidRPr="00B0616B" w:rsidRDefault="00D345E7">
            <w:pPr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B0616B">
              <w:rPr>
                <w:rStyle w:val="font31"/>
                <w:color w:val="auto"/>
                <w:sz w:val="21"/>
                <w:szCs w:val="21"/>
              </w:rPr>
              <w:t xml:space="preserve">p </w:t>
            </w:r>
            <w:r w:rsidRPr="00B0616B">
              <w:rPr>
                <w:rStyle w:val="font21"/>
                <w:color w:val="auto"/>
                <w:sz w:val="22"/>
                <w:szCs w:val="22"/>
              </w:rPr>
              <w:t>value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1D7B2A9" w14:textId="77777777" w:rsidR="00D345E7" w:rsidRPr="00B0616B" w:rsidRDefault="00D345E7">
            <w:pPr>
              <w:jc w:val="center"/>
              <w:rPr>
                <w:rFonts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OR(95% CI)</w:t>
            </w:r>
          </w:p>
        </w:tc>
        <w:tc>
          <w:tcPr>
            <w:tcW w:w="1004" w:type="dxa"/>
            <w:gridSpan w:val="7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AEDF73B" w14:textId="77777777" w:rsidR="00D345E7" w:rsidRPr="00B0616B" w:rsidRDefault="00D345E7">
            <w:pPr>
              <w:jc w:val="center"/>
              <w:rPr>
                <w:rFonts w:cs="Times New Roman"/>
                <w:i/>
                <w:iCs/>
                <w:sz w:val="22"/>
              </w:rPr>
            </w:pPr>
            <w:r w:rsidRPr="00B0616B">
              <w:rPr>
                <w:rStyle w:val="font01"/>
                <w:i/>
                <w:iCs/>
                <w:color w:val="auto"/>
              </w:rPr>
              <w:t>p</w:t>
            </w:r>
            <w:r w:rsidRPr="00B0616B">
              <w:rPr>
                <w:rStyle w:val="font01"/>
                <w:color w:val="auto"/>
              </w:rPr>
              <w:t xml:space="preserve"> </w:t>
            </w:r>
            <w:r w:rsidRPr="00B0616B">
              <w:rPr>
                <w:rStyle w:val="font14"/>
                <w:color w:val="auto"/>
              </w:rPr>
              <w:t>value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6325340" w14:textId="77777777" w:rsidR="00D345E7" w:rsidRPr="00B0616B" w:rsidRDefault="00D345E7">
            <w:pPr>
              <w:jc w:val="center"/>
              <w:rPr>
                <w:rFonts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OR(95% CI)</w:t>
            </w:r>
          </w:p>
        </w:tc>
      </w:tr>
      <w:tr w:rsidR="00D345E7" w:rsidRPr="00B0616B" w14:paraId="56090CD5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7165B" w14:textId="77777777" w:rsidR="00D345E7" w:rsidRPr="00B0616B" w:rsidRDefault="00D345E7">
            <w:pPr>
              <w:rPr>
                <w:rFonts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Age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1653F" w14:textId="77777777" w:rsidR="00D345E7" w:rsidRPr="00B0616B" w:rsidRDefault="00D345E7">
            <w:pPr>
              <w:rPr>
                <w:rFonts w:cs="Times New Roman"/>
                <w:sz w:val="22"/>
              </w:rPr>
            </w:pPr>
          </w:p>
        </w:tc>
        <w:tc>
          <w:tcPr>
            <w:tcW w:w="20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E09B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64F10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3C77E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5B654A36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E1BF9" w14:textId="77777777" w:rsidR="00D345E7" w:rsidRPr="00B0616B" w:rsidRDefault="00D345E7">
            <w:pPr>
              <w:ind w:firstLineChars="100" w:firstLine="22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Style w:val="font51"/>
                <w:color w:val="auto"/>
              </w:rPr>
              <w:t>＜</w:t>
            </w:r>
            <w:r w:rsidRPr="00B0616B">
              <w:rPr>
                <w:rStyle w:val="font14"/>
                <w:color w:val="auto"/>
              </w:rPr>
              <w:t>55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3FC11" w14:textId="77777777" w:rsidR="00D345E7" w:rsidRPr="00B0616B" w:rsidRDefault="00D345E7">
            <w:pPr>
              <w:ind w:firstLineChars="100" w:firstLine="220"/>
              <w:rPr>
                <w:sz w:val="22"/>
              </w:rPr>
            </w:pP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A057E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B37F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011BC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24CDE925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CEFA1" w14:textId="77777777" w:rsidR="00D345E7" w:rsidRPr="00B0616B" w:rsidRDefault="00D345E7">
            <w:pPr>
              <w:ind w:firstLineChars="100" w:firstLine="22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Fonts w:hint="eastAsia"/>
                <w:sz w:val="22"/>
              </w:rPr>
              <w:t>≥</w:t>
            </w:r>
            <w:r w:rsidRPr="00B0616B">
              <w:rPr>
                <w:rStyle w:val="font14"/>
                <w:color w:val="auto"/>
              </w:rPr>
              <w:t>55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1D08C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0.051</w:t>
            </w: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A7BA0" w14:textId="31A3058F" w:rsidR="00D345E7" w:rsidRPr="00B0616B" w:rsidRDefault="00BE2C26">
            <w:pPr>
              <w:jc w:val="center"/>
              <w:rPr>
                <w:rFonts w:cs="Times New Roman"/>
                <w:sz w:val="20"/>
                <w:szCs w:val="20"/>
                <w:lang w:eastAsia="zh-CN"/>
              </w:rPr>
            </w:pPr>
            <w:r w:rsidRPr="00B0616B">
              <w:rPr>
                <w:rStyle w:val="font21"/>
                <w:color w:val="auto"/>
                <w:sz w:val="20"/>
                <w:szCs w:val="20"/>
              </w:rPr>
              <w:t>1.841</w:t>
            </w:r>
            <w:r w:rsidR="00147F42" w:rsidRPr="00B0616B">
              <w:rPr>
                <w:rStyle w:val="font21"/>
                <w:rFonts w:hint="eastAsia"/>
                <w:color w:val="auto"/>
                <w:sz w:val="20"/>
                <w:szCs w:val="20"/>
                <w:lang w:eastAsia="zh-CN"/>
              </w:rPr>
              <w:t>(</w:t>
            </w:r>
            <w:r w:rsidR="00D345E7" w:rsidRPr="00B0616B">
              <w:rPr>
                <w:rStyle w:val="font21"/>
                <w:color w:val="auto"/>
                <w:sz w:val="20"/>
                <w:szCs w:val="20"/>
              </w:rPr>
              <w:t>0.</w:t>
            </w:r>
            <w:r w:rsidRPr="00B0616B">
              <w:rPr>
                <w:rStyle w:val="font21"/>
                <w:color w:val="auto"/>
                <w:sz w:val="20"/>
                <w:szCs w:val="20"/>
              </w:rPr>
              <w:t>997</w:t>
            </w:r>
            <w:r w:rsidR="00D345E7" w:rsidRPr="00B0616B">
              <w:rPr>
                <w:rStyle w:val="font21"/>
                <w:color w:val="auto"/>
                <w:sz w:val="20"/>
                <w:szCs w:val="20"/>
              </w:rPr>
              <w:t>-</w:t>
            </w:r>
            <w:r w:rsidRPr="00B0616B">
              <w:rPr>
                <w:rStyle w:val="font21"/>
                <w:color w:val="auto"/>
                <w:sz w:val="20"/>
                <w:szCs w:val="20"/>
              </w:rPr>
              <w:t>3.398</w:t>
            </w:r>
            <w:r w:rsidR="00147F42" w:rsidRPr="00B0616B">
              <w:rPr>
                <w:rStyle w:val="font21"/>
                <w:rFonts w:hint="eastAsia"/>
                <w:color w:val="auto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9120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D56F6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41F07B51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5F8C0" w14:textId="77777777" w:rsidR="00D345E7" w:rsidRPr="00B0616B" w:rsidRDefault="00D345E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Sex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9C17" w14:textId="77777777" w:rsidR="00D345E7" w:rsidRPr="00B0616B" w:rsidRDefault="00D345E7">
            <w:pPr>
              <w:rPr>
                <w:rFonts w:cs="Times New Roman"/>
                <w:sz w:val="22"/>
              </w:rPr>
            </w:pP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4FCFD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A5FA3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3AF14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3BA4A5FB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79F3A" w14:textId="77777777" w:rsidR="00D345E7" w:rsidRPr="00B0616B" w:rsidRDefault="00D345E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Male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454E1" w14:textId="77777777" w:rsidR="00D345E7" w:rsidRPr="00B0616B" w:rsidRDefault="00D345E7">
            <w:pPr>
              <w:ind w:firstLineChars="100" w:firstLine="220"/>
              <w:rPr>
                <w:rFonts w:cs="Times New Roman"/>
                <w:sz w:val="22"/>
              </w:rPr>
            </w:pP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90949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635A7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4EC29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6B2083B5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053CB" w14:textId="77777777" w:rsidR="00D345E7" w:rsidRPr="00B0616B" w:rsidRDefault="00D345E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Female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B62C4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0.953</w:t>
            </w: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8F91B" w14:textId="57D5A95B" w:rsidR="00D345E7" w:rsidRPr="00B0616B" w:rsidRDefault="005F582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</w:t>
            </w:r>
            <w:r w:rsidRPr="00B0616B">
              <w:rPr>
                <w:sz w:val="20"/>
                <w:szCs w:val="20"/>
              </w:rPr>
              <w:t>.982</w:t>
            </w:r>
            <w:r w:rsidR="00D345E7" w:rsidRPr="00B0616B">
              <w:rPr>
                <w:rFonts w:cs="Times New Roman"/>
                <w:sz w:val="20"/>
                <w:szCs w:val="20"/>
              </w:rPr>
              <w:t>(0.5</w:t>
            </w:r>
            <w:r w:rsidR="00540058" w:rsidRPr="00B0616B">
              <w:rPr>
                <w:rFonts w:cs="Times New Roman"/>
                <w:sz w:val="20"/>
                <w:szCs w:val="20"/>
              </w:rPr>
              <w:t>41</w:t>
            </w:r>
            <w:r w:rsidR="00D345E7" w:rsidRPr="00B0616B">
              <w:rPr>
                <w:rFonts w:cs="Times New Roman"/>
                <w:sz w:val="20"/>
                <w:szCs w:val="20"/>
              </w:rPr>
              <w:t>-1.</w:t>
            </w:r>
            <w:r w:rsidR="00540058" w:rsidRPr="00B0616B">
              <w:rPr>
                <w:rFonts w:cs="Times New Roman"/>
                <w:sz w:val="20"/>
                <w:szCs w:val="20"/>
              </w:rPr>
              <w:t>782</w:t>
            </w:r>
            <w:r w:rsidR="00D345E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95D0C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35FD6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401B905B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9B754" w14:textId="77777777" w:rsidR="00D345E7" w:rsidRPr="00B0616B" w:rsidRDefault="00D345E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KPS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B0607" w14:textId="77777777" w:rsidR="00D345E7" w:rsidRPr="00B0616B" w:rsidRDefault="00D345E7">
            <w:pPr>
              <w:rPr>
                <w:rFonts w:cs="Times New Roman"/>
                <w:sz w:val="22"/>
              </w:rPr>
            </w:pP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325B2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9C767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37491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3F27B471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DB6F1" w14:textId="77777777" w:rsidR="00D345E7" w:rsidRPr="00B0616B" w:rsidRDefault="00D345E7">
            <w:pPr>
              <w:ind w:firstLineChars="100" w:firstLine="22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Style w:val="font51"/>
                <w:color w:val="auto"/>
              </w:rPr>
              <w:t>＞</w:t>
            </w:r>
            <w:r w:rsidRPr="00B0616B">
              <w:rPr>
                <w:rStyle w:val="font14"/>
                <w:color w:val="auto"/>
              </w:rPr>
              <w:t>80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02B1E" w14:textId="77777777" w:rsidR="00D345E7" w:rsidRPr="00B0616B" w:rsidRDefault="00D345E7">
            <w:pPr>
              <w:ind w:firstLineChars="100" w:firstLine="220"/>
              <w:rPr>
                <w:sz w:val="22"/>
              </w:rPr>
            </w:pPr>
          </w:p>
        </w:tc>
        <w:tc>
          <w:tcPr>
            <w:tcW w:w="22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30993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00A0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EB1E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08E9D31D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22505" w14:textId="77777777" w:rsidR="00D345E7" w:rsidRPr="00B0616B" w:rsidRDefault="00D345E7">
            <w:pPr>
              <w:ind w:firstLineChars="100" w:firstLine="22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Fonts w:hint="eastAsia"/>
                <w:sz w:val="22"/>
              </w:rPr>
              <w:t>≤</w:t>
            </w:r>
            <w:r w:rsidRPr="00B0616B">
              <w:rPr>
                <w:rStyle w:val="font14"/>
                <w:color w:val="auto"/>
              </w:rPr>
              <w:t>80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2615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0.364</w:t>
            </w: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8B172" w14:textId="5B7FD14B" w:rsidR="00D345E7" w:rsidRPr="00B0616B" w:rsidRDefault="00147EA7">
            <w:pPr>
              <w:jc w:val="center"/>
              <w:rPr>
                <w:rFonts w:cs="Times New Roman"/>
                <w:sz w:val="20"/>
                <w:szCs w:val="20"/>
                <w:lang w:eastAsia="zh-CN"/>
              </w:rPr>
            </w:pPr>
            <w:r w:rsidRPr="00B0616B">
              <w:rPr>
                <w:rStyle w:val="font21"/>
                <w:color w:val="auto"/>
                <w:sz w:val="20"/>
                <w:szCs w:val="20"/>
              </w:rPr>
              <w:t>1.327</w:t>
            </w:r>
            <w:r w:rsidR="00903EFA" w:rsidRPr="00B0616B">
              <w:rPr>
                <w:rStyle w:val="font121"/>
                <w:rFonts w:ascii="Times New Roman" w:hAnsi="Times New Roman" w:cs="Times New Roman" w:hint="default"/>
                <w:color w:val="auto"/>
                <w:lang w:eastAsia="zh-CN"/>
              </w:rPr>
              <w:t>(</w:t>
            </w:r>
            <w:r w:rsidR="00D345E7" w:rsidRPr="00B0616B">
              <w:rPr>
                <w:rStyle w:val="font21"/>
                <w:color w:val="auto"/>
                <w:sz w:val="20"/>
                <w:szCs w:val="20"/>
              </w:rPr>
              <w:t>0.</w:t>
            </w:r>
            <w:r w:rsidRPr="00B0616B">
              <w:rPr>
                <w:rStyle w:val="font21"/>
                <w:color w:val="auto"/>
                <w:sz w:val="20"/>
                <w:szCs w:val="20"/>
              </w:rPr>
              <w:t>720</w:t>
            </w:r>
            <w:r w:rsidR="00D345E7" w:rsidRPr="00B0616B">
              <w:rPr>
                <w:rStyle w:val="font21"/>
                <w:color w:val="auto"/>
                <w:sz w:val="20"/>
                <w:szCs w:val="20"/>
              </w:rPr>
              <w:t>-</w:t>
            </w:r>
            <w:r w:rsidRPr="00B0616B">
              <w:rPr>
                <w:rStyle w:val="font21"/>
                <w:color w:val="auto"/>
                <w:sz w:val="20"/>
                <w:szCs w:val="20"/>
              </w:rPr>
              <w:t>2.445</w:t>
            </w:r>
            <w:r w:rsidR="00903EFA" w:rsidRPr="00B0616B">
              <w:rPr>
                <w:rStyle w:val="font21"/>
                <w:color w:val="auto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C36A3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8C4FC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40152E77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4B1AA" w14:textId="77777777" w:rsidR="00D345E7" w:rsidRPr="00B0616B" w:rsidRDefault="00D345E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Smoking index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08E18" w14:textId="77777777" w:rsidR="00D345E7" w:rsidRPr="00B0616B" w:rsidRDefault="00D345E7">
            <w:pPr>
              <w:rPr>
                <w:rFonts w:cs="Times New Roman"/>
                <w:sz w:val="22"/>
              </w:rPr>
            </w:pPr>
          </w:p>
        </w:tc>
        <w:tc>
          <w:tcPr>
            <w:tcW w:w="22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7DF33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A6F02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8481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0D538414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470C3" w14:textId="77777777" w:rsidR="00D345E7" w:rsidRPr="00B0616B" w:rsidRDefault="00D345E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No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6A109" w14:textId="77777777" w:rsidR="00D345E7" w:rsidRPr="00B0616B" w:rsidRDefault="00D345E7">
            <w:pPr>
              <w:ind w:firstLineChars="100" w:firstLine="220"/>
              <w:rPr>
                <w:rFonts w:cs="Times New Roman"/>
                <w:sz w:val="22"/>
              </w:rPr>
            </w:pPr>
          </w:p>
        </w:tc>
        <w:tc>
          <w:tcPr>
            <w:tcW w:w="22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CB8F4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02496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84DF4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10F53273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E9F19" w14:textId="77777777" w:rsidR="00D345E7" w:rsidRPr="00B0616B" w:rsidRDefault="00D345E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Yes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A65E3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0.549</w:t>
            </w: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8D35" w14:textId="16E9945B" w:rsidR="00D345E7" w:rsidRPr="00B0616B" w:rsidRDefault="00F605BE">
            <w:pPr>
              <w:jc w:val="center"/>
              <w:rPr>
                <w:rFonts w:cs="Times New Roman"/>
                <w:sz w:val="20"/>
                <w:szCs w:val="20"/>
                <w:lang w:eastAsia="zh-CN"/>
              </w:rPr>
            </w:pPr>
            <w:r w:rsidRPr="00B0616B">
              <w:rPr>
                <w:rStyle w:val="font21"/>
                <w:color w:val="auto"/>
              </w:rPr>
              <w:t>1.246</w:t>
            </w:r>
            <w:r w:rsidR="00903EFA" w:rsidRPr="00B0616B">
              <w:rPr>
                <w:rStyle w:val="font121"/>
                <w:rFonts w:ascii="Times New Roman" w:hAnsi="Times New Roman" w:cs="Times New Roman" w:hint="default"/>
                <w:color w:val="auto"/>
                <w:lang w:eastAsia="zh-CN"/>
              </w:rPr>
              <w:t>(</w:t>
            </w:r>
            <w:r w:rsidR="00D345E7" w:rsidRPr="00B0616B">
              <w:rPr>
                <w:rStyle w:val="font21"/>
                <w:color w:val="auto"/>
                <w:sz w:val="20"/>
                <w:szCs w:val="20"/>
              </w:rPr>
              <w:t>0.</w:t>
            </w:r>
            <w:r w:rsidRPr="00B0616B">
              <w:rPr>
                <w:rStyle w:val="font21"/>
                <w:color w:val="auto"/>
                <w:sz w:val="20"/>
                <w:szCs w:val="20"/>
              </w:rPr>
              <w:t>606</w:t>
            </w:r>
            <w:r w:rsidR="00D345E7" w:rsidRPr="00B0616B">
              <w:rPr>
                <w:rStyle w:val="font21"/>
                <w:color w:val="auto"/>
                <w:sz w:val="20"/>
                <w:szCs w:val="20"/>
              </w:rPr>
              <w:t>-</w:t>
            </w:r>
            <w:r w:rsidRPr="00B0616B">
              <w:rPr>
                <w:rStyle w:val="font21"/>
                <w:color w:val="auto"/>
                <w:sz w:val="20"/>
                <w:szCs w:val="20"/>
              </w:rPr>
              <w:t>2.562</w:t>
            </w:r>
            <w:r w:rsidR="00903EFA" w:rsidRPr="00B0616B">
              <w:rPr>
                <w:rStyle w:val="font121"/>
                <w:rFonts w:ascii="Times New Roman" w:hAnsi="Times New Roman" w:cs="Times New Roman" w:hint="default"/>
                <w:color w:val="auto"/>
                <w:lang w:eastAsia="zh-CN"/>
              </w:rPr>
              <w:t>)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CF8A2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B122D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57114073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D210C" w14:textId="77777777" w:rsidR="00D345E7" w:rsidRPr="00B0616B" w:rsidRDefault="00D345E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COPD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96D7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0.083</w:t>
            </w: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C6289" w14:textId="7D4B900C" w:rsidR="00D345E7" w:rsidRPr="00B0616B" w:rsidRDefault="00F62FB0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2</w:t>
            </w:r>
            <w:r w:rsidRPr="00B0616B">
              <w:rPr>
                <w:sz w:val="20"/>
                <w:szCs w:val="20"/>
              </w:rPr>
              <w:t>.425</w:t>
            </w:r>
            <w:r w:rsidR="00D345E7" w:rsidRPr="00B0616B">
              <w:rPr>
                <w:rFonts w:cs="Times New Roman"/>
                <w:sz w:val="20"/>
                <w:szCs w:val="20"/>
              </w:rPr>
              <w:t>(0.</w:t>
            </w:r>
            <w:r w:rsidRPr="00B0616B">
              <w:rPr>
                <w:rFonts w:cs="Times New Roman"/>
                <w:sz w:val="20"/>
                <w:szCs w:val="20"/>
              </w:rPr>
              <w:t>890</w:t>
            </w:r>
            <w:r w:rsidR="00D345E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6.604</w:t>
            </w:r>
            <w:r w:rsidR="00D345E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D16F6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69223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09B045BF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25FA8" w14:textId="77777777" w:rsidR="00D345E7" w:rsidRPr="00B0616B" w:rsidRDefault="00D345E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Thoracic surgery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C8EBE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0.399</w:t>
            </w: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CD947" w14:textId="63D617A6" w:rsidR="00D345E7" w:rsidRPr="00B0616B" w:rsidRDefault="00752E8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0.634</w:t>
            </w:r>
            <w:r w:rsidR="00D345E7" w:rsidRPr="00B0616B">
              <w:rPr>
                <w:rFonts w:cs="Times New Roman"/>
                <w:sz w:val="20"/>
                <w:szCs w:val="20"/>
              </w:rPr>
              <w:t>(0.</w:t>
            </w:r>
            <w:r w:rsidRPr="00B0616B">
              <w:rPr>
                <w:rFonts w:cs="Times New Roman"/>
                <w:sz w:val="20"/>
                <w:szCs w:val="20"/>
              </w:rPr>
              <w:t>220</w:t>
            </w:r>
            <w:r w:rsidR="00D345E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1.827</w:t>
            </w:r>
            <w:r w:rsidR="00D345E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852DB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F8222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36081DC7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0595F" w14:textId="77777777" w:rsidR="00D345E7" w:rsidRPr="00B0616B" w:rsidRDefault="00D345E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Overlap time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17910" w14:textId="77777777" w:rsidR="00D345E7" w:rsidRPr="00B0616B" w:rsidRDefault="00D345E7">
            <w:pPr>
              <w:rPr>
                <w:rFonts w:cs="Times New Roman"/>
                <w:sz w:val="22"/>
              </w:rPr>
            </w:pP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E35B3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EFA87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DF977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45C4713B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B2312" w14:textId="11BD98D8" w:rsidR="00D345E7" w:rsidRPr="00B0616B" w:rsidRDefault="00195100">
            <w:pPr>
              <w:ind w:firstLineChars="100" w:firstLine="22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Style w:val="font14"/>
                <w:rFonts w:hint="eastAsia"/>
                <w:color w:val="auto"/>
                <w:lang w:eastAsia="zh-CN"/>
              </w:rPr>
              <w:t>＜</w:t>
            </w:r>
            <w:r w:rsidR="00D345E7" w:rsidRPr="00B0616B">
              <w:rPr>
                <w:rStyle w:val="font14"/>
                <w:color w:val="auto"/>
              </w:rPr>
              <w:t>30d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D6A31" w14:textId="77777777" w:rsidR="00D345E7" w:rsidRPr="00B0616B" w:rsidRDefault="00D345E7">
            <w:pPr>
              <w:ind w:firstLineChars="100" w:firstLine="220"/>
              <w:rPr>
                <w:sz w:val="22"/>
              </w:rPr>
            </w:pP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FAEFF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3445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076C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3582E65B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8CAB7" w14:textId="7C750033" w:rsidR="00D345E7" w:rsidRPr="00B0616B" w:rsidRDefault="00195100">
            <w:pPr>
              <w:ind w:firstLineChars="100" w:firstLine="22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Style w:val="font14"/>
                <w:rFonts w:hint="eastAsia"/>
                <w:color w:val="auto"/>
                <w:lang w:eastAsia="zh-CN"/>
              </w:rPr>
              <w:lastRenderedPageBreak/>
              <w:t>≥</w:t>
            </w:r>
            <w:r w:rsidR="00D345E7" w:rsidRPr="00B0616B">
              <w:rPr>
                <w:rStyle w:val="font14"/>
                <w:color w:val="auto"/>
              </w:rPr>
              <w:t>30d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57FA2" w14:textId="34EB0BB6" w:rsidR="00D345E7" w:rsidRPr="00B0616B" w:rsidRDefault="00D345E7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0616B">
              <w:rPr>
                <w:rFonts w:cs="Times New Roman"/>
                <w:b/>
                <w:bCs/>
                <w:sz w:val="20"/>
                <w:szCs w:val="20"/>
              </w:rPr>
              <w:t>0.00</w:t>
            </w:r>
            <w:r w:rsidR="00932174" w:rsidRPr="00B0616B">
              <w:rPr>
                <w:rFonts w:cs="Times New Roman"/>
                <w:b/>
                <w:bCs/>
                <w:sz w:val="20"/>
                <w:szCs w:val="20"/>
              </w:rPr>
              <w:t>1</w:t>
            </w:r>
            <w:r w:rsidRPr="00B0616B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E49B0" w14:textId="0F97CEC3" w:rsidR="00D345E7" w:rsidRPr="00B0616B" w:rsidRDefault="00587E5F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2.888</w:t>
            </w:r>
            <w:r w:rsidR="00D345E7" w:rsidRPr="00B0616B">
              <w:rPr>
                <w:rFonts w:cs="Times New Roman"/>
                <w:sz w:val="20"/>
                <w:szCs w:val="20"/>
              </w:rPr>
              <w:t>(</w:t>
            </w:r>
            <w:r w:rsidRPr="00B0616B">
              <w:rPr>
                <w:rFonts w:cs="Times New Roman"/>
                <w:sz w:val="20"/>
                <w:szCs w:val="20"/>
              </w:rPr>
              <w:t>1.565</w:t>
            </w:r>
            <w:r w:rsidR="00D345E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5.326</w:t>
            </w:r>
            <w:r w:rsidR="00D345E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DA4A0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17719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24A8303C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BF697" w14:textId="77777777" w:rsidR="00D345E7" w:rsidRPr="00B0616B" w:rsidRDefault="00D345E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The timing of adding TRT after EGFR-TKIs use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FEE47" w14:textId="77777777" w:rsidR="00D345E7" w:rsidRPr="00B0616B" w:rsidRDefault="00D345E7">
            <w:pPr>
              <w:rPr>
                <w:rFonts w:cs="Times New Roman"/>
                <w:sz w:val="22"/>
              </w:rPr>
            </w:pP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4D129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91B03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E2B83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20893983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F3A26" w14:textId="77777777" w:rsidR="00D345E7" w:rsidRPr="00B0616B" w:rsidRDefault="00D345E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in the beginning of EGFR-TKIs use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6A12A" w14:textId="6DBDAB41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0.</w:t>
            </w:r>
            <w:r w:rsidR="00131298" w:rsidRPr="00B0616B">
              <w:rPr>
                <w:rFonts w:cs="Times New Roman"/>
                <w:sz w:val="20"/>
                <w:szCs w:val="20"/>
              </w:rPr>
              <w:t>357</w:t>
            </w:r>
            <w:r w:rsidRPr="00B0616B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1AE88" w14:textId="014E05A8" w:rsidR="00D345E7" w:rsidRPr="00B0616B" w:rsidRDefault="00F35870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0.689</w:t>
            </w:r>
            <w:r w:rsidR="00D345E7" w:rsidRPr="00B0616B">
              <w:rPr>
                <w:rFonts w:cs="Times New Roman"/>
                <w:sz w:val="20"/>
                <w:szCs w:val="20"/>
              </w:rPr>
              <w:t>(0.</w:t>
            </w:r>
            <w:r w:rsidRPr="00B0616B">
              <w:rPr>
                <w:rFonts w:cs="Times New Roman"/>
                <w:sz w:val="20"/>
                <w:szCs w:val="20"/>
              </w:rPr>
              <w:t>311</w:t>
            </w:r>
            <w:r w:rsidR="00D345E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1.523</w:t>
            </w:r>
            <w:r w:rsidR="00D345E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1955D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BD14B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20BF7C86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01574" w14:textId="77777777" w:rsidR="00D345E7" w:rsidRPr="00B0616B" w:rsidRDefault="00D345E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in the middle of EGFR-TKIs use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3EC31" w14:textId="3C188E13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0.</w:t>
            </w:r>
            <w:r w:rsidR="007F43C2" w:rsidRPr="00B0616B">
              <w:rPr>
                <w:rFonts w:cs="Times New Roman"/>
                <w:sz w:val="20"/>
                <w:szCs w:val="20"/>
              </w:rPr>
              <w:t>196</w:t>
            </w:r>
            <w:r w:rsidRPr="00B0616B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8E09B" w14:textId="3DA86912" w:rsidR="00D345E7" w:rsidRPr="00B0616B" w:rsidRDefault="005A34E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1.484</w:t>
            </w:r>
            <w:r w:rsidR="00D345E7" w:rsidRPr="00B0616B">
              <w:rPr>
                <w:rFonts w:cs="Times New Roman"/>
                <w:sz w:val="20"/>
                <w:szCs w:val="20"/>
              </w:rPr>
              <w:t>(0.</w:t>
            </w:r>
            <w:r w:rsidRPr="00B0616B">
              <w:rPr>
                <w:rFonts w:cs="Times New Roman"/>
                <w:sz w:val="20"/>
                <w:szCs w:val="20"/>
              </w:rPr>
              <w:t>815</w:t>
            </w:r>
            <w:r w:rsidR="00D345E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2.699</w:t>
            </w:r>
            <w:r w:rsidR="00D345E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D54C0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93DAB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0E740CCC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8EB61" w14:textId="77777777" w:rsidR="00D345E7" w:rsidRPr="00B0616B" w:rsidRDefault="00D345E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in the progression after EGFR-TKIs use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EC1C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 xml:space="preserve">0.584 </w:t>
            </w: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0E262" w14:textId="0BB230E2" w:rsidR="00D345E7" w:rsidRPr="00B0616B" w:rsidRDefault="007F491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0.847</w:t>
            </w:r>
            <w:r w:rsidR="00D345E7" w:rsidRPr="00B0616B">
              <w:rPr>
                <w:rFonts w:cs="Times New Roman"/>
                <w:sz w:val="20"/>
                <w:szCs w:val="20"/>
              </w:rPr>
              <w:t>(0.</w:t>
            </w:r>
            <w:r w:rsidRPr="00B0616B">
              <w:rPr>
                <w:rFonts w:cs="Times New Roman"/>
                <w:sz w:val="20"/>
                <w:szCs w:val="20"/>
              </w:rPr>
              <w:t>466</w:t>
            </w:r>
            <w:r w:rsidR="00D345E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1.537</w:t>
            </w:r>
            <w:r w:rsidR="00D345E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9BF51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D47B1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5A188034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BAA21" w14:textId="77777777" w:rsidR="00D345E7" w:rsidRPr="00B0616B" w:rsidRDefault="00D345E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Type of mutation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A7A6B" w14:textId="77777777" w:rsidR="00D345E7" w:rsidRPr="00B0616B" w:rsidRDefault="00D345E7">
            <w:pPr>
              <w:rPr>
                <w:rFonts w:cs="Times New Roman"/>
                <w:sz w:val="22"/>
              </w:rPr>
            </w:pP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7512E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24AA6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67C39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5EED469A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B4180" w14:textId="77777777" w:rsidR="00D345E7" w:rsidRPr="00B0616B" w:rsidRDefault="00D345E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19del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B9F1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 xml:space="preserve">0.729 </w:t>
            </w: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648DD" w14:textId="4CF9164C" w:rsidR="00D345E7" w:rsidRPr="00B0616B" w:rsidRDefault="00574D0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0.900</w:t>
            </w:r>
            <w:r w:rsidR="00D345E7" w:rsidRPr="00B0616B">
              <w:rPr>
                <w:rFonts w:cs="Times New Roman"/>
                <w:sz w:val="20"/>
                <w:szCs w:val="20"/>
              </w:rPr>
              <w:t>(0.</w:t>
            </w:r>
            <w:r w:rsidRPr="00B0616B">
              <w:rPr>
                <w:rFonts w:cs="Times New Roman"/>
                <w:sz w:val="20"/>
                <w:szCs w:val="20"/>
              </w:rPr>
              <w:t>495</w:t>
            </w:r>
            <w:r w:rsidR="00D345E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1.635</w:t>
            </w:r>
            <w:r w:rsidR="00D345E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618DB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469D8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0D4CE62A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A788E" w14:textId="77777777" w:rsidR="00D345E7" w:rsidRPr="00B0616B" w:rsidRDefault="00D345E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L858R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CE08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 xml:space="preserve">0.110 </w:t>
            </w: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FD8B4" w14:textId="0873C4C3" w:rsidR="00D345E7" w:rsidRPr="00B0616B" w:rsidRDefault="005C2B0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1.629</w:t>
            </w:r>
            <w:r w:rsidR="00D345E7" w:rsidRPr="00B0616B">
              <w:rPr>
                <w:rFonts w:cs="Times New Roman"/>
                <w:sz w:val="20"/>
                <w:szCs w:val="20"/>
              </w:rPr>
              <w:t>(0.</w:t>
            </w:r>
            <w:r w:rsidRPr="00B0616B">
              <w:rPr>
                <w:rFonts w:cs="Times New Roman"/>
                <w:sz w:val="20"/>
                <w:szCs w:val="20"/>
              </w:rPr>
              <w:t>895</w:t>
            </w:r>
            <w:r w:rsidR="00D345E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2.963</w:t>
            </w:r>
            <w:r w:rsidR="00D345E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95C64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A2A7D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2DB77FEC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695A6" w14:textId="77777777" w:rsidR="00D345E7" w:rsidRPr="00B0616B" w:rsidRDefault="00D345E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Area (lobe)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7EA95" w14:textId="77777777" w:rsidR="00D345E7" w:rsidRPr="00B0616B" w:rsidRDefault="00D345E7">
            <w:pPr>
              <w:rPr>
                <w:rFonts w:cs="Times New Roman"/>
                <w:sz w:val="22"/>
              </w:rPr>
            </w:pP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F117A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E2368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0F518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08E4FB1B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35148" w14:textId="77777777" w:rsidR="00D345E7" w:rsidRPr="00B0616B" w:rsidRDefault="00D345E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upper lobe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21B1C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 xml:space="preserve">0.295 </w:t>
            </w: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6E700" w14:textId="6F770770" w:rsidR="00D345E7" w:rsidRPr="00B0616B" w:rsidRDefault="007A115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1.371</w:t>
            </w:r>
            <w:r w:rsidR="00D345E7" w:rsidRPr="00B0616B">
              <w:rPr>
                <w:rFonts w:cs="Times New Roman"/>
                <w:sz w:val="20"/>
                <w:szCs w:val="20"/>
              </w:rPr>
              <w:t>(0.</w:t>
            </w:r>
            <w:r w:rsidRPr="00B0616B">
              <w:rPr>
                <w:rFonts w:cs="Times New Roman"/>
                <w:sz w:val="20"/>
                <w:szCs w:val="20"/>
              </w:rPr>
              <w:t>759</w:t>
            </w:r>
            <w:r w:rsidR="00D345E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2.475</w:t>
            </w:r>
            <w:r w:rsidR="00D345E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8BF12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6E7BC" w14:textId="77777777" w:rsidR="00D345E7" w:rsidRPr="00B0616B" w:rsidRDefault="00D345E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2B11D948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1EC2F" w14:textId="77777777" w:rsidR="00D345E7" w:rsidRPr="00B0616B" w:rsidRDefault="00D345E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middle lobe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EBBD0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 xml:space="preserve">0.925 </w:t>
            </w: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7F440" w14:textId="046FE05B" w:rsidR="00D345E7" w:rsidRPr="00B0616B" w:rsidRDefault="00B149F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1.034</w:t>
            </w:r>
            <w:r w:rsidR="00D345E7" w:rsidRPr="00B0616B">
              <w:rPr>
                <w:rFonts w:cs="Times New Roman"/>
                <w:sz w:val="20"/>
                <w:szCs w:val="20"/>
              </w:rPr>
              <w:t>(0.</w:t>
            </w:r>
            <w:r w:rsidRPr="00B0616B">
              <w:rPr>
                <w:rFonts w:cs="Times New Roman"/>
                <w:sz w:val="20"/>
                <w:szCs w:val="20"/>
              </w:rPr>
              <w:t>510</w:t>
            </w:r>
            <w:r w:rsidR="00D345E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2.097</w:t>
            </w:r>
            <w:r w:rsidR="00D345E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22559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A8F7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2EA7FA2C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978EB" w14:textId="77777777" w:rsidR="00D345E7" w:rsidRPr="00B0616B" w:rsidRDefault="00D345E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lower lobe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C070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0.204</w:t>
            </w: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36633" w14:textId="23818E80" w:rsidR="00D345E7" w:rsidRPr="00B0616B" w:rsidRDefault="00B128B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0.637</w:t>
            </w:r>
            <w:r w:rsidR="00D345E7" w:rsidRPr="00B0616B">
              <w:rPr>
                <w:rFonts w:cs="Times New Roman"/>
                <w:sz w:val="20"/>
                <w:szCs w:val="20"/>
              </w:rPr>
              <w:t>(0.</w:t>
            </w:r>
            <w:r w:rsidRPr="00B0616B">
              <w:rPr>
                <w:rFonts w:cs="Times New Roman"/>
                <w:sz w:val="20"/>
                <w:szCs w:val="20"/>
              </w:rPr>
              <w:t>317</w:t>
            </w:r>
            <w:r w:rsidR="00D345E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1.279</w:t>
            </w:r>
            <w:r w:rsidR="00D345E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48060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DD884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1AE8F344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548FD" w14:textId="77777777" w:rsidR="00D345E7" w:rsidRPr="00B0616B" w:rsidRDefault="00D345E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Dose fractionation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E1E68" w14:textId="77777777" w:rsidR="00D345E7" w:rsidRPr="00B0616B" w:rsidRDefault="00D345E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11F12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1E496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17B3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709D62ED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924E2" w14:textId="77777777" w:rsidR="00D345E7" w:rsidRPr="00B0616B" w:rsidRDefault="00D345E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SBRT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8E03F" w14:textId="77777777" w:rsidR="00D345E7" w:rsidRPr="00B0616B" w:rsidRDefault="00D345E7">
            <w:pPr>
              <w:ind w:firstLineChars="100" w:firstLine="2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FAB53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7234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63A0A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05244575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9215F" w14:textId="77777777" w:rsidR="00D345E7" w:rsidRPr="00B0616B" w:rsidRDefault="00D345E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CFRT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21C57" w14:textId="77777777" w:rsidR="00D345E7" w:rsidRPr="00B0616B" w:rsidRDefault="00D345E7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0616B">
              <w:rPr>
                <w:rFonts w:cs="Times New Roman"/>
                <w:b/>
                <w:bCs/>
                <w:sz w:val="20"/>
                <w:szCs w:val="20"/>
              </w:rPr>
              <w:t>0.006</w:t>
            </w: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625D9" w14:textId="796EC60D" w:rsidR="00D345E7" w:rsidRPr="00B0616B" w:rsidRDefault="00E714F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5.689</w:t>
            </w:r>
            <w:r w:rsidR="00D345E7" w:rsidRPr="00B0616B">
              <w:rPr>
                <w:rFonts w:cs="Times New Roman"/>
                <w:sz w:val="20"/>
                <w:szCs w:val="20"/>
              </w:rPr>
              <w:t>(</w:t>
            </w:r>
            <w:r w:rsidRPr="00B0616B">
              <w:rPr>
                <w:rFonts w:cs="Times New Roman"/>
                <w:sz w:val="20"/>
                <w:szCs w:val="20"/>
              </w:rPr>
              <w:t>1.662</w:t>
            </w:r>
            <w:r w:rsidR="00D345E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19.474</w:t>
            </w:r>
            <w:r w:rsidR="00D345E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6D36A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984B1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5B8D617C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95419" w14:textId="77777777" w:rsidR="00D345E7" w:rsidRPr="00B0616B" w:rsidRDefault="00D345E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Radiationtherapy dose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C1E92" w14:textId="77777777" w:rsidR="00D345E7" w:rsidRPr="00B0616B" w:rsidRDefault="00D345E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988F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297C4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510AC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54F8D1C4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1CB6E" w14:textId="77777777" w:rsidR="00D345E7" w:rsidRPr="00B0616B" w:rsidRDefault="00D345E7">
            <w:pPr>
              <w:ind w:firstLineChars="100" w:firstLine="22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Style w:val="font51"/>
                <w:color w:val="auto"/>
              </w:rPr>
              <w:t>＜</w:t>
            </w:r>
            <w:r w:rsidRPr="00B0616B">
              <w:rPr>
                <w:rStyle w:val="font14"/>
                <w:color w:val="auto"/>
              </w:rPr>
              <w:t>53.15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61EB1" w14:textId="77777777" w:rsidR="00D345E7" w:rsidRPr="00B0616B" w:rsidRDefault="00D345E7">
            <w:pPr>
              <w:ind w:firstLineChars="100" w:firstLine="2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43D14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7D467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C265E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50524EBB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44270" w14:textId="77777777" w:rsidR="00D345E7" w:rsidRPr="00B0616B" w:rsidRDefault="00D345E7">
            <w:pPr>
              <w:ind w:firstLineChars="100" w:firstLine="22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Fonts w:hint="eastAsia"/>
                <w:sz w:val="22"/>
              </w:rPr>
              <w:t>≥</w:t>
            </w:r>
            <w:r w:rsidRPr="00B0616B">
              <w:rPr>
                <w:rStyle w:val="font14"/>
                <w:color w:val="auto"/>
              </w:rPr>
              <w:t>53.15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5B4A8" w14:textId="7DC28589" w:rsidR="00D345E7" w:rsidRPr="00B0616B" w:rsidRDefault="00D345E7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0616B">
              <w:rPr>
                <w:rFonts w:cs="Times New Roman"/>
                <w:b/>
                <w:bCs/>
                <w:sz w:val="20"/>
                <w:szCs w:val="20"/>
              </w:rPr>
              <w:t>0.0</w:t>
            </w:r>
            <w:r w:rsidR="00DD5DCC" w:rsidRPr="00B0616B">
              <w:rPr>
                <w:rFonts w:cs="Times New Roman"/>
                <w:b/>
                <w:bCs/>
                <w:sz w:val="20"/>
                <w:szCs w:val="20"/>
              </w:rPr>
              <w:t>49</w:t>
            </w:r>
            <w:r w:rsidRPr="00B0616B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04F13" w14:textId="7D3A483B" w:rsidR="00D345E7" w:rsidRPr="00B0616B" w:rsidRDefault="00DD5DC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1.874</w:t>
            </w:r>
            <w:r w:rsidR="00D345E7" w:rsidRPr="00B0616B">
              <w:rPr>
                <w:rFonts w:cs="Times New Roman"/>
                <w:sz w:val="20"/>
                <w:szCs w:val="20"/>
              </w:rPr>
              <w:t>(</w:t>
            </w:r>
            <w:r w:rsidRPr="00B0616B">
              <w:rPr>
                <w:rFonts w:cs="Times New Roman"/>
                <w:sz w:val="20"/>
                <w:szCs w:val="20"/>
              </w:rPr>
              <w:t>1.003</w:t>
            </w:r>
            <w:r w:rsidR="00D345E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3.501</w:t>
            </w:r>
            <w:r w:rsidR="00D345E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64EA9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4A387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4A3C8556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329DD" w14:textId="77777777" w:rsidR="00D345E7" w:rsidRPr="00B0616B" w:rsidRDefault="00D345E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GTV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9B32B" w14:textId="77777777" w:rsidR="00D345E7" w:rsidRPr="00B0616B" w:rsidRDefault="00D345E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2EB8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C33BA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957DC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1BFD556B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41C19" w14:textId="43B907B9" w:rsidR="00D345E7" w:rsidRPr="00B0616B" w:rsidRDefault="00D345E7">
            <w:pPr>
              <w:ind w:firstLineChars="100" w:firstLine="22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Style w:val="font51"/>
                <w:color w:val="auto"/>
              </w:rPr>
              <w:t>＜</w:t>
            </w:r>
            <w:r w:rsidR="00A947AE" w:rsidRPr="00B0616B">
              <w:rPr>
                <w:rStyle w:val="font14"/>
                <w:color w:val="auto"/>
              </w:rPr>
              <w:t>28.35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6951D" w14:textId="77777777" w:rsidR="00D345E7" w:rsidRPr="00B0616B" w:rsidRDefault="00D345E7">
            <w:pPr>
              <w:ind w:firstLineChars="100" w:firstLine="2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375EC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F7FED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B92D9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2E251959" w14:textId="77777777" w:rsidTr="005E6B31">
        <w:trPr>
          <w:gridAfter w:val="1"/>
          <w:wAfter w:w="5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2A164" w14:textId="07417CB6" w:rsidR="00D345E7" w:rsidRPr="00B0616B" w:rsidRDefault="00D345E7">
            <w:pPr>
              <w:ind w:firstLineChars="100" w:firstLine="22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Fonts w:hint="eastAsia"/>
                <w:sz w:val="22"/>
              </w:rPr>
              <w:t>≥</w:t>
            </w:r>
            <w:r w:rsidR="00A947AE" w:rsidRPr="00B0616B">
              <w:rPr>
                <w:rStyle w:val="font14"/>
                <w:color w:val="auto"/>
              </w:rPr>
              <w:t>28.35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66A06" w14:textId="77777777" w:rsidR="00D345E7" w:rsidRPr="00B0616B" w:rsidRDefault="00D345E7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0616B">
              <w:rPr>
                <w:rFonts w:cs="Times New Roman"/>
                <w:b/>
                <w:bCs/>
                <w:sz w:val="20"/>
                <w:szCs w:val="20"/>
              </w:rPr>
              <w:t xml:space="preserve">0.000 </w:t>
            </w: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E22D9" w14:textId="37DEAA1B" w:rsidR="00D345E7" w:rsidRPr="00B0616B" w:rsidRDefault="00480BA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3.012</w:t>
            </w:r>
            <w:r w:rsidR="00D345E7" w:rsidRPr="00B0616B">
              <w:rPr>
                <w:rFonts w:cs="Times New Roman"/>
                <w:sz w:val="20"/>
                <w:szCs w:val="20"/>
              </w:rPr>
              <w:t>(</w:t>
            </w:r>
            <w:r w:rsidRPr="00B0616B">
              <w:rPr>
                <w:rFonts w:cs="Times New Roman"/>
                <w:sz w:val="20"/>
                <w:szCs w:val="20"/>
              </w:rPr>
              <w:t>1.620</w:t>
            </w:r>
            <w:r w:rsidR="00D345E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5.601</w:t>
            </w:r>
            <w:r w:rsidR="00D345E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C149" w14:textId="526CD6DE" w:rsidR="00D345E7" w:rsidRPr="00B0616B" w:rsidRDefault="00D345E7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0616B">
              <w:rPr>
                <w:rFonts w:cs="Times New Roman"/>
                <w:b/>
                <w:bCs/>
                <w:sz w:val="20"/>
                <w:szCs w:val="20"/>
              </w:rPr>
              <w:t>0.0</w:t>
            </w:r>
            <w:r w:rsidR="00437997" w:rsidRPr="00B0616B">
              <w:rPr>
                <w:rFonts w:cs="Times New Roman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20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3014A" w14:textId="152C483C" w:rsidR="00D345E7" w:rsidRPr="00B0616B" w:rsidRDefault="008E4D8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2</w:t>
            </w:r>
            <w:r w:rsidR="00437997" w:rsidRPr="00B0616B">
              <w:rPr>
                <w:rFonts w:cs="Times New Roman"/>
                <w:sz w:val="20"/>
                <w:szCs w:val="20"/>
              </w:rPr>
              <w:t>.330</w:t>
            </w:r>
            <w:r w:rsidR="00D345E7" w:rsidRPr="00B0616B">
              <w:rPr>
                <w:rFonts w:cs="Times New Roman"/>
                <w:sz w:val="20"/>
                <w:szCs w:val="20"/>
              </w:rPr>
              <w:t>(</w:t>
            </w:r>
            <w:r w:rsidRPr="00B0616B">
              <w:rPr>
                <w:rFonts w:cs="Times New Roman"/>
                <w:sz w:val="20"/>
                <w:szCs w:val="20"/>
              </w:rPr>
              <w:t>1.</w:t>
            </w:r>
            <w:r w:rsidR="00437997" w:rsidRPr="00B0616B">
              <w:rPr>
                <w:rFonts w:cs="Times New Roman"/>
                <w:sz w:val="20"/>
                <w:szCs w:val="20"/>
              </w:rPr>
              <w:t>186</w:t>
            </w:r>
            <w:r w:rsidRPr="00B0616B">
              <w:rPr>
                <w:rFonts w:cs="Times New Roman"/>
                <w:sz w:val="20"/>
                <w:szCs w:val="20"/>
              </w:rPr>
              <w:t>-4.</w:t>
            </w:r>
            <w:r w:rsidR="00437997" w:rsidRPr="00B0616B">
              <w:rPr>
                <w:rFonts w:cs="Times New Roman"/>
                <w:sz w:val="20"/>
                <w:szCs w:val="20"/>
              </w:rPr>
              <w:t>576)</w:t>
            </w:r>
          </w:p>
        </w:tc>
      </w:tr>
      <w:tr w:rsidR="00D345E7" w:rsidRPr="00B0616B" w14:paraId="2AF489A1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A3E47" w14:textId="77777777" w:rsidR="00D345E7" w:rsidRPr="00B0616B" w:rsidRDefault="00D345E7">
            <w:pPr>
              <w:rPr>
                <w:rFonts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lastRenderedPageBreak/>
              <w:t>V5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41D8F" w14:textId="77777777" w:rsidR="00D345E7" w:rsidRPr="00B0616B" w:rsidRDefault="00D345E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C2C7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31F3D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243ED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394940BB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0B79D" w14:textId="77777777" w:rsidR="00D345E7" w:rsidRPr="00B0616B" w:rsidRDefault="00D345E7">
            <w:pPr>
              <w:ind w:firstLineChars="100" w:firstLine="22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Style w:val="font51"/>
                <w:color w:val="auto"/>
              </w:rPr>
              <w:t>＜</w:t>
            </w:r>
            <w:r w:rsidRPr="00B0616B">
              <w:rPr>
                <w:rStyle w:val="font14"/>
                <w:color w:val="auto"/>
              </w:rPr>
              <w:t>33.5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0B881" w14:textId="77777777" w:rsidR="00D345E7" w:rsidRPr="00B0616B" w:rsidRDefault="00D345E7">
            <w:pPr>
              <w:ind w:firstLineChars="100" w:firstLine="2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32F17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26A6F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9FF70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3A6B8F8C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525FE" w14:textId="77777777" w:rsidR="00D345E7" w:rsidRPr="00B0616B" w:rsidRDefault="00D345E7">
            <w:pPr>
              <w:ind w:firstLineChars="100" w:firstLine="22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Fonts w:hint="eastAsia"/>
                <w:sz w:val="22"/>
              </w:rPr>
              <w:t>≥</w:t>
            </w:r>
            <w:r w:rsidRPr="00B0616B">
              <w:rPr>
                <w:rStyle w:val="font14"/>
                <w:color w:val="auto"/>
              </w:rPr>
              <w:t>33.5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F55DE" w14:textId="2DF64788" w:rsidR="00D345E7" w:rsidRPr="00B0616B" w:rsidRDefault="00D345E7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0616B">
              <w:rPr>
                <w:rFonts w:cs="Times New Roman"/>
                <w:b/>
                <w:bCs/>
                <w:sz w:val="20"/>
                <w:szCs w:val="20"/>
              </w:rPr>
              <w:t>0.00</w:t>
            </w:r>
            <w:r w:rsidR="00B041A1" w:rsidRPr="00B0616B">
              <w:rPr>
                <w:rFonts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2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E0244" w14:textId="6EF9B560" w:rsidR="00D345E7" w:rsidRPr="00B0616B" w:rsidRDefault="00B041A1">
            <w:pPr>
              <w:jc w:val="center"/>
              <w:rPr>
                <w:rFonts w:cs="Times New Roman"/>
                <w:sz w:val="20"/>
                <w:szCs w:val="20"/>
                <w:lang w:eastAsia="zh-CN"/>
              </w:rPr>
            </w:pPr>
            <w:r w:rsidRPr="00B0616B">
              <w:rPr>
                <w:rStyle w:val="font91"/>
                <w:rFonts w:ascii="Times New Roman" w:hAnsi="Times New Roman" w:cs="Times New Roman" w:hint="default"/>
                <w:color w:val="auto"/>
                <w:sz w:val="20"/>
                <w:szCs w:val="20"/>
              </w:rPr>
              <w:t>2.543</w:t>
            </w:r>
            <w:r w:rsidR="00D345E7" w:rsidRPr="00B0616B">
              <w:rPr>
                <w:rStyle w:val="font91"/>
                <w:rFonts w:ascii="Times New Roman" w:hAnsi="Times New Roman" w:cs="Times New Roman" w:hint="default"/>
                <w:color w:val="auto"/>
                <w:sz w:val="20"/>
                <w:szCs w:val="20"/>
              </w:rPr>
              <w:t>(</w:t>
            </w:r>
            <w:r w:rsidRPr="00B0616B">
              <w:rPr>
                <w:rStyle w:val="font91"/>
                <w:rFonts w:ascii="Times New Roman" w:hAnsi="Times New Roman" w:cs="Times New Roman" w:hint="default"/>
                <w:color w:val="auto"/>
                <w:sz w:val="20"/>
                <w:szCs w:val="20"/>
              </w:rPr>
              <w:t>1.387</w:t>
            </w:r>
            <w:r w:rsidR="00D345E7" w:rsidRPr="00B0616B">
              <w:rPr>
                <w:rStyle w:val="font91"/>
                <w:rFonts w:ascii="Times New Roman" w:hAnsi="Times New Roman" w:cs="Times New Roman" w:hint="default"/>
                <w:color w:val="auto"/>
                <w:sz w:val="20"/>
                <w:szCs w:val="20"/>
              </w:rPr>
              <w:t>-</w:t>
            </w:r>
            <w:r w:rsidRPr="00B0616B">
              <w:rPr>
                <w:rStyle w:val="font91"/>
                <w:rFonts w:ascii="Times New Roman" w:hAnsi="Times New Roman" w:cs="Times New Roman" w:hint="default"/>
                <w:color w:val="auto"/>
                <w:sz w:val="20"/>
                <w:szCs w:val="20"/>
              </w:rPr>
              <w:t>4,661</w:t>
            </w:r>
            <w:r w:rsidR="00147F42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6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98B4C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1BCFA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2A82B39D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EC7B3" w14:textId="77777777" w:rsidR="00D345E7" w:rsidRPr="00B0616B" w:rsidRDefault="00D345E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V20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FEFB2" w14:textId="77777777" w:rsidR="00D345E7" w:rsidRPr="00B0616B" w:rsidRDefault="00D345E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B7F6A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3FA2C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13CB4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7AF3FF4B" w14:textId="77777777" w:rsidTr="005E6B31">
        <w:trPr>
          <w:gridAfter w:val="2"/>
          <w:wAfter w:w="310" w:type="dxa"/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148ED" w14:textId="48055ACD" w:rsidR="00D345E7" w:rsidRPr="00B0616B" w:rsidRDefault="00D345E7">
            <w:pPr>
              <w:ind w:firstLineChars="100" w:firstLine="22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Style w:val="font51"/>
                <w:color w:val="auto"/>
              </w:rPr>
              <w:t>＜</w:t>
            </w:r>
            <w:r w:rsidR="00A22EC6" w:rsidRPr="00B0616B">
              <w:rPr>
                <w:rStyle w:val="font14"/>
                <w:color w:val="auto"/>
              </w:rPr>
              <w:t>17.5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7A375" w14:textId="77777777" w:rsidR="00D345E7" w:rsidRPr="00B0616B" w:rsidRDefault="00D345E7">
            <w:pPr>
              <w:ind w:firstLineChars="100" w:firstLine="2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6A6FB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0BF1A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03312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345E7" w:rsidRPr="00B0616B" w14:paraId="7FEADC06" w14:textId="77777777" w:rsidTr="005E6B31">
        <w:trPr>
          <w:trHeight w:val="278"/>
        </w:trPr>
        <w:tc>
          <w:tcPr>
            <w:tcW w:w="4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5E491" w14:textId="183548FD" w:rsidR="00D345E7" w:rsidRPr="00B0616B" w:rsidRDefault="00D345E7">
            <w:pPr>
              <w:ind w:firstLineChars="100" w:firstLine="22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Fonts w:hint="eastAsia"/>
                <w:sz w:val="22"/>
              </w:rPr>
              <w:t>≥</w:t>
            </w:r>
            <w:r w:rsidR="00A22EC6" w:rsidRPr="00B0616B">
              <w:rPr>
                <w:rStyle w:val="font14"/>
                <w:color w:val="auto"/>
              </w:rPr>
              <w:t>17.5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E867C" w14:textId="77777777" w:rsidR="00D345E7" w:rsidRPr="00B0616B" w:rsidRDefault="00D345E7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0616B">
              <w:rPr>
                <w:rFonts w:cs="Times New Roman"/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2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A2DF7" w14:textId="5B07CE05" w:rsidR="00D345E7" w:rsidRPr="00B0616B" w:rsidRDefault="00B720CF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3</w:t>
            </w:r>
            <w:r w:rsidRPr="00B0616B">
              <w:t>.033</w:t>
            </w:r>
            <w:r w:rsidR="00D345E7" w:rsidRPr="00B0616B">
              <w:rPr>
                <w:rFonts w:cs="Times New Roman"/>
                <w:sz w:val="20"/>
                <w:szCs w:val="20"/>
              </w:rPr>
              <w:t>(</w:t>
            </w:r>
            <w:r w:rsidRPr="00B0616B">
              <w:rPr>
                <w:rFonts w:cs="Times New Roman"/>
                <w:sz w:val="20"/>
                <w:szCs w:val="20"/>
              </w:rPr>
              <w:t>1.558</w:t>
            </w:r>
            <w:r w:rsidR="00D345E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5.903</w:t>
            </w:r>
            <w:r w:rsidR="00D345E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64B9" w14:textId="45F6C120" w:rsidR="00D345E7" w:rsidRPr="00B0616B" w:rsidRDefault="00D345E7">
            <w:pPr>
              <w:jc w:val="center"/>
              <w:rPr>
                <w:rFonts w:cs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0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F011E" w14:textId="3E42A97E" w:rsidR="00D345E7" w:rsidRPr="00B0616B" w:rsidRDefault="008E4D82">
            <w:pPr>
              <w:rPr>
                <w:rFonts w:cs="Times New Roman"/>
                <w:sz w:val="20"/>
                <w:szCs w:val="20"/>
                <w:lang w:eastAsia="zh-CN"/>
              </w:rPr>
            </w:pPr>
            <w:r w:rsidRPr="00B0616B">
              <w:rPr>
                <w:rFonts w:cs="Times New Roman" w:hint="eastAsia"/>
                <w:sz w:val="20"/>
                <w:szCs w:val="20"/>
                <w:lang w:eastAsia="zh-CN"/>
              </w:rPr>
              <w:t xml:space="preserve"> </w:t>
            </w:r>
            <w:r w:rsidRPr="00B0616B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</w:p>
        </w:tc>
      </w:tr>
      <w:tr w:rsidR="00D345E7" w:rsidRPr="00B0616B" w14:paraId="0B3B580B" w14:textId="77777777" w:rsidTr="005E6B31">
        <w:trPr>
          <w:gridAfter w:val="2"/>
          <w:wAfter w:w="310" w:type="dxa"/>
          <w:trHeight w:val="293"/>
        </w:trPr>
        <w:tc>
          <w:tcPr>
            <w:tcW w:w="4867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007C33E" w14:textId="77777777" w:rsidR="00D345E7" w:rsidRPr="00B0616B" w:rsidRDefault="00D345E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Grouping of 1G/2G/3G EGFR-TKIs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DA2578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0.752</w:t>
            </w:r>
          </w:p>
        </w:tc>
        <w:tc>
          <w:tcPr>
            <w:tcW w:w="2116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DC67D9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1.059(0.744-1.507)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588E864" w14:textId="77777777" w:rsidR="00D345E7" w:rsidRPr="00B0616B" w:rsidRDefault="00D345E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482836" w14:textId="77777777" w:rsidR="00D345E7" w:rsidRPr="00B0616B" w:rsidRDefault="00D345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5F2C94E5" w14:textId="77777777" w:rsidTr="005E6B31">
        <w:trPr>
          <w:gridAfter w:val="2"/>
          <w:wAfter w:w="310" w:type="dxa"/>
          <w:trHeight w:val="292"/>
        </w:trPr>
        <w:tc>
          <w:tcPr>
            <w:tcW w:w="10180" w:type="dxa"/>
            <w:gridSpan w:val="1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977F579" w14:textId="77777777" w:rsidR="00E15A57" w:rsidRPr="00B0616B" w:rsidRDefault="00E15A57">
            <w:pPr>
              <w:spacing w:before="0" w:after="0"/>
              <w:jc w:val="center"/>
              <w:rPr>
                <w:rFonts w:cs="Times New Roman"/>
                <w:sz w:val="22"/>
              </w:rPr>
            </w:pPr>
          </w:p>
          <w:p w14:paraId="55637673" w14:textId="77777777" w:rsidR="00E15A57" w:rsidRPr="00B0616B" w:rsidRDefault="00E15A57">
            <w:pPr>
              <w:spacing w:before="0" w:after="0"/>
              <w:jc w:val="center"/>
              <w:rPr>
                <w:sz w:val="22"/>
              </w:rPr>
            </w:pPr>
          </w:p>
          <w:p w14:paraId="2F796536" w14:textId="5A10E664" w:rsidR="00E15A57" w:rsidRPr="00B0616B" w:rsidRDefault="00E15A57">
            <w:pPr>
              <w:spacing w:before="0" w:after="0"/>
              <w:jc w:val="center"/>
              <w:rPr>
                <w:rFonts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 xml:space="preserve">Table 4. Univariate logistic regression analysis of </w:t>
            </w:r>
            <w:bookmarkStart w:id="3" w:name="_Hlk113763489"/>
            <w:r w:rsidRPr="00B0616B">
              <w:rPr>
                <w:rFonts w:cs="Times New Roman"/>
                <w:sz w:val="22"/>
              </w:rPr>
              <w:t>the risk factors of RP for imaging grades</w:t>
            </w:r>
            <w:bookmarkEnd w:id="3"/>
            <w:r w:rsidRPr="00B0616B">
              <w:rPr>
                <w:rFonts w:cs="Times New Roman"/>
                <w:sz w:val="22"/>
              </w:rPr>
              <w:t>.</w:t>
            </w:r>
          </w:p>
        </w:tc>
      </w:tr>
      <w:tr w:rsidR="00E15A57" w:rsidRPr="00B0616B" w14:paraId="1A89BD6F" w14:textId="77777777" w:rsidTr="005E6B31">
        <w:trPr>
          <w:gridAfter w:val="2"/>
          <w:wAfter w:w="310" w:type="dxa"/>
          <w:trHeight w:val="439"/>
        </w:trPr>
        <w:tc>
          <w:tcPr>
            <w:tcW w:w="467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C58EB95" w14:textId="77777777" w:rsidR="00E15A57" w:rsidRPr="00B0616B" w:rsidRDefault="00E15A57">
            <w:pPr>
              <w:jc w:val="center"/>
              <w:rPr>
                <w:rFonts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Factor</w:t>
            </w:r>
          </w:p>
        </w:tc>
        <w:tc>
          <w:tcPr>
            <w:tcW w:w="2934" w:type="dxa"/>
            <w:gridSpan w:val="7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529D88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Univariate analysis</w:t>
            </w:r>
          </w:p>
        </w:tc>
        <w:tc>
          <w:tcPr>
            <w:tcW w:w="2568" w:type="dxa"/>
            <w:gridSpan w:val="7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721B30" w14:textId="77777777" w:rsidR="00E15A57" w:rsidRPr="00B0616B" w:rsidRDefault="00E15A57">
            <w:pPr>
              <w:jc w:val="center"/>
              <w:rPr>
                <w:rFonts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Multivariate analysis</w:t>
            </w:r>
          </w:p>
        </w:tc>
      </w:tr>
      <w:tr w:rsidR="00E15A57" w:rsidRPr="00B0616B" w14:paraId="25510DB7" w14:textId="77777777" w:rsidTr="005E6B31">
        <w:trPr>
          <w:gridAfter w:val="2"/>
          <w:wAfter w:w="310" w:type="dxa"/>
          <w:trHeight w:val="293"/>
        </w:trPr>
        <w:tc>
          <w:tcPr>
            <w:tcW w:w="467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34F942" w14:textId="77777777" w:rsidR="00E15A57" w:rsidRPr="00B0616B" w:rsidRDefault="00E15A57">
            <w:pPr>
              <w:rPr>
                <w:rFonts w:eastAsia="SimSun" w:cs="Times New Roman"/>
                <w:sz w:val="22"/>
              </w:rPr>
            </w:pPr>
          </w:p>
        </w:tc>
        <w:tc>
          <w:tcPr>
            <w:tcW w:w="992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4B19B7" w14:textId="77777777" w:rsidR="00E15A57" w:rsidRPr="00B0616B" w:rsidRDefault="00E15A57">
            <w:pPr>
              <w:jc w:val="center"/>
              <w:rPr>
                <w:rFonts w:cs="Times New Roman"/>
                <w:i/>
                <w:iCs/>
                <w:sz w:val="22"/>
              </w:rPr>
            </w:pPr>
            <w:r w:rsidRPr="00B0616B">
              <w:rPr>
                <w:rStyle w:val="font31"/>
                <w:color w:val="auto"/>
                <w:sz w:val="22"/>
                <w:szCs w:val="22"/>
              </w:rPr>
              <w:t xml:space="preserve">p </w:t>
            </w:r>
            <w:r w:rsidRPr="00B0616B">
              <w:rPr>
                <w:rStyle w:val="font21"/>
                <w:color w:val="auto"/>
                <w:sz w:val="22"/>
                <w:szCs w:val="22"/>
              </w:rPr>
              <w:t>value</w:t>
            </w:r>
          </w:p>
        </w:tc>
        <w:tc>
          <w:tcPr>
            <w:tcW w:w="1942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2658EC" w14:textId="77777777" w:rsidR="00E15A57" w:rsidRPr="00B0616B" w:rsidRDefault="00E15A57">
            <w:pPr>
              <w:jc w:val="center"/>
              <w:rPr>
                <w:rFonts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OR(95% CI)</w:t>
            </w:r>
          </w:p>
        </w:tc>
        <w:tc>
          <w:tcPr>
            <w:tcW w:w="985" w:type="dxa"/>
            <w:gridSpan w:val="6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2E2E99" w14:textId="77777777" w:rsidR="00E15A57" w:rsidRPr="00B0616B" w:rsidRDefault="00E15A57">
            <w:pPr>
              <w:jc w:val="center"/>
              <w:rPr>
                <w:rFonts w:cs="Times New Roman"/>
                <w:i/>
                <w:iCs/>
                <w:sz w:val="22"/>
              </w:rPr>
            </w:pPr>
            <w:r w:rsidRPr="00B0616B">
              <w:rPr>
                <w:rStyle w:val="font01"/>
                <w:i/>
                <w:iCs/>
                <w:color w:val="auto"/>
              </w:rPr>
              <w:t>p</w:t>
            </w:r>
            <w:r w:rsidRPr="00B0616B">
              <w:rPr>
                <w:rStyle w:val="font01"/>
                <w:color w:val="auto"/>
              </w:rPr>
              <w:t xml:space="preserve"> </w:t>
            </w:r>
            <w:r w:rsidRPr="00B0616B">
              <w:rPr>
                <w:rStyle w:val="font16"/>
                <w:color w:val="auto"/>
              </w:rPr>
              <w:t>value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BE8DC2" w14:textId="77777777" w:rsidR="00E15A57" w:rsidRPr="00B0616B" w:rsidRDefault="00E15A57">
            <w:pPr>
              <w:jc w:val="center"/>
              <w:rPr>
                <w:rFonts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OR(95% CI)</w:t>
            </w:r>
          </w:p>
        </w:tc>
      </w:tr>
      <w:tr w:rsidR="00E15A57" w:rsidRPr="00B0616B" w14:paraId="3B9E0C81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7EED6" w14:textId="77777777" w:rsidR="00E15A57" w:rsidRPr="00B0616B" w:rsidRDefault="00E15A57">
            <w:pPr>
              <w:rPr>
                <w:rFonts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Age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25AEA" w14:textId="77777777" w:rsidR="00E15A57" w:rsidRPr="00B0616B" w:rsidRDefault="00E15A57">
            <w:pPr>
              <w:rPr>
                <w:rFonts w:cs="Times New Roman"/>
                <w:sz w:val="22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68E4F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E5B99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CA976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716DFC83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283A9" w14:textId="77777777" w:rsidR="00E15A57" w:rsidRPr="00B0616B" w:rsidRDefault="00E15A57">
            <w:pPr>
              <w:ind w:firstLineChars="100" w:firstLine="21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Style w:val="font91"/>
                <w:rFonts w:hint="default"/>
                <w:color w:val="auto"/>
              </w:rPr>
              <w:t>＜</w:t>
            </w:r>
            <w:r w:rsidRPr="00B0616B">
              <w:rPr>
                <w:rStyle w:val="font16"/>
                <w:color w:val="auto"/>
              </w:rPr>
              <w:t>55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1B938" w14:textId="77777777" w:rsidR="00E15A57" w:rsidRPr="00B0616B" w:rsidRDefault="00E15A57">
            <w:pPr>
              <w:ind w:firstLineChars="100" w:firstLine="220"/>
              <w:rPr>
                <w:sz w:val="22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B767B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D1E0D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6E2F7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4AEA5FB2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D252D" w14:textId="77777777" w:rsidR="00E15A57" w:rsidRPr="00B0616B" w:rsidRDefault="00E15A57">
            <w:pPr>
              <w:ind w:firstLineChars="100" w:firstLine="22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Fonts w:hint="eastAsia"/>
                <w:sz w:val="22"/>
              </w:rPr>
              <w:t>≥</w:t>
            </w:r>
            <w:r w:rsidRPr="00B0616B">
              <w:rPr>
                <w:rStyle w:val="font16"/>
                <w:color w:val="auto"/>
              </w:rPr>
              <w:t>55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8054B" w14:textId="77777777" w:rsidR="00E15A57" w:rsidRPr="00B0616B" w:rsidRDefault="00E15A57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0616B">
              <w:rPr>
                <w:rFonts w:cs="Times New Roman"/>
                <w:b/>
                <w:bCs/>
                <w:sz w:val="20"/>
                <w:szCs w:val="20"/>
              </w:rPr>
              <w:t xml:space="preserve">0.020 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FCED6" w14:textId="3EE52241" w:rsidR="00E15A57" w:rsidRPr="00B0616B" w:rsidRDefault="00B151E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2.009</w:t>
            </w:r>
            <w:r w:rsidR="00E15A57" w:rsidRPr="00B0616B">
              <w:rPr>
                <w:rFonts w:cs="Times New Roman"/>
                <w:sz w:val="20"/>
                <w:szCs w:val="20"/>
              </w:rPr>
              <w:t>(</w:t>
            </w:r>
            <w:r w:rsidRPr="00B0616B">
              <w:rPr>
                <w:rFonts w:cs="Times New Roman"/>
                <w:sz w:val="20"/>
                <w:szCs w:val="20"/>
              </w:rPr>
              <w:t>1.115</w:t>
            </w:r>
            <w:r w:rsidR="00E15A5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3.620</w:t>
            </w:r>
            <w:r w:rsidR="00E15A5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B140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9EFF" w14:textId="77777777" w:rsidR="00E15A57" w:rsidRPr="00B0616B" w:rsidRDefault="00E15A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19BC6B14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61F4F" w14:textId="77777777" w:rsidR="00E15A57" w:rsidRPr="00B0616B" w:rsidRDefault="00E15A5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Sex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BE5E7" w14:textId="77777777" w:rsidR="00E15A57" w:rsidRPr="00B0616B" w:rsidRDefault="00E15A5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F9E57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A5E20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9C877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2EA02281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49CD4" w14:textId="77777777" w:rsidR="00E15A57" w:rsidRPr="00B0616B" w:rsidRDefault="00E15A5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Male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648E" w14:textId="77777777" w:rsidR="00E15A57" w:rsidRPr="00B0616B" w:rsidRDefault="00E15A57">
            <w:pPr>
              <w:ind w:firstLineChars="100" w:firstLine="2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B7905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A222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F314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682DFFB2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87957" w14:textId="77777777" w:rsidR="00E15A57" w:rsidRPr="00B0616B" w:rsidRDefault="00E15A5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Female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ED92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0.349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DFA9D" w14:textId="04BB99DB" w:rsidR="00E15A57" w:rsidRPr="00B0616B" w:rsidRDefault="00C62AF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1.318</w:t>
            </w:r>
            <w:r w:rsidR="00E15A57" w:rsidRPr="00B0616B">
              <w:rPr>
                <w:rFonts w:cs="Times New Roman"/>
                <w:sz w:val="20"/>
                <w:szCs w:val="20"/>
              </w:rPr>
              <w:t>(0.</w:t>
            </w:r>
            <w:r w:rsidRPr="00B0616B">
              <w:rPr>
                <w:rFonts w:cs="Times New Roman"/>
                <w:sz w:val="20"/>
                <w:szCs w:val="20"/>
              </w:rPr>
              <w:t>739</w:t>
            </w:r>
            <w:r w:rsidR="00E15A5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2.351</w:t>
            </w:r>
            <w:r w:rsidR="00E15A5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44D8D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DF15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58B0BFFD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72C0D" w14:textId="77777777" w:rsidR="00E15A57" w:rsidRPr="00B0616B" w:rsidRDefault="00E15A5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KPS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C723" w14:textId="77777777" w:rsidR="00E15A57" w:rsidRPr="00B0616B" w:rsidRDefault="00E15A5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17070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37A04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CB2B6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2FAEFCA1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23EE1" w14:textId="77777777" w:rsidR="00E15A57" w:rsidRPr="00B0616B" w:rsidRDefault="00E15A57">
            <w:pPr>
              <w:ind w:firstLineChars="100" w:firstLine="21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Style w:val="font91"/>
                <w:rFonts w:hint="default"/>
                <w:color w:val="auto"/>
              </w:rPr>
              <w:t>＞</w:t>
            </w:r>
            <w:r w:rsidRPr="00B0616B">
              <w:rPr>
                <w:rStyle w:val="font16"/>
                <w:color w:val="auto"/>
              </w:rPr>
              <w:t>80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FBC8" w14:textId="77777777" w:rsidR="00E15A57" w:rsidRPr="00B0616B" w:rsidRDefault="00E15A57">
            <w:pPr>
              <w:ind w:firstLineChars="100" w:firstLine="2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1EA6A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ADEA4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C1644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4D2F7543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E82BB" w14:textId="77777777" w:rsidR="00E15A57" w:rsidRPr="00B0616B" w:rsidRDefault="00E15A57">
            <w:pPr>
              <w:ind w:firstLineChars="100" w:firstLine="22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Fonts w:hint="eastAsia"/>
                <w:sz w:val="22"/>
              </w:rPr>
              <w:t>≤</w:t>
            </w:r>
            <w:r w:rsidRPr="00B0616B">
              <w:rPr>
                <w:rStyle w:val="font16"/>
                <w:color w:val="auto"/>
              </w:rPr>
              <w:t>80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A1C66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0.627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02E14" w14:textId="7AF49A2A" w:rsidR="00E15A57" w:rsidRPr="00B0616B" w:rsidRDefault="00831A4E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0.862</w:t>
            </w:r>
            <w:r w:rsidR="00E15A57" w:rsidRPr="00B0616B">
              <w:rPr>
                <w:rFonts w:cs="Times New Roman"/>
                <w:sz w:val="20"/>
                <w:szCs w:val="20"/>
              </w:rPr>
              <w:t>(0.</w:t>
            </w:r>
            <w:r w:rsidRPr="00B0616B">
              <w:rPr>
                <w:rFonts w:cs="Times New Roman"/>
                <w:sz w:val="20"/>
                <w:szCs w:val="20"/>
              </w:rPr>
              <w:t>474</w:t>
            </w:r>
            <w:r w:rsidR="00E15A5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1.569</w:t>
            </w:r>
            <w:r w:rsidR="00E15A5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7182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36391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3753FA43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25F09" w14:textId="77777777" w:rsidR="00E15A57" w:rsidRPr="00B0616B" w:rsidRDefault="00E15A5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Smoking index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4B1FD" w14:textId="77777777" w:rsidR="00E15A57" w:rsidRPr="00B0616B" w:rsidRDefault="00E15A5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D08F5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D74E0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96EFF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0F7670FD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4BD13" w14:textId="77777777" w:rsidR="00E15A57" w:rsidRPr="00B0616B" w:rsidRDefault="00E15A5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No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6487C" w14:textId="77777777" w:rsidR="00E15A57" w:rsidRPr="00B0616B" w:rsidRDefault="00E15A57">
            <w:pPr>
              <w:ind w:firstLineChars="100" w:firstLine="2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9AF0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F8D27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6F234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4E57EB30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940F3" w14:textId="77777777" w:rsidR="00E15A57" w:rsidRPr="00B0616B" w:rsidRDefault="00E15A5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lastRenderedPageBreak/>
              <w:t>Yes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D761B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0.718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8BCC2" w14:textId="09ECF8C8" w:rsidR="00E15A57" w:rsidRPr="00B0616B" w:rsidRDefault="00D2688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1.138</w:t>
            </w:r>
            <w:r w:rsidR="00E15A57" w:rsidRPr="00B0616B">
              <w:rPr>
                <w:rFonts w:cs="Times New Roman"/>
                <w:sz w:val="20"/>
                <w:szCs w:val="20"/>
              </w:rPr>
              <w:t>(0.</w:t>
            </w:r>
            <w:r w:rsidRPr="00B0616B">
              <w:rPr>
                <w:rFonts w:cs="Times New Roman"/>
                <w:sz w:val="20"/>
                <w:szCs w:val="20"/>
              </w:rPr>
              <w:t>564</w:t>
            </w:r>
            <w:r w:rsidR="00E15A5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2.298</w:t>
            </w:r>
            <w:r w:rsidR="00E15A5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E14DF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3AA44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54F4F0FE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66D47" w14:textId="77777777" w:rsidR="00E15A57" w:rsidRPr="00B0616B" w:rsidRDefault="00E15A5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COPD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AF24B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 xml:space="preserve">0.260 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F53F" w14:textId="17C02A0E" w:rsidR="00E15A57" w:rsidRPr="00B0616B" w:rsidRDefault="00BD19D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1.775</w:t>
            </w:r>
            <w:r w:rsidR="00E15A57" w:rsidRPr="00B0616B">
              <w:rPr>
                <w:rFonts w:cs="Times New Roman"/>
                <w:sz w:val="20"/>
                <w:szCs w:val="20"/>
              </w:rPr>
              <w:t>(0.</w:t>
            </w:r>
            <w:r w:rsidRPr="00B0616B">
              <w:rPr>
                <w:rFonts w:cs="Times New Roman"/>
                <w:sz w:val="20"/>
                <w:szCs w:val="20"/>
              </w:rPr>
              <w:t>654</w:t>
            </w:r>
            <w:r w:rsidR="00E15A5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4.813</w:t>
            </w:r>
            <w:r w:rsidR="00E15A5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64F19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54A6C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3709790C" w14:textId="77777777" w:rsidTr="005E6B31">
        <w:trPr>
          <w:gridAfter w:val="2"/>
          <w:wAfter w:w="310" w:type="dxa"/>
          <w:trHeight w:val="278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E1F5B" w14:textId="77777777" w:rsidR="00E15A57" w:rsidRPr="00B0616B" w:rsidRDefault="00E15A5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Thoracic surgery</w:t>
            </w:r>
          </w:p>
        </w:tc>
        <w:tc>
          <w:tcPr>
            <w:tcW w:w="9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D328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Style w:val="font151"/>
                <w:rFonts w:ascii="Times New Roman" w:hAnsi="Times New Roman" w:cs="Times New Roman" w:hint="default"/>
                <w:color w:val="auto"/>
              </w:rPr>
              <w:t>＞</w:t>
            </w:r>
            <w:r w:rsidRPr="00B0616B">
              <w:rPr>
                <w:rStyle w:val="font21"/>
                <w:color w:val="auto"/>
                <w:sz w:val="20"/>
                <w:szCs w:val="20"/>
              </w:rPr>
              <w:t>0.999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26AFC" w14:textId="41D161E2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  <w:lang w:eastAsia="zh-CN"/>
              </w:rPr>
            </w:pPr>
            <w:r w:rsidRPr="00B0616B">
              <w:rPr>
                <w:rStyle w:val="font21"/>
                <w:color w:val="auto"/>
                <w:sz w:val="20"/>
                <w:szCs w:val="20"/>
              </w:rPr>
              <w:t>0.999</w:t>
            </w:r>
            <w:r w:rsidR="00561917" w:rsidRPr="00B0616B">
              <w:rPr>
                <w:rStyle w:val="font21"/>
                <w:rFonts w:hint="eastAsia"/>
                <w:color w:val="auto"/>
                <w:sz w:val="20"/>
                <w:szCs w:val="20"/>
                <w:lang w:eastAsia="zh-CN"/>
              </w:rPr>
              <w:t>(</w:t>
            </w:r>
            <w:r w:rsidRPr="00B0616B">
              <w:rPr>
                <w:rStyle w:val="font21"/>
                <w:color w:val="auto"/>
                <w:sz w:val="20"/>
                <w:szCs w:val="20"/>
              </w:rPr>
              <w:t>0.389-2.568</w:t>
            </w:r>
            <w:r w:rsidR="00561917" w:rsidRPr="00B0616B">
              <w:rPr>
                <w:rStyle w:val="font21"/>
                <w:rFonts w:hint="eastAsia"/>
                <w:color w:val="auto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F545C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42F5A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56A914E1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583AD" w14:textId="77777777" w:rsidR="00E15A57" w:rsidRPr="00B0616B" w:rsidRDefault="00E15A5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Overlap time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92DCF" w14:textId="77777777" w:rsidR="00E15A57" w:rsidRPr="00B0616B" w:rsidRDefault="00E15A5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2D40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7C76F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A9A95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72D18C9F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2E8E9" w14:textId="79643072" w:rsidR="00E15A57" w:rsidRPr="00B0616B" w:rsidRDefault="00195100">
            <w:pPr>
              <w:ind w:firstLineChars="100" w:firstLine="22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Style w:val="font16"/>
                <w:rFonts w:hint="eastAsia"/>
                <w:color w:val="auto"/>
                <w:lang w:eastAsia="zh-CN"/>
              </w:rPr>
              <w:t>＜</w:t>
            </w:r>
            <w:r w:rsidR="00E15A57" w:rsidRPr="00B0616B">
              <w:rPr>
                <w:rStyle w:val="font16"/>
                <w:color w:val="auto"/>
              </w:rPr>
              <w:t>30d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DFF13" w14:textId="77777777" w:rsidR="00E15A57" w:rsidRPr="00B0616B" w:rsidRDefault="00E15A57">
            <w:pPr>
              <w:ind w:firstLineChars="100" w:firstLine="2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F39DD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BDBCE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C45E1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48756304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C9F54" w14:textId="321D51E5" w:rsidR="00E15A57" w:rsidRPr="00B0616B" w:rsidRDefault="00195100">
            <w:pPr>
              <w:ind w:firstLineChars="100" w:firstLine="22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Style w:val="font16"/>
                <w:rFonts w:hint="eastAsia"/>
                <w:color w:val="auto"/>
                <w:lang w:eastAsia="zh-CN"/>
              </w:rPr>
              <w:t>≥</w:t>
            </w:r>
            <w:r w:rsidR="00E15A57" w:rsidRPr="00B0616B">
              <w:rPr>
                <w:rStyle w:val="font16"/>
                <w:color w:val="auto"/>
              </w:rPr>
              <w:t>30d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94530" w14:textId="77777777" w:rsidR="00E15A57" w:rsidRPr="00B0616B" w:rsidRDefault="00E15A57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0616B">
              <w:rPr>
                <w:rFonts w:cs="Times New Roman"/>
                <w:b/>
                <w:bCs/>
                <w:sz w:val="20"/>
                <w:szCs w:val="20"/>
              </w:rPr>
              <w:t xml:space="preserve">0.000 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01D08" w14:textId="387A2428" w:rsidR="00E15A57" w:rsidRPr="00B0616B" w:rsidRDefault="000A6FE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4.086</w:t>
            </w:r>
            <w:r w:rsidR="00E15A57" w:rsidRPr="00B0616B">
              <w:rPr>
                <w:rFonts w:cs="Times New Roman"/>
                <w:sz w:val="20"/>
                <w:szCs w:val="20"/>
              </w:rPr>
              <w:t>(</w:t>
            </w:r>
            <w:r w:rsidRPr="00B0616B">
              <w:rPr>
                <w:rFonts w:cs="Times New Roman"/>
                <w:sz w:val="20"/>
                <w:szCs w:val="20"/>
              </w:rPr>
              <w:t>2.234</w:t>
            </w:r>
            <w:r w:rsidR="00E15A5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7.471</w:t>
            </w:r>
            <w:r w:rsidR="00E15A5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6602D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44E87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4A094819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45F5A" w14:textId="77777777" w:rsidR="00E15A57" w:rsidRPr="00B0616B" w:rsidRDefault="00E15A5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The timing of adding TRT after EGFR-TKIs use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E3CC" w14:textId="77777777" w:rsidR="00E15A57" w:rsidRPr="00B0616B" w:rsidRDefault="00E15A5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1FCB9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92976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86F0F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03E87728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FC305" w14:textId="77777777" w:rsidR="00E15A57" w:rsidRPr="00B0616B" w:rsidRDefault="00E15A5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in the beginning of EGFR-TKIs use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982CA" w14:textId="306186E1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0.</w:t>
            </w:r>
            <w:r w:rsidR="00BF0F75" w:rsidRPr="00B0616B">
              <w:rPr>
                <w:rFonts w:cs="Times New Roman"/>
                <w:sz w:val="20"/>
                <w:szCs w:val="20"/>
              </w:rPr>
              <w:t>656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B4F68" w14:textId="214F84F4" w:rsidR="00E15A57" w:rsidRPr="00B0616B" w:rsidRDefault="002775A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1.179</w:t>
            </w:r>
            <w:r w:rsidR="00E15A57" w:rsidRPr="00B0616B">
              <w:rPr>
                <w:rFonts w:cs="Times New Roman"/>
                <w:sz w:val="20"/>
                <w:szCs w:val="20"/>
              </w:rPr>
              <w:t>(0.</w:t>
            </w:r>
            <w:r w:rsidRPr="00B0616B">
              <w:rPr>
                <w:rFonts w:cs="Times New Roman"/>
                <w:sz w:val="20"/>
                <w:szCs w:val="20"/>
              </w:rPr>
              <w:t>572</w:t>
            </w:r>
            <w:r w:rsidR="00E15A5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2.427</w:t>
            </w:r>
            <w:r w:rsidR="00E15A5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2252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B7FF4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3F3C1B3B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FDFE6" w14:textId="77777777" w:rsidR="00E15A57" w:rsidRPr="00B0616B" w:rsidRDefault="00E15A5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in the middle of EGFR-TKIs use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D2E08" w14:textId="7BA54F8F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0.</w:t>
            </w:r>
            <w:r w:rsidR="007D2C0E" w:rsidRPr="00B0616B">
              <w:rPr>
                <w:rFonts w:cs="Times New Roman"/>
                <w:sz w:val="20"/>
                <w:szCs w:val="20"/>
              </w:rPr>
              <w:t>514</w:t>
            </w:r>
            <w:r w:rsidRPr="00B0616B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BBA95" w14:textId="4CB20D66" w:rsidR="00E15A57" w:rsidRPr="00B0616B" w:rsidRDefault="008E3B6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1.213</w:t>
            </w:r>
            <w:r w:rsidR="00E15A57" w:rsidRPr="00B0616B">
              <w:rPr>
                <w:rFonts w:cs="Times New Roman"/>
                <w:sz w:val="20"/>
                <w:szCs w:val="20"/>
              </w:rPr>
              <w:t>(0.</w:t>
            </w:r>
            <w:r w:rsidRPr="00B0616B">
              <w:rPr>
                <w:rFonts w:cs="Times New Roman"/>
                <w:sz w:val="20"/>
                <w:szCs w:val="20"/>
              </w:rPr>
              <w:t>679</w:t>
            </w:r>
            <w:r w:rsidR="00E15A5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2.165</w:t>
            </w:r>
            <w:r w:rsidR="00E15A5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19928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D61C1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5D6922B1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D7268" w14:textId="77777777" w:rsidR="00E15A57" w:rsidRPr="00B0616B" w:rsidRDefault="00E15A5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in the progression after EGFR-TKIs use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B0707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 xml:space="preserve">0.322 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96C24" w14:textId="6CC7B103" w:rsidR="00E15A57" w:rsidRPr="00B0616B" w:rsidRDefault="009C698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0.748</w:t>
            </w:r>
            <w:r w:rsidR="00E15A57" w:rsidRPr="00B0616B">
              <w:rPr>
                <w:rFonts w:cs="Times New Roman"/>
                <w:sz w:val="20"/>
                <w:szCs w:val="20"/>
              </w:rPr>
              <w:t>(0.</w:t>
            </w:r>
            <w:r w:rsidRPr="00B0616B">
              <w:rPr>
                <w:rFonts w:cs="Times New Roman"/>
                <w:sz w:val="20"/>
                <w:szCs w:val="20"/>
              </w:rPr>
              <w:t>420</w:t>
            </w:r>
            <w:r w:rsidR="00E15A5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1.329</w:t>
            </w:r>
            <w:r w:rsidR="00E15A5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65755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0F878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5FCC71A5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4D2B8" w14:textId="77777777" w:rsidR="00E15A57" w:rsidRPr="00B0616B" w:rsidRDefault="00E15A5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Type of mutation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9E55" w14:textId="77777777" w:rsidR="00E15A57" w:rsidRPr="00B0616B" w:rsidRDefault="00E15A5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AF346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3C0D0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8B31E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5994CEEA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0A86C" w14:textId="77777777" w:rsidR="00E15A57" w:rsidRPr="00B0616B" w:rsidRDefault="00E15A5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19del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A1D24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 xml:space="preserve">0.682 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CA2C1" w14:textId="39EABD9E" w:rsidR="00E15A57" w:rsidRPr="00B0616B" w:rsidRDefault="00384A3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1.127</w:t>
            </w:r>
            <w:r w:rsidR="00E15A57" w:rsidRPr="00B0616B">
              <w:rPr>
                <w:rFonts w:cs="Times New Roman"/>
                <w:sz w:val="20"/>
                <w:szCs w:val="20"/>
              </w:rPr>
              <w:t>(0.</w:t>
            </w:r>
            <w:r w:rsidRPr="00B0616B">
              <w:rPr>
                <w:rFonts w:cs="Times New Roman"/>
                <w:sz w:val="20"/>
                <w:szCs w:val="20"/>
              </w:rPr>
              <w:t>636</w:t>
            </w:r>
            <w:r w:rsidR="00E15A57" w:rsidRPr="00B0616B">
              <w:rPr>
                <w:rFonts w:cs="Times New Roman"/>
                <w:sz w:val="20"/>
                <w:szCs w:val="20"/>
              </w:rPr>
              <w:t>-1.</w:t>
            </w:r>
            <w:r w:rsidRPr="00B0616B">
              <w:rPr>
                <w:rFonts w:cs="Times New Roman"/>
                <w:sz w:val="20"/>
                <w:szCs w:val="20"/>
              </w:rPr>
              <w:t>998</w:t>
            </w:r>
            <w:r w:rsidR="00E15A5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C9431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DF09F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7C88AE02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2C7F7" w14:textId="77777777" w:rsidR="00E15A57" w:rsidRPr="00B0616B" w:rsidRDefault="00E15A5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L858R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E2A37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 xml:space="preserve">0.214 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677DE" w14:textId="2062A246" w:rsidR="00E15A57" w:rsidRPr="00B0616B" w:rsidRDefault="00E522D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1.444</w:t>
            </w:r>
            <w:r w:rsidR="00E15A57" w:rsidRPr="00B0616B">
              <w:rPr>
                <w:rFonts w:cs="Times New Roman"/>
                <w:sz w:val="20"/>
                <w:szCs w:val="20"/>
              </w:rPr>
              <w:t>(0.</w:t>
            </w:r>
            <w:r w:rsidRPr="00B0616B">
              <w:rPr>
                <w:rFonts w:cs="Times New Roman"/>
                <w:sz w:val="20"/>
                <w:szCs w:val="20"/>
              </w:rPr>
              <w:t>809</w:t>
            </w:r>
            <w:r w:rsidR="00E15A5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2.579</w:t>
            </w:r>
            <w:r w:rsidR="00E15A5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14B1B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AFAE9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454E2ADB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87C1D" w14:textId="77777777" w:rsidR="00E15A57" w:rsidRPr="00B0616B" w:rsidRDefault="00E15A5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Area (lobe)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E21E6" w14:textId="77777777" w:rsidR="00E15A57" w:rsidRPr="00B0616B" w:rsidRDefault="00E15A5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76BB0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B37CD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8666D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7177F8E1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EE36E" w14:textId="77777777" w:rsidR="00E15A57" w:rsidRPr="00B0616B" w:rsidRDefault="00E15A5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upper lobe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7E4EE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 xml:space="preserve">0.603 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63C81" w14:textId="655C4B49" w:rsidR="00E15A57" w:rsidRPr="00B0616B" w:rsidRDefault="00EA62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1.162</w:t>
            </w:r>
            <w:r w:rsidR="00E15A57" w:rsidRPr="00B0616B">
              <w:rPr>
                <w:rFonts w:cs="Times New Roman"/>
                <w:sz w:val="20"/>
                <w:szCs w:val="20"/>
              </w:rPr>
              <w:t>(0.</w:t>
            </w:r>
            <w:r w:rsidRPr="00B0616B">
              <w:rPr>
                <w:rFonts w:cs="Times New Roman"/>
                <w:sz w:val="20"/>
                <w:szCs w:val="20"/>
              </w:rPr>
              <w:t>659</w:t>
            </w:r>
            <w:r w:rsidR="00E15A5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2.048</w:t>
            </w:r>
            <w:r w:rsidR="00E15A5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E3A0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844E7" w14:textId="77777777" w:rsidR="00E15A57" w:rsidRPr="00B0616B" w:rsidRDefault="00E15A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4A7E1CAF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3BAF6" w14:textId="77777777" w:rsidR="00E15A57" w:rsidRPr="00B0616B" w:rsidRDefault="00E15A5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middle lobe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84683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 xml:space="preserve">0.626 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5CC95" w14:textId="59BFA271" w:rsidR="00E15A57" w:rsidRPr="00B0616B" w:rsidRDefault="0075375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1.184</w:t>
            </w:r>
            <w:r w:rsidR="00E15A57" w:rsidRPr="00B0616B">
              <w:rPr>
                <w:rFonts w:cs="Times New Roman"/>
                <w:sz w:val="20"/>
                <w:szCs w:val="20"/>
              </w:rPr>
              <w:t>(0.</w:t>
            </w:r>
            <w:r w:rsidRPr="00B0616B">
              <w:rPr>
                <w:rFonts w:cs="Times New Roman"/>
                <w:sz w:val="20"/>
                <w:szCs w:val="20"/>
              </w:rPr>
              <w:t>601</w:t>
            </w:r>
            <w:r w:rsidR="00E15A5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2.331</w:t>
            </w:r>
            <w:r w:rsidR="00E15A5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446B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BCA56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6AB61C5A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F3E70" w14:textId="77777777" w:rsidR="00E15A57" w:rsidRPr="00B0616B" w:rsidRDefault="00E15A5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lower lobe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B38DC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0.296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13887" w14:textId="41AD7B2C" w:rsidR="00E15A57" w:rsidRPr="00B0616B" w:rsidRDefault="00585ED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0.705</w:t>
            </w:r>
            <w:r w:rsidR="00E15A57" w:rsidRPr="00B0616B">
              <w:rPr>
                <w:rFonts w:cs="Times New Roman"/>
                <w:sz w:val="20"/>
                <w:szCs w:val="20"/>
              </w:rPr>
              <w:t>(0.</w:t>
            </w:r>
            <w:r w:rsidRPr="00B0616B">
              <w:rPr>
                <w:rFonts w:cs="Times New Roman"/>
                <w:sz w:val="20"/>
                <w:szCs w:val="20"/>
              </w:rPr>
              <w:t>366</w:t>
            </w:r>
            <w:r w:rsidR="00E15A5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1.359</w:t>
            </w:r>
            <w:r w:rsidR="00E15A5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23609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FCA70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29BDAE54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A9796" w14:textId="77777777" w:rsidR="00E15A57" w:rsidRPr="00B0616B" w:rsidRDefault="00E15A5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Dose fractionation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4F19" w14:textId="77777777" w:rsidR="00E15A57" w:rsidRPr="00B0616B" w:rsidRDefault="00E15A5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56AB7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BD967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025FA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2DE3EA1B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5A36E" w14:textId="77777777" w:rsidR="00E15A57" w:rsidRPr="00B0616B" w:rsidRDefault="00E15A5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SBRT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BA7C6" w14:textId="77777777" w:rsidR="00E15A57" w:rsidRPr="00B0616B" w:rsidRDefault="00E15A57">
            <w:pPr>
              <w:ind w:firstLineChars="100" w:firstLine="2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37AA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43B57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5567D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26AF989B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8C87B" w14:textId="77777777" w:rsidR="00E15A57" w:rsidRPr="00B0616B" w:rsidRDefault="00E15A57">
            <w:pPr>
              <w:ind w:firstLineChars="100" w:firstLine="220"/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CFRT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FD2C7" w14:textId="77777777" w:rsidR="00E15A57" w:rsidRPr="00B0616B" w:rsidRDefault="00E15A57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0616B">
              <w:rPr>
                <w:rFonts w:cs="Times New Roman"/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5E9B2" w14:textId="569466E8" w:rsidR="00E15A57" w:rsidRPr="00B0616B" w:rsidRDefault="00541C9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7.812</w:t>
            </w:r>
            <w:r w:rsidR="00E15A57" w:rsidRPr="00B0616B">
              <w:rPr>
                <w:rFonts w:cs="Times New Roman"/>
                <w:sz w:val="20"/>
                <w:szCs w:val="20"/>
              </w:rPr>
              <w:t>(</w:t>
            </w:r>
            <w:r w:rsidRPr="00B0616B">
              <w:rPr>
                <w:rFonts w:cs="Times New Roman"/>
                <w:sz w:val="20"/>
                <w:szCs w:val="20"/>
              </w:rPr>
              <w:t>2.287</w:t>
            </w:r>
            <w:r w:rsidR="00E15A5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26.686</w:t>
            </w:r>
            <w:r w:rsidR="00E15A5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31D7E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F3DB8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14AB1C5D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E4734" w14:textId="77777777" w:rsidR="00E15A57" w:rsidRPr="00B0616B" w:rsidRDefault="00E15A5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Radiationtherapy dose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E6803" w14:textId="77777777" w:rsidR="00E15A57" w:rsidRPr="00B0616B" w:rsidRDefault="00E15A5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917ED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7BAF5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C3D5E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6EECCFE7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BCDC4" w14:textId="77777777" w:rsidR="00E15A57" w:rsidRPr="00B0616B" w:rsidRDefault="00E15A57">
            <w:pPr>
              <w:ind w:firstLineChars="100" w:firstLine="21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Style w:val="font91"/>
                <w:rFonts w:hint="default"/>
                <w:color w:val="auto"/>
              </w:rPr>
              <w:lastRenderedPageBreak/>
              <w:t>＜</w:t>
            </w:r>
            <w:r w:rsidRPr="00B0616B">
              <w:rPr>
                <w:rStyle w:val="font16"/>
                <w:color w:val="auto"/>
              </w:rPr>
              <w:t>53.15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19199" w14:textId="77777777" w:rsidR="00E15A57" w:rsidRPr="00B0616B" w:rsidRDefault="00E15A57">
            <w:pPr>
              <w:ind w:firstLineChars="100" w:firstLine="2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B79AA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75BDA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BA605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55650E0F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0B2B4" w14:textId="77777777" w:rsidR="00E15A57" w:rsidRPr="00B0616B" w:rsidRDefault="00E15A57">
            <w:pPr>
              <w:ind w:firstLineChars="100" w:firstLine="22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Fonts w:hint="eastAsia"/>
                <w:sz w:val="22"/>
              </w:rPr>
              <w:t>≥</w:t>
            </w:r>
            <w:r w:rsidRPr="00B0616B">
              <w:rPr>
                <w:rStyle w:val="font16"/>
                <w:color w:val="auto"/>
              </w:rPr>
              <w:t>53.15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45883" w14:textId="3CE633D2" w:rsidR="00E15A57" w:rsidRPr="00B0616B" w:rsidRDefault="00E21BC3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0616B">
              <w:rPr>
                <w:rFonts w:cs="Times New Roman"/>
                <w:b/>
                <w:bCs/>
                <w:sz w:val="20"/>
                <w:szCs w:val="20"/>
              </w:rPr>
              <w:t>0.012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49179" w14:textId="3C69E42F" w:rsidR="00E15A57" w:rsidRPr="00B0616B" w:rsidRDefault="005E1B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2.168</w:t>
            </w:r>
            <w:r w:rsidR="00E15A57" w:rsidRPr="00B0616B">
              <w:rPr>
                <w:rFonts w:cs="Times New Roman"/>
                <w:sz w:val="20"/>
                <w:szCs w:val="20"/>
              </w:rPr>
              <w:t>(</w:t>
            </w:r>
            <w:r w:rsidRPr="00B0616B">
              <w:rPr>
                <w:rFonts w:cs="Times New Roman"/>
                <w:sz w:val="20"/>
                <w:szCs w:val="20"/>
              </w:rPr>
              <w:t>1.187</w:t>
            </w:r>
            <w:r w:rsidR="009D7113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3.961</w:t>
            </w:r>
            <w:r w:rsidR="00E15A5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DC0C6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94267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6D3A0EF2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92879" w14:textId="77777777" w:rsidR="00E15A57" w:rsidRPr="00B0616B" w:rsidRDefault="00E15A5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GTV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272CA" w14:textId="77777777" w:rsidR="00E15A57" w:rsidRPr="00B0616B" w:rsidRDefault="00E15A5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7824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FBEDD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A108E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713C0305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C4163" w14:textId="1DB68867" w:rsidR="00E15A57" w:rsidRPr="00B0616B" w:rsidRDefault="00E15A57">
            <w:pPr>
              <w:ind w:firstLineChars="100" w:firstLine="21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Style w:val="font91"/>
                <w:rFonts w:hint="default"/>
                <w:color w:val="auto"/>
              </w:rPr>
              <w:t>＜</w:t>
            </w:r>
            <w:r w:rsidR="00521A20" w:rsidRPr="00B0616B">
              <w:rPr>
                <w:rStyle w:val="font16"/>
                <w:color w:val="auto"/>
              </w:rPr>
              <w:t>28</w:t>
            </w:r>
            <w:r w:rsidRPr="00B0616B">
              <w:rPr>
                <w:rStyle w:val="font16"/>
                <w:color w:val="auto"/>
              </w:rPr>
              <w:t>.35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56D52" w14:textId="77777777" w:rsidR="00E15A57" w:rsidRPr="00B0616B" w:rsidRDefault="00E15A57">
            <w:pPr>
              <w:ind w:firstLineChars="100" w:firstLine="2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FD461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3752A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2A3A0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135439FF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CC51D" w14:textId="7D66212F" w:rsidR="00E15A57" w:rsidRPr="00B0616B" w:rsidRDefault="00E15A57">
            <w:pPr>
              <w:ind w:firstLineChars="100" w:firstLine="22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Fonts w:hint="eastAsia"/>
                <w:sz w:val="22"/>
              </w:rPr>
              <w:t>≥</w:t>
            </w:r>
            <w:r w:rsidR="00521A20" w:rsidRPr="00B0616B">
              <w:rPr>
                <w:rStyle w:val="font16"/>
                <w:color w:val="auto"/>
              </w:rPr>
              <w:t>28</w:t>
            </w:r>
            <w:r w:rsidRPr="00B0616B">
              <w:rPr>
                <w:rStyle w:val="font16"/>
                <w:color w:val="auto"/>
              </w:rPr>
              <w:t>.35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2AB65" w14:textId="77777777" w:rsidR="00E15A57" w:rsidRPr="00B0616B" w:rsidRDefault="00E15A57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0616B">
              <w:rPr>
                <w:rFonts w:cs="Times New Roman"/>
                <w:b/>
                <w:bCs/>
                <w:sz w:val="20"/>
                <w:szCs w:val="20"/>
              </w:rPr>
              <w:t xml:space="preserve">0.000 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634EF" w14:textId="149F28C5" w:rsidR="00E15A57" w:rsidRPr="00B0616B" w:rsidRDefault="009F7FE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5.571</w:t>
            </w:r>
            <w:r w:rsidR="00E15A57" w:rsidRPr="00B0616B">
              <w:rPr>
                <w:rFonts w:cs="Times New Roman"/>
                <w:sz w:val="20"/>
                <w:szCs w:val="20"/>
              </w:rPr>
              <w:t>(</w:t>
            </w:r>
            <w:r w:rsidRPr="00B0616B">
              <w:rPr>
                <w:rFonts w:cs="Times New Roman"/>
                <w:sz w:val="20"/>
                <w:szCs w:val="20"/>
              </w:rPr>
              <w:t>2.968</w:t>
            </w:r>
            <w:r w:rsidR="00521A20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10.460</w:t>
            </w:r>
            <w:r w:rsidR="00E15A5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763C" w14:textId="77777777" w:rsidR="00E15A57" w:rsidRPr="00B0616B" w:rsidRDefault="00E15A57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0616B">
              <w:rPr>
                <w:rFonts w:cs="Times New Roman"/>
                <w:b/>
                <w:bCs/>
                <w:sz w:val="20"/>
                <w:szCs w:val="20"/>
              </w:rPr>
              <w:t xml:space="preserve">0.000 </w:t>
            </w: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9CB96" w14:textId="40CDC8A1" w:rsidR="00E15A57" w:rsidRPr="00B0616B" w:rsidRDefault="0047089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4.448(2.246-8.807)</w:t>
            </w:r>
          </w:p>
        </w:tc>
      </w:tr>
      <w:tr w:rsidR="00E15A57" w:rsidRPr="00B0616B" w14:paraId="7266F80A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1B2E5" w14:textId="77777777" w:rsidR="00E15A57" w:rsidRPr="00B0616B" w:rsidRDefault="00E15A57">
            <w:pPr>
              <w:rPr>
                <w:rFonts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V5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8CB10" w14:textId="77777777" w:rsidR="00E15A57" w:rsidRPr="00B0616B" w:rsidRDefault="00E15A5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316C7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DB4C6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CD9A9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1EB033CE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69B0E" w14:textId="77777777" w:rsidR="00E15A57" w:rsidRPr="00B0616B" w:rsidRDefault="00E15A57">
            <w:pPr>
              <w:ind w:firstLineChars="100" w:firstLine="21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Style w:val="font91"/>
                <w:rFonts w:hint="default"/>
                <w:color w:val="auto"/>
              </w:rPr>
              <w:t>＜</w:t>
            </w:r>
            <w:r w:rsidRPr="00B0616B">
              <w:rPr>
                <w:rStyle w:val="font16"/>
                <w:color w:val="auto"/>
              </w:rPr>
              <w:t>33.5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5900" w14:textId="77777777" w:rsidR="00E15A57" w:rsidRPr="00B0616B" w:rsidRDefault="00E15A57">
            <w:pPr>
              <w:ind w:firstLineChars="100" w:firstLine="2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E4B02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08F3A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37585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4228C122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01A0F" w14:textId="77777777" w:rsidR="00E15A57" w:rsidRPr="00B0616B" w:rsidRDefault="00E15A57">
            <w:pPr>
              <w:ind w:firstLineChars="100" w:firstLine="22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Fonts w:hint="eastAsia"/>
                <w:sz w:val="22"/>
              </w:rPr>
              <w:t>≥</w:t>
            </w:r>
            <w:r w:rsidRPr="00B0616B">
              <w:rPr>
                <w:rStyle w:val="font16"/>
                <w:color w:val="auto"/>
              </w:rPr>
              <w:t>33.5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4A271" w14:textId="1F95F7A5" w:rsidR="00E15A57" w:rsidRPr="00B0616B" w:rsidRDefault="00E15A57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0616B">
              <w:rPr>
                <w:rFonts w:cs="Times New Roman"/>
                <w:b/>
                <w:bCs/>
                <w:sz w:val="20"/>
                <w:szCs w:val="20"/>
              </w:rPr>
              <w:t>0.00</w:t>
            </w:r>
            <w:r w:rsidR="00CE5FE9" w:rsidRPr="00B0616B">
              <w:rPr>
                <w:rFonts w:cs="Times New Roman"/>
                <w:b/>
                <w:bCs/>
                <w:sz w:val="20"/>
                <w:szCs w:val="20"/>
              </w:rPr>
              <w:t>0</w:t>
            </w:r>
            <w:r w:rsidRPr="00B0616B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9F98" w14:textId="0A4C7BEF" w:rsidR="00E15A57" w:rsidRPr="00B0616B" w:rsidRDefault="002E61A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3.196</w:t>
            </w:r>
            <w:r w:rsidR="00E15A57" w:rsidRPr="00B0616B">
              <w:rPr>
                <w:rFonts w:cs="Times New Roman"/>
                <w:sz w:val="20"/>
                <w:szCs w:val="20"/>
              </w:rPr>
              <w:t>(</w:t>
            </w:r>
            <w:r w:rsidRPr="00B0616B">
              <w:rPr>
                <w:rFonts w:cs="Times New Roman"/>
                <w:sz w:val="20"/>
                <w:szCs w:val="20"/>
              </w:rPr>
              <w:t>1.759</w:t>
            </w:r>
            <w:r w:rsidR="00E15A5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5.808</w:t>
            </w:r>
            <w:r w:rsidR="00E15A5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F5C31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092B4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7DD21915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6029B" w14:textId="77777777" w:rsidR="00E15A57" w:rsidRPr="00B0616B" w:rsidRDefault="00E15A57">
            <w:pPr>
              <w:rPr>
                <w:rFonts w:eastAsia="SimSun"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V20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B234" w14:textId="77777777" w:rsidR="00E15A57" w:rsidRPr="00B0616B" w:rsidRDefault="00E15A5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729B7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82D7E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616B5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372FE06A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93A3C" w14:textId="55D9AC8F" w:rsidR="00E15A57" w:rsidRPr="00B0616B" w:rsidRDefault="00E15A57">
            <w:pPr>
              <w:ind w:firstLineChars="100" w:firstLine="21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Style w:val="font91"/>
                <w:rFonts w:hint="default"/>
                <w:color w:val="auto"/>
              </w:rPr>
              <w:t>＜</w:t>
            </w:r>
            <w:r w:rsidR="007068BF" w:rsidRPr="00B0616B">
              <w:rPr>
                <w:rStyle w:val="font16"/>
                <w:color w:val="auto"/>
              </w:rPr>
              <w:t>17</w:t>
            </w:r>
            <w:r w:rsidRPr="00B0616B">
              <w:rPr>
                <w:rStyle w:val="font16"/>
                <w:color w:val="auto"/>
              </w:rPr>
              <w:t>.5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BD029" w14:textId="77777777" w:rsidR="00E15A57" w:rsidRPr="00B0616B" w:rsidRDefault="00E15A57">
            <w:pPr>
              <w:ind w:firstLineChars="100" w:firstLine="2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D8FDC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BFAA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9C74E" w14:textId="77777777" w:rsidR="00E15A57" w:rsidRPr="00B0616B" w:rsidRDefault="00E15A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15A57" w:rsidRPr="00B0616B" w14:paraId="273D00CF" w14:textId="77777777" w:rsidTr="005E6B31">
        <w:trPr>
          <w:gridAfter w:val="2"/>
          <w:wAfter w:w="310" w:type="dxa"/>
          <w:trHeight w:val="278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11D9F" w14:textId="7C2D6D28" w:rsidR="00E15A57" w:rsidRPr="00B0616B" w:rsidRDefault="00E15A57">
            <w:pPr>
              <w:ind w:firstLineChars="100" w:firstLine="220"/>
              <w:rPr>
                <w:rFonts w:ascii="SimSun" w:eastAsia="SimSun" w:hAnsi="SimSun" w:cs="SimSun"/>
                <w:sz w:val="22"/>
              </w:rPr>
            </w:pPr>
            <w:r w:rsidRPr="00B0616B">
              <w:rPr>
                <w:rFonts w:hint="eastAsia"/>
                <w:sz w:val="22"/>
              </w:rPr>
              <w:t>≥</w:t>
            </w:r>
            <w:r w:rsidR="007068BF" w:rsidRPr="00B0616B">
              <w:rPr>
                <w:rStyle w:val="font16"/>
                <w:color w:val="auto"/>
              </w:rPr>
              <w:t>17</w:t>
            </w:r>
            <w:r w:rsidRPr="00B0616B">
              <w:rPr>
                <w:rStyle w:val="font16"/>
                <w:color w:val="auto"/>
              </w:rPr>
              <w:t>.5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31CF" w14:textId="1C68B5C2" w:rsidR="00E15A57" w:rsidRPr="00B0616B" w:rsidRDefault="00E15A57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0616B">
              <w:rPr>
                <w:rFonts w:cs="Times New Roman"/>
                <w:b/>
                <w:bCs/>
                <w:sz w:val="20"/>
                <w:szCs w:val="20"/>
              </w:rPr>
              <w:t>0.00</w:t>
            </w:r>
            <w:r w:rsidR="007068BF" w:rsidRPr="00B0616B">
              <w:rPr>
                <w:rFonts w:cs="Times New Roman"/>
                <w:b/>
                <w:bCs/>
                <w:sz w:val="20"/>
                <w:szCs w:val="20"/>
              </w:rPr>
              <w:t>0</w:t>
            </w:r>
            <w:r w:rsidRPr="00B0616B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58BE6" w14:textId="7D293A64" w:rsidR="00E15A57" w:rsidRPr="00B0616B" w:rsidRDefault="00DE6B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4.039</w:t>
            </w:r>
            <w:r w:rsidR="00E15A57" w:rsidRPr="00B0616B">
              <w:rPr>
                <w:rFonts w:cs="Times New Roman"/>
                <w:sz w:val="20"/>
                <w:szCs w:val="20"/>
              </w:rPr>
              <w:t>(</w:t>
            </w:r>
            <w:r w:rsidRPr="00B0616B">
              <w:rPr>
                <w:rFonts w:cs="Times New Roman"/>
                <w:sz w:val="20"/>
                <w:szCs w:val="20"/>
              </w:rPr>
              <w:t>2.045</w:t>
            </w:r>
            <w:r w:rsidR="00E15A57" w:rsidRPr="00B0616B">
              <w:rPr>
                <w:rFonts w:cs="Times New Roman"/>
                <w:sz w:val="20"/>
                <w:szCs w:val="20"/>
              </w:rPr>
              <w:t>-</w:t>
            </w:r>
            <w:r w:rsidRPr="00B0616B">
              <w:rPr>
                <w:rFonts w:cs="Times New Roman"/>
                <w:sz w:val="20"/>
                <w:szCs w:val="20"/>
              </w:rPr>
              <w:t>7.978</w:t>
            </w:r>
            <w:r w:rsidR="00E15A57" w:rsidRPr="00B0616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A4C9" w14:textId="20966DF9" w:rsidR="00E15A57" w:rsidRPr="00B0616B" w:rsidRDefault="00E15A57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0616B">
              <w:rPr>
                <w:rFonts w:cs="Times New Roman"/>
                <w:b/>
                <w:bCs/>
                <w:sz w:val="20"/>
                <w:szCs w:val="20"/>
              </w:rPr>
              <w:t>0.0</w:t>
            </w:r>
            <w:r w:rsidR="0047089D" w:rsidRPr="00B0616B">
              <w:rPr>
                <w:rFonts w:cs="Times New Roman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18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28FA1" w14:textId="3EA35501" w:rsidR="00E15A57" w:rsidRPr="00B0616B" w:rsidRDefault="0047089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3.043</w:t>
            </w:r>
            <w:r w:rsidR="00E15A57" w:rsidRPr="00B0616B">
              <w:rPr>
                <w:rFonts w:cs="Times New Roman"/>
                <w:sz w:val="20"/>
                <w:szCs w:val="20"/>
              </w:rPr>
              <w:t>(</w:t>
            </w:r>
            <w:r w:rsidRPr="00B0616B">
              <w:rPr>
                <w:rFonts w:cs="Times New Roman"/>
                <w:sz w:val="20"/>
                <w:szCs w:val="20"/>
              </w:rPr>
              <w:t>1.170-7.914</w:t>
            </w:r>
            <w:r w:rsidR="00E15A57" w:rsidRPr="00B0616B"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E15A57" w:rsidRPr="00B0616B" w14:paraId="3F519D9C" w14:textId="77777777" w:rsidTr="005E6B31">
        <w:trPr>
          <w:gridAfter w:val="2"/>
          <w:wAfter w:w="310" w:type="dxa"/>
          <w:trHeight w:val="293"/>
        </w:trPr>
        <w:tc>
          <w:tcPr>
            <w:tcW w:w="4832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A54DF8F" w14:textId="77777777" w:rsidR="00E15A57" w:rsidRPr="00B0616B" w:rsidRDefault="00E15A57">
            <w:pPr>
              <w:rPr>
                <w:rFonts w:cs="Times New Roman"/>
                <w:sz w:val="22"/>
              </w:rPr>
            </w:pPr>
            <w:r w:rsidRPr="00B0616B">
              <w:rPr>
                <w:rFonts w:cs="Times New Roman"/>
                <w:sz w:val="22"/>
              </w:rPr>
              <w:t>Grouping of 1G/2G/3G EGFR-TKIs</w:t>
            </w:r>
          </w:p>
        </w:tc>
        <w:tc>
          <w:tcPr>
            <w:tcW w:w="748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5117366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 xml:space="preserve">0.385 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984F2F6" w14:textId="77777777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1.163(0.828-1.634)</w:t>
            </w:r>
          </w:p>
        </w:tc>
        <w:tc>
          <w:tcPr>
            <w:tcW w:w="702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C699838" w14:textId="6196266B" w:rsidR="00E15A57" w:rsidRPr="00B0616B" w:rsidRDefault="00E15A57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0616B">
              <w:rPr>
                <w:rFonts w:cs="Times New Roman"/>
                <w:b/>
                <w:bCs/>
                <w:sz w:val="20"/>
                <w:szCs w:val="20"/>
              </w:rPr>
              <w:t>0.0</w:t>
            </w:r>
            <w:r w:rsidR="00384497" w:rsidRPr="00B0616B">
              <w:rPr>
                <w:rFonts w:cs="Times New Roman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866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014F73" w14:textId="0E1756C2" w:rsidR="00E15A57" w:rsidRPr="00B0616B" w:rsidRDefault="00E15A5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0616B">
              <w:rPr>
                <w:rFonts w:cs="Times New Roman"/>
                <w:sz w:val="20"/>
                <w:szCs w:val="20"/>
              </w:rPr>
              <w:t>1.</w:t>
            </w:r>
            <w:r w:rsidR="00384497" w:rsidRPr="00B0616B">
              <w:rPr>
                <w:rFonts w:cs="Times New Roman"/>
                <w:sz w:val="20"/>
                <w:szCs w:val="20"/>
              </w:rPr>
              <w:t>564</w:t>
            </w:r>
            <w:r w:rsidRPr="00B0616B">
              <w:rPr>
                <w:rFonts w:cs="Times New Roman"/>
                <w:sz w:val="20"/>
                <w:szCs w:val="20"/>
              </w:rPr>
              <w:t>(1.0</w:t>
            </w:r>
            <w:r w:rsidR="00384497" w:rsidRPr="00B0616B">
              <w:rPr>
                <w:rFonts w:cs="Times New Roman"/>
                <w:sz w:val="20"/>
                <w:szCs w:val="20"/>
              </w:rPr>
              <w:t>32</w:t>
            </w:r>
            <w:r w:rsidRPr="00B0616B">
              <w:rPr>
                <w:rFonts w:cs="Times New Roman"/>
                <w:sz w:val="20"/>
                <w:szCs w:val="20"/>
              </w:rPr>
              <w:t>-2.</w:t>
            </w:r>
            <w:r w:rsidR="00384497" w:rsidRPr="00B0616B">
              <w:rPr>
                <w:rFonts w:cs="Times New Roman"/>
                <w:sz w:val="20"/>
                <w:szCs w:val="20"/>
              </w:rPr>
              <w:t>369</w:t>
            </w:r>
            <w:r w:rsidRPr="00B0616B"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E15A57" w14:paraId="53EBFACC" w14:textId="77777777" w:rsidTr="005E6B31">
        <w:trPr>
          <w:gridAfter w:val="2"/>
          <w:wAfter w:w="310" w:type="dxa"/>
          <w:trHeight w:val="270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8314E" w14:textId="77777777" w:rsidR="00E15A57" w:rsidRDefault="00E15A57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849AF" w14:textId="77777777" w:rsidR="00E15A57" w:rsidRDefault="00E15A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C24C" w14:textId="77777777" w:rsidR="00E15A57" w:rsidRDefault="00E15A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DC40A" w14:textId="77777777" w:rsidR="00E15A57" w:rsidRDefault="00E15A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72B9" w14:textId="77777777" w:rsidR="00E15A57" w:rsidRDefault="00E15A5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14:paraId="33DE3510" w14:textId="30EAD53D" w:rsidR="0088513A" w:rsidRPr="00A95F04" w:rsidRDefault="0088513A" w:rsidP="006B2D5B">
      <w:pPr>
        <w:rPr>
          <w:rFonts w:cs="Times New Roman"/>
          <w:sz w:val="22"/>
        </w:rPr>
      </w:pPr>
      <w:bookmarkStart w:id="4" w:name="_GoBack"/>
      <w:bookmarkEnd w:id="4"/>
    </w:p>
    <w:sectPr w:rsidR="0088513A" w:rsidRPr="00A95F04" w:rsidSect="001B72E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/>
      <w:pgMar w:top="1138" w:right="1181" w:bottom="1138" w:left="1282" w:header="283" w:footer="51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72A063" w14:textId="77777777" w:rsidR="00822152" w:rsidRDefault="00822152" w:rsidP="00117666">
      <w:pPr>
        <w:spacing w:after="0"/>
      </w:pPr>
      <w:r>
        <w:separator/>
      </w:r>
    </w:p>
  </w:endnote>
  <w:endnote w:type="continuationSeparator" w:id="0">
    <w:p w14:paraId="73E37187" w14:textId="77777777" w:rsidR="00822152" w:rsidRDefault="00822152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3D3D87" w14:textId="7980A587" w:rsidR="00FE0337" w:rsidRPr="00577C4C" w:rsidRDefault="00FE0337">
    <w:pPr>
      <w:pStyle w:val="Footer"/>
      <w:rPr>
        <w:color w:val="C00000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1D4B8BD" wp14:editId="575B1817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14951C5" w14:textId="01766B1B" w:rsidR="00FE0337" w:rsidRPr="00577C4C" w:rsidRDefault="00FE0337">
                          <w:pPr>
                            <w:pStyle w:val="Foote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0F0FC9" w:rsidRPr="000F0FC9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1D4B8B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214951C5" w14:textId="01766B1B" w:rsidR="00FE0337" w:rsidRPr="00577C4C" w:rsidRDefault="00FE0337">
                    <w:pPr>
                      <w:pStyle w:val="Footer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0F0FC9" w:rsidRPr="000F0FC9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70BFF2" w14:textId="77777777" w:rsidR="00FE0337" w:rsidRPr="00577C4C" w:rsidRDefault="00FE0337">
    <w:pPr>
      <w:pStyle w:val="Footer"/>
      <w:rPr>
        <w:b/>
        <w:sz w:val="20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2C4AF3B6" wp14:editId="527467E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4D070C5" w14:textId="6E905169" w:rsidR="00FE0337" w:rsidRPr="00577C4C" w:rsidRDefault="00FE0337">
                          <w:pPr>
                            <w:pStyle w:val="Foote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0F0FC9" w:rsidRPr="000F0FC9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5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C4AF3B6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74D070C5" w14:textId="6E905169" w:rsidR="00FE0337" w:rsidRPr="00577C4C" w:rsidRDefault="00FE0337">
                    <w:pPr>
                      <w:pStyle w:val="Footer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0F0FC9" w:rsidRPr="000F0FC9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5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2A486D" w14:textId="77777777" w:rsidR="00822152" w:rsidRDefault="00822152" w:rsidP="00117666">
      <w:pPr>
        <w:spacing w:after="0"/>
      </w:pPr>
      <w:r>
        <w:separator/>
      </w:r>
    </w:p>
  </w:footnote>
  <w:footnote w:type="continuationSeparator" w:id="0">
    <w:p w14:paraId="730290D6" w14:textId="77777777" w:rsidR="00822152" w:rsidRDefault="00822152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613A34" w14:textId="0A7428A5" w:rsidR="00FE0337" w:rsidRPr="007E3148" w:rsidRDefault="00FE0337" w:rsidP="00A53000">
    <w:pPr>
      <w:pStyle w:val="Header"/>
    </w:pPr>
    <w:r w:rsidRPr="007E3148">
      <w:ptab w:relativeTo="margin" w:alignment="center" w:leader="none"/>
    </w:r>
    <w:r w:rsidRPr="007E3148">
      <w:ptab w:relativeTo="margin" w:alignment="right" w:leader="none"/>
    </w:r>
    <w:r w:rsidR="00B45864" w:rsidRPr="00B45864">
      <w:t xml:space="preserve"> Pneumonitis for EGFR-TKI and radiotherapy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D8A4BC" w14:textId="37D3D039" w:rsidR="00FE0337" w:rsidRPr="00A53000" w:rsidRDefault="00FE0337" w:rsidP="00A53000">
    <w:pPr>
      <w:pStyle w:val="Header"/>
    </w:pPr>
    <w:r w:rsidRPr="007E3148">
      <w:ptab w:relativeTo="margin" w:alignment="center" w:leader="none"/>
    </w:r>
    <w:r w:rsidRPr="007E3148">
      <w:ptab w:relativeTo="margin" w:alignment="right" w:leader="none"/>
    </w:r>
    <w:r w:rsidR="00B45864" w:rsidRPr="00B45864">
      <w:t xml:space="preserve"> Pneumonitis for EGFR-TKI and radiotherapy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2F27F1" w14:textId="705FA380" w:rsidR="00FE0337" w:rsidRDefault="00FE0337" w:rsidP="00A53000">
    <w:pPr>
      <w:pStyle w:val="Header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B7666"/>
    <w:multiLevelType w:val="multilevel"/>
    <w:tmpl w:val="4432892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8A03CD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EC0601A"/>
    <w:multiLevelType w:val="multilevel"/>
    <w:tmpl w:val="C6A8CCEA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4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02A7CAC"/>
    <w:multiLevelType w:val="multilevel"/>
    <w:tmpl w:val="C6A8CCEA"/>
    <w:numStyleLink w:val="Headings"/>
  </w:abstractNum>
  <w:abstractNum w:abstractNumId="6" w15:restartNumberingAfterBreak="0">
    <w:nsid w:val="36D30736"/>
    <w:multiLevelType w:val="hybridMultilevel"/>
    <w:tmpl w:val="BC1E7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17787E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AE92CDE"/>
    <w:multiLevelType w:val="hybridMultilevel"/>
    <w:tmpl w:val="294E0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1539C0"/>
    <w:multiLevelType w:val="hybridMultilevel"/>
    <w:tmpl w:val="675E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8E502C"/>
    <w:multiLevelType w:val="hybridMultilevel"/>
    <w:tmpl w:val="C216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216449"/>
    <w:multiLevelType w:val="hybridMultilevel"/>
    <w:tmpl w:val="60E244E0"/>
    <w:lvl w:ilvl="0" w:tplc="BB925A6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8113DE"/>
    <w:multiLevelType w:val="multilevel"/>
    <w:tmpl w:val="ADB20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290D83"/>
    <w:multiLevelType w:val="hybridMultilevel"/>
    <w:tmpl w:val="D1E4BA92"/>
    <w:lvl w:ilvl="0" w:tplc="E9807BE6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BC6F29"/>
    <w:multiLevelType w:val="multilevel"/>
    <w:tmpl w:val="C6A8CCEA"/>
    <w:numStyleLink w:val="Headings"/>
  </w:abstractNum>
  <w:abstractNum w:abstractNumId="17" w15:restartNumberingAfterBreak="0">
    <w:nsid w:val="7F983756"/>
    <w:multiLevelType w:val="multilevel"/>
    <w:tmpl w:val="F300CE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13"/>
  </w:num>
  <w:num w:numId="3">
    <w:abstractNumId w:val="1"/>
  </w:num>
  <w:num w:numId="4">
    <w:abstractNumId w:val="1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</w:num>
  <w:num w:numId="7">
    <w:abstractNumId w:val="8"/>
  </w:num>
  <w:num w:numId="8">
    <w:abstractNumId w:val="6"/>
  </w:num>
  <w:num w:numId="9">
    <w:abstractNumId w:val="9"/>
  </w:num>
  <w:num w:numId="10">
    <w:abstractNumId w:val="7"/>
  </w:num>
  <w:num w:numId="11">
    <w:abstractNumId w:val="2"/>
  </w:num>
  <w:num w:numId="12">
    <w:abstractNumId w:val="17"/>
  </w:num>
  <w:num w:numId="13">
    <w:abstractNumId w:val="12"/>
  </w:num>
  <w:num w:numId="14">
    <w:abstractNumId w:val="4"/>
  </w:num>
  <w:num w:numId="15">
    <w:abstractNumId w:val="11"/>
  </w:num>
  <w:num w:numId="16">
    <w:abstractNumId w:val="14"/>
  </w:num>
  <w:num w:numId="17">
    <w:abstractNumId w:val="3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16"/>
  </w:num>
  <w:num w:numId="21">
    <w:abstractNumId w:val="3"/>
  </w:num>
  <w:num w:numId="22">
    <w:abstractNumId w:val="3"/>
    <w:lvlOverride w:ilvl="0">
      <w:startOverride w:val="1"/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Heading3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Heading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Heading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23">
    <w:abstractNumId w:val="3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4">
    <w:abstractNumId w:val="3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5">
    <w:abstractNumId w:val="3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removeDateAndTime/>
  <w:bordersDoNotSurroundHeader/>
  <w:bordersDoNotSurroundFooter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paxz5tznfseatedwz85apr29zr920txrzrt&quot;&gt;My EndNote Library&lt;record-ids&gt;&lt;item&gt;1&lt;/item&gt;&lt;item&gt;2&lt;/item&gt;&lt;item&gt;3&lt;/item&gt;&lt;item&gt;6&lt;/item&gt;&lt;item&gt;7&lt;/item&gt;&lt;item&gt;8&lt;/item&gt;&lt;item&gt;10&lt;/item&gt;&lt;item&gt;12&lt;/item&gt;&lt;item&gt;13&lt;/item&gt;&lt;item&gt;15&lt;/item&gt;&lt;item&gt;17&lt;/item&gt;&lt;item&gt;18&lt;/item&gt;&lt;item&gt;19&lt;/item&gt;&lt;item&gt;20&lt;/item&gt;&lt;item&gt;23&lt;/item&gt;&lt;item&gt;24&lt;/item&gt;&lt;item&gt;25&lt;/item&gt;&lt;item&gt;27&lt;/item&gt;&lt;item&gt;28&lt;/item&gt;&lt;item&gt;31&lt;/item&gt;&lt;item&gt;32&lt;/item&gt;&lt;item&gt;36&lt;/item&gt;&lt;item&gt;38&lt;/item&gt;&lt;item&gt;39&lt;/item&gt;&lt;item&gt;40&lt;/item&gt;&lt;item&gt;45&lt;/item&gt;&lt;item&gt;49&lt;/item&gt;&lt;item&gt;50&lt;/item&gt;&lt;item&gt;51&lt;/item&gt;&lt;item&gt;52&lt;/item&gt;&lt;item&gt;56&lt;/item&gt;&lt;item&gt;57&lt;/item&gt;&lt;/record-ids&gt;&lt;/item&gt;&lt;/Libraries&gt;"/>
  </w:docVars>
  <w:rsids>
    <w:rsidRoot w:val="00681821"/>
    <w:rsid w:val="000040B5"/>
    <w:rsid w:val="00004B27"/>
    <w:rsid w:val="00006FF7"/>
    <w:rsid w:val="000168A1"/>
    <w:rsid w:val="00024C53"/>
    <w:rsid w:val="00032004"/>
    <w:rsid w:val="00034304"/>
    <w:rsid w:val="00034E9D"/>
    <w:rsid w:val="00035434"/>
    <w:rsid w:val="000437D5"/>
    <w:rsid w:val="0004555F"/>
    <w:rsid w:val="00045678"/>
    <w:rsid w:val="000458E4"/>
    <w:rsid w:val="00054562"/>
    <w:rsid w:val="00057696"/>
    <w:rsid w:val="00063AD5"/>
    <w:rsid w:val="00063D84"/>
    <w:rsid w:val="0006636D"/>
    <w:rsid w:val="00066FD3"/>
    <w:rsid w:val="000671C2"/>
    <w:rsid w:val="00077D53"/>
    <w:rsid w:val="00081394"/>
    <w:rsid w:val="000838C7"/>
    <w:rsid w:val="00087CA5"/>
    <w:rsid w:val="000947B9"/>
    <w:rsid w:val="000A4E31"/>
    <w:rsid w:val="000A6FE8"/>
    <w:rsid w:val="000B34BD"/>
    <w:rsid w:val="000C7E2A"/>
    <w:rsid w:val="000D050A"/>
    <w:rsid w:val="000E2A87"/>
    <w:rsid w:val="000E41C7"/>
    <w:rsid w:val="000E6F5E"/>
    <w:rsid w:val="000F0FC9"/>
    <w:rsid w:val="000F4CFB"/>
    <w:rsid w:val="00102552"/>
    <w:rsid w:val="00110609"/>
    <w:rsid w:val="001129CA"/>
    <w:rsid w:val="00117666"/>
    <w:rsid w:val="001223A7"/>
    <w:rsid w:val="00131298"/>
    <w:rsid w:val="00133E8C"/>
    <w:rsid w:val="001341C0"/>
    <w:rsid w:val="00134256"/>
    <w:rsid w:val="00135205"/>
    <w:rsid w:val="00147395"/>
    <w:rsid w:val="00147EA7"/>
    <w:rsid w:val="00147F42"/>
    <w:rsid w:val="001552C9"/>
    <w:rsid w:val="00177D84"/>
    <w:rsid w:val="0018175E"/>
    <w:rsid w:val="00195100"/>
    <w:rsid w:val="001964EF"/>
    <w:rsid w:val="001A4277"/>
    <w:rsid w:val="001B1030"/>
    <w:rsid w:val="001B1A2C"/>
    <w:rsid w:val="001B2906"/>
    <w:rsid w:val="001B4FDE"/>
    <w:rsid w:val="001B72EC"/>
    <w:rsid w:val="001C6933"/>
    <w:rsid w:val="001D17BA"/>
    <w:rsid w:val="001D49A8"/>
    <w:rsid w:val="001D5C23"/>
    <w:rsid w:val="001E1570"/>
    <w:rsid w:val="001F4C07"/>
    <w:rsid w:val="00210B98"/>
    <w:rsid w:val="00215617"/>
    <w:rsid w:val="00217663"/>
    <w:rsid w:val="00220AEA"/>
    <w:rsid w:val="00226954"/>
    <w:rsid w:val="0023023E"/>
    <w:rsid w:val="0023479A"/>
    <w:rsid w:val="00243863"/>
    <w:rsid w:val="002629A3"/>
    <w:rsid w:val="00265660"/>
    <w:rsid w:val="00267D18"/>
    <w:rsid w:val="0027318D"/>
    <w:rsid w:val="00273A2D"/>
    <w:rsid w:val="002775A4"/>
    <w:rsid w:val="002815B6"/>
    <w:rsid w:val="00281613"/>
    <w:rsid w:val="002868E2"/>
    <w:rsid w:val="002869C3"/>
    <w:rsid w:val="00286A4D"/>
    <w:rsid w:val="00286C09"/>
    <w:rsid w:val="002927F3"/>
    <w:rsid w:val="00293134"/>
    <w:rsid w:val="002936E4"/>
    <w:rsid w:val="00294263"/>
    <w:rsid w:val="00296B88"/>
    <w:rsid w:val="00297CAA"/>
    <w:rsid w:val="002B7A14"/>
    <w:rsid w:val="002C5069"/>
    <w:rsid w:val="002C74CA"/>
    <w:rsid w:val="002D444A"/>
    <w:rsid w:val="002D6887"/>
    <w:rsid w:val="002E61A1"/>
    <w:rsid w:val="002F744D"/>
    <w:rsid w:val="00303DE6"/>
    <w:rsid w:val="00310124"/>
    <w:rsid w:val="003137B4"/>
    <w:rsid w:val="00315EC2"/>
    <w:rsid w:val="00321DD2"/>
    <w:rsid w:val="00325DAC"/>
    <w:rsid w:val="00344CC2"/>
    <w:rsid w:val="00345E6C"/>
    <w:rsid w:val="003544FB"/>
    <w:rsid w:val="00362403"/>
    <w:rsid w:val="00365C02"/>
    <w:rsid w:val="00365D63"/>
    <w:rsid w:val="0036793B"/>
    <w:rsid w:val="00372682"/>
    <w:rsid w:val="00376CC5"/>
    <w:rsid w:val="00384497"/>
    <w:rsid w:val="00384A33"/>
    <w:rsid w:val="00384D0A"/>
    <w:rsid w:val="0039693B"/>
    <w:rsid w:val="003A41CA"/>
    <w:rsid w:val="003B5CF3"/>
    <w:rsid w:val="003C3966"/>
    <w:rsid w:val="003D2F2D"/>
    <w:rsid w:val="003D68D2"/>
    <w:rsid w:val="003E74E4"/>
    <w:rsid w:val="003F3600"/>
    <w:rsid w:val="003F57A7"/>
    <w:rsid w:val="003F6662"/>
    <w:rsid w:val="00401590"/>
    <w:rsid w:val="0041135C"/>
    <w:rsid w:val="00415E16"/>
    <w:rsid w:val="00420BBB"/>
    <w:rsid w:val="00422C94"/>
    <w:rsid w:val="00424B73"/>
    <w:rsid w:val="00434021"/>
    <w:rsid w:val="00437997"/>
    <w:rsid w:val="00441967"/>
    <w:rsid w:val="00452682"/>
    <w:rsid w:val="00454451"/>
    <w:rsid w:val="00456C52"/>
    <w:rsid w:val="00460B90"/>
    <w:rsid w:val="00463E3D"/>
    <w:rsid w:val="004645AE"/>
    <w:rsid w:val="0047089D"/>
    <w:rsid w:val="00470A02"/>
    <w:rsid w:val="00480BA1"/>
    <w:rsid w:val="0049170D"/>
    <w:rsid w:val="00495917"/>
    <w:rsid w:val="00496F14"/>
    <w:rsid w:val="004976FD"/>
    <w:rsid w:val="004A4344"/>
    <w:rsid w:val="004B7AAA"/>
    <w:rsid w:val="004B7AC2"/>
    <w:rsid w:val="004C63C0"/>
    <w:rsid w:val="004D3E33"/>
    <w:rsid w:val="004E5849"/>
    <w:rsid w:val="004F3266"/>
    <w:rsid w:val="005018D5"/>
    <w:rsid w:val="00511DFE"/>
    <w:rsid w:val="00512222"/>
    <w:rsid w:val="005170CE"/>
    <w:rsid w:val="005174C4"/>
    <w:rsid w:val="005212E5"/>
    <w:rsid w:val="00521A20"/>
    <w:rsid w:val="005250F2"/>
    <w:rsid w:val="005275ED"/>
    <w:rsid w:val="00530CAD"/>
    <w:rsid w:val="005328F0"/>
    <w:rsid w:val="005370CB"/>
    <w:rsid w:val="00540058"/>
    <w:rsid w:val="00541C9A"/>
    <w:rsid w:val="00561917"/>
    <w:rsid w:val="0056725D"/>
    <w:rsid w:val="00574D06"/>
    <w:rsid w:val="005766FE"/>
    <w:rsid w:val="00580355"/>
    <w:rsid w:val="00582C0C"/>
    <w:rsid w:val="00583A3E"/>
    <w:rsid w:val="00585EDB"/>
    <w:rsid w:val="00585FA7"/>
    <w:rsid w:val="005879E5"/>
    <w:rsid w:val="00587E5F"/>
    <w:rsid w:val="00591D5B"/>
    <w:rsid w:val="00597236"/>
    <w:rsid w:val="005A1D84"/>
    <w:rsid w:val="005A34ED"/>
    <w:rsid w:val="005A70EA"/>
    <w:rsid w:val="005A72D9"/>
    <w:rsid w:val="005B437F"/>
    <w:rsid w:val="005B522E"/>
    <w:rsid w:val="005B5651"/>
    <w:rsid w:val="005B71E8"/>
    <w:rsid w:val="005C122C"/>
    <w:rsid w:val="005C2B09"/>
    <w:rsid w:val="005C3963"/>
    <w:rsid w:val="005C3EAE"/>
    <w:rsid w:val="005D1840"/>
    <w:rsid w:val="005D2E83"/>
    <w:rsid w:val="005D35E4"/>
    <w:rsid w:val="005D7910"/>
    <w:rsid w:val="005E1B76"/>
    <w:rsid w:val="005E42EF"/>
    <w:rsid w:val="005E67F9"/>
    <w:rsid w:val="005E6B31"/>
    <w:rsid w:val="005F48B7"/>
    <w:rsid w:val="005F582B"/>
    <w:rsid w:val="005F7530"/>
    <w:rsid w:val="00600C85"/>
    <w:rsid w:val="0061391A"/>
    <w:rsid w:val="00616160"/>
    <w:rsid w:val="00617703"/>
    <w:rsid w:val="00620376"/>
    <w:rsid w:val="00620D09"/>
    <w:rsid w:val="0062154F"/>
    <w:rsid w:val="00627BBE"/>
    <w:rsid w:val="00631A8C"/>
    <w:rsid w:val="006352C8"/>
    <w:rsid w:val="006514D5"/>
    <w:rsid w:val="00651CA2"/>
    <w:rsid w:val="00653D60"/>
    <w:rsid w:val="00660D05"/>
    <w:rsid w:val="00662828"/>
    <w:rsid w:val="00671D9A"/>
    <w:rsid w:val="00673952"/>
    <w:rsid w:val="006750C5"/>
    <w:rsid w:val="00681821"/>
    <w:rsid w:val="0068275A"/>
    <w:rsid w:val="00685F54"/>
    <w:rsid w:val="00686C9D"/>
    <w:rsid w:val="00690B0F"/>
    <w:rsid w:val="00691011"/>
    <w:rsid w:val="006A5D82"/>
    <w:rsid w:val="006B2767"/>
    <w:rsid w:val="006B2D5B"/>
    <w:rsid w:val="006B33E0"/>
    <w:rsid w:val="006B361D"/>
    <w:rsid w:val="006B75D3"/>
    <w:rsid w:val="006B7D14"/>
    <w:rsid w:val="006C544F"/>
    <w:rsid w:val="006D0C99"/>
    <w:rsid w:val="006D0EE3"/>
    <w:rsid w:val="006D21AB"/>
    <w:rsid w:val="006D31CE"/>
    <w:rsid w:val="006D5B93"/>
    <w:rsid w:val="006D5F22"/>
    <w:rsid w:val="006E65A8"/>
    <w:rsid w:val="00705CDB"/>
    <w:rsid w:val="007068BF"/>
    <w:rsid w:val="0071349D"/>
    <w:rsid w:val="00725A7D"/>
    <w:rsid w:val="00727E3E"/>
    <w:rsid w:val="0073085C"/>
    <w:rsid w:val="00733350"/>
    <w:rsid w:val="00733784"/>
    <w:rsid w:val="00734B50"/>
    <w:rsid w:val="00742359"/>
    <w:rsid w:val="00746505"/>
    <w:rsid w:val="00752E84"/>
    <w:rsid w:val="0075375C"/>
    <w:rsid w:val="00757BC3"/>
    <w:rsid w:val="00762960"/>
    <w:rsid w:val="0077242E"/>
    <w:rsid w:val="00775978"/>
    <w:rsid w:val="00790BB3"/>
    <w:rsid w:val="00792043"/>
    <w:rsid w:val="00792760"/>
    <w:rsid w:val="00797EDD"/>
    <w:rsid w:val="007A1151"/>
    <w:rsid w:val="007A2A82"/>
    <w:rsid w:val="007A63BC"/>
    <w:rsid w:val="007B0322"/>
    <w:rsid w:val="007B3E68"/>
    <w:rsid w:val="007B57BB"/>
    <w:rsid w:val="007C0E3F"/>
    <w:rsid w:val="007C206C"/>
    <w:rsid w:val="007C3635"/>
    <w:rsid w:val="007C5729"/>
    <w:rsid w:val="007C72F5"/>
    <w:rsid w:val="007C7999"/>
    <w:rsid w:val="007D2C0E"/>
    <w:rsid w:val="007D57EA"/>
    <w:rsid w:val="007F43C2"/>
    <w:rsid w:val="007F4915"/>
    <w:rsid w:val="007F72EE"/>
    <w:rsid w:val="0080666E"/>
    <w:rsid w:val="008107E5"/>
    <w:rsid w:val="008111E4"/>
    <w:rsid w:val="0081301C"/>
    <w:rsid w:val="00814700"/>
    <w:rsid w:val="00817DD6"/>
    <w:rsid w:val="00822152"/>
    <w:rsid w:val="008242F2"/>
    <w:rsid w:val="00831A4E"/>
    <w:rsid w:val="00831EDC"/>
    <w:rsid w:val="00835AFA"/>
    <w:rsid w:val="0085094D"/>
    <w:rsid w:val="008629A9"/>
    <w:rsid w:val="00875539"/>
    <w:rsid w:val="008758BC"/>
    <w:rsid w:val="0088513A"/>
    <w:rsid w:val="00893C19"/>
    <w:rsid w:val="008A3F1E"/>
    <w:rsid w:val="008C274B"/>
    <w:rsid w:val="008C3DC4"/>
    <w:rsid w:val="008C583C"/>
    <w:rsid w:val="008C7C42"/>
    <w:rsid w:val="008D6C8D"/>
    <w:rsid w:val="008E1437"/>
    <w:rsid w:val="008E2B54"/>
    <w:rsid w:val="008E3B68"/>
    <w:rsid w:val="008E4404"/>
    <w:rsid w:val="008E4D82"/>
    <w:rsid w:val="008E58C7"/>
    <w:rsid w:val="008F0158"/>
    <w:rsid w:val="008F3169"/>
    <w:rsid w:val="008F5021"/>
    <w:rsid w:val="00902651"/>
    <w:rsid w:val="00903DA9"/>
    <w:rsid w:val="00903EFA"/>
    <w:rsid w:val="0091207F"/>
    <w:rsid w:val="00932174"/>
    <w:rsid w:val="00943573"/>
    <w:rsid w:val="00944A2E"/>
    <w:rsid w:val="0095444A"/>
    <w:rsid w:val="00956CD6"/>
    <w:rsid w:val="00961B91"/>
    <w:rsid w:val="00966047"/>
    <w:rsid w:val="00971B61"/>
    <w:rsid w:val="009729C1"/>
    <w:rsid w:val="00980C31"/>
    <w:rsid w:val="00985063"/>
    <w:rsid w:val="0098667E"/>
    <w:rsid w:val="009955FF"/>
    <w:rsid w:val="00997293"/>
    <w:rsid w:val="009A43FD"/>
    <w:rsid w:val="009A51A8"/>
    <w:rsid w:val="009B2208"/>
    <w:rsid w:val="009B2396"/>
    <w:rsid w:val="009B3894"/>
    <w:rsid w:val="009C698A"/>
    <w:rsid w:val="009D1FDE"/>
    <w:rsid w:val="009D259D"/>
    <w:rsid w:val="009D312E"/>
    <w:rsid w:val="009D7113"/>
    <w:rsid w:val="009E4542"/>
    <w:rsid w:val="009E6F77"/>
    <w:rsid w:val="009F1D1F"/>
    <w:rsid w:val="009F4F62"/>
    <w:rsid w:val="009F7FEA"/>
    <w:rsid w:val="00A102A5"/>
    <w:rsid w:val="00A10A1C"/>
    <w:rsid w:val="00A11972"/>
    <w:rsid w:val="00A22EC6"/>
    <w:rsid w:val="00A26216"/>
    <w:rsid w:val="00A30EE0"/>
    <w:rsid w:val="00A363A3"/>
    <w:rsid w:val="00A43323"/>
    <w:rsid w:val="00A4616A"/>
    <w:rsid w:val="00A50D9D"/>
    <w:rsid w:val="00A53000"/>
    <w:rsid w:val="00A545C6"/>
    <w:rsid w:val="00A60F3C"/>
    <w:rsid w:val="00A652D0"/>
    <w:rsid w:val="00A65BA5"/>
    <w:rsid w:val="00A66785"/>
    <w:rsid w:val="00A72E3D"/>
    <w:rsid w:val="00A75B90"/>
    <w:rsid w:val="00A75F87"/>
    <w:rsid w:val="00A812AD"/>
    <w:rsid w:val="00A8438C"/>
    <w:rsid w:val="00A947AE"/>
    <w:rsid w:val="00A95D8B"/>
    <w:rsid w:val="00A95F04"/>
    <w:rsid w:val="00AA2DF6"/>
    <w:rsid w:val="00AB2AC5"/>
    <w:rsid w:val="00AC0270"/>
    <w:rsid w:val="00AC3EA3"/>
    <w:rsid w:val="00AC643D"/>
    <w:rsid w:val="00AC792D"/>
    <w:rsid w:val="00AD105B"/>
    <w:rsid w:val="00AD1FC3"/>
    <w:rsid w:val="00AD5DB8"/>
    <w:rsid w:val="00AE27C4"/>
    <w:rsid w:val="00B041A1"/>
    <w:rsid w:val="00B0616B"/>
    <w:rsid w:val="00B128BD"/>
    <w:rsid w:val="00B149F7"/>
    <w:rsid w:val="00B151EC"/>
    <w:rsid w:val="00B26D7F"/>
    <w:rsid w:val="00B41214"/>
    <w:rsid w:val="00B45864"/>
    <w:rsid w:val="00B46D17"/>
    <w:rsid w:val="00B64C1D"/>
    <w:rsid w:val="00B657B8"/>
    <w:rsid w:val="00B71282"/>
    <w:rsid w:val="00B71ABB"/>
    <w:rsid w:val="00B720CF"/>
    <w:rsid w:val="00B74683"/>
    <w:rsid w:val="00B74764"/>
    <w:rsid w:val="00B76574"/>
    <w:rsid w:val="00B835F4"/>
    <w:rsid w:val="00B84920"/>
    <w:rsid w:val="00B8556A"/>
    <w:rsid w:val="00BA164F"/>
    <w:rsid w:val="00BC1A08"/>
    <w:rsid w:val="00BC356C"/>
    <w:rsid w:val="00BC504D"/>
    <w:rsid w:val="00BD19D6"/>
    <w:rsid w:val="00BD5579"/>
    <w:rsid w:val="00BD61C9"/>
    <w:rsid w:val="00BD7CFF"/>
    <w:rsid w:val="00BE2C26"/>
    <w:rsid w:val="00BF0F75"/>
    <w:rsid w:val="00BF6FD2"/>
    <w:rsid w:val="00C012A3"/>
    <w:rsid w:val="00C0351A"/>
    <w:rsid w:val="00C105F3"/>
    <w:rsid w:val="00C110D4"/>
    <w:rsid w:val="00C15C07"/>
    <w:rsid w:val="00C16052"/>
    <w:rsid w:val="00C16F19"/>
    <w:rsid w:val="00C318F0"/>
    <w:rsid w:val="00C328B2"/>
    <w:rsid w:val="00C330A6"/>
    <w:rsid w:val="00C43C4E"/>
    <w:rsid w:val="00C520F9"/>
    <w:rsid w:val="00C52A7B"/>
    <w:rsid w:val="00C53166"/>
    <w:rsid w:val="00C54220"/>
    <w:rsid w:val="00C61ADF"/>
    <w:rsid w:val="00C62AF3"/>
    <w:rsid w:val="00C6324C"/>
    <w:rsid w:val="00C679AA"/>
    <w:rsid w:val="00C712D8"/>
    <w:rsid w:val="00C724CF"/>
    <w:rsid w:val="00C75972"/>
    <w:rsid w:val="00C80DE2"/>
    <w:rsid w:val="00C82792"/>
    <w:rsid w:val="00C83094"/>
    <w:rsid w:val="00C8562A"/>
    <w:rsid w:val="00C948FD"/>
    <w:rsid w:val="00C94F5E"/>
    <w:rsid w:val="00CB40AD"/>
    <w:rsid w:val="00CB43D5"/>
    <w:rsid w:val="00CB4597"/>
    <w:rsid w:val="00CB57A5"/>
    <w:rsid w:val="00CB7F39"/>
    <w:rsid w:val="00CC76F9"/>
    <w:rsid w:val="00CD066B"/>
    <w:rsid w:val="00CD09F9"/>
    <w:rsid w:val="00CD46E2"/>
    <w:rsid w:val="00CD5D46"/>
    <w:rsid w:val="00CE17D9"/>
    <w:rsid w:val="00CE5FE9"/>
    <w:rsid w:val="00CF1037"/>
    <w:rsid w:val="00D00D0B"/>
    <w:rsid w:val="00D04B69"/>
    <w:rsid w:val="00D133EF"/>
    <w:rsid w:val="00D202DE"/>
    <w:rsid w:val="00D26887"/>
    <w:rsid w:val="00D31A84"/>
    <w:rsid w:val="00D3226A"/>
    <w:rsid w:val="00D345E7"/>
    <w:rsid w:val="00D42C51"/>
    <w:rsid w:val="00D45A23"/>
    <w:rsid w:val="00D51B2E"/>
    <w:rsid w:val="00D537FA"/>
    <w:rsid w:val="00D5547D"/>
    <w:rsid w:val="00D56F8B"/>
    <w:rsid w:val="00D73AD0"/>
    <w:rsid w:val="00D80D99"/>
    <w:rsid w:val="00D82436"/>
    <w:rsid w:val="00D9058E"/>
    <w:rsid w:val="00D90713"/>
    <w:rsid w:val="00D91BFC"/>
    <w:rsid w:val="00D92D14"/>
    <w:rsid w:val="00D931F2"/>
    <w:rsid w:val="00D9477A"/>
    <w:rsid w:val="00D9503C"/>
    <w:rsid w:val="00DB2432"/>
    <w:rsid w:val="00DC41DD"/>
    <w:rsid w:val="00DC7B86"/>
    <w:rsid w:val="00DD5DCC"/>
    <w:rsid w:val="00DD6869"/>
    <w:rsid w:val="00DD73EF"/>
    <w:rsid w:val="00DE08A0"/>
    <w:rsid w:val="00DE0CD0"/>
    <w:rsid w:val="00DE0D02"/>
    <w:rsid w:val="00DE23E8"/>
    <w:rsid w:val="00DE5AEF"/>
    <w:rsid w:val="00DE6B4B"/>
    <w:rsid w:val="00DF6708"/>
    <w:rsid w:val="00E0128B"/>
    <w:rsid w:val="00E11279"/>
    <w:rsid w:val="00E1240C"/>
    <w:rsid w:val="00E15A57"/>
    <w:rsid w:val="00E21BC3"/>
    <w:rsid w:val="00E251CA"/>
    <w:rsid w:val="00E369F5"/>
    <w:rsid w:val="00E43DA6"/>
    <w:rsid w:val="00E47E4E"/>
    <w:rsid w:val="00E522D1"/>
    <w:rsid w:val="00E55F58"/>
    <w:rsid w:val="00E64C43"/>
    <w:rsid w:val="00E64E17"/>
    <w:rsid w:val="00E65872"/>
    <w:rsid w:val="00E714F5"/>
    <w:rsid w:val="00E7771D"/>
    <w:rsid w:val="00E8718B"/>
    <w:rsid w:val="00E87960"/>
    <w:rsid w:val="00E92CC4"/>
    <w:rsid w:val="00E94A4B"/>
    <w:rsid w:val="00EA3D3C"/>
    <w:rsid w:val="00EA62FA"/>
    <w:rsid w:val="00EB3467"/>
    <w:rsid w:val="00EC29C5"/>
    <w:rsid w:val="00EC48FC"/>
    <w:rsid w:val="00EC7CC3"/>
    <w:rsid w:val="00ED0F1C"/>
    <w:rsid w:val="00EE06CE"/>
    <w:rsid w:val="00EE75D6"/>
    <w:rsid w:val="00F008F2"/>
    <w:rsid w:val="00F017D3"/>
    <w:rsid w:val="00F04989"/>
    <w:rsid w:val="00F33473"/>
    <w:rsid w:val="00F35870"/>
    <w:rsid w:val="00F40990"/>
    <w:rsid w:val="00F426E3"/>
    <w:rsid w:val="00F4371A"/>
    <w:rsid w:val="00F44238"/>
    <w:rsid w:val="00F45531"/>
    <w:rsid w:val="00F46494"/>
    <w:rsid w:val="00F52117"/>
    <w:rsid w:val="00F5304D"/>
    <w:rsid w:val="00F558AB"/>
    <w:rsid w:val="00F56AB6"/>
    <w:rsid w:val="00F605BE"/>
    <w:rsid w:val="00F6133C"/>
    <w:rsid w:val="00F61D89"/>
    <w:rsid w:val="00F62FB0"/>
    <w:rsid w:val="00F704E5"/>
    <w:rsid w:val="00F727DE"/>
    <w:rsid w:val="00F77F0F"/>
    <w:rsid w:val="00F81509"/>
    <w:rsid w:val="00F833DD"/>
    <w:rsid w:val="00F86ABB"/>
    <w:rsid w:val="00F9424F"/>
    <w:rsid w:val="00F96487"/>
    <w:rsid w:val="00FA3426"/>
    <w:rsid w:val="00FB14A9"/>
    <w:rsid w:val="00FB7581"/>
    <w:rsid w:val="00FD3694"/>
    <w:rsid w:val="00FD3B2B"/>
    <w:rsid w:val="00FD6796"/>
    <w:rsid w:val="00FD7648"/>
    <w:rsid w:val="00FE0337"/>
    <w:rsid w:val="00FE03B9"/>
    <w:rsid w:val="00FE0C82"/>
    <w:rsid w:val="00FF3F52"/>
    <w:rsid w:val="00FF5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BA59A7"/>
  <w15:docId w15:val="{17BE69D9-0125-4AAF-A4D1-3E2DB59BC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D99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D80D99"/>
    <w:pPr>
      <w:numPr>
        <w:numId w:val="17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D80D99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D80D99"/>
    <w:pPr>
      <w:keepNext/>
      <w:keepLines/>
      <w:numPr>
        <w:ilvl w:val="2"/>
        <w:numId w:val="17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D80D99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D80D99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styleId="Emphasis">
    <w:name w:val="Emphasis"/>
    <w:basedOn w:val="DefaultParagraphFont"/>
    <w:uiPriority w:val="20"/>
    <w:qFormat/>
    <w:rsid w:val="00C724CF"/>
    <w:rPr>
      <w:rFonts w:ascii="Times New Roman" w:hAnsi="Times New Roman"/>
      <w:i/>
      <w:iCs/>
    </w:rPr>
  </w:style>
  <w:style w:type="paragraph" w:styleId="ListParagraph">
    <w:name w:val="List Paragraph"/>
    <w:basedOn w:val="Normal"/>
    <w:uiPriority w:val="3"/>
    <w:qFormat/>
    <w:rsid w:val="00310124"/>
    <w:pPr>
      <w:numPr>
        <w:numId w:val="14"/>
      </w:numPr>
      <w:ind w:left="1434" w:hanging="357"/>
      <w:contextualSpacing/>
    </w:pPr>
    <w:rPr>
      <w:rFonts w:eastAsia="Cambria" w:cs="Times New Roman"/>
      <w:szCs w:val="24"/>
    </w:rPr>
  </w:style>
  <w:style w:type="character" w:styleId="Strong">
    <w:name w:val="Strong"/>
    <w:basedOn w:val="DefaultParagraphFont"/>
    <w:uiPriority w:val="22"/>
    <w:qFormat/>
    <w:rsid w:val="00C724CF"/>
    <w:rPr>
      <w:rFonts w:ascii="Times New Roman" w:hAnsi="Times New Roman"/>
      <w:b/>
      <w:bCs/>
    </w:rPr>
  </w:style>
  <w:style w:type="paragraph" w:styleId="NormalWeb">
    <w:name w:val="Normal (Web)"/>
    <w:basedOn w:val="Normal"/>
    <w:uiPriority w:val="99"/>
    <w:unhideWhenUsed/>
    <w:rsid w:val="0011766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Header">
    <w:name w:val="header"/>
    <w:basedOn w:val="Normal"/>
    <w:link w:val="HeaderChar"/>
    <w:uiPriority w:val="99"/>
    <w:unhideWhenUsed/>
    <w:rsid w:val="00A53000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53000"/>
    <w:rPr>
      <w:rFonts w:ascii="Times New Roman" w:hAnsi="Times New Roman"/>
      <w:b/>
      <w:sz w:val="24"/>
    </w:rPr>
  </w:style>
  <w:style w:type="paragraph" w:styleId="Footer">
    <w:name w:val="footer"/>
    <w:basedOn w:val="Normal"/>
    <w:link w:val="FooterChar"/>
    <w:uiPriority w:val="99"/>
    <w:unhideWhenUsed/>
    <w:rsid w:val="00117666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17666"/>
  </w:style>
  <w:style w:type="table" w:styleId="TableGrid">
    <w:name w:val="Table Grid"/>
    <w:basedOn w:val="TableNormal"/>
    <w:uiPriority w:val="59"/>
    <w:rsid w:val="00117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117666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766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17666"/>
    <w:rPr>
      <w:vertAlign w:val="superscript"/>
    </w:rPr>
  </w:style>
  <w:style w:type="paragraph" w:styleId="Caption">
    <w:name w:val="caption"/>
    <w:basedOn w:val="Normal"/>
    <w:next w:val="NoSpacing"/>
    <w:uiPriority w:val="35"/>
    <w:unhideWhenUsed/>
    <w:qFormat/>
    <w:rsid w:val="00A53000"/>
    <w:pPr>
      <w:keepNext/>
    </w:pPr>
    <w:rPr>
      <w:rFonts w:cs="Times New Roman"/>
      <w:b/>
      <w:bCs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766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7666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117666"/>
  </w:style>
  <w:style w:type="paragraph" w:styleId="EndnoteText">
    <w:name w:val="endnote text"/>
    <w:basedOn w:val="Normal"/>
    <w:link w:val="EndnoteTextChar"/>
    <w:uiPriority w:val="99"/>
    <w:semiHidden/>
    <w:unhideWhenUsed/>
    <w:rsid w:val="00CD066B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D066B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CD066B"/>
    <w:rPr>
      <w:vertAlign w:val="superscript"/>
    </w:rPr>
  </w:style>
  <w:style w:type="character" w:styleId="CommentReference">
    <w:name w:val="annotation reference"/>
    <w:basedOn w:val="DefaultParagraphFont"/>
    <w:uiPriority w:val="99"/>
    <w:unhideWhenUsed/>
    <w:rsid w:val="00725A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25A7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25A7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5A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5A7D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A1D8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D5B93"/>
    <w:rPr>
      <w:color w:val="800080" w:themeColor="followedHyperlink"/>
      <w:u w:val="single"/>
    </w:rPr>
  </w:style>
  <w:style w:type="paragraph" w:styleId="Title">
    <w:name w:val="Title"/>
    <w:basedOn w:val="Normal"/>
    <w:next w:val="Normal"/>
    <w:link w:val="TitleChar"/>
    <w:qFormat/>
    <w:rsid w:val="00D80D99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D80D99"/>
    <w:rPr>
      <w:rFonts w:ascii="Times New Roman" w:hAnsi="Times New Roman" w:cs="Times New Roman"/>
      <w:b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C0270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651CA2"/>
    <w:rPr>
      <w:rFonts w:ascii="Times New Roman" w:hAnsi="Times New Roman" w:cs="Times New Roman"/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2"/>
    <w:rsid w:val="005D1840"/>
    <w:rPr>
      <w:rFonts w:ascii="Times New Roman" w:eastAsiaTheme="majorEastAsia" w:hAnsi="Times New Roman" w:cstheme="majorBidi"/>
      <w:b/>
      <w:sz w:val="24"/>
      <w:szCs w:val="24"/>
    </w:rPr>
  </w:style>
  <w:style w:type="paragraph" w:styleId="NoSpacing">
    <w:name w:val="No Spacing"/>
    <w:uiPriority w:val="99"/>
    <w:unhideWhenUsed/>
    <w:qFormat/>
    <w:rsid w:val="00A5300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Heading4Char">
    <w:name w:val="Heading 4 Char"/>
    <w:basedOn w:val="DefaultParagraphFont"/>
    <w:link w:val="Heading4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651CA2"/>
  </w:style>
  <w:style w:type="character" w:styleId="SubtleEmphasis">
    <w:name w:val="Subtle Emphasis"/>
    <w:basedOn w:val="DefaultParagraphFont"/>
    <w:uiPriority w:val="19"/>
    <w:qFormat/>
    <w:rsid w:val="00C724CF"/>
    <w:rPr>
      <w:rFonts w:ascii="Times New Roman" w:hAnsi="Times New Roman"/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unhideWhenUsed/>
    <w:rsid w:val="00C724CF"/>
    <w:rPr>
      <w:rFonts w:ascii="Times New Roman" w:hAnsi="Times New Roman"/>
      <w:i/>
      <w:iCs/>
      <w:color w:val="auto"/>
    </w:rPr>
  </w:style>
  <w:style w:type="paragraph" w:styleId="Quote">
    <w:name w:val="Quote"/>
    <w:basedOn w:val="Normal"/>
    <w:next w:val="Normal"/>
    <w:link w:val="QuoteChar"/>
    <w:uiPriority w:val="29"/>
    <w:qFormat/>
    <w:rsid w:val="00C724C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24CF"/>
    <w:rPr>
      <w:rFonts w:ascii="Times New Roman" w:hAnsi="Times New Roman"/>
      <w:i/>
      <w:iCs/>
      <w:color w:val="404040" w:themeColor="text1" w:themeTint="BF"/>
      <w:sz w:val="24"/>
    </w:rPr>
  </w:style>
  <w:style w:type="character" w:styleId="IntenseReference">
    <w:name w:val="Intense Reference"/>
    <w:basedOn w:val="DefaultParagraphFont"/>
    <w:uiPriority w:val="32"/>
    <w:qFormat/>
    <w:rsid w:val="00C724CF"/>
    <w:rPr>
      <w:b/>
      <w:bCs/>
      <w:smallCaps/>
      <w:color w:val="auto"/>
      <w:spacing w:val="5"/>
    </w:rPr>
  </w:style>
  <w:style w:type="character" w:styleId="BookTitle">
    <w:name w:val="Book Title"/>
    <w:basedOn w:val="DefaultParagraphFont"/>
    <w:uiPriority w:val="33"/>
    <w:qFormat/>
    <w:rsid w:val="00C724CF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D80D99"/>
    <w:pPr>
      <w:numPr>
        <w:numId w:val="21"/>
      </w:numPr>
    </w:pPr>
  </w:style>
  <w:style w:type="paragraph" w:styleId="Revision">
    <w:name w:val="Revision"/>
    <w:hidden/>
    <w:uiPriority w:val="99"/>
    <w:semiHidden/>
    <w:rsid w:val="00A545C6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B361D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AA2DF6"/>
  </w:style>
  <w:style w:type="character" w:customStyle="1" w:styleId="tran">
    <w:name w:val="tran"/>
    <w:basedOn w:val="DefaultParagraphFont"/>
    <w:qFormat/>
    <w:rsid w:val="00AA2DF6"/>
  </w:style>
  <w:style w:type="character" w:customStyle="1" w:styleId="skip">
    <w:name w:val="skip"/>
    <w:basedOn w:val="DefaultParagraphFont"/>
    <w:rsid w:val="00AA2DF6"/>
  </w:style>
  <w:style w:type="paragraph" w:customStyle="1" w:styleId="EndNoteBibliography">
    <w:name w:val="EndNote Bibliography"/>
    <w:basedOn w:val="Normal"/>
    <w:link w:val="EndNoteBibliography0"/>
    <w:rsid w:val="00FE0337"/>
    <w:pPr>
      <w:widowControl w:val="0"/>
      <w:spacing w:before="0" w:after="0"/>
      <w:jc w:val="both"/>
    </w:pPr>
    <w:rPr>
      <w:rFonts w:ascii="DengXian" w:eastAsia="DengXian" w:hAnsi="DengXian"/>
      <w:noProof/>
      <w:kern w:val="2"/>
      <w:sz w:val="20"/>
      <w:lang w:eastAsia="zh-CN"/>
    </w:rPr>
  </w:style>
  <w:style w:type="character" w:customStyle="1" w:styleId="EndNoteBibliography0">
    <w:name w:val="EndNote Bibliography 字符"/>
    <w:basedOn w:val="DefaultParagraphFont"/>
    <w:link w:val="EndNoteBibliography"/>
    <w:rsid w:val="00FE0337"/>
    <w:rPr>
      <w:rFonts w:ascii="DengXian" w:eastAsia="DengXian" w:hAnsi="DengXian"/>
      <w:noProof/>
      <w:kern w:val="2"/>
      <w:sz w:val="20"/>
      <w:lang w:eastAsia="zh-CN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63AD5"/>
    <w:rPr>
      <w:color w:val="605E5C"/>
      <w:shd w:val="clear" w:color="auto" w:fill="E1DFDD"/>
    </w:rPr>
  </w:style>
  <w:style w:type="character" w:customStyle="1" w:styleId="font61">
    <w:name w:val="font61"/>
    <w:basedOn w:val="DefaultParagraphFont"/>
    <w:rsid w:val="00A43323"/>
    <w:rPr>
      <w:rFonts w:ascii="Times New Roman" w:hAnsi="Times New Roman" w:cs="Times New Roman" w:hint="default"/>
      <w:b w:val="0"/>
      <w:bCs w:val="0"/>
      <w:i/>
      <w:iCs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51">
    <w:name w:val="font51"/>
    <w:basedOn w:val="DefaultParagraphFont"/>
    <w:rsid w:val="00A4332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71">
    <w:name w:val="font71"/>
    <w:basedOn w:val="DefaultParagraphFont"/>
    <w:rsid w:val="00A4332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1"/>
      <w:szCs w:val="21"/>
      <w:u w:val="none"/>
      <w:effect w:val="none"/>
    </w:rPr>
  </w:style>
  <w:style w:type="character" w:customStyle="1" w:styleId="font91">
    <w:name w:val="font91"/>
    <w:basedOn w:val="DefaultParagraphFont"/>
    <w:rsid w:val="00A43323"/>
    <w:rPr>
      <w:rFonts w:ascii="SimSun" w:eastAsia="SimSun" w:hAnsi="SimSun" w:hint="eastAsia"/>
      <w:b w:val="0"/>
      <w:bCs w:val="0"/>
      <w:i w:val="0"/>
      <w:iCs w:val="0"/>
      <w:strike w:val="0"/>
      <w:dstrike w:val="0"/>
      <w:color w:val="000000"/>
      <w:sz w:val="21"/>
      <w:szCs w:val="21"/>
      <w:u w:val="none"/>
      <w:effect w:val="none"/>
    </w:rPr>
  </w:style>
  <w:style w:type="character" w:customStyle="1" w:styleId="font11">
    <w:name w:val="font11"/>
    <w:basedOn w:val="DefaultParagraphFont"/>
    <w:rsid w:val="001B4FDE"/>
    <w:rPr>
      <w:rFonts w:ascii="Times New Roman" w:hAnsi="Times New Roman" w:cs="Times New Roman" w:hint="default"/>
      <w:b w:val="0"/>
      <w:bCs w:val="0"/>
      <w:i/>
      <w:iCs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81">
    <w:name w:val="font81"/>
    <w:basedOn w:val="DefaultParagraphFont"/>
    <w:rsid w:val="00DE08A0"/>
    <w:rPr>
      <w:rFonts w:ascii="Times New Roman" w:hAnsi="Times New Roman" w:cs="Times New Roman" w:hint="default"/>
      <w:b w:val="0"/>
      <w:bCs w:val="0"/>
      <w:i/>
      <w:iCs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41">
    <w:name w:val="font41"/>
    <w:basedOn w:val="DefaultParagraphFont"/>
    <w:rsid w:val="00DE08A0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11">
    <w:name w:val="font111"/>
    <w:basedOn w:val="DefaultParagraphFont"/>
    <w:rsid w:val="00DE08A0"/>
    <w:rPr>
      <w:rFonts w:ascii="SimSun" w:eastAsia="SimSun" w:hAnsi="SimSun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21">
    <w:name w:val="font21"/>
    <w:basedOn w:val="DefaultParagraphFont"/>
    <w:rsid w:val="00DE08A0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1"/>
      <w:szCs w:val="21"/>
      <w:u w:val="none"/>
      <w:effect w:val="none"/>
    </w:rPr>
  </w:style>
  <w:style w:type="character" w:customStyle="1" w:styleId="font101">
    <w:name w:val="font101"/>
    <w:basedOn w:val="DefaultParagraphFont"/>
    <w:rsid w:val="00DE08A0"/>
    <w:rPr>
      <w:rFonts w:ascii="DengXian" w:eastAsia="DengXian" w:hAnsi="DengXian" w:hint="eastAsia"/>
      <w:b w:val="0"/>
      <w:bCs w:val="0"/>
      <w:i w:val="0"/>
      <w:iCs w:val="0"/>
      <w:strike w:val="0"/>
      <w:dstrike w:val="0"/>
      <w:color w:val="000000"/>
      <w:sz w:val="21"/>
      <w:szCs w:val="21"/>
      <w:u w:val="none"/>
      <w:effect w:val="none"/>
    </w:rPr>
  </w:style>
  <w:style w:type="character" w:customStyle="1" w:styleId="font01">
    <w:name w:val="font01"/>
    <w:basedOn w:val="DefaultParagraphFont"/>
    <w:rsid w:val="007B3E68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31">
    <w:name w:val="font31"/>
    <w:basedOn w:val="DefaultParagraphFont"/>
    <w:rsid w:val="001C6933"/>
    <w:rPr>
      <w:rFonts w:ascii="Times New Roman" w:hAnsi="Times New Roman" w:cs="Times New Roman" w:hint="default"/>
      <w:b w:val="0"/>
      <w:bCs w:val="0"/>
      <w:i/>
      <w:iCs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4">
    <w:name w:val="font14"/>
    <w:basedOn w:val="DefaultParagraphFont"/>
    <w:rsid w:val="001C693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21">
    <w:name w:val="font121"/>
    <w:basedOn w:val="DefaultParagraphFont"/>
    <w:rsid w:val="001C6933"/>
    <w:rPr>
      <w:rFonts w:ascii="SimSun" w:eastAsia="SimSun" w:hAnsi="SimSun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31">
    <w:name w:val="font131"/>
    <w:basedOn w:val="DefaultParagraphFont"/>
    <w:rsid w:val="001C6933"/>
    <w:rPr>
      <w:rFonts w:ascii="DengXian" w:eastAsia="DengXian" w:hAnsi="DengXian" w:hint="eastAsia"/>
      <w:b w:val="0"/>
      <w:bCs w:val="0"/>
      <w:i w:val="0"/>
      <w:iCs w:val="0"/>
      <w:strike w:val="0"/>
      <w:dstrike w:val="0"/>
      <w:color w:val="000000"/>
      <w:sz w:val="21"/>
      <w:szCs w:val="21"/>
      <w:u w:val="none"/>
      <w:effect w:val="none"/>
    </w:rPr>
  </w:style>
  <w:style w:type="character" w:customStyle="1" w:styleId="font16">
    <w:name w:val="font16"/>
    <w:basedOn w:val="DefaultParagraphFont"/>
    <w:rsid w:val="00E15A57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51">
    <w:name w:val="font151"/>
    <w:basedOn w:val="DefaultParagraphFont"/>
    <w:rsid w:val="00E15A57"/>
    <w:rPr>
      <w:rFonts w:ascii="SimSun" w:eastAsia="SimSun" w:hAnsi="SimSun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Bodytext7">
    <w:name w:val="Body text|7_"/>
    <w:basedOn w:val="DefaultParagraphFont"/>
    <w:link w:val="Bodytext70"/>
    <w:rsid w:val="005275ED"/>
    <w:rPr>
      <w:color w:val="777777"/>
      <w:sz w:val="46"/>
      <w:szCs w:val="46"/>
    </w:rPr>
  </w:style>
  <w:style w:type="character" w:customStyle="1" w:styleId="Bodytext1">
    <w:name w:val="Body text|1_"/>
    <w:basedOn w:val="DefaultParagraphFont"/>
    <w:link w:val="Bodytext10"/>
    <w:rsid w:val="005275ED"/>
    <w:rPr>
      <w:sz w:val="20"/>
      <w:szCs w:val="20"/>
    </w:rPr>
  </w:style>
  <w:style w:type="character" w:customStyle="1" w:styleId="Bodytext4">
    <w:name w:val="Body text|4_"/>
    <w:basedOn w:val="DefaultParagraphFont"/>
    <w:link w:val="Bodytext40"/>
    <w:rsid w:val="005275ED"/>
    <w:rPr>
      <w:w w:val="80"/>
    </w:rPr>
  </w:style>
  <w:style w:type="paragraph" w:customStyle="1" w:styleId="Bodytext70">
    <w:name w:val="Body text|7"/>
    <w:basedOn w:val="Normal"/>
    <w:link w:val="Bodytext7"/>
    <w:rsid w:val="005275ED"/>
    <w:pPr>
      <w:widowControl w:val="0"/>
      <w:spacing w:before="0" w:after="0"/>
      <w:jc w:val="right"/>
    </w:pPr>
    <w:rPr>
      <w:rFonts w:asciiTheme="majorHAnsi" w:hAnsiTheme="majorHAnsi"/>
      <w:color w:val="777777"/>
      <w:sz w:val="46"/>
      <w:szCs w:val="46"/>
    </w:rPr>
  </w:style>
  <w:style w:type="paragraph" w:customStyle="1" w:styleId="Bodytext10">
    <w:name w:val="Body text|1"/>
    <w:basedOn w:val="Normal"/>
    <w:link w:val="Bodytext1"/>
    <w:rsid w:val="005275ED"/>
    <w:pPr>
      <w:widowControl w:val="0"/>
      <w:spacing w:before="0" w:after="0"/>
    </w:pPr>
    <w:rPr>
      <w:rFonts w:asciiTheme="majorHAnsi" w:hAnsiTheme="majorHAnsi"/>
      <w:sz w:val="20"/>
      <w:szCs w:val="20"/>
    </w:rPr>
  </w:style>
  <w:style w:type="paragraph" w:customStyle="1" w:styleId="Bodytext40">
    <w:name w:val="Body text|4"/>
    <w:basedOn w:val="Normal"/>
    <w:link w:val="Bodytext4"/>
    <w:rsid w:val="005275ED"/>
    <w:pPr>
      <w:widowControl w:val="0"/>
      <w:spacing w:before="0" w:after="680"/>
    </w:pPr>
    <w:rPr>
      <w:rFonts w:asciiTheme="majorHAnsi" w:hAnsiTheme="majorHAnsi"/>
      <w:w w:val="80"/>
      <w:sz w:val="22"/>
    </w:rPr>
  </w:style>
  <w:style w:type="paragraph" w:customStyle="1" w:styleId="EndNoteBibliographyTitle">
    <w:name w:val="EndNote Bibliography Title"/>
    <w:basedOn w:val="Normal"/>
    <w:link w:val="EndNoteBibliographyTitle0"/>
    <w:rsid w:val="00FF3F52"/>
    <w:pPr>
      <w:spacing w:after="0"/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Bodytext4"/>
    <w:link w:val="EndNoteBibliographyTitle"/>
    <w:rsid w:val="00FF3F52"/>
    <w:rPr>
      <w:rFonts w:ascii="DengXian" w:eastAsia="DengXian" w:hAnsi="DengXian"/>
      <w:noProof/>
      <w:w w:val="8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9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2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7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1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7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9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1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5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5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Frontiers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941E0381-41C2-4630-BD81-7CB47F27F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Frontiers_template.dotx</Template>
  <TotalTime>2634</TotalTime>
  <Pages>6</Pages>
  <Words>644</Words>
  <Characters>3676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</dc:creator>
  <cp:keywords/>
  <dc:description/>
  <cp:lastModifiedBy>Nilesh Nawale</cp:lastModifiedBy>
  <cp:revision>5</cp:revision>
  <cp:lastPrinted>2013-10-03T12:51:00Z</cp:lastPrinted>
  <dcterms:created xsi:type="dcterms:W3CDTF">2022-08-25T17:06:00Z</dcterms:created>
  <dcterms:modified xsi:type="dcterms:W3CDTF">2022-09-30T07:57:00Z</dcterms:modified>
</cp:coreProperties>
</file>