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7C5" w:rsidRDefault="00932FDA" w:rsidP="00A077ED">
      <w:pPr>
        <w:ind w:firstLineChars="200"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</w:t>
      </w:r>
      <w:r w:rsidR="00F855AC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 xml:space="preserve">1 </w:t>
      </w:r>
      <w:r w:rsidR="00B710A8" w:rsidRPr="00B710A8">
        <w:rPr>
          <w:rFonts w:ascii="Times New Roman" w:hAnsi="Times New Roman" w:cs="Times New Roman"/>
        </w:rPr>
        <w:t xml:space="preserve">Main </w:t>
      </w:r>
      <w:r w:rsidR="00B710A8">
        <w:rPr>
          <w:rFonts w:ascii="Times New Roman" w:hAnsi="Times New Roman" w:cs="Times New Roman" w:hint="eastAsia"/>
        </w:rPr>
        <w:t>survey</w:t>
      </w:r>
      <w:r w:rsidR="00B710A8" w:rsidRPr="00B710A8">
        <w:rPr>
          <w:rFonts w:ascii="Times New Roman" w:hAnsi="Times New Roman" w:cs="Times New Roman"/>
        </w:rPr>
        <w:t xml:space="preserve"> data of </w:t>
      </w:r>
      <w:r w:rsidR="00B710A8">
        <w:rPr>
          <w:rFonts w:ascii="Times New Roman" w:hAnsi="Times New Roman" w:cs="Times New Roman" w:hint="eastAsia"/>
        </w:rPr>
        <w:t>NSP kilns</w:t>
      </w:r>
      <w:r w:rsidR="00B710A8" w:rsidRPr="00B710A8">
        <w:rPr>
          <w:rFonts w:ascii="Times New Roman" w:hAnsi="Times New Roman" w:cs="Times New Roman"/>
        </w:rPr>
        <w:t xml:space="preserve"> and shaft kiln</w:t>
      </w:r>
      <w:r w:rsidR="00B710A8">
        <w:rPr>
          <w:rFonts w:ascii="Times New Roman" w:hAnsi="Times New Roman" w:cs="Times New Roman" w:hint="eastAsia"/>
        </w:rPr>
        <w:t>s</w:t>
      </w:r>
    </w:p>
    <w:tbl>
      <w:tblPr>
        <w:tblW w:w="9653" w:type="dxa"/>
        <w:tblInd w:w="94" w:type="dxa"/>
        <w:tblLayout w:type="fixed"/>
        <w:tblLook w:val="04A0"/>
      </w:tblPr>
      <w:tblGrid>
        <w:gridCol w:w="1031"/>
        <w:gridCol w:w="1251"/>
        <w:gridCol w:w="899"/>
        <w:gridCol w:w="899"/>
        <w:gridCol w:w="899"/>
        <w:gridCol w:w="989"/>
        <w:gridCol w:w="914"/>
        <w:gridCol w:w="913"/>
        <w:gridCol w:w="913"/>
        <w:gridCol w:w="945"/>
      </w:tblGrid>
      <w:tr w:rsidR="00746801" w:rsidRPr="00746801" w:rsidTr="00746801">
        <w:trPr>
          <w:trHeight w:val="315"/>
        </w:trPr>
        <w:tc>
          <w:tcPr>
            <w:tcW w:w="228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Item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NSP kilns</w:t>
            </w:r>
          </w:p>
        </w:tc>
        <w:tc>
          <w:tcPr>
            <w:tcW w:w="36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Shaft kilns</w:t>
            </w:r>
          </w:p>
        </w:tc>
      </w:tr>
      <w:tr w:rsidR="00746801" w:rsidRPr="00746801" w:rsidTr="00746801">
        <w:trPr>
          <w:trHeight w:val="555"/>
        </w:trPr>
        <w:tc>
          <w:tcPr>
            <w:tcW w:w="228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6801" w:rsidRPr="00746801" w:rsidRDefault="00746801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Mean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Min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Max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46801" w:rsidRPr="00746801" w:rsidRDefault="00746801" w:rsidP="00746801">
            <w:pPr>
              <w:widowControl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Standard Deviation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Mean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Min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Max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46801" w:rsidRPr="00746801" w:rsidRDefault="00746801" w:rsidP="00746801">
            <w:pPr>
              <w:widowControl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Standard Deviation</w:t>
            </w:r>
          </w:p>
        </w:tc>
      </w:tr>
      <w:tr w:rsidR="00746801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Plants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177</w:t>
            </w:r>
          </w:p>
        </w:tc>
        <w:tc>
          <w:tcPr>
            <w:tcW w:w="36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61</w:t>
            </w:r>
          </w:p>
        </w:tc>
      </w:tr>
      <w:tr w:rsidR="00746801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Production lines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185</w:t>
            </w:r>
          </w:p>
        </w:tc>
        <w:tc>
          <w:tcPr>
            <w:tcW w:w="36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69</w:t>
            </w:r>
          </w:p>
        </w:tc>
      </w:tr>
      <w:tr w:rsidR="00746801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Clinker production/Mt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 xml:space="preserve">194.68 </w:t>
            </w:r>
          </w:p>
        </w:tc>
        <w:tc>
          <w:tcPr>
            <w:tcW w:w="36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801" w:rsidRPr="00746801" w:rsidRDefault="00746801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 xml:space="preserve">10.29 </w:t>
            </w:r>
          </w:p>
        </w:tc>
      </w:tr>
      <w:tr w:rsidR="00051CCA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Fuel intensity/kgce/t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110.04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96.23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132.00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10.69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121.09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84.33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152.90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14.89</w:t>
            </w:r>
          </w:p>
        </w:tc>
      </w:tr>
      <w:tr w:rsidR="00051CCA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416E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Power intensity/k</w:t>
            </w:r>
            <w:r w:rsidR="00416ED0">
              <w:rPr>
                <w:rFonts w:ascii="Times New Roman" w:eastAsia="宋体" w:hAnsi="Times New Roman" w:cs="Times New Roman" w:hint="eastAsia"/>
                <w:kern w:val="0"/>
              </w:rPr>
              <w:t>W</w:t>
            </w:r>
            <w:r w:rsidRPr="00746801">
              <w:rPr>
                <w:rFonts w:ascii="Times New Roman" w:eastAsia="宋体" w:hAnsi="Times New Roman" w:cs="Times New Roman"/>
                <w:kern w:val="0"/>
              </w:rPr>
              <w:t>h/t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62.46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45.07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87.64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11.65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59.18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34.55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166.00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23.10</w:t>
            </w:r>
          </w:p>
        </w:tc>
      </w:tr>
      <w:tr w:rsidR="00051CCA" w:rsidRPr="00746801" w:rsidTr="00746801">
        <w:trPr>
          <w:trHeight w:val="315"/>
        </w:trPr>
        <w:tc>
          <w:tcPr>
            <w:tcW w:w="10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Chemical composition of raw meal/%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LOSS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35.51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32.91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36.77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39.03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34.60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41.15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1.26 </w:t>
            </w:r>
          </w:p>
        </w:tc>
      </w:tr>
      <w:tr w:rsidR="00051CCA" w:rsidRPr="00746801" w:rsidTr="00746801">
        <w:trPr>
          <w:trHeight w:val="330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SiO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13.24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11.93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14.24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12.66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11.41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14.48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0.59 </w:t>
            </w:r>
          </w:p>
        </w:tc>
      </w:tr>
      <w:tr w:rsidR="00051CCA" w:rsidRPr="00746801" w:rsidTr="00746801">
        <w:trPr>
          <w:trHeight w:val="330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Al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2</w:t>
            </w:r>
            <w:r w:rsidRPr="00746801">
              <w:rPr>
                <w:rFonts w:ascii="Times New Roman" w:eastAsia="宋体" w:hAnsi="Times New Roman" w:cs="Times New Roman"/>
                <w:kern w:val="0"/>
              </w:rPr>
              <w:t>O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2.93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3.44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3.55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0.44 </w:t>
            </w:r>
          </w:p>
        </w:tc>
      </w:tr>
      <w:tr w:rsidR="00051CCA" w:rsidRPr="00746801" w:rsidTr="00746801">
        <w:trPr>
          <w:trHeight w:val="330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Fe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2</w:t>
            </w:r>
            <w:r w:rsidRPr="00746801">
              <w:rPr>
                <w:rFonts w:ascii="Times New Roman" w:eastAsia="宋体" w:hAnsi="Times New Roman" w:cs="Times New Roman"/>
                <w:kern w:val="0"/>
              </w:rPr>
              <w:t>O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2.95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2.44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3.72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0.34 </w:t>
            </w:r>
          </w:p>
        </w:tc>
      </w:tr>
      <w:tr w:rsidR="00051CCA" w:rsidRPr="00746801" w:rsidTr="00746801">
        <w:trPr>
          <w:trHeight w:val="315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CaO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43.39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41.48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45.45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40.67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37.98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44.02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1.13 </w:t>
            </w:r>
          </w:p>
        </w:tc>
      </w:tr>
      <w:tr w:rsidR="00051CCA" w:rsidRPr="00746801" w:rsidTr="00746801">
        <w:trPr>
          <w:trHeight w:val="315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MgO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2.79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2.62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0.53 </w:t>
            </w:r>
          </w:p>
        </w:tc>
      </w:tr>
      <w:tr w:rsidR="00051CCA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Raw meal intensity/kg/t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1504.47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1447.25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1536.20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20.87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1572.49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1483.18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1648.26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31.96</w:t>
            </w:r>
          </w:p>
        </w:tc>
      </w:tr>
      <w:tr w:rsidR="00051CCA" w:rsidRPr="00746801" w:rsidTr="00746801">
        <w:trPr>
          <w:trHeight w:val="330"/>
        </w:trPr>
        <w:tc>
          <w:tcPr>
            <w:tcW w:w="10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Chemical composition of clinker/%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SiO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21.79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20.74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22.51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20.20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18.47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22.70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0.69 </w:t>
            </w:r>
          </w:p>
        </w:tc>
      </w:tr>
      <w:tr w:rsidR="00051CCA" w:rsidRPr="00746801" w:rsidTr="00746801">
        <w:trPr>
          <w:trHeight w:val="330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Al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2</w:t>
            </w:r>
            <w:r w:rsidRPr="00746801">
              <w:rPr>
                <w:rFonts w:ascii="Times New Roman" w:eastAsia="宋体" w:hAnsi="Times New Roman" w:cs="Times New Roman"/>
                <w:kern w:val="0"/>
              </w:rPr>
              <w:t>O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4.46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5.93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5.71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7.62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0.70 </w:t>
            </w:r>
          </w:p>
        </w:tc>
      </w:tr>
      <w:tr w:rsidR="00051CCA" w:rsidRPr="00746801" w:rsidTr="00746801">
        <w:trPr>
          <w:trHeight w:val="330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Fe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2</w:t>
            </w:r>
            <w:r w:rsidRPr="00746801">
              <w:rPr>
                <w:rFonts w:ascii="Times New Roman" w:eastAsia="宋体" w:hAnsi="Times New Roman" w:cs="Times New Roman"/>
                <w:kern w:val="0"/>
              </w:rPr>
              <w:t>O</w:t>
            </w:r>
            <w:r w:rsidRPr="00746801">
              <w:rPr>
                <w:rFonts w:ascii="Times New Roman" w:eastAsia="宋体" w:hAnsi="Times New Roman" w:cs="Times New Roman"/>
                <w:kern w:val="0"/>
                <w:vertAlign w:val="subscript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3.42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2.91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4.53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3.90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2.76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5.50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0.49 </w:t>
            </w:r>
          </w:p>
        </w:tc>
      </w:tr>
      <w:tr w:rsidR="00051CCA" w:rsidRPr="00746801" w:rsidTr="00746801">
        <w:trPr>
          <w:trHeight w:val="315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CaO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65.26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63.26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66.71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64.44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61.21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66.83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1.06 </w:t>
            </w:r>
          </w:p>
        </w:tc>
      </w:tr>
      <w:tr w:rsidR="00051CCA" w:rsidRPr="00746801" w:rsidTr="00746801">
        <w:trPr>
          <w:trHeight w:val="315"/>
        </w:trPr>
        <w:tc>
          <w:tcPr>
            <w:tcW w:w="103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1CCA" w:rsidRPr="00746801" w:rsidRDefault="00051CCA" w:rsidP="007468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MgO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2.20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4.31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0.89 </w:t>
            </w:r>
          </w:p>
        </w:tc>
      </w:tr>
      <w:tr w:rsidR="00051CCA" w:rsidRPr="00746801" w:rsidTr="00051CCA">
        <w:trPr>
          <w:trHeight w:val="562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416E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Waste heat power generation/k</w:t>
            </w:r>
            <w:r w:rsidR="00416ED0">
              <w:rPr>
                <w:rFonts w:ascii="Times New Roman" w:eastAsia="宋体" w:hAnsi="Times New Roman" w:cs="Times New Roman" w:hint="eastAsia"/>
                <w:kern w:val="0"/>
              </w:rPr>
              <w:t>W</w:t>
            </w:r>
            <w:r w:rsidRPr="00746801">
              <w:rPr>
                <w:rFonts w:ascii="Times New Roman" w:eastAsia="宋体" w:hAnsi="Times New Roman" w:cs="Times New Roman"/>
                <w:kern w:val="0"/>
              </w:rPr>
              <w:t>h/t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23.39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39.02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13.86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416ED0" w:rsidP="00416E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416ED0" w:rsidP="00416E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416ED0" w:rsidP="00416E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416ED0" w:rsidP="00416ED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051CCA" w:rsidRPr="00746801" w:rsidTr="00746801">
        <w:trPr>
          <w:trHeight w:val="315"/>
        </w:trPr>
        <w:tc>
          <w:tcPr>
            <w:tcW w:w="22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746801" w:rsidRDefault="00051CCA" w:rsidP="0074680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746801">
              <w:rPr>
                <w:rFonts w:ascii="Times New Roman" w:eastAsia="宋体" w:hAnsi="Times New Roman" w:cs="Times New Roman"/>
                <w:kern w:val="0"/>
              </w:rPr>
              <w:t>Raw material substitution/%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2.88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11.85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3.48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19.50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4.34</w:t>
            </w:r>
          </w:p>
        </w:tc>
      </w:tr>
    </w:tbl>
    <w:p w:rsidR="00746801" w:rsidRDefault="00746801" w:rsidP="00A077E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FE0452" w:rsidRDefault="00FE0452" w:rsidP="00A077E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6506D9" w:rsidRDefault="006506D9" w:rsidP="00A077ED">
      <w:pPr>
        <w:ind w:firstLineChars="200" w:firstLine="420"/>
        <w:jc w:val="center"/>
        <w:rPr>
          <w:rFonts w:ascii="Times New Roman" w:hAnsi="Times New Roman" w:cs="Times New Roman"/>
        </w:rPr>
        <w:sectPr w:rsidR="006506D9" w:rsidSect="0084259F">
          <w:footnotePr>
            <w:numFmt w:val="chicago"/>
          </w:footnotePr>
          <w:pgSz w:w="11907" w:h="16839" w:code="9"/>
          <w:pgMar w:top="1440" w:right="1440" w:bottom="1440" w:left="1440" w:header="851" w:footer="992" w:gutter="0"/>
          <w:lnNumType w:countBy="1"/>
          <w:cols w:space="425"/>
          <w:docGrid w:type="linesAndChars" w:linePitch="312"/>
        </w:sectPr>
      </w:pPr>
    </w:p>
    <w:p w:rsidR="00744F22" w:rsidRDefault="003047BC" w:rsidP="003047BC">
      <w:pPr>
        <w:ind w:firstLineChars="200" w:firstLine="400"/>
        <w:jc w:val="center"/>
        <w:rPr>
          <w:rFonts w:ascii="Times New Roman" w:hAnsi="Times New Roman" w:cs="Times New Roman"/>
        </w:rPr>
      </w:pPr>
      <w:r w:rsidRPr="00725400">
        <w:rPr>
          <w:rFonts w:ascii="Times New Roman" w:hAnsi="Times New Roman" w:cs="Times New Roman"/>
          <w:kern w:val="0"/>
          <w:sz w:val="20"/>
          <w:szCs w:val="24"/>
        </w:rPr>
        <w:lastRenderedPageBreak/>
        <w:t xml:space="preserve">Table </w:t>
      </w:r>
      <w:r w:rsidR="00F855AC">
        <w:rPr>
          <w:rFonts w:ascii="Times New Roman" w:hAnsi="Times New Roman" w:cs="Times New Roman" w:hint="eastAsia"/>
          <w:kern w:val="0"/>
          <w:sz w:val="20"/>
          <w:szCs w:val="24"/>
        </w:rPr>
        <w:t>S</w:t>
      </w:r>
      <w:r w:rsidR="001A39E8">
        <w:rPr>
          <w:rFonts w:ascii="Times New Roman" w:hAnsi="Times New Roman" w:cs="Times New Roman" w:hint="eastAsia"/>
          <w:kern w:val="0"/>
          <w:sz w:val="20"/>
          <w:szCs w:val="24"/>
        </w:rPr>
        <w:t>2</w:t>
      </w:r>
      <w:r w:rsidRPr="00725400">
        <w:rPr>
          <w:rFonts w:ascii="Times New Roman" w:hAnsi="Times New Roman" w:cs="Times New Roman"/>
          <w:kern w:val="0"/>
          <w:sz w:val="20"/>
          <w:szCs w:val="24"/>
        </w:rPr>
        <w:t xml:space="preserve"> Comparison of emission</w:t>
      </w:r>
      <w:r>
        <w:rPr>
          <w:rFonts w:ascii="Times New Roman" w:hAnsi="Times New Roman" w:cs="Times New Roman" w:hint="eastAsia"/>
          <w:kern w:val="0"/>
          <w:sz w:val="20"/>
          <w:szCs w:val="24"/>
        </w:rPr>
        <w:t>s</w:t>
      </w:r>
      <w:r w:rsidRPr="00725400">
        <w:rPr>
          <w:rFonts w:ascii="Times New Roman" w:hAnsi="Times New Roman" w:cs="Times New Roman"/>
          <w:kern w:val="0"/>
          <w:sz w:val="20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0"/>
          <w:szCs w:val="24"/>
        </w:rPr>
        <w:t xml:space="preserve">from different scale </w:t>
      </w:r>
      <w:r w:rsidRPr="00725400">
        <w:rPr>
          <w:rFonts w:ascii="Times New Roman" w:hAnsi="Times New Roman" w:cs="Times New Roman"/>
          <w:kern w:val="0"/>
          <w:sz w:val="20"/>
          <w:szCs w:val="24"/>
        </w:rPr>
        <w:t>production processes</w:t>
      </w:r>
    </w:p>
    <w:tbl>
      <w:tblPr>
        <w:tblW w:w="0" w:type="auto"/>
        <w:tblInd w:w="94" w:type="dxa"/>
        <w:tblLayout w:type="fixed"/>
        <w:tblLook w:val="04A0"/>
      </w:tblPr>
      <w:tblGrid>
        <w:gridCol w:w="3342"/>
        <w:gridCol w:w="975"/>
        <w:gridCol w:w="975"/>
        <w:gridCol w:w="1101"/>
        <w:gridCol w:w="944"/>
        <w:gridCol w:w="899"/>
        <w:gridCol w:w="850"/>
        <w:gridCol w:w="989"/>
        <w:gridCol w:w="996"/>
        <w:gridCol w:w="1031"/>
        <w:gridCol w:w="953"/>
        <w:gridCol w:w="880"/>
      </w:tblGrid>
      <w:tr w:rsidR="006506D9" w:rsidRPr="006506D9" w:rsidTr="00BA4ADD">
        <w:trPr>
          <w:trHeight w:val="315"/>
        </w:trPr>
        <w:tc>
          <w:tcPr>
            <w:tcW w:w="3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Item</w:t>
            </w:r>
          </w:p>
        </w:tc>
        <w:tc>
          <w:tcPr>
            <w:tcW w:w="574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NSP kilns</w:t>
            </w:r>
          </w:p>
        </w:tc>
        <w:tc>
          <w:tcPr>
            <w:tcW w:w="484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Shaft kilns</w:t>
            </w:r>
          </w:p>
        </w:tc>
      </w:tr>
      <w:tr w:rsidR="00BA4ADD" w:rsidRPr="006506D9" w:rsidTr="00BA4ADD">
        <w:trPr>
          <w:trHeight w:val="55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Scale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Average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B3E8F" w:rsidP="006B3E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＜</w:t>
            </w:r>
            <w:r w:rsidR="006506D9" w:rsidRPr="006506D9">
              <w:rPr>
                <w:rFonts w:ascii="Times New Roman" w:eastAsia="宋体" w:hAnsi="Times New Roman" w:cs="Times New Roman"/>
                <w:kern w:val="0"/>
              </w:rPr>
              <w:t>2000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A4ADD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2000~</w:t>
            </w:r>
          </w:p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2500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A4ADD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3000~</w:t>
            </w:r>
          </w:p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4000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A4ADD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4000~</w:t>
            </w:r>
          </w:p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5000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B3E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＞</w:t>
            </w:r>
            <w:r w:rsidRPr="006506D9">
              <w:rPr>
                <w:rFonts w:ascii="Times New Roman" w:eastAsia="宋体" w:hAnsi="Times New Roman" w:cs="Times New Roman"/>
                <w:kern w:val="0"/>
              </w:rPr>
              <w:t>5000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Average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B3E8F" w:rsidP="006B3E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≤</w:t>
            </w:r>
            <w:r w:rsidR="006506D9" w:rsidRPr="006506D9">
              <w:rPr>
                <w:rFonts w:ascii="Times New Roman" w:eastAsia="宋体" w:hAnsi="Times New Roman" w:cs="Times New Roman"/>
                <w:kern w:val="0"/>
              </w:rPr>
              <w:t>300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500~900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1000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506D9" w:rsidRPr="006506D9" w:rsidRDefault="006506D9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＞</w:t>
            </w:r>
            <w:r w:rsidRPr="006506D9">
              <w:rPr>
                <w:rFonts w:ascii="Times New Roman" w:eastAsia="宋体" w:hAnsi="Times New Roman" w:cs="Times New Roman"/>
                <w:kern w:val="0"/>
              </w:rPr>
              <w:t>1000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Sample number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Production lines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3047B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Clinker production/</w:t>
            </w:r>
            <w:r w:rsidRPr="003047BC">
              <w:rPr>
                <w:rFonts w:ascii="Times New Roman" w:eastAsia="宋体" w:hAnsi="Times New Roman" w:cs="Times New Roman" w:hint="eastAsia"/>
                <w:kern w:val="0"/>
              </w:rPr>
              <w:t>M</w:t>
            </w:r>
            <w:r w:rsidRPr="006506D9">
              <w:rPr>
                <w:rFonts w:ascii="Times New Roman" w:eastAsia="宋体" w:hAnsi="Times New Roman" w:cs="Times New Roman" w:hint="eastAsia"/>
                <w:kern w:val="0"/>
              </w:rPr>
              <w:t>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194.68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29.22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32.71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2.45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B3E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Fuel</w:t>
            </w:r>
            <w:r w:rsidRPr="006506D9">
              <w:rPr>
                <w:rFonts w:ascii="Times New Roman" w:eastAsia="宋体" w:hAnsi="Times New Roman" w:cs="Times New Roman"/>
                <w:kern w:val="0"/>
              </w:rPr>
              <w:t xml:space="preserve"> intensity/kgce/t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110.04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119.96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115.03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110.36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108.10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104.79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121.09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129.65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120.52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116.96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113.59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7F186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Power intensity/k</w:t>
            </w:r>
            <w:r w:rsidR="007F186E">
              <w:rPr>
                <w:rFonts w:ascii="Times New Roman" w:eastAsia="宋体" w:hAnsi="Times New Roman" w:cs="Times New Roman" w:hint="eastAsia"/>
                <w:kern w:val="0"/>
              </w:rPr>
              <w:t>W</w:t>
            </w:r>
            <w:r w:rsidRPr="006506D9">
              <w:rPr>
                <w:rFonts w:ascii="Times New Roman" w:eastAsia="宋体" w:hAnsi="Times New Roman" w:cs="Times New Roman"/>
                <w:kern w:val="0"/>
              </w:rPr>
              <w:t>h/t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62.46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74.30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68.12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61.53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72.26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66.27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45.33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7F186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Waste heat power generation/k</w:t>
            </w:r>
            <w:r w:rsidR="007F186E">
              <w:rPr>
                <w:rFonts w:ascii="Times New Roman" w:eastAsia="宋体" w:hAnsi="Times New Roman" w:cs="Times New Roman" w:hint="eastAsia"/>
                <w:kern w:val="0"/>
              </w:rPr>
              <w:t>W</w:t>
            </w:r>
            <w:r w:rsidRPr="006506D9">
              <w:rPr>
                <w:rFonts w:ascii="Times New Roman" w:eastAsia="宋体" w:hAnsi="Times New Roman" w:cs="Times New Roman"/>
                <w:kern w:val="0"/>
              </w:rPr>
              <w:t>h/t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23.39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24.32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Raw material substitution/%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CaO in clinker/%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65.55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65.35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65.33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65.42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64.40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64.43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MgO in clinker/%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2.40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Process-related emissions/kg/t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529.33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528.24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524.02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528.07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532.95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529.54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521.00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515.63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514.09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523.79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531.67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1A39E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 xml:space="preserve"> Fuel-related emissions/kg/t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291.74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316.70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303.69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299.62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285.39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276.65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319.67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342.28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318.17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308.76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299.89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Power-related emissions/kg/t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37.52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69.40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36.52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31.23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70.74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46.69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43.84</w:t>
            </w:r>
          </w:p>
        </w:tc>
      </w:tr>
      <w:tr w:rsidR="00051CCA" w:rsidRPr="006506D9" w:rsidTr="001A39E8">
        <w:trPr>
          <w:trHeight w:val="480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Emission reduction from waste heat power generation/kg/t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22.40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23.53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22.42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051CCA" w:rsidRPr="006506D9" w:rsidTr="00F42A30">
        <w:trPr>
          <w:trHeight w:val="404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Emission reduction from raw material substitution/kg/t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15.91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</w:p>
        </w:tc>
      </w:tr>
      <w:tr w:rsidR="00051CCA" w:rsidRPr="006506D9" w:rsidTr="00BA4ADD">
        <w:trPr>
          <w:trHeight w:val="315"/>
        </w:trPr>
        <w:tc>
          <w:tcPr>
            <w:tcW w:w="3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Pr="006506D9" w:rsidRDefault="00051CCA" w:rsidP="006506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6506D9">
              <w:rPr>
                <w:rFonts w:ascii="Times New Roman" w:eastAsia="宋体" w:hAnsi="Times New Roman" w:cs="Times New Roman"/>
                <w:kern w:val="0"/>
              </w:rPr>
              <w:t>Clinker emission factor/kg/t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858.59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914.34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873.29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864.21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850.71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837.42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898.24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928.65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896.60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879.25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1CCA" w:rsidRDefault="00051CCA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875.40</w:t>
            </w:r>
          </w:p>
        </w:tc>
      </w:tr>
    </w:tbl>
    <w:p w:rsidR="006506D9" w:rsidRDefault="006506D9" w:rsidP="00A077E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6506D9" w:rsidRDefault="006506D9" w:rsidP="00A077E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744F22" w:rsidRDefault="00744F22" w:rsidP="00A077E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00603C" w:rsidRPr="00725400" w:rsidRDefault="0000603C" w:rsidP="005E7B97">
      <w:pPr>
        <w:rPr>
          <w:rFonts w:ascii="Arial" w:hAnsi="Arial" w:cs="Arial"/>
        </w:rPr>
      </w:pPr>
    </w:p>
    <w:p w:rsidR="00C8773E" w:rsidRDefault="00C8773E" w:rsidP="00391473">
      <w:pPr>
        <w:autoSpaceDE w:val="0"/>
        <w:autoSpaceDN w:val="0"/>
        <w:adjustRightInd w:val="0"/>
        <w:ind w:firstLineChars="200" w:firstLine="420"/>
        <w:jc w:val="center"/>
        <w:outlineLvl w:val="0"/>
        <w:rPr>
          <w:rFonts w:ascii="Arial" w:hAnsi="Arial" w:cs="Arial"/>
        </w:rPr>
        <w:sectPr w:rsidR="00C8773E" w:rsidSect="006506D9">
          <w:footnotePr>
            <w:numFmt w:val="chicago"/>
          </w:footnotePr>
          <w:pgSz w:w="16839" w:h="11907" w:orient="landscape" w:code="9"/>
          <w:pgMar w:top="1440" w:right="1440" w:bottom="1440" w:left="1440" w:header="851" w:footer="992" w:gutter="0"/>
          <w:lnNumType w:countBy="1"/>
          <w:cols w:space="425"/>
          <w:docGrid w:type="linesAndChars" w:linePitch="312"/>
        </w:sectPr>
      </w:pPr>
    </w:p>
    <w:p w:rsidR="00C8773E" w:rsidRPr="00725400" w:rsidRDefault="00C8773E" w:rsidP="00C8773E">
      <w:pPr>
        <w:autoSpaceDE w:val="0"/>
        <w:autoSpaceDN w:val="0"/>
        <w:adjustRightInd w:val="0"/>
        <w:ind w:firstLineChars="200" w:firstLine="400"/>
        <w:jc w:val="center"/>
        <w:outlineLvl w:val="0"/>
        <w:rPr>
          <w:rFonts w:ascii="Times New Roman" w:hAnsi="Times New Roman" w:cs="Times New Roman"/>
          <w:kern w:val="0"/>
          <w:sz w:val="24"/>
          <w:szCs w:val="24"/>
        </w:rPr>
      </w:pPr>
      <w:r w:rsidRPr="00725400">
        <w:rPr>
          <w:rFonts w:ascii="Times New Roman" w:hAnsi="Times New Roman" w:cs="Times New Roman" w:hint="eastAsia"/>
          <w:kern w:val="0"/>
          <w:sz w:val="20"/>
          <w:szCs w:val="24"/>
        </w:rPr>
        <w:lastRenderedPageBreak/>
        <w:t>Table S</w:t>
      </w:r>
      <w:r w:rsidR="00F855AC">
        <w:rPr>
          <w:rFonts w:ascii="Times New Roman" w:hAnsi="Times New Roman" w:cs="Times New Roman" w:hint="eastAsia"/>
          <w:kern w:val="0"/>
          <w:sz w:val="20"/>
          <w:szCs w:val="24"/>
        </w:rPr>
        <w:t>3</w:t>
      </w:r>
      <w:r w:rsidRPr="00725400">
        <w:rPr>
          <w:rFonts w:ascii="Times New Roman" w:hAnsi="Times New Roman" w:cs="Times New Roman" w:hint="eastAsia"/>
          <w:kern w:val="0"/>
          <w:sz w:val="20"/>
          <w:szCs w:val="24"/>
        </w:rPr>
        <w:t xml:space="preserve"> </w:t>
      </w:r>
      <w:r w:rsidRPr="00FC3FAC">
        <w:rPr>
          <w:rFonts w:ascii="Times New Roman" w:hAnsi="Times New Roman" w:cs="Times New Roman"/>
          <w:kern w:val="0"/>
          <w:sz w:val="20"/>
          <w:szCs w:val="24"/>
        </w:rPr>
        <w:t>Application rate of various energy savings and low carbon technologies in China's cement industry in 2030</w:t>
      </w:r>
    </w:p>
    <w:tbl>
      <w:tblPr>
        <w:tblW w:w="20967" w:type="dxa"/>
        <w:tblInd w:w="96" w:type="dxa"/>
        <w:tblLook w:val="04A0"/>
      </w:tblPr>
      <w:tblGrid>
        <w:gridCol w:w="986"/>
        <w:gridCol w:w="483"/>
        <w:gridCol w:w="4540"/>
        <w:gridCol w:w="668"/>
        <w:gridCol w:w="672"/>
        <w:gridCol w:w="679"/>
        <w:gridCol w:w="679"/>
        <w:gridCol w:w="675"/>
        <w:gridCol w:w="679"/>
        <w:gridCol w:w="668"/>
        <w:gridCol w:w="672"/>
        <w:gridCol w:w="675"/>
        <w:gridCol w:w="679"/>
        <w:gridCol w:w="668"/>
        <w:gridCol w:w="668"/>
        <w:gridCol w:w="669"/>
        <w:gridCol w:w="744"/>
        <w:gridCol w:w="675"/>
        <w:gridCol w:w="744"/>
        <w:gridCol w:w="675"/>
        <w:gridCol w:w="675"/>
        <w:gridCol w:w="672"/>
        <w:gridCol w:w="668"/>
        <w:gridCol w:w="675"/>
        <w:gridCol w:w="679"/>
      </w:tblGrid>
      <w:tr w:rsidR="00C8773E" w:rsidRPr="00513E31" w:rsidTr="00744F22">
        <w:trPr>
          <w:trHeight w:val="495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Stage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ID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Measures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Hebei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Shan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xi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ind w:leftChars="-50" w:left="-105" w:rightChars="-50" w:right="-10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Liao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ning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Jiang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su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Zhe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jiang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Anhui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Fu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jian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Jiang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xi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Shan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dong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Henan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Hubei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Hunan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Guang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dong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Guang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xi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Chong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qing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Si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chuan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Gui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zhou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Yun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nan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Tibet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Shaan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xi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Xin</w:t>
            </w:r>
          </w:p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jiang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Raw meal preparation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Efficient transport system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69.35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59.79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88.31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64.89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99.34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77.47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98.54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76.84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79.09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78.34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87.64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90.22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90.08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69.54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77.05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77.05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69.54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69.84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71.59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Use of gravity system instead of pneumatic system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63.37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77.11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63.37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85.94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96.63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77.83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97.86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82.57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74.11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58.30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73.00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77.05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74.55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69.98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52.75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66.61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75.01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59.97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64.14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51.60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Raw meal process control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70.89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71.59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78.52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97.03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94.69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80.60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99.40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95.32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83.27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83.27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85.74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76.84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74.06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57.17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65.79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65.79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62.48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58.45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46.14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Use of roller mills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82.21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74.91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89.97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55.81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94.25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91.72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83.56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76.84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78.95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59.79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53.64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62.38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82.07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68.18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72.47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64.14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87.77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78.34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79.59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73.36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85.46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R5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High-efficiency classifiers/separators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83.41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52.26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76.43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64.52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94.69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95.50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79.81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72.47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69.04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73.66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82.65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82.65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87.44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84.62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83.15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68.18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68.18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70.62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14.52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68.23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61.83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R6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Variable frequency drive in raw mill vent fan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86.91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70.81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73.57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82.07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96.07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99.63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99.63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96.35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93.22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97.48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99.23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99.23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77.78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90.91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90.91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90.91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37.36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48.43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37.36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R7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High-efficiency fan for raw mill vent fan with inverter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71.85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69.88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84.65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88.36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97.52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83.37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94.45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83.37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67.48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86.37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86.37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50.72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64.81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50.72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R8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Efficient vertical roller mill for coal grinding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61.65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57.48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87.35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59.79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72.44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85.90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78.80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99.78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93.62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74.85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89.55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77.78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84.17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68.18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91.21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49.35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58.45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69.04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60.81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82.76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82.96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R9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Variable frequency drive in coal mill vent fan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76.35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67.88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94.85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65.79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98.54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90.43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22.50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22.50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R10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High-efficient grit separator in coal mill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80.86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62.17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92.48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72.98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98.68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92.48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92.48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98.54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75.06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75.06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75.06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75.06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14.52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68.76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14.52 </w:t>
            </w:r>
          </w:p>
        </w:tc>
      </w:tr>
      <w:tr w:rsidR="00C8773E" w:rsidRPr="00513E31" w:rsidTr="00744F22">
        <w:trPr>
          <w:trHeight w:val="42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R11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Efficient optimization of grinding energy saving technology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76.39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49.18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87.80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97.46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79.36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76.45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76.45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76.45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83.27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91.21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93.03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89.13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76.43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66.40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67.98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88.37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R12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Other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87.80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99.87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84.25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95.57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85.94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87.77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87.77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87.77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96.15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85.36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94.25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88.19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94.78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94.78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94.78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94.78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94.78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46.14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82.36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88.17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Clinker making                     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B51AA1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calcareous material substitution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11.13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6.31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3.25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7.81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4.69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2.47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1.69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3.15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4.79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4.03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7.71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3.15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3.25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3.15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5.46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1.59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2.37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1.59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725400" w:rsidRDefault="00C8773E" w:rsidP="00744F2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725400" w:rsidRDefault="00C8773E" w:rsidP="00744F2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B51AA1" w:rsidRDefault="00C8773E" w:rsidP="00744F2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51AA1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Siliceous materials substitution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9.68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10.93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7.81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6.41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9.48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7.91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7.81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4.79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10.73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7.81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7.71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6.96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9.28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7.71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7.71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4.69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3.15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7.81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6.21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Fuel substitution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18.89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14.85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13.47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17.57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28.79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29.95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14.85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17.57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18.89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23.99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21.58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17.57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18.89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28.89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23.99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18.89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20.19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14.85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18.89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4.69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17.57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 xml:space="preserve">9.18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Energy management and process control systems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77.47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90.69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97.75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86.73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86.73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79.81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96.35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65.79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77.47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74.87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95.71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93.19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94.61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84.17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51.08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65.79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52.10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33.52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54.83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33.52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Kiln combustion system improvements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82.26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70.64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96.96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88.83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88.83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88.83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65.79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87.50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74.99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83.04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78.80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97.95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98.63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71.43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47.31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59.79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49.20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64.97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34.46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Kiln shell heat loss reduction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80.69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72.47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82.52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93.07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83.80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83.80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83.80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75.82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98.71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77.24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88.22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95.11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97.39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92.51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76.09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54.83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54.83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54.83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34.46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68.76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41.04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Low temperature waste heat recovery for power generation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92.51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91.41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99.84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93.43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99.59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98.61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99.74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97.75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100.00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99.43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94.46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92.39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95.83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84.76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68.37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90.63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63.31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C5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Low pressure drop cyclones for NSP kilns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94.09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54.22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94.09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94.09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89.82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89.82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89.82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93.32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93.32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93.32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97.67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93.32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96.04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96.04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96.87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61.52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80.58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69.88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34.46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56.29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34.46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C6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Upgrading of a preheater to a preheater/precalciner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k</w:t>
            </w: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iln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C7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Conversion of long dry kilns to NSP kilns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C8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Adjustable speed drive for kiln fan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83.80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99.87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84.06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85.02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99.63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73.26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99.01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92.79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99.46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98.62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95.57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89.85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56.57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93.25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64.81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56.56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C9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Upgrading the preheater from 5 stages to 6 stages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26.15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26.15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72.28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72.11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72.11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72.11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78.95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83.84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82.02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69.04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84.89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87.40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87.40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74.29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53.64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42.56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55.41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37.79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27.22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53.64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C10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Conversion to reciprocating grate cooler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74.15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79.11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86.85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87.28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84.92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84.92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79.89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71.62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59.35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88.83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81.29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94.16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89.48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97.76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50.52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44.46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44.46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37.89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29.15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44.46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37.28 </w:t>
            </w:r>
          </w:p>
        </w:tc>
      </w:tr>
      <w:tr w:rsidR="00C8773E" w:rsidRPr="00513E31" w:rsidTr="00744F22">
        <w:trPr>
          <w:trHeight w:val="435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Optimize heat recovery/Upgrade clinker cooler for clinker making in rotary kilns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87.51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87.51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87.51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96.78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96.96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93.62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93.62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74.99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99.68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90.73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97.17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86.78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99.78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99.09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99.39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74.11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56.29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66.40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56.29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47.90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53.01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47.90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Modification of clinker cooler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69.15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91.34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93.69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91.34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94.61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98.65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90.11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93.22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89.24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92.73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88.01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90.63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68.76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55.41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65.61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57.17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52.45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51.19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57.37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Efficient kiln drives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88.35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88.35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99.70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99.70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95.10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92.66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95.71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79.20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70.31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66.40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52.45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63.31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53.29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Variable frequency drive in cooler fan of grate cooler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73.26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73.26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93.45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92.73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95.56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84.06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84.06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84.06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68.76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47.02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60.81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47.02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C15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Replacing vertical shaft kilns with NSP kilns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0.00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C16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Replacement of preheater fan with high-efficiency fan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92.23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97.22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95.35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96.23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96.23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96.23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87.08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98.82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98.82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92.23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98.82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98.82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98.82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98.34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98.34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92.23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73.66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19.28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50.27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19.28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C17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Seal replacement in rotary kilns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59.35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59.35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59.35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99.10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98.43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96.39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96.39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78.34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96.39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89.48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89.48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94.66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96.24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92.51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89.60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74.85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52.10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67.98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53.01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41.95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63.31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47.90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C18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Low nitrogen decomposing furnace system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26.26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14.03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2.96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1.98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C19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Two stage supporting short kiln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18.29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14.03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14.03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14.03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11.37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9.56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4.89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11.37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2.96 </w:t>
            </w:r>
          </w:p>
        </w:tc>
      </w:tr>
      <w:tr w:rsidR="00C8773E" w:rsidRPr="00513E31" w:rsidTr="00744F22">
        <w:trPr>
          <w:trHeight w:val="300"/>
        </w:trPr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C20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73E" w:rsidRPr="00513E31" w:rsidRDefault="00C8773E" w:rsidP="00744F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72540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Other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97.52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75.59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99.46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99.67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88.19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88.19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88.19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99.88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99.80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91.13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99.38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94.64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98.75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88.85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99.98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98.99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85.66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75.01 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71.53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58.18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67.61 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773E" w:rsidRPr="00513E31" w:rsidRDefault="00C8773E" w:rsidP="00744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4"/>
                <w:szCs w:val="14"/>
              </w:rPr>
            </w:pPr>
            <w:r w:rsidRPr="00513E31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 xml:space="preserve">58.18 </w:t>
            </w:r>
          </w:p>
        </w:tc>
      </w:tr>
    </w:tbl>
    <w:p w:rsidR="00C8773E" w:rsidRPr="00725400" w:rsidRDefault="00C8773E" w:rsidP="00C8773E">
      <w:pPr>
        <w:rPr>
          <w:rFonts w:ascii="Arial" w:hAnsi="Arial" w:cs="Arial"/>
        </w:rPr>
      </w:pPr>
    </w:p>
    <w:p w:rsidR="00513E31" w:rsidRPr="00725400" w:rsidRDefault="00513E31" w:rsidP="00391473">
      <w:pPr>
        <w:autoSpaceDE w:val="0"/>
        <w:autoSpaceDN w:val="0"/>
        <w:adjustRightInd w:val="0"/>
        <w:ind w:firstLineChars="200" w:firstLine="420"/>
        <w:jc w:val="center"/>
        <w:outlineLvl w:val="0"/>
        <w:rPr>
          <w:rFonts w:ascii="Arial" w:hAnsi="Arial" w:cs="Arial"/>
        </w:rPr>
      </w:pPr>
    </w:p>
    <w:sectPr w:rsidR="00513E31" w:rsidRPr="00725400" w:rsidSect="00105697">
      <w:footnotePr>
        <w:numFmt w:val="chicago"/>
      </w:footnotePr>
      <w:pgSz w:w="23814" w:h="16840" w:orient="landscape" w:code="9"/>
      <w:pgMar w:top="1440" w:right="1440" w:bottom="1440" w:left="1440" w:header="851" w:footer="992" w:gutter="0"/>
      <w:lnNumType w:countBy="1"/>
      <w:cols w:space="425"/>
      <w:docGrid w:type="linesAndChar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BE1A2ED" w15:done="0"/>
  <w15:commentEx w15:paraId="2A344653" w15:done="0"/>
  <w15:commentEx w15:paraId="327AAB08" w15:done="0"/>
  <w15:commentEx w15:paraId="27001352" w15:done="0"/>
  <w15:commentEx w15:paraId="0619107D" w15:done="0"/>
  <w15:commentEx w15:paraId="0A9A2C3B" w15:paraIdParent="0619107D" w15:done="0"/>
  <w15:commentEx w15:paraId="2F4B8975" w15:done="0"/>
  <w15:commentEx w15:paraId="7FE525C4" w15:done="0"/>
  <w15:commentEx w15:paraId="753FB19A" w15:done="0"/>
  <w15:commentEx w15:paraId="2863535C" w15:done="0"/>
  <w15:commentEx w15:paraId="0581C492" w15:done="0"/>
  <w15:commentEx w15:paraId="5E5EC7D7" w15:done="0"/>
  <w15:commentEx w15:paraId="6DC3507A" w15:done="0"/>
  <w15:commentEx w15:paraId="78F347E3" w15:done="0"/>
  <w15:commentEx w15:paraId="6014DCC3" w15:done="0"/>
  <w15:commentEx w15:paraId="67AD4C15" w15:done="0"/>
  <w15:commentEx w15:paraId="7E4CBC5C" w15:done="0"/>
  <w15:commentEx w15:paraId="60E3037D" w15:done="0"/>
  <w15:commentEx w15:paraId="38287876" w15:done="0"/>
  <w15:commentEx w15:paraId="209A7B03" w15:done="0"/>
  <w15:commentEx w15:paraId="6BAF9787" w15:done="0"/>
  <w15:commentEx w15:paraId="70F6B1A0" w15:done="0"/>
  <w15:commentEx w15:paraId="115713F0" w15:done="0"/>
  <w15:commentEx w15:paraId="54A4A931" w15:done="0"/>
  <w15:commentEx w15:paraId="4BFB8FD2" w15:done="0"/>
  <w15:commentEx w15:paraId="0CC94F06" w15:done="0"/>
  <w15:commentEx w15:paraId="21E94397" w15:done="0"/>
  <w15:commentEx w15:paraId="0CD2CA5B" w15:done="0"/>
  <w15:commentEx w15:paraId="10BD931C" w15:done="0"/>
  <w15:commentEx w15:paraId="53C14B5F" w15:done="0"/>
  <w15:commentEx w15:paraId="3975702D" w15:done="0"/>
  <w15:commentEx w15:paraId="2538BC46" w15:done="0"/>
  <w15:commentEx w15:paraId="2D9012B0" w15:done="0"/>
  <w15:commentEx w15:paraId="6A6AF4E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BE1A2ED" w16cid:durableId="219E2BEA"/>
  <w16cid:commentId w16cid:paraId="2A344653" w16cid:durableId="219E4C34"/>
  <w16cid:commentId w16cid:paraId="327AAB08" w16cid:durableId="219E2C2E"/>
  <w16cid:commentId w16cid:paraId="27001352" w16cid:durableId="219E4B75"/>
  <w16cid:commentId w16cid:paraId="0619107D" w16cid:durableId="219E1AB9"/>
  <w16cid:commentId w16cid:paraId="0A9A2C3B" w16cid:durableId="219E42AF"/>
  <w16cid:commentId w16cid:paraId="2F4B8975" w16cid:durableId="219E541C"/>
  <w16cid:commentId w16cid:paraId="7FE525C4" w16cid:durableId="219E54BF"/>
  <w16cid:commentId w16cid:paraId="753FB19A" w16cid:durableId="219E6385"/>
  <w16cid:commentId w16cid:paraId="2863535C" w16cid:durableId="219E5563"/>
  <w16cid:commentId w16cid:paraId="0581C492" w16cid:durableId="219E2E18"/>
  <w16cid:commentId w16cid:paraId="5E5EC7D7" w16cid:durableId="219E5717"/>
  <w16cid:commentId w16cid:paraId="6DC3507A" w16cid:durableId="219E5D0B"/>
  <w16cid:commentId w16cid:paraId="78F347E3" w16cid:durableId="219E3CA7"/>
  <w16cid:commentId w16cid:paraId="6014DCC3" w16cid:durableId="219E3DC7"/>
  <w16cid:commentId w16cid:paraId="67AD4C15" w16cid:durableId="219E6082"/>
  <w16cid:commentId w16cid:paraId="7E4CBC5C" w16cid:durableId="219E451F"/>
  <w16cid:commentId w16cid:paraId="60E3037D" w16cid:durableId="219E45D3"/>
  <w16cid:commentId w16cid:paraId="38287876" w16cid:durableId="219E28A6"/>
  <w16cid:commentId w16cid:paraId="209A7B03" w16cid:durableId="219E5CE9"/>
  <w16cid:commentId w16cid:paraId="6BAF9787" w16cid:durableId="219E5D2D"/>
  <w16cid:commentId w16cid:paraId="70F6B1A0" w16cid:durableId="219E5F2A"/>
  <w16cid:commentId w16cid:paraId="115713F0" w16cid:durableId="219E55F8"/>
  <w16cid:commentId w16cid:paraId="54A4A931" w16cid:durableId="219E5642"/>
  <w16cid:commentId w16cid:paraId="4BFB8FD2" w16cid:durableId="219E56B8"/>
  <w16cid:commentId w16cid:paraId="0CC94F06" w16cid:durableId="219E5728"/>
  <w16cid:commentId w16cid:paraId="21E94397" w16cid:durableId="219E5784"/>
  <w16cid:commentId w16cid:paraId="0CD2CA5B" w16cid:durableId="219E5804"/>
  <w16cid:commentId w16cid:paraId="10BD931C" w16cid:durableId="219E5AD4"/>
  <w16cid:commentId w16cid:paraId="53C14B5F" w16cid:durableId="219E5B4F"/>
  <w16cid:commentId w16cid:paraId="3975702D" w16cid:durableId="219E5C4A"/>
  <w16cid:commentId w16cid:paraId="2538BC46" w16cid:durableId="219E5F43"/>
  <w16cid:commentId w16cid:paraId="2D9012B0" w16cid:durableId="219E625C"/>
  <w16cid:commentId w16cid:paraId="6A6AF4E2" w16cid:durableId="219E6267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CCB" w:rsidRDefault="00A11CCB" w:rsidP="005E7B9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11CCB" w:rsidRDefault="00A11CCB" w:rsidP="005E7B9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方正舒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CCB" w:rsidRDefault="00A11CCB" w:rsidP="005E7B9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11CCB" w:rsidRDefault="00A11CCB" w:rsidP="005E7B9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FA8B13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676C3AD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44ECA56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D08BB8E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8D2A25A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B4C80A7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262F8B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D9E908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06EDC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FC00EF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2E6647"/>
    <w:multiLevelType w:val="multilevel"/>
    <w:tmpl w:val="B6486DA2"/>
    <w:lvl w:ilvl="0">
      <w:start w:val="1"/>
      <w:numFmt w:val="none"/>
      <w:lvlText w:val="4.2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51B5388"/>
    <w:multiLevelType w:val="multilevel"/>
    <w:tmpl w:val="9558DD96"/>
    <w:lvl w:ilvl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16920E4C"/>
    <w:multiLevelType w:val="hybridMultilevel"/>
    <w:tmpl w:val="72EE8A9E"/>
    <w:lvl w:ilvl="0" w:tplc="51C44C12">
      <w:start w:val="1"/>
      <w:numFmt w:val="decimalEnclosedCircle"/>
      <w:lvlText w:val="%1"/>
      <w:lvlJc w:val="left"/>
      <w:pPr>
        <w:ind w:left="360" w:hanging="360"/>
      </w:pPr>
      <w:rPr>
        <w:rFonts w:ascii="Calibri" w:eastAsia="SimSun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BDE42D6"/>
    <w:multiLevelType w:val="hybridMultilevel"/>
    <w:tmpl w:val="34226CD6"/>
    <w:lvl w:ilvl="0" w:tplc="184EE7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3EF43A9"/>
    <w:multiLevelType w:val="multilevel"/>
    <w:tmpl w:val="E27C479E"/>
    <w:lvl w:ilvl="0">
      <w:start w:val="3"/>
      <w:numFmt w:val="decimal"/>
      <w:lvlText w:val="%1"/>
      <w:lvlJc w:val="left"/>
      <w:pPr>
        <w:ind w:left="360" w:hanging="360"/>
      </w:pPr>
      <w:rPr>
        <w:rFonts w:eastAsia="SimSun" w:hint="default"/>
        <w:sz w:val="20"/>
      </w:rPr>
    </w:lvl>
    <w:lvl w:ilvl="1">
      <w:start w:val="1"/>
      <w:numFmt w:val="decimal"/>
      <w:lvlText w:val="%1.%2"/>
      <w:lvlJc w:val="left"/>
      <w:pPr>
        <w:ind w:left="1205" w:hanging="360"/>
      </w:pPr>
      <w:rPr>
        <w:rFonts w:eastAsia="SimSun" w:hint="default"/>
        <w:sz w:val="20"/>
      </w:rPr>
    </w:lvl>
    <w:lvl w:ilvl="2">
      <w:start w:val="1"/>
      <w:numFmt w:val="decimal"/>
      <w:lvlText w:val="%1.%2.%3"/>
      <w:lvlJc w:val="left"/>
      <w:pPr>
        <w:ind w:left="2410" w:hanging="720"/>
      </w:pPr>
      <w:rPr>
        <w:rFonts w:eastAsia="SimSun" w:hint="default"/>
        <w:sz w:val="20"/>
      </w:rPr>
    </w:lvl>
    <w:lvl w:ilvl="3">
      <w:start w:val="1"/>
      <w:numFmt w:val="decimal"/>
      <w:lvlText w:val="%1.%2.%3.%4"/>
      <w:lvlJc w:val="left"/>
      <w:pPr>
        <w:ind w:left="3615" w:hanging="1080"/>
      </w:pPr>
      <w:rPr>
        <w:rFonts w:eastAsia="SimSun" w:hint="default"/>
        <w:sz w:val="20"/>
      </w:rPr>
    </w:lvl>
    <w:lvl w:ilvl="4">
      <w:start w:val="1"/>
      <w:numFmt w:val="decimal"/>
      <w:lvlText w:val="%1.%2.%3.%4.%5"/>
      <w:lvlJc w:val="left"/>
      <w:pPr>
        <w:ind w:left="4460" w:hanging="1080"/>
      </w:pPr>
      <w:rPr>
        <w:rFonts w:eastAsia="SimSun" w:hint="default"/>
        <w:sz w:val="20"/>
      </w:rPr>
    </w:lvl>
    <w:lvl w:ilvl="5">
      <w:start w:val="1"/>
      <w:numFmt w:val="decimal"/>
      <w:lvlText w:val="%1.%2.%3.%4.%5.%6"/>
      <w:lvlJc w:val="left"/>
      <w:pPr>
        <w:ind w:left="5665" w:hanging="1440"/>
      </w:pPr>
      <w:rPr>
        <w:rFonts w:eastAsia="SimSun" w:hint="default"/>
        <w:sz w:val="20"/>
      </w:rPr>
    </w:lvl>
    <w:lvl w:ilvl="6">
      <w:start w:val="1"/>
      <w:numFmt w:val="decimal"/>
      <w:lvlText w:val="%1.%2.%3.%4.%5.%6.%7"/>
      <w:lvlJc w:val="left"/>
      <w:pPr>
        <w:ind w:left="6510" w:hanging="1440"/>
      </w:pPr>
      <w:rPr>
        <w:rFonts w:eastAsia="SimSun" w:hint="default"/>
        <w:sz w:val="20"/>
      </w:rPr>
    </w:lvl>
    <w:lvl w:ilvl="7">
      <w:start w:val="1"/>
      <w:numFmt w:val="decimal"/>
      <w:lvlText w:val="%1.%2.%3.%4.%5.%6.%7.%8"/>
      <w:lvlJc w:val="left"/>
      <w:pPr>
        <w:ind w:left="7715" w:hanging="1800"/>
      </w:pPr>
      <w:rPr>
        <w:rFonts w:eastAsia="SimSun" w:hint="default"/>
        <w:sz w:val="20"/>
      </w:rPr>
    </w:lvl>
    <w:lvl w:ilvl="8">
      <w:start w:val="1"/>
      <w:numFmt w:val="decimal"/>
      <w:lvlText w:val="%1.%2.%3.%4.%5.%6.%7.%8.%9"/>
      <w:lvlJc w:val="left"/>
      <w:pPr>
        <w:ind w:left="8560" w:hanging="1800"/>
      </w:pPr>
      <w:rPr>
        <w:rFonts w:eastAsia="SimSun" w:hint="default"/>
        <w:sz w:val="20"/>
      </w:rPr>
    </w:lvl>
  </w:abstractNum>
  <w:abstractNum w:abstractNumId="15">
    <w:nsid w:val="251C6800"/>
    <w:multiLevelType w:val="hybridMultilevel"/>
    <w:tmpl w:val="0BF054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6">
    <w:nsid w:val="28866628"/>
    <w:multiLevelType w:val="multilevel"/>
    <w:tmpl w:val="24E2647C"/>
    <w:lvl w:ilvl="0">
      <w:start w:val="2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3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3EA50375"/>
    <w:multiLevelType w:val="multilevel"/>
    <w:tmpl w:val="81A8AFB2"/>
    <w:lvl w:ilvl="0">
      <w:start w:val="3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1.%2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8">
    <w:nsid w:val="41D01CBE"/>
    <w:multiLevelType w:val="multilevel"/>
    <w:tmpl w:val="3A96DDB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3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9">
    <w:nsid w:val="467F280A"/>
    <w:multiLevelType w:val="multilevel"/>
    <w:tmpl w:val="6374E096"/>
    <w:lvl w:ilvl="0">
      <w:start w:val="1"/>
      <w:numFmt w:val="decimal"/>
      <w:lvlText w:val="3.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46F039AB"/>
    <w:multiLevelType w:val="hybridMultilevel"/>
    <w:tmpl w:val="B8808DE0"/>
    <w:lvl w:ilvl="0" w:tplc="B25CFC2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D144158"/>
    <w:multiLevelType w:val="hybridMultilevel"/>
    <w:tmpl w:val="C4B048B4"/>
    <w:lvl w:ilvl="0" w:tplc="8B2A2A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4405D5E"/>
    <w:multiLevelType w:val="hybridMultilevel"/>
    <w:tmpl w:val="EC1A67BA"/>
    <w:lvl w:ilvl="0" w:tplc="573C1392">
      <w:start w:val="1"/>
      <w:numFmt w:val="none"/>
      <w:lvlText w:val="4.3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7FE62AD"/>
    <w:multiLevelType w:val="hybridMultilevel"/>
    <w:tmpl w:val="3D94DE8A"/>
    <w:lvl w:ilvl="0" w:tplc="3DA667EC">
      <w:start w:val="4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5F4A5FE6"/>
    <w:multiLevelType w:val="hybridMultilevel"/>
    <w:tmpl w:val="9558DD96"/>
    <w:lvl w:ilvl="0" w:tplc="2EC0FCD6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47F6DCC"/>
    <w:multiLevelType w:val="hybridMultilevel"/>
    <w:tmpl w:val="D476490E"/>
    <w:lvl w:ilvl="0" w:tplc="2EC0FCD6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6CF2413"/>
    <w:multiLevelType w:val="multilevel"/>
    <w:tmpl w:val="2E4C7F06"/>
    <w:lvl w:ilvl="0">
      <w:start w:val="4"/>
      <w:numFmt w:val="decimal"/>
      <w:lvlText w:val="%1"/>
      <w:lvlJc w:val="left"/>
      <w:pPr>
        <w:ind w:left="360" w:hanging="360"/>
      </w:pPr>
      <w:rPr>
        <w:rFonts w:eastAsia="SimSun" w:hint="default"/>
        <w:sz w:val="20"/>
      </w:rPr>
    </w:lvl>
    <w:lvl w:ilvl="1">
      <w:start w:val="1"/>
      <w:numFmt w:val="decimal"/>
      <w:lvlText w:val="%1.%2"/>
      <w:lvlJc w:val="left"/>
      <w:pPr>
        <w:ind w:left="1205" w:hanging="360"/>
      </w:pPr>
      <w:rPr>
        <w:rFonts w:eastAsia="SimSun" w:hint="default"/>
        <w:sz w:val="20"/>
      </w:rPr>
    </w:lvl>
    <w:lvl w:ilvl="2">
      <w:start w:val="1"/>
      <w:numFmt w:val="decimal"/>
      <w:lvlText w:val="%1.%2.%3"/>
      <w:lvlJc w:val="left"/>
      <w:pPr>
        <w:ind w:left="2410" w:hanging="720"/>
      </w:pPr>
      <w:rPr>
        <w:rFonts w:eastAsia="SimSun" w:hint="default"/>
        <w:sz w:val="20"/>
      </w:rPr>
    </w:lvl>
    <w:lvl w:ilvl="3">
      <w:start w:val="1"/>
      <w:numFmt w:val="decimal"/>
      <w:lvlText w:val="%1.%2.%3.%4"/>
      <w:lvlJc w:val="left"/>
      <w:pPr>
        <w:ind w:left="3615" w:hanging="1080"/>
      </w:pPr>
      <w:rPr>
        <w:rFonts w:eastAsia="SimSun" w:hint="default"/>
        <w:sz w:val="20"/>
      </w:rPr>
    </w:lvl>
    <w:lvl w:ilvl="4">
      <w:start w:val="1"/>
      <w:numFmt w:val="decimal"/>
      <w:lvlText w:val="%1.%2.%3.%4.%5"/>
      <w:lvlJc w:val="left"/>
      <w:pPr>
        <w:ind w:left="4460" w:hanging="1080"/>
      </w:pPr>
      <w:rPr>
        <w:rFonts w:eastAsia="SimSun" w:hint="default"/>
        <w:sz w:val="20"/>
      </w:rPr>
    </w:lvl>
    <w:lvl w:ilvl="5">
      <w:start w:val="1"/>
      <w:numFmt w:val="decimal"/>
      <w:lvlText w:val="%1.%2.%3.%4.%5.%6"/>
      <w:lvlJc w:val="left"/>
      <w:pPr>
        <w:ind w:left="5665" w:hanging="1440"/>
      </w:pPr>
      <w:rPr>
        <w:rFonts w:eastAsia="SimSun" w:hint="default"/>
        <w:sz w:val="20"/>
      </w:rPr>
    </w:lvl>
    <w:lvl w:ilvl="6">
      <w:start w:val="1"/>
      <w:numFmt w:val="decimal"/>
      <w:lvlText w:val="%1.%2.%3.%4.%5.%6.%7"/>
      <w:lvlJc w:val="left"/>
      <w:pPr>
        <w:ind w:left="6510" w:hanging="1440"/>
      </w:pPr>
      <w:rPr>
        <w:rFonts w:eastAsia="SimSun" w:hint="default"/>
        <w:sz w:val="20"/>
      </w:rPr>
    </w:lvl>
    <w:lvl w:ilvl="7">
      <w:start w:val="1"/>
      <w:numFmt w:val="decimal"/>
      <w:lvlText w:val="%1.%2.%3.%4.%5.%6.%7.%8"/>
      <w:lvlJc w:val="left"/>
      <w:pPr>
        <w:ind w:left="7715" w:hanging="1800"/>
      </w:pPr>
      <w:rPr>
        <w:rFonts w:eastAsia="SimSun" w:hint="default"/>
        <w:sz w:val="20"/>
      </w:rPr>
    </w:lvl>
    <w:lvl w:ilvl="8">
      <w:start w:val="1"/>
      <w:numFmt w:val="decimal"/>
      <w:lvlText w:val="%1.%2.%3.%4.%5.%6.%7.%8.%9"/>
      <w:lvlJc w:val="left"/>
      <w:pPr>
        <w:ind w:left="8560" w:hanging="1800"/>
      </w:pPr>
      <w:rPr>
        <w:rFonts w:eastAsia="SimSun" w:hint="default"/>
        <w:sz w:val="20"/>
      </w:rPr>
    </w:lvl>
  </w:abstractNum>
  <w:abstractNum w:abstractNumId="27">
    <w:nsid w:val="78D14B70"/>
    <w:multiLevelType w:val="multilevel"/>
    <w:tmpl w:val="90A6BA8A"/>
    <w:lvl w:ilvl="0">
      <w:start w:val="1"/>
      <w:numFmt w:val="none"/>
      <w:lvlText w:val="4.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5"/>
  </w:num>
  <w:num w:numId="2">
    <w:abstractNumId w:val="18"/>
  </w:num>
  <w:num w:numId="3">
    <w:abstractNumId w:val="20"/>
  </w:num>
  <w:num w:numId="4">
    <w:abstractNumId w:val="25"/>
  </w:num>
  <w:num w:numId="5">
    <w:abstractNumId w:val="17"/>
  </w:num>
  <w:num w:numId="6">
    <w:abstractNumId w:val="13"/>
  </w:num>
  <w:num w:numId="7">
    <w:abstractNumId w:val="12"/>
  </w:num>
  <w:num w:numId="8">
    <w:abstractNumId w:val="21"/>
  </w:num>
  <w:num w:numId="9">
    <w:abstractNumId w:val="16"/>
  </w:num>
  <w:num w:numId="10">
    <w:abstractNumId w:val="24"/>
  </w:num>
  <w:num w:numId="11">
    <w:abstractNumId w:val="11"/>
  </w:num>
  <w:num w:numId="12">
    <w:abstractNumId w:val="22"/>
  </w:num>
  <w:num w:numId="13">
    <w:abstractNumId w:val="19"/>
  </w:num>
  <w:num w:numId="14">
    <w:abstractNumId w:val="27"/>
  </w:num>
  <w:num w:numId="15">
    <w:abstractNumId w:val="10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23"/>
  </w:num>
  <w:num w:numId="27">
    <w:abstractNumId w:val="14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removePersonalInformation/>
  <w:removeDateAndTime/>
  <w:embedSystemFonts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zh-CN" w:vendorID="64" w:dllVersion="131077" w:nlCheck="1" w:checkStyle="1"/>
  <w:attachedTemplate r:id="rId1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02"/>
  </w:hdrShapeDefaults>
  <w:footnotePr>
    <w:numFmt w:val="chicago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dgnword-docGUID" w:val="{DA474F36-CB71-4118-8C79-764C2B0E9C25}"/>
    <w:docVar w:name="dgnword-eventsink" w:val="221254848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leaner Production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taxvzzezs2wxpe0exnp0vwsxzdwwd9pvsd9&quot;&gt;差异性英文&lt;record-ids&gt;&lt;item&gt;75&lt;/item&gt;&lt;/record-ids&gt;&lt;/item&gt;&lt;/Libraries&gt;"/>
  </w:docVars>
  <w:rsids>
    <w:rsidRoot w:val="00B746FB"/>
    <w:rsid w:val="00000297"/>
    <w:rsid w:val="00000C57"/>
    <w:rsid w:val="00001912"/>
    <w:rsid w:val="00002E70"/>
    <w:rsid w:val="0000589E"/>
    <w:rsid w:val="000058E4"/>
    <w:rsid w:val="00005A30"/>
    <w:rsid w:val="0000603C"/>
    <w:rsid w:val="0000609C"/>
    <w:rsid w:val="00007414"/>
    <w:rsid w:val="00010CA8"/>
    <w:rsid w:val="00011B88"/>
    <w:rsid w:val="00013BB9"/>
    <w:rsid w:val="000148CB"/>
    <w:rsid w:val="00021237"/>
    <w:rsid w:val="000225C4"/>
    <w:rsid w:val="000239D3"/>
    <w:rsid w:val="00024B57"/>
    <w:rsid w:val="000257E3"/>
    <w:rsid w:val="00030646"/>
    <w:rsid w:val="00030C1D"/>
    <w:rsid w:val="000314FD"/>
    <w:rsid w:val="00033696"/>
    <w:rsid w:val="000345C9"/>
    <w:rsid w:val="00034B17"/>
    <w:rsid w:val="00036C6A"/>
    <w:rsid w:val="00036EA3"/>
    <w:rsid w:val="0003739F"/>
    <w:rsid w:val="00040874"/>
    <w:rsid w:val="000414F9"/>
    <w:rsid w:val="00046B61"/>
    <w:rsid w:val="0004781D"/>
    <w:rsid w:val="00047FF7"/>
    <w:rsid w:val="0005071B"/>
    <w:rsid w:val="0005072F"/>
    <w:rsid w:val="00051CCA"/>
    <w:rsid w:val="00052405"/>
    <w:rsid w:val="0005410C"/>
    <w:rsid w:val="00054D13"/>
    <w:rsid w:val="00054D71"/>
    <w:rsid w:val="00056237"/>
    <w:rsid w:val="00056F99"/>
    <w:rsid w:val="000576EF"/>
    <w:rsid w:val="000603BE"/>
    <w:rsid w:val="0006412F"/>
    <w:rsid w:val="00064D1A"/>
    <w:rsid w:val="00066637"/>
    <w:rsid w:val="0006674A"/>
    <w:rsid w:val="0006755B"/>
    <w:rsid w:val="0007179E"/>
    <w:rsid w:val="000717BB"/>
    <w:rsid w:val="00072DC0"/>
    <w:rsid w:val="0007529C"/>
    <w:rsid w:val="00076280"/>
    <w:rsid w:val="000763D8"/>
    <w:rsid w:val="00077E20"/>
    <w:rsid w:val="0008015B"/>
    <w:rsid w:val="000811DB"/>
    <w:rsid w:val="000830B1"/>
    <w:rsid w:val="000855DC"/>
    <w:rsid w:val="00085967"/>
    <w:rsid w:val="00085E92"/>
    <w:rsid w:val="00086400"/>
    <w:rsid w:val="0008656F"/>
    <w:rsid w:val="0009117D"/>
    <w:rsid w:val="00091570"/>
    <w:rsid w:val="00092F2F"/>
    <w:rsid w:val="00093967"/>
    <w:rsid w:val="000941AC"/>
    <w:rsid w:val="000961A7"/>
    <w:rsid w:val="00096439"/>
    <w:rsid w:val="000977D5"/>
    <w:rsid w:val="000977D6"/>
    <w:rsid w:val="000A46A1"/>
    <w:rsid w:val="000A482E"/>
    <w:rsid w:val="000A6359"/>
    <w:rsid w:val="000A7568"/>
    <w:rsid w:val="000B36BC"/>
    <w:rsid w:val="000B3C75"/>
    <w:rsid w:val="000B3E5D"/>
    <w:rsid w:val="000B40C0"/>
    <w:rsid w:val="000B4F69"/>
    <w:rsid w:val="000B60D4"/>
    <w:rsid w:val="000C2B1A"/>
    <w:rsid w:val="000C2E93"/>
    <w:rsid w:val="000C2F09"/>
    <w:rsid w:val="000C3C9E"/>
    <w:rsid w:val="000C46F4"/>
    <w:rsid w:val="000C541C"/>
    <w:rsid w:val="000C6987"/>
    <w:rsid w:val="000C6FC4"/>
    <w:rsid w:val="000D1168"/>
    <w:rsid w:val="000D24EE"/>
    <w:rsid w:val="000D5EC9"/>
    <w:rsid w:val="000D65C3"/>
    <w:rsid w:val="000D75DA"/>
    <w:rsid w:val="000E419C"/>
    <w:rsid w:val="000E564F"/>
    <w:rsid w:val="000E6969"/>
    <w:rsid w:val="000E6B3B"/>
    <w:rsid w:val="000F0093"/>
    <w:rsid w:val="000F0B51"/>
    <w:rsid w:val="000F2036"/>
    <w:rsid w:val="000F2957"/>
    <w:rsid w:val="000F3747"/>
    <w:rsid w:val="000F3DD5"/>
    <w:rsid w:val="000F3E37"/>
    <w:rsid w:val="000F6FFC"/>
    <w:rsid w:val="00100094"/>
    <w:rsid w:val="00101AAB"/>
    <w:rsid w:val="001039FE"/>
    <w:rsid w:val="00105371"/>
    <w:rsid w:val="00105697"/>
    <w:rsid w:val="0010588F"/>
    <w:rsid w:val="0011538C"/>
    <w:rsid w:val="00116642"/>
    <w:rsid w:val="00117172"/>
    <w:rsid w:val="001210DE"/>
    <w:rsid w:val="00123121"/>
    <w:rsid w:val="00123C6C"/>
    <w:rsid w:val="00126332"/>
    <w:rsid w:val="00126BA8"/>
    <w:rsid w:val="001279BA"/>
    <w:rsid w:val="00127E97"/>
    <w:rsid w:val="00132C73"/>
    <w:rsid w:val="00133A8B"/>
    <w:rsid w:val="00133CD9"/>
    <w:rsid w:val="00134874"/>
    <w:rsid w:val="00134C92"/>
    <w:rsid w:val="0013716F"/>
    <w:rsid w:val="00137C6A"/>
    <w:rsid w:val="00140427"/>
    <w:rsid w:val="001408FE"/>
    <w:rsid w:val="00142203"/>
    <w:rsid w:val="00143B09"/>
    <w:rsid w:val="00143C7C"/>
    <w:rsid w:val="00145C6C"/>
    <w:rsid w:val="00146484"/>
    <w:rsid w:val="001474D4"/>
    <w:rsid w:val="001513C0"/>
    <w:rsid w:val="001527B3"/>
    <w:rsid w:val="001533A0"/>
    <w:rsid w:val="00153AD5"/>
    <w:rsid w:val="00155EB3"/>
    <w:rsid w:val="00157BB2"/>
    <w:rsid w:val="00160759"/>
    <w:rsid w:val="00161D61"/>
    <w:rsid w:val="00162F0A"/>
    <w:rsid w:val="00163308"/>
    <w:rsid w:val="00163D03"/>
    <w:rsid w:val="001710E6"/>
    <w:rsid w:val="001734DF"/>
    <w:rsid w:val="00173FA2"/>
    <w:rsid w:val="00174601"/>
    <w:rsid w:val="00175037"/>
    <w:rsid w:val="00180487"/>
    <w:rsid w:val="001835EE"/>
    <w:rsid w:val="00184A54"/>
    <w:rsid w:val="0018570C"/>
    <w:rsid w:val="00186F90"/>
    <w:rsid w:val="001877ED"/>
    <w:rsid w:val="001919A0"/>
    <w:rsid w:val="001928C9"/>
    <w:rsid w:val="00193CB0"/>
    <w:rsid w:val="00195016"/>
    <w:rsid w:val="0019538E"/>
    <w:rsid w:val="001964A0"/>
    <w:rsid w:val="0019696D"/>
    <w:rsid w:val="00197A60"/>
    <w:rsid w:val="001A1260"/>
    <w:rsid w:val="001A1600"/>
    <w:rsid w:val="001A2B02"/>
    <w:rsid w:val="001A2CD7"/>
    <w:rsid w:val="001A39E8"/>
    <w:rsid w:val="001A3FF0"/>
    <w:rsid w:val="001A5AC6"/>
    <w:rsid w:val="001A6295"/>
    <w:rsid w:val="001A72D5"/>
    <w:rsid w:val="001A79A9"/>
    <w:rsid w:val="001A7D33"/>
    <w:rsid w:val="001B0BDC"/>
    <w:rsid w:val="001B1FB0"/>
    <w:rsid w:val="001B2FF9"/>
    <w:rsid w:val="001B3FF9"/>
    <w:rsid w:val="001B5031"/>
    <w:rsid w:val="001B6487"/>
    <w:rsid w:val="001B6983"/>
    <w:rsid w:val="001B6D77"/>
    <w:rsid w:val="001B7DE6"/>
    <w:rsid w:val="001B7EB1"/>
    <w:rsid w:val="001C14B9"/>
    <w:rsid w:val="001C430D"/>
    <w:rsid w:val="001C50F4"/>
    <w:rsid w:val="001C51F6"/>
    <w:rsid w:val="001C6969"/>
    <w:rsid w:val="001D10DE"/>
    <w:rsid w:val="001D5F92"/>
    <w:rsid w:val="001E191E"/>
    <w:rsid w:val="001E3DAA"/>
    <w:rsid w:val="001E4C64"/>
    <w:rsid w:val="001E5A52"/>
    <w:rsid w:val="001E6EAF"/>
    <w:rsid w:val="001E7185"/>
    <w:rsid w:val="001F0F63"/>
    <w:rsid w:val="001F4711"/>
    <w:rsid w:val="001F6405"/>
    <w:rsid w:val="00203501"/>
    <w:rsid w:val="00205589"/>
    <w:rsid w:val="0021224D"/>
    <w:rsid w:val="00212BD3"/>
    <w:rsid w:val="00214996"/>
    <w:rsid w:val="00214FE7"/>
    <w:rsid w:val="0021615D"/>
    <w:rsid w:val="0021649F"/>
    <w:rsid w:val="002175D1"/>
    <w:rsid w:val="00220B4A"/>
    <w:rsid w:val="002213A0"/>
    <w:rsid w:val="00222C56"/>
    <w:rsid w:val="00222C85"/>
    <w:rsid w:val="0022311D"/>
    <w:rsid w:val="00224313"/>
    <w:rsid w:val="002278C5"/>
    <w:rsid w:val="00232EE9"/>
    <w:rsid w:val="00233F64"/>
    <w:rsid w:val="002344C6"/>
    <w:rsid w:val="00234BC9"/>
    <w:rsid w:val="00236144"/>
    <w:rsid w:val="002373BC"/>
    <w:rsid w:val="002420A1"/>
    <w:rsid w:val="00242972"/>
    <w:rsid w:val="0024335A"/>
    <w:rsid w:val="0025007A"/>
    <w:rsid w:val="002505AC"/>
    <w:rsid w:val="00253BE1"/>
    <w:rsid w:val="002600DE"/>
    <w:rsid w:val="0026067E"/>
    <w:rsid w:val="00261B72"/>
    <w:rsid w:val="00262B32"/>
    <w:rsid w:val="00264C2A"/>
    <w:rsid w:val="00264E85"/>
    <w:rsid w:val="00264EC4"/>
    <w:rsid w:val="002658BB"/>
    <w:rsid w:val="0026711B"/>
    <w:rsid w:val="00271376"/>
    <w:rsid w:val="002715FC"/>
    <w:rsid w:val="00271B91"/>
    <w:rsid w:val="00272736"/>
    <w:rsid w:val="00273320"/>
    <w:rsid w:val="002736E2"/>
    <w:rsid w:val="002816F1"/>
    <w:rsid w:val="00281AA5"/>
    <w:rsid w:val="0028383C"/>
    <w:rsid w:val="0028489C"/>
    <w:rsid w:val="00285DBD"/>
    <w:rsid w:val="00287D78"/>
    <w:rsid w:val="002901F0"/>
    <w:rsid w:val="00291FC1"/>
    <w:rsid w:val="0029734D"/>
    <w:rsid w:val="00297DF1"/>
    <w:rsid w:val="002A2941"/>
    <w:rsid w:val="002A54D5"/>
    <w:rsid w:val="002A7AA1"/>
    <w:rsid w:val="002B0ACE"/>
    <w:rsid w:val="002B580C"/>
    <w:rsid w:val="002B5979"/>
    <w:rsid w:val="002B6448"/>
    <w:rsid w:val="002B7F17"/>
    <w:rsid w:val="002C360D"/>
    <w:rsid w:val="002C367C"/>
    <w:rsid w:val="002C3741"/>
    <w:rsid w:val="002C5C00"/>
    <w:rsid w:val="002C730D"/>
    <w:rsid w:val="002D0B35"/>
    <w:rsid w:val="002D1B45"/>
    <w:rsid w:val="002D40DA"/>
    <w:rsid w:val="002D613C"/>
    <w:rsid w:val="002D7CF9"/>
    <w:rsid w:val="002E2CB8"/>
    <w:rsid w:val="002E42F8"/>
    <w:rsid w:val="002E4E35"/>
    <w:rsid w:val="002E5D59"/>
    <w:rsid w:val="002F1B9E"/>
    <w:rsid w:val="002F4858"/>
    <w:rsid w:val="002F71A6"/>
    <w:rsid w:val="002F77B8"/>
    <w:rsid w:val="003002FD"/>
    <w:rsid w:val="0030081C"/>
    <w:rsid w:val="00300930"/>
    <w:rsid w:val="00302563"/>
    <w:rsid w:val="00303569"/>
    <w:rsid w:val="003047BC"/>
    <w:rsid w:val="00306D82"/>
    <w:rsid w:val="003072FA"/>
    <w:rsid w:val="00307A5D"/>
    <w:rsid w:val="00312457"/>
    <w:rsid w:val="00323102"/>
    <w:rsid w:val="003237A4"/>
    <w:rsid w:val="00327010"/>
    <w:rsid w:val="00330774"/>
    <w:rsid w:val="003310DD"/>
    <w:rsid w:val="00331933"/>
    <w:rsid w:val="00332356"/>
    <w:rsid w:val="00332AE6"/>
    <w:rsid w:val="00334A70"/>
    <w:rsid w:val="003351D4"/>
    <w:rsid w:val="00336A8E"/>
    <w:rsid w:val="00337F7B"/>
    <w:rsid w:val="00341215"/>
    <w:rsid w:val="00343385"/>
    <w:rsid w:val="003440E2"/>
    <w:rsid w:val="00344D7B"/>
    <w:rsid w:val="003507DB"/>
    <w:rsid w:val="00351234"/>
    <w:rsid w:val="00351C7B"/>
    <w:rsid w:val="00352046"/>
    <w:rsid w:val="003525E4"/>
    <w:rsid w:val="00353A92"/>
    <w:rsid w:val="00354168"/>
    <w:rsid w:val="00356504"/>
    <w:rsid w:val="003565DD"/>
    <w:rsid w:val="00357E43"/>
    <w:rsid w:val="0036043C"/>
    <w:rsid w:val="003605A4"/>
    <w:rsid w:val="003623F5"/>
    <w:rsid w:val="00362CA2"/>
    <w:rsid w:val="00362CE0"/>
    <w:rsid w:val="0036583A"/>
    <w:rsid w:val="00365E40"/>
    <w:rsid w:val="003660F6"/>
    <w:rsid w:val="0036700E"/>
    <w:rsid w:val="00371B16"/>
    <w:rsid w:val="003748E2"/>
    <w:rsid w:val="00374F96"/>
    <w:rsid w:val="00375071"/>
    <w:rsid w:val="00382AAA"/>
    <w:rsid w:val="00383F5B"/>
    <w:rsid w:val="00384F43"/>
    <w:rsid w:val="003865A4"/>
    <w:rsid w:val="00387469"/>
    <w:rsid w:val="00391341"/>
    <w:rsid w:val="00391473"/>
    <w:rsid w:val="00391A60"/>
    <w:rsid w:val="00391C31"/>
    <w:rsid w:val="00391ED0"/>
    <w:rsid w:val="003931FD"/>
    <w:rsid w:val="0039441D"/>
    <w:rsid w:val="00395DF0"/>
    <w:rsid w:val="0039728F"/>
    <w:rsid w:val="003978D9"/>
    <w:rsid w:val="003A1A28"/>
    <w:rsid w:val="003A1B88"/>
    <w:rsid w:val="003A2755"/>
    <w:rsid w:val="003A3150"/>
    <w:rsid w:val="003A6E4B"/>
    <w:rsid w:val="003B3288"/>
    <w:rsid w:val="003B4DD3"/>
    <w:rsid w:val="003B79BE"/>
    <w:rsid w:val="003C0DE6"/>
    <w:rsid w:val="003C2A24"/>
    <w:rsid w:val="003C2FDB"/>
    <w:rsid w:val="003C38C9"/>
    <w:rsid w:val="003C447E"/>
    <w:rsid w:val="003C4875"/>
    <w:rsid w:val="003C4C0B"/>
    <w:rsid w:val="003C617A"/>
    <w:rsid w:val="003D023F"/>
    <w:rsid w:val="003D1179"/>
    <w:rsid w:val="003D2083"/>
    <w:rsid w:val="003D21D2"/>
    <w:rsid w:val="003D48BA"/>
    <w:rsid w:val="003D4C93"/>
    <w:rsid w:val="003D6E07"/>
    <w:rsid w:val="003E006F"/>
    <w:rsid w:val="003E02A0"/>
    <w:rsid w:val="003E30FF"/>
    <w:rsid w:val="003F02BC"/>
    <w:rsid w:val="003F07F7"/>
    <w:rsid w:val="003F18FA"/>
    <w:rsid w:val="003F2898"/>
    <w:rsid w:val="003F35D3"/>
    <w:rsid w:val="00401A74"/>
    <w:rsid w:val="00401AE5"/>
    <w:rsid w:val="0040346C"/>
    <w:rsid w:val="00405098"/>
    <w:rsid w:val="004050AC"/>
    <w:rsid w:val="00405817"/>
    <w:rsid w:val="00406A33"/>
    <w:rsid w:val="004100A2"/>
    <w:rsid w:val="004113AF"/>
    <w:rsid w:val="00412A03"/>
    <w:rsid w:val="00413F38"/>
    <w:rsid w:val="00416ED0"/>
    <w:rsid w:val="0041761C"/>
    <w:rsid w:val="004205E6"/>
    <w:rsid w:val="004217D1"/>
    <w:rsid w:val="00421B1C"/>
    <w:rsid w:val="004234EE"/>
    <w:rsid w:val="00424B86"/>
    <w:rsid w:val="00424D80"/>
    <w:rsid w:val="004250BD"/>
    <w:rsid w:val="004257BB"/>
    <w:rsid w:val="004259A6"/>
    <w:rsid w:val="0042636E"/>
    <w:rsid w:val="0043002E"/>
    <w:rsid w:val="00431849"/>
    <w:rsid w:val="0043317A"/>
    <w:rsid w:val="00434E7C"/>
    <w:rsid w:val="00435B45"/>
    <w:rsid w:val="00436D0C"/>
    <w:rsid w:val="0043705C"/>
    <w:rsid w:val="0044006A"/>
    <w:rsid w:val="00440591"/>
    <w:rsid w:val="00441845"/>
    <w:rsid w:val="00441C04"/>
    <w:rsid w:val="004423F6"/>
    <w:rsid w:val="00442428"/>
    <w:rsid w:val="0044434E"/>
    <w:rsid w:val="0044472B"/>
    <w:rsid w:val="0044565A"/>
    <w:rsid w:val="004461DE"/>
    <w:rsid w:val="004464AE"/>
    <w:rsid w:val="00450368"/>
    <w:rsid w:val="00453188"/>
    <w:rsid w:val="0045486B"/>
    <w:rsid w:val="00454F51"/>
    <w:rsid w:val="0045585F"/>
    <w:rsid w:val="00456959"/>
    <w:rsid w:val="004615A4"/>
    <w:rsid w:val="0046529A"/>
    <w:rsid w:val="004660FD"/>
    <w:rsid w:val="00466877"/>
    <w:rsid w:val="00467BC3"/>
    <w:rsid w:val="004710DC"/>
    <w:rsid w:val="00472386"/>
    <w:rsid w:val="0047397C"/>
    <w:rsid w:val="00473B95"/>
    <w:rsid w:val="0047526A"/>
    <w:rsid w:val="00475E98"/>
    <w:rsid w:val="00477244"/>
    <w:rsid w:val="004804F4"/>
    <w:rsid w:val="004840CB"/>
    <w:rsid w:val="00484E17"/>
    <w:rsid w:val="004852CA"/>
    <w:rsid w:val="00487AE2"/>
    <w:rsid w:val="00487B96"/>
    <w:rsid w:val="00487FDE"/>
    <w:rsid w:val="00491162"/>
    <w:rsid w:val="004920E9"/>
    <w:rsid w:val="0049247E"/>
    <w:rsid w:val="00492756"/>
    <w:rsid w:val="00493006"/>
    <w:rsid w:val="004933B0"/>
    <w:rsid w:val="00496234"/>
    <w:rsid w:val="00496B27"/>
    <w:rsid w:val="004974EF"/>
    <w:rsid w:val="00497C06"/>
    <w:rsid w:val="004A068E"/>
    <w:rsid w:val="004A16C3"/>
    <w:rsid w:val="004A238E"/>
    <w:rsid w:val="004A2AAC"/>
    <w:rsid w:val="004A3183"/>
    <w:rsid w:val="004A382F"/>
    <w:rsid w:val="004A4486"/>
    <w:rsid w:val="004A4B6A"/>
    <w:rsid w:val="004A60D4"/>
    <w:rsid w:val="004A75AC"/>
    <w:rsid w:val="004B07CF"/>
    <w:rsid w:val="004B106A"/>
    <w:rsid w:val="004B37E8"/>
    <w:rsid w:val="004B4963"/>
    <w:rsid w:val="004B4B01"/>
    <w:rsid w:val="004B5B2F"/>
    <w:rsid w:val="004B6AF5"/>
    <w:rsid w:val="004B7B11"/>
    <w:rsid w:val="004C00E6"/>
    <w:rsid w:val="004C1563"/>
    <w:rsid w:val="004C2469"/>
    <w:rsid w:val="004C60BD"/>
    <w:rsid w:val="004C69F8"/>
    <w:rsid w:val="004C6C3F"/>
    <w:rsid w:val="004C7D4B"/>
    <w:rsid w:val="004D1985"/>
    <w:rsid w:val="004D1CFA"/>
    <w:rsid w:val="004D2621"/>
    <w:rsid w:val="004D335C"/>
    <w:rsid w:val="004D5181"/>
    <w:rsid w:val="004D5D38"/>
    <w:rsid w:val="004D5F81"/>
    <w:rsid w:val="004D5FCA"/>
    <w:rsid w:val="004D6862"/>
    <w:rsid w:val="004E20AA"/>
    <w:rsid w:val="004E2558"/>
    <w:rsid w:val="004E38E8"/>
    <w:rsid w:val="004E45F3"/>
    <w:rsid w:val="004E5C48"/>
    <w:rsid w:val="004E5F67"/>
    <w:rsid w:val="004F2631"/>
    <w:rsid w:val="004F311F"/>
    <w:rsid w:val="004F5036"/>
    <w:rsid w:val="004F55A4"/>
    <w:rsid w:val="004F7A89"/>
    <w:rsid w:val="00500F2F"/>
    <w:rsid w:val="0050290F"/>
    <w:rsid w:val="00502C75"/>
    <w:rsid w:val="00503CA9"/>
    <w:rsid w:val="00504E03"/>
    <w:rsid w:val="00506B40"/>
    <w:rsid w:val="00507F3E"/>
    <w:rsid w:val="00510CF1"/>
    <w:rsid w:val="00513E31"/>
    <w:rsid w:val="00517B95"/>
    <w:rsid w:val="00517FF6"/>
    <w:rsid w:val="00520C0B"/>
    <w:rsid w:val="0052120C"/>
    <w:rsid w:val="0052347A"/>
    <w:rsid w:val="005248DE"/>
    <w:rsid w:val="00524EB9"/>
    <w:rsid w:val="00525BF2"/>
    <w:rsid w:val="005267DF"/>
    <w:rsid w:val="005325B5"/>
    <w:rsid w:val="00533F60"/>
    <w:rsid w:val="00534195"/>
    <w:rsid w:val="0053421F"/>
    <w:rsid w:val="00534458"/>
    <w:rsid w:val="005353EF"/>
    <w:rsid w:val="00536247"/>
    <w:rsid w:val="00536A7B"/>
    <w:rsid w:val="0053704B"/>
    <w:rsid w:val="005408BC"/>
    <w:rsid w:val="00540DAD"/>
    <w:rsid w:val="00540E3D"/>
    <w:rsid w:val="005428E8"/>
    <w:rsid w:val="00544C2F"/>
    <w:rsid w:val="00545F4C"/>
    <w:rsid w:val="00546298"/>
    <w:rsid w:val="00546A6B"/>
    <w:rsid w:val="00546F02"/>
    <w:rsid w:val="00550016"/>
    <w:rsid w:val="00551B67"/>
    <w:rsid w:val="00554BF6"/>
    <w:rsid w:val="00555176"/>
    <w:rsid w:val="005557C5"/>
    <w:rsid w:val="00557865"/>
    <w:rsid w:val="005613F7"/>
    <w:rsid w:val="00561FAB"/>
    <w:rsid w:val="00565FA7"/>
    <w:rsid w:val="00570C59"/>
    <w:rsid w:val="00573970"/>
    <w:rsid w:val="0057626F"/>
    <w:rsid w:val="005764E4"/>
    <w:rsid w:val="005817BB"/>
    <w:rsid w:val="00582882"/>
    <w:rsid w:val="005828D2"/>
    <w:rsid w:val="005850CF"/>
    <w:rsid w:val="00591159"/>
    <w:rsid w:val="00591349"/>
    <w:rsid w:val="00591811"/>
    <w:rsid w:val="0059211A"/>
    <w:rsid w:val="0059373A"/>
    <w:rsid w:val="005962FD"/>
    <w:rsid w:val="005A36A5"/>
    <w:rsid w:val="005A3D2F"/>
    <w:rsid w:val="005A3F1D"/>
    <w:rsid w:val="005A67C8"/>
    <w:rsid w:val="005A7420"/>
    <w:rsid w:val="005A7816"/>
    <w:rsid w:val="005B0C08"/>
    <w:rsid w:val="005B1E47"/>
    <w:rsid w:val="005B3C5B"/>
    <w:rsid w:val="005B4574"/>
    <w:rsid w:val="005B4DD6"/>
    <w:rsid w:val="005C15B9"/>
    <w:rsid w:val="005C1977"/>
    <w:rsid w:val="005C29A4"/>
    <w:rsid w:val="005C44E8"/>
    <w:rsid w:val="005D0359"/>
    <w:rsid w:val="005D12F3"/>
    <w:rsid w:val="005D402F"/>
    <w:rsid w:val="005D55EE"/>
    <w:rsid w:val="005E0C2F"/>
    <w:rsid w:val="005E17F7"/>
    <w:rsid w:val="005E58E2"/>
    <w:rsid w:val="005E7B97"/>
    <w:rsid w:val="005F1142"/>
    <w:rsid w:val="005F5BF9"/>
    <w:rsid w:val="005F6BF8"/>
    <w:rsid w:val="00601233"/>
    <w:rsid w:val="0060214E"/>
    <w:rsid w:val="00602467"/>
    <w:rsid w:val="0060421F"/>
    <w:rsid w:val="00604CAC"/>
    <w:rsid w:val="00605A73"/>
    <w:rsid w:val="006142FF"/>
    <w:rsid w:val="00616417"/>
    <w:rsid w:val="00620600"/>
    <w:rsid w:val="00620AC1"/>
    <w:rsid w:val="006215BA"/>
    <w:rsid w:val="00621C5F"/>
    <w:rsid w:val="00622135"/>
    <w:rsid w:val="00622BB5"/>
    <w:rsid w:val="00624408"/>
    <w:rsid w:val="00624481"/>
    <w:rsid w:val="00625785"/>
    <w:rsid w:val="006265E5"/>
    <w:rsid w:val="00626852"/>
    <w:rsid w:val="00627356"/>
    <w:rsid w:val="006302B6"/>
    <w:rsid w:val="0063711D"/>
    <w:rsid w:val="00643312"/>
    <w:rsid w:val="006454DD"/>
    <w:rsid w:val="00646D4B"/>
    <w:rsid w:val="0064730B"/>
    <w:rsid w:val="00650485"/>
    <w:rsid w:val="006506D9"/>
    <w:rsid w:val="00651D7C"/>
    <w:rsid w:val="0065234C"/>
    <w:rsid w:val="006528E7"/>
    <w:rsid w:val="00653B7F"/>
    <w:rsid w:val="00657531"/>
    <w:rsid w:val="00657980"/>
    <w:rsid w:val="00660BC3"/>
    <w:rsid w:val="00660CF7"/>
    <w:rsid w:val="00663A79"/>
    <w:rsid w:val="00664964"/>
    <w:rsid w:val="00664AC8"/>
    <w:rsid w:val="00664FAF"/>
    <w:rsid w:val="006651AC"/>
    <w:rsid w:val="00667802"/>
    <w:rsid w:val="006678CC"/>
    <w:rsid w:val="00667B85"/>
    <w:rsid w:val="006700EA"/>
    <w:rsid w:val="00671F60"/>
    <w:rsid w:val="006727FB"/>
    <w:rsid w:val="0067298A"/>
    <w:rsid w:val="00672C6E"/>
    <w:rsid w:val="00672D3A"/>
    <w:rsid w:val="00673470"/>
    <w:rsid w:val="00673C7D"/>
    <w:rsid w:val="00674576"/>
    <w:rsid w:val="00676061"/>
    <w:rsid w:val="00676EF1"/>
    <w:rsid w:val="00681D2D"/>
    <w:rsid w:val="006851DF"/>
    <w:rsid w:val="00686A1C"/>
    <w:rsid w:val="00687641"/>
    <w:rsid w:val="00687790"/>
    <w:rsid w:val="0068782D"/>
    <w:rsid w:val="00691CE2"/>
    <w:rsid w:val="00693CA5"/>
    <w:rsid w:val="00695744"/>
    <w:rsid w:val="00695D56"/>
    <w:rsid w:val="0069650F"/>
    <w:rsid w:val="00696DC5"/>
    <w:rsid w:val="00697474"/>
    <w:rsid w:val="00697EF2"/>
    <w:rsid w:val="006A1C47"/>
    <w:rsid w:val="006A21FD"/>
    <w:rsid w:val="006A2450"/>
    <w:rsid w:val="006A28E7"/>
    <w:rsid w:val="006A36E7"/>
    <w:rsid w:val="006A41F2"/>
    <w:rsid w:val="006A4501"/>
    <w:rsid w:val="006A4804"/>
    <w:rsid w:val="006A4B28"/>
    <w:rsid w:val="006A7C05"/>
    <w:rsid w:val="006B1EEA"/>
    <w:rsid w:val="006B2011"/>
    <w:rsid w:val="006B2608"/>
    <w:rsid w:val="006B3397"/>
    <w:rsid w:val="006B39F9"/>
    <w:rsid w:val="006B3E8F"/>
    <w:rsid w:val="006B614C"/>
    <w:rsid w:val="006B65DB"/>
    <w:rsid w:val="006B65EF"/>
    <w:rsid w:val="006B68F8"/>
    <w:rsid w:val="006B7B26"/>
    <w:rsid w:val="006C0A86"/>
    <w:rsid w:val="006C3D31"/>
    <w:rsid w:val="006C4238"/>
    <w:rsid w:val="006C6057"/>
    <w:rsid w:val="006C62AC"/>
    <w:rsid w:val="006C7A12"/>
    <w:rsid w:val="006C7D7B"/>
    <w:rsid w:val="006D08B5"/>
    <w:rsid w:val="006D4B05"/>
    <w:rsid w:val="006D586F"/>
    <w:rsid w:val="006D764A"/>
    <w:rsid w:val="006D7B8D"/>
    <w:rsid w:val="006D7CF3"/>
    <w:rsid w:val="006E06D2"/>
    <w:rsid w:val="006E329B"/>
    <w:rsid w:val="006E3B8C"/>
    <w:rsid w:val="006E4899"/>
    <w:rsid w:val="006E4F41"/>
    <w:rsid w:val="006E51E0"/>
    <w:rsid w:val="006E56F0"/>
    <w:rsid w:val="006E6174"/>
    <w:rsid w:val="006E6C7E"/>
    <w:rsid w:val="006E74F6"/>
    <w:rsid w:val="006F0978"/>
    <w:rsid w:val="006F0991"/>
    <w:rsid w:val="006F1D98"/>
    <w:rsid w:val="006F2130"/>
    <w:rsid w:val="006F456B"/>
    <w:rsid w:val="006F46FB"/>
    <w:rsid w:val="006F722D"/>
    <w:rsid w:val="006F7A4D"/>
    <w:rsid w:val="00701C65"/>
    <w:rsid w:val="007033A5"/>
    <w:rsid w:val="00703479"/>
    <w:rsid w:val="00703904"/>
    <w:rsid w:val="00703D9C"/>
    <w:rsid w:val="007063DC"/>
    <w:rsid w:val="00710B46"/>
    <w:rsid w:val="00712CF0"/>
    <w:rsid w:val="007130C5"/>
    <w:rsid w:val="00714722"/>
    <w:rsid w:val="0071528C"/>
    <w:rsid w:val="00720262"/>
    <w:rsid w:val="007211D8"/>
    <w:rsid w:val="00722174"/>
    <w:rsid w:val="0072274C"/>
    <w:rsid w:val="00722D10"/>
    <w:rsid w:val="0072311F"/>
    <w:rsid w:val="00725400"/>
    <w:rsid w:val="007266DC"/>
    <w:rsid w:val="00727234"/>
    <w:rsid w:val="00727F78"/>
    <w:rsid w:val="00731A6A"/>
    <w:rsid w:val="00732BF3"/>
    <w:rsid w:val="0073318B"/>
    <w:rsid w:val="00734D75"/>
    <w:rsid w:val="00734F43"/>
    <w:rsid w:val="007369B5"/>
    <w:rsid w:val="0073733F"/>
    <w:rsid w:val="0073735A"/>
    <w:rsid w:val="007411D8"/>
    <w:rsid w:val="00741595"/>
    <w:rsid w:val="007417BA"/>
    <w:rsid w:val="00741DFA"/>
    <w:rsid w:val="00743BA8"/>
    <w:rsid w:val="00744971"/>
    <w:rsid w:val="00744F22"/>
    <w:rsid w:val="00746801"/>
    <w:rsid w:val="00747197"/>
    <w:rsid w:val="00750B3B"/>
    <w:rsid w:val="0075223F"/>
    <w:rsid w:val="0075296D"/>
    <w:rsid w:val="00753CAD"/>
    <w:rsid w:val="007540C0"/>
    <w:rsid w:val="0075552C"/>
    <w:rsid w:val="007603C0"/>
    <w:rsid w:val="00761297"/>
    <w:rsid w:val="007620D2"/>
    <w:rsid w:val="00762F19"/>
    <w:rsid w:val="0076316D"/>
    <w:rsid w:val="00764CF6"/>
    <w:rsid w:val="007711B8"/>
    <w:rsid w:val="007716A6"/>
    <w:rsid w:val="00771D64"/>
    <w:rsid w:val="007733FF"/>
    <w:rsid w:val="00774AE5"/>
    <w:rsid w:val="00774BD4"/>
    <w:rsid w:val="00776AF5"/>
    <w:rsid w:val="007775BC"/>
    <w:rsid w:val="00781F79"/>
    <w:rsid w:val="00783D40"/>
    <w:rsid w:val="00785682"/>
    <w:rsid w:val="0078652E"/>
    <w:rsid w:val="00787900"/>
    <w:rsid w:val="00787E85"/>
    <w:rsid w:val="00787EF7"/>
    <w:rsid w:val="007907A2"/>
    <w:rsid w:val="007910B8"/>
    <w:rsid w:val="00792B5D"/>
    <w:rsid w:val="00794217"/>
    <w:rsid w:val="00794D6F"/>
    <w:rsid w:val="00794FCA"/>
    <w:rsid w:val="007970C0"/>
    <w:rsid w:val="007978FB"/>
    <w:rsid w:val="007A063B"/>
    <w:rsid w:val="007A28F1"/>
    <w:rsid w:val="007A2C99"/>
    <w:rsid w:val="007A3E09"/>
    <w:rsid w:val="007A5898"/>
    <w:rsid w:val="007A66D8"/>
    <w:rsid w:val="007A68F5"/>
    <w:rsid w:val="007A7439"/>
    <w:rsid w:val="007B065D"/>
    <w:rsid w:val="007B10B3"/>
    <w:rsid w:val="007B4090"/>
    <w:rsid w:val="007B5E98"/>
    <w:rsid w:val="007B73F9"/>
    <w:rsid w:val="007B7622"/>
    <w:rsid w:val="007C00C1"/>
    <w:rsid w:val="007C029C"/>
    <w:rsid w:val="007C2EDC"/>
    <w:rsid w:val="007C5592"/>
    <w:rsid w:val="007C5BE4"/>
    <w:rsid w:val="007C6414"/>
    <w:rsid w:val="007D13F9"/>
    <w:rsid w:val="007D4AE8"/>
    <w:rsid w:val="007D4B83"/>
    <w:rsid w:val="007D5DDF"/>
    <w:rsid w:val="007D6114"/>
    <w:rsid w:val="007D778A"/>
    <w:rsid w:val="007E04C6"/>
    <w:rsid w:val="007E0C2A"/>
    <w:rsid w:val="007E1AB7"/>
    <w:rsid w:val="007E1DB5"/>
    <w:rsid w:val="007E3A13"/>
    <w:rsid w:val="007E49D6"/>
    <w:rsid w:val="007E4E07"/>
    <w:rsid w:val="007E7210"/>
    <w:rsid w:val="007E752D"/>
    <w:rsid w:val="007E797C"/>
    <w:rsid w:val="007F0BF3"/>
    <w:rsid w:val="007F186E"/>
    <w:rsid w:val="007F1E09"/>
    <w:rsid w:val="007F3D77"/>
    <w:rsid w:val="0080268F"/>
    <w:rsid w:val="00802701"/>
    <w:rsid w:val="00804305"/>
    <w:rsid w:val="00804D05"/>
    <w:rsid w:val="0080557E"/>
    <w:rsid w:val="00805944"/>
    <w:rsid w:val="00812304"/>
    <w:rsid w:val="008141DE"/>
    <w:rsid w:val="00816962"/>
    <w:rsid w:val="00816D77"/>
    <w:rsid w:val="00817D42"/>
    <w:rsid w:val="00820A4A"/>
    <w:rsid w:val="00822E12"/>
    <w:rsid w:val="00824EA3"/>
    <w:rsid w:val="008252A0"/>
    <w:rsid w:val="0082576D"/>
    <w:rsid w:val="0083067A"/>
    <w:rsid w:val="00830C88"/>
    <w:rsid w:val="008312C9"/>
    <w:rsid w:val="00832983"/>
    <w:rsid w:val="0083418E"/>
    <w:rsid w:val="008342D1"/>
    <w:rsid w:val="008347D3"/>
    <w:rsid w:val="00835B6A"/>
    <w:rsid w:val="00836B3D"/>
    <w:rsid w:val="0084259F"/>
    <w:rsid w:val="00842747"/>
    <w:rsid w:val="00842F43"/>
    <w:rsid w:val="00843B55"/>
    <w:rsid w:val="00844BE2"/>
    <w:rsid w:val="0085016B"/>
    <w:rsid w:val="00851A10"/>
    <w:rsid w:val="00851D39"/>
    <w:rsid w:val="008538AE"/>
    <w:rsid w:val="008546BB"/>
    <w:rsid w:val="00857138"/>
    <w:rsid w:val="00860929"/>
    <w:rsid w:val="00860D8C"/>
    <w:rsid w:val="00861EC0"/>
    <w:rsid w:val="00863776"/>
    <w:rsid w:val="00864F22"/>
    <w:rsid w:val="008655FE"/>
    <w:rsid w:val="00866BBF"/>
    <w:rsid w:val="008676AF"/>
    <w:rsid w:val="00870C75"/>
    <w:rsid w:val="0087110E"/>
    <w:rsid w:val="008711EC"/>
    <w:rsid w:val="008716DD"/>
    <w:rsid w:val="00873792"/>
    <w:rsid w:val="008801AE"/>
    <w:rsid w:val="00881606"/>
    <w:rsid w:val="00883AB4"/>
    <w:rsid w:val="008853DB"/>
    <w:rsid w:val="00885D2C"/>
    <w:rsid w:val="00885D8B"/>
    <w:rsid w:val="00885EAB"/>
    <w:rsid w:val="00885F78"/>
    <w:rsid w:val="008861E0"/>
    <w:rsid w:val="00886257"/>
    <w:rsid w:val="0088787A"/>
    <w:rsid w:val="008879A1"/>
    <w:rsid w:val="008902BA"/>
    <w:rsid w:val="00890874"/>
    <w:rsid w:val="0089280A"/>
    <w:rsid w:val="00892922"/>
    <w:rsid w:val="00892C5A"/>
    <w:rsid w:val="00892E3C"/>
    <w:rsid w:val="008935ED"/>
    <w:rsid w:val="0089362D"/>
    <w:rsid w:val="008A05EB"/>
    <w:rsid w:val="008A0830"/>
    <w:rsid w:val="008A2574"/>
    <w:rsid w:val="008A31FA"/>
    <w:rsid w:val="008A3B4C"/>
    <w:rsid w:val="008A7084"/>
    <w:rsid w:val="008B06BA"/>
    <w:rsid w:val="008B4B55"/>
    <w:rsid w:val="008B4B90"/>
    <w:rsid w:val="008B5BDE"/>
    <w:rsid w:val="008B6C9E"/>
    <w:rsid w:val="008B7F53"/>
    <w:rsid w:val="008C090B"/>
    <w:rsid w:val="008C1846"/>
    <w:rsid w:val="008C5473"/>
    <w:rsid w:val="008C7E53"/>
    <w:rsid w:val="008C7FDC"/>
    <w:rsid w:val="008D08A3"/>
    <w:rsid w:val="008D32E3"/>
    <w:rsid w:val="008D3579"/>
    <w:rsid w:val="008D49AB"/>
    <w:rsid w:val="008D666C"/>
    <w:rsid w:val="008D6C5F"/>
    <w:rsid w:val="008E0F70"/>
    <w:rsid w:val="008E2BA1"/>
    <w:rsid w:val="008E2F71"/>
    <w:rsid w:val="008E3740"/>
    <w:rsid w:val="008E47C4"/>
    <w:rsid w:val="008E5807"/>
    <w:rsid w:val="008E6DC9"/>
    <w:rsid w:val="008F0057"/>
    <w:rsid w:val="008F0987"/>
    <w:rsid w:val="008F28C8"/>
    <w:rsid w:val="008F2C13"/>
    <w:rsid w:val="008F30C0"/>
    <w:rsid w:val="008F7296"/>
    <w:rsid w:val="00902216"/>
    <w:rsid w:val="00902D31"/>
    <w:rsid w:val="009030DF"/>
    <w:rsid w:val="00904FC2"/>
    <w:rsid w:val="00905840"/>
    <w:rsid w:val="00905D5E"/>
    <w:rsid w:val="00907362"/>
    <w:rsid w:val="00910F95"/>
    <w:rsid w:val="00912B92"/>
    <w:rsid w:val="00913BE8"/>
    <w:rsid w:val="00914363"/>
    <w:rsid w:val="009153A1"/>
    <w:rsid w:val="009217DD"/>
    <w:rsid w:val="009218F1"/>
    <w:rsid w:val="009239E4"/>
    <w:rsid w:val="00923B07"/>
    <w:rsid w:val="00924B2D"/>
    <w:rsid w:val="00925E56"/>
    <w:rsid w:val="009266AB"/>
    <w:rsid w:val="009324B8"/>
    <w:rsid w:val="00932959"/>
    <w:rsid w:val="00932C0E"/>
    <w:rsid w:val="00932FDA"/>
    <w:rsid w:val="00934AB4"/>
    <w:rsid w:val="00937E8B"/>
    <w:rsid w:val="0094144A"/>
    <w:rsid w:val="009432DA"/>
    <w:rsid w:val="00944001"/>
    <w:rsid w:val="00946CEE"/>
    <w:rsid w:val="0094772F"/>
    <w:rsid w:val="009503A6"/>
    <w:rsid w:val="00950E1D"/>
    <w:rsid w:val="00952C2E"/>
    <w:rsid w:val="00952E0C"/>
    <w:rsid w:val="00953D61"/>
    <w:rsid w:val="00956479"/>
    <w:rsid w:val="009566AC"/>
    <w:rsid w:val="00957980"/>
    <w:rsid w:val="009618AF"/>
    <w:rsid w:val="0096365C"/>
    <w:rsid w:val="009650E4"/>
    <w:rsid w:val="00967B93"/>
    <w:rsid w:val="00967D09"/>
    <w:rsid w:val="00974E17"/>
    <w:rsid w:val="0098137C"/>
    <w:rsid w:val="00981EBB"/>
    <w:rsid w:val="00981F8F"/>
    <w:rsid w:val="009829C0"/>
    <w:rsid w:val="00982B5C"/>
    <w:rsid w:val="009845E6"/>
    <w:rsid w:val="00991264"/>
    <w:rsid w:val="009914C1"/>
    <w:rsid w:val="00992F9F"/>
    <w:rsid w:val="0099620A"/>
    <w:rsid w:val="00996BF5"/>
    <w:rsid w:val="009A1567"/>
    <w:rsid w:val="009A303A"/>
    <w:rsid w:val="009A3CF4"/>
    <w:rsid w:val="009A4215"/>
    <w:rsid w:val="009A50D1"/>
    <w:rsid w:val="009A57D5"/>
    <w:rsid w:val="009A6AD4"/>
    <w:rsid w:val="009A6B28"/>
    <w:rsid w:val="009B0430"/>
    <w:rsid w:val="009B1F36"/>
    <w:rsid w:val="009B25CA"/>
    <w:rsid w:val="009B3BC7"/>
    <w:rsid w:val="009B5BE5"/>
    <w:rsid w:val="009B5E56"/>
    <w:rsid w:val="009B6E08"/>
    <w:rsid w:val="009B7A4C"/>
    <w:rsid w:val="009C2402"/>
    <w:rsid w:val="009C271F"/>
    <w:rsid w:val="009C35B7"/>
    <w:rsid w:val="009C6BE1"/>
    <w:rsid w:val="009C7003"/>
    <w:rsid w:val="009C7EC2"/>
    <w:rsid w:val="009D078F"/>
    <w:rsid w:val="009D085F"/>
    <w:rsid w:val="009D1794"/>
    <w:rsid w:val="009D1F4D"/>
    <w:rsid w:val="009D2A4F"/>
    <w:rsid w:val="009D3323"/>
    <w:rsid w:val="009D71CC"/>
    <w:rsid w:val="009E14FC"/>
    <w:rsid w:val="009E1F26"/>
    <w:rsid w:val="009E2859"/>
    <w:rsid w:val="009E29DB"/>
    <w:rsid w:val="009E3ADD"/>
    <w:rsid w:val="009E5DD7"/>
    <w:rsid w:val="009E5E07"/>
    <w:rsid w:val="009E7B23"/>
    <w:rsid w:val="009F0D6C"/>
    <w:rsid w:val="009F1F34"/>
    <w:rsid w:val="009F3B71"/>
    <w:rsid w:val="009F4862"/>
    <w:rsid w:val="00A00005"/>
    <w:rsid w:val="00A00390"/>
    <w:rsid w:val="00A019B7"/>
    <w:rsid w:val="00A01BDA"/>
    <w:rsid w:val="00A025DC"/>
    <w:rsid w:val="00A0475E"/>
    <w:rsid w:val="00A07000"/>
    <w:rsid w:val="00A077ED"/>
    <w:rsid w:val="00A11CCB"/>
    <w:rsid w:val="00A1348E"/>
    <w:rsid w:val="00A14E60"/>
    <w:rsid w:val="00A16DD5"/>
    <w:rsid w:val="00A16E8C"/>
    <w:rsid w:val="00A17013"/>
    <w:rsid w:val="00A171CA"/>
    <w:rsid w:val="00A17640"/>
    <w:rsid w:val="00A17965"/>
    <w:rsid w:val="00A20CB2"/>
    <w:rsid w:val="00A21270"/>
    <w:rsid w:val="00A21324"/>
    <w:rsid w:val="00A21481"/>
    <w:rsid w:val="00A24977"/>
    <w:rsid w:val="00A25E18"/>
    <w:rsid w:val="00A25EF9"/>
    <w:rsid w:val="00A27130"/>
    <w:rsid w:val="00A31E0D"/>
    <w:rsid w:val="00A334CB"/>
    <w:rsid w:val="00A34135"/>
    <w:rsid w:val="00A358C3"/>
    <w:rsid w:val="00A40DDB"/>
    <w:rsid w:val="00A42846"/>
    <w:rsid w:val="00A45E3A"/>
    <w:rsid w:val="00A500F3"/>
    <w:rsid w:val="00A5271A"/>
    <w:rsid w:val="00A5496D"/>
    <w:rsid w:val="00A54983"/>
    <w:rsid w:val="00A565B8"/>
    <w:rsid w:val="00A61328"/>
    <w:rsid w:val="00A633AD"/>
    <w:rsid w:val="00A63F0E"/>
    <w:rsid w:val="00A647CF"/>
    <w:rsid w:val="00A64E6A"/>
    <w:rsid w:val="00A65162"/>
    <w:rsid w:val="00A6551B"/>
    <w:rsid w:val="00A65970"/>
    <w:rsid w:val="00A67811"/>
    <w:rsid w:val="00A71347"/>
    <w:rsid w:val="00A7163A"/>
    <w:rsid w:val="00A738E1"/>
    <w:rsid w:val="00A77559"/>
    <w:rsid w:val="00A777D0"/>
    <w:rsid w:val="00A81EA6"/>
    <w:rsid w:val="00A839CB"/>
    <w:rsid w:val="00A846B8"/>
    <w:rsid w:val="00A85660"/>
    <w:rsid w:val="00A856F6"/>
    <w:rsid w:val="00A86834"/>
    <w:rsid w:val="00A86D01"/>
    <w:rsid w:val="00A906F9"/>
    <w:rsid w:val="00A90D6B"/>
    <w:rsid w:val="00A9282C"/>
    <w:rsid w:val="00A93C01"/>
    <w:rsid w:val="00A9460C"/>
    <w:rsid w:val="00A949FB"/>
    <w:rsid w:val="00A95501"/>
    <w:rsid w:val="00AA3A2E"/>
    <w:rsid w:val="00AA4812"/>
    <w:rsid w:val="00AA6660"/>
    <w:rsid w:val="00AA7A1A"/>
    <w:rsid w:val="00AB1A12"/>
    <w:rsid w:val="00AB3A2D"/>
    <w:rsid w:val="00AB43FB"/>
    <w:rsid w:val="00AB7A48"/>
    <w:rsid w:val="00AC0C0A"/>
    <w:rsid w:val="00AC1965"/>
    <w:rsid w:val="00AC35EE"/>
    <w:rsid w:val="00AC3BBE"/>
    <w:rsid w:val="00AC5A47"/>
    <w:rsid w:val="00AC5B06"/>
    <w:rsid w:val="00AC5CF9"/>
    <w:rsid w:val="00AC5EA0"/>
    <w:rsid w:val="00AD2832"/>
    <w:rsid w:val="00AD365C"/>
    <w:rsid w:val="00AD400B"/>
    <w:rsid w:val="00AD4161"/>
    <w:rsid w:val="00AD551A"/>
    <w:rsid w:val="00AD5B1A"/>
    <w:rsid w:val="00AD6D20"/>
    <w:rsid w:val="00AD7242"/>
    <w:rsid w:val="00AD7327"/>
    <w:rsid w:val="00AE0966"/>
    <w:rsid w:val="00AE137E"/>
    <w:rsid w:val="00AE13CF"/>
    <w:rsid w:val="00AE14A6"/>
    <w:rsid w:val="00AE2DBF"/>
    <w:rsid w:val="00AE3C00"/>
    <w:rsid w:val="00AE3D0F"/>
    <w:rsid w:val="00AE7032"/>
    <w:rsid w:val="00AE7B66"/>
    <w:rsid w:val="00AE7CD0"/>
    <w:rsid w:val="00AE7EAE"/>
    <w:rsid w:val="00AF0393"/>
    <w:rsid w:val="00AF07D0"/>
    <w:rsid w:val="00AF1539"/>
    <w:rsid w:val="00AF4049"/>
    <w:rsid w:val="00AF62A9"/>
    <w:rsid w:val="00B00174"/>
    <w:rsid w:val="00B00B6C"/>
    <w:rsid w:val="00B02E75"/>
    <w:rsid w:val="00B04680"/>
    <w:rsid w:val="00B07A84"/>
    <w:rsid w:val="00B11304"/>
    <w:rsid w:val="00B13D1D"/>
    <w:rsid w:val="00B14DBD"/>
    <w:rsid w:val="00B16640"/>
    <w:rsid w:val="00B16C3C"/>
    <w:rsid w:val="00B17213"/>
    <w:rsid w:val="00B17A3A"/>
    <w:rsid w:val="00B20D37"/>
    <w:rsid w:val="00B21F38"/>
    <w:rsid w:val="00B240F5"/>
    <w:rsid w:val="00B262D4"/>
    <w:rsid w:val="00B30752"/>
    <w:rsid w:val="00B30F71"/>
    <w:rsid w:val="00B31DFD"/>
    <w:rsid w:val="00B348D0"/>
    <w:rsid w:val="00B349D8"/>
    <w:rsid w:val="00B34F19"/>
    <w:rsid w:val="00B35405"/>
    <w:rsid w:val="00B359CF"/>
    <w:rsid w:val="00B377C3"/>
    <w:rsid w:val="00B44418"/>
    <w:rsid w:val="00B45426"/>
    <w:rsid w:val="00B45F1C"/>
    <w:rsid w:val="00B45F77"/>
    <w:rsid w:val="00B46F2B"/>
    <w:rsid w:val="00B4726D"/>
    <w:rsid w:val="00B5079A"/>
    <w:rsid w:val="00B50C9F"/>
    <w:rsid w:val="00B51968"/>
    <w:rsid w:val="00B51AA1"/>
    <w:rsid w:val="00B53732"/>
    <w:rsid w:val="00B548C4"/>
    <w:rsid w:val="00B55813"/>
    <w:rsid w:val="00B56845"/>
    <w:rsid w:val="00B56A88"/>
    <w:rsid w:val="00B60B80"/>
    <w:rsid w:val="00B62456"/>
    <w:rsid w:val="00B6363B"/>
    <w:rsid w:val="00B650A5"/>
    <w:rsid w:val="00B65750"/>
    <w:rsid w:val="00B66C12"/>
    <w:rsid w:val="00B67F75"/>
    <w:rsid w:val="00B710A8"/>
    <w:rsid w:val="00B7375B"/>
    <w:rsid w:val="00B746FB"/>
    <w:rsid w:val="00B80BA0"/>
    <w:rsid w:val="00B80D97"/>
    <w:rsid w:val="00B81D5B"/>
    <w:rsid w:val="00B82C30"/>
    <w:rsid w:val="00B82CC7"/>
    <w:rsid w:val="00B85043"/>
    <w:rsid w:val="00B8753C"/>
    <w:rsid w:val="00B87E32"/>
    <w:rsid w:val="00B92A77"/>
    <w:rsid w:val="00B92AD6"/>
    <w:rsid w:val="00B949F4"/>
    <w:rsid w:val="00B95568"/>
    <w:rsid w:val="00B96330"/>
    <w:rsid w:val="00B96C8A"/>
    <w:rsid w:val="00B97936"/>
    <w:rsid w:val="00BA05AC"/>
    <w:rsid w:val="00BA0731"/>
    <w:rsid w:val="00BA192A"/>
    <w:rsid w:val="00BA2C90"/>
    <w:rsid w:val="00BA2F96"/>
    <w:rsid w:val="00BA4ADD"/>
    <w:rsid w:val="00BA5B5D"/>
    <w:rsid w:val="00BA6537"/>
    <w:rsid w:val="00BA78CE"/>
    <w:rsid w:val="00BB00C8"/>
    <w:rsid w:val="00BB0429"/>
    <w:rsid w:val="00BB0521"/>
    <w:rsid w:val="00BB096F"/>
    <w:rsid w:val="00BB3109"/>
    <w:rsid w:val="00BB35E3"/>
    <w:rsid w:val="00BB3E9F"/>
    <w:rsid w:val="00BB7190"/>
    <w:rsid w:val="00BC0333"/>
    <w:rsid w:val="00BC216B"/>
    <w:rsid w:val="00BC5598"/>
    <w:rsid w:val="00BC5937"/>
    <w:rsid w:val="00BC5A49"/>
    <w:rsid w:val="00BD0245"/>
    <w:rsid w:val="00BD2B83"/>
    <w:rsid w:val="00BD3E03"/>
    <w:rsid w:val="00BD45D5"/>
    <w:rsid w:val="00BD641D"/>
    <w:rsid w:val="00BE003D"/>
    <w:rsid w:val="00BE02D4"/>
    <w:rsid w:val="00BE051A"/>
    <w:rsid w:val="00BE0D43"/>
    <w:rsid w:val="00BE1797"/>
    <w:rsid w:val="00BE3BC6"/>
    <w:rsid w:val="00BE438F"/>
    <w:rsid w:val="00BE50C6"/>
    <w:rsid w:val="00BE5CB6"/>
    <w:rsid w:val="00BE6FC8"/>
    <w:rsid w:val="00BF6A16"/>
    <w:rsid w:val="00BF6A48"/>
    <w:rsid w:val="00BF7C8F"/>
    <w:rsid w:val="00C01EB1"/>
    <w:rsid w:val="00C03D1D"/>
    <w:rsid w:val="00C0635A"/>
    <w:rsid w:val="00C07F1C"/>
    <w:rsid w:val="00C10633"/>
    <w:rsid w:val="00C1122F"/>
    <w:rsid w:val="00C17758"/>
    <w:rsid w:val="00C22735"/>
    <w:rsid w:val="00C24505"/>
    <w:rsid w:val="00C24D0C"/>
    <w:rsid w:val="00C3315A"/>
    <w:rsid w:val="00C33CBB"/>
    <w:rsid w:val="00C344CE"/>
    <w:rsid w:val="00C348A4"/>
    <w:rsid w:val="00C34BBB"/>
    <w:rsid w:val="00C353B1"/>
    <w:rsid w:val="00C356C5"/>
    <w:rsid w:val="00C36289"/>
    <w:rsid w:val="00C364E5"/>
    <w:rsid w:val="00C417B3"/>
    <w:rsid w:val="00C42946"/>
    <w:rsid w:val="00C460DA"/>
    <w:rsid w:val="00C47C50"/>
    <w:rsid w:val="00C53B2E"/>
    <w:rsid w:val="00C54246"/>
    <w:rsid w:val="00C5659C"/>
    <w:rsid w:val="00C579C1"/>
    <w:rsid w:val="00C6010B"/>
    <w:rsid w:val="00C6095E"/>
    <w:rsid w:val="00C66A72"/>
    <w:rsid w:val="00C67F72"/>
    <w:rsid w:val="00C73062"/>
    <w:rsid w:val="00C74233"/>
    <w:rsid w:val="00C75F56"/>
    <w:rsid w:val="00C771FB"/>
    <w:rsid w:val="00C817C0"/>
    <w:rsid w:val="00C85686"/>
    <w:rsid w:val="00C86873"/>
    <w:rsid w:val="00C8773E"/>
    <w:rsid w:val="00C91CE3"/>
    <w:rsid w:val="00C96511"/>
    <w:rsid w:val="00CA035C"/>
    <w:rsid w:val="00CA1898"/>
    <w:rsid w:val="00CA2D4F"/>
    <w:rsid w:val="00CA44F0"/>
    <w:rsid w:val="00CA4639"/>
    <w:rsid w:val="00CA5700"/>
    <w:rsid w:val="00CB0D6E"/>
    <w:rsid w:val="00CB26BD"/>
    <w:rsid w:val="00CB3FF4"/>
    <w:rsid w:val="00CB470E"/>
    <w:rsid w:val="00CB5A19"/>
    <w:rsid w:val="00CB6E1A"/>
    <w:rsid w:val="00CC0987"/>
    <w:rsid w:val="00CC1AB2"/>
    <w:rsid w:val="00CC24CA"/>
    <w:rsid w:val="00CC6BF1"/>
    <w:rsid w:val="00CC6EA9"/>
    <w:rsid w:val="00CD11F0"/>
    <w:rsid w:val="00CD29FF"/>
    <w:rsid w:val="00CD353A"/>
    <w:rsid w:val="00CD3D40"/>
    <w:rsid w:val="00CD52AB"/>
    <w:rsid w:val="00CD56B5"/>
    <w:rsid w:val="00CD72D5"/>
    <w:rsid w:val="00CE12CA"/>
    <w:rsid w:val="00CE1CD3"/>
    <w:rsid w:val="00CE2D99"/>
    <w:rsid w:val="00CE68E7"/>
    <w:rsid w:val="00CE6BB5"/>
    <w:rsid w:val="00CE6DE6"/>
    <w:rsid w:val="00CF0C70"/>
    <w:rsid w:val="00CF40FB"/>
    <w:rsid w:val="00CF5018"/>
    <w:rsid w:val="00CF6C18"/>
    <w:rsid w:val="00D05016"/>
    <w:rsid w:val="00D0576D"/>
    <w:rsid w:val="00D06650"/>
    <w:rsid w:val="00D10C2E"/>
    <w:rsid w:val="00D1158A"/>
    <w:rsid w:val="00D12694"/>
    <w:rsid w:val="00D22A4C"/>
    <w:rsid w:val="00D22A7F"/>
    <w:rsid w:val="00D23C82"/>
    <w:rsid w:val="00D23F69"/>
    <w:rsid w:val="00D2451F"/>
    <w:rsid w:val="00D25E5E"/>
    <w:rsid w:val="00D25F89"/>
    <w:rsid w:val="00D261F5"/>
    <w:rsid w:val="00D265A0"/>
    <w:rsid w:val="00D27A95"/>
    <w:rsid w:val="00D27DC4"/>
    <w:rsid w:val="00D30D14"/>
    <w:rsid w:val="00D33150"/>
    <w:rsid w:val="00D333F7"/>
    <w:rsid w:val="00D334D4"/>
    <w:rsid w:val="00D34F7B"/>
    <w:rsid w:val="00D35658"/>
    <w:rsid w:val="00D426B2"/>
    <w:rsid w:val="00D451A5"/>
    <w:rsid w:val="00D47938"/>
    <w:rsid w:val="00D537CB"/>
    <w:rsid w:val="00D57982"/>
    <w:rsid w:val="00D61059"/>
    <w:rsid w:val="00D62F62"/>
    <w:rsid w:val="00D639BE"/>
    <w:rsid w:val="00D64208"/>
    <w:rsid w:val="00D64EFD"/>
    <w:rsid w:val="00D674BC"/>
    <w:rsid w:val="00D702D1"/>
    <w:rsid w:val="00D71045"/>
    <w:rsid w:val="00D71738"/>
    <w:rsid w:val="00D71EE4"/>
    <w:rsid w:val="00D73B02"/>
    <w:rsid w:val="00D752FE"/>
    <w:rsid w:val="00D75E67"/>
    <w:rsid w:val="00D77DDE"/>
    <w:rsid w:val="00D805AC"/>
    <w:rsid w:val="00D81D28"/>
    <w:rsid w:val="00D84431"/>
    <w:rsid w:val="00D87235"/>
    <w:rsid w:val="00D87681"/>
    <w:rsid w:val="00D90045"/>
    <w:rsid w:val="00D91633"/>
    <w:rsid w:val="00D92598"/>
    <w:rsid w:val="00D93C82"/>
    <w:rsid w:val="00D94473"/>
    <w:rsid w:val="00D9486B"/>
    <w:rsid w:val="00D9595C"/>
    <w:rsid w:val="00D95A3E"/>
    <w:rsid w:val="00D96549"/>
    <w:rsid w:val="00D96789"/>
    <w:rsid w:val="00D978B9"/>
    <w:rsid w:val="00DA55F1"/>
    <w:rsid w:val="00DA5F6E"/>
    <w:rsid w:val="00DB234D"/>
    <w:rsid w:val="00DB329F"/>
    <w:rsid w:val="00DB37E3"/>
    <w:rsid w:val="00DB5D55"/>
    <w:rsid w:val="00DB5FCC"/>
    <w:rsid w:val="00DC0165"/>
    <w:rsid w:val="00DC0763"/>
    <w:rsid w:val="00DC09F1"/>
    <w:rsid w:val="00DC1EF5"/>
    <w:rsid w:val="00DC4758"/>
    <w:rsid w:val="00DC5BA6"/>
    <w:rsid w:val="00DD060F"/>
    <w:rsid w:val="00DD1B68"/>
    <w:rsid w:val="00DD229C"/>
    <w:rsid w:val="00DD26D9"/>
    <w:rsid w:val="00DD3AB5"/>
    <w:rsid w:val="00DD6982"/>
    <w:rsid w:val="00DE1BF9"/>
    <w:rsid w:val="00DE20F5"/>
    <w:rsid w:val="00DE3F7E"/>
    <w:rsid w:val="00DE538D"/>
    <w:rsid w:val="00DE5C0E"/>
    <w:rsid w:val="00DE792E"/>
    <w:rsid w:val="00DF2A0B"/>
    <w:rsid w:val="00DF5A67"/>
    <w:rsid w:val="00DF66CF"/>
    <w:rsid w:val="00DF6E1F"/>
    <w:rsid w:val="00DF7802"/>
    <w:rsid w:val="00E03BF5"/>
    <w:rsid w:val="00E03C81"/>
    <w:rsid w:val="00E03CE0"/>
    <w:rsid w:val="00E03EB6"/>
    <w:rsid w:val="00E0726C"/>
    <w:rsid w:val="00E107A3"/>
    <w:rsid w:val="00E119E5"/>
    <w:rsid w:val="00E16003"/>
    <w:rsid w:val="00E20053"/>
    <w:rsid w:val="00E212DB"/>
    <w:rsid w:val="00E21A77"/>
    <w:rsid w:val="00E22A73"/>
    <w:rsid w:val="00E22EE2"/>
    <w:rsid w:val="00E23FEB"/>
    <w:rsid w:val="00E25F14"/>
    <w:rsid w:val="00E3093C"/>
    <w:rsid w:val="00E329B7"/>
    <w:rsid w:val="00E35A48"/>
    <w:rsid w:val="00E36199"/>
    <w:rsid w:val="00E4271B"/>
    <w:rsid w:val="00E43442"/>
    <w:rsid w:val="00E451F9"/>
    <w:rsid w:val="00E45B40"/>
    <w:rsid w:val="00E479C2"/>
    <w:rsid w:val="00E50DCD"/>
    <w:rsid w:val="00E50E4A"/>
    <w:rsid w:val="00E51343"/>
    <w:rsid w:val="00E524FC"/>
    <w:rsid w:val="00E53D44"/>
    <w:rsid w:val="00E549E5"/>
    <w:rsid w:val="00E564F8"/>
    <w:rsid w:val="00E574C1"/>
    <w:rsid w:val="00E579B9"/>
    <w:rsid w:val="00E57C5D"/>
    <w:rsid w:val="00E60773"/>
    <w:rsid w:val="00E6090F"/>
    <w:rsid w:val="00E62A10"/>
    <w:rsid w:val="00E70CE3"/>
    <w:rsid w:val="00E71649"/>
    <w:rsid w:val="00E7547D"/>
    <w:rsid w:val="00E77EB9"/>
    <w:rsid w:val="00E8090D"/>
    <w:rsid w:val="00E8158B"/>
    <w:rsid w:val="00E82F87"/>
    <w:rsid w:val="00E85DCA"/>
    <w:rsid w:val="00E87115"/>
    <w:rsid w:val="00E91179"/>
    <w:rsid w:val="00E914CA"/>
    <w:rsid w:val="00E91C2E"/>
    <w:rsid w:val="00E91F76"/>
    <w:rsid w:val="00E93C20"/>
    <w:rsid w:val="00EA2B5F"/>
    <w:rsid w:val="00EA3186"/>
    <w:rsid w:val="00EA4EA6"/>
    <w:rsid w:val="00EB22B6"/>
    <w:rsid w:val="00EB2690"/>
    <w:rsid w:val="00EB319D"/>
    <w:rsid w:val="00EB4E45"/>
    <w:rsid w:val="00EB5CD8"/>
    <w:rsid w:val="00EB5F58"/>
    <w:rsid w:val="00EB6D8E"/>
    <w:rsid w:val="00EC085E"/>
    <w:rsid w:val="00EC1102"/>
    <w:rsid w:val="00EC1D17"/>
    <w:rsid w:val="00EC1F0A"/>
    <w:rsid w:val="00EC20A7"/>
    <w:rsid w:val="00EC2983"/>
    <w:rsid w:val="00EC43E9"/>
    <w:rsid w:val="00ED0258"/>
    <w:rsid w:val="00ED072F"/>
    <w:rsid w:val="00ED1D8F"/>
    <w:rsid w:val="00ED2903"/>
    <w:rsid w:val="00ED6B36"/>
    <w:rsid w:val="00EE13D7"/>
    <w:rsid w:val="00EE370D"/>
    <w:rsid w:val="00EF1045"/>
    <w:rsid w:val="00EF6DC4"/>
    <w:rsid w:val="00EF711E"/>
    <w:rsid w:val="00EF7273"/>
    <w:rsid w:val="00EF7DEA"/>
    <w:rsid w:val="00F00D40"/>
    <w:rsid w:val="00F00E7D"/>
    <w:rsid w:val="00F017DC"/>
    <w:rsid w:val="00F0310B"/>
    <w:rsid w:val="00F03AD5"/>
    <w:rsid w:val="00F10123"/>
    <w:rsid w:val="00F107A7"/>
    <w:rsid w:val="00F117D5"/>
    <w:rsid w:val="00F119EF"/>
    <w:rsid w:val="00F211E0"/>
    <w:rsid w:val="00F2190A"/>
    <w:rsid w:val="00F220D6"/>
    <w:rsid w:val="00F23E2F"/>
    <w:rsid w:val="00F24F46"/>
    <w:rsid w:val="00F26BDD"/>
    <w:rsid w:val="00F30F48"/>
    <w:rsid w:val="00F32184"/>
    <w:rsid w:val="00F338BE"/>
    <w:rsid w:val="00F3610D"/>
    <w:rsid w:val="00F37BA7"/>
    <w:rsid w:val="00F41FD4"/>
    <w:rsid w:val="00F42A30"/>
    <w:rsid w:val="00F42A4D"/>
    <w:rsid w:val="00F42C17"/>
    <w:rsid w:val="00F43D67"/>
    <w:rsid w:val="00F45F50"/>
    <w:rsid w:val="00F4613A"/>
    <w:rsid w:val="00F46C13"/>
    <w:rsid w:val="00F50129"/>
    <w:rsid w:val="00F50EE5"/>
    <w:rsid w:val="00F51F23"/>
    <w:rsid w:val="00F52294"/>
    <w:rsid w:val="00F52FB1"/>
    <w:rsid w:val="00F53099"/>
    <w:rsid w:val="00F533C8"/>
    <w:rsid w:val="00F55037"/>
    <w:rsid w:val="00F55BD8"/>
    <w:rsid w:val="00F578B0"/>
    <w:rsid w:val="00F62F06"/>
    <w:rsid w:val="00F640F3"/>
    <w:rsid w:val="00F648EE"/>
    <w:rsid w:val="00F65336"/>
    <w:rsid w:val="00F65BAC"/>
    <w:rsid w:val="00F67EEF"/>
    <w:rsid w:val="00F70B75"/>
    <w:rsid w:val="00F70F45"/>
    <w:rsid w:val="00F71CBE"/>
    <w:rsid w:val="00F72AC2"/>
    <w:rsid w:val="00F72DD4"/>
    <w:rsid w:val="00F74D17"/>
    <w:rsid w:val="00F74F8E"/>
    <w:rsid w:val="00F75562"/>
    <w:rsid w:val="00F7584D"/>
    <w:rsid w:val="00F7612B"/>
    <w:rsid w:val="00F779E0"/>
    <w:rsid w:val="00F803A7"/>
    <w:rsid w:val="00F855AC"/>
    <w:rsid w:val="00F869E7"/>
    <w:rsid w:val="00F86E45"/>
    <w:rsid w:val="00F876ED"/>
    <w:rsid w:val="00F87872"/>
    <w:rsid w:val="00F8787F"/>
    <w:rsid w:val="00F87BDD"/>
    <w:rsid w:val="00F90223"/>
    <w:rsid w:val="00F906E2"/>
    <w:rsid w:val="00F91525"/>
    <w:rsid w:val="00F91CD3"/>
    <w:rsid w:val="00F939F9"/>
    <w:rsid w:val="00F94E7E"/>
    <w:rsid w:val="00F9566E"/>
    <w:rsid w:val="00F96A8A"/>
    <w:rsid w:val="00F97981"/>
    <w:rsid w:val="00FA4CA7"/>
    <w:rsid w:val="00FA4FE7"/>
    <w:rsid w:val="00FA5B91"/>
    <w:rsid w:val="00FA627C"/>
    <w:rsid w:val="00FA6967"/>
    <w:rsid w:val="00FA6BE2"/>
    <w:rsid w:val="00FA6C0B"/>
    <w:rsid w:val="00FB1B8E"/>
    <w:rsid w:val="00FB21EE"/>
    <w:rsid w:val="00FB30DA"/>
    <w:rsid w:val="00FB3B27"/>
    <w:rsid w:val="00FB47A0"/>
    <w:rsid w:val="00FB4B61"/>
    <w:rsid w:val="00FB4C31"/>
    <w:rsid w:val="00FB5000"/>
    <w:rsid w:val="00FB57DA"/>
    <w:rsid w:val="00FC0AA3"/>
    <w:rsid w:val="00FC2BC8"/>
    <w:rsid w:val="00FC3293"/>
    <w:rsid w:val="00FC3FAC"/>
    <w:rsid w:val="00FC49BB"/>
    <w:rsid w:val="00FC4D39"/>
    <w:rsid w:val="00FC629D"/>
    <w:rsid w:val="00FC66A4"/>
    <w:rsid w:val="00FD0E3E"/>
    <w:rsid w:val="00FD2C85"/>
    <w:rsid w:val="00FD3F45"/>
    <w:rsid w:val="00FD3F6A"/>
    <w:rsid w:val="00FD4127"/>
    <w:rsid w:val="00FD4F5E"/>
    <w:rsid w:val="00FD5AD7"/>
    <w:rsid w:val="00FD6042"/>
    <w:rsid w:val="00FD696D"/>
    <w:rsid w:val="00FD7415"/>
    <w:rsid w:val="00FE0452"/>
    <w:rsid w:val="00FE1C40"/>
    <w:rsid w:val="00FE5853"/>
    <w:rsid w:val="00FE6CE3"/>
    <w:rsid w:val="00FE7985"/>
    <w:rsid w:val="00FF0968"/>
    <w:rsid w:val="00FF28A3"/>
    <w:rsid w:val="00FF5375"/>
    <w:rsid w:val="00FF57B0"/>
    <w:rsid w:val="00FF5AE3"/>
    <w:rsid w:val="00FF5E0F"/>
    <w:rsid w:val="00FF7E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footnote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E40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E7B97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5E7B97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rsid w:val="005E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5E7B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E7B97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5E7B97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5E7B97"/>
    <w:rPr>
      <w:rFonts w:ascii="SimSun" w:cs="Times New Roman"/>
      <w:kern w:val="0"/>
      <w:sz w:val="18"/>
      <w:szCs w:val="18"/>
    </w:rPr>
  </w:style>
  <w:style w:type="character" w:customStyle="1" w:styleId="Char1">
    <w:name w:val="文档结构图 Char"/>
    <w:link w:val="a5"/>
    <w:uiPriority w:val="99"/>
    <w:semiHidden/>
    <w:locked/>
    <w:rsid w:val="005E7B97"/>
    <w:rPr>
      <w:rFonts w:ascii="SimSun" w:eastAsia="SimSun" w:cs="SimSu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uiPriority w:val="99"/>
    <w:rsid w:val="007B4090"/>
    <w:pPr>
      <w:jc w:val="center"/>
    </w:pPr>
    <w:rPr>
      <w:rFonts w:cs="Times New Roman"/>
      <w:noProof/>
      <w:sz w:val="20"/>
      <w:szCs w:val="22"/>
    </w:rPr>
  </w:style>
  <w:style w:type="character" w:customStyle="1" w:styleId="EndNoteBibliographyTitleChar">
    <w:name w:val="EndNote Bibliography Title Char"/>
    <w:link w:val="EndNoteBibliographyTitle"/>
    <w:uiPriority w:val="99"/>
    <w:locked/>
    <w:rsid w:val="007B4090"/>
    <w:rPr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uiPriority w:val="99"/>
    <w:rsid w:val="007B4090"/>
    <w:rPr>
      <w:rFonts w:cs="Times New Roman"/>
      <w:noProof/>
      <w:sz w:val="20"/>
      <w:szCs w:val="22"/>
    </w:rPr>
  </w:style>
  <w:style w:type="character" w:customStyle="1" w:styleId="EndNoteBibliographyChar">
    <w:name w:val="EndNote Bibliography Char"/>
    <w:link w:val="EndNoteBibliography"/>
    <w:uiPriority w:val="99"/>
    <w:locked/>
    <w:rsid w:val="007B4090"/>
    <w:rPr>
      <w:noProof/>
      <w:kern w:val="2"/>
      <w:szCs w:val="22"/>
    </w:rPr>
  </w:style>
  <w:style w:type="character" w:styleId="a6">
    <w:name w:val="Hyperlink"/>
    <w:uiPriority w:val="99"/>
    <w:rsid w:val="007B4090"/>
    <w:rPr>
      <w:color w:val="0000FF"/>
      <w:u w:val="single"/>
    </w:rPr>
  </w:style>
  <w:style w:type="character" w:customStyle="1" w:styleId="1Char0">
    <w:name w:val="样式1 Char"/>
    <w:link w:val="10"/>
    <w:uiPriority w:val="99"/>
    <w:locked/>
    <w:rsid w:val="00B97936"/>
    <w:rPr>
      <w:rFonts w:ascii="AdvGulliv-R" w:eastAsia="AdvGulliv-R" w:cs="AdvGulliv-R"/>
      <w:color w:val="000000"/>
      <w:sz w:val="21"/>
      <w:szCs w:val="21"/>
    </w:rPr>
  </w:style>
  <w:style w:type="paragraph" w:customStyle="1" w:styleId="10">
    <w:name w:val="样式1"/>
    <w:basedOn w:val="a"/>
    <w:link w:val="1Char0"/>
    <w:uiPriority w:val="99"/>
    <w:rsid w:val="00B97936"/>
    <w:pPr>
      <w:autoSpaceDE w:val="0"/>
      <w:autoSpaceDN w:val="0"/>
      <w:adjustRightInd w:val="0"/>
      <w:jc w:val="left"/>
    </w:pPr>
    <w:rPr>
      <w:rFonts w:ascii="AdvGulliv-R" w:eastAsia="AdvGulliv-R" w:cs="Times New Roman"/>
      <w:color w:val="000000"/>
      <w:kern w:val="0"/>
    </w:rPr>
  </w:style>
  <w:style w:type="paragraph" w:styleId="a7">
    <w:name w:val="Balloon Text"/>
    <w:basedOn w:val="a"/>
    <w:link w:val="Char2"/>
    <w:uiPriority w:val="99"/>
    <w:semiHidden/>
    <w:rsid w:val="001A5AC6"/>
    <w:rPr>
      <w:rFonts w:cs="Times New Roman"/>
      <w:sz w:val="18"/>
      <w:szCs w:val="18"/>
    </w:rPr>
  </w:style>
  <w:style w:type="character" w:customStyle="1" w:styleId="Char2">
    <w:name w:val="批注框文本 Char"/>
    <w:link w:val="a7"/>
    <w:uiPriority w:val="99"/>
    <w:semiHidden/>
    <w:locked/>
    <w:rsid w:val="001A5AC6"/>
    <w:rPr>
      <w:kern w:val="2"/>
      <w:sz w:val="18"/>
      <w:szCs w:val="18"/>
    </w:rPr>
  </w:style>
  <w:style w:type="table" w:styleId="a8">
    <w:name w:val="Table Grid"/>
    <w:basedOn w:val="a1"/>
    <w:uiPriority w:val="99"/>
    <w:rsid w:val="00BB35E3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B87E32"/>
    <w:pPr>
      <w:ind w:firstLineChars="200" w:firstLine="420"/>
    </w:pPr>
  </w:style>
  <w:style w:type="paragraph" w:styleId="aa">
    <w:name w:val="footnote text"/>
    <w:basedOn w:val="a"/>
    <w:link w:val="Char3"/>
    <w:semiHidden/>
    <w:rsid w:val="005408BC"/>
    <w:pPr>
      <w:snapToGrid w:val="0"/>
      <w:jc w:val="left"/>
    </w:pPr>
    <w:rPr>
      <w:rFonts w:cs="Times New Roman"/>
      <w:sz w:val="18"/>
      <w:szCs w:val="18"/>
    </w:rPr>
  </w:style>
  <w:style w:type="character" w:customStyle="1" w:styleId="Char3">
    <w:name w:val="脚注文本 Char"/>
    <w:link w:val="aa"/>
    <w:rsid w:val="0039441D"/>
    <w:rPr>
      <w:rFonts w:cs="Calibri"/>
      <w:kern w:val="2"/>
      <w:sz w:val="18"/>
      <w:szCs w:val="18"/>
    </w:rPr>
  </w:style>
  <w:style w:type="character" w:styleId="ab">
    <w:name w:val="footnote reference"/>
    <w:semiHidden/>
    <w:rsid w:val="005408BC"/>
    <w:rPr>
      <w:vertAlign w:val="superscript"/>
    </w:rPr>
  </w:style>
  <w:style w:type="character" w:customStyle="1" w:styleId="tw4winMark">
    <w:name w:val="tw4winMark"/>
    <w:uiPriority w:val="99"/>
    <w:rsid w:val="00F0310B"/>
    <w:rPr>
      <w:vanish/>
      <w:color w:val="800080"/>
      <w:vertAlign w:val="subscript"/>
    </w:rPr>
  </w:style>
  <w:style w:type="character" w:styleId="ac">
    <w:name w:val="annotation reference"/>
    <w:uiPriority w:val="99"/>
    <w:semiHidden/>
    <w:unhideWhenUsed/>
    <w:rsid w:val="00160759"/>
    <w:rPr>
      <w:sz w:val="16"/>
      <w:szCs w:val="16"/>
    </w:rPr>
  </w:style>
  <w:style w:type="paragraph" w:styleId="ad">
    <w:name w:val="annotation text"/>
    <w:basedOn w:val="a"/>
    <w:link w:val="Char4"/>
    <w:uiPriority w:val="99"/>
    <w:semiHidden/>
    <w:unhideWhenUsed/>
    <w:rsid w:val="00160759"/>
    <w:rPr>
      <w:rFonts w:cs="Times New Roman"/>
      <w:sz w:val="20"/>
      <w:szCs w:val="20"/>
    </w:rPr>
  </w:style>
  <w:style w:type="character" w:customStyle="1" w:styleId="Char4">
    <w:name w:val="批注文字 Char"/>
    <w:link w:val="ad"/>
    <w:uiPriority w:val="99"/>
    <w:semiHidden/>
    <w:rsid w:val="00160759"/>
    <w:rPr>
      <w:rFonts w:cs="Calibri"/>
      <w:kern w:val="2"/>
      <w:lang w:val="en-US" w:eastAsia="zh-CN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160759"/>
    <w:rPr>
      <w:b/>
      <w:bCs/>
    </w:rPr>
  </w:style>
  <w:style w:type="character" w:customStyle="1" w:styleId="Char5">
    <w:name w:val="批注主题 Char"/>
    <w:link w:val="ae"/>
    <w:uiPriority w:val="99"/>
    <w:semiHidden/>
    <w:rsid w:val="00160759"/>
    <w:rPr>
      <w:rFonts w:cs="Calibri"/>
      <w:b/>
      <w:bCs/>
      <w:kern w:val="2"/>
      <w:lang w:val="en-US" w:eastAsia="zh-CN"/>
    </w:rPr>
  </w:style>
  <w:style w:type="paragraph" w:styleId="af">
    <w:name w:val="Normal (Web)"/>
    <w:basedOn w:val="a"/>
    <w:uiPriority w:val="99"/>
    <w:semiHidden/>
    <w:unhideWhenUsed/>
    <w:rsid w:val="00FD4F5E"/>
    <w:rPr>
      <w:rFonts w:ascii="Times New Roman" w:hAnsi="Times New Roman" w:cs="Times New Roman"/>
      <w:sz w:val="24"/>
      <w:szCs w:val="24"/>
    </w:rPr>
  </w:style>
  <w:style w:type="paragraph" w:styleId="af0">
    <w:name w:val="Revision"/>
    <w:hidden/>
    <w:uiPriority w:val="99"/>
    <w:semiHidden/>
    <w:rsid w:val="008C5473"/>
    <w:rPr>
      <w:rFonts w:cs="Calibri"/>
      <w:kern w:val="2"/>
      <w:sz w:val="21"/>
      <w:szCs w:val="21"/>
    </w:rPr>
  </w:style>
  <w:style w:type="character" w:customStyle="1" w:styleId="shorttext">
    <w:name w:val="short_text"/>
    <w:basedOn w:val="a0"/>
    <w:rsid w:val="00DE1BF9"/>
  </w:style>
  <w:style w:type="character" w:customStyle="1" w:styleId="11">
    <w:name w:val="题注1"/>
    <w:basedOn w:val="a0"/>
    <w:rsid w:val="008A05EB"/>
  </w:style>
  <w:style w:type="character" w:customStyle="1" w:styleId="high-light-bg4">
    <w:name w:val="high-light-bg4"/>
    <w:basedOn w:val="a0"/>
    <w:rsid w:val="0021615D"/>
  </w:style>
  <w:style w:type="character" w:customStyle="1" w:styleId="title-text">
    <w:name w:val="title-text"/>
    <w:basedOn w:val="a0"/>
    <w:rsid w:val="00B50C9F"/>
  </w:style>
  <w:style w:type="character" w:customStyle="1" w:styleId="textgiven-name">
    <w:name w:val="text given-name"/>
    <w:basedOn w:val="a0"/>
    <w:rsid w:val="00B50C9F"/>
  </w:style>
  <w:style w:type="character" w:customStyle="1" w:styleId="textsurname">
    <w:name w:val="text surname"/>
    <w:basedOn w:val="a0"/>
    <w:rsid w:val="00B50C9F"/>
  </w:style>
  <w:style w:type="character" w:customStyle="1" w:styleId="author-ref">
    <w:name w:val="author-ref"/>
    <w:basedOn w:val="a0"/>
    <w:rsid w:val="00B50C9F"/>
  </w:style>
  <w:style w:type="character" w:customStyle="1" w:styleId="gt-baf-word-clickable">
    <w:name w:val="gt-baf-word-clickable"/>
    <w:basedOn w:val="a0"/>
    <w:rsid w:val="0009117D"/>
  </w:style>
  <w:style w:type="character" w:styleId="af1">
    <w:name w:val="line number"/>
    <w:basedOn w:val="a0"/>
    <w:uiPriority w:val="99"/>
    <w:semiHidden/>
    <w:unhideWhenUsed/>
    <w:rsid w:val="00710B46"/>
  </w:style>
  <w:style w:type="character" w:styleId="af2">
    <w:name w:val="Strong"/>
    <w:basedOn w:val="a0"/>
    <w:uiPriority w:val="22"/>
    <w:qFormat/>
    <w:locked/>
    <w:rsid w:val="00703904"/>
    <w:rPr>
      <w:b/>
      <w:bCs/>
    </w:rPr>
  </w:style>
  <w:style w:type="character" w:customStyle="1" w:styleId="ordinary-span-edit2">
    <w:name w:val="ordinary-span-edit2"/>
    <w:basedOn w:val="a0"/>
    <w:rsid w:val="005962FD"/>
  </w:style>
  <w:style w:type="character" w:customStyle="1" w:styleId="high-light-bg">
    <w:name w:val="high-light-bg"/>
    <w:basedOn w:val="a0"/>
    <w:rsid w:val="00D90045"/>
  </w:style>
  <w:style w:type="paragraph" w:customStyle="1" w:styleId="ordinary-output">
    <w:name w:val="ordinary-output"/>
    <w:basedOn w:val="a"/>
    <w:rsid w:val="00477244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customStyle="1" w:styleId="keywords-mean">
    <w:name w:val="keywords-mean"/>
    <w:basedOn w:val="a0"/>
    <w:rsid w:val="009C35B7"/>
  </w:style>
  <w:style w:type="character" w:customStyle="1" w:styleId="ordinary-span-edit">
    <w:name w:val="ordinary-span-edit"/>
    <w:basedOn w:val="a0"/>
    <w:rsid w:val="004A3183"/>
  </w:style>
  <w:style w:type="numbering" w:customStyle="1" w:styleId="12">
    <w:name w:val="无列表1"/>
    <w:next w:val="a2"/>
    <w:uiPriority w:val="99"/>
    <w:semiHidden/>
    <w:unhideWhenUsed/>
    <w:rsid w:val="00513E31"/>
  </w:style>
  <w:style w:type="table" w:customStyle="1" w:styleId="13">
    <w:name w:val="网格型1"/>
    <w:basedOn w:val="a1"/>
    <w:next w:val="a8"/>
    <w:uiPriority w:val="99"/>
    <w:rsid w:val="00513E31"/>
    <w:rPr>
      <w:rFonts w:eastAsia="宋体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61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9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5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022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4471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259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5435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4864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4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87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05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0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31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5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80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04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19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643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126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3238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7505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292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319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0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38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2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09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935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48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6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1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2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0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93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59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28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562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99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425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089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9608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388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0111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26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4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19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966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68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10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945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852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493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2702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9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65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53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69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85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06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222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435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4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872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9431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0607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03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2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57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9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737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16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0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65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5844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43171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48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8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76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00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2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7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0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0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38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66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17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247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1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38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37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22320;&#29702;&#25152;&#25253;&#38144;\&#36164;&#28304;&#31185;&#23398;2017-12\&#21306;&#22495;&#24046;&#24322;&#24615;\&#24046;&#24322;&#24615;&#33521;&#25991;\&#28165;&#27905;&#29983;&#20135;&#25237;&#31295;-2018-11-8\&#29087;&#26009;&#25490;&#25918;&#24046;&#24322;&#24615;&#21450;&#20943;&#25490;&#31574;&#30053;-&#33521;&#25991;2018-10-03V2-&#26080;&#22270;&#3492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1C972-00A8-47AA-AA4D-7962389D3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熟料排放差异性及减排策略-英文2018-10-03V2-无图表</Template>
  <TotalTime>0</TotalTime>
  <Pages>3</Pages>
  <Words>1489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Differences in the Emission Coefficients of Cement Clinkers and Selection Method for Regional Emission Reduction</vt:lpstr>
    </vt:vector>
  </TitlesOfParts>
  <LinksUpToDate>false</LinksUpToDate>
  <CharactersWithSpaces>9963</CharactersWithSpaces>
  <SharedDoc>false</SharedDoc>
  <HLinks>
    <vt:vector size="420" baseType="variant">
      <vt:variant>
        <vt:i4>4587531</vt:i4>
      </vt:variant>
      <vt:variant>
        <vt:i4>391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4587531</vt:i4>
      </vt:variant>
      <vt:variant>
        <vt:i4>375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358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4456459</vt:i4>
      </vt:variant>
      <vt:variant>
        <vt:i4>354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4390923</vt:i4>
      </vt:variant>
      <vt:variant>
        <vt:i4>348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345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4325387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4194315</vt:i4>
      </vt:variant>
      <vt:variant>
        <vt:i4>333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330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4390923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4325387</vt:i4>
      </vt:variant>
      <vt:variant>
        <vt:i4>318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4521995</vt:i4>
      </vt:variant>
      <vt:variant>
        <vt:i4>312</vt:i4>
      </vt:variant>
      <vt:variant>
        <vt:i4>0</vt:i4>
      </vt:variant>
      <vt:variant>
        <vt:i4>5</vt:i4>
      </vt:variant>
      <vt:variant>
        <vt:lpwstr/>
      </vt:variant>
      <vt:variant>
        <vt:lpwstr>_ENREF_49</vt:lpwstr>
      </vt:variant>
      <vt:variant>
        <vt:i4>4390923</vt:i4>
      </vt:variant>
      <vt:variant>
        <vt:i4>306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4521995</vt:i4>
      </vt:variant>
      <vt:variant>
        <vt:i4>300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4325387</vt:i4>
      </vt:variant>
      <vt:variant>
        <vt:i4>294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4325387</vt:i4>
      </vt:variant>
      <vt:variant>
        <vt:i4>288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4194315</vt:i4>
      </vt:variant>
      <vt:variant>
        <vt:i4>282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4521995</vt:i4>
      </vt:variant>
      <vt:variant>
        <vt:i4>276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4325387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264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4194315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4718603</vt:i4>
      </vt:variant>
      <vt:variant>
        <vt:i4>253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4194315</vt:i4>
      </vt:variant>
      <vt:variant>
        <vt:i4>249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4194315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4194315</vt:i4>
      </vt:variant>
      <vt:variant>
        <vt:i4>235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4653067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223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219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4325387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4390923</vt:i4>
      </vt:variant>
      <vt:variant>
        <vt:i4>201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4521995</vt:i4>
      </vt:variant>
      <vt:variant>
        <vt:i4>193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4325387</vt:i4>
      </vt:variant>
      <vt:variant>
        <vt:i4>190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4784139</vt:i4>
      </vt:variant>
      <vt:variant>
        <vt:i4>187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4456459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_ENREF_50</vt:lpwstr>
      </vt:variant>
      <vt:variant>
        <vt:i4>4521995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4325387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4390923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4390923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4521995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142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4521995</vt:i4>
      </vt:variant>
      <vt:variant>
        <vt:i4>136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4325387</vt:i4>
      </vt:variant>
      <vt:variant>
        <vt:i4>133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4194315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127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4653067</vt:i4>
      </vt:variant>
      <vt:variant>
        <vt:i4>124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4194315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4456459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4390923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4390923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4456459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4325387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4194315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4390923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4521995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_ENREF_43</vt:lpwstr>
      </vt:variant>
      <vt:variant>
        <vt:i4>4521995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4194315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4521995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4390923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4718603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Differences in the Emission Coefficients of Cement Clinkers and Selection Method for Regional Emission Reduction</dc:title>
  <dc:creator/>
  <cp:lastModifiedBy/>
  <cp:revision>1</cp:revision>
  <dcterms:created xsi:type="dcterms:W3CDTF">2019-12-15T02:15:00Z</dcterms:created>
  <dcterms:modified xsi:type="dcterms:W3CDTF">2020-11-24T08:41:00Z</dcterms:modified>
</cp:coreProperties>
</file>