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149BF" w14:textId="0000BB04" w:rsidR="00BE3A10" w:rsidRPr="00275C02" w:rsidRDefault="00275C02" w:rsidP="00BE3A10">
      <w:pPr>
        <w:pStyle w:val="BATitle"/>
        <w:jc w:val="center"/>
        <w:rPr>
          <w:rFonts w:ascii="Times" w:hAnsi="Times"/>
          <w:i/>
          <w:iCs/>
          <w:lang w:val="en-GB"/>
        </w:rPr>
      </w:pPr>
      <w:r>
        <w:rPr>
          <w:rFonts w:ascii="Times" w:hAnsi="Times"/>
          <w:i/>
          <w:iCs/>
          <w:lang w:val="en-GB"/>
        </w:rPr>
        <w:t xml:space="preserve">Supplementary </w:t>
      </w:r>
      <w:r w:rsidR="00177BAD">
        <w:rPr>
          <w:rFonts w:ascii="Times" w:hAnsi="Times"/>
          <w:i/>
          <w:iCs/>
          <w:lang w:val="en-GB"/>
        </w:rPr>
        <w:t>Information</w:t>
      </w:r>
    </w:p>
    <w:p w14:paraId="7475C74C" w14:textId="36386E24" w:rsidR="00D924F3" w:rsidRPr="00275C02" w:rsidRDefault="002914F2" w:rsidP="00D924F3">
      <w:pPr>
        <w:pStyle w:val="BATitle"/>
        <w:rPr>
          <w:rFonts w:ascii="Times" w:hAnsi="Times"/>
          <w:lang w:val="en-GB"/>
        </w:rPr>
      </w:pPr>
      <w:r w:rsidRPr="00275C02">
        <w:rPr>
          <w:rFonts w:ascii="Times" w:hAnsi="Times"/>
          <w:lang w:val="en-GB"/>
        </w:rPr>
        <w:t xml:space="preserve">Natural </w:t>
      </w:r>
      <w:r w:rsidR="00071D57" w:rsidRPr="00275C02">
        <w:rPr>
          <w:rFonts w:ascii="Times" w:hAnsi="Times"/>
          <w:lang w:val="en-GB"/>
        </w:rPr>
        <w:t>Dihydroi</w:t>
      </w:r>
      <w:r w:rsidRPr="00275C02">
        <w:rPr>
          <w:rFonts w:ascii="Times" w:hAnsi="Times"/>
          <w:lang w:val="en-GB"/>
        </w:rPr>
        <w:t>sobenzofuran Derivatives as a Template for Promising Radical Scavengers: Theoretical Insights into Structure-Activity Relationships, Thermochemistry and Kinetics</w:t>
      </w:r>
    </w:p>
    <w:p w14:paraId="656BA43F" w14:textId="51D3D3BE" w:rsidR="00D924F3" w:rsidRPr="00275C02" w:rsidRDefault="00FF49B4" w:rsidP="00D924F3">
      <w:pPr>
        <w:pStyle w:val="BBAuthorName"/>
        <w:rPr>
          <w:rFonts w:ascii="Times" w:hAnsi="Times"/>
          <w:lang w:val="en-GB"/>
        </w:rPr>
      </w:pPr>
      <w:r w:rsidRPr="00275C02">
        <w:rPr>
          <w:rFonts w:ascii="Times" w:hAnsi="Times"/>
          <w:lang w:val="en-GB"/>
        </w:rPr>
        <w:t>Maciej Spiegel*</w:t>
      </w:r>
      <w:r w:rsidR="00071D57" w:rsidRPr="00275C02">
        <w:rPr>
          <w:rFonts w:ascii="Times" w:hAnsi="Times"/>
          <w:lang w:val="en-GB"/>
        </w:rPr>
        <w:t xml:space="preserve"> and Zbigniew Sroka</w:t>
      </w:r>
    </w:p>
    <w:p w14:paraId="3F9D8E70" w14:textId="77777777" w:rsidR="00275C02" w:rsidRPr="00275C02" w:rsidRDefault="00275C02" w:rsidP="00275C02">
      <w:pPr>
        <w:pStyle w:val="BCAuthorAddress"/>
        <w:spacing w:line="360" w:lineRule="auto"/>
        <w:rPr>
          <w:rFonts w:ascii="Times" w:hAnsi="Times" w:cs="Arial"/>
          <w:lang w:val="en-GB"/>
        </w:rPr>
      </w:pPr>
      <w:r w:rsidRPr="00275C02">
        <w:rPr>
          <w:rFonts w:ascii="Times" w:hAnsi="Times" w:cs="Arial"/>
          <w:lang w:val="en-GB"/>
        </w:rPr>
        <w:t>Department of Pharmacognosy and Herbal Medicines, Wroclaw Medical University, Borowska 211A, 50-556 Wroclaw, Poland</w:t>
      </w:r>
    </w:p>
    <w:p w14:paraId="1A6E2233" w14:textId="77777777" w:rsidR="00275C02" w:rsidRPr="00275C02" w:rsidRDefault="00275C02" w:rsidP="00275C02">
      <w:pPr>
        <w:pStyle w:val="BIEmailAddress"/>
        <w:spacing w:line="360" w:lineRule="auto"/>
        <w:rPr>
          <w:rFonts w:ascii="Times" w:hAnsi="Times"/>
          <w:lang w:val="en-GB"/>
        </w:rPr>
      </w:pPr>
    </w:p>
    <w:p w14:paraId="0E22CB42" w14:textId="77777777" w:rsidR="00275C02" w:rsidRPr="00275C02" w:rsidRDefault="00275C02" w:rsidP="00275C02">
      <w:pPr>
        <w:pStyle w:val="AIReceivedDate"/>
        <w:spacing w:line="360" w:lineRule="auto"/>
        <w:rPr>
          <w:rFonts w:ascii="Times" w:hAnsi="Times"/>
          <w:lang w:val="pl-PL"/>
        </w:rPr>
      </w:pPr>
      <w:r w:rsidRPr="00275C02">
        <w:rPr>
          <w:rFonts w:ascii="Times" w:hAnsi="Times"/>
          <w:lang w:val="pl-PL"/>
        </w:rPr>
        <w:t xml:space="preserve">ORCiD: </w:t>
      </w:r>
      <w:r w:rsidRPr="00275C02">
        <w:rPr>
          <w:rFonts w:ascii="Times" w:hAnsi="Times"/>
          <w:lang w:val="pl-PL"/>
        </w:rPr>
        <w:tab/>
        <w:t>0000-0002-8012-1026 (Maciej Spiegel)</w:t>
      </w:r>
    </w:p>
    <w:p w14:paraId="67DC5673" w14:textId="77777777" w:rsidR="00275C02" w:rsidRPr="00275C02" w:rsidRDefault="00275C02" w:rsidP="00275C02">
      <w:pPr>
        <w:spacing w:line="360" w:lineRule="auto"/>
        <w:rPr>
          <w:sz w:val="18"/>
          <w:szCs w:val="18"/>
          <w:lang w:val="pl-PL"/>
        </w:rPr>
      </w:pPr>
      <w:r w:rsidRPr="00275C02">
        <w:rPr>
          <w:sz w:val="18"/>
          <w:szCs w:val="18"/>
          <w:lang w:val="pl-PL"/>
        </w:rPr>
        <w:tab/>
        <w:t>0000-0001-6618-017X (Zbigniew Sroka)</w:t>
      </w:r>
    </w:p>
    <w:p w14:paraId="0AED71D1" w14:textId="77777777" w:rsidR="00275C02" w:rsidRPr="00275C02" w:rsidRDefault="00275C02" w:rsidP="00275C02">
      <w:pPr>
        <w:pStyle w:val="BCAuthorAddress"/>
        <w:spacing w:line="360" w:lineRule="auto"/>
        <w:rPr>
          <w:rFonts w:ascii="Times" w:hAnsi="Times" w:cs="Arial"/>
          <w:lang w:val="en-GB"/>
        </w:rPr>
      </w:pPr>
      <w:r w:rsidRPr="00275C02">
        <w:rPr>
          <w:rFonts w:ascii="Times" w:hAnsi="Times" w:cs="Arial"/>
          <w:lang w:val="en-GB"/>
        </w:rPr>
        <w:t>* Author to whom correspondence should be addressed: Maciej Spiegel</w:t>
      </w:r>
    </w:p>
    <w:p w14:paraId="2678E92D" w14:textId="523411F3" w:rsidR="00BE3A10" w:rsidRPr="00275C02" w:rsidRDefault="00275C02" w:rsidP="00275C02">
      <w:pPr>
        <w:pStyle w:val="TAMainText"/>
        <w:ind w:firstLine="0"/>
        <w:rPr>
          <w:rFonts w:ascii="Times" w:hAnsi="Times"/>
          <w:lang w:val="en-GB"/>
        </w:rPr>
      </w:pPr>
      <w:r w:rsidRPr="00275C02">
        <w:rPr>
          <w:rFonts w:ascii="Times" w:hAnsi="Times" w:cs="Arial"/>
          <w:lang w:val="en-GB"/>
        </w:rPr>
        <w:t xml:space="preserve">e-mail: </w:t>
      </w:r>
      <w:hyperlink r:id="rId8" w:history="1">
        <w:r w:rsidRPr="00275C02">
          <w:rPr>
            <w:rStyle w:val="Hipercze"/>
            <w:rFonts w:ascii="Times" w:hAnsi="Times" w:cs="Arial"/>
            <w:lang w:val="en-GB"/>
          </w:rPr>
          <w:t>maciej.spiegel@student.umed.wroc.pl</w:t>
        </w:r>
      </w:hyperlink>
      <w:r w:rsidRPr="00275C02">
        <w:rPr>
          <w:rFonts w:ascii="Times" w:hAnsi="Times" w:cs="Arial"/>
          <w:lang w:val="en-GB"/>
        </w:rPr>
        <w:t xml:space="preserve"> +48 71 784 02 16</w:t>
      </w:r>
    </w:p>
    <w:p w14:paraId="1FD22550" w14:textId="5BEE2B0E" w:rsidR="00027842" w:rsidRPr="00275C02" w:rsidRDefault="00027842" w:rsidP="00BE3A10">
      <w:pPr>
        <w:pStyle w:val="TAMainText"/>
        <w:ind w:firstLine="0"/>
        <w:rPr>
          <w:rFonts w:ascii="Times" w:hAnsi="Times"/>
          <w:lang w:val="en-GB"/>
        </w:rPr>
      </w:pPr>
    </w:p>
    <w:p w14:paraId="6BA17D0B" w14:textId="38FE1197" w:rsidR="00027842" w:rsidRPr="00275C02" w:rsidRDefault="00027842" w:rsidP="00BE3A10">
      <w:pPr>
        <w:pStyle w:val="TAMainText"/>
        <w:ind w:firstLine="0"/>
        <w:rPr>
          <w:rFonts w:ascii="Times" w:hAnsi="Times"/>
          <w:lang w:val="en-GB"/>
        </w:rPr>
      </w:pPr>
    </w:p>
    <w:p w14:paraId="05F5A23B" w14:textId="3B5D52C7" w:rsidR="00D17426" w:rsidRPr="00275C02" w:rsidRDefault="00D17426" w:rsidP="00BE3A10">
      <w:pPr>
        <w:pStyle w:val="TAMainText"/>
        <w:ind w:firstLine="0"/>
        <w:rPr>
          <w:rFonts w:ascii="Times" w:hAnsi="Times"/>
          <w:lang w:val="en-GB"/>
        </w:rPr>
      </w:pPr>
    </w:p>
    <w:p w14:paraId="063D6F9E" w14:textId="77777777" w:rsidR="00D17426" w:rsidRPr="00275C02" w:rsidRDefault="00D17426" w:rsidP="00BE3A10">
      <w:pPr>
        <w:pStyle w:val="TAMainText"/>
        <w:ind w:firstLine="0"/>
        <w:rPr>
          <w:rFonts w:ascii="Times" w:hAnsi="Times"/>
          <w:lang w:val="en-GB"/>
        </w:rPr>
      </w:pPr>
    </w:p>
    <w:p w14:paraId="19F98B08" w14:textId="15578215" w:rsidR="00027842" w:rsidRPr="00275C02" w:rsidRDefault="00027842" w:rsidP="00BE3A10">
      <w:pPr>
        <w:pStyle w:val="TAMainText"/>
        <w:ind w:firstLine="0"/>
        <w:rPr>
          <w:rFonts w:ascii="Times" w:hAnsi="Times"/>
          <w:lang w:val="en-GB"/>
        </w:rPr>
      </w:pPr>
    </w:p>
    <w:p w14:paraId="41D871FE" w14:textId="16A0FC5C" w:rsidR="00027842" w:rsidRPr="00275C02" w:rsidRDefault="00D17426" w:rsidP="00BE3A10">
      <w:pPr>
        <w:pStyle w:val="TAMainText"/>
        <w:ind w:firstLine="0"/>
        <w:rPr>
          <w:rFonts w:ascii="Times" w:hAnsi="Times"/>
          <w:b/>
          <w:bCs/>
          <w:sz w:val="28"/>
          <w:szCs w:val="32"/>
          <w:lang w:val="en-GB"/>
        </w:rPr>
      </w:pPr>
      <w:r w:rsidRPr="00275C02">
        <w:rPr>
          <w:rFonts w:ascii="Times" w:hAnsi="Times"/>
          <w:b/>
          <w:bCs/>
          <w:sz w:val="28"/>
          <w:szCs w:val="32"/>
          <w:lang w:val="en-GB"/>
        </w:rPr>
        <w:t>Table of Contents</w:t>
      </w:r>
    </w:p>
    <w:sdt>
      <w:sdtPr>
        <w:rPr>
          <w:rFonts w:ascii="Times" w:eastAsiaTheme="majorEastAsia" w:hAnsi="Times" w:cstheme="majorBidi"/>
          <w:caps w:val="0"/>
          <w:color w:val="365F91" w:themeColor="accent1" w:themeShade="BF"/>
          <w:sz w:val="28"/>
          <w:szCs w:val="28"/>
          <w:lang w:val="pl-PL" w:eastAsia="pl-PL"/>
        </w:rPr>
        <w:id w:val="-878233096"/>
        <w:docPartObj>
          <w:docPartGallery w:val="Table of Contents"/>
          <w:docPartUnique/>
        </w:docPartObj>
      </w:sdtPr>
      <w:sdtEndPr>
        <w:rPr>
          <w:noProof/>
          <w:sz w:val="24"/>
          <w:szCs w:val="24"/>
        </w:rPr>
      </w:sdtEndPr>
      <w:sdtContent>
        <w:p w14:paraId="0AB4FB3F" w14:textId="32C89C2F" w:rsidR="00DD39C2" w:rsidRPr="00275C02" w:rsidRDefault="004A003C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r w:rsidRPr="00275C02">
            <w:rPr>
              <w:rFonts w:ascii="Times" w:hAnsi="Times"/>
              <w:b w:val="0"/>
              <w:caps w:val="0"/>
              <w:smallCaps/>
              <w:sz w:val="18"/>
              <w:szCs w:val="18"/>
            </w:rPr>
            <w:fldChar w:fldCharType="begin"/>
          </w:r>
          <w:r w:rsidRPr="00275C02">
            <w:rPr>
              <w:rFonts w:ascii="Times" w:hAnsi="Times"/>
              <w:b w:val="0"/>
              <w:caps w:val="0"/>
              <w:smallCaps/>
              <w:sz w:val="18"/>
              <w:szCs w:val="18"/>
            </w:rPr>
            <w:instrText>TOC \o "1-3" \h \z \u</w:instrText>
          </w:r>
          <w:r w:rsidRPr="00275C02">
            <w:rPr>
              <w:rFonts w:ascii="Times" w:hAnsi="Times"/>
              <w:b w:val="0"/>
              <w:caps w:val="0"/>
              <w:smallCaps/>
              <w:sz w:val="18"/>
              <w:szCs w:val="18"/>
            </w:rPr>
            <w:fldChar w:fldCharType="separate"/>
          </w:r>
          <w:hyperlink w:anchor="_Toc108766635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SMILES Codes: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_Toc108766635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2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C1756E2" w14:textId="4AB8017F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36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Table S1. Theoretical deprotonation constants, expected dissociation route and distribution diagrams of the investigated species, in water at pH=7.4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_Toc108766636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2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66D0262" w14:textId="73E148CD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37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Table S2. Lewis-type Interactions and Their Energies, Found in M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1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 Species Computed in water at pH 7.4 Using Second Order Perturbation Theory Analysis of the Fock Matrix in NBO Basis. Values are restricted to threshold of 10kcal/mol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_Toc108766637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2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1F011AC2" w14:textId="79238F7A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38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Table S3. Gibbs Free Energies of Reaction (ΔG°) for the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OH,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OCH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3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 and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OOH Radical Scavenging Pathways in the Pentyl Ethanoate and Water Solvent by M1 Species, in kcal/mol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_Toc108766638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3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86C3DF3" w14:textId="2761C43A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39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Table S4. Gibbs Free Energies of Reaction (ΔG°) for the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OH,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OCH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3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 and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OOH Radical Scavenging Pathways in the Pentyl Ethanoate and Water Solvent by M2 Species. [kcal/mol]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_Toc108766639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4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3B9152F8" w14:textId="762D0DE5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40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Table S5. Gibbs Free Energies of Reaction (ΔG°) for the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OH,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OCH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3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 xml:space="preserve"> and 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•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OOH Radical Scavenging Pathways in the Pentyl Ethanoate and Water Solvent by M3 Species. [kcal/mol]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_Toc108766640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4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5128B6B4" w14:textId="416449C4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41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Table S6. Activation Energies (ΔG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≠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kcal/mol), Apparent Rate Constants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app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1/M×s), Total Reaction Rate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total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1/M×s), Overall Reaction Rate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overall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 and Branching Ratios (Γ, %) at 298.15K for the M1 species. The parentheses provide the molar fraction of each water species.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_Toc108766641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5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21F60397" w14:textId="146F7556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42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Table S7. Activation Energies (ΔG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perscript"/>
              </w:rPr>
              <w:t>≠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kcal/mol), Apparent Rate Constants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app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1/M×s), Total Reaction Rate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total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1/M×s), Overall Reaction Rate (k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  <w:vertAlign w:val="subscript"/>
              </w:rPr>
              <w:t>overall</w:t>
            </w:r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, in 1/M×s) and Branching Ratios (Γ, %) at 298.15K for the M2 species. The parentheses provide the molar fraction of each water species.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_Toc108766642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6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75F4766B" w14:textId="635334B5" w:rsidR="00DD39C2" w:rsidRPr="00275C02" w:rsidRDefault="00000000">
          <w:pPr>
            <w:pStyle w:val="Spistreci1"/>
            <w:tabs>
              <w:tab w:val="right" w:leader="dot" w:pos="10042"/>
            </w:tabs>
            <w:rPr>
              <w:rFonts w:ascii="Times" w:eastAsiaTheme="minorEastAsia" w:hAnsi="Times" w:cstheme="minorBidi"/>
              <w:b w:val="0"/>
              <w:bCs w:val="0"/>
              <w:caps w:val="0"/>
              <w:smallCaps/>
              <w:noProof/>
              <w:sz w:val="22"/>
              <w:szCs w:val="22"/>
              <w:lang w:val="pl-PL" w:eastAsia="pl-PL"/>
            </w:rPr>
          </w:pPr>
          <w:hyperlink w:anchor="_Toc108766643" w:history="1">
            <w:r w:rsidR="00DD39C2" w:rsidRPr="00275C02">
              <w:rPr>
                <w:rStyle w:val="Hipercze"/>
                <w:rFonts w:ascii="Times" w:hAnsi="Times"/>
                <w:b w:val="0"/>
                <w:caps w:val="0"/>
                <w:smallCaps/>
                <w:noProof/>
                <w:sz w:val="18"/>
                <w:szCs w:val="18"/>
              </w:rPr>
              <w:t>Table S8. Activation Energies (ΔG≠, in kcal/mol), Apparent Rate Constants (kapp, in 1/M×s), Total Reaction Rate (ktotal, in 1/M×s), Overall Reaction Rate (koverall, in 1/M×s) and Branching Ratios (Γ, %) at 298.15K for the M3 species.  The parentheses provide the molar fraction of each water species.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ab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begin"/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instrText xml:space="preserve"> PAGEREF _Toc108766643 \h </w:instrTex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separate"/>
            </w:r>
            <w:r w:rsidR="0002784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t>7</w:t>
            </w:r>
            <w:r w:rsidR="00DD39C2" w:rsidRPr="00275C02">
              <w:rPr>
                <w:rFonts w:ascii="Times" w:hAnsi="Times"/>
                <w:b w:val="0"/>
                <w:caps w:val="0"/>
                <w:smallCaps/>
                <w:noProof/>
                <w:webHidden/>
                <w:sz w:val="18"/>
                <w:szCs w:val="18"/>
              </w:rPr>
              <w:fldChar w:fldCharType="end"/>
            </w:r>
          </w:hyperlink>
        </w:p>
        <w:p w14:paraId="00E68A1A" w14:textId="3E6FDA69" w:rsidR="004A003C" w:rsidRPr="00275C02" w:rsidRDefault="004A003C" w:rsidP="004A003C">
          <w:pPr>
            <w:pStyle w:val="Nagwekspisutreci"/>
            <w:rPr>
              <w:rFonts w:ascii="Times" w:hAnsi="Times"/>
              <w:sz w:val="24"/>
              <w:szCs w:val="24"/>
            </w:rPr>
          </w:pPr>
          <w:r w:rsidRPr="00275C02">
            <w:rPr>
              <w:rFonts w:ascii="Times" w:hAnsi="Times"/>
              <w:b w:val="0"/>
              <w:smallCaps/>
              <w:noProof/>
              <w:sz w:val="24"/>
              <w:szCs w:val="24"/>
            </w:rPr>
            <w:fldChar w:fldCharType="end"/>
          </w:r>
        </w:p>
      </w:sdtContent>
    </w:sdt>
    <w:p w14:paraId="2F1322AB" w14:textId="67760EAD" w:rsidR="00DD39C2" w:rsidRPr="00275C02" w:rsidRDefault="00DD39C2">
      <w:pPr>
        <w:spacing w:after="0"/>
        <w:jc w:val="left"/>
        <w:rPr>
          <w:kern w:val="21"/>
          <w:sz w:val="19"/>
          <w:lang w:val="pl-PL"/>
        </w:rPr>
      </w:pPr>
      <w:r w:rsidRPr="00275C02">
        <w:rPr>
          <w:lang w:val="pl-PL"/>
        </w:rPr>
        <w:br w:type="page"/>
      </w:r>
    </w:p>
    <w:p w14:paraId="15D6A47C" w14:textId="7FFBE692" w:rsidR="001208BB" w:rsidRPr="00275C02" w:rsidRDefault="00997F88" w:rsidP="004A003C">
      <w:pPr>
        <w:pStyle w:val="Nagwek1"/>
        <w:rPr>
          <w:rFonts w:ascii="Times" w:hAnsi="Times"/>
          <w:lang w:val="pl-PL"/>
        </w:rPr>
      </w:pPr>
      <w:bookmarkStart w:id="0" w:name="_Toc108766635"/>
      <w:r w:rsidRPr="00275C02">
        <w:rPr>
          <w:rFonts w:ascii="Times" w:hAnsi="Times"/>
          <w:lang w:val="pl-PL"/>
        </w:rPr>
        <w:lastRenderedPageBreak/>
        <w:t>SMILES Codes:</w:t>
      </w:r>
      <w:bookmarkEnd w:id="0"/>
    </w:p>
    <w:p w14:paraId="19F5C931" w14:textId="55C76E4F" w:rsidR="00997F88" w:rsidRPr="00275C02" w:rsidRDefault="00997F88" w:rsidP="001208BB">
      <w:pPr>
        <w:pStyle w:val="TAMainText"/>
        <w:ind w:firstLine="0"/>
        <w:rPr>
          <w:rFonts w:ascii="Times" w:hAnsi="Times"/>
          <w:lang w:val="pl-PL"/>
        </w:rPr>
      </w:pPr>
      <w:r w:rsidRPr="00275C02">
        <w:rPr>
          <w:rFonts w:ascii="Times" w:hAnsi="Times"/>
          <w:lang w:val="pl-PL"/>
        </w:rPr>
        <w:t>M</w:t>
      </w:r>
      <w:r w:rsidRPr="00275C02">
        <w:rPr>
          <w:rFonts w:ascii="Times" w:hAnsi="Times"/>
          <w:vertAlign w:val="subscript"/>
          <w:lang w:val="pl-PL"/>
        </w:rPr>
        <w:t>1</w:t>
      </w:r>
      <w:r w:rsidRPr="00275C02">
        <w:rPr>
          <w:rFonts w:ascii="Times" w:hAnsi="Times"/>
          <w:lang w:val="pl-PL"/>
        </w:rPr>
        <w:t>: CC1=C(O)C(O)=C(O)C2=C1C(O)OC2=O</w:t>
      </w:r>
      <w:r w:rsidRPr="00275C02">
        <w:rPr>
          <w:rFonts w:ascii="Times" w:hAnsi="Times"/>
          <w:lang w:val="pl-PL"/>
        </w:rPr>
        <w:tab/>
      </w:r>
    </w:p>
    <w:p w14:paraId="410B835D" w14:textId="0983B02A" w:rsidR="00997F88" w:rsidRPr="00275C02" w:rsidRDefault="00997F88" w:rsidP="001208BB">
      <w:pPr>
        <w:pStyle w:val="TAMainText"/>
        <w:ind w:firstLine="0"/>
        <w:rPr>
          <w:rFonts w:ascii="Times" w:hAnsi="Times"/>
          <w:lang w:val="pl-PL"/>
        </w:rPr>
      </w:pPr>
      <w:r w:rsidRPr="00275C02">
        <w:rPr>
          <w:rFonts w:ascii="Times" w:hAnsi="Times"/>
          <w:lang w:val="pl-PL"/>
        </w:rPr>
        <w:t>M</w:t>
      </w:r>
      <w:r w:rsidRPr="00275C02">
        <w:rPr>
          <w:rFonts w:ascii="Times" w:hAnsi="Times"/>
          <w:vertAlign w:val="subscript"/>
          <w:lang w:val="pl-PL"/>
        </w:rPr>
        <w:t>2</w:t>
      </w:r>
      <w:r w:rsidRPr="00275C02">
        <w:rPr>
          <w:rFonts w:ascii="Times" w:hAnsi="Times"/>
          <w:lang w:val="pl-PL"/>
        </w:rPr>
        <w:t>: CC1=C(O)C(O)=C(O)C2=C1C(=O)OC2</w:t>
      </w:r>
    </w:p>
    <w:p w14:paraId="0243C497" w14:textId="1E06E4C9" w:rsidR="00997F88" w:rsidRPr="00275C02" w:rsidRDefault="00997F88" w:rsidP="001208BB">
      <w:pPr>
        <w:pStyle w:val="TAMainText"/>
        <w:ind w:firstLine="0"/>
        <w:rPr>
          <w:rFonts w:ascii="Times" w:hAnsi="Times"/>
          <w:lang w:val="pl-PL"/>
        </w:rPr>
      </w:pPr>
      <w:r w:rsidRPr="00275C02">
        <w:rPr>
          <w:rFonts w:ascii="Times" w:hAnsi="Times"/>
          <w:lang w:val="pl-PL"/>
        </w:rPr>
        <w:t>M</w:t>
      </w:r>
      <w:r w:rsidRPr="00275C02">
        <w:rPr>
          <w:rFonts w:ascii="Times" w:hAnsi="Times"/>
          <w:vertAlign w:val="subscript"/>
          <w:lang w:val="pl-PL"/>
        </w:rPr>
        <w:t>3</w:t>
      </w:r>
      <w:r w:rsidRPr="00275C02">
        <w:rPr>
          <w:rFonts w:ascii="Times" w:hAnsi="Times"/>
          <w:lang w:val="pl-PL"/>
        </w:rPr>
        <w:t>: COC1=C(O)C2=C(COC2)C(C)=C1O</w:t>
      </w:r>
    </w:p>
    <w:p w14:paraId="7C3755C6" w14:textId="77777777" w:rsidR="00997F88" w:rsidRPr="00275C02" w:rsidRDefault="00997F88" w:rsidP="001208BB">
      <w:pPr>
        <w:pStyle w:val="TAMainText"/>
        <w:ind w:firstLine="0"/>
        <w:rPr>
          <w:rFonts w:ascii="Times" w:hAnsi="Times"/>
          <w:lang w:val="pl-PL"/>
        </w:rPr>
      </w:pPr>
    </w:p>
    <w:p w14:paraId="21CD60E2" w14:textId="7A9209BB" w:rsidR="00BE3A10" w:rsidRPr="00275C02" w:rsidRDefault="00E771D0" w:rsidP="004A003C">
      <w:pPr>
        <w:pStyle w:val="Nagwek1"/>
        <w:rPr>
          <w:rFonts w:ascii="Times" w:hAnsi="Times"/>
        </w:rPr>
      </w:pPr>
      <w:bookmarkStart w:id="1" w:name="_Toc108766636"/>
      <w:r w:rsidRPr="00275C02">
        <w:rPr>
          <w:rFonts w:ascii="Times" w:hAnsi="Times"/>
        </w:rPr>
        <w:t>Table S1. T</w:t>
      </w:r>
      <w:r w:rsidRPr="00275C02">
        <w:rPr>
          <w:rFonts w:ascii="Times" w:hAnsi="Times"/>
          <w:b w:val="0"/>
          <w:bCs w:val="0"/>
        </w:rPr>
        <w:t>heoretical deprotonation constants, expected dissociation route and distribution diagrams of the investigated species, in water at pH=7.4</w:t>
      </w:r>
      <w:bookmarkEnd w:id="1"/>
    </w:p>
    <w:tbl>
      <w:tblPr>
        <w:tblStyle w:val="Zwykatabela2"/>
        <w:tblW w:w="10620" w:type="dxa"/>
        <w:tblLook w:val="04A0" w:firstRow="1" w:lastRow="0" w:firstColumn="1" w:lastColumn="0" w:noHBand="0" w:noVBand="1"/>
      </w:tblPr>
      <w:tblGrid>
        <w:gridCol w:w="702"/>
        <w:gridCol w:w="702"/>
        <w:gridCol w:w="702"/>
        <w:gridCol w:w="702"/>
        <w:gridCol w:w="703"/>
        <w:gridCol w:w="702"/>
        <w:gridCol w:w="702"/>
        <w:gridCol w:w="702"/>
        <w:gridCol w:w="702"/>
        <w:gridCol w:w="703"/>
        <w:gridCol w:w="3598"/>
      </w:tblGrid>
      <w:tr w:rsidR="00323BAC" w:rsidRPr="00275C02" w14:paraId="2A53A091" w14:textId="77777777" w:rsidTr="00191B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vAlign w:val="center"/>
          </w:tcPr>
          <w:p w14:paraId="0C95D56C" w14:textId="1851E323" w:rsidR="00323BAC" w:rsidRPr="00275C02" w:rsidRDefault="00323BAC" w:rsidP="00323BAC">
            <w:pPr>
              <w:pStyle w:val="TAMainText"/>
              <w:ind w:firstLine="0"/>
              <w:jc w:val="center"/>
              <w:rPr>
                <w:rFonts w:ascii="Times" w:hAnsi="Times"/>
                <w:lang w:val="en-GB"/>
              </w:rPr>
            </w:pPr>
            <w:r w:rsidRPr="00275C02">
              <w:rPr>
                <w:rFonts w:ascii="Times" w:hAnsi="Times"/>
                <w:noProof/>
                <w:lang w:val="en-GB"/>
              </w:rPr>
              <w:drawing>
                <wp:inline distT="0" distB="0" distL="0" distR="0" wp14:anchorId="32042931" wp14:editId="2F0B6B00">
                  <wp:extent cx="4322190" cy="641965"/>
                  <wp:effectExtent l="0" t="0" r="0" b="635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49362" cy="646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nil"/>
              <w:bottom w:val="nil"/>
            </w:tcBorders>
            <w:vAlign w:val="center"/>
          </w:tcPr>
          <w:p w14:paraId="6B294BF3" w14:textId="7AA0D5B7" w:rsidR="00323BAC" w:rsidRPr="00275C02" w:rsidRDefault="00323BAC" w:rsidP="003746D0">
            <w:pPr>
              <w:pStyle w:val="TAMainText"/>
              <w:ind w:firstLine="0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lang w:val="en-GB"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0733C48C" wp14:editId="6166E165">
                  <wp:extent cx="1800000" cy="1174351"/>
                  <wp:effectExtent l="0" t="0" r="3810" b="0"/>
                  <wp:docPr id="6" name="Grafika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2D92225-42FA-4245-B43B-F8E0EB1EA37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a 5">
                            <a:extLst>
                              <a:ext uri="{FF2B5EF4-FFF2-40B4-BE49-F238E27FC236}">
                                <a16:creationId xmlns:a16="http://schemas.microsoft.com/office/drawing/2014/main" id="{12D92225-42FA-4245-B43B-F8E0EB1EA37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74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AC" w:rsidRPr="00275C02" w14:paraId="37EE0C48" w14:textId="77777777" w:rsidTr="00191BF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bottom w:val="nil"/>
            </w:tcBorders>
            <w:vAlign w:val="center"/>
          </w:tcPr>
          <w:p w14:paraId="6CAE3475" w14:textId="064D189F" w:rsidR="00323BAC" w:rsidRPr="00275C02" w:rsidRDefault="00323BAC" w:rsidP="00323BAC">
            <w:pPr>
              <w:pStyle w:val="TAMainText"/>
              <w:ind w:firstLine="0"/>
              <w:jc w:val="center"/>
              <w:rPr>
                <w:rFonts w:ascii="Times" w:hAnsi="Times"/>
                <w:lang w:val="en-GB"/>
              </w:rPr>
            </w:pPr>
            <w:r w:rsidRPr="00275C02">
              <w:rPr>
                <w:rFonts w:ascii="Times" w:hAnsi="Times"/>
                <w:noProof/>
                <w:lang w:val="en-GB"/>
              </w:rPr>
              <w:drawing>
                <wp:inline distT="0" distB="0" distL="0" distR="0" wp14:anchorId="67829833" wp14:editId="1815CC40">
                  <wp:extent cx="3813142" cy="731288"/>
                  <wp:effectExtent l="0" t="0" r="0" b="5715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az 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39593" cy="736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nil"/>
              <w:bottom w:val="nil"/>
            </w:tcBorders>
            <w:vAlign w:val="center"/>
          </w:tcPr>
          <w:p w14:paraId="721F5ADF" w14:textId="1EA934BA" w:rsidR="00323BAC" w:rsidRPr="00275C02" w:rsidRDefault="00323BAC" w:rsidP="003746D0">
            <w:pPr>
              <w:pStyle w:val="TAMainText"/>
              <w:ind w:firstLine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lang w:val="en-GB"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5C5881C2" wp14:editId="44D611B9">
                  <wp:extent cx="1800000" cy="1242514"/>
                  <wp:effectExtent l="0" t="0" r="3810" b="2540"/>
                  <wp:docPr id="7" name="Grafika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5516C2F-BC86-B248-AA70-54DD1A12FD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fika 4">
                            <a:extLst>
                              <a:ext uri="{FF2B5EF4-FFF2-40B4-BE49-F238E27FC236}">
                                <a16:creationId xmlns:a16="http://schemas.microsoft.com/office/drawing/2014/main" id="{05516C2F-BC86-B248-AA70-54DD1A12FD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24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AC" w:rsidRPr="00275C02" w14:paraId="28865161" w14:textId="77777777" w:rsidTr="00191BF9">
        <w:tblPrEx>
          <w:tblCellMar>
            <w:left w:w="70" w:type="dxa"/>
            <w:right w:w="70" w:type="dxa"/>
          </w:tblCellMar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</w:tcBorders>
            <w:vAlign w:val="center"/>
          </w:tcPr>
          <w:p w14:paraId="1E726BB8" w14:textId="27B083D4" w:rsidR="00323BAC" w:rsidRPr="00275C02" w:rsidRDefault="00323BAC" w:rsidP="00323BAC">
            <w:pPr>
              <w:pStyle w:val="TAMainText"/>
              <w:ind w:firstLine="0"/>
              <w:jc w:val="center"/>
              <w:rPr>
                <w:rFonts w:ascii="Times" w:hAnsi="Times"/>
                <w:noProof/>
                <w:lang w:val="en-GB"/>
              </w:rPr>
            </w:pPr>
            <w:r w:rsidRPr="00275C02">
              <w:rPr>
                <w:rFonts w:ascii="Times" w:hAnsi="Times"/>
                <w:noProof/>
                <w:lang w:val="en-GB"/>
              </w:rPr>
              <w:drawing>
                <wp:inline distT="0" distB="0" distL="0" distR="0" wp14:anchorId="30AD724C" wp14:editId="5EABFFF3">
                  <wp:extent cx="3759200" cy="9398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939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8" w:type="dxa"/>
            <w:tcBorders>
              <w:top w:val="nil"/>
            </w:tcBorders>
            <w:vAlign w:val="center"/>
          </w:tcPr>
          <w:p w14:paraId="269B2279" w14:textId="01CD98D1" w:rsidR="00323BAC" w:rsidRPr="00275C02" w:rsidRDefault="00323BAC" w:rsidP="003746D0">
            <w:pPr>
              <w:pStyle w:val="TAMainText"/>
              <w:ind w:firstLine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476C4831" wp14:editId="5D250DED">
                  <wp:extent cx="1822689" cy="1219835"/>
                  <wp:effectExtent l="0" t="0" r="6350" b="0"/>
                  <wp:docPr id="10" name="Grafika 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EAEBCBB-E7D9-2947-912E-82D0E4A7D87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a 6">
                            <a:extLst>
                              <a:ext uri="{FF2B5EF4-FFF2-40B4-BE49-F238E27FC236}">
                                <a16:creationId xmlns:a16="http://schemas.microsoft.com/office/drawing/2014/main" id="{0EAEBCBB-E7D9-2947-912E-82D0E4A7D87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96DAC541-7B7A-43D3-8B79-37D633B846F1}">
                                <asvg:svgBlip xmlns:asvg="http://schemas.microsoft.com/office/drawing/2016/SVG/main" r:embed="rId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463" cy="1223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3BAC" w:rsidRPr="00275C02" w14:paraId="56F4C121" w14:textId="77777777" w:rsidTr="00323BAC">
        <w:tblPrEx>
          <w:tblCellMar>
            <w:left w:w="70" w:type="dxa"/>
            <w:right w:w="70" w:type="dxa"/>
          </w:tblCellMar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9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37AF3AAB" w14:textId="77777777" w:rsidR="00323BAC" w:rsidRPr="00275C02" w:rsidRDefault="00323BAC" w:rsidP="00323BAC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</w:rPr>
            </w:pPr>
          </w:p>
        </w:tc>
        <w:tc>
          <w:tcPr>
            <w:tcW w:w="702" w:type="dxa"/>
            <w:vAlign w:val="center"/>
          </w:tcPr>
          <w:p w14:paraId="4947F822" w14:textId="6261C30B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  <w:vertAlign w:val="superscript"/>
              </w:rPr>
              <w:t>M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</w:rPr>
              <w:t>f</w:t>
            </w:r>
          </w:p>
        </w:tc>
        <w:tc>
          <w:tcPr>
            <w:tcW w:w="702" w:type="dxa"/>
            <w:vAlign w:val="center"/>
          </w:tcPr>
          <w:p w14:paraId="11134224" w14:textId="645B10AA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pKa</w:t>
            </w:r>
          </w:p>
        </w:tc>
        <w:tc>
          <w:tcPr>
            <w:tcW w:w="702" w:type="dxa"/>
            <w:vAlign w:val="center"/>
          </w:tcPr>
          <w:p w14:paraId="586A910E" w14:textId="1812F682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  <w:vertAlign w:val="superscript"/>
              </w:rPr>
              <w:t>M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</w:rPr>
              <w:t>f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  <w:vertAlign w:val="subscript"/>
              </w:rPr>
              <w:t>1-</w:t>
            </w:r>
          </w:p>
        </w:tc>
        <w:tc>
          <w:tcPr>
            <w:tcW w:w="703" w:type="dxa"/>
            <w:vAlign w:val="center"/>
          </w:tcPr>
          <w:p w14:paraId="6E3BF48D" w14:textId="6322622C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pKa</w:t>
            </w:r>
            <w:r w:rsidRPr="00275C02">
              <w:rPr>
                <w:rFonts w:ascii="Times" w:hAnsi="Times"/>
                <w:b/>
                <w:bCs/>
                <w:noProof/>
                <w:vertAlign w:val="subscript"/>
              </w:rPr>
              <w:t>1-</w:t>
            </w:r>
          </w:p>
        </w:tc>
        <w:tc>
          <w:tcPr>
            <w:tcW w:w="702" w:type="dxa"/>
            <w:vAlign w:val="center"/>
          </w:tcPr>
          <w:p w14:paraId="0B4BA540" w14:textId="63093E5B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  <w:vertAlign w:val="superscript"/>
              </w:rPr>
              <w:t>M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</w:rPr>
              <w:t>f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  <w:vertAlign w:val="subscript"/>
              </w:rPr>
              <w:t>2</w:t>
            </w:r>
          </w:p>
        </w:tc>
        <w:tc>
          <w:tcPr>
            <w:tcW w:w="702" w:type="dxa"/>
            <w:vAlign w:val="center"/>
          </w:tcPr>
          <w:p w14:paraId="23BECEB6" w14:textId="7A69728E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pKa</w:t>
            </w:r>
            <w:r w:rsidRPr="00275C02">
              <w:rPr>
                <w:rFonts w:ascii="Times" w:hAnsi="Times"/>
                <w:b/>
                <w:bCs/>
                <w:noProof/>
                <w:vertAlign w:val="subscript"/>
              </w:rPr>
              <w:t>2-</w:t>
            </w:r>
          </w:p>
        </w:tc>
        <w:tc>
          <w:tcPr>
            <w:tcW w:w="702" w:type="dxa"/>
            <w:vAlign w:val="center"/>
          </w:tcPr>
          <w:p w14:paraId="700F2F96" w14:textId="323A7164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  <w:vertAlign w:val="superscript"/>
              </w:rPr>
              <w:t>M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</w:rPr>
              <w:t>f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  <w:vertAlign w:val="subscript"/>
              </w:rPr>
              <w:t>3</w:t>
            </w:r>
          </w:p>
        </w:tc>
        <w:tc>
          <w:tcPr>
            <w:tcW w:w="702" w:type="dxa"/>
            <w:vAlign w:val="center"/>
          </w:tcPr>
          <w:p w14:paraId="7077443C" w14:textId="47BD376B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pKa</w:t>
            </w:r>
            <w:r w:rsidRPr="00275C02">
              <w:rPr>
                <w:rFonts w:ascii="Times" w:hAnsi="Times"/>
                <w:b/>
                <w:bCs/>
                <w:noProof/>
                <w:vertAlign w:val="subscript"/>
              </w:rPr>
              <w:t>3-</w:t>
            </w:r>
          </w:p>
        </w:tc>
        <w:tc>
          <w:tcPr>
            <w:tcW w:w="703" w:type="dxa"/>
            <w:vAlign w:val="center"/>
          </w:tcPr>
          <w:p w14:paraId="002CEFB6" w14:textId="13ED6153" w:rsidR="00323BAC" w:rsidRPr="00275C02" w:rsidRDefault="00323BAC" w:rsidP="00323BAC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b/>
                <w:bCs/>
                <w:noProof/>
                <w:vertAlign w:val="superscript"/>
              </w:rPr>
              <w:t>M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</w:rPr>
              <w:t>f</w:t>
            </w:r>
            <w:r w:rsidRPr="00275C02">
              <w:rPr>
                <w:rFonts w:ascii="Times" w:hAnsi="Times"/>
                <w:b/>
                <w:bCs/>
                <w:i/>
                <w:iCs/>
                <w:noProof/>
                <w:vertAlign w:val="subscript"/>
              </w:rPr>
              <w:t>4</w:t>
            </w:r>
          </w:p>
        </w:tc>
      </w:tr>
      <w:tr w:rsidR="004B5793" w:rsidRPr="00275C02" w14:paraId="788E5F32" w14:textId="77777777" w:rsidTr="00497E28">
        <w:tblPrEx>
          <w:tblCellMar>
            <w:left w:w="70" w:type="dxa"/>
            <w:right w:w="70" w:type="dxa"/>
          </w:tblCellMar>
        </w:tblPrEx>
        <w:trPr>
          <w:gridAfter w:val="1"/>
          <w:wAfter w:w="359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5CB2654F" w14:textId="56BCD3A7" w:rsidR="004B5793" w:rsidRPr="00275C02" w:rsidRDefault="004B5793" w:rsidP="004B5793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b w:val="0"/>
                <w:bCs w:val="0"/>
                <w:noProof/>
              </w:rPr>
              <w:t>M</w:t>
            </w:r>
            <w:r w:rsidRPr="00275C02">
              <w:rPr>
                <w:rFonts w:ascii="Times" w:hAnsi="Times"/>
                <w:b w:val="0"/>
                <w:bCs w:val="0"/>
                <w:noProof/>
                <w:vertAlign w:val="subscript"/>
              </w:rPr>
              <w:t>1</w:t>
            </w:r>
          </w:p>
        </w:tc>
        <w:tc>
          <w:tcPr>
            <w:tcW w:w="702" w:type="dxa"/>
            <w:vAlign w:val="center"/>
          </w:tcPr>
          <w:p w14:paraId="4FCDF813" w14:textId="08548CFB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7.8%</w:t>
            </w:r>
          </w:p>
        </w:tc>
        <w:tc>
          <w:tcPr>
            <w:tcW w:w="702" w:type="dxa"/>
            <w:vAlign w:val="center"/>
          </w:tcPr>
          <w:p w14:paraId="3BE08AB1" w14:textId="6907156D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6.36</w:t>
            </w:r>
          </w:p>
        </w:tc>
        <w:tc>
          <w:tcPr>
            <w:tcW w:w="702" w:type="dxa"/>
            <w:vAlign w:val="center"/>
          </w:tcPr>
          <w:p w14:paraId="42E57193" w14:textId="2E2966AB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85.5%</w:t>
            </w:r>
          </w:p>
        </w:tc>
        <w:tc>
          <w:tcPr>
            <w:tcW w:w="703" w:type="dxa"/>
            <w:vAlign w:val="center"/>
          </w:tcPr>
          <w:p w14:paraId="453C9E31" w14:textId="59B2CF2E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8.50</w:t>
            </w:r>
          </w:p>
        </w:tc>
        <w:tc>
          <w:tcPr>
            <w:tcW w:w="702" w:type="dxa"/>
            <w:vAlign w:val="center"/>
          </w:tcPr>
          <w:p w14:paraId="7742E120" w14:textId="3ACFFB77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6.7%</w:t>
            </w:r>
          </w:p>
        </w:tc>
        <w:tc>
          <w:tcPr>
            <w:tcW w:w="702" w:type="dxa"/>
            <w:vAlign w:val="center"/>
          </w:tcPr>
          <w:p w14:paraId="14C301C0" w14:textId="5520568E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11.77</w:t>
            </w:r>
          </w:p>
        </w:tc>
        <w:tc>
          <w:tcPr>
            <w:tcW w:w="702" w:type="dxa"/>
            <w:vAlign w:val="center"/>
          </w:tcPr>
          <w:p w14:paraId="5BC388D3" w14:textId="2784CCCF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0.0%</w:t>
            </w:r>
          </w:p>
        </w:tc>
        <w:tc>
          <w:tcPr>
            <w:tcW w:w="702" w:type="dxa"/>
            <w:vAlign w:val="center"/>
          </w:tcPr>
          <w:p w14:paraId="250FC81D" w14:textId="6B17B4F3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13.53</w:t>
            </w:r>
          </w:p>
        </w:tc>
        <w:tc>
          <w:tcPr>
            <w:tcW w:w="703" w:type="dxa"/>
            <w:vAlign w:val="center"/>
          </w:tcPr>
          <w:p w14:paraId="7764FEC2" w14:textId="4299A493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0.0%</w:t>
            </w:r>
          </w:p>
        </w:tc>
      </w:tr>
      <w:tr w:rsidR="004B5793" w:rsidRPr="00275C02" w14:paraId="15A28F98" w14:textId="77777777" w:rsidTr="00323BAC">
        <w:tblPrEx>
          <w:tblCellMar>
            <w:left w:w="70" w:type="dxa"/>
            <w:right w:w="70" w:type="dxa"/>
          </w:tblCellMar>
        </w:tblPrEx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359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3FA7BBDC" w14:textId="057EDFA9" w:rsidR="004B5793" w:rsidRPr="00275C02" w:rsidRDefault="004B5793" w:rsidP="004B5793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b w:val="0"/>
                <w:bCs w:val="0"/>
                <w:noProof/>
              </w:rPr>
              <w:t>M</w:t>
            </w:r>
            <w:r w:rsidRPr="00275C02">
              <w:rPr>
                <w:rFonts w:ascii="Times" w:hAnsi="Times"/>
                <w:b w:val="0"/>
                <w:bCs w:val="0"/>
                <w:noProof/>
                <w:vertAlign w:val="subscript"/>
              </w:rPr>
              <w:t>2</w:t>
            </w:r>
          </w:p>
        </w:tc>
        <w:tc>
          <w:tcPr>
            <w:tcW w:w="702" w:type="dxa"/>
          </w:tcPr>
          <w:p w14:paraId="0460B4FA" w14:textId="47BB3F40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1.5%</w:t>
            </w:r>
          </w:p>
        </w:tc>
        <w:tc>
          <w:tcPr>
            <w:tcW w:w="702" w:type="dxa"/>
            <w:vAlign w:val="center"/>
          </w:tcPr>
          <w:p w14:paraId="1019BB91" w14:textId="6AFB22A0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5.58</w:t>
            </w:r>
          </w:p>
        </w:tc>
        <w:tc>
          <w:tcPr>
            <w:tcW w:w="702" w:type="dxa"/>
            <w:vAlign w:val="center"/>
          </w:tcPr>
          <w:p w14:paraId="20DEAD35" w14:textId="50904007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98.5%</w:t>
            </w:r>
          </w:p>
        </w:tc>
        <w:tc>
          <w:tcPr>
            <w:tcW w:w="703" w:type="dxa"/>
            <w:vAlign w:val="center"/>
          </w:tcPr>
          <w:p w14:paraId="7D6FCF6C" w14:textId="00CDDB0E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11.4</w:t>
            </w:r>
            <w:r w:rsidR="00177581" w:rsidRPr="00275C02">
              <w:rPr>
                <w:rFonts w:ascii="Times" w:hAnsi="Times"/>
                <w:noProof/>
              </w:rPr>
              <w:t>5</w:t>
            </w:r>
          </w:p>
        </w:tc>
        <w:tc>
          <w:tcPr>
            <w:tcW w:w="702" w:type="dxa"/>
            <w:vAlign w:val="center"/>
          </w:tcPr>
          <w:p w14:paraId="19A78C45" w14:textId="3949FF7B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0.0%</w:t>
            </w:r>
          </w:p>
        </w:tc>
        <w:tc>
          <w:tcPr>
            <w:tcW w:w="702" w:type="dxa"/>
            <w:vAlign w:val="center"/>
          </w:tcPr>
          <w:p w14:paraId="445FCA1C" w14:textId="3F0F64D3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13.79</w:t>
            </w:r>
          </w:p>
        </w:tc>
        <w:tc>
          <w:tcPr>
            <w:tcW w:w="702" w:type="dxa"/>
            <w:vAlign w:val="center"/>
          </w:tcPr>
          <w:p w14:paraId="4BBCE784" w14:textId="3EB32D58" w:rsidR="004B5793" w:rsidRPr="00275C02" w:rsidRDefault="00D45560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0.0%</w:t>
            </w:r>
          </w:p>
        </w:tc>
        <w:tc>
          <w:tcPr>
            <w:tcW w:w="702" w:type="dxa"/>
            <w:vAlign w:val="center"/>
          </w:tcPr>
          <w:p w14:paraId="4F954D1D" w14:textId="77777777" w:rsidR="004B5793" w:rsidRPr="00275C02" w:rsidRDefault="004B5793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  <w:tc>
          <w:tcPr>
            <w:tcW w:w="703" w:type="dxa"/>
            <w:vAlign w:val="center"/>
          </w:tcPr>
          <w:p w14:paraId="290A927D" w14:textId="366EB151" w:rsidR="004B5793" w:rsidRPr="00275C02" w:rsidRDefault="004B5793" w:rsidP="004B5793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</w:tr>
      <w:tr w:rsidR="004B5793" w:rsidRPr="00275C02" w14:paraId="2ACEEAFA" w14:textId="77777777" w:rsidTr="00323BAC">
        <w:tblPrEx>
          <w:tblCellMar>
            <w:left w:w="70" w:type="dxa"/>
            <w:right w:w="70" w:type="dxa"/>
          </w:tblCellMar>
        </w:tblPrEx>
        <w:trPr>
          <w:gridAfter w:val="1"/>
          <w:wAfter w:w="3598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2" w:type="dxa"/>
            <w:vAlign w:val="center"/>
          </w:tcPr>
          <w:p w14:paraId="18AE1F1B" w14:textId="7BA0A4F8" w:rsidR="004B5793" w:rsidRPr="00275C02" w:rsidRDefault="004B5793" w:rsidP="004B5793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b w:val="0"/>
                <w:bCs w:val="0"/>
                <w:noProof/>
              </w:rPr>
              <w:t>M</w:t>
            </w:r>
            <w:r w:rsidRPr="00275C02">
              <w:rPr>
                <w:rFonts w:ascii="Times" w:hAnsi="Times"/>
                <w:b w:val="0"/>
                <w:bCs w:val="0"/>
                <w:noProof/>
                <w:vertAlign w:val="subscript"/>
              </w:rPr>
              <w:t>3</w:t>
            </w:r>
          </w:p>
        </w:tc>
        <w:tc>
          <w:tcPr>
            <w:tcW w:w="702" w:type="dxa"/>
          </w:tcPr>
          <w:p w14:paraId="0E959456" w14:textId="63516302" w:rsidR="004B5793" w:rsidRPr="00275C02" w:rsidRDefault="00D45560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96.2%</w:t>
            </w:r>
          </w:p>
        </w:tc>
        <w:tc>
          <w:tcPr>
            <w:tcW w:w="702" w:type="dxa"/>
            <w:vAlign w:val="center"/>
          </w:tcPr>
          <w:p w14:paraId="2463C7E0" w14:textId="1A9BA2C1" w:rsidR="004B5793" w:rsidRPr="00275C02" w:rsidRDefault="00DB6ADC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8.80</w:t>
            </w:r>
          </w:p>
        </w:tc>
        <w:tc>
          <w:tcPr>
            <w:tcW w:w="702" w:type="dxa"/>
            <w:vAlign w:val="center"/>
          </w:tcPr>
          <w:p w14:paraId="6AEC20ED" w14:textId="465AF646" w:rsidR="004B5793" w:rsidRPr="00275C02" w:rsidRDefault="00DB6ADC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3.8%</w:t>
            </w:r>
          </w:p>
        </w:tc>
        <w:tc>
          <w:tcPr>
            <w:tcW w:w="703" w:type="dxa"/>
            <w:vAlign w:val="center"/>
          </w:tcPr>
          <w:p w14:paraId="5E3822AC" w14:textId="6D1B159E" w:rsidR="004B5793" w:rsidRPr="00275C02" w:rsidRDefault="00DB6ADC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11.47</w:t>
            </w:r>
          </w:p>
        </w:tc>
        <w:tc>
          <w:tcPr>
            <w:tcW w:w="702" w:type="dxa"/>
            <w:vAlign w:val="center"/>
          </w:tcPr>
          <w:p w14:paraId="7FB8274B" w14:textId="00004F1E" w:rsidR="004B5793" w:rsidRPr="00275C02" w:rsidRDefault="00DB6ADC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  <w:r w:rsidRPr="00275C02">
              <w:rPr>
                <w:rFonts w:ascii="Times" w:hAnsi="Times"/>
                <w:noProof/>
              </w:rPr>
              <w:t>0.0%</w:t>
            </w:r>
          </w:p>
        </w:tc>
        <w:tc>
          <w:tcPr>
            <w:tcW w:w="702" w:type="dxa"/>
            <w:vAlign w:val="center"/>
          </w:tcPr>
          <w:p w14:paraId="17A21102" w14:textId="77777777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  <w:tc>
          <w:tcPr>
            <w:tcW w:w="702" w:type="dxa"/>
            <w:vAlign w:val="center"/>
          </w:tcPr>
          <w:p w14:paraId="56C86A8C" w14:textId="453EDC9B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  <w:tc>
          <w:tcPr>
            <w:tcW w:w="702" w:type="dxa"/>
            <w:vAlign w:val="center"/>
          </w:tcPr>
          <w:p w14:paraId="4CF6E2FC" w14:textId="77777777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  <w:tc>
          <w:tcPr>
            <w:tcW w:w="703" w:type="dxa"/>
            <w:vAlign w:val="center"/>
          </w:tcPr>
          <w:p w14:paraId="61AC51E7" w14:textId="2FFB0B8D" w:rsidR="004B5793" w:rsidRPr="00275C02" w:rsidRDefault="004B5793" w:rsidP="004B5793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</w:rPr>
            </w:pPr>
          </w:p>
        </w:tc>
      </w:tr>
    </w:tbl>
    <w:p w14:paraId="67677999" w14:textId="77777777" w:rsidR="004A003C" w:rsidRPr="00275C02" w:rsidRDefault="004A003C" w:rsidP="003C04D8">
      <w:pPr>
        <w:pStyle w:val="VDTableTitle"/>
        <w:rPr>
          <w:rFonts w:ascii="Times" w:hAnsi="Times"/>
          <w:bCs/>
          <w:lang w:val="en-GB"/>
        </w:rPr>
      </w:pPr>
    </w:p>
    <w:p w14:paraId="1E079A02" w14:textId="5E831FCA" w:rsidR="003C04D8" w:rsidRPr="00275C02" w:rsidRDefault="003C04D8" w:rsidP="004A003C">
      <w:pPr>
        <w:pStyle w:val="Nagwek1"/>
        <w:rPr>
          <w:rFonts w:ascii="Times" w:hAnsi="Times"/>
          <w:b w:val="0"/>
          <w:bCs w:val="0"/>
        </w:rPr>
      </w:pPr>
      <w:bookmarkStart w:id="2" w:name="_Toc108766637"/>
      <w:r w:rsidRPr="00275C02">
        <w:rPr>
          <w:rFonts w:ascii="Times" w:hAnsi="Times"/>
        </w:rPr>
        <w:t xml:space="preserve">Table S2. </w:t>
      </w:r>
      <w:r w:rsidR="00207798" w:rsidRPr="00275C02">
        <w:rPr>
          <w:rFonts w:ascii="Times" w:hAnsi="Times"/>
          <w:b w:val="0"/>
          <w:bCs w:val="0"/>
        </w:rPr>
        <w:t xml:space="preserve">Lewis-type </w:t>
      </w:r>
      <w:r w:rsidR="0075244C" w:rsidRPr="00275C02">
        <w:rPr>
          <w:rFonts w:ascii="Times" w:hAnsi="Times"/>
          <w:b w:val="0"/>
          <w:bCs w:val="0"/>
        </w:rPr>
        <w:t>I</w:t>
      </w:r>
      <w:r w:rsidR="00207798" w:rsidRPr="00275C02">
        <w:rPr>
          <w:rFonts w:ascii="Times" w:hAnsi="Times"/>
          <w:b w:val="0"/>
          <w:bCs w:val="0"/>
        </w:rPr>
        <w:t>nteractions</w:t>
      </w:r>
      <w:r w:rsidR="00EC0C90" w:rsidRPr="00275C02">
        <w:rPr>
          <w:rFonts w:ascii="Times" w:hAnsi="Times"/>
          <w:b w:val="0"/>
          <w:bCs w:val="0"/>
        </w:rPr>
        <w:t xml:space="preserve"> and </w:t>
      </w:r>
      <w:r w:rsidR="0075244C" w:rsidRPr="00275C02">
        <w:rPr>
          <w:rFonts w:ascii="Times" w:hAnsi="Times"/>
          <w:b w:val="0"/>
          <w:bCs w:val="0"/>
        </w:rPr>
        <w:t>T</w:t>
      </w:r>
      <w:r w:rsidR="00EC0C90" w:rsidRPr="00275C02">
        <w:rPr>
          <w:rFonts w:ascii="Times" w:hAnsi="Times"/>
          <w:b w:val="0"/>
          <w:bCs w:val="0"/>
        </w:rPr>
        <w:t xml:space="preserve">heir </w:t>
      </w:r>
      <w:r w:rsidR="0075244C" w:rsidRPr="00275C02">
        <w:rPr>
          <w:rFonts w:ascii="Times" w:hAnsi="Times"/>
          <w:b w:val="0"/>
          <w:bCs w:val="0"/>
        </w:rPr>
        <w:t>E</w:t>
      </w:r>
      <w:r w:rsidR="00EC0C90" w:rsidRPr="00275C02">
        <w:rPr>
          <w:rFonts w:ascii="Times" w:hAnsi="Times"/>
          <w:b w:val="0"/>
          <w:bCs w:val="0"/>
        </w:rPr>
        <w:t>nergies,</w:t>
      </w:r>
      <w:r w:rsidR="00207798" w:rsidRPr="00275C02">
        <w:rPr>
          <w:rFonts w:ascii="Times" w:hAnsi="Times"/>
          <w:b w:val="0"/>
          <w:bCs w:val="0"/>
        </w:rPr>
        <w:t xml:space="preserve"> </w:t>
      </w:r>
      <w:r w:rsidR="0075244C" w:rsidRPr="00275C02">
        <w:rPr>
          <w:rFonts w:ascii="Times" w:hAnsi="Times"/>
          <w:b w:val="0"/>
          <w:bCs w:val="0"/>
        </w:rPr>
        <w:t>F</w:t>
      </w:r>
      <w:r w:rsidR="00207798" w:rsidRPr="00275C02">
        <w:rPr>
          <w:rFonts w:ascii="Times" w:hAnsi="Times"/>
          <w:b w:val="0"/>
          <w:bCs w:val="0"/>
        </w:rPr>
        <w:t>ound in M</w:t>
      </w:r>
      <w:r w:rsidR="00207798" w:rsidRPr="00275C02">
        <w:rPr>
          <w:rFonts w:ascii="Times" w:hAnsi="Times"/>
          <w:b w:val="0"/>
          <w:bCs w:val="0"/>
          <w:vertAlign w:val="subscript"/>
        </w:rPr>
        <w:t>1</w:t>
      </w:r>
      <w:r w:rsidR="00207798" w:rsidRPr="00275C02">
        <w:rPr>
          <w:rFonts w:ascii="Times" w:hAnsi="Times"/>
          <w:b w:val="0"/>
          <w:bCs w:val="0"/>
        </w:rPr>
        <w:t xml:space="preserve"> </w:t>
      </w:r>
      <w:r w:rsidR="0075244C" w:rsidRPr="00275C02">
        <w:rPr>
          <w:rFonts w:ascii="Times" w:hAnsi="Times"/>
          <w:b w:val="0"/>
          <w:bCs w:val="0"/>
        </w:rPr>
        <w:t>S</w:t>
      </w:r>
      <w:r w:rsidR="00207798" w:rsidRPr="00275C02">
        <w:rPr>
          <w:rFonts w:ascii="Times" w:hAnsi="Times"/>
          <w:b w:val="0"/>
          <w:bCs w:val="0"/>
        </w:rPr>
        <w:t xml:space="preserve">pecies </w:t>
      </w:r>
      <w:r w:rsidR="0075244C" w:rsidRPr="00275C02">
        <w:rPr>
          <w:rFonts w:ascii="Times" w:hAnsi="Times"/>
          <w:b w:val="0"/>
          <w:bCs w:val="0"/>
        </w:rPr>
        <w:t>C</w:t>
      </w:r>
      <w:r w:rsidR="00207798" w:rsidRPr="00275C02">
        <w:rPr>
          <w:rFonts w:ascii="Times" w:hAnsi="Times"/>
          <w:b w:val="0"/>
          <w:bCs w:val="0"/>
        </w:rPr>
        <w:t xml:space="preserve">omputed in water at pH 7.4 </w:t>
      </w:r>
      <w:r w:rsidR="0075244C" w:rsidRPr="00275C02">
        <w:rPr>
          <w:rFonts w:ascii="Times" w:hAnsi="Times"/>
          <w:b w:val="0"/>
          <w:bCs w:val="0"/>
        </w:rPr>
        <w:t>U</w:t>
      </w:r>
      <w:r w:rsidR="00207798" w:rsidRPr="00275C02">
        <w:rPr>
          <w:rFonts w:ascii="Times" w:hAnsi="Times"/>
          <w:b w:val="0"/>
          <w:bCs w:val="0"/>
        </w:rPr>
        <w:t xml:space="preserve">sing </w:t>
      </w:r>
      <w:r w:rsidR="0075244C" w:rsidRPr="00275C02">
        <w:rPr>
          <w:rFonts w:ascii="Times" w:hAnsi="Times"/>
          <w:b w:val="0"/>
          <w:bCs w:val="0"/>
        </w:rPr>
        <w:t>S</w:t>
      </w:r>
      <w:r w:rsidR="00207798" w:rsidRPr="00275C02">
        <w:rPr>
          <w:rFonts w:ascii="Times" w:hAnsi="Times"/>
          <w:b w:val="0"/>
          <w:bCs w:val="0"/>
        </w:rPr>
        <w:t xml:space="preserve">econd </w:t>
      </w:r>
      <w:r w:rsidR="0075244C" w:rsidRPr="00275C02">
        <w:rPr>
          <w:rFonts w:ascii="Times" w:hAnsi="Times"/>
          <w:b w:val="0"/>
          <w:bCs w:val="0"/>
        </w:rPr>
        <w:t>O</w:t>
      </w:r>
      <w:r w:rsidR="00207798" w:rsidRPr="00275C02">
        <w:rPr>
          <w:rFonts w:ascii="Times" w:hAnsi="Times"/>
          <w:b w:val="0"/>
          <w:bCs w:val="0"/>
        </w:rPr>
        <w:t xml:space="preserve">rder </w:t>
      </w:r>
      <w:r w:rsidR="0075244C" w:rsidRPr="00275C02">
        <w:rPr>
          <w:rFonts w:ascii="Times" w:hAnsi="Times"/>
          <w:b w:val="0"/>
          <w:bCs w:val="0"/>
        </w:rPr>
        <w:t>P</w:t>
      </w:r>
      <w:r w:rsidR="00207798" w:rsidRPr="00275C02">
        <w:rPr>
          <w:rFonts w:ascii="Times" w:hAnsi="Times"/>
          <w:b w:val="0"/>
          <w:bCs w:val="0"/>
        </w:rPr>
        <w:t xml:space="preserve">erturbation </w:t>
      </w:r>
      <w:r w:rsidR="0075244C" w:rsidRPr="00275C02">
        <w:rPr>
          <w:rFonts w:ascii="Times" w:hAnsi="Times"/>
          <w:b w:val="0"/>
          <w:bCs w:val="0"/>
        </w:rPr>
        <w:t>T</w:t>
      </w:r>
      <w:r w:rsidR="00207798" w:rsidRPr="00275C02">
        <w:rPr>
          <w:rFonts w:ascii="Times" w:hAnsi="Times"/>
          <w:b w:val="0"/>
          <w:bCs w:val="0"/>
        </w:rPr>
        <w:t xml:space="preserve">heory </w:t>
      </w:r>
      <w:r w:rsidR="0075244C" w:rsidRPr="00275C02">
        <w:rPr>
          <w:rFonts w:ascii="Times" w:hAnsi="Times"/>
          <w:b w:val="0"/>
          <w:bCs w:val="0"/>
        </w:rPr>
        <w:t>A</w:t>
      </w:r>
      <w:r w:rsidR="00207798" w:rsidRPr="00275C02">
        <w:rPr>
          <w:rFonts w:ascii="Times" w:hAnsi="Times"/>
          <w:b w:val="0"/>
          <w:bCs w:val="0"/>
        </w:rPr>
        <w:t xml:space="preserve">nalysis of the Fock </w:t>
      </w:r>
      <w:r w:rsidR="0075244C" w:rsidRPr="00275C02">
        <w:rPr>
          <w:rFonts w:ascii="Times" w:hAnsi="Times"/>
          <w:b w:val="0"/>
          <w:bCs w:val="0"/>
        </w:rPr>
        <w:t>M</w:t>
      </w:r>
      <w:r w:rsidR="00207798" w:rsidRPr="00275C02">
        <w:rPr>
          <w:rFonts w:ascii="Times" w:hAnsi="Times"/>
          <w:b w:val="0"/>
          <w:bCs w:val="0"/>
        </w:rPr>
        <w:t xml:space="preserve">atrix in NBO </w:t>
      </w:r>
      <w:r w:rsidR="0075244C" w:rsidRPr="00275C02">
        <w:rPr>
          <w:rFonts w:ascii="Times" w:hAnsi="Times"/>
          <w:b w:val="0"/>
          <w:bCs w:val="0"/>
        </w:rPr>
        <w:t>B</w:t>
      </w:r>
      <w:r w:rsidR="00207798" w:rsidRPr="00275C02">
        <w:rPr>
          <w:rFonts w:ascii="Times" w:hAnsi="Times"/>
          <w:b w:val="0"/>
          <w:bCs w:val="0"/>
        </w:rPr>
        <w:t>asis. Values are restricted to threshold of 10kcal/mol</w:t>
      </w:r>
      <w:bookmarkEnd w:id="2"/>
    </w:p>
    <w:tbl>
      <w:tblPr>
        <w:tblStyle w:val="Zwykatabela2"/>
        <w:tblW w:w="10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0"/>
        <w:gridCol w:w="3540"/>
        <w:gridCol w:w="3540"/>
      </w:tblGrid>
      <w:tr w:rsidR="00EC0C90" w:rsidRPr="00275C02" w14:paraId="2627D662" w14:textId="77777777" w:rsidTr="002077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vAlign w:val="center"/>
          </w:tcPr>
          <w:p w14:paraId="23B65605" w14:textId="1689B4E7" w:rsidR="00EC0C90" w:rsidRPr="00275C02" w:rsidRDefault="00EC0C90" w:rsidP="008D10B5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3BEDBA7D" wp14:editId="3A0E8EC0">
                  <wp:extent cx="1901187" cy="1800000"/>
                  <wp:effectExtent l="0" t="0" r="4445" b="381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az 14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87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  <w:vAlign w:val="center"/>
          </w:tcPr>
          <w:p w14:paraId="250EC6CC" w14:textId="05B323B9" w:rsidR="00EC0C90" w:rsidRPr="00275C02" w:rsidRDefault="005C7341" w:rsidP="008D10B5">
            <w:pPr>
              <w:pStyle w:val="TAMainText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446E3597" wp14:editId="492E296F">
                  <wp:extent cx="1859759" cy="1800000"/>
                  <wp:effectExtent l="0" t="0" r="0" b="381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759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0" w:type="dxa"/>
            <w:vAlign w:val="center"/>
          </w:tcPr>
          <w:p w14:paraId="42ED56CD" w14:textId="24A246EA" w:rsidR="00EC0C90" w:rsidRPr="00275C02" w:rsidRDefault="00C07425" w:rsidP="008D10B5">
            <w:pPr>
              <w:pStyle w:val="TAMainText"/>
              <w:ind w:firstLine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noProof/>
              </w:rPr>
            </w:pPr>
            <w:r w:rsidRPr="00275C02">
              <w:rPr>
                <w:rFonts w:ascii="Times" w:hAnsi="Times"/>
                <w:noProof/>
              </w:rPr>
              <w:drawing>
                <wp:inline distT="0" distB="0" distL="0" distR="0" wp14:anchorId="00874824" wp14:editId="64F8483F">
                  <wp:extent cx="1800000" cy="1800000"/>
                  <wp:effectExtent l="0" t="0" r="3810" b="3810"/>
                  <wp:docPr id="16" name="Obraz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C0C90" w:rsidRPr="00275C02" w14:paraId="59A47877" w14:textId="77777777" w:rsidTr="002077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  <w:vAlign w:val="center"/>
          </w:tcPr>
          <w:p w14:paraId="0CF5A806" w14:textId="1A890219" w:rsidR="00EC0C90" w:rsidRPr="00275C02" w:rsidRDefault="00EC0C90" w:rsidP="008D10B5">
            <w:pPr>
              <w:pStyle w:val="TAMainText"/>
              <w:ind w:firstLine="0"/>
              <w:jc w:val="left"/>
              <w:rPr>
                <w:rFonts w:ascii="Times" w:hAnsi="Times"/>
                <w:noProof/>
                <w:sz w:val="13"/>
                <w:szCs w:val="13"/>
              </w:rPr>
            </w:pPr>
            <w:r w:rsidRPr="00275C02">
              <w:rPr>
                <w:rFonts w:ascii="Times" w:hAnsi="Times"/>
                <w:noProof/>
              </w:rPr>
              <w:t>M</w:t>
            </w:r>
            <w:r w:rsidRPr="00275C02">
              <w:rPr>
                <w:rFonts w:ascii="Times" w:hAnsi="Times"/>
                <w:noProof/>
                <w:vertAlign w:val="subscript"/>
              </w:rPr>
              <w:t>1</w:t>
            </w:r>
          </w:p>
        </w:tc>
        <w:tc>
          <w:tcPr>
            <w:tcW w:w="3540" w:type="dxa"/>
            <w:vAlign w:val="center"/>
          </w:tcPr>
          <w:p w14:paraId="473BA28E" w14:textId="68F49F68" w:rsidR="00EC0C90" w:rsidRPr="00275C02" w:rsidRDefault="00EC0C90" w:rsidP="008D10B5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  <w:sz w:val="13"/>
                <w:szCs w:val="13"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M</w:t>
            </w:r>
            <w:r w:rsidRPr="00275C02">
              <w:rPr>
                <w:rFonts w:ascii="Times" w:hAnsi="Times"/>
                <w:b/>
                <w:bCs/>
                <w:noProof/>
                <w:vertAlign w:val="subscript"/>
              </w:rPr>
              <w:t>1–</w:t>
            </w:r>
          </w:p>
        </w:tc>
        <w:tc>
          <w:tcPr>
            <w:tcW w:w="3540" w:type="dxa"/>
            <w:vAlign w:val="center"/>
          </w:tcPr>
          <w:p w14:paraId="55D7FA26" w14:textId="51E6D6E1" w:rsidR="00EC0C90" w:rsidRPr="00275C02" w:rsidRDefault="00EC0C90" w:rsidP="008D10B5">
            <w:pPr>
              <w:pStyle w:val="TAMainText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/>
                <w:b/>
                <w:bCs/>
                <w:noProof/>
                <w:sz w:val="13"/>
                <w:szCs w:val="13"/>
              </w:rPr>
            </w:pPr>
            <w:r w:rsidRPr="00275C02">
              <w:rPr>
                <w:rFonts w:ascii="Times" w:hAnsi="Times"/>
                <w:b/>
                <w:bCs/>
                <w:noProof/>
              </w:rPr>
              <w:t>M</w:t>
            </w:r>
            <w:r w:rsidRPr="00275C02">
              <w:rPr>
                <w:rFonts w:ascii="Times" w:hAnsi="Times"/>
                <w:b/>
                <w:bCs/>
                <w:noProof/>
                <w:vertAlign w:val="subscript"/>
              </w:rPr>
              <w:t>1–frozen</w:t>
            </w:r>
          </w:p>
        </w:tc>
      </w:tr>
      <w:tr w:rsidR="00EC0C90" w:rsidRPr="00275C02" w14:paraId="6788482C" w14:textId="77777777" w:rsidTr="006060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0" w:type="dxa"/>
          </w:tcPr>
          <w:p w14:paraId="7C943AF3" w14:textId="77777777" w:rsidR="00207798" w:rsidRPr="00275C02" w:rsidRDefault="00207798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BD (   2) C   1 - C   6        /355. BD*(   2) C   2 - C   3           17.99</w:t>
            </w:r>
          </w:p>
          <w:p w14:paraId="0935FA14" w14:textId="77777777" w:rsidR="00207798" w:rsidRPr="00275C02" w:rsidRDefault="00207798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BD (   2) C   1 - C   6        /360. BD*(   2) C   4 - C   5           34.39</w:t>
            </w:r>
          </w:p>
          <w:p w14:paraId="6D64A945" w14:textId="7777777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BD (   2) C   2 - C   3        /352. BD*(   2) C   1 - C   6           30.15</w:t>
            </w:r>
          </w:p>
          <w:p w14:paraId="4BE62EDF" w14:textId="7777777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lastRenderedPageBreak/>
              <w:t>BD (   2) C   2 - C   3        /360. BD*(   2) C   4 - C   5           23.89</w:t>
            </w:r>
          </w:p>
          <w:p w14:paraId="36EB92E1" w14:textId="7777777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BD (   1) C   2 - C  20        /349. RY*(   5) H  23                   17.99</w:t>
            </w:r>
          </w:p>
          <w:p w14:paraId="2DDFB06E" w14:textId="7777777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BD (   1) C   2 - C  20        /357. BD*(   1) C   3 - C   4           10.64</w:t>
            </w:r>
          </w:p>
          <w:p w14:paraId="7F5E7FFA" w14:textId="34369DA2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11. BD (   2) C   4 - C   5        /352. BD*(   2) C   1 - C   6           20.88</w:t>
            </w:r>
          </w:p>
          <w:p w14:paraId="1797834F" w14:textId="2E4A1FBA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 xml:space="preserve">11. BD (   2) C   4 - C   5        /370. </w:t>
            </w: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BD*(   2) C  13 - O  17           29.56</w:t>
            </w:r>
          </w:p>
          <w:p w14:paraId="6E800988" w14:textId="6CAFEE2C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12. BD (   1) C   4 - C  13        /354. BD*(   1) C   2 - C   3           10.14</w:t>
            </w:r>
          </w:p>
          <w:p w14:paraId="24819F9E" w14:textId="3450F264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12. BD (   1) C   4 - C  13        /377. BD*(   1) C  20 - H  23           10.78</w:t>
            </w:r>
          </w:p>
          <w:p w14:paraId="44EE1A49" w14:textId="206FA91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26. BD (   1) C  20 - H  21        /349. RY*(   5) H  23                   23.81</w:t>
            </w:r>
          </w:p>
          <w:p w14:paraId="4C9A99C3" w14:textId="76B6AB1F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26. BD (   1) C  20 - H  21        /377. BD*(   1) C  20 - H  23           11.44</w:t>
            </w:r>
          </w:p>
          <w:p w14:paraId="4C30A32F" w14:textId="58CFC74F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27. BD (   1) C  20 - H  22        /349. RY*(   5) H  23                   43.60</w:t>
            </w:r>
          </w:p>
          <w:p w14:paraId="6944CE9E" w14:textId="361E1610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27. BD (   1) C  20 - H  22        /355. BD*(   2) C   2 - C   3           10.82</w:t>
            </w:r>
          </w:p>
          <w:p w14:paraId="5DE4BD28" w14:textId="3B414106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27. BD (   1) C  20 - H  22        /377. BD*(   1) C  20 - H  23           19.40</w:t>
            </w:r>
          </w:p>
          <w:p w14:paraId="50435ADB" w14:textId="51685B85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28. BD (   1) C  20 - H  23        /349. RY*(   5) H  23                   70.36</w:t>
            </w:r>
          </w:p>
          <w:p w14:paraId="122C6C03" w14:textId="2B8BDD14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28. BD (   1) C  20 - H  23        /377. BD*(   1) C  20 - H  23           37.01</w:t>
            </w:r>
          </w:p>
          <w:p w14:paraId="03309C4F" w14:textId="2FAD00FD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43. CR (   1) C  20                /348. RY*(   4) H  23                   16.15</w:t>
            </w:r>
          </w:p>
          <w:p w14:paraId="2D007037" w14:textId="1B0BB0A5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43. CR (   1) C  20                /349. RY*(   5) H  23                  274.99</w:t>
            </w:r>
          </w:p>
          <w:p w14:paraId="308264CD" w14:textId="2A846F67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43. CR (   1) C  20                /357. BD*(   1) C   3 - C   4           19.58</w:t>
            </w:r>
          </w:p>
          <w:p w14:paraId="5D390BDE" w14:textId="35B28481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43. CR (   1) C  20                /359. BD*(   1) C   4 - C   5           11.79</w:t>
            </w:r>
          </w:p>
          <w:p w14:paraId="4DC7589E" w14:textId="1C922AA6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 xml:space="preserve">43. CR (   1) C  20                /377. </w:t>
            </w: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BD*(   1) C  20 - H  23          197.21</w:t>
            </w:r>
          </w:p>
          <w:p w14:paraId="1352B847" w14:textId="2E7AD75B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45. LP (   2) O   7                /352. BD*(   2) C   1 - C   6           34.15</w:t>
            </w:r>
          </w:p>
          <w:p w14:paraId="008164B1" w14:textId="39A4889D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47. LP (   2) O   9                /352. BD*(   2) C   1 - C   6           26.46</w:t>
            </w:r>
          </w:p>
          <w:p w14:paraId="737EAD24" w14:textId="7819BE9B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49. LP (   2) O  11                /360. BD*(   2) C   4 - C   5           34.70</w:t>
            </w:r>
          </w:p>
          <w:p w14:paraId="4E91D680" w14:textId="0EB23CC5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51. LP (   2) O  16                /370. BD*(   2) C  13 - O  17           52.28</w:t>
            </w:r>
          </w:p>
          <w:p w14:paraId="4F04625A" w14:textId="66D1F9CD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52. LP (   1) O  17                /224. RY*(   1) C  13                   18.70</w:t>
            </w:r>
          </w:p>
          <w:p w14:paraId="65BDE768" w14:textId="20691C12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53. LP (   2) O  17                /361. BD*(   1) C   4 - C  13           18.46</w:t>
            </w:r>
          </w:p>
          <w:p w14:paraId="210CFF33" w14:textId="7B6695E8" w:rsidR="00EC0C90" w:rsidRPr="00275C02" w:rsidRDefault="00EC0C90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53. LP (   2) O  17                /368. BD*(   1) C  13 - O  16           37.75</w:t>
            </w:r>
          </w:p>
          <w:p w14:paraId="05C424EE" w14:textId="2991EE67" w:rsidR="00EC0C90" w:rsidRPr="00275C02" w:rsidRDefault="00E01A44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55. LP (   2) O  18                /372. BD*(   1) C  14 - O  16           20.91</w:t>
            </w:r>
          </w:p>
          <w:p w14:paraId="422024F1" w14:textId="77777777" w:rsidR="00E01A44" w:rsidRPr="00275C02" w:rsidRDefault="00E01A44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  <w:lang w:val="pl-PL"/>
              </w:rPr>
              <w:t>352. BD*(   2) C   1 - C   6        /355. BD*(   2) C   2 - C   3           58.10</w:t>
            </w:r>
          </w:p>
          <w:p w14:paraId="62FA920B" w14:textId="77777777" w:rsidR="00E01A44" w:rsidRPr="00275C02" w:rsidRDefault="00E01A44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355. BD*(   2) C   2 - C   3        /377. BD*(   1) C  20 - H  23           17.62</w:t>
            </w:r>
          </w:p>
          <w:p w14:paraId="2A8DE6F5" w14:textId="7F84D1D6" w:rsidR="00E01A44" w:rsidRPr="00275C02" w:rsidRDefault="00E01A44" w:rsidP="004D3650">
            <w:pPr>
              <w:pStyle w:val="TAMainText"/>
              <w:ind w:firstLine="0"/>
              <w:jc w:val="left"/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b w:val="0"/>
                <w:bCs w:val="0"/>
                <w:noProof/>
                <w:sz w:val="11"/>
                <w:szCs w:val="11"/>
              </w:rPr>
              <w:t>360. BD*(   2) C   4 - C   5        /355. BD*(   2) C   2 - C   3           51.12</w:t>
            </w:r>
          </w:p>
        </w:tc>
        <w:tc>
          <w:tcPr>
            <w:tcW w:w="3540" w:type="dxa"/>
          </w:tcPr>
          <w:p w14:paraId="12F2BB01" w14:textId="5E73A87A" w:rsidR="00207798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lastRenderedPageBreak/>
              <w:t>3. BD (   2) C   1 - C   6        / 41. LP (   1) C   2                   52.02</w:t>
            </w:r>
          </w:p>
          <w:p w14:paraId="085A01DA" w14:textId="16133FF7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3. BD (   2) C   1 - C   6        / 42. LP*(   1) C   5                   68.55</w:t>
            </w:r>
          </w:p>
          <w:p w14:paraId="2F50386B" w14:textId="7B89B2EE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6. BD (   1) C   2 - C  19        /346. RY*(   5) H  22                   22.37</w:t>
            </w:r>
          </w:p>
          <w:p w14:paraId="03E63DF6" w14:textId="6CA24A3F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lastRenderedPageBreak/>
              <w:t>6. BD (   1) C   2 - C  19        /351. BD*(   1) C   2 - C   3           10.58</w:t>
            </w:r>
          </w:p>
          <w:p w14:paraId="7B0C9A4B" w14:textId="29074168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6. BD (   1) C   2 - C  19        /371. BD*(   1) C  19 - H  22           18.18</w:t>
            </w:r>
          </w:p>
          <w:p w14:paraId="0215C56F" w14:textId="166509A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8. BD (   2) C   3 - C   4        / 41. LP (   1) C   2                   55.01</w:t>
            </w:r>
          </w:p>
          <w:p w14:paraId="5D42CA5B" w14:textId="3D2F069B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8. BD (   2) C   3 - C   4        / 42. LP*(   1) C   5                   70.26</w:t>
            </w:r>
          </w:p>
          <w:p w14:paraId="4C991900" w14:textId="501D4D16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8. BD (   2) C   3 - C   4        / 49. LP*(   1) C  13                   37.61</w:t>
            </w:r>
          </w:p>
          <w:p w14:paraId="4E6842E2" w14:textId="0F232A99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23. BD (   1) C  19 - H  20        /346. RY*(   5) H  22                   34.06</w:t>
            </w:r>
          </w:p>
          <w:p w14:paraId="21651150" w14:textId="5325EEBF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23. BD (   1) C  19 - H  20        /371. BD*(   1) C  19 - H  22           23.73</w:t>
            </w:r>
          </w:p>
          <w:p w14:paraId="1E2562D4" w14:textId="7144F3F2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24. BD (   1) C  19 - H  21        /346. RY*(   5) H  22                   44.68</w:t>
            </w:r>
          </w:p>
          <w:p w14:paraId="1061278A" w14:textId="7D4F6D97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24. BD (   1) C  19 - H  21        /351. BD*(   1) C   2 - C   3           16.12</w:t>
            </w:r>
          </w:p>
          <w:p w14:paraId="1E19DE8E" w14:textId="6B2C4299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24. BD (   1) C  19 - H  21        /371. BD*(   1) C  19 - H  22           30.57</w:t>
            </w:r>
          </w:p>
          <w:p w14:paraId="202040D4" w14:textId="1C03D475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25. BD (   1) C  19 - H  22        /346. RY*(   5) H  22                   82.76</w:t>
            </w:r>
          </w:p>
          <w:p w14:paraId="15E38F5D" w14:textId="59FA3D22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25. BD (   1) C  19 - H  22        /351. BD*(   1) C   2 - C   3           16.46</w:t>
            </w:r>
          </w:p>
          <w:p w14:paraId="106D9C62" w14:textId="700816C4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25. BD (   1) C  19 - H  22        /353. BD*(   1) C   3 - C   4           12.76</w:t>
            </w:r>
          </w:p>
          <w:p w14:paraId="04440962" w14:textId="015E601B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25. BD (   1) C  19 - H  22        /371. BD*(   1) C  19 - H  22           57.35</w:t>
            </w:r>
          </w:p>
          <w:p w14:paraId="0150A2D1" w14:textId="1C99ABE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/324. RY*(  10) C  19                   14.33</w:t>
            </w:r>
          </w:p>
          <w:p w14:paraId="4DE8716B" w14:textId="4E636F77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/325. RY*(  11) C  19                   12.31</w:t>
            </w:r>
          </w:p>
          <w:p w14:paraId="2A89DECF" w14:textId="57B80B52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/326. RY*(  12) C  19                   12.96</w:t>
            </w:r>
          </w:p>
          <w:p w14:paraId="7E513EA3" w14:textId="4A973E47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/331. RY*(  17) C  19                   12.24</w:t>
            </w:r>
          </w:p>
          <w:p w14:paraId="0229E96D" w14:textId="273CFC71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/345. RY*(   4) H  22                   12.60</w:t>
            </w:r>
          </w:p>
          <w:p w14:paraId="3BC5C81A" w14:textId="69AD3BF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/346. RY*(   5) H  22                  345.78</w:t>
            </w:r>
          </w:p>
          <w:p w14:paraId="1597BB40" w14:textId="35E14B91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/348. BD*(   1) C   1 - C   6           14.05</w:t>
            </w:r>
          </w:p>
          <w:p w14:paraId="5B1BAD85" w14:textId="1F1CCA4D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40. CR (   1) C  19                /350. BD*(   1) C   1 - O   7           12.58</w:t>
            </w:r>
          </w:p>
          <w:p w14:paraId="050ED571" w14:textId="2E89B089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40. CR (   1) C  19                /351. </w:t>
            </w:r>
            <w:r w:rsidRPr="00275C02">
              <w:rPr>
                <w:rFonts w:ascii="Times" w:hAnsi="Times"/>
                <w:noProof/>
                <w:sz w:val="11"/>
                <w:szCs w:val="11"/>
              </w:rPr>
              <w:t>BD*(   1) C   2 - C   3           26.50</w:t>
            </w:r>
          </w:p>
          <w:p w14:paraId="1F6FA275" w14:textId="734632F6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/353. BD*(   1) C   3 - C   4           23.17</w:t>
            </w:r>
          </w:p>
          <w:p w14:paraId="52E2F617" w14:textId="671DF43C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/370. BD*(   1) C  19 - H  21           11.25</w:t>
            </w:r>
          </w:p>
          <w:p w14:paraId="1C7C3E9F" w14:textId="032F9F28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40. CR (   1) C  19                /371. BD*(   1) C  19 - H  22          293.31</w:t>
            </w:r>
          </w:p>
          <w:p w14:paraId="1CB43F8D" w14:textId="54F97096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41. LP (   1) C   2                /349. BD*(   2) C   1 - C   6           80.31</w:t>
            </w:r>
          </w:p>
          <w:p w14:paraId="721EFC8F" w14:textId="00610709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41. LP (   1) C   2                /354. BD*(   2) C   3 - C   4          120.57</w:t>
            </w:r>
          </w:p>
          <w:p w14:paraId="62AE2FD5" w14:textId="255794E6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42. LP*(   1) C   5                /349. BD*(   2) C   1 - C   6           73.69</w:t>
            </w:r>
          </w:p>
          <w:p w14:paraId="4C28BE21" w14:textId="2BF810FA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42. LP*(   1) C   5                /354. BD*(   2) C   3 - C   4           90.24</w:t>
            </w:r>
          </w:p>
          <w:p w14:paraId="54C07ED7" w14:textId="66B00B61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44. LP (   2) O   7                /349. BD*(   2) C   1 - C   6           33.65</w:t>
            </w:r>
          </w:p>
          <w:p w14:paraId="4B535A7C" w14:textId="0AB169CC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46. LP (   2) O   9                /349. BD*(   2) C   1 - C   6           25.63</w:t>
            </w:r>
          </w:p>
          <w:p w14:paraId="3048E880" w14:textId="53347D9E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48. LP (   2) O  11                / 42. LP*(   1) C   5                   60.53</w:t>
            </w:r>
          </w:p>
          <w:p w14:paraId="367BB99D" w14:textId="1FC3ED51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49. LP*(   1) C  13                /354. BD*(   2) C   3 - C   4           43.09</w:t>
            </w:r>
          </w:p>
          <w:p w14:paraId="56CF9842" w14:textId="3A740AE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50. LP (   1) O  16                /225. RY*(   1) C  13                   11.71</w:t>
            </w:r>
          </w:p>
          <w:p w14:paraId="50182465" w14:textId="10D21409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51. LP (   2) O  16                /357. BD*(   1) C   4 - C  13           16.42</w:t>
            </w:r>
          </w:p>
          <w:p w14:paraId="66EF0F94" w14:textId="66575CE2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51. LP (   2) O  16                /365. BD*(   1) C  13 - O  17           24.70</w:t>
            </w:r>
          </w:p>
          <w:p w14:paraId="005CE14F" w14:textId="40932C1C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52. LP (   3) O  16                / 49. LP*(   1) C  13                  222.41</w:t>
            </w:r>
          </w:p>
          <w:p w14:paraId="121BCE6B" w14:textId="690FF82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54. LP (   2) O  17                /363. BD*(   1) O  11 - H  12           38.57</w:t>
            </w:r>
          </w:p>
          <w:p w14:paraId="48524457" w14:textId="24AEC82E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54. LP (   2) O  17                /364. BD*(   1) C  13 - O  16           20.30</w:t>
            </w:r>
          </w:p>
          <w:p w14:paraId="56DB7A1B" w14:textId="60425D68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55. LP (   3) O  17                / 49. LP*(   1) C  13                  170.04</w:t>
            </w:r>
          </w:p>
          <w:p w14:paraId="26618836" w14:textId="6D0650AB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56. LP (   1) O  18                /242. RY*(   1) C  14                   14.49</w:t>
            </w:r>
          </w:p>
          <w:p w14:paraId="2F8B5889" w14:textId="2651B3EC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57. LP (   2) O  18                /355. BD*(   1) C   3 - C  14           19.44</w:t>
            </w:r>
          </w:p>
          <w:p w14:paraId="4D32F148" w14:textId="27702BB1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57. LP (   2) O  18                /366. BD*(   1) C  14 - H  15           22.46</w:t>
            </w:r>
          </w:p>
          <w:p w14:paraId="20E2091E" w14:textId="3D7B09E0" w:rsidR="00F874E7" w:rsidRPr="00275C02" w:rsidRDefault="00F874E7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354. BD*(   2) C   3 - C   4        /368. BD*(   2) C  14 - O  18           24.44</w:t>
            </w:r>
          </w:p>
        </w:tc>
        <w:tc>
          <w:tcPr>
            <w:tcW w:w="3540" w:type="dxa"/>
          </w:tcPr>
          <w:p w14:paraId="3C96CE8A" w14:textId="77777777" w:rsidR="00207798" w:rsidRPr="00275C02" w:rsidRDefault="00606066" w:rsidP="004D3650">
            <w:pPr>
              <w:pStyle w:val="TAMainText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lastRenderedPageBreak/>
              <w:t xml:space="preserve">   3. BD (   2) C   1 - C   6        /351. BD*(   2) C   2 - C   3           20.54</w:t>
            </w:r>
          </w:p>
          <w:p w14:paraId="6B768F49" w14:textId="77777777" w:rsidR="004E7274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 xml:space="preserve">   3. BD (   2) C   1 - C   6        /356. BD*(   2) C   4 - C   5           34.73</w:t>
            </w:r>
          </w:p>
          <w:p w14:paraId="59012505" w14:textId="665BD13A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6. BD (   2) C   2 - C   3        /348. BD*(   2) C   1 - C   6           33.73</w:t>
            </w:r>
          </w:p>
          <w:p w14:paraId="36A9286F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lastRenderedPageBreak/>
              <w:t xml:space="preserve">   6. BD (   2) C   2 - C   3        /356. BD*(   2) C   4 - C   5           24.43</w:t>
            </w:r>
          </w:p>
          <w:p w14:paraId="13338695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 xml:space="preserve">  11. BD (   2) C   4 - C   5        /348. BD*(   2) C   1 - C   6           21.72</w:t>
            </w:r>
          </w:p>
          <w:p w14:paraId="24F1344A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 xml:space="preserve">  11. BD (   2) C   4 - C   5        /351. BD*(   2) C   2 - C   3           32.16</w:t>
            </w:r>
          </w:p>
          <w:p w14:paraId="7F1BA58D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 xml:space="preserve">  </w:t>
            </w: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11. BD (   2) C   4 - C   5        /366. BD*(   2) C  13 - O  17           29.76</w:t>
            </w:r>
          </w:p>
          <w:p w14:paraId="1FF2AE56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44. LP (   2) O   7                /348. BD*(   2) C   1 - C   6           33.24</w:t>
            </w:r>
          </w:p>
          <w:p w14:paraId="06335DFC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46. LP (   2) O   9                /348. BD*(   2) C   1 - C   6           25.24</w:t>
            </w:r>
          </w:p>
          <w:p w14:paraId="26D0E156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48. LP (   2) O  11                /356. BD*(   2) C   4 - C   5           33.21</w:t>
            </w:r>
          </w:p>
          <w:p w14:paraId="1966CD66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50. LP (   2) O  16                /366. BD*(   2) C  13 - O  17           61.94</w:t>
            </w:r>
          </w:p>
          <w:p w14:paraId="7A0268E6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51. LP (   1) O  17                /224. RY*(   1) C  13                   18.38</w:t>
            </w:r>
          </w:p>
          <w:p w14:paraId="2F133BE9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52. LP (   2) O  17                /357. BD*(   1) C   4 - C  13           17.98</w:t>
            </w:r>
          </w:p>
          <w:p w14:paraId="67037AC1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52. LP (   2) O  17                /364. BD*(   1) C  13 - O  16           34.54</w:t>
            </w:r>
          </w:p>
          <w:p w14:paraId="3E5047B3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53. LP (   1) O  18                /241. RY*(   1) C  14                   12.42</w:t>
            </w:r>
          </w:p>
          <w:p w14:paraId="02291ABD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54. LP (   2) O  18                /354. BD*(   1) C   3 - C  14           11.79</w:t>
            </w:r>
          </w:p>
          <w:p w14:paraId="4A89B940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54. LP (   2) O  18                /367. BD*(   1) C  14 - H  15           14.36</w:t>
            </w:r>
          </w:p>
          <w:p w14:paraId="72125C24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 xml:space="preserve">  55. LP (   3) O  18                /368. BD*(   1) C  14 - O  16           34.97</w:t>
            </w:r>
          </w:p>
          <w:p w14:paraId="5A915D15" w14:textId="7777777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>348. BD*(   2) C   1 - C   6        /351. BD*(   2) C   2 - C   3          109.72</w:t>
            </w:r>
          </w:p>
          <w:p w14:paraId="1A847BA6" w14:textId="2E10E947" w:rsidR="00606066" w:rsidRPr="00275C02" w:rsidRDefault="00606066" w:rsidP="004D3650">
            <w:pPr>
              <w:pStyle w:val="TAMainText"/>
              <w:ind w:firstLine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noProof/>
                <w:sz w:val="11"/>
                <w:szCs w:val="11"/>
                <w:lang w:val="pl-PL"/>
              </w:rPr>
            </w:pPr>
            <w:r w:rsidRPr="00275C02">
              <w:rPr>
                <w:rFonts w:ascii="Times" w:hAnsi="Times"/>
                <w:noProof/>
                <w:sz w:val="11"/>
                <w:szCs w:val="11"/>
              </w:rPr>
              <w:t xml:space="preserve">356. BD*(   2) C   4 - C   5        /351. </w:t>
            </w:r>
            <w:r w:rsidRPr="00275C02">
              <w:rPr>
                <w:rFonts w:ascii="Times" w:hAnsi="Times"/>
                <w:noProof/>
                <w:sz w:val="11"/>
                <w:szCs w:val="11"/>
                <w:lang w:val="pl-PL"/>
              </w:rPr>
              <w:t>BD*(   2) C   2 - C   3          144.02</w:t>
            </w:r>
          </w:p>
        </w:tc>
      </w:tr>
    </w:tbl>
    <w:p w14:paraId="0E3A47EC" w14:textId="7A01CF14" w:rsidR="00E771D0" w:rsidRPr="00275C02" w:rsidRDefault="00E771D0" w:rsidP="00BE3A10">
      <w:pPr>
        <w:pStyle w:val="TAMainText"/>
        <w:ind w:firstLine="0"/>
        <w:rPr>
          <w:rFonts w:ascii="Times" w:hAnsi="Times"/>
          <w:lang w:val="pl-PL"/>
        </w:rPr>
      </w:pPr>
    </w:p>
    <w:p w14:paraId="32721998" w14:textId="5E4CA246" w:rsidR="00B07E9C" w:rsidRPr="00275C02" w:rsidRDefault="00B07E9C" w:rsidP="00BE3A10">
      <w:pPr>
        <w:pStyle w:val="TAMainText"/>
        <w:ind w:firstLine="0"/>
        <w:rPr>
          <w:rFonts w:ascii="Times" w:hAnsi="Times"/>
          <w:lang w:val="pl-PL"/>
        </w:rPr>
      </w:pPr>
    </w:p>
    <w:p w14:paraId="3CFA5143" w14:textId="6A0C5E84" w:rsidR="00B07E9C" w:rsidRPr="00275C02" w:rsidRDefault="00B07E9C" w:rsidP="00BE3A10">
      <w:pPr>
        <w:pStyle w:val="TAMainText"/>
        <w:ind w:firstLine="0"/>
        <w:rPr>
          <w:rFonts w:ascii="Times" w:hAnsi="Times"/>
          <w:lang w:val="pl-PL"/>
        </w:rPr>
      </w:pPr>
    </w:p>
    <w:p w14:paraId="55B6E087" w14:textId="6223A29D" w:rsidR="00B07E9C" w:rsidRPr="00275C02" w:rsidRDefault="00B07E9C" w:rsidP="004A003C">
      <w:pPr>
        <w:pStyle w:val="Nagwek1"/>
        <w:rPr>
          <w:rFonts w:ascii="Times" w:hAnsi="Times"/>
        </w:rPr>
      </w:pPr>
      <w:bookmarkStart w:id="3" w:name="_Toc108766638"/>
      <w:r w:rsidRPr="00275C02">
        <w:rPr>
          <w:rFonts w:ascii="Times" w:hAnsi="Times"/>
        </w:rPr>
        <w:t xml:space="preserve">Table S3. </w:t>
      </w:r>
      <w:r w:rsidRPr="00275C02">
        <w:rPr>
          <w:rFonts w:ascii="Times" w:hAnsi="Times"/>
          <w:b w:val="0"/>
          <w:bCs w:val="0"/>
        </w:rPr>
        <w:t xml:space="preserve">Gibbs Free Energies of Reaction (ΔG°) for the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 xml:space="preserve">OH,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OCH</w:t>
      </w:r>
      <w:r w:rsidRPr="00275C02">
        <w:rPr>
          <w:rFonts w:ascii="Times" w:hAnsi="Times"/>
          <w:b w:val="0"/>
          <w:bCs w:val="0"/>
          <w:vertAlign w:val="subscript"/>
        </w:rPr>
        <w:t>3</w:t>
      </w:r>
      <w:r w:rsidRPr="00275C02">
        <w:rPr>
          <w:rFonts w:ascii="Times" w:hAnsi="Times"/>
          <w:b w:val="0"/>
          <w:bCs w:val="0"/>
        </w:rPr>
        <w:t xml:space="preserve"> and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OOH Radical Scavenging Pathways in the Pentyl Ethanoate and Water Solvent by M1 Species</w:t>
      </w:r>
      <w:r w:rsidR="0075244C" w:rsidRPr="00275C02">
        <w:rPr>
          <w:rFonts w:ascii="Times" w:hAnsi="Times"/>
          <w:b w:val="0"/>
          <w:bCs w:val="0"/>
        </w:rPr>
        <w:t>, in kcal/mol</w:t>
      </w:r>
      <w:bookmarkEnd w:id="3"/>
    </w:p>
    <w:tbl>
      <w:tblPr>
        <w:tblStyle w:val="Zwykatabela2"/>
        <w:tblW w:w="5000" w:type="pct"/>
        <w:tblLook w:val="06A0" w:firstRow="1" w:lastRow="0" w:firstColumn="1" w:lastColumn="0" w:noHBand="1" w:noVBand="1"/>
      </w:tblPr>
      <w:tblGrid>
        <w:gridCol w:w="2104"/>
        <w:gridCol w:w="1082"/>
        <w:gridCol w:w="1443"/>
        <w:gridCol w:w="1281"/>
        <w:gridCol w:w="338"/>
        <w:gridCol w:w="1082"/>
        <w:gridCol w:w="1443"/>
        <w:gridCol w:w="1279"/>
      </w:tblGrid>
      <w:tr w:rsidR="00B07E9C" w:rsidRPr="00275C02" w14:paraId="0844AD5A" w14:textId="77777777" w:rsidTr="0024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63D085AA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51A4B6CE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3705D3D4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pentyl ethanoate</w:t>
            </w:r>
          </w:p>
        </w:tc>
        <w:tc>
          <w:tcPr>
            <w:tcW w:w="168" w:type="pct"/>
          </w:tcPr>
          <w:p w14:paraId="759C416E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06871BDD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water</w:t>
            </w:r>
          </w:p>
        </w:tc>
      </w:tr>
      <w:tr w:rsidR="00B07E9C" w:rsidRPr="00275C02" w14:paraId="6BEA597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4DBB14C9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3953" w:type="pct"/>
            <w:gridSpan w:val="7"/>
          </w:tcPr>
          <w:p w14:paraId="1D193A9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M1</w:t>
            </w:r>
          </w:p>
        </w:tc>
      </w:tr>
      <w:tr w:rsidR="00B07E9C" w:rsidRPr="00275C02" w14:paraId="11BB062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187758E4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3599E5E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6C15251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023D6F6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</w:tcPr>
          <w:p w14:paraId="09E6856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6B97830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2E8980A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6" w:type="pct"/>
          </w:tcPr>
          <w:p w14:paraId="6C18E2A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</w:tr>
      <w:tr w:rsidR="00B07E9C" w:rsidRPr="00275C02" w14:paraId="446F193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4EE864C8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19FC28B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527DEB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C3</w:t>
            </w:r>
          </w:p>
        </w:tc>
        <w:tc>
          <w:tcPr>
            <w:tcW w:w="538" w:type="pct"/>
          </w:tcPr>
          <w:p w14:paraId="159752F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-10.1</w:t>
            </w:r>
          </w:p>
        </w:tc>
        <w:tc>
          <w:tcPr>
            <w:tcW w:w="718" w:type="pct"/>
          </w:tcPr>
          <w:p w14:paraId="6955C03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3.2</w:t>
            </w:r>
          </w:p>
        </w:tc>
        <w:tc>
          <w:tcPr>
            <w:tcW w:w="637" w:type="pct"/>
          </w:tcPr>
          <w:p w14:paraId="19BAED1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18.1</w:t>
            </w:r>
          </w:p>
        </w:tc>
        <w:tc>
          <w:tcPr>
            <w:tcW w:w="168" w:type="pct"/>
            <w:vMerge w:val="restart"/>
          </w:tcPr>
          <w:p w14:paraId="33259A2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44971F4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-15.0</w:t>
            </w:r>
          </w:p>
        </w:tc>
        <w:tc>
          <w:tcPr>
            <w:tcW w:w="718" w:type="pct"/>
          </w:tcPr>
          <w:p w14:paraId="7498F76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3.3</w:t>
            </w:r>
          </w:p>
        </w:tc>
        <w:tc>
          <w:tcPr>
            <w:tcW w:w="636" w:type="pct"/>
          </w:tcPr>
          <w:p w14:paraId="2B59401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22.7</w:t>
            </w:r>
          </w:p>
        </w:tc>
      </w:tr>
      <w:tr w:rsidR="00B07E9C" w:rsidRPr="00275C02" w14:paraId="163281E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9B1D794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36A83B5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-27.4</w:t>
            </w:r>
          </w:p>
        </w:tc>
        <w:tc>
          <w:tcPr>
            <w:tcW w:w="718" w:type="pct"/>
          </w:tcPr>
          <w:p w14:paraId="6EF8FB6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-14.1</w:t>
            </w:r>
          </w:p>
        </w:tc>
        <w:tc>
          <w:tcPr>
            <w:tcW w:w="637" w:type="pct"/>
          </w:tcPr>
          <w:p w14:paraId="60D0875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0.8</w:t>
            </w:r>
          </w:p>
        </w:tc>
        <w:tc>
          <w:tcPr>
            <w:tcW w:w="168" w:type="pct"/>
            <w:vMerge/>
          </w:tcPr>
          <w:p w14:paraId="3AE5CD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D06DC3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-34.7</w:t>
            </w:r>
          </w:p>
        </w:tc>
        <w:tc>
          <w:tcPr>
            <w:tcW w:w="718" w:type="pct"/>
          </w:tcPr>
          <w:p w14:paraId="2B3AE8F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-16.5</w:t>
            </w:r>
          </w:p>
        </w:tc>
        <w:tc>
          <w:tcPr>
            <w:tcW w:w="636" w:type="pct"/>
          </w:tcPr>
          <w:p w14:paraId="0E094F4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2.9</w:t>
            </w:r>
          </w:p>
        </w:tc>
      </w:tr>
      <w:tr w:rsidR="00B07E9C" w:rsidRPr="00275C02" w14:paraId="66389F3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AAE361D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785EBD0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-33.6</w:t>
            </w:r>
          </w:p>
        </w:tc>
        <w:tc>
          <w:tcPr>
            <w:tcW w:w="718" w:type="pct"/>
          </w:tcPr>
          <w:p w14:paraId="658725E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-20.3</w:t>
            </w:r>
          </w:p>
        </w:tc>
        <w:tc>
          <w:tcPr>
            <w:tcW w:w="637" w:type="pct"/>
          </w:tcPr>
          <w:p w14:paraId="0CC6507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-5.4</w:t>
            </w:r>
          </w:p>
        </w:tc>
        <w:tc>
          <w:tcPr>
            <w:tcW w:w="168" w:type="pct"/>
            <w:vMerge/>
          </w:tcPr>
          <w:p w14:paraId="2F09792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979FFE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-40.4</w:t>
            </w:r>
          </w:p>
        </w:tc>
        <w:tc>
          <w:tcPr>
            <w:tcW w:w="718" w:type="pct"/>
          </w:tcPr>
          <w:p w14:paraId="7859F00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-22.2</w:t>
            </w:r>
          </w:p>
        </w:tc>
        <w:tc>
          <w:tcPr>
            <w:tcW w:w="636" w:type="pct"/>
          </w:tcPr>
          <w:p w14:paraId="2D59B9C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-2.8</w:t>
            </w:r>
          </w:p>
        </w:tc>
      </w:tr>
      <w:tr w:rsidR="00B07E9C" w:rsidRPr="00275C02" w14:paraId="31F78FE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54018D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27056AC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-29.3</w:t>
            </w:r>
          </w:p>
        </w:tc>
        <w:tc>
          <w:tcPr>
            <w:tcW w:w="718" w:type="pct"/>
          </w:tcPr>
          <w:p w14:paraId="15DE7ED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-16.0</w:t>
            </w:r>
          </w:p>
        </w:tc>
        <w:tc>
          <w:tcPr>
            <w:tcW w:w="637" w:type="pct"/>
          </w:tcPr>
          <w:p w14:paraId="13B474B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-1.1</w:t>
            </w:r>
          </w:p>
        </w:tc>
        <w:tc>
          <w:tcPr>
            <w:tcW w:w="168" w:type="pct"/>
            <w:vMerge/>
          </w:tcPr>
          <w:p w14:paraId="0CEF5BD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5A21CA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-37.7</w:t>
            </w:r>
          </w:p>
        </w:tc>
        <w:tc>
          <w:tcPr>
            <w:tcW w:w="718" w:type="pct"/>
          </w:tcPr>
          <w:p w14:paraId="4731B6D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-19.5</w:t>
            </w:r>
          </w:p>
        </w:tc>
        <w:tc>
          <w:tcPr>
            <w:tcW w:w="636" w:type="pct"/>
          </w:tcPr>
          <w:p w14:paraId="59411CB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0.0</w:t>
            </w:r>
          </w:p>
        </w:tc>
      </w:tr>
      <w:tr w:rsidR="00B07E9C" w:rsidRPr="00275C02" w14:paraId="4C573C1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0158F262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6DD6E0C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9A8474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C3a</w:t>
            </w:r>
          </w:p>
        </w:tc>
        <w:tc>
          <w:tcPr>
            <w:tcW w:w="538" w:type="pct"/>
          </w:tcPr>
          <w:p w14:paraId="57C3FBD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-5.3</w:t>
            </w:r>
          </w:p>
        </w:tc>
        <w:tc>
          <w:tcPr>
            <w:tcW w:w="718" w:type="pct"/>
          </w:tcPr>
          <w:p w14:paraId="14A20B2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7.3</w:t>
            </w:r>
          </w:p>
        </w:tc>
        <w:tc>
          <w:tcPr>
            <w:tcW w:w="637" w:type="pct"/>
          </w:tcPr>
          <w:p w14:paraId="2793988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20.7</w:t>
            </w:r>
          </w:p>
        </w:tc>
        <w:tc>
          <w:tcPr>
            <w:tcW w:w="168" w:type="pct"/>
            <w:vMerge w:val="restart"/>
          </w:tcPr>
          <w:p w14:paraId="644F9BC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5D18239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-12.9</w:t>
            </w:r>
          </w:p>
        </w:tc>
        <w:tc>
          <w:tcPr>
            <w:tcW w:w="718" w:type="pct"/>
          </w:tcPr>
          <w:p w14:paraId="021A533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4.8</w:t>
            </w:r>
          </w:p>
        </w:tc>
        <w:tc>
          <w:tcPr>
            <w:tcW w:w="636" w:type="pct"/>
          </w:tcPr>
          <w:p w14:paraId="46F6318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16.0</w:t>
            </w:r>
          </w:p>
        </w:tc>
      </w:tr>
      <w:tr w:rsidR="00B07E9C" w:rsidRPr="00275C02" w14:paraId="0C2BF1E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77965B7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3740056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-1.9</w:t>
            </w:r>
          </w:p>
        </w:tc>
        <w:tc>
          <w:tcPr>
            <w:tcW w:w="718" w:type="pct"/>
          </w:tcPr>
          <w:p w14:paraId="2E1C3E2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11.3</w:t>
            </w:r>
          </w:p>
        </w:tc>
        <w:tc>
          <w:tcPr>
            <w:tcW w:w="637" w:type="pct"/>
          </w:tcPr>
          <w:p w14:paraId="0C8909B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25.8</w:t>
            </w:r>
          </w:p>
        </w:tc>
        <w:tc>
          <w:tcPr>
            <w:tcW w:w="168" w:type="pct"/>
            <w:vMerge/>
          </w:tcPr>
          <w:p w14:paraId="0046065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196D600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-9.2</w:t>
            </w:r>
          </w:p>
        </w:tc>
        <w:tc>
          <w:tcPr>
            <w:tcW w:w="718" w:type="pct"/>
          </w:tcPr>
          <w:p w14:paraId="1409465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8.1</w:t>
            </w:r>
          </w:p>
        </w:tc>
        <w:tc>
          <w:tcPr>
            <w:tcW w:w="636" w:type="pct"/>
          </w:tcPr>
          <w:p w14:paraId="42DBFA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19.2</w:t>
            </w:r>
          </w:p>
        </w:tc>
      </w:tr>
      <w:tr w:rsidR="00B07E9C" w:rsidRPr="00275C02" w14:paraId="6E05AEA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CEB118B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310CBBF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-8.6</w:t>
            </w:r>
          </w:p>
        </w:tc>
        <w:tc>
          <w:tcPr>
            <w:tcW w:w="718" w:type="pct"/>
          </w:tcPr>
          <w:p w14:paraId="5092DA1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4.2</w:t>
            </w:r>
          </w:p>
        </w:tc>
        <w:tc>
          <w:tcPr>
            <w:tcW w:w="637" w:type="pct"/>
          </w:tcPr>
          <w:p w14:paraId="2CC5F13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18.6</w:t>
            </w:r>
          </w:p>
        </w:tc>
        <w:tc>
          <w:tcPr>
            <w:tcW w:w="168" w:type="pct"/>
            <w:vMerge/>
          </w:tcPr>
          <w:p w14:paraId="40C36F5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24927A4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-14.9</w:t>
            </w:r>
          </w:p>
        </w:tc>
        <w:tc>
          <w:tcPr>
            <w:tcW w:w="718" w:type="pct"/>
          </w:tcPr>
          <w:p w14:paraId="226AA9D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4.1</w:t>
            </w:r>
          </w:p>
        </w:tc>
        <w:tc>
          <w:tcPr>
            <w:tcW w:w="636" w:type="pct"/>
          </w:tcPr>
          <w:p w14:paraId="7101D2E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14.6</w:t>
            </w:r>
          </w:p>
        </w:tc>
      </w:tr>
      <w:tr w:rsidR="00B07E9C" w:rsidRPr="00275C02" w14:paraId="5AFB5AB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B0B284B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2615B26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-8.7</w:t>
            </w:r>
          </w:p>
        </w:tc>
        <w:tc>
          <w:tcPr>
            <w:tcW w:w="718" w:type="pct"/>
          </w:tcPr>
          <w:p w14:paraId="296A7F6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2.7</w:t>
            </w:r>
          </w:p>
        </w:tc>
        <w:tc>
          <w:tcPr>
            <w:tcW w:w="637" w:type="pct"/>
          </w:tcPr>
          <w:p w14:paraId="75A54AC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17.8</w:t>
            </w:r>
          </w:p>
        </w:tc>
        <w:tc>
          <w:tcPr>
            <w:tcW w:w="168" w:type="pct"/>
            <w:vMerge/>
          </w:tcPr>
          <w:p w14:paraId="6133C53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1A22672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-14.1</w:t>
            </w:r>
          </w:p>
        </w:tc>
        <w:tc>
          <w:tcPr>
            <w:tcW w:w="718" w:type="pct"/>
          </w:tcPr>
          <w:p w14:paraId="34DB897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2.5</w:t>
            </w:r>
          </w:p>
        </w:tc>
        <w:tc>
          <w:tcPr>
            <w:tcW w:w="636" w:type="pct"/>
          </w:tcPr>
          <w:p w14:paraId="6535C60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14.0</w:t>
            </w:r>
          </w:p>
        </w:tc>
      </w:tr>
      <w:tr w:rsidR="00B07E9C" w:rsidRPr="00275C02" w14:paraId="6104D93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7D47D64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2DDB4DC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-8.3</w:t>
            </w:r>
          </w:p>
        </w:tc>
        <w:tc>
          <w:tcPr>
            <w:tcW w:w="718" w:type="pct"/>
          </w:tcPr>
          <w:p w14:paraId="5143AD3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3.2</w:t>
            </w:r>
          </w:p>
        </w:tc>
        <w:tc>
          <w:tcPr>
            <w:tcW w:w="637" w:type="pct"/>
          </w:tcPr>
          <w:p w14:paraId="2C594D0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17.9</w:t>
            </w:r>
          </w:p>
        </w:tc>
        <w:tc>
          <w:tcPr>
            <w:tcW w:w="168" w:type="pct"/>
            <w:vMerge/>
          </w:tcPr>
          <w:p w14:paraId="78EDFAC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5CB9DB2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-15.3</w:t>
            </w:r>
          </w:p>
        </w:tc>
        <w:tc>
          <w:tcPr>
            <w:tcW w:w="718" w:type="pct"/>
          </w:tcPr>
          <w:p w14:paraId="6119A94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1.7</w:t>
            </w:r>
          </w:p>
        </w:tc>
        <w:tc>
          <w:tcPr>
            <w:tcW w:w="636" w:type="pct"/>
          </w:tcPr>
          <w:p w14:paraId="3081076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13.8</w:t>
            </w:r>
          </w:p>
        </w:tc>
      </w:tr>
      <w:tr w:rsidR="00B07E9C" w:rsidRPr="00275C02" w14:paraId="58DAEE1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20F2AE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C7a</w:t>
            </w:r>
          </w:p>
        </w:tc>
        <w:tc>
          <w:tcPr>
            <w:tcW w:w="538" w:type="pct"/>
          </w:tcPr>
          <w:p w14:paraId="6AED40F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3.6</w:t>
            </w:r>
          </w:p>
        </w:tc>
        <w:tc>
          <w:tcPr>
            <w:tcW w:w="718" w:type="pct"/>
          </w:tcPr>
          <w:p w14:paraId="2AE269A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15.0</w:t>
            </w:r>
          </w:p>
        </w:tc>
        <w:tc>
          <w:tcPr>
            <w:tcW w:w="637" w:type="pct"/>
          </w:tcPr>
          <w:p w14:paraId="4AFAD89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28.9</w:t>
            </w:r>
          </w:p>
        </w:tc>
        <w:tc>
          <w:tcPr>
            <w:tcW w:w="168" w:type="pct"/>
            <w:vMerge/>
          </w:tcPr>
          <w:p w14:paraId="1454254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7B26B10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-1.9</w:t>
            </w:r>
          </w:p>
        </w:tc>
        <w:tc>
          <w:tcPr>
            <w:tcW w:w="718" w:type="pct"/>
          </w:tcPr>
          <w:p w14:paraId="1662B8D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14.8</w:t>
            </w:r>
          </w:p>
        </w:tc>
        <w:tc>
          <w:tcPr>
            <w:tcW w:w="636" w:type="pct"/>
          </w:tcPr>
          <w:p w14:paraId="645981F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26.0</w:t>
            </w:r>
          </w:p>
        </w:tc>
      </w:tr>
      <w:tr w:rsidR="00B07E9C" w:rsidRPr="00275C02" w14:paraId="536703E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61ECC5A4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368B396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20CF71A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36707FE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29.6</w:t>
            </w:r>
          </w:p>
        </w:tc>
        <w:tc>
          <w:tcPr>
            <w:tcW w:w="718" w:type="pct"/>
          </w:tcPr>
          <w:p w14:paraId="14E7AA7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77.2</w:t>
            </w:r>
          </w:p>
        </w:tc>
        <w:tc>
          <w:tcPr>
            <w:tcW w:w="637" w:type="pct"/>
          </w:tcPr>
          <w:p w14:paraId="16847AF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51.6</w:t>
            </w:r>
          </w:p>
        </w:tc>
        <w:tc>
          <w:tcPr>
            <w:tcW w:w="168" w:type="pct"/>
          </w:tcPr>
          <w:p w14:paraId="736F263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A1A9BF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50.7</w:t>
            </w:r>
          </w:p>
        </w:tc>
        <w:tc>
          <w:tcPr>
            <w:tcW w:w="718" w:type="pct"/>
          </w:tcPr>
          <w:p w14:paraId="39DE60B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31.2</w:t>
            </w:r>
          </w:p>
        </w:tc>
        <w:tc>
          <w:tcPr>
            <w:tcW w:w="636" w:type="pct"/>
          </w:tcPr>
          <w:p w14:paraId="233154B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70.1</w:t>
            </w:r>
          </w:p>
        </w:tc>
      </w:tr>
      <w:tr w:rsidR="00B07E9C" w:rsidRPr="00275C02" w14:paraId="532EF8B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6263794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655C24F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4C08570D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77006E01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668905D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water</w:t>
            </w:r>
          </w:p>
        </w:tc>
        <w:tc>
          <w:tcPr>
            <w:tcW w:w="168" w:type="pct"/>
            <w:vMerge w:val="restart"/>
          </w:tcPr>
          <w:p w14:paraId="31B2BF8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316AB2D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water</w:t>
            </w:r>
          </w:p>
        </w:tc>
      </w:tr>
      <w:tr w:rsidR="00B07E9C" w:rsidRPr="00275C02" w14:paraId="41D516E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1B040F46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3" w:type="pct"/>
            <w:gridSpan w:val="3"/>
          </w:tcPr>
          <w:p w14:paraId="05CAB29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M1</w:t>
            </w:r>
            <w:r w:rsidRPr="00275C02">
              <w:rPr>
                <w:rFonts w:ascii="Times" w:hAnsi="Times"/>
                <w:b/>
                <w:bCs/>
                <w:szCs w:val="24"/>
                <w:vertAlign w:val="superscript"/>
              </w:rPr>
              <w:t>–</w:t>
            </w:r>
          </w:p>
        </w:tc>
        <w:tc>
          <w:tcPr>
            <w:tcW w:w="168" w:type="pct"/>
            <w:vMerge/>
          </w:tcPr>
          <w:p w14:paraId="4C32339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3CF2989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M1</w:t>
            </w:r>
            <w:r w:rsidRPr="00275C02">
              <w:rPr>
                <w:rFonts w:ascii="Times" w:hAnsi="Times"/>
                <w:b/>
                <w:bCs/>
                <w:szCs w:val="24"/>
                <w:vertAlign w:val="superscript"/>
              </w:rPr>
              <w:t>2–</w:t>
            </w:r>
          </w:p>
        </w:tc>
      </w:tr>
      <w:tr w:rsidR="00B07E9C" w:rsidRPr="00275C02" w14:paraId="3C747D6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26DB5B6E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484F4C7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2534A82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70249C5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  <w:vMerge/>
          </w:tcPr>
          <w:p w14:paraId="478F89B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8A2AA3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4368C21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6" w:type="pct"/>
          </w:tcPr>
          <w:p w14:paraId="24E9E7F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</w:tr>
      <w:tr w:rsidR="00B07E9C" w:rsidRPr="00275C02" w14:paraId="76A6F12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5BFC3C6C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2A487A2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D7EFB13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0B72FCD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szCs w:val="24"/>
              </w:rPr>
              <w:t>-37.1</w:t>
            </w:r>
          </w:p>
        </w:tc>
        <w:tc>
          <w:tcPr>
            <w:tcW w:w="718" w:type="pct"/>
          </w:tcPr>
          <w:p w14:paraId="555B98F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szCs w:val="24"/>
              </w:rPr>
              <w:t>-18.9</w:t>
            </w:r>
          </w:p>
        </w:tc>
        <w:tc>
          <w:tcPr>
            <w:tcW w:w="637" w:type="pct"/>
          </w:tcPr>
          <w:p w14:paraId="3607AD5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szCs w:val="24"/>
              </w:rPr>
              <w:t>0.5</w:t>
            </w:r>
          </w:p>
        </w:tc>
        <w:tc>
          <w:tcPr>
            <w:tcW w:w="168" w:type="pct"/>
            <w:vMerge w:val="restart"/>
          </w:tcPr>
          <w:p w14:paraId="5F91E79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B6EE89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-49.6</w:t>
            </w:r>
          </w:p>
        </w:tc>
        <w:tc>
          <w:tcPr>
            <w:tcW w:w="718" w:type="pct"/>
          </w:tcPr>
          <w:p w14:paraId="68DDED6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-31.4</w:t>
            </w:r>
          </w:p>
        </w:tc>
        <w:tc>
          <w:tcPr>
            <w:tcW w:w="636" w:type="pct"/>
          </w:tcPr>
          <w:p w14:paraId="24E96EB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-11.9</w:t>
            </w:r>
          </w:p>
        </w:tc>
      </w:tr>
      <w:tr w:rsidR="00B07E9C" w:rsidRPr="00275C02" w14:paraId="791CF4E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984168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1B61B88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-42.8</w:t>
            </w:r>
          </w:p>
        </w:tc>
        <w:tc>
          <w:tcPr>
            <w:tcW w:w="718" w:type="pct"/>
          </w:tcPr>
          <w:p w14:paraId="0EF1BBD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-24.6</w:t>
            </w:r>
          </w:p>
        </w:tc>
        <w:tc>
          <w:tcPr>
            <w:tcW w:w="637" w:type="pct"/>
          </w:tcPr>
          <w:p w14:paraId="6ABFC69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-5.2</w:t>
            </w:r>
          </w:p>
        </w:tc>
        <w:tc>
          <w:tcPr>
            <w:tcW w:w="168" w:type="pct"/>
            <w:vMerge/>
          </w:tcPr>
          <w:p w14:paraId="5A31DA5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4591BC0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—</w:t>
            </w:r>
          </w:p>
        </w:tc>
        <w:tc>
          <w:tcPr>
            <w:tcW w:w="718" w:type="pct"/>
          </w:tcPr>
          <w:p w14:paraId="02E8426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—</w:t>
            </w:r>
          </w:p>
        </w:tc>
        <w:tc>
          <w:tcPr>
            <w:tcW w:w="636" w:type="pct"/>
          </w:tcPr>
          <w:p w14:paraId="234715D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—</w:t>
            </w:r>
          </w:p>
        </w:tc>
      </w:tr>
      <w:tr w:rsidR="00B07E9C" w:rsidRPr="00275C02" w14:paraId="04DA102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6ED1E8F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31BA348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-34.6</w:t>
            </w:r>
          </w:p>
        </w:tc>
        <w:tc>
          <w:tcPr>
            <w:tcW w:w="718" w:type="pct"/>
          </w:tcPr>
          <w:p w14:paraId="4F7E246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-16.4</w:t>
            </w:r>
          </w:p>
        </w:tc>
        <w:tc>
          <w:tcPr>
            <w:tcW w:w="637" w:type="pct"/>
          </w:tcPr>
          <w:p w14:paraId="3547DCA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3.0</w:t>
            </w:r>
          </w:p>
        </w:tc>
        <w:tc>
          <w:tcPr>
            <w:tcW w:w="168" w:type="pct"/>
            <w:vMerge/>
          </w:tcPr>
          <w:p w14:paraId="20E822C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48BADD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-47.7</w:t>
            </w:r>
          </w:p>
        </w:tc>
        <w:tc>
          <w:tcPr>
            <w:tcW w:w="718" w:type="pct"/>
          </w:tcPr>
          <w:p w14:paraId="7D98369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-29.5</w:t>
            </w:r>
          </w:p>
        </w:tc>
        <w:tc>
          <w:tcPr>
            <w:tcW w:w="636" w:type="pct"/>
          </w:tcPr>
          <w:p w14:paraId="53732ED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-10.0</w:t>
            </w:r>
          </w:p>
        </w:tc>
      </w:tr>
      <w:tr w:rsidR="00B07E9C" w:rsidRPr="00275C02" w14:paraId="53F0ECF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3CA9AA24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0E4DD8F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CC06B71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C3a</w:t>
            </w:r>
          </w:p>
        </w:tc>
        <w:tc>
          <w:tcPr>
            <w:tcW w:w="538" w:type="pct"/>
          </w:tcPr>
          <w:p w14:paraId="5CE6BD7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-16.7</w:t>
            </w:r>
          </w:p>
        </w:tc>
        <w:tc>
          <w:tcPr>
            <w:tcW w:w="718" w:type="pct"/>
          </w:tcPr>
          <w:p w14:paraId="1AFF824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3.3</w:t>
            </w:r>
          </w:p>
        </w:tc>
        <w:tc>
          <w:tcPr>
            <w:tcW w:w="637" w:type="pct"/>
          </w:tcPr>
          <w:p w14:paraId="5734D36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13.6</w:t>
            </w:r>
          </w:p>
        </w:tc>
        <w:tc>
          <w:tcPr>
            <w:tcW w:w="168" w:type="pct"/>
            <w:vMerge w:val="restart"/>
          </w:tcPr>
          <w:p w14:paraId="209EDD7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9A2661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-22.5</w:t>
            </w:r>
          </w:p>
        </w:tc>
        <w:tc>
          <w:tcPr>
            <w:tcW w:w="718" w:type="pct"/>
          </w:tcPr>
          <w:p w14:paraId="3634182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-2.4</w:t>
            </w:r>
          </w:p>
        </w:tc>
        <w:tc>
          <w:tcPr>
            <w:tcW w:w="636" w:type="pct"/>
          </w:tcPr>
          <w:p w14:paraId="078EDA0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6.4</w:t>
            </w:r>
          </w:p>
        </w:tc>
      </w:tr>
      <w:tr w:rsidR="00B07E9C" w:rsidRPr="00275C02" w14:paraId="27C384D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B894097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3B7FB7E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-18.4</w:t>
            </w:r>
          </w:p>
        </w:tc>
        <w:tc>
          <w:tcPr>
            <w:tcW w:w="718" w:type="pct"/>
          </w:tcPr>
          <w:p w14:paraId="2DBFB51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-0.8</w:t>
            </w:r>
          </w:p>
        </w:tc>
        <w:tc>
          <w:tcPr>
            <w:tcW w:w="637" w:type="pct"/>
          </w:tcPr>
          <w:p w14:paraId="2E943EA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7.6</w:t>
            </w:r>
          </w:p>
        </w:tc>
        <w:tc>
          <w:tcPr>
            <w:tcW w:w="168" w:type="pct"/>
            <w:vMerge/>
          </w:tcPr>
          <w:p w14:paraId="0835599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1BA375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-15.3</w:t>
            </w:r>
          </w:p>
        </w:tc>
        <w:tc>
          <w:tcPr>
            <w:tcW w:w="718" w:type="pct"/>
          </w:tcPr>
          <w:p w14:paraId="5FEAD84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3.3</w:t>
            </w:r>
          </w:p>
        </w:tc>
        <w:tc>
          <w:tcPr>
            <w:tcW w:w="636" w:type="pct"/>
          </w:tcPr>
          <w:p w14:paraId="4F771DE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12.4</w:t>
            </w:r>
          </w:p>
        </w:tc>
      </w:tr>
      <w:tr w:rsidR="00B07E9C" w:rsidRPr="00275C02" w14:paraId="1F500D8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2CCA026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4F289C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-14.7</w:t>
            </w:r>
          </w:p>
        </w:tc>
        <w:tc>
          <w:tcPr>
            <w:tcW w:w="718" w:type="pct"/>
          </w:tcPr>
          <w:p w14:paraId="640624D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3.3</w:t>
            </w:r>
          </w:p>
        </w:tc>
        <w:tc>
          <w:tcPr>
            <w:tcW w:w="637" w:type="pct"/>
          </w:tcPr>
          <w:p w14:paraId="5AC12A9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14.5</w:t>
            </w:r>
          </w:p>
        </w:tc>
        <w:tc>
          <w:tcPr>
            <w:tcW w:w="168" w:type="pct"/>
            <w:vMerge/>
          </w:tcPr>
          <w:p w14:paraId="3F8CE4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B2D0B8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-21.0</w:t>
            </w:r>
          </w:p>
        </w:tc>
        <w:tc>
          <w:tcPr>
            <w:tcW w:w="718" w:type="pct"/>
          </w:tcPr>
          <w:p w14:paraId="2A1EFAC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-4.3</w:t>
            </w:r>
          </w:p>
        </w:tc>
        <w:tc>
          <w:tcPr>
            <w:tcW w:w="636" w:type="pct"/>
          </w:tcPr>
          <w:p w14:paraId="01867C0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5.8</w:t>
            </w:r>
          </w:p>
        </w:tc>
      </w:tr>
      <w:tr w:rsidR="00B07E9C" w:rsidRPr="00275C02" w14:paraId="4599DA2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D24B63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6470033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-19.5</w:t>
            </w:r>
          </w:p>
        </w:tc>
        <w:tc>
          <w:tcPr>
            <w:tcW w:w="718" w:type="pct"/>
          </w:tcPr>
          <w:p w14:paraId="3838F87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-5.6</w:t>
            </w:r>
          </w:p>
        </w:tc>
        <w:tc>
          <w:tcPr>
            <w:tcW w:w="637" w:type="pct"/>
          </w:tcPr>
          <w:p w14:paraId="7CA043F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9.2</w:t>
            </w:r>
          </w:p>
        </w:tc>
        <w:tc>
          <w:tcPr>
            <w:tcW w:w="168" w:type="pct"/>
            <w:vMerge/>
          </w:tcPr>
          <w:p w14:paraId="2B5B718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E1F475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-15.3</w:t>
            </w:r>
          </w:p>
        </w:tc>
        <w:tc>
          <w:tcPr>
            <w:tcW w:w="718" w:type="pct"/>
          </w:tcPr>
          <w:p w14:paraId="4100EC1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1.3</w:t>
            </w:r>
          </w:p>
        </w:tc>
        <w:tc>
          <w:tcPr>
            <w:tcW w:w="636" w:type="pct"/>
          </w:tcPr>
          <w:p w14:paraId="5B6ED2C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9.7</w:t>
            </w:r>
          </w:p>
        </w:tc>
      </w:tr>
      <w:tr w:rsidR="00B07E9C" w:rsidRPr="00275C02" w14:paraId="78983DF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A525E7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04FF98D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-11.7</w:t>
            </w:r>
          </w:p>
        </w:tc>
        <w:tc>
          <w:tcPr>
            <w:tcW w:w="718" w:type="pct"/>
          </w:tcPr>
          <w:p w14:paraId="5C97F34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4.9</w:t>
            </w:r>
          </w:p>
        </w:tc>
        <w:tc>
          <w:tcPr>
            <w:tcW w:w="637" w:type="pct"/>
          </w:tcPr>
          <w:p w14:paraId="4C5CF64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15.4</w:t>
            </w:r>
          </w:p>
        </w:tc>
        <w:tc>
          <w:tcPr>
            <w:tcW w:w="168" w:type="pct"/>
            <w:vMerge/>
          </w:tcPr>
          <w:p w14:paraId="256216C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3F10C79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-20.0</w:t>
            </w:r>
          </w:p>
        </w:tc>
        <w:tc>
          <w:tcPr>
            <w:tcW w:w="718" w:type="pct"/>
          </w:tcPr>
          <w:p w14:paraId="01C5593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-2.5</w:t>
            </w:r>
          </w:p>
        </w:tc>
        <w:tc>
          <w:tcPr>
            <w:tcW w:w="636" w:type="pct"/>
          </w:tcPr>
          <w:p w14:paraId="0AFBCA9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7.0</w:t>
            </w:r>
          </w:p>
        </w:tc>
      </w:tr>
      <w:tr w:rsidR="00B07E9C" w:rsidRPr="00275C02" w14:paraId="28D1033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38D9978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C7a</w:t>
            </w:r>
          </w:p>
        </w:tc>
        <w:tc>
          <w:tcPr>
            <w:tcW w:w="538" w:type="pct"/>
          </w:tcPr>
          <w:p w14:paraId="6A45411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-15.5</w:t>
            </w:r>
          </w:p>
        </w:tc>
        <w:tc>
          <w:tcPr>
            <w:tcW w:w="718" w:type="pct"/>
          </w:tcPr>
          <w:p w14:paraId="7DDE3D6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5.4</w:t>
            </w:r>
          </w:p>
        </w:tc>
        <w:tc>
          <w:tcPr>
            <w:tcW w:w="637" w:type="pct"/>
          </w:tcPr>
          <w:p w14:paraId="51E5BD6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12.9</w:t>
            </w:r>
          </w:p>
        </w:tc>
        <w:tc>
          <w:tcPr>
            <w:tcW w:w="168" w:type="pct"/>
            <w:vMerge/>
          </w:tcPr>
          <w:p w14:paraId="759F17E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365588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-17.3</w:t>
            </w:r>
          </w:p>
        </w:tc>
        <w:tc>
          <w:tcPr>
            <w:tcW w:w="718" w:type="pct"/>
          </w:tcPr>
          <w:p w14:paraId="1201274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3.3</w:t>
            </w:r>
          </w:p>
        </w:tc>
        <w:tc>
          <w:tcPr>
            <w:tcW w:w="636" w:type="pct"/>
          </w:tcPr>
          <w:p w14:paraId="514D981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12.0</w:t>
            </w:r>
          </w:p>
        </w:tc>
      </w:tr>
      <w:tr w:rsidR="00B07E9C" w:rsidRPr="00275C02" w14:paraId="12AA5EC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57488A0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0CF3AD5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D03E844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9F253F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33.3</w:t>
            </w:r>
          </w:p>
        </w:tc>
        <w:tc>
          <w:tcPr>
            <w:tcW w:w="718" w:type="pct"/>
          </w:tcPr>
          <w:p w14:paraId="308C0DB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13.7</w:t>
            </w:r>
          </w:p>
        </w:tc>
        <w:tc>
          <w:tcPr>
            <w:tcW w:w="637" w:type="pct"/>
          </w:tcPr>
          <w:p w14:paraId="07F6D6F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52.7</w:t>
            </w:r>
          </w:p>
        </w:tc>
        <w:tc>
          <w:tcPr>
            <w:tcW w:w="168" w:type="pct"/>
          </w:tcPr>
          <w:p w14:paraId="23A0642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B2F9B3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14.5</w:t>
            </w:r>
          </w:p>
        </w:tc>
        <w:tc>
          <w:tcPr>
            <w:tcW w:w="718" w:type="pct"/>
          </w:tcPr>
          <w:p w14:paraId="4C616AE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-5.0</w:t>
            </w:r>
          </w:p>
        </w:tc>
        <w:tc>
          <w:tcPr>
            <w:tcW w:w="636" w:type="pct"/>
          </w:tcPr>
          <w:p w14:paraId="504F4AC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33.9</w:t>
            </w:r>
          </w:p>
        </w:tc>
      </w:tr>
    </w:tbl>
    <w:p w14:paraId="7B4E03FF" w14:textId="77777777" w:rsidR="00B07E9C" w:rsidRPr="00275C02" w:rsidRDefault="00B07E9C" w:rsidP="00B07E9C"/>
    <w:p w14:paraId="7AFC5794" w14:textId="67CFFD75" w:rsidR="00B07E9C" w:rsidRPr="00275C02" w:rsidRDefault="00B07E9C" w:rsidP="004A003C">
      <w:pPr>
        <w:pStyle w:val="Nagwek1"/>
        <w:rPr>
          <w:rFonts w:ascii="Times" w:hAnsi="Times"/>
        </w:rPr>
      </w:pPr>
      <w:bookmarkStart w:id="4" w:name="_Toc108766639"/>
      <w:r w:rsidRPr="00275C02">
        <w:rPr>
          <w:rFonts w:ascii="Times" w:hAnsi="Times"/>
        </w:rPr>
        <w:t xml:space="preserve">Table S4. </w:t>
      </w:r>
      <w:r w:rsidRPr="00275C02">
        <w:rPr>
          <w:rFonts w:ascii="Times" w:hAnsi="Times"/>
          <w:b w:val="0"/>
          <w:bCs w:val="0"/>
        </w:rPr>
        <w:t xml:space="preserve">Gibbs Free Energies of Reaction (ΔG°) for the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 xml:space="preserve">OH,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OCH</w:t>
      </w:r>
      <w:r w:rsidRPr="00275C02">
        <w:rPr>
          <w:rFonts w:ascii="Times" w:hAnsi="Times"/>
          <w:b w:val="0"/>
          <w:bCs w:val="0"/>
          <w:vertAlign w:val="subscript"/>
        </w:rPr>
        <w:t>3</w:t>
      </w:r>
      <w:r w:rsidRPr="00275C02">
        <w:rPr>
          <w:rFonts w:ascii="Times" w:hAnsi="Times"/>
          <w:b w:val="0"/>
          <w:bCs w:val="0"/>
        </w:rPr>
        <w:t xml:space="preserve"> and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OOH Radical Scavenging Pathways in the Pentyl Ethanoate and Water Solvent by M2 Species. [kcal/mol]</w:t>
      </w:r>
      <w:bookmarkEnd w:id="4"/>
    </w:p>
    <w:tbl>
      <w:tblPr>
        <w:tblStyle w:val="Zwykatabela2"/>
        <w:tblW w:w="5000" w:type="pct"/>
        <w:tblLook w:val="06A0" w:firstRow="1" w:lastRow="0" w:firstColumn="1" w:lastColumn="0" w:noHBand="1" w:noVBand="1"/>
      </w:tblPr>
      <w:tblGrid>
        <w:gridCol w:w="2104"/>
        <w:gridCol w:w="1082"/>
        <w:gridCol w:w="1443"/>
        <w:gridCol w:w="1281"/>
        <w:gridCol w:w="338"/>
        <w:gridCol w:w="1082"/>
        <w:gridCol w:w="1443"/>
        <w:gridCol w:w="1279"/>
      </w:tblGrid>
      <w:tr w:rsidR="00B07E9C" w:rsidRPr="00275C02" w14:paraId="41F90099" w14:textId="77777777" w:rsidTr="0024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3DB8B20A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71930B69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3129BCEC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pentyl ethanoate</w:t>
            </w:r>
          </w:p>
        </w:tc>
        <w:tc>
          <w:tcPr>
            <w:tcW w:w="168" w:type="pct"/>
          </w:tcPr>
          <w:p w14:paraId="2941744A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4F170A75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water</w:t>
            </w:r>
          </w:p>
        </w:tc>
      </w:tr>
      <w:tr w:rsidR="00B07E9C" w:rsidRPr="00275C02" w14:paraId="3B0F672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0898BC1C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3953" w:type="pct"/>
            <w:gridSpan w:val="7"/>
          </w:tcPr>
          <w:p w14:paraId="66753F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M2</w:t>
            </w:r>
          </w:p>
        </w:tc>
      </w:tr>
      <w:tr w:rsidR="00B07E9C" w:rsidRPr="00275C02" w14:paraId="28F9DFD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58F63217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77EC892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48566D1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36A4EA8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</w:tcPr>
          <w:p w14:paraId="6FC6BDB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366A2DC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226A88E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6" w:type="pct"/>
          </w:tcPr>
          <w:p w14:paraId="6C12D17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</w:tr>
      <w:tr w:rsidR="00B07E9C" w:rsidRPr="00275C02" w14:paraId="4054338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50D7528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751D042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949C47D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1E03F8A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-38.4</w:t>
            </w:r>
          </w:p>
        </w:tc>
        <w:tc>
          <w:tcPr>
            <w:tcW w:w="718" w:type="pct"/>
          </w:tcPr>
          <w:p w14:paraId="1967FC1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-25.1</w:t>
            </w:r>
          </w:p>
        </w:tc>
        <w:tc>
          <w:tcPr>
            <w:tcW w:w="637" w:type="pct"/>
          </w:tcPr>
          <w:p w14:paraId="453DA4E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-10.3</w:t>
            </w:r>
          </w:p>
        </w:tc>
        <w:tc>
          <w:tcPr>
            <w:tcW w:w="168" w:type="pct"/>
            <w:vMerge w:val="restart"/>
          </w:tcPr>
          <w:p w14:paraId="68EC7A3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318E48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-41.8</w:t>
            </w:r>
          </w:p>
        </w:tc>
        <w:tc>
          <w:tcPr>
            <w:tcW w:w="718" w:type="pct"/>
          </w:tcPr>
          <w:p w14:paraId="7D03B50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-23.5</w:t>
            </w:r>
          </w:p>
        </w:tc>
        <w:tc>
          <w:tcPr>
            <w:tcW w:w="636" w:type="pct"/>
          </w:tcPr>
          <w:p w14:paraId="1244D14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-4.1</w:t>
            </w:r>
          </w:p>
        </w:tc>
      </w:tr>
      <w:tr w:rsidR="00B07E9C" w:rsidRPr="00275C02" w14:paraId="36F01FB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5344B70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723F05C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-40.7</w:t>
            </w:r>
          </w:p>
        </w:tc>
        <w:tc>
          <w:tcPr>
            <w:tcW w:w="718" w:type="pct"/>
          </w:tcPr>
          <w:p w14:paraId="76CE0B3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-27.4</w:t>
            </w:r>
          </w:p>
        </w:tc>
        <w:tc>
          <w:tcPr>
            <w:tcW w:w="637" w:type="pct"/>
          </w:tcPr>
          <w:p w14:paraId="59905DE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-12.5</w:t>
            </w:r>
          </w:p>
        </w:tc>
        <w:tc>
          <w:tcPr>
            <w:tcW w:w="168" w:type="pct"/>
            <w:vMerge/>
          </w:tcPr>
          <w:p w14:paraId="126F073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4874877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-43.1</w:t>
            </w:r>
          </w:p>
        </w:tc>
        <w:tc>
          <w:tcPr>
            <w:tcW w:w="718" w:type="pct"/>
          </w:tcPr>
          <w:p w14:paraId="397DF32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-24.9</w:t>
            </w:r>
          </w:p>
        </w:tc>
        <w:tc>
          <w:tcPr>
            <w:tcW w:w="636" w:type="pct"/>
          </w:tcPr>
          <w:p w14:paraId="2FE673A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-5.5</w:t>
            </w:r>
          </w:p>
        </w:tc>
      </w:tr>
      <w:tr w:rsidR="00B07E9C" w:rsidRPr="00275C02" w14:paraId="467C511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4FCA876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5BD7849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-37.6</w:t>
            </w:r>
          </w:p>
        </w:tc>
        <w:tc>
          <w:tcPr>
            <w:tcW w:w="718" w:type="pct"/>
          </w:tcPr>
          <w:p w14:paraId="7605966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-24.3</w:t>
            </w:r>
          </w:p>
        </w:tc>
        <w:tc>
          <w:tcPr>
            <w:tcW w:w="637" w:type="pct"/>
          </w:tcPr>
          <w:p w14:paraId="4F66C9B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-9.4</w:t>
            </w:r>
          </w:p>
        </w:tc>
        <w:tc>
          <w:tcPr>
            <w:tcW w:w="168" w:type="pct"/>
            <w:vMerge/>
          </w:tcPr>
          <w:p w14:paraId="3554B65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DE4DB9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-41.4</w:t>
            </w:r>
          </w:p>
        </w:tc>
        <w:tc>
          <w:tcPr>
            <w:tcW w:w="718" w:type="pct"/>
          </w:tcPr>
          <w:p w14:paraId="1FC7EB9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-23.2</w:t>
            </w:r>
          </w:p>
        </w:tc>
        <w:tc>
          <w:tcPr>
            <w:tcW w:w="636" w:type="pct"/>
          </w:tcPr>
          <w:p w14:paraId="53A6F11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-3.8</w:t>
            </w:r>
          </w:p>
        </w:tc>
      </w:tr>
      <w:tr w:rsidR="00B07E9C" w:rsidRPr="00275C02" w14:paraId="5ACFD03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2A3F55EB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7791C95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172CE00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C3a</w:t>
            </w:r>
          </w:p>
        </w:tc>
        <w:tc>
          <w:tcPr>
            <w:tcW w:w="538" w:type="pct"/>
          </w:tcPr>
          <w:p w14:paraId="5C55CCE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-5.3</w:t>
            </w:r>
          </w:p>
        </w:tc>
        <w:tc>
          <w:tcPr>
            <w:tcW w:w="718" w:type="pct"/>
          </w:tcPr>
          <w:p w14:paraId="62A2EA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6.2</w:t>
            </w:r>
          </w:p>
        </w:tc>
        <w:tc>
          <w:tcPr>
            <w:tcW w:w="637" w:type="pct"/>
          </w:tcPr>
          <w:p w14:paraId="1F11B52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20.5</w:t>
            </w:r>
          </w:p>
        </w:tc>
        <w:tc>
          <w:tcPr>
            <w:tcW w:w="168" w:type="pct"/>
            <w:vMerge w:val="restart"/>
          </w:tcPr>
          <w:p w14:paraId="055E9B5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197B199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-13.3</w:t>
            </w:r>
          </w:p>
        </w:tc>
        <w:tc>
          <w:tcPr>
            <w:tcW w:w="718" w:type="pct"/>
          </w:tcPr>
          <w:p w14:paraId="2291E21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3.9</w:t>
            </w:r>
          </w:p>
        </w:tc>
        <w:tc>
          <w:tcPr>
            <w:tcW w:w="636" w:type="pct"/>
          </w:tcPr>
          <w:p w14:paraId="519C631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14.9</w:t>
            </w:r>
          </w:p>
        </w:tc>
      </w:tr>
      <w:tr w:rsidR="00B07E9C" w:rsidRPr="00275C02" w14:paraId="7F4A80F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EE6B91F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6458A6E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-11.2</w:t>
            </w:r>
          </w:p>
        </w:tc>
        <w:tc>
          <w:tcPr>
            <w:tcW w:w="718" w:type="pct"/>
          </w:tcPr>
          <w:p w14:paraId="380831E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1.1</w:t>
            </w:r>
          </w:p>
        </w:tc>
        <w:tc>
          <w:tcPr>
            <w:tcW w:w="637" w:type="pct"/>
          </w:tcPr>
          <w:p w14:paraId="2D6E5A8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14.6</w:t>
            </w:r>
          </w:p>
        </w:tc>
        <w:tc>
          <w:tcPr>
            <w:tcW w:w="168" w:type="pct"/>
            <w:vMerge/>
          </w:tcPr>
          <w:p w14:paraId="7D93EC6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2EE1BCF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-15.6</w:t>
            </w:r>
          </w:p>
        </w:tc>
        <w:tc>
          <w:tcPr>
            <w:tcW w:w="718" w:type="pct"/>
          </w:tcPr>
          <w:p w14:paraId="251BC99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1.8</w:t>
            </w:r>
          </w:p>
        </w:tc>
        <w:tc>
          <w:tcPr>
            <w:tcW w:w="636" w:type="pct"/>
          </w:tcPr>
          <w:p w14:paraId="3612837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14.6</w:t>
            </w:r>
          </w:p>
        </w:tc>
      </w:tr>
      <w:tr w:rsidR="00B07E9C" w:rsidRPr="00275C02" w14:paraId="1A1D092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8424C8F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527FF91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-13.5</w:t>
            </w:r>
          </w:p>
        </w:tc>
        <w:tc>
          <w:tcPr>
            <w:tcW w:w="718" w:type="pct"/>
          </w:tcPr>
          <w:p w14:paraId="1282E95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-0.3</w:t>
            </w:r>
          </w:p>
        </w:tc>
        <w:tc>
          <w:tcPr>
            <w:tcW w:w="637" w:type="pct"/>
          </w:tcPr>
          <w:p w14:paraId="433E016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12.2</w:t>
            </w:r>
          </w:p>
        </w:tc>
        <w:tc>
          <w:tcPr>
            <w:tcW w:w="168" w:type="pct"/>
            <w:vMerge/>
          </w:tcPr>
          <w:p w14:paraId="3CC9782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1812796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-18.0</w:t>
            </w:r>
          </w:p>
        </w:tc>
        <w:tc>
          <w:tcPr>
            <w:tcW w:w="718" w:type="pct"/>
          </w:tcPr>
          <w:p w14:paraId="17C8687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-1.3</w:t>
            </w:r>
          </w:p>
        </w:tc>
        <w:tc>
          <w:tcPr>
            <w:tcW w:w="636" w:type="pct"/>
          </w:tcPr>
          <w:p w14:paraId="7E5B92D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10.9</w:t>
            </w:r>
          </w:p>
        </w:tc>
      </w:tr>
      <w:tr w:rsidR="00B07E9C" w:rsidRPr="00275C02" w14:paraId="19512E8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6F4650B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48D5555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-9.1</w:t>
            </w:r>
          </w:p>
        </w:tc>
        <w:tc>
          <w:tcPr>
            <w:tcW w:w="718" w:type="pct"/>
          </w:tcPr>
          <w:p w14:paraId="3B3734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3.7</w:t>
            </w:r>
          </w:p>
        </w:tc>
        <w:tc>
          <w:tcPr>
            <w:tcW w:w="637" w:type="pct"/>
          </w:tcPr>
          <w:p w14:paraId="4FE353A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16.6</w:t>
            </w:r>
          </w:p>
        </w:tc>
        <w:tc>
          <w:tcPr>
            <w:tcW w:w="168" w:type="pct"/>
            <w:vMerge/>
          </w:tcPr>
          <w:p w14:paraId="5F0CF28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0EC0FC1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-13.9</w:t>
            </w:r>
          </w:p>
        </w:tc>
        <w:tc>
          <w:tcPr>
            <w:tcW w:w="718" w:type="pct"/>
          </w:tcPr>
          <w:p w14:paraId="1C949A9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3.2</w:t>
            </w:r>
          </w:p>
        </w:tc>
        <w:tc>
          <w:tcPr>
            <w:tcW w:w="636" w:type="pct"/>
          </w:tcPr>
          <w:p w14:paraId="0BFA385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16.2</w:t>
            </w:r>
          </w:p>
        </w:tc>
      </w:tr>
      <w:tr w:rsidR="00B07E9C" w:rsidRPr="00275C02" w14:paraId="19F7EDC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A72328D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6A0A38B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-8.9</w:t>
            </w:r>
          </w:p>
        </w:tc>
        <w:tc>
          <w:tcPr>
            <w:tcW w:w="718" w:type="pct"/>
          </w:tcPr>
          <w:p w14:paraId="252DC69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4.2</w:t>
            </w:r>
          </w:p>
        </w:tc>
        <w:tc>
          <w:tcPr>
            <w:tcW w:w="637" w:type="pct"/>
          </w:tcPr>
          <w:p w14:paraId="6828D5C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18.5</w:t>
            </w:r>
          </w:p>
        </w:tc>
        <w:tc>
          <w:tcPr>
            <w:tcW w:w="168" w:type="pct"/>
            <w:vMerge/>
          </w:tcPr>
          <w:p w14:paraId="019E8A0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3A226B7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-17.2</w:t>
            </w:r>
          </w:p>
        </w:tc>
        <w:tc>
          <w:tcPr>
            <w:tcW w:w="718" w:type="pct"/>
          </w:tcPr>
          <w:p w14:paraId="55807E4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0.1</w:t>
            </w:r>
          </w:p>
        </w:tc>
        <w:tc>
          <w:tcPr>
            <w:tcW w:w="636" w:type="pct"/>
          </w:tcPr>
          <w:p w14:paraId="3D7A5AB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12.0</w:t>
            </w:r>
          </w:p>
        </w:tc>
      </w:tr>
      <w:tr w:rsidR="00B07E9C" w:rsidRPr="00275C02" w14:paraId="7F6D186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76A0BCA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C7a</w:t>
            </w:r>
          </w:p>
        </w:tc>
        <w:tc>
          <w:tcPr>
            <w:tcW w:w="538" w:type="pct"/>
          </w:tcPr>
          <w:p w14:paraId="1A53211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0.3</w:t>
            </w:r>
          </w:p>
        </w:tc>
        <w:tc>
          <w:tcPr>
            <w:tcW w:w="718" w:type="pct"/>
          </w:tcPr>
          <w:p w14:paraId="02287D7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12.6</w:t>
            </w:r>
          </w:p>
        </w:tc>
        <w:tc>
          <w:tcPr>
            <w:tcW w:w="637" w:type="pct"/>
          </w:tcPr>
          <w:p w14:paraId="6662147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29.2</w:t>
            </w:r>
          </w:p>
        </w:tc>
        <w:tc>
          <w:tcPr>
            <w:tcW w:w="168" w:type="pct"/>
            <w:vMerge/>
          </w:tcPr>
          <w:p w14:paraId="5BB8426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46D8F94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-3.3</w:t>
            </w:r>
          </w:p>
        </w:tc>
        <w:tc>
          <w:tcPr>
            <w:tcW w:w="718" w:type="pct"/>
          </w:tcPr>
          <w:p w14:paraId="0CDF328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15.0</w:t>
            </w:r>
          </w:p>
        </w:tc>
        <w:tc>
          <w:tcPr>
            <w:tcW w:w="636" w:type="pct"/>
          </w:tcPr>
          <w:p w14:paraId="69A1CE1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26.2</w:t>
            </w:r>
          </w:p>
        </w:tc>
      </w:tr>
      <w:tr w:rsidR="00B07E9C" w:rsidRPr="00275C02" w14:paraId="301B84D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74E40E0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6F408A6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AC470DE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4D2ACE0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26.5</w:t>
            </w:r>
          </w:p>
        </w:tc>
        <w:tc>
          <w:tcPr>
            <w:tcW w:w="718" w:type="pct"/>
          </w:tcPr>
          <w:p w14:paraId="7E2F23D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74.1</w:t>
            </w:r>
          </w:p>
        </w:tc>
        <w:tc>
          <w:tcPr>
            <w:tcW w:w="637" w:type="pct"/>
          </w:tcPr>
          <w:p w14:paraId="717F7A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48.5</w:t>
            </w:r>
          </w:p>
        </w:tc>
        <w:tc>
          <w:tcPr>
            <w:tcW w:w="168" w:type="pct"/>
          </w:tcPr>
          <w:p w14:paraId="42920AE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7B9017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48.9</w:t>
            </w:r>
          </w:p>
        </w:tc>
        <w:tc>
          <w:tcPr>
            <w:tcW w:w="718" w:type="pct"/>
          </w:tcPr>
          <w:p w14:paraId="0F7AA30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29.3</w:t>
            </w:r>
          </w:p>
        </w:tc>
        <w:tc>
          <w:tcPr>
            <w:tcW w:w="636" w:type="pct"/>
          </w:tcPr>
          <w:p w14:paraId="6ECDFBC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68.3</w:t>
            </w:r>
          </w:p>
        </w:tc>
      </w:tr>
      <w:tr w:rsidR="00B07E9C" w:rsidRPr="00275C02" w14:paraId="4BB0F82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1A0BA476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DEC9AB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5F2C5C89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43E6DD58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0AC6503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water</w:t>
            </w:r>
          </w:p>
        </w:tc>
        <w:tc>
          <w:tcPr>
            <w:tcW w:w="168" w:type="pct"/>
            <w:vMerge w:val="restart"/>
          </w:tcPr>
          <w:p w14:paraId="74FF056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767EEA3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19E72D1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78F78098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3" w:type="pct"/>
            <w:gridSpan w:val="3"/>
          </w:tcPr>
          <w:p w14:paraId="4A0D30A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M2</w:t>
            </w:r>
            <w:r w:rsidRPr="00275C02">
              <w:rPr>
                <w:rFonts w:ascii="Times" w:hAnsi="Times"/>
                <w:b/>
                <w:bCs/>
                <w:szCs w:val="24"/>
                <w:vertAlign w:val="superscript"/>
              </w:rPr>
              <w:t>–</w:t>
            </w:r>
          </w:p>
        </w:tc>
        <w:tc>
          <w:tcPr>
            <w:tcW w:w="168" w:type="pct"/>
            <w:vMerge/>
          </w:tcPr>
          <w:p w14:paraId="770FF34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39F57DC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2705ECD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54BA61A3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0D409B9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029D762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6DCA738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  <w:vMerge/>
          </w:tcPr>
          <w:p w14:paraId="0ABF1F8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12A011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2377E6C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49DC647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60C26BF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295C9B66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0F058A0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DB51A1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47B65D5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 w:cs="Calibri"/>
                <w:color w:val="000000"/>
              </w:rPr>
              <w:t>-46.3</w:t>
            </w:r>
          </w:p>
        </w:tc>
        <w:tc>
          <w:tcPr>
            <w:tcW w:w="718" w:type="pct"/>
          </w:tcPr>
          <w:p w14:paraId="3A269D0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 w:cs="Calibri"/>
                <w:color w:val="000000"/>
              </w:rPr>
              <w:t>-28.1</w:t>
            </w:r>
          </w:p>
        </w:tc>
        <w:tc>
          <w:tcPr>
            <w:tcW w:w="637" w:type="pct"/>
          </w:tcPr>
          <w:p w14:paraId="7663F78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 w:cs="Calibri"/>
                <w:color w:val="000000"/>
              </w:rPr>
              <w:t>-8.7</w:t>
            </w:r>
          </w:p>
        </w:tc>
        <w:tc>
          <w:tcPr>
            <w:tcW w:w="168" w:type="pct"/>
            <w:vMerge w:val="restart"/>
          </w:tcPr>
          <w:p w14:paraId="741AEC6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47EBEB7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40B5B33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15A8FD2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0E3293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28D10D9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58CC3A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-45.7</w:t>
            </w:r>
          </w:p>
        </w:tc>
        <w:tc>
          <w:tcPr>
            <w:tcW w:w="718" w:type="pct"/>
          </w:tcPr>
          <w:p w14:paraId="2DF3397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-27.5</w:t>
            </w:r>
          </w:p>
        </w:tc>
        <w:tc>
          <w:tcPr>
            <w:tcW w:w="637" w:type="pct"/>
          </w:tcPr>
          <w:p w14:paraId="66F05C6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-8.1</w:t>
            </w:r>
          </w:p>
        </w:tc>
        <w:tc>
          <w:tcPr>
            <w:tcW w:w="168" w:type="pct"/>
            <w:vMerge/>
          </w:tcPr>
          <w:p w14:paraId="2E16A56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35D4382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297B4B4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7A036FC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D4B0AC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55B0DE3F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03AF561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2EA343D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C3a</w:t>
            </w:r>
          </w:p>
        </w:tc>
        <w:tc>
          <w:tcPr>
            <w:tcW w:w="538" w:type="pct"/>
          </w:tcPr>
          <w:p w14:paraId="2DE2D30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-9.1</w:t>
            </w:r>
          </w:p>
        </w:tc>
        <w:tc>
          <w:tcPr>
            <w:tcW w:w="718" w:type="pct"/>
          </w:tcPr>
          <w:p w14:paraId="71C6058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7.4</w:t>
            </w:r>
          </w:p>
        </w:tc>
        <w:tc>
          <w:tcPr>
            <w:tcW w:w="637" w:type="pct"/>
          </w:tcPr>
          <w:p w14:paraId="54CF44B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16.7</w:t>
            </w:r>
          </w:p>
        </w:tc>
        <w:tc>
          <w:tcPr>
            <w:tcW w:w="168" w:type="pct"/>
            <w:vMerge w:val="restart"/>
          </w:tcPr>
          <w:p w14:paraId="2E8CFD2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1D76EC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0C1539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43B14BA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4221C3A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886EB86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C4</w:t>
            </w:r>
          </w:p>
        </w:tc>
        <w:tc>
          <w:tcPr>
            <w:tcW w:w="538" w:type="pct"/>
          </w:tcPr>
          <w:p w14:paraId="6B0669D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-17.4</w:t>
            </w:r>
          </w:p>
        </w:tc>
        <w:tc>
          <w:tcPr>
            <w:tcW w:w="718" w:type="pct"/>
          </w:tcPr>
          <w:p w14:paraId="7017482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0.6</w:t>
            </w:r>
          </w:p>
        </w:tc>
        <w:tc>
          <w:tcPr>
            <w:tcW w:w="637" w:type="pct"/>
          </w:tcPr>
          <w:p w14:paraId="4838D5E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10.9</w:t>
            </w:r>
          </w:p>
        </w:tc>
        <w:tc>
          <w:tcPr>
            <w:tcW w:w="168" w:type="pct"/>
            <w:vMerge/>
          </w:tcPr>
          <w:p w14:paraId="47735DA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2FDDB6B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67B7C13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F7CCF1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61652A9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245CBCA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C5</w:t>
            </w:r>
          </w:p>
        </w:tc>
        <w:tc>
          <w:tcPr>
            <w:tcW w:w="538" w:type="pct"/>
          </w:tcPr>
          <w:p w14:paraId="14BD653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-10.4</w:t>
            </w:r>
          </w:p>
        </w:tc>
        <w:tc>
          <w:tcPr>
            <w:tcW w:w="718" w:type="pct"/>
          </w:tcPr>
          <w:p w14:paraId="40E020E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5.5</w:t>
            </w:r>
          </w:p>
        </w:tc>
        <w:tc>
          <w:tcPr>
            <w:tcW w:w="637" w:type="pct"/>
          </w:tcPr>
          <w:p w14:paraId="715B33C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15.1</w:t>
            </w:r>
          </w:p>
        </w:tc>
        <w:tc>
          <w:tcPr>
            <w:tcW w:w="168" w:type="pct"/>
            <w:vMerge/>
          </w:tcPr>
          <w:p w14:paraId="52DE4EC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3581214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35E76E3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A7C661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6B59B16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120B3F6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5EA49F8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-15.4</w:t>
            </w:r>
          </w:p>
        </w:tc>
        <w:tc>
          <w:tcPr>
            <w:tcW w:w="718" w:type="pct"/>
          </w:tcPr>
          <w:p w14:paraId="6C8A1DD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1.4</w:t>
            </w:r>
          </w:p>
        </w:tc>
        <w:tc>
          <w:tcPr>
            <w:tcW w:w="637" w:type="pct"/>
          </w:tcPr>
          <w:p w14:paraId="09A6E3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11.5</w:t>
            </w:r>
          </w:p>
        </w:tc>
        <w:tc>
          <w:tcPr>
            <w:tcW w:w="168" w:type="pct"/>
            <w:vMerge/>
          </w:tcPr>
          <w:p w14:paraId="627903F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79AFE3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0166C4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2743B3E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338674C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AF7D2B9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</w:t>
            </w:r>
          </w:p>
        </w:tc>
        <w:tc>
          <w:tcPr>
            <w:tcW w:w="538" w:type="pct"/>
          </w:tcPr>
          <w:p w14:paraId="405BEB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-13.3</w:t>
            </w:r>
          </w:p>
        </w:tc>
        <w:tc>
          <w:tcPr>
            <w:tcW w:w="718" w:type="pct"/>
          </w:tcPr>
          <w:p w14:paraId="2163CE4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4.3</w:t>
            </w:r>
          </w:p>
        </w:tc>
        <w:tc>
          <w:tcPr>
            <w:tcW w:w="637" w:type="pct"/>
          </w:tcPr>
          <w:p w14:paraId="0CED422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13.6</w:t>
            </w:r>
          </w:p>
        </w:tc>
        <w:tc>
          <w:tcPr>
            <w:tcW w:w="168" w:type="pct"/>
            <w:vMerge/>
          </w:tcPr>
          <w:p w14:paraId="05107D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4B1708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06376E8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1797BEF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4255144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83AEF14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C7a</w:t>
            </w:r>
          </w:p>
        </w:tc>
        <w:tc>
          <w:tcPr>
            <w:tcW w:w="538" w:type="pct"/>
          </w:tcPr>
          <w:p w14:paraId="17F2A49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-5.2</w:t>
            </w:r>
          </w:p>
        </w:tc>
        <w:tc>
          <w:tcPr>
            <w:tcW w:w="718" w:type="pct"/>
          </w:tcPr>
          <w:p w14:paraId="52A1E66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11.8</w:t>
            </w:r>
          </w:p>
        </w:tc>
        <w:tc>
          <w:tcPr>
            <w:tcW w:w="637" w:type="pct"/>
          </w:tcPr>
          <w:p w14:paraId="2811400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21.6</w:t>
            </w:r>
          </w:p>
        </w:tc>
        <w:tc>
          <w:tcPr>
            <w:tcW w:w="168" w:type="pct"/>
            <w:vMerge/>
          </w:tcPr>
          <w:p w14:paraId="38D15BD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2BD8CD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4CD0FB5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847B77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059865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54F9059F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139987C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582BE4C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3CB409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24.0</w:t>
            </w:r>
          </w:p>
        </w:tc>
        <w:tc>
          <w:tcPr>
            <w:tcW w:w="718" w:type="pct"/>
          </w:tcPr>
          <w:p w14:paraId="577A295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4.5</w:t>
            </w:r>
          </w:p>
        </w:tc>
        <w:tc>
          <w:tcPr>
            <w:tcW w:w="637" w:type="pct"/>
          </w:tcPr>
          <w:p w14:paraId="0491B15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43.4</w:t>
            </w:r>
          </w:p>
        </w:tc>
        <w:tc>
          <w:tcPr>
            <w:tcW w:w="168" w:type="pct"/>
          </w:tcPr>
          <w:p w14:paraId="644C7D2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569AC9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220DEC0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B24889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</w:tbl>
    <w:p w14:paraId="2B3CBE96" w14:textId="77777777" w:rsidR="00B07E9C" w:rsidRPr="00275C02" w:rsidRDefault="00B07E9C" w:rsidP="00B07E9C">
      <w:pPr>
        <w:rPr>
          <w:b/>
          <w:bCs/>
        </w:rPr>
      </w:pPr>
    </w:p>
    <w:p w14:paraId="03FA1B6F" w14:textId="4EFF1003" w:rsidR="00B07E9C" w:rsidRPr="00275C02" w:rsidRDefault="00B07E9C" w:rsidP="004A003C">
      <w:pPr>
        <w:pStyle w:val="Nagwek1"/>
        <w:rPr>
          <w:rFonts w:ascii="Times" w:hAnsi="Times"/>
        </w:rPr>
      </w:pPr>
      <w:bookmarkStart w:id="5" w:name="_Toc108766640"/>
      <w:r w:rsidRPr="00275C02">
        <w:rPr>
          <w:rFonts w:ascii="Times" w:hAnsi="Times"/>
        </w:rPr>
        <w:t xml:space="preserve">Table S5. </w:t>
      </w:r>
      <w:r w:rsidRPr="00275C02">
        <w:rPr>
          <w:rFonts w:ascii="Times" w:hAnsi="Times"/>
          <w:b w:val="0"/>
          <w:bCs w:val="0"/>
        </w:rPr>
        <w:t xml:space="preserve">Gibbs Free Energies of Reaction (ΔG°) for the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 xml:space="preserve">OH,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OCH</w:t>
      </w:r>
      <w:r w:rsidRPr="00275C02">
        <w:rPr>
          <w:rFonts w:ascii="Times" w:hAnsi="Times"/>
          <w:b w:val="0"/>
          <w:bCs w:val="0"/>
          <w:vertAlign w:val="subscript"/>
        </w:rPr>
        <w:t>3</w:t>
      </w:r>
      <w:r w:rsidRPr="00275C02">
        <w:rPr>
          <w:rFonts w:ascii="Times" w:hAnsi="Times"/>
          <w:b w:val="0"/>
          <w:bCs w:val="0"/>
        </w:rPr>
        <w:t xml:space="preserve"> and </w:t>
      </w:r>
      <w:r w:rsidRPr="00275C02">
        <w:rPr>
          <w:rFonts w:ascii="Times" w:hAnsi="Times"/>
          <w:b w:val="0"/>
          <w:bCs w:val="0"/>
          <w:vertAlign w:val="superscript"/>
        </w:rPr>
        <w:t>•</w:t>
      </w:r>
      <w:r w:rsidRPr="00275C02">
        <w:rPr>
          <w:rFonts w:ascii="Times" w:hAnsi="Times"/>
          <w:b w:val="0"/>
          <w:bCs w:val="0"/>
        </w:rPr>
        <w:t>OOH Radical Scavenging Pathways in the Pentyl Ethanoate and Water Solvent by M3 Species. [kcal/mol]</w:t>
      </w:r>
      <w:bookmarkEnd w:id="5"/>
    </w:p>
    <w:tbl>
      <w:tblPr>
        <w:tblStyle w:val="Zwykatabela2"/>
        <w:tblW w:w="5000" w:type="pct"/>
        <w:tblLook w:val="06A0" w:firstRow="1" w:lastRow="0" w:firstColumn="1" w:lastColumn="0" w:noHBand="1" w:noVBand="1"/>
      </w:tblPr>
      <w:tblGrid>
        <w:gridCol w:w="2104"/>
        <w:gridCol w:w="1082"/>
        <w:gridCol w:w="1443"/>
        <w:gridCol w:w="1281"/>
        <w:gridCol w:w="338"/>
        <w:gridCol w:w="1082"/>
        <w:gridCol w:w="1443"/>
        <w:gridCol w:w="1279"/>
      </w:tblGrid>
      <w:tr w:rsidR="00B07E9C" w:rsidRPr="00275C02" w14:paraId="6E54C99A" w14:textId="77777777" w:rsidTr="0024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2CFB31C4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3BB0E7C6" w14:textId="77777777" w:rsidR="00B07E9C" w:rsidRPr="00275C02" w:rsidRDefault="00B07E9C" w:rsidP="00240C8C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0CB859EB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pentyl ethanoate</w:t>
            </w:r>
          </w:p>
        </w:tc>
        <w:tc>
          <w:tcPr>
            <w:tcW w:w="168" w:type="pct"/>
          </w:tcPr>
          <w:p w14:paraId="175E4EAF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17FD5FE6" w14:textId="77777777" w:rsidR="00B07E9C" w:rsidRPr="00275C02" w:rsidRDefault="00B07E9C" w:rsidP="008D10B5">
            <w:pPr>
              <w:pStyle w:val="TCTableBody"/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water</w:t>
            </w:r>
          </w:p>
        </w:tc>
      </w:tr>
      <w:tr w:rsidR="00B07E9C" w:rsidRPr="00275C02" w14:paraId="341BEC1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45C70AFC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3953" w:type="pct"/>
            <w:gridSpan w:val="7"/>
          </w:tcPr>
          <w:p w14:paraId="7FFD511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M3</w:t>
            </w:r>
          </w:p>
        </w:tc>
      </w:tr>
      <w:tr w:rsidR="00B07E9C" w:rsidRPr="00275C02" w14:paraId="7A851C7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2E3E06F4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1C9D802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6149426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5284A5F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</w:tcPr>
          <w:p w14:paraId="45E07C1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  <w:vertAlign w:val="superscript"/>
              </w:rPr>
            </w:pPr>
          </w:p>
        </w:tc>
        <w:tc>
          <w:tcPr>
            <w:tcW w:w="538" w:type="pct"/>
          </w:tcPr>
          <w:p w14:paraId="5005DD3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0C03824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6" w:type="pct"/>
          </w:tcPr>
          <w:p w14:paraId="7DA9EA0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</w:tr>
      <w:tr w:rsidR="00B07E9C" w:rsidRPr="00275C02" w14:paraId="001C1A2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5FA2B58F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2BE339D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5124E10D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C4</w:t>
            </w:r>
          </w:p>
        </w:tc>
        <w:tc>
          <w:tcPr>
            <w:tcW w:w="538" w:type="pct"/>
          </w:tcPr>
          <w:p w14:paraId="0EDA8C1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-34.7</w:t>
            </w:r>
          </w:p>
        </w:tc>
        <w:tc>
          <w:tcPr>
            <w:tcW w:w="718" w:type="pct"/>
          </w:tcPr>
          <w:p w14:paraId="713DF4F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-21.4</w:t>
            </w:r>
          </w:p>
        </w:tc>
        <w:tc>
          <w:tcPr>
            <w:tcW w:w="637" w:type="pct"/>
          </w:tcPr>
          <w:p w14:paraId="70EBD66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-6.5</w:t>
            </w:r>
          </w:p>
        </w:tc>
        <w:tc>
          <w:tcPr>
            <w:tcW w:w="168" w:type="pct"/>
            <w:vMerge w:val="restart"/>
          </w:tcPr>
          <w:p w14:paraId="228C7D6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2B32EB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-39.7</w:t>
            </w:r>
          </w:p>
        </w:tc>
        <w:tc>
          <w:tcPr>
            <w:tcW w:w="718" w:type="pct"/>
          </w:tcPr>
          <w:p w14:paraId="2F12C2B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-21.5</w:t>
            </w:r>
          </w:p>
        </w:tc>
        <w:tc>
          <w:tcPr>
            <w:tcW w:w="636" w:type="pct"/>
          </w:tcPr>
          <w:p w14:paraId="7DC5E4B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-2.0</w:t>
            </w:r>
          </w:p>
        </w:tc>
      </w:tr>
      <w:tr w:rsidR="00B07E9C" w:rsidRPr="00275C02" w14:paraId="79BA97F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72E90FF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C6</w:t>
            </w:r>
          </w:p>
        </w:tc>
        <w:tc>
          <w:tcPr>
            <w:tcW w:w="538" w:type="pct"/>
          </w:tcPr>
          <w:p w14:paraId="607D60B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-29.8</w:t>
            </w:r>
          </w:p>
        </w:tc>
        <w:tc>
          <w:tcPr>
            <w:tcW w:w="718" w:type="pct"/>
          </w:tcPr>
          <w:p w14:paraId="44F3999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-16.5</w:t>
            </w:r>
          </w:p>
        </w:tc>
        <w:tc>
          <w:tcPr>
            <w:tcW w:w="637" w:type="pct"/>
          </w:tcPr>
          <w:p w14:paraId="50589C5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-1.6</w:t>
            </w:r>
          </w:p>
        </w:tc>
        <w:tc>
          <w:tcPr>
            <w:tcW w:w="168" w:type="pct"/>
            <w:vMerge/>
          </w:tcPr>
          <w:p w14:paraId="72725E9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28A3AE6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-38.5</w:t>
            </w:r>
          </w:p>
        </w:tc>
        <w:tc>
          <w:tcPr>
            <w:tcW w:w="718" w:type="pct"/>
          </w:tcPr>
          <w:p w14:paraId="2A66A6D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-20.3</w:t>
            </w:r>
          </w:p>
        </w:tc>
        <w:tc>
          <w:tcPr>
            <w:tcW w:w="636" w:type="pct"/>
          </w:tcPr>
          <w:p w14:paraId="3F1A945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-0.9</w:t>
            </w:r>
          </w:p>
        </w:tc>
      </w:tr>
      <w:tr w:rsidR="00B07E9C" w:rsidRPr="00275C02" w14:paraId="6031F46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0664B2F4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0ADF416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77A3BB4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C3a</w:t>
            </w:r>
          </w:p>
        </w:tc>
        <w:tc>
          <w:tcPr>
            <w:tcW w:w="538" w:type="pct"/>
          </w:tcPr>
          <w:p w14:paraId="2751673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-6.4</w:t>
            </w:r>
          </w:p>
        </w:tc>
        <w:tc>
          <w:tcPr>
            <w:tcW w:w="718" w:type="pct"/>
          </w:tcPr>
          <w:p w14:paraId="78F2A34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7.6</w:t>
            </w:r>
          </w:p>
        </w:tc>
        <w:tc>
          <w:tcPr>
            <w:tcW w:w="637" w:type="pct"/>
          </w:tcPr>
          <w:p w14:paraId="0F6F520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18.1</w:t>
            </w:r>
          </w:p>
        </w:tc>
        <w:tc>
          <w:tcPr>
            <w:tcW w:w="168" w:type="pct"/>
            <w:vMerge w:val="restart"/>
          </w:tcPr>
          <w:p w14:paraId="3CABCCC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25DD065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-10.5</w:t>
            </w:r>
          </w:p>
        </w:tc>
        <w:tc>
          <w:tcPr>
            <w:tcW w:w="718" w:type="pct"/>
          </w:tcPr>
          <w:p w14:paraId="2B498CC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5.7</w:t>
            </w:r>
          </w:p>
        </w:tc>
        <w:tc>
          <w:tcPr>
            <w:tcW w:w="636" w:type="pct"/>
          </w:tcPr>
          <w:p w14:paraId="3FAA7F3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15.0</w:t>
            </w:r>
          </w:p>
        </w:tc>
      </w:tr>
      <w:tr w:rsidR="00B07E9C" w:rsidRPr="00275C02" w14:paraId="421F072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1DD509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C4</w:t>
            </w:r>
          </w:p>
        </w:tc>
        <w:tc>
          <w:tcPr>
            <w:tcW w:w="538" w:type="pct"/>
          </w:tcPr>
          <w:p w14:paraId="12692C2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-11.2</w:t>
            </w:r>
          </w:p>
        </w:tc>
        <w:tc>
          <w:tcPr>
            <w:tcW w:w="718" w:type="pct"/>
          </w:tcPr>
          <w:p w14:paraId="67CF038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2.6</w:t>
            </w:r>
          </w:p>
        </w:tc>
        <w:tc>
          <w:tcPr>
            <w:tcW w:w="637" w:type="pct"/>
          </w:tcPr>
          <w:p w14:paraId="0BC7DA9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17.7</w:t>
            </w:r>
          </w:p>
        </w:tc>
        <w:tc>
          <w:tcPr>
            <w:tcW w:w="168" w:type="pct"/>
            <w:vMerge/>
          </w:tcPr>
          <w:p w14:paraId="0D1AA13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51A6745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-13.7</w:t>
            </w:r>
          </w:p>
        </w:tc>
        <w:tc>
          <w:tcPr>
            <w:tcW w:w="718" w:type="pct"/>
          </w:tcPr>
          <w:p w14:paraId="79CA3FD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3.2</w:t>
            </w:r>
          </w:p>
        </w:tc>
        <w:tc>
          <w:tcPr>
            <w:tcW w:w="636" w:type="pct"/>
          </w:tcPr>
          <w:p w14:paraId="5F00F0B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14.2</w:t>
            </w:r>
          </w:p>
        </w:tc>
      </w:tr>
      <w:tr w:rsidR="00B07E9C" w:rsidRPr="00275C02" w14:paraId="6689A0C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B61396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C5</w:t>
            </w:r>
          </w:p>
        </w:tc>
        <w:tc>
          <w:tcPr>
            <w:tcW w:w="538" w:type="pct"/>
          </w:tcPr>
          <w:p w14:paraId="1BE3278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-15.8</w:t>
            </w:r>
          </w:p>
        </w:tc>
        <w:tc>
          <w:tcPr>
            <w:tcW w:w="718" w:type="pct"/>
          </w:tcPr>
          <w:p w14:paraId="746FAE4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-1.2</w:t>
            </w:r>
          </w:p>
        </w:tc>
        <w:tc>
          <w:tcPr>
            <w:tcW w:w="637" w:type="pct"/>
          </w:tcPr>
          <w:p w14:paraId="7B7E6E0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16.1</w:t>
            </w:r>
          </w:p>
        </w:tc>
        <w:tc>
          <w:tcPr>
            <w:tcW w:w="168" w:type="pct"/>
            <w:vMerge/>
          </w:tcPr>
          <w:p w14:paraId="3C50DDD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055B30F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-20.7</w:t>
            </w:r>
          </w:p>
        </w:tc>
        <w:tc>
          <w:tcPr>
            <w:tcW w:w="718" w:type="pct"/>
          </w:tcPr>
          <w:p w14:paraId="1673100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-2.1</w:t>
            </w:r>
          </w:p>
        </w:tc>
        <w:tc>
          <w:tcPr>
            <w:tcW w:w="636" w:type="pct"/>
          </w:tcPr>
          <w:p w14:paraId="5739FC1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10.9</w:t>
            </w:r>
          </w:p>
        </w:tc>
      </w:tr>
      <w:tr w:rsidR="00B07E9C" w:rsidRPr="00275C02" w14:paraId="0DD7421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48E9CDA1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C6</w:t>
            </w:r>
          </w:p>
        </w:tc>
        <w:tc>
          <w:tcPr>
            <w:tcW w:w="538" w:type="pct"/>
          </w:tcPr>
          <w:p w14:paraId="4C82837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-8.5</w:t>
            </w:r>
          </w:p>
        </w:tc>
        <w:tc>
          <w:tcPr>
            <w:tcW w:w="718" w:type="pct"/>
          </w:tcPr>
          <w:p w14:paraId="45F9336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5.8</w:t>
            </w:r>
          </w:p>
        </w:tc>
        <w:tc>
          <w:tcPr>
            <w:tcW w:w="637" w:type="pct"/>
          </w:tcPr>
          <w:p w14:paraId="04350C5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19.2</w:t>
            </w:r>
          </w:p>
        </w:tc>
        <w:tc>
          <w:tcPr>
            <w:tcW w:w="168" w:type="pct"/>
            <w:vMerge/>
          </w:tcPr>
          <w:p w14:paraId="022677D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18D0229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-14.7</w:t>
            </w:r>
          </w:p>
        </w:tc>
        <w:tc>
          <w:tcPr>
            <w:tcW w:w="718" w:type="pct"/>
          </w:tcPr>
          <w:p w14:paraId="03CC9A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5.3</w:t>
            </w:r>
          </w:p>
        </w:tc>
        <w:tc>
          <w:tcPr>
            <w:tcW w:w="636" w:type="pct"/>
          </w:tcPr>
          <w:p w14:paraId="5B5603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16.1</w:t>
            </w:r>
          </w:p>
        </w:tc>
      </w:tr>
      <w:tr w:rsidR="00B07E9C" w:rsidRPr="00275C02" w14:paraId="35ADCAE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60E2739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C7</w:t>
            </w:r>
          </w:p>
        </w:tc>
        <w:tc>
          <w:tcPr>
            <w:tcW w:w="538" w:type="pct"/>
          </w:tcPr>
          <w:p w14:paraId="38036D2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-5.6</w:t>
            </w:r>
          </w:p>
        </w:tc>
        <w:tc>
          <w:tcPr>
            <w:tcW w:w="718" w:type="pct"/>
          </w:tcPr>
          <w:p w14:paraId="767F5AE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9.2</w:t>
            </w:r>
          </w:p>
        </w:tc>
        <w:tc>
          <w:tcPr>
            <w:tcW w:w="637" w:type="pct"/>
          </w:tcPr>
          <w:p w14:paraId="0ECEC1F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20.7</w:t>
            </w:r>
          </w:p>
        </w:tc>
        <w:tc>
          <w:tcPr>
            <w:tcW w:w="168" w:type="pct"/>
            <w:vMerge/>
          </w:tcPr>
          <w:p w14:paraId="2CF49C6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3F216D5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-11.3</w:t>
            </w:r>
          </w:p>
        </w:tc>
        <w:tc>
          <w:tcPr>
            <w:tcW w:w="718" w:type="pct"/>
          </w:tcPr>
          <w:p w14:paraId="006D875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6.4</w:t>
            </w:r>
          </w:p>
        </w:tc>
        <w:tc>
          <w:tcPr>
            <w:tcW w:w="636" w:type="pct"/>
          </w:tcPr>
          <w:p w14:paraId="04EDE66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16.3</w:t>
            </w:r>
          </w:p>
        </w:tc>
      </w:tr>
      <w:tr w:rsidR="00B07E9C" w:rsidRPr="00275C02" w14:paraId="6B0DD2F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74EB793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lastRenderedPageBreak/>
              <w:t>C7a</w:t>
            </w:r>
          </w:p>
        </w:tc>
        <w:tc>
          <w:tcPr>
            <w:tcW w:w="538" w:type="pct"/>
          </w:tcPr>
          <w:p w14:paraId="51E57C4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-4.5</w:t>
            </w:r>
          </w:p>
        </w:tc>
        <w:tc>
          <w:tcPr>
            <w:tcW w:w="718" w:type="pct"/>
          </w:tcPr>
          <w:p w14:paraId="6BDED0D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8.0</w:t>
            </w:r>
          </w:p>
        </w:tc>
        <w:tc>
          <w:tcPr>
            <w:tcW w:w="637" w:type="pct"/>
          </w:tcPr>
          <w:p w14:paraId="5DFEC8C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21.1</w:t>
            </w:r>
          </w:p>
        </w:tc>
        <w:tc>
          <w:tcPr>
            <w:tcW w:w="168" w:type="pct"/>
            <w:vMerge/>
          </w:tcPr>
          <w:p w14:paraId="12688F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</w:p>
        </w:tc>
        <w:tc>
          <w:tcPr>
            <w:tcW w:w="538" w:type="pct"/>
          </w:tcPr>
          <w:p w14:paraId="505C811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-9.7</w:t>
            </w:r>
          </w:p>
        </w:tc>
        <w:tc>
          <w:tcPr>
            <w:tcW w:w="718" w:type="pct"/>
          </w:tcPr>
          <w:p w14:paraId="07D2284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6.9</w:t>
            </w:r>
          </w:p>
        </w:tc>
        <w:tc>
          <w:tcPr>
            <w:tcW w:w="636" w:type="pct"/>
          </w:tcPr>
          <w:p w14:paraId="245EFC9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16.9</w:t>
            </w:r>
          </w:p>
        </w:tc>
      </w:tr>
      <w:tr w:rsidR="00B07E9C" w:rsidRPr="00275C02" w14:paraId="3B99CA9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0C628BCC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128E480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5FD75D2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379DBBE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13.8</w:t>
            </w:r>
          </w:p>
        </w:tc>
        <w:tc>
          <w:tcPr>
            <w:tcW w:w="718" w:type="pct"/>
          </w:tcPr>
          <w:p w14:paraId="393E52C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61.4</w:t>
            </w:r>
          </w:p>
        </w:tc>
        <w:tc>
          <w:tcPr>
            <w:tcW w:w="637" w:type="pct"/>
          </w:tcPr>
          <w:p w14:paraId="26F974A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35.9</w:t>
            </w:r>
          </w:p>
        </w:tc>
        <w:tc>
          <w:tcPr>
            <w:tcW w:w="168" w:type="pct"/>
          </w:tcPr>
          <w:p w14:paraId="4AFE046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DFB274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44.1</w:t>
            </w:r>
          </w:p>
        </w:tc>
        <w:tc>
          <w:tcPr>
            <w:tcW w:w="718" w:type="pct"/>
          </w:tcPr>
          <w:p w14:paraId="771DA18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24.6</w:t>
            </w:r>
          </w:p>
        </w:tc>
        <w:tc>
          <w:tcPr>
            <w:tcW w:w="636" w:type="pct"/>
          </w:tcPr>
          <w:p w14:paraId="46CBC69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63.5</w:t>
            </w:r>
          </w:p>
        </w:tc>
      </w:tr>
      <w:tr w:rsidR="00B07E9C" w:rsidRPr="00275C02" w14:paraId="51D1D24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76DFEB8" w14:textId="77777777" w:rsidR="00B07E9C" w:rsidRPr="00275C02" w:rsidRDefault="00B07E9C" w:rsidP="008D10B5">
            <w:pPr>
              <w:pStyle w:val="TCTableBody"/>
              <w:spacing w:after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0001AF6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 w:val="restart"/>
          </w:tcPr>
          <w:p w14:paraId="797DBEBE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mechanism</w:t>
            </w:r>
          </w:p>
          <w:p w14:paraId="680B7901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position</w:t>
            </w:r>
          </w:p>
        </w:tc>
        <w:tc>
          <w:tcPr>
            <w:tcW w:w="1893" w:type="pct"/>
            <w:gridSpan w:val="3"/>
          </w:tcPr>
          <w:p w14:paraId="1B2E107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water</w:t>
            </w:r>
          </w:p>
        </w:tc>
        <w:tc>
          <w:tcPr>
            <w:tcW w:w="168" w:type="pct"/>
            <w:vMerge w:val="restart"/>
          </w:tcPr>
          <w:p w14:paraId="513AEE7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5CDC06E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2CE31E5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5BB3A477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1893" w:type="pct"/>
            <w:gridSpan w:val="3"/>
          </w:tcPr>
          <w:p w14:paraId="15B9481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b/>
                <w:bCs/>
                <w:szCs w:val="24"/>
              </w:rPr>
              <w:t>M3</w:t>
            </w:r>
            <w:r w:rsidRPr="00275C02">
              <w:rPr>
                <w:rFonts w:ascii="Times" w:hAnsi="Times"/>
                <w:b/>
                <w:bCs/>
                <w:szCs w:val="24"/>
                <w:vertAlign w:val="superscript"/>
              </w:rPr>
              <w:t>–</w:t>
            </w:r>
          </w:p>
        </w:tc>
        <w:tc>
          <w:tcPr>
            <w:tcW w:w="168" w:type="pct"/>
            <w:vMerge/>
          </w:tcPr>
          <w:p w14:paraId="000F806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1892" w:type="pct"/>
            <w:gridSpan w:val="3"/>
          </w:tcPr>
          <w:p w14:paraId="6DBDFEC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531BE8D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  <w:vMerge/>
          </w:tcPr>
          <w:p w14:paraId="200EAF6B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b w:val="0"/>
                <w:bCs w:val="0"/>
                <w:szCs w:val="24"/>
              </w:rPr>
            </w:pPr>
          </w:p>
        </w:tc>
        <w:tc>
          <w:tcPr>
            <w:tcW w:w="538" w:type="pct"/>
          </w:tcPr>
          <w:p w14:paraId="6E6C52D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b/>
                <w:bCs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OH</w:t>
            </w:r>
          </w:p>
        </w:tc>
        <w:tc>
          <w:tcPr>
            <w:tcW w:w="718" w:type="pct"/>
          </w:tcPr>
          <w:p w14:paraId="4CB3F4E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OCH3</w:t>
            </w:r>
          </w:p>
        </w:tc>
        <w:tc>
          <w:tcPr>
            <w:tcW w:w="637" w:type="pct"/>
          </w:tcPr>
          <w:p w14:paraId="2EC7FFB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  <w:vertAlign w:val="superscript"/>
              </w:rPr>
              <w:t>•</w:t>
            </w:r>
            <w:r w:rsidRPr="00275C02">
              <w:rPr>
                <w:rFonts w:ascii="Times" w:hAnsi="Times"/>
                <w:b/>
                <w:bCs/>
                <w:szCs w:val="24"/>
              </w:rPr>
              <w:t>OOH</w:t>
            </w:r>
          </w:p>
        </w:tc>
        <w:tc>
          <w:tcPr>
            <w:tcW w:w="168" w:type="pct"/>
            <w:vMerge/>
          </w:tcPr>
          <w:p w14:paraId="49A8E9B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701BD99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7775F3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398C36B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9FA2CB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0BF67B3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i/>
                <w:iCs/>
                <w:szCs w:val="24"/>
              </w:rPr>
              <w:t>f</w:t>
            </w:r>
            <w:r w:rsidRPr="00275C02">
              <w:rPr>
                <w:rFonts w:ascii="Times" w:hAnsi="Times"/>
                <w:szCs w:val="24"/>
              </w:rPr>
              <w:t>-HAT</w:t>
            </w:r>
          </w:p>
        </w:tc>
      </w:tr>
      <w:tr w:rsidR="00B07E9C" w:rsidRPr="00275C02" w14:paraId="6A8E6AF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D918D7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C6</w:t>
            </w:r>
          </w:p>
        </w:tc>
        <w:tc>
          <w:tcPr>
            <w:tcW w:w="538" w:type="pct"/>
          </w:tcPr>
          <w:p w14:paraId="23EC0DB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-44.3</w:t>
            </w:r>
          </w:p>
        </w:tc>
        <w:tc>
          <w:tcPr>
            <w:tcW w:w="718" w:type="pct"/>
          </w:tcPr>
          <w:p w14:paraId="31D7851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-26.1</w:t>
            </w:r>
          </w:p>
        </w:tc>
        <w:tc>
          <w:tcPr>
            <w:tcW w:w="637" w:type="pct"/>
          </w:tcPr>
          <w:p w14:paraId="3418B79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-6.7</w:t>
            </w:r>
          </w:p>
        </w:tc>
        <w:tc>
          <w:tcPr>
            <w:tcW w:w="168" w:type="pct"/>
          </w:tcPr>
          <w:p w14:paraId="3348E51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E89822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4C52704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11AB0FE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3EEED41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74AA28DE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RAF</w:t>
            </w:r>
          </w:p>
        </w:tc>
      </w:tr>
      <w:tr w:rsidR="00B07E9C" w:rsidRPr="00275C02" w14:paraId="08B0DFD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B4C6C5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b w:val="0"/>
                <w:bCs w:val="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C3a</w:t>
            </w:r>
          </w:p>
        </w:tc>
        <w:tc>
          <w:tcPr>
            <w:tcW w:w="538" w:type="pct"/>
          </w:tcPr>
          <w:p w14:paraId="6DE4756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-15.2</w:t>
            </w:r>
          </w:p>
        </w:tc>
        <w:tc>
          <w:tcPr>
            <w:tcW w:w="718" w:type="pct"/>
          </w:tcPr>
          <w:p w14:paraId="7079EF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1.4</w:t>
            </w:r>
          </w:p>
        </w:tc>
        <w:tc>
          <w:tcPr>
            <w:tcW w:w="637" w:type="pct"/>
          </w:tcPr>
          <w:p w14:paraId="10EC9D4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10.5</w:t>
            </w:r>
          </w:p>
        </w:tc>
        <w:tc>
          <w:tcPr>
            <w:tcW w:w="168" w:type="pct"/>
            <w:vMerge w:val="restart"/>
          </w:tcPr>
          <w:p w14:paraId="605AC07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496E2B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B832FA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72C8494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098D62C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048754D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C4</w:t>
            </w:r>
          </w:p>
        </w:tc>
        <w:tc>
          <w:tcPr>
            <w:tcW w:w="538" w:type="pct"/>
          </w:tcPr>
          <w:p w14:paraId="56CE252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-7.7</w:t>
            </w:r>
          </w:p>
        </w:tc>
        <w:tc>
          <w:tcPr>
            <w:tcW w:w="718" w:type="pct"/>
          </w:tcPr>
          <w:p w14:paraId="3D75193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9.4</w:t>
            </w:r>
          </w:p>
        </w:tc>
        <w:tc>
          <w:tcPr>
            <w:tcW w:w="637" w:type="pct"/>
          </w:tcPr>
          <w:p w14:paraId="50556C6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18.2</w:t>
            </w:r>
          </w:p>
        </w:tc>
        <w:tc>
          <w:tcPr>
            <w:tcW w:w="168" w:type="pct"/>
            <w:vMerge/>
          </w:tcPr>
          <w:p w14:paraId="782DB82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0CFEF4E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2C072800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2996642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2056B24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1012EC4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C5</w:t>
            </w:r>
          </w:p>
        </w:tc>
        <w:tc>
          <w:tcPr>
            <w:tcW w:w="538" w:type="pct"/>
          </w:tcPr>
          <w:p w14:paraId="40FFD31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-24.5</w:t>
            </w:r>
          </w:p>
        </w:tc>
        <w:tc>
          <w:tcPr>
            <w:tcW w:w="718" w:type="pct"/>
          </w:tcPr>
          <w:p w14:paraId="3151C4A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-5.3</w:t>
            </w:r>
          </w:p>
        </w:tc>
        <w:tc>
          <w:tcPr>
            <w:tcW w:w="637" w:type="pct"/>
          </w:tcPr>
          <w:p w14:paraId="28F28726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3.0</w:t>
            </w:r>
          </w:p>
        </w:tc>
        <w:tc>
          <w:tcPr>
            <w:tcW w:w="168" w:type="pct"/>
            <w:vMerge/>
          </w:tcPr>
          <w:p w14:paraId="7B378B07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CDD7DA9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82A887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12C1654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4A2D051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9012535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C6</w:t>
            </w:r>
          </w:p>
        </w:tc>
        <w:tc>
          <w:tcPr>
            <w:tcW w:w="538" w:type="pct"/>
          </w:tcPr>
          <w:p w14:paraId="7BFD219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-13.4</w:t>
            </w:r>
          </w:p>
        </w:tc>
        <w:tc>
          <w:tcPr>
            <w:tcW w:w="718" w:type="pct"/>
          </w:tcPr>
          <w:p w14:paraId="38FDA42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5.9</w:t>
            </w:r>
          </w:p>
        </w:tc>
        <w:tc>
          <w:tcPr>
            <w:tcW w:w="637" w:type="pct"/>
          </w:tcPr>
          <w:p w14:paraId="7590066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15.1</w:t>
            </w:r>
          </w:p>
        </w:tc>
        <w:tc>
          <w:tcPr>
            <w:tcW w:w="168" w:type="pct"/>
            <w:vMerge/>
          </w:tcPr>
          <w:p w14:paraId="3153404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1D635D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71DB721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AB483B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3B7417E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3C2899B2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C7</w:t>
            </w:r>
          </w:p>
        </w:tc>
        <w:tc>
          <w:tcPr>
            <w:tcW w:w="538" w:type="pct"/>
          </w:tcPr>
          <w:p w14:paraId="7C9D1BCD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-14.2</w:t>
            </w:r>
          </w:p>
        </w:tc>
        <w:tc>
          <w:tcPr>
            <w:tcW w:w="718" w:type="pct"/>
          </w:tcPr>
          <w:p w14:paraId="3240750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3.6</w:t>
            </w:r>
          </w:p>
        </w:tc>
        <w:tc>
          <w:tcPr>
            <w:tcW w:w="637" w:type="pct"/>
          </w:tcPr>
          <w:p w14:paraId="6DD609D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11.9</w:t>
            </w:r>
          </w:p>
        </w:tc>
        <w:tc>
          <w:tcPr>
            <w:tcW w:w="168" w:type="pct"/>
            <w:vMerge/>
          </w:tcPr>
          <w:p w14:paraId="47458DA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5258DB6C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35E6933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69AA0AF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2EB4A1C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6FC5AECA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C7a</w:t>
            </w:r>
          </w:p>
        </w:tc>
        <w:tc>
          <w:tcPr>
            <w:tcW w:w="538" w:type="pct"/>
          </w:tcPr>
          <w:p w14:paraId="0DCF6C3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-9.5</w:t>
            </w:r>
          </w:p>
        </w:tc>
        <w:tc>
          <w:tcPr>
            <w:tcW w:w="718" w:type="pct"/>
          </w:tcPr>
          <w:p w14:paraId="6977B5D3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8.0</w:t>
            </w:r>
          </w:p>
        </w:tc>
        <w:tc>
          <w:tcPr>
            <w:tcW w:w="637" w:type="pct"/>
          </w:tcPr>
          <w:p w14:paraId="308747C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</w:rPr>
              <w:t>16.3</w:t>
            </w:r>
          </w:p>
        </w:tc>
        <w:tc>
          <w:tcPr>
            <w:tcW w:w="168" w:type="pct"/>
            <w:vMerge/>
          </w:tcPr>
          <w:p w14:paraId="50DA6FBE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66FDB7E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2E85A1CA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579CA00B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  <w:tr w:rsidR="00B07E9C" w:rsidRPr="00275C02" w14:paraId="7D77CB0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8"/>
          </w:tcPr>
          <w:p w14:paraId="62AF630D" w14:textId="77777777" w:rsidR="00B07E9C" w:rsidRPr="00275C02" w:rsidRDefault="00B07E9C" w:rsidP="008D10B5">
            <w:pPr>
              <w:pStyle w:val="TCTableBody"/>
              <w:spacing w:after="0"/>
              <w:jc w:val="left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SET</w:t>
            </w:r>
          </w:p>
        </w:tc>
      </w:tr>
      <w:tr w:rsidR="00B07E9C" w:rsidRPr="00275C02" w14:paraId="47429BB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7" w:type="pct"/>
          </w:tcPr>
          <w:p w14:paraId="77B5B00C" w14:textId="77777777" w:rsidR="00B07E9C" w:rsidRPr="00275C02" w:rsidRDefault="00B07E9C" w:rsidP="008D10B5">
            <w:pPr>
              <w:pStyle w:val="TCTableBody"/>
              <w:spacing w:after="0"/>
              <w:jc w:val="right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102FC628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16.7</w:t>
            </w:r>
          </w:p>
        </w:tc>
        <w:tc>
          <w:tcPr>
            <w:tcW w:w="718" w:type="pct"/>
          </w:tcPr>
          <w:p w14:paraId="13D1A18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  <w:r w:rsidRPr="00275C02">
              <w:rPr>
                <w:rFonts w:ascii="Times" w:hAnsi="Times"/>
                <w:szCs w:val="24"/>
              </w:rPr>
              <w:t>-2.8</w:t>
            </w:r>
          </w:p>
        </w:tc>
        <w:tc>
          <w:tcPr>
            <w:tcW w:w="637" w:type="pct"/>
          </w:tcPr>
          <w:p w14:paraId="6C2DBBCF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Calibri"/>
                <w:color w:val="000000"/>
                <w:szCs w:val="24"/>
              </w:rPr>
            </w:pPr>
            <w:r w:rsidRPr="00275C02">
              <w:rPr>
                <w:rFonts w:ascii="Times" w:hAnsi="Times" w:cs="Calibri"/>
                <w:color w:val="000000"/>
                <w:szCs w:val="24"/>
              </w:rPr>
              <w:t>36.1</w:t>
            </w:r>
          </w:p>
        </w:tc>
        <w:tc>
          <w:tcPr>
            <w:tcW w:w="168" w:type="pct"/>
          </w:tcPr>
          <w:p w14:paraId="318AEE42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538" w:type="pct"/>
          </w:tcPr>
          <w:p w14:paraId="39E32FC5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718" w:type="pct"/>
          </w:tcPr>
          <w:p w14:paraId="5BAC7194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  <w:tc>
          <w:tcPr>
            <w:tcW w:w="636" w:type="pct"/>
          </w:tcPr>
          <w:p w14:paraId="018E32E1" w14:textId="77777777" w:rsidR="00B07E9C" w:rsidRPr="00275C02" w:rsidRDefault="00B07E9C" w:rsidP="008D10B5">
            <w:pPr>
              <w:pStyle w:val="TCTableBody"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/>
                <w:szCs w:val="24"/>
              </w:rPr>
            </w:pPr>
          </w:p>
        </w:tc>
      </w:tr>
    </w:tbl>
    <w:p w14:paraId="7792CC5C" w14:textId="3238497A" w:rsidR="00B07E9C" w:rsidRPr="00275C02" w:rsidRDefault="00B07E9C" w:rsidP="00BE3A10">
      <w:pPr>
        <w:pStyle w:val="TAMainText"/>
        <w:ind w:firstLine="0"/>
        <w:rPr>
          <w:rFonts w:ascii="Times" w:hAnsi="Times"/>
          <w:lang w:val="pl-PL"/>
        </w:rPr>
      </w:pPr>
    </w:p>
    <w:p w14:paraId="34679507" w14:textId="39FBEFBB" w:rsidR="00240C8C" w:rsidRPr="00275C02" w:rsidRDefault="00240C8C" w:rsidP="004A003C">
      <w:pPr>
        <w:pStyle w:val="Nagwek1"/>
        <w:rPr>
          <w:rFonts w:ascii="Times" w:hAnsi="Times"/>
        </w:rPr>
      </w:pPr>
      <w:bookmarkStart w:id="6" w:name="_Toc108766641"/>
      <w:r w:rsidRPr="00275C02">
        <w:rPr>
          <w:rFonts w:ascii="Times" w:hAnsi="Times"/>
        </w:rPr>
        <w:t xml:space="preserve">Table S6. </w:t>
      </w:r>
      <w:r w:rsidRPr="00275C02">
        <w:rPr>
          <w:rFonts w:ascii="Times" w:hAnsi="Times"/>
          <w:b w:val="0"/>
          <w:bCs w:val="0"/>
        </w:rPr>
        <w:t>Activation Energies (ΔG</w:t>
      </w:r>
      <w:r w:rsidRPr="00275C02">
        <w:rPr>
          <w:rFonts w:ascii="Times" w:hAnsi="Times"/>
          <w:b w:val="0"/>
          <w:bCs w:val="0"/>
          <w:vertAlign w:val="superscript"/>
        </w:rPr>
        <w:t>≠</w:t>
      </w:r>
      <w:r w:rsidRPr="00275C02">
        <w:rPr>
          <w:rFonts w:ascii="Times" w:hAnsi="Times"/>
          <w:b w:val="0"/>
          <w:bCs w:val="0"/>
        </w:rPr>
        <w:t>, in kcal/mol), Apparent Rate Constants (k</w:t>
      </w:r>
      <w:r w:rsidRPr="00275C02">
        <w:rPr>
          <w:rFonts w:ascii="Times" w:hAnsi="Times"/>
          <w:b w:val="0"/>
          <w:bCs w:val="0"/>
          <w:vertAlign w:val="subscript"/>
        </w:rPr>
        <w:t>app</w:t>
      </w:r>
      <w:r w:rsidRPr="00275C02">
        <w:rPr>
          <w:rFonts w:ascii="Times" w:hAnsi="Times"/>
          <w:b w:val="0"/>
          <w:bCs w:val="0"/>
        </w:rPr>
        <w:t>, in 1/M×s), Total Reaction Rate (k</w:t>
      </w:r>
      <w:r w:rsidRPr="00275C02">
        <w:rPr>
          <w:rFonts w:ascii="Times" w:hAnsi="Times"/>
          <w:b w:val="0"/>
          <w:bCs w:val="0"/>
          <w:vertAlign w:val="subscript"/>
        </w:rPr>
        <w:t>total</w:t>
      </w:r>
      <w:r w:rsidRPr="00275C02">
        <w:rPr>
          <w:rFonts w:ascii="Times" w:hAnsi="Times"/>
          <w:b w:val="0"/>
          <w:bCs w:val="0"/>
        </w:rPr>
        <w:t>, in 1/M×s), Overall Reaction Rate (k</w:t>
      </w:r>
      <w:r w:rsidRPr="00275C02">
        <w:rPr>
          <w:rFonts w:ascii="Times" w:hAnsi="Times"/>
          <w:b w:val="0"/>
          <w:bCs w:val="0"/>
          <w:vertAlign w:val="subscript"/>
        </w:rPr>
        <w:t>overall</w:t>
      </w:r>
      <w:r w:rsidRPr="00275C02">
        <w:rPr>
          <w:rFonts w:ascii="Times" w:hAnsi="Times"/>
          <w:b w:val="0"/>
          <w:bCs w:val="0"/>
        </w:rPr>
        <w:t>, in 1/M×s) and Branching Ratios (Γ, %) at 298.15K for the M1 species. The parentheses provide the molar fraction of each water specie</w:t>
      </w:r>
      <w:r w:rsidR="00A92B86" w:rsidRPr="00275C02">
        <w:rPr>
          <w:rFonts w:ascii="Times" w:hAnsi="Times"/>
          <w:b w:val="0"/>
          <w:bCs w:val="0"/>
        </w:rPr>
        <w:t>s</w:t>
      </w:r>
      <w:r w:rsidRPr="00275C02">
        <w:rPr>
          <w:rFonts w:ascii="Times" w:hAnsi="Times"/>
          <w:b w:val="0"/>
          <w:bCs w:val="0"/>
        </w:rPr>
        <w:t>.</w:t>
      </w:r>
      <w:bookmarkEnd w:id="6"/>
    </w:p>
    <w:tbl>
      <w:tblPr>
        <w:tblStyle w:val="Zwykatabela2"/>
        <w:tblW w:w="0" w:type="auto"/>
        <w:tblLook w:val="06A0" w:firstRow="1" w:lastRow="0" w:firstColumn="1" w:lastColumn="0" w:noHBand="1" w:noVBand="1"/>
      </w:tblPr>
      <w:tblGrid>
        <w:gridCol w:w="500"/>
        <w:gridCol w:w="378"/>
        <w:gridCol w:w="405"/>
        <w:gridCol w:w="608"/>
        <w:gridCol w:w="391"/>
        <w:gridCol w:w="405"/>
        <w:gridCol w:w="608"/>
        <w:gridCol w:w="441"/>
        <w:gridCol w:w="405"/>
        <w:gridCol w:w="603"/>
        <w:gridCol w:w="391"/>
        <w:gridCol w:w="405"/>
        <w:gridCol w:w="608"/>
        <w:gridCol w:w="391"/>
        <w:gridCol w:w="405"/>
        <w:gridCol w:w="608"/>
        <w:gridCol w:w="391"/>
        <w:gridCol w:w="405"/>
        <w:gridCol w:w="608"/>
        <w:gridCol w:w="441"/>
      </w:tblGrid>
      <w:tr w:rsidR="00240C8C" w:rsidRPr="00275C02" w14:paraId="0EB648B0" w14:textId="77777777" w:rsidTr="0024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</w:tcPr>
          <w:p w14:paraId="39E1FB33" w14:textId="408F833A" w:rsidR="00240C8C" w:rsidRPr="00275C02" w:rsidRDefault="00240C8C" w:rsidP="00240C8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 xml:space="preserve"> mechanism</w:t>
            </w:r>
          </w:p>
        </w:tc>
        <w:tc>
          <w:tcPr>
            <w:tcW w:w="0" w:type="auto"/>
            <w:gridSpan w:val="6"/>
          </w:tcPr>
          <w:p w14:paraId="2D6E9398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OCH</w:t>
            </w:r>
            <w:r w:rsidRPr="00275C02">
              <w:rPr>
                <w:sz w:val="10"/>
                <w:szCs w:val="10"/>
                <w:vertAlign w:val="subscript"/>
              </w:rPr>
              <w:t>3</w:t>
            </w:r>
          </w:p>
        </w:tc>
        <w:tc>
          <w:tcPr>
            <w:tcW w:w="0" w:type="auto"/>
            <w:gridSpan w:val="6"/>
          </w:tcPr>
          <w:p w14:paraId="0620ED50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OH</w:t>
            </w:r>
          </w:p>
        </w:tc>
        <w:tc>
          <w:tcPr>
            <w:tcW w:w="0" w:type="auto"/>
            <w:gridSpan w:val="6"/>
          </w:tcPr>
          <w:p w14:paraId="383CC74B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OOH</w:t>
            </w:r>
          </w:p>
        </w:tc>
      </w:tr>
      <w:tr w:rsidR="00240C8C" w:rsidRPr="00275C02" w14:paraId="0504FD1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020F4382" w14:textId="77777777" w:rsidR="00240C8C" w:rsidRPr="00275C02" w:rsidRDefault="00240C8C" w:rsidP="00240C8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1E9D95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1E72214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1B7421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5138CA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0AB904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76ED348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</w:tr>
      <w:tr w:rsidR="00240C8C" w:rsidRPr="00275C02" w14:paraId="6A5738A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2B6DC09C" w14:textId="77777777" w:rsidR="00240C8C" w:rsidRPr="00275C02" w:rsidRDefault="00240C8C" w:rsidP="00240C8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</w:tcPr>
          <w:p w14:paraId="2C82DA1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32F49D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6D41DA1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1257D05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4DE141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55ABC9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3A64560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3645FBA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35D401B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2152D7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0229981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10BB73D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025779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70EDC89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6D3487D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134B5AB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4CE490D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7796AC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</w:tr>
      <w:tr w:rsidR="00240C8C" w:rsidRPr="00275C02" w14:paraId="39CEC2C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2F25021C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M1 (7.8%)</w:t>
            </w:r>
          </w:p>
        </w:tc>
      </w:tr>
      <w:tr w:rsidR="00240C8C" w:rsidRPr="00275C02" w14:paraId="5AF345A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C13985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26C772E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</w:t>
            </w:r>
          </w:p>
        </w:tc>
        <w:tc>
          <w:tcPr>
            <w:tcW w:w="0" w:type="auto"/>
          </w:tcPr>
          <w:p w14:paraId="4C90F8F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18.9</w:t>
            </w:r>
          </w:p>
        </w:tc>
        <w:tc>
          <w:tcPr>
            <w:tcW w:w="0" w:type="auto"/>
          </w:tcPr>
          <w:p w14:paraId="70AAFF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2.21×10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6B103C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8F987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7E22C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AE184C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25.0</w:t>
            </w:r>
          </w:p>
        </w:tc>
        <w:tc>
          <w:tcPr>
            <w:tcW w:w="0" w:type="auto"/>
          </w:tcPr>
          <w:p w14:paraId="48AF2DC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14.2</w:t>
            </w:r>
          </w:p>
        </w:tc>
        <w:tc>
          <w:tcPr>
            <w:tcW w:w="0" w:type="auto"/>
          </w:tcPr>
          <w:p w14:paraId="037C8F6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3.65×10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5C952C6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1D5D6D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39FEB5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915594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14.4</w:t>
            </w:r>
          </w:p>
        </w:tc>
        <w:tc>
          <w:tcPr>
            <w:tcW w:w="0" w:type="auto"/>
          </w:tcPr>
          <w:p w14:paraId="130DDF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65205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3AB5A5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B4D7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7C7AF6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A124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5EF089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C2E3D7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CAB8B5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0C0D797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15.2</w:t>
            </w:r>
          </w:p>
        </w:tc>
        <w:tc>
          <w:tcPr>
            <w:tcW w:w="0" w:type="auto"/>
          </w:tcPr>
          <w:p w14:paraId="7BF8F98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</w:rPr>
              <w:t>1.10×10</w:t>
            </w:r>
            <w:r w:rsidRPr="00275C02">
              <w:rPr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1989BE8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0.1</w:t>
            </w:r>
          </w:p>
        </w:tc>
        <w:tc>
          <w:tcPr>
            <w:tcW w:w="0" w:type="auto"/>
          </w:tcPr>
          <w:p w14:paraId="54603A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A9E32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1F88F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25.0</w:t>
            </w:r>
          </w:p>
        </w:tc>
        <w:tc>
          <w:tcPr>
            <w:tcW w:w="0" w:type="auto"/>
          </w:tcPr>
          <w:p w14:paraId="679FDB0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12.8</w:t>
            </w:r>
          </w:p>
        </w:tc>
        <w:tc>
          <w:tcPr>
            <w:tcW w:w="0" w:type="auto"/>
          </w:tcPr>
          <w:p w14:paraId="7AA1FD3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1.40×10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337B51B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CFA98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4B3510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E37F99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14.4</w:t>
            </w:r>
          </w:p>
        </w:tc>
        <w:tc>
          <w:tcPr>
            <w:tcW w:w="0" w:type="auto"/>
          </w:tcPr>
          <w:p w14:paraId="4470033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24.2</w:t>
            </w:r>
          </w:p>
        </w:tc>
        <w:tc>
          <w:tcPr>
            <w:tcW w:w="0" w:type="auto"/>
          </w:tcPr>
          <w:p w14:paraId="1837D5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–3</w:t>
            </w:r>
          </w:p>
        </w:tc>
        <w:tc>
          <w:tcPr>
            <w:tcW w:w="0" w:type="auto"/>
          </w:tcPr>
          <w:p w14:paraId="3112199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E6CF3A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4CC04D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1E193C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33.3</w:t>
            </w:r>
          </w:p>
        </w:tc>
      </w:tr>
      <w:tr w:rsidR="00240C8C" w:rsidRPr="00275C02" w14:paraId="0B29CBC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E288342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34059F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36C8FE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11.3</w:t>
            </w:r>
          </w:p>
        </w:tc>
        <w:tc>
          <w:tcPr>
            <w:tcW w:w="0" w:type="auto"/>
          </w:tcPr>
          <w:p w14:paraId="57DEFC6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7.92×10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2086C9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99.2</w:t>
            </w:r>
          </w:p>
        </w:tc>
        <w:tc>
          <w:tcPr>
            <w:tcW w:w="0" w:type="auto"/>
          </w:tcPr>
          <w:p w14:paraId="6DF3B0C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8D1FF0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B31EB6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25.0</w:t>
            </w:r>
          </w:p>
        </w:tc>
        <w:tc>
          <w:tcPr>
            <w:tcW w:w="0" w:type="auto"/>
          </w:tcPr>
          <w:p w14:paraId="75201D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C09CD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F2F038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99.6</w:t>
            </w:r>
          </w:p>
        </w:tc>
        <w:tc>
          <w:tcPr>
            <w:tcW w:w="0" w:type="auto"/>
          </w:tcPr>
          <w:p w14:paraId="59A8001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D17E08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80D45A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14.4</w:t>
            </w:r>
          </w:p>
        </w:tc>
        <w:tc>
          <w:tcPr>
            <w:tcW w:w="0" w:type="auto"/>
          </w:tcPr>
          <w:p w14:paraId="7036E53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21.8</w:t>
            </w:r>
          </w:p>
        </w:tc>
        <w:tc>
          <w:tcPr>
            <w:tcW w:w="0" w:type="auto"/>
          </w:tcPr>
          <w:p w14:paraId="0505953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9.37×10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4239B4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99.8</w:t>
            </w:r>
          </w:p>
        </w:tc>
        <w:tc>
          <w:tcPr>
            <w:tcW w:w="0" w:type="auto"/>
          </w:tcPr>
          <w:p w14:paraId="3AC8869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9E0E51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3C081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33.3</w:t>
            </w:r>
          </w:p>
        </w:tc>
      </w:tr>
      <w:tr w:rsidR="00240C8C" w:rsidRPr="00275C02" w14:paraId="628B3F0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D7AB4D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477823A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66FD649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14.3</w:t>
            </w:r>
          </w:p>
        </w:tc>
        <w:tc>
          <w:tcPr>
            <w:tcW w:w="0" w:type="auto"/>
          </w:tcPr>
          <w:p w14:paraId="2208A5F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5.01×10</w:t>
            </w:r>
            <w:r w:rsidRPr="00275C02">
              <w:rPr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40D29A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0.6</w:t>
            </w:r>
          </w:p>
        </w:tc>
        <w:tc>
          <w:tcPr>
            <w:tcW w:w="0" w:type="auto"/>
          </w:tcPr>
          <w:p w14:paraId="6A853C1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45FE6C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E25034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25.0</w:t>
            </w:r>
          </w:p>
        </w:tc>
        <w:tc>
          <w:tcPr>
            <w:tcW w:w="0" w:type="auto"/>
          </w:tcPr>
          <w:p w14:paraId="2CFBDAB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13.8</w:t>
            </w:r>
          </w:p>
        </w:tc>
        <w:tc>
          <w:tcPr>
            <w:tcW w:w="0" w:type="auto"/>
          </w:tcPr>
          <w:p w14:paraId="5501839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2.11×10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362299D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874A0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D386EF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905E48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14.4</w:t>
            </w:r>
          </w:p>
        </w:tc>
        <w:tc>
          <w:tcPr>
            <w:tcW w:w="0" w:type="auto"/>
          </w:tcPr>
          <w:p w14:paraId="521BFC7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26.5</w:t>
            </w:r>
          </w:p>
        </w:tc>
        <w:tc>
          <w:tcPr>
            <w:tcW w:w="0" w:type="auto"/>
          </w:tcPr>
          <w:p w14:paraId="16B1EF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1.41×10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43493B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0.2</w:t>
            </w:r>
          </w:p>
        </w:tc>
        <w:tc>
          <w:tcPr>
            <w:tcW w:w="0" w:type="auto"/>
          </w:tcPr>
          <w:p w14:paraId="6B73E84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8A31C0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476F46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33.3</w:t>
            </w:r>
          </w:p>
        </w:tc>
      </w:tr>
      <w:tr w:rsidR="00240C8C" w:rsidRPr="00275C02" w14:paraId="7FDF3B1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2FCE18F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0A65D6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0159690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1EB6728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2EE1362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10E87BF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22.2</w:t>
            </w:r>
          </w:p>
        </w:tc>
        <w:tc>
          <w:tcPr>
            <w:tcW w:w="0" w:type="auto"/>
          </w:tcPr>
          <w:p w14:paraId="41E7C8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1.12×10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740BA0C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D23774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20.0</w:t>
            </w:r>
          </w:p>
        </w:tc>
        <w:tc>
          <w:tcPr>
            <w:tcW w:w="0" w:type="auto"/>
          </w:tcPr>
          <w:p w14:paraId="54A518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4.29×10</w:t>
            </w:r>
            <w:r w:rsidRPr="00275C02">
              <w:rPr>
                <w:sz w:val="10"/>
                <w:szCs w:val="10"/>
                <w:vertAlign w:val="superscript"/>
              </w:rPr>
              <w:t>–1</w:t>
            </w:r>
          </w:p>
        </w:tc>
        <w:tc>
          <w:tcPr>
            <w:tcW w:w="0" w:type="auto"/>
          </w:tcPr>
          <w:p w14:paraId="5CA9914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0376C7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12.7</w:t>
            </w:r>
          </w:p>
        </w:tc>
        <w:tc>
          <w:tcPr>
            <w:tcW w:w="0" w:type="auto"/>
          </w:tcPr>
          <w:p w14:paraId="194A08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8.05×10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4842360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F1FE2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6.1</w:t>
            </w:r>
          </w:p>
        </w:tc>
        <w:tc>
          <w:tcPr>
            <w:tcW w:w="0" w:type="auto"/>
          </w:tcPr>
          <w:p w14:paraId="754F32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1.64×10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A456F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8.1</w:t>
            </w:r>
          </w:p>
        </w:tc>
        <w:tc>
          <w:tcPr>
            <w:tcW w:w="0" w:type="auto"/>
          </w:tcPr>
          <w:p w14:paraId="54E471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ADD6CD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A4C06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7622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250E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A9E24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97AE3E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E1DDDDE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AD588A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2CE96A4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9E20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5CFC2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C41B63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19.7</w:t>
            </w:r>
          </w:p>
        </w:tc>
        <w:tc>
          <w:tcPr>
            <w:tcW w:w="0" w:type="auto"/>
          </w:tcPr>
          <w:p w14:paraId="5FF90E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6.95×10</w:t>
            </w:r>
            <w:r w:rsidRPr="00275C02">
              <w:rPr>
                <w:sz w:val="10"/>
                <w:szCs w:val="10"/>
                <w:vertAlign w:val="superscript"/>
              </w:rPr>
              <w:t>–1</w:t>
            </w:r>
          </w:p>
        </w:tc>
        <w:tc>
          <w:tcPr>
            <w:tcW w:w="0" w:type="auto"/>
          </w:tcPr>
          <w:p w14:paraId="70BA146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DAEBC1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13.5</w:t>
            </w:r>
          </w:p>
        </w:tc>
        <w:tc>
          <w:tcPr>
            <w:tcW w:w="0" w:type="auto"/>
          </w:tcPr>
          <w:p w14:paraId="2373A3F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2.24×10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2666F9A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7834B5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6.6</w:t>
            </w:r>
          </w:p>
        </w:tc>
        <w:tc>
          <w:tcPr>
            <w:tcW w:w="0" w:type="auto"/>
          </w:tcPr>
          <w:p w14:paraId="62EEF9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4DD6E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5.7</w:t>
            </w:r>
          </w:p>
        </w:tc>
        <w:tc>
          <w:tcPr>
            <w:tcW w:w="0" w:type="auto"/>
          </w:tcPr>
          <w:p w14:paraId="3DDDA6E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592D2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72642A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1D8DD7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7B4BF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C349D1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537123E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A85F47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FFFD05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53E7ACE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28.1</w:t>
            </w:r>
          </w:p>
        </w:tc>
        <w:tc>
          <w:tcPr>
            <w:tcW w:w="0" w:type="auto"/>
          </w:tcPr>
          <w:p w14:paraId="79E044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4.30×10</w:t>
            </w:r>
            <w:r w:rsidRPr="00275C02">
              <w:rPr>
                <w:sz w:val="10"/>
                <w:szCs w:val="10"/>
                <w:vertAlign w:val="superscript"/>
              </w:rPr>
              <w:t>–7</w:t>
            </w:r>
          </w:p>
        </w:tc>
        <w:tc>
          <w:tcPr>
            <w:tcW w:w="0" w:type="auto"/>
          </w:tcPr>
          <w:p w14:paraId="2BBC39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EE8539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19.2</w:t>
            </w:r>
          </w:p>
        </w:tc>
        <w:tc>
          <w:tcPr>
            <w:tcW w:w="0" w:type="auto"/>
          </w:tcPr>
          <w:p w14:paraId="61DAE4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1.67×10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2588618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C11E5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13.1</w:t>
            </w:r>
          </w:p>
        </w:tc>
        <w:tc>
          <w:tcPr>
            <w:tcW w:w="0" w:type="auto"/>
          </w:tcPr>
          <w:p w14:paraId="558B78A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4.25×10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62A1AE4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FA70E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5.6</w:t>
            </w:r>
          </w:p>
        </w:tc>
        <w:tc>
          <w:tcPr>
            <w:tcW w:w="0" w:type="auto"/>
          </w:tcPr>
          <w:p w14:paraId="76DB1C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2.01×10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EF24C7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9.9</w:t>
            </w:r>
          </w:p>
        </w:tc>
        <w:tc>
          <w:tcPr>
            <w:tcW w:w="0" w:type="auto"/>
          </w:tcPr>
          <w:p w14:paraId="406BBE3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6CB6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59C258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259C5C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904442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3B720C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0B01E42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7AEB9F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24AE0E0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445CDF2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15.9</w:t>
            </w:r>
          </w:p>
        </w:tc>
        <w:tc>
          <w:tcPr>
            <w:tcW w:w="0" w:type="auto"/>
          </w:tcPr>
          <w:p w14:paraId="39E9FFB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3.36×10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103BE7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7AE8A6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17.1</w:t>
            </w:r>
          </w:p>
        </w:tc>
        <w:tc>
          <w:tcPr>
            <w:tcW w:w="0" w:type="auto"/>
          </w:tcPr>
          <w:p w14:paraId="2E01AE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4.44×10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119BA63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B44919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9.7</w:t>
            </w:r>
          </w:p>
        </w:tc>
        <w:tc>
          <w:tcPr>
            <w:tcW w:w="0" w:type="auto"/>
          </w:tcPr>
          <w:p w14:paraId="3091AF7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1.17×10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600418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0.4</w:t>
            </w:r>
          </w:p>
        </w:tc>
        <w:tc>
          <w:tcPr>
            <w:tcW w:w="0" w:type="auto"/>
          </w:tcPr>
          <w:p w14:paraId="183C3F1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</w:t>
            </w:r>
          </w:p>
        </w:tc>
        <w:tc>
          <w:tcPr>
            <w:tcW w:w="0" w:type="auto"/>
          </w:tcPr>
          <w:p w14:paraId="5A4E3C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2.60×10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67911C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12.8</w:t>
            </w:r>
          </w:p>
        </w:tc>
        <w:tc>
          <w:tcPr>
            <w:tcW w:w="0" w:type="auto"/>
          </w:tcPr>
          <w:p w14:paraId="6DABF3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BAD0B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1E6376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7E931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2D4F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D4CEBE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27DCF2BB" w14:textId="77777777" w:rsidTr="00240C8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9A04FB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49BDEB1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15F0F6B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21.3</w:t>
            </w:r>
          </w:p>
        </w:tc>
        <w:tc>
          <w:tcPr>
            <w:tcW w:w="0" w:type="auto"/>
          </w:tcPr>
          <w:p w14:paraId="5835EC7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5.30×10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27BDD2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8516FF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18.6</w:t>
            </w:r>
          </w:p>
        </w:tc>
        <w:tc>
          <w:tcPr>
            <w:tcW w:w="0" w:type="auto"/>
          </w:tcPr>
          <w:p w14:paraId="274134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4.45×10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0B869B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61AFB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12.5</w:t>
            </w:r>
          </w:p>
        </w:tc>
        <w:tc>
          <w:tcPr>
            <w:tcW w:w="0" w:type="auto"/>
          </w:tcPr>
          <w:p w14:paraId="143B89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1.15×10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4B03731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E62BB4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7.2</w:t>
            </w:r>
          </w:p>
        </w:tc>
        <w:tc>
          <w:tcPr>
            <w:tcW w:w="0" w:type="auto"/>
          </w:tcPr>
          <w:p w14:paraId="0CB86E8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6.10×10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1A75576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3.0</w:t>
            </w:r>
          </w:p>
        </w:tc>
        <w:tc>
          <w:tcPr>
            <w:tcW w:w="0" w:type="auto"/>
          </w:tcPr>
          <w:p w14:paraId="22A62DB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C3544A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298E1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DFE12F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29D7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452D0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6201F9EF" w14:textId="77777777" w:rsidTr="00240C8C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58C892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31384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1ED5891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F8D93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5B2547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55E731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372A20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FBE00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71FECB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13.0</w:t>
            </w:r>
          </w:p>
        </w:tc>
        <w:tc>
          <w:tcPr>
            <w:tcW w:w="0" w:type="auto"/>
          </w:tcPr>
          <w:p w14:paraId="0EC9CE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 xml:space="preserve">4.94×10 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6EF295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B6A95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6.5</w:t>
            </w:r>
          </w:p>
        </w:tc>
        <w:tc>
          <w:tcPr>
            <w:tcW w:w="0" w:type="auto"/>
          </w:tcPr>
          <w:p w14:paraId="73082E8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5.80×10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1BEDA60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</w:t>
            </w:r>
          </w:p>
        </w:tc>
        <w:tc>
          <w:tcPr>
            <w:tcW w:w="0" w:type="auto"/>
          </w:tcPr>
          <w:p w14:paraId="0706D17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B9F0FF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03508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8645D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3301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D26F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43F42D3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0DE2BF5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6648F9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88DC1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14216A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7.98×10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2F6B53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436443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87748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1.04×10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1319BB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5D2F51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B6770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2.94×10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A466D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AEB244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9DC614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2.03×10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168BFF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3C8AE2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4CEA58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9.39×10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56AFFF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38E345E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1FEA47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8.26×10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0F7228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</w:tr>
      <w:tr w:rsidR="00240C8C" w:rsidRPr="00275C02" w14:paraId="75BA966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0978AE12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M1</w:t>
            </w:r>
            <w:r w:rsidRPr="00275C02">
              <w:rPr>
                <w:sz w:val="10"/>
                <w:szCs w:val="10"/>
                <w:vertAlign w:val="superscript"/>
              </w:rPr>
              <w:t>–</w:t>
            </w:r>
            <w:r w:rsidRPr="00275C02">
              <w:rPr>
                <w:sz w:val="10"/>
                <w:szCs w:val="10"/>
              </w:rPr>
              <w:t xml:space="preserve"> (85.5%)</w:t>
            </w:r>
          </w:p>
        </w:tc>
      </w:tr>
      <w:tr w:rsidR="00240C8C" w:rsidRPr="00275C02" w14:paraId="1D01FC3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122880D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36E2FA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3CA8C8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21A9B2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1C00A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70106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14.0</w:t>
            </w:r>
          </w:p>
        </w:tc>
        <w:tc>
          <w:tcPr>
            <w:tcW w:w="0" w:type="auto"/>
          </w:tcPr>
          <w:p w14:paraId="0932CF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8.31×10</w:t>
            </w:r>
            <w:r w:rsidRPr="00275C02">
              <w:rPr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7D4BB06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BBB67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83BAB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BA005C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509AB3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EF8FD6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11DE4E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12.1</w:t>
            </w:r>
          </w:p>
        </w:tc>
        <w:tc>
          <w:tcPr>
            <w:tcW w:w="0" w:type="auto"/>
          </w:tcPr>
          <w:p w14:paraId="42E465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F07DD8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CA75A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0FAFC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7.9</w:t>
            </w:r>
          </w:p>
        </w:tc>
        <w:tc>
          <w:tcPr>
            <w:tcW w:w="0" w:type="auto"/>
          </w:tcPr>
          <w:p w14:paraId="71D73CB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7.34×10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6941D12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29C0907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035C08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9276F6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58EAA2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C7A5C3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D312B5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2593F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4F0FA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2.62×10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BBE641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100.0</w:t>
            </w:r>
          </w:p>
        </w:tc>
        <w:tc>
          <w:tcPr>
            <w:tcW w:w="0" w:type="auto"/>
          </w:tcPr>
          <w:p w14:paraId="121288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C0099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E02E11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832BC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632DF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8B0A31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12.1</w:t>
            </w:r>
          </w:p>
        </w:tc>
        <w:tc>
          <w:tcPr>
            <w:tcW w:w="0" w:type="auto"/>
          </w:tcPr>
          <w:p w14:paraId="3B6CB5A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48229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081DF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1567F6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4.7</w:t>
            </w:r>
          </w:p>
        </w:tc>
        <w:tc>
          <w:tcPr>
            <w:tcW w:w="0" w:type="auto"/>
          </w:tcPr>
          <w:p w14:paraId="5E61E35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9.71×10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6C5C3D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6D28940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728695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3A1F72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0793FBD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33080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6CE010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80B0F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16.4</w:t>
            </w:r>
          </w:p>
        </w:tc>
        <w:tc>
          <w:tcPr>
            <w:tcW w:w="0" w:type="auto"/>
          </w:tcPr>
          <w:p w14:paraId="4B4F98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1.50×10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79F7B8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C52F3D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6134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D14ED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6E220C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C10945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31889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12.1</w:t>
            </w:r>
          </w:p>
        </w:tc>
        <w:tc>
          <w:tcPr>
            <w:tcW w:w="0" w:type="auto"/>
          </w:tcPr>
          <w:p w14:paraId="6F5A2C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630B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BBF81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929BA8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0E50E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E7A84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100.0</w:t>
            </w:r>
          </w:p>
        </w:tc>
      </w:tr>
      <w:tr w:rsidR="00240C8C" w:rsidRPr="00275C02" w14:paraId="62AC62E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8C4BE6B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3EC9E6E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7C0AAD0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A5AB46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54C772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0278546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4BC7B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3A9E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6D84F2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15.5</w:t>
            </w:r>
          </w:p>
        </w:tc>
        <w:tc>
          <w:tcPr>
            <w:tcW w:w="0" w:type="auto"/>
          </w:tcPr>
          <w:p w14:paraId="73629C0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6.61×10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2908D69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31C55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10F1E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C0629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38320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5.0</w:t>
            </w:r>
          </w:p>
        </w:tc>
        <w:tc>
          <w:tcPr>
            <w:tcW w:w="0" w:type="auto"/>
          </w:tcPr>
          <w:p w14:paraId="688A29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7640F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9.5</w:t>
            </w:r>
          </w:p>
        </w:tc>
        <w:tc>
          <w:tcPr>
            <w:tcW w:w="0" w:type="auto"/>
          </w:tcPr>
          <w:p w14:paraId="74B326E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7E7FC0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9BC747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CD67A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C0E4AC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B56CD3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B044EB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09D2330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75BB81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44B201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DF407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B9E3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C56117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17.7</w:t>
            </w:r>
          </w:p>
        </w:tc>
        <w:tc>
          <w:tcPr>
            <w:tcW w:w="0" w:type="auto"/>
          </w:tcPr>
          <w:p w14:paraId="0CE9697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1.47×10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717F9C5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79CE86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98D9A8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6D18D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C5E98A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</w:t>
            </w:r>
          </w:p>
        </w:tc>
        <w:tc>
          <w:tcPr>
            <w:tcW w:w="0" w:type="auto"/>
          </w:tcPr>
          <w:p w14:paraId="2412AFC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2.90×10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BED79B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11.9</w:t>
            </w:r>
          </w:p>
        </w:tc>
        <w:tc>
          <w:tcPr>
            <w:tcW w:w="0" w:type="auto"/>
          </w:tcPr>
          <w:p w14:paraId="606281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1A4AB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B260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3A280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21.4</w:t>
            </w:r>
          </w:p>
        </w:tc>
        <w:tc>
          <w:tcPr>
            <w:tcW w:w="0" w:type="auto"/>
          </w:tcPr>
          <w:p w14:paraId="691F053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3.82×10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6617D2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5CC8FDD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F4D13FB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B0458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30D466A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72AD0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6473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C0468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18.1</w:t>
            </w:r>
          </w:p>
        </w:tc>
        <w:tc>
          <w:tcPr>
            <w:tcW w:w="0" w:type="auto"/>
          </w:tcPr>
          <w:p w14:paraId="685DA2E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8.21×10</w:t>
            </w:r>
            <w:r w:rsidRPr="00275C02">
              <w:rPr>
                <w:sz w:val="10"/>
                <w:szCs w:val="10"/>
                <w:vertAlign w:val="superscript"/>
              </w:rPr>
              <w:t>–1</w:t>
            </w:r>
          </w:p>
        </w:tc>
        <w:tc>
          <w:tcPr>
            <w:tcW w:w="0" w:type="auto"/>
          </w:tcPr>
          <w:p w14:paraId="6B400C5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325CF2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C87EB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737D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A99E8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4.8</w:t>
            </w:r>
          </w:p>
        </w:tc>
        <w:tc>
          <w:tcPr>
            <w:tcW w:w="0" w:type="auto"/>
          </w:tcPr>
          <w:p w14:paraId="2D87E2B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2.44×10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11184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10.0</w:t>
            </w:r>
          </w:p>
        </w:tc>
        <w:tc>
          <w:tcPr>
            <w:tcW w:w="0" w:type="auto"/>
          </w:tcPr>
          <w:p w14:paraId="281B1CB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32A543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9EE1F8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3CF59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0A71A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5B21B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7A15B6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5BEE3F2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273B6F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2E29427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E7041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C9445F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4DC2C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13.0</w:t>
            </w:r>
          </w:p>
        </w:tc>
        <w:tc>
          <w:tcPr>
            <w:tcW w:w="0" w:type="auto"/>
          </w:tcPr>
          <w:p w14:paraId="2535BA7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4.49×10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193F11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39D32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0AE56E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B48313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B94A9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</w:t>
            </w:r>
          </w:p>
        </w:tc>
        <w:tc>
          <w:tcPr>
            <w:tcW w:w="0" w:type="auto"/>
          </w:tcPr>
          <w:p w14:paraId="5147C39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2.82×10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92821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11.6</w:t>
            </w:r>
          </w:p>
        </w:tc>
        <w:tc>
          <w:tcPr>
            <w:tcW w:w="0" w:type="auto"/>
          </w:tcPr>
          <w:p w14:paraId="23A1845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65E5C1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D0096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AAC07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18.4</w:t>
            </w:r>
          </w:p>
        </w:tc>
        <w:tc>
          <w:tcPr>
            <w:tcW w:w="0" w:type="auto"/>
          </w:tcPr>
          <w:p w14:paraId="44A2D3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6.38×10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358B2F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43F51CB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43D8458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70B07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4D332E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F9740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8A443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0BADA6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17.7</w:t>
            </w:r>
          </w:p>
        </w:tc>
        <w:tc>
          <w:tcPr>
            <w:tcW w:w="0" w:type="auto"/>
          </w:tcPr>
          <w:p w14:paraId="5B5971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1.90×10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115C15D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4BF0A3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F888E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CA9998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72C6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</w:t>
            </w:r>
          </w:p>
        </w:tc>
        <w:tc>
          <w:tcPr>
            <w:tcW w:w="0" w:type="auto"/>
          </w:tcPr>
          <w:p w14:paraId="7B3D9CF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5BB84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9.9</w:t>
            </w:r>
          </w:p>
        </w:tc>
        <w:tc>
          <w:tcPr>
            <w:tcW w:w="0" w:type="auto"/>
          </w:tcPr>
          <w:p w14:paraId="05DEA04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8B7375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7D372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5CB4E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3883A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C4BD3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C1565A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D5A7A3C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31011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1A824D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3DB37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FA39E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8C23F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16.3</w:t>
            </w:r>
          </w:p>
        </w:tc>
        <w:tc>
          <w:tcPr>
            <w:tcW w:w="0" w:type="auto"/>
          </w:tcPr>
          <w:p w14:paraId="004D8F4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1.71×10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A7E85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2E703A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384874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E472FB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BFEA0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</w:t>
            </w:r>
          </w:p>
        </w:tc>
        <w:tc>
          <w:tcPr>
            <w:tcW w:w="0" w:type="auto"/>
          </w:tcPr>
          <w:p w14:paraId="2251D64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8951B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10.8</w:t>
            </w:r>
          </w:p>
        </w:tc>
        <w:tc>
          <w:tcPr>
            <w:tcW w:w="0" w:type="auto"/>
          </w:tcPr>
          <w:p w14:paraId="4B39F9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2CA63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DF228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108A9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A1667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9E408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0F17C85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E9F229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58FC131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59745CE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01CC8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4B4CA9D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571C47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2F6253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2.62×10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7FD99D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704EE8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33FAE2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D09B4D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86C44D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C99118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2.44×10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6741DE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4EE99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3076C11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56D976B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FAC97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4B3688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2.78×10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630898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</w:tr>
      <w:tr w:rsidR="00240C8C" w:rsidRPr="00275C02" w14:paraId="4C994A8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1E6CBCF2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M1</w:t>
            </w:r>
            <w:r w:rsidRPr="00275C02">
              <w:rPr>
                <w:sz w:val="10"/>
                <w:szCs w:val="10"/>
                <w:vertAlign w:val="superscript"/>
              </w:rPr>
              <w:t>2–</w:t>
            </w:r>
            <w:r w:rsidRPr="00275C02">
              <w:rPr>
                <w:sz w:val="10"/>
                <w:szCs w:val="10"/>
              </w:rPr>
              <w:t xml:space="preserve"> (6.7%)</w:t>
            </w:r>
          </w:p>
        </w:tc>
      </w:tr>
      <w:tr w:rsidR="00240C8C" w:rsidRPr="00275C02" w14:paraId="479E36D4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FCC38B7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lastRenderedPageBreak/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48A8960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068F6F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7C17B6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4A79CB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332B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F1FBC4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F87CD1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16.4</w:t>
            </w:r>
          </w:p>
        </w:tc>
        <w:tc>
          <w:tcPr>
            <w:tcW w:w="0" w:type="auto"/>
          </w:tcPr>
          <w:p w14:paraId="17D47D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EBA24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3BC5D9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C5F831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734A7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A1B0D2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14.2</w:t>
            </w:r>
          </w:p>
        </w:tc>
        <w:tc>
          <w:tcPr>
            <w:tcW w:w="0" w:type="auto"/>
          </w:tcPr>
          <w:p w14:paraId="4AD3A99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1EEB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3173A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A2E474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C721E0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0F6D0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00FC437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BAA3810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C35778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5A368A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97876F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D7922C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B36CFA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0C82F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AE45C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16.4</w:t>
            </w:r>
          </w:p>
        </w:tc>
        <w:tc>
          <w:tcPr>
            <w:tcW w:w="0" w:type="auto"/>
          </w:tcPr>
          <w:p w14:paraId="55C3A2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2AB5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7B8E3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0AC17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4ADFA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180558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14.2</w:t>
            </w:r>
          </w:p>
        </w:tc>
        <w:tc>
          <w:tcPr>
            <w:tcW w:w="0" w:type="auto"/>
          </w:tcPr>
          <w:p w14:paraId="135EDAF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902056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D96F11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2AB54D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1E3C9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AAB84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6CE858D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8B608DF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2A7F338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21A8300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28A4528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42FE974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3BFD51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28F6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92A42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B0EE7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0B878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2.02×10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FE2BFD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12.6</w:t>
            </w:r>
          </w:p>
        </w:tc>
        <w:tc>
          <w:tcPr>
            <w:tcW w:w="0" w:type="auto"/>
          </w:tcPr>
          <w:p w14:paraId="08E5DC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47A0C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EF49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DF07D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43CE21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EBAEA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12.2</w:t>
            </w:r>
          </w:p>
        </w:tc>
        <w:tc>
          <w:tcPr>
            <w:tcW w:w="0" w:type="auto"/>
          </w:tcPr>
          <w:p w14:paraId="03B839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94877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1E4FD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3EA33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13.6</w:t>
            </w:r>
          </w:p>
        </w:tc>
        <w:tc>
          <w:tcPr>
            <w:tcW w:w="0" w:type="auto"/>
          </w:tcPr>
          <w:p w14:paraId="2ACDCA7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1.66×10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33DC334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3FCD229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46E1A5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64B48C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2133482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7645F9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0B489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917B5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16.3</w:t>
            </w:r>
          </w:p>
        </w:tc>
        <w:tc>
          <w:tcPr>
            <w:tcW w:w="0" w:type="auto"/>
          </w:tcPr>
          <w:p w14:paraId="7D9AA72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1.71×10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310C1B4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87E3F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E4B05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21E33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217B19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</w:t>
            </w:r>
          </w:p>
        </w:tc>
        <w:tc>
          <w:tcPr>
            <w:tcW w:w="0" w:type="auto"/>
          </w:tcPr>
          <w:p w14:paraId="7205CA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3250B6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11.2</w:t>
            </w:r>
          </w:p>
        </w:tc>
        <w:tc>
          <w:tcPr>
            <w:tcW w:w="0" w:type="auto"/>
          </w:tcPr>
          <w:p w14:paraId="1F33F8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7DC2CF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4B5891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59529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4C2EBF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4E211A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2A34C52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B4E7A7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2627C19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5E3B9C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01B66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CBE6A6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003B5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7.4</w:t>
            </w:r>
          </w:p>
        </w:tc>
        <w:tc>
          <w:tcPr>
            <w:tcW w:w="0" w:type="auto"/>
          </w:tcPr>
          <w:p w14:paraId="694854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4.46×10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16E6738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2.8</w:t>
            </w:r>
          </w:p>
        </w:tc>
        <w:tc>
          <w:tcPr>
            <w:tcW w:w="0" w:type="auto"/>
          </w:tcPr>
          <w:p w14:paraId="21EBD33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12F3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522746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5D844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4C895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E090B2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11.5</w:t>
            </w:r>
          </w:p>
        </w:tc>
        <w:tc>
          <w:tcPr>
            <w:tcW w:w="0" w:type="auto"/>
          </w:tcPr>
          <w:p w14:paraId="3BFE7F9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D7166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8366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ECFFA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11.3</w:t>
            </w:r>
          </w:p>
        </w:tc>
        <w:tc>
          <w:tcPr>
            <w:tcW w:w="0" w:type="auto"/>
          </w:tcPr>
          <w:p w14:paraId="60190BB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8.86×10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3BE3B8C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396E872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57CEDC5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4BA6E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5F34504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4F818B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CDA1B4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65515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7.9</w:t>
            </w:r>
          </w:p>
        </w:tc>
        <w:tc>
          <w:tcPr>
            <w:tcW w:w="0" w:type="auto"/>
          </w:tcPr>
          <w:p w14:paraId="0931934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2.19×10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4DEB69F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</w:t>
            </w:r>
          </w:p>
        </w:tc>
        <w:tc>
          <w:tcPr>
            <w:tcW w:w="0" w:type="auto"/>
          </w:tcPr>
          <w:p w14:paraId="5B4D60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2718B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8F066D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9A5F5E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ED7C12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2.32×10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6193F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11.1</w:t>
            </w:r>
          </w:p>
        </w:tc>
        <w:tc>
          <w:tcPr>
            <w:tcW w:w="0" w:type="auto"/>
          </w:tcPr>
          <w:p w14:paraId="519B29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896CB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C00A18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F41B03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11.4</w:t>
            </w:r>
          </w:p>
        </w:tc>
        <w:tc>
          <w:tcPr>
            <w:tcW w:w="0" w:type="auto"/>
          </w:tcPr>
          <w:p w14:paraId="3612886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7.29×10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000777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2A32CD9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0430EA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795E1F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1C0B0E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31BCE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28C4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10A59E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7.4</w:t>
            </w:r>
          </w:p>
        </w:tc>
        <w:tc>
          <w:tcPr>
            <w:tcW w:w="0" w:type="auto"/>
          </w:tcPr>
          <w:p w14:paraId="1526C6B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4.46×10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0BA2E4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2.8</w:t>
            </w:r>
          </w:p>
        </w:tc>
        <w:tc>
          <w:tcPr>
            <w:tcW w:w="0" w:type="auto"/>
          </w:tcPr>
          <w:p w14:paraId="03210F8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65E36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7568D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E871F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0DB43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6B3AB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11.4</w:t>
            </w:r>
          </w:p>
        </w:tc>
        <w:tc>
          <w:tcPr>
            <w:tcW w:w="0" w:type="auto"/>
          </w:tcPr>
          <w:p w14:paraId="25CD55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15C9B2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B9D23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BC2125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11.9</w:t>
            </w:r>
          </w:p>
        </w:tc>
        <w:tc>
          <w:tcPr>
            <w:tcW w:w="0" w:type="auto"/>
          </w:tcPr>
          <w:p w14:paraId="1F45B02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3.16×10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4F8486C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3F63A68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A050EA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2F0F70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7E62D1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1D321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B177BE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F8A40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12.6</w:t>
            </w:r>
          </w:p>
        </w:tc>
        <w:tc>
          <w:tcPr>
            <w:tcW w:w="0" w:type="auto"/>
          </w:tcPr>
          <w:p w14:paraId="23B8B3F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8.82×10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7FDD29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2998F3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81800A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BDCFD8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7F7D4A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9A4E6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61D37F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14.2</w:t>
            </w:r>
          </w:p>
        </w:tc>
        <w:tc>
          <w:tcPr>
            <w:tcW w:w="0" w:type="auto"/>
          </w:tcPr>
          <w:p w14:paraId="29F8A62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30AA1B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9EC011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DF2ADF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209AC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2DC82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6628382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CF96622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36D00A4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FE808F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2FFF775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SET</w:t>
            </w:r>
          </w:p>
        </w:tc>
        <w:tc>
          <w:tcPr>
            <w:tcW w:w="0" w:type="auto"/>
          </w:tcPr>
          <w:p w14:paraId="7691A3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C4260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8D157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7DB7B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0.6</w:t>
            </w:r>
          </w:p>
        </w:tc>
        <w:tc>
          <w:tcPr>
            <w:tcW w:w="0" w:type="auto"/>
          </w:tcPr>
          <w:p w14:paraId="05FD015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7.69×10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629C3C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47.8</w:t>
            </w:r>
          </w:p>
        </w:tc>
        <w:tc>
          <w:tcPr>
            <w:tcW w:w="0" w:type="auto"/>
          </w:tcPr>
          <w:p w14:paraId="1B49246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0056AB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ADBC1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B928F9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09C7D8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88C2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F8FA2E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469597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89A63D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5F492E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B5A9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E2BC31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E68FAA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ACF42D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3D20334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75BBE8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35A805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9EAA06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918A4F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17DD3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1.61×10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232A968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33DE8B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B9A4CA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97C2B8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5B9F2A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43C69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2.09×10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1CA47D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6D76D10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23D0E2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7B557CB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199F0E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</w:tcPr>
          <w:p w14:paraId="05FAD7C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5.58×10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335B4E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</w:tr>
      <w:tr w:rsidR="00240C8C" w:rsidRPr="00275C02" w14:paraId="3BABD9A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5C6577A5" w14:textId="77777777" w:rsidR="00240C8C" w:rsidRPr="00275C02" w:rsidRDefault="00240C8C" w:rsidP="00240C8C">
            <w:pPr>
              <w:jc w:val="center"/>
              <w:rPr>
                <w:i/>
                <w:iCs/>
                <w:sz w:val="10"/>
                <w:szCs w:val="10"/>
              </w:rPr>
            </w:pPr>
          </w:p>
        </w:tc>
      </w:tr>
      <w:tr w:rsidR="00240C8C" w:rsidRPr="00275C02" w14:paraId="23DFDD45" w14:textId="77777777" w:rsidTr="00240C8C">
        <w:trPr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C96D93" w14:textId="77777777" w:rsidR="00240C8C" w:rsidRPr="00275C02" w:rsidRDefault="00240C8C" w:rsidP="00240C8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overall</w:t>
            </w:r>
          </w:p>
        </w:tc>
        <w:tc>
          <w:tcPr>
            <w:tcW w:w="0" w:type="auto"/>
          </w:tcPr>
          <w:p w14:paraId="2C7D8A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6725F2E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7.98×10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  <w:gridSpan w:val="3"/>
          </w:tcPr>
          <w:p w14:paraId="35E4947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4.13×10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1D21299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2.94×10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1C45902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2.38×10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  <w:gridSpan w:val="3"/>
          </w:tcPr>
          <w:p w14:paraId="33B8CD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9.39×10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  <w:gridSpan w:val="3"/>
          </w:tcPr>
          <w:p w14:paraId="53B6B8E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3.39×10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</w:tr>
    </w:tbl>
    <w:p w14:paraId="6C5338A0" w14:textId="3C0381B1" w:rsidR="00240C8C" w:rsidRPr="00275C02" w:rsidRDefault="00240C8C" w:rsidP="00A92B86">
      <w:pPr>
        <w:pStyle w:val="FETableFootnote"/>
        <w:rPr>
          <w:rFonts w:ascii="Times" w:hAnsi="Times"/>
        </w:rPr>
      </w:pPr>
      <w:r w:rsidRPr="00275C02">
        <w:rPr>
          <w:rFonts w:ascii="Times" w:hAnsi="Times"/>
          <w:vertAlign w:val="superscript"/>
        </w:rPr>
        <w:t xml:space="preserve">a </w:t>
      </w:r>
      <w:r w:rsidRPr="00275C02">
        <w:rPr>
          <w:rFonts w:ascii="Times" w:hAnsi="Times"/>
        </w:rPr>
        <w:t>the reaction has been found to be barrierless (explanation in the main text).</w:t>
      </w:r>
    </w:p>
    <w:p w14:paraId="36B69077" w14:textId="78D5B7DF" w:rsidR="00240C8C" w:rsidRPr="00275C02" w:rsidRDefault="00240C8C" w:rsidP="004A003C">
      <w:pPr>
        <w:pStyle w:val="Nagwek1"/>
        <w:rPr>
          <w:rFonts w:ascii="Times" w:hAnsi="Times"/>
          <w:b w:val="0"/>
          <w:bCs w:val="0"/>
        </w:rPr>
      </w:pPr>
      <w:bookmarkStart w:id="7" w:name="_Toc108766642"/>
      <w:r w:rsidRPr="00275C02">
        <w:rPr>
          <w:rFonts w:ascii="Times" w:hAnsi="Times"/>
        </w:rPr>
        <w:t xml:space="preserve">Table </w:t>
      </w:r>
      <w:r w:rsidR="00A92B86" w:rsidRPr="00275C02">
        <w:rPr>
          <w:rFonts w:ascii="Times" w:hAnsi="Times"/>
        </w:rPr>
        <w:t>S7</w:t>
      </w:r>
      <w:r w:rsidRPr="00275C02">
        <w:rPr>
          <w:rFonts w:ascii="Times" w:hAnsi="Times"/>
        </w:rPr>
        <w:t xml:space="preserve">. </w:t>
      </w:r>
      <w:r w:rsidRPr="00275C02">
        <w:rPr>
          <w:rFonts w:ascii="Times" w:hAnsi="Times"/>
          <w:b w:val="0"/>
          <w:bCs w:val="0"/>
        </w:rPr>
        <w:t>Activation Energies (ΔG</w:t>
      </w:r>
      <w:r w:rsidRPr="00275C02">
        <w:rPr>
          <w:rFonts w:ascii="Times" w:hAnsi="Times"/>
          <w:b w:val="0"/>
          <w:bCs w:val="0"/>
          <w:vertAlign w:val="superscript"/>
        </w:rPr>
        <w:t>≠</w:t>
      </w:r>
      <w:r w:rsidRPr="00275C02">
        <w:rPr>
          <w:rFonts w:ascii="Times" w:hAnsi="Times"/>
          <w:b w:val="0"/>
          <w:bCs w:val="0"/>
        </w:rPr>
        <w:t>, in kcal/mol), Apparent Rate Constants (k</w:t>
      </w:r>
      <w:r w:rsidRPr="00275C02">
        <w:rPr>
          <w:rFonts w:ascii="Times" w:hAnsi="Times"/>
          <w:b w:val="0"/>
          <w:bCs w:val="0"/>
          <w:vertAlign w:val="subscript"/>
        </w:rPr>
        <w:t>app</w:t>
      </w:r>
      <w:r w:rsidRPr="00275C02">
        <w:rPr>
          <w:rFonts w:ascii="Times" w:hAnsi="Times"/>
          <w:b w:val="0"/>
          <w:bCs w:val="0"/>
        </w:rPr>
        <w:t>, in 1/M×s), Total Reaction Rate (k</w:t>
      </w:r>
      <w:r w:rsidRPr="00275C02">
        <w:rPr>
          <w:rFonts w:ascii="Times" w:hAnsi="Times"/>
          <w:b w:val="0"/>
          <w:bCs w:val="0"/>
          <w:vertAlign w:val="subscript"/>
        </w:rPr>
        <w:t>total</w:t>
      </w:r>
      <w:r w:rsidRPr="00275C02">
        <w:rPr>
          <w:rFonts w:ascii="Times" w:hAnsi="Times"/>
          <w:b w:val="0"/>
          <w:bCs w:val="0"/>
        </w:rPr>
        <w:t>, in 1/M×s), Overall Reaction Rate (k</w:t>
      </w:r>
      <w:r w:rsidRPr="00275C02">
        <w:rPr>
          <w:rFonts w:ascii="Times" w:hAnsi="Times"/>
          <w:b w:val="0"/>
          <w:bCs w:val="0"/>
          <w:vertAlign w:val="subscript"/>
        </w:rPr>
        <w:t>overall</w:t>
      </w:r>
      <w:r w:rsidRPr="00275C02">
        <w:rPr>
          <w:rFonts w:ascii="Times" w:hAnsi="Times"/>
          <w:b w:val="0"/>
          <w:bCs w:val="0"/>
        </w:rPr>
        <w:t>, in 1/M×s) and Branching Ratios (Γ, %) at 298.15K for the M2 species. The parentheses provide the molar fraction of each water specie</w:t>
      </w:r>
      <w:r w:rsidR="00A92B86" w:rsidRPr="00275C02">
        <w:rPr>
          <w:rFonts w:ascii="Times" w:hAnsi="Times"/>
          <w:b w:val="0"/>
          <w:bCs w:val="0"/>
        </w:rPr>
        <w:t>s</w:t>
      </w:r>
      <w:r w:rsidRPr="00275C02">
        <w:rPr>
          <w:rFonts w:ascii="Times" w:hAnsi="Times"/>
          <w:b w:val="0"/>
          <w:bCs w:val="0"/>
        </w:rPr>
        <w:t>.</w:t>
      </w:r>
      <w:bookmarkEnd w:id="7"/>
    </w:p>
    <w:tbl>
      <w:tblPr>
        <w:tblStyle w:val="Zwykatabela2"/>
        <w:tblW w:w="0" w:type="auto"/>
        <w:tblLook w:val="06A0" w:firstRow="1" w:lastRow="0" w:firstColumn="1" w:lastColumn="0" w:noHBand="1" w:noVBand="1"/>
      </w:tblPr>
      <w:tblGrid>
        <w:gridCol w:w="500"/>
        <w:gridCol w:w="378"/>
        <w:gridCol w:w="405"/>
        <w:gridCol w:w="608"/>
        <w:gridCol w:w="391"/>
        <w:gridCol w:w="405"/>
        <w:gridCol w:w="578"/>
        <w:gridCol w:w="391"/>
        <w:gridCol w:w="405"/>
        <w:gridCol w:w="578"/>
        <w:gridCol w:w="391"/>
        <w:gridCol w:w="405"/>
        <w:gridCol w:w="608"/>
        <w:gridCol w:w="391"/>
        <w:gridCol w:w="405"/>
        <w:gridCol w:w="578"/>
        <w:gridCol w:w="391"/>
        <w:gridCol w:w="405"/>
        <w:gridCol w:w="578"/>
        <w:gridCol w:w="391"/>
      </w:tblGrid>
      <w:tr w:rsidR="00240C8C" w:rsidRPr="00275C02" w14:paraId="25B0676A" w14:textId="77777777" w:rsidTr="00240C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</w:tcPr>
          <w:p w14:paraId="68D0382A" w14:textId="77777777" w:rsidR="00240C8C" w:rsidRPr="00275C02" w:rsidRDefault="00240C8C" w:rsidP="00240C8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mechanism</w:t>
            </w:r>
          </w:p>
        </w:tc>
        <w:tc>
          <w:tcPr>
            <w:tcW w:w="0" w:type="auto"/>
            <w:gridSpan w:val="6"/>
          </w:tcPr>
          <w:p w14:paraId="17079B85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OCH</w:t>
            </w:r>
            <w:r w:rsidRPr="00275C02">
              <w:rPr>
                <w:sz w:val="10"/>
                <w:szCs w:val="10"/>
                <w:vertAlign w:val="subscript"/>
              </w:rPr>
              <w:t>3</w:t>
            </w:r>
          </w:p>
        </w:tc>
        <w:tc>
          <w:tcPr>
            <w:tcW w:w="0" w:type="auto"/>
            <w:gridSpan w:val="6"/>
          </w:tcPr>
          <w:p w14:paraId="19E60540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OH</w:t>
            </w:r>
          </w:p>
        </w:tc>
        <w:tc>
          <w:tcPr>
            <w:tcW w:w="0" w:type="auto"/>
            <w:gridSpan w:val="6"/>
          </w:tcPr>
          <w:p w14:paraId="28642A1D" w14:textId="77777777" w:rsidR="00240C8C" w:rsidRPr="00275C02" w:rsidRDefault="00240C8C" w:rsidP="00240C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OOH</w:t>
            </w:r>
          </w:p>
        </w:tc>
      </w:tr>
      <w:tr w:rsidR="00240C8C" w:rsidRPr="00275C02" w14:paraId="22CDA9C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7B7C0EEB" w14:textId="77777777" w:rsidR="00240C8C" w:rsidRPr="00275C02" w:rsidRDefault="00240C8C" w:rsidP="00240C8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61553D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1E184E6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2584663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6352FB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01768A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3BBB7D9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</w:tr>
      <w:tr w:rsidR="00240C8C" w:rsidRPr="00275C02" w14:paraId="5162070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46F704C5" w14:textId="77777777" w:rsidR="00240C8C" w:rsidRPr="00275C02" w:rsidRDefault="00240C8C" w:rsidP="00240C8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</w:tcPr>
          <w:p w14:paraId="0D7ECC5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5472DA9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55396F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178329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1DDEA9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02297B1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0C639EE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64D31E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12392ED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36C656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71E0252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3EFE7A1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439DFF3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1F54084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75CDF02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7882944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44805E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0BBC49A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</w:tr>
      <w:tr w:rsidR="00240C8C" w:rsidRPr="00275C02" w14:paraId="762DA1D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38B440FB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M2 (1.5%)</w:t>
            </w:r>
          </w:p>
        </w:tc>
      </w:tr>
      <w:tr w:rsidR="00240C8C" w:rsidRPr="00275C02" w14:paraId="6444BF1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FA5B77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237B9F9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58A6B53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7.4</w:t>
            </w:r>
          </w:p>
        </w:tc>
        <w:tc>
          <w:tcPr>
            <w:tcW w:w="0" w:type="auto"/>
          </w:tcPr>
          <w:p w14:paraId="0E82791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4.65×10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3E6B273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37.4</w:t>
            </w:r>
          </w:p>
        </w:tc>
        <w:tc>
          <w:tcPr>
            <w:tcW w:w="0" w:type="auto"/>
          </w:tcPr>
          <w:p w14:paraId="2FCD337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9.9</w:t>
            </w:r>
          </w:p>
        </w:tc>
        <w:tc>
          <w:tcPr>
            <w:tcW w:w="0" w:type="auto"/>
          </w:tcPr>
          <w:p w14:paraId="6E3D24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8.38×10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3AB0A69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15.4</w:t>
            </w:r>
          </w:p>
        </w:tc>
        <w:tc>
          <w:tcPr>
            <w:tcW w:w="0" w:type="auto"/>
          </w:tcPr>
          <w:p w14:paraId="25F2E5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7.5</w:t>
            </w:r>
          </w:p>
        </w:tc>
        <w:tc>
          <w:tcPr>
            <w:tcW w:w="0" w:type="auto"/>
          </w:tcPr>
          <w:p w14:paraId="724A6F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4.13×10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2C99EA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15.0</w:t>
            </w:r>
          </w:p>
        </w:tc>
        <w:tc>
          <w:tcPr>
            <w:tcW w:w="0" w:type="auto"/>
          </w:tcPr>
          <w:p w14:paraId="27D16F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8A1D2E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323E5E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11.6</w:t>
            </w:r>
          </w:p>
        </w:tc>
        <w:tc>
          <w:tcPr>
            <w:tcW w:w="0" w:type="auto"/>
          </w:tcPr>
          <w:p w14:paraId="73383C9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18.7</w:t>
            </w:r>
          </w:p>
        </w:tc>
        <w:tc>
          <w:tcPr>
            <w:tcW w:w="0" w:type="auto"/>
          </w:tcPr>
          <w:p w14:paraId="4F794C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5.15×10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B8B61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34.5</w:t>
            </w:r>
          </w:p>
        </w:tc>
        <w:tc>
          <w:tcPr>
            <w:tcW w:w="0" w:type="auto"/>
          </w:tcPr>
          <w:p w14:paraId="2D2A175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2CD68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D215EF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730C7F6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C637FEA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02F147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393004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7.0</w:t>
            </w:r>
          </w:p>
        </w:tc>
        <w:tc>
          <w:tcPr>
            <w:tcW w:w="0" w:type="auto"/>
          </w:tcPr>
          <w:p w14:paraId="021B07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</w:rPr>
              <w:t>7.77×10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62009AA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62.5</w:t>
            </w:r>
          </w:p>
        </w:tc>
        <w:tc>
          <w:tcPr>
            <w:tcW w:w="0" w:type="auto"/>
          </w:tcPr>
          <w:p w14:paraId="4C3AF4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9.6</w:t>
            </w:r>
          </w:p>
        </w:tc>
        <w:tc>
          <w:tcPr>
            <w:tcW w:w="0" w:type="auto"/>
          </w:tcPr>
          <w:p w14:paraId="0CBC39A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1.39×10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2BFD385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25.6</w:t>
            </w:r>
          </w:p>
        </w:tc>
        <w:tc>
          <w:tcPr>
            <w:tcW w:w="0" w:type="auto"/>
          </w:tcPr>
          <w:p w14:paraId="2C66B4E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8.5</w:t>
            </w:r>
          </w:p>
        </w:tc>
        <w:tc>
          <w:tcPr>
            <w:tcW w:w="0" w:type="auto"/>
          </w:tcPr>
          <w:p w14:paraId="7B35BE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8.67×10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57D47FC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3.1</w:t>
            </w:r>
          </w:p>
        </w:tc>
        <w:tc>
          <w:tcPr>
            <w:tcW w:w="0" w:type="auto"/>
          </w:tcPr>
          <w:p w14:paraId="0E35C8B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4062A1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2EABB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11.6</w:t>
            </w:r>
          </w:p>
        </w:tc>
        <w:tc>
          <w:tcPr>
            <w:tcW w:w="0" w:type="auto"/>
          </w:tcPr>
          <w:p w14:paraId="2226B12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18.8</w:t>
            </w:r>
          </w:p>
        </w:tc>
        <w:tc>
          <w:tcPr>
            <w:tcW w:w="0" w:type="auto"/>
          </w:tcPr>
          <w:p w14:paraId="4167E93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5.60×10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A6B6D2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37.5</w:t>
            </w:r>
          </w:p>
        </w:tc>
        <w:tc>
          <w:tcPr>
            <w:tcW w:w="0" w:type="auto"/>
          </w:tcPr>
          <w:p w14:paraId="164645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0EB207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74A28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4870291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17FF24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47E444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5B0DC0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13.3</w:t>
            </w:r>
          </w:p>
        </w:tc>
        <w:tc>
          <w:tcPr>
            <w:tcW w:w="0" w:type="auto"/>
          </w:tcPr>
          <w:p w14:paraId="39A148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2.71×10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7B6DF20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3EC01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9.1</w:t>
            </w:r>
          </w:p>
        </w:tc>
        <w:tc>
          <w:tcPr>
            <w:tcW w:w="0" w:type="auto"/>
          </w:tcPr>
          <w:p w14:paraId="500D82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3.20×10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31495E0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58.9</w:t>
            </w:r>
          </w:p>
        </w:tc>
        <w:tc>
          <w:tcPr>
            <w:tcW w:w="0" w:type="auto"/>
          </w:tcPr>
          <w:p w14:paraId="66A941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6.5</w:t>
            </w:r>
          </w:p>
        </w:tc>
        <w:tc>
          <w:tcPr>
            <w:tcW w:w="0" w:type="auto"/>
          </w:tcPr>
          <w:p w14:paraId="065140F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1.36×10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634F5C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49.3</w:t>
            </w:r>
          </w:p>
        </w:tc>
        <w:tc>
          <w:tcPr>
            <w:tcW w:w="0" w:type="auto"/>
          </w:tcPr>
          <w:p w14:paraId="68C4BA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E2B86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6CCBEA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11.6</w:t>
            </w:r>
          </w:p>
        </w:tc>
        <w:tc>
          <w:tcPr>
            <w:tcW w:w="0" w:type="auto"/>
          </w:tcPr>
          <w:p w14:paraId="37BB9F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18.8</w:t>
            </w:r>
          </w:p>
        </w:tc>
        <w:tc>
          <w:tcPr>
            <w:tcW w:w="0" w:type="auto"/>
          </w:tcPr>
          <w:p w14:paraId="33F15AF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4.19×10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D3AD87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28.0</w:t>
            </w:r>
          </w:p>
        </w:tc>
        <w:tc>
          <w:tcPr>
            <w:tcW w:w="0" w:type="auto"/>
          </w:tcPr>
          <w:p w14:paraId="658E61C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13.6</w:t>
            </w:r>
          </w:p>
        </w:tc>
        <w:tc>
          <w:tcPr>
            <w:tcW w:w="0" w:type="auto"/>
          </w:tcPr>
          <w:p w14:paraId="224A23B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6.07×10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114969E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240C8C" w:rsidRPr="00275C02" w14:paraId="227A225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1E457D5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000A340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69D0EA2A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283655A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45D412B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73DE312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21.2</w:t>
            </w:r>
          </w:p>
        </w:tc>
        <w:tc>
          <w:tcPr>
            <w:tcW w:w="0" w:type="auto"/>
          </w:tcPr>
          <w:p w14:paraId="2E113E2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5.79×10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668A17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AB9AE4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17.1</w:t>
            </w:r>
          </w:p>
        </w:tc>
        <w:tc>
          <w:tcPr>
            <w:tcW w:w="0" w:type="auto"/>
          </w:tcPr>
          <w:p w14:paraId="205F4FA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4.88×10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03808C0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58966E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13.5</w:t>
            </w:r>
          </w:p>
        </w:tc>
        <w:tc>
          <w:tcPr>
            <w:tcW w:w="0" w:type="auto"/>
          </w:tcPr>
          <w:p w14:paraId="333E5F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2.16×10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7AD9DDD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321548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5.3</w:t>
            </w:r>
          </w:p>
        </w:tc>
        <w:tc>
          <w:tcPr>
            <w:tcW w:w="0" w:type="auto"/>
          </w:tcPr>
          <w:p w14:paraId="00B4B8F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02830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10.1</w:t>
            </w:r>
          </w:p>
        </w:tc>
        <w:tc>
          <w:tcPr>
            <w:tcW w:w="0" w:type="auto"/>
          </w:tcPr>
          <w:p w14:paraId="10D6798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F00EA4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1295B4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9FD0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0AEF8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94B42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627B7DE7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EB44BE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5D01C4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0BD8CC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19.0</w:t>
            </w:r>
          </w:p>
        </w:tc>
        <w:tc>
          <w:tcPr>
            <w:tcW w:w="0" w:type="auto"/>
          </w:tcPr>
          <w:p w14:paraId="17365AA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2.35×10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1B405B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0EFAD6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13.0</w:t>
            </w:r>
          </w:p>
        </w:tc>
        <w:tc>
          <w:tcPr>
            <w:tcW w:w="0" w:type="auto"/>
          </w:tcPr>
          <w:p w14:paraId="47F8B58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4.49×10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2B58C2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0.1</w:t>
            </w:r>
          </w:p>
        </w:tc>
        <w:tc>
          <w:tcPr>
            <w:tcW w:w="0" w:type="auto"/>
          </w:tcPr>
          <w:p w14:paraId="073231E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10.7</w:t>
            </w:r>
          </w:p>
        </w:tc>
        <w:tc>
          <w:tcPr>
            <w:tcW w:w="0" w:type="auto"/>
          </w:tcPr>
          <w:p w14:paraId="2BB071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2.18×10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2AF7C51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0.1</w:t>
            </w:r>
          </w:p>
        </w:tc>
        <w:tc>
          <w:tcPr>
            <w:tcW w:w="0" w:type="auto"/>
          </w:tcPr>
          <w:p w14:paraId="7E517BB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4.2</w:t>
            </w:r>
          </w:p>
        </w:tc>
        <w:tc>
          <w:tcPr>
            <w:tcW w:w="0" w:type="auto"/>
          </w:tcPr>
          <w:p w14:paraId="1705072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6F163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10.8</w:t>
            </w:r>
          </w:p>
        </w:tc>
        <w:tc>
          <w:tcPr>
            <w:tcW w:w="0" w:type="auto"/>
          </w:tcPr>
          <w:p w14:paraId="65934A5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E98FF1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E7F1AB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3137B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432979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3EEFD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51A81B9C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699F6F0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4BA31D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4BBDAED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11.7</w:t>
            </w:r>
          </w:p>
        </w:tc>
        <w:tc>
          <w:tcPr>
            <w:tcW w:w="0" w:type="auto"/>
          </w:tcPr>
          <w:p w14:paraId="46E8EB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4.03×10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709BE04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6F8DCE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16.4</w:t>
            </w:r>
          </w:p>
        </w:tc>
        <w:tc>
          <w:tcPr>
            <w:tcW w:w="0" w:type="auto"/>
          </w:tcPr>
          <w:p w14:paraId="343FC9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1.45×10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0E112C4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3DD565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6.9</w:t>
            </w:r>
          </w:p>
        </w:tc>
        <w:tc>
          <w:tcPr>
            <w:tcW w:w="0" w:type="auto"/>
          </w:tcPr>
          <w:p w14:paraId="1D47508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8.80×10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53E938F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31.9</w:t>
            </w:r>
          </w:p>
        </w:tc>
        <w:tc>
          <w:tcPr>
            <w:tcW w:w="0" w:type="auto"/>
          </w:tcPr>
          <w:p w14:paraId="353B21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</w:t>
            </w:r>
          </w:p>
        </w:tc>
        <w:tc>
          <w:tcPr>
            <w:tcW w:w="0" w:type="auto"/>
          </w:tcPr>
          <w:p w14:paraId="3872370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0B57A5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11.3</w:t>
            </w:r>
          </w:p>
        </w:tc>
        <w:tc>
          <w:tcPr>
            <w:tcW w:w="0" w:type="auto"/>
          </w:tcPr>
          <w:p w14:paraId="1D23D01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1F31D2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6B26B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5DAF9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C9C4F6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39E0EB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54D959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381D4B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8C8961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0233EE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18.8</w:t>
            </w:r>
          </w:p>
        </w:tc>
        <w:tc>
          <w:tcPr>
            <w:tcW w:w="0" w:type="auto"/>
          </w:tcPr>
          <w:p w14:paraId="1D5F78B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3.32×10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72A5E1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0B80D9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17.0</w:t>
            </w:r>
          </w:p>
        </w:tc>
        <w:tc>
          <w:tcPr>
            <w:tcW w:w="0" w:type="auto"/>
          </w:tcPr>
          <w:p w14:paraId="0FEE07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5.25×10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3996922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071DA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9.6</w:t>
            </w:r>
          </w:p>
        </w:tc>
        <w:tc>
          <w:tcPr>
            <w:tcW w:w="0" w:type="auto"/>
          </w:tcPr>
          <w:p w14:paraId="0ADB35A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1.39×10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16A567D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0.5</w:t>
            </w:r>
          </w:p>
        </w:tc>
        <w:tc>
          <w:tcPr>
            <w:tcW w:w="0" w:type="auto"/>
          </w:tcPr>
          <w:p w14:paraId="628D4A5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</w:t>
            </w:r>
          </w:p>
        </w:tc>
        <w:tc>
          <w:tcPr>
            <w:tcW w:w="0" w:type="auto"/>
          </w:tcPr>
          <w:p w14:paraId="616AD8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B0F1CA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11.4</w:t>
            </w:r>
          </w:p>
        </w:tc>
        <w:tc>
          <w:tcPr>
            <w:tcW w:w="0" w:type="auto"/>
          </w:tcPr>
          <w:p w14:paraId="6DCC437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044D03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F3EF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2C339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9C5284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BA85E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A233EEB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C709B3E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7008E1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1B58BA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21.0</w:t>
            </w:r>
          </w:p>
        </w:tc>
        <w:tc>
          <w:tcPr>
            <w:tcW w:w="0" w:type="auto"/>
          </w:tcPr>
          <w:p w14:paraId="35EF74D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8.17×10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3E62FCC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6893F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17.0</w:t>
            </w:r>
          </w:p>
        </w:tc>
        <w:tc>
          <w:tcPr>
            <w:tcW w:w="0" w:type="auto"/>
          </w:tcPr>
          <w:p w14:paraId="0A505B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5.25×10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47DAD3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0F25C7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12.2</w:t>
            </w:r>
          </w:p>
        </w:tc>
        <w:tc>
          <w:tcPr>
            <w:tcW w:w="0" w:type="auto"/>
          </w:tcPr>
          <w:p w14:paraId="5CD1A9A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3.64×10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726557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4C7D9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3.8</w:t>
            </w:r>
          </w:p>
        </w:tc>
        <w:tc>
          <w:tcPr>
            <w:tcW w:w="0" w:type="auto"/>
          </w:tcPr>
          <w:p w14:paraId="71F1800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8C9D19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11.9</w:t>
            </w:r>
          </w:p>
        </w:tc>
        <w:tc>
          <w:tcPr>
            <w:tcW w:w="0" w:type="auto"/>
          </w:tcPr>
          <w:p w14:paraId="517AF65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49F31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FFF17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5DED43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80437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3A8B48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82E4ED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53191F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9B98D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2E702FE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0EB717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6C97F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0E4E8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E821B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F61F64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C3277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11.8</w:t>
            </w:r>
          </w:p>
        </w:tc>
        <w:tc>
          <w:tcPr>
            <w:tcW w:w="0" w:type="auto"/>
          </w:tcPr>
          <w:p w14:paraId="671BBA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3.40×10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2DDA4B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A921EF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4.6</w:t>
            </w:r>
          </w:p>
        </w:tc>
        <w:tc>
          <w:tcPr>
            <w:tcW w:w="0" w:type="auto"/>
          </w:tcPr>
          <w:p w14:paraId="42BADE6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15F29B6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9.7</w:t>
            </w:r>
          </w:p>
        </w:tc>
        <w:tc>
          <w:tcPr>
            <w:tcW w:w="0" w:type="auto"/>
          </w:tcPr>
          <w:p w14:paraId="1740F95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2AB46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AAE4F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1FCBA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D578C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88818D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4D971D5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39480A9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5318CC0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95813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2E9DE0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1.24×10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0F8411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EE6A5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61D01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5.43×10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407932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499669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C01AFF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2.76×10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7C8229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3E309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7EA215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2.25×10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3C0D5B5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7772CC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1FD52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1.49×10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4E5545B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8604A6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1144C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5.56×10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2CF811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55B4100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394CE32D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M2</w:t>
            </w:r>
            <w:r w:rsidRPr="00275C02">
              <w:rPr>
                <w:sz w:val="10"/>
                <w:szCs w:val="10"/>
                <w:vertAlign w:val="superscript"/>
              </w:rPr>
              <w:t>–</w:t>
            </w:r>
            <w:r w:rsidRPr="00275C02">
              <w:rPr>
                <w:sz w:val="10"/>
                <w:szCs w:val="10"/>
              </w:rPr>
              <w:t xml:space="preserve"> (98.5%)</w:t>
            </w:r>
          </w:p>
        </w:tc>
      </w:tr>
      <w:tr w:rsidR="00240C8C" w:rsidRPr="00275C02" w14:paraId="23799F40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77D714AF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1141765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176679C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15A45F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F3A246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493C5A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411AA7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4C6B16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36.6</w:t>
            </w:r>
          </w:p>
        </w:tc>
        <w:tc>
          <w:tcPr>
            <w:tcW w:w="0" w:type="auto"/>
          </w:tcPr>
          <w:p w14:paraId="3590087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A2A8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820A7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7C8FB5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45EB2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FEB770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14.5</w:t>
            </w:r>
          </w:p>
        </w:tc>
        <w:tc>
          <w:tcPr>
            <w:tcW w:w="0" w:type="auto"/>
          </w:tcPr>
          <w:p w14:paraId="674180A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F1B3A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86DD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DE66F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C536F3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7DE3A9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2918851F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BDF145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81B5ED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1D130C4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CB621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7E620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8342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8896CE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B228EC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36.6</w:t>
            </w:r>
          </w:p>
        </w:tc>
        <w:tc>
          <w:tcPr>
            <w:tcW w:w="0" w:type="auto"/>
          </w:tcPr>
          <w:p w14:paraId="47CCA4D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0DB99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3A4559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73B14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B65F36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1385A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14.5</w:t>
            </w:r>
          </w:p>
        </w:tc>
        <w:tc>
          <w:tcPr>
            <w:tcW w:w="0" w:type="auto"/>
          </w:tcPr>
          <w:p w14:paraId="49EBA8F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0BEB3E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093F8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D7BD6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F8995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C475F1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50.0</w:t>
            </w:r>
          </w:p>
        </w:tc>
      </w:tr>
      <w:tr w:rsidR="00240C8C" w:rsidRPr="00275C02" w14:paraId="238203E5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CB7C8D6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21A073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3F92E6E1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DDC3870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146E0F2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5D475B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580ABC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44BC0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91182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17.3</w:t>
            </w:r>
          </w:p>
        </w:tc>
        <w:tc>
          <w:tcPr>
            <w:tcW w:w="0" w:type="auto"/>
          </w:tcPr>
          <w:p w14:paraId="5FC3E74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3.69×10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798B99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B9C25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5115C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1BE574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E2717A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4.3</w:t>
            </w:r>
          </w:p>
        </w:tc>
        <w:tc>
          <w:tcPr>
            <w:tcW w:w="0" w:type="auto"/>
          </w:tcPr>
          <w:p w14:paraId="6CC3723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2.30×10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1011D9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11.3</w:t>
            </w:r>
          </w:p>
        </w:tc>
        <w:tc>
          <w:tcPr>
            <w:tcW w:w="0" w:type="auto"/>
          </w:tcPr>
          <w:p w14:paraId="42D8141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686F2E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2220F4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B175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FD62D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4C5B3E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21489D5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1B0104C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A6DDCD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43BD3A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75A72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997B8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C258C8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10.5</w:t>
            </w:r>
          </w:p>
        </w:tc>
        <w:tc>
          <w:tcPr>
            <w:tcW w:w="0" w:type="auto"/>
          </w:tcPr>
          <w:p w14:paraId="278D6C7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3.32×10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7785EA8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7829E0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8F51E8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EA0EC6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E9ABAB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0FA8D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7103AE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12.9</w:t>
            </w:r>
          </w:p>
        </w:tc>
        <w:tc>
          <w:tcPr>
            <w:tcW w:w="0" w:type="auto"/>
          </w:tcPr>
          <w:p w14:paraId="54AFB0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325BF4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284A8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6BF21C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D7FFD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22FDD4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00B9CE0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9C92DC7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5EE325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0E0D0D3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BFDA6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C29A35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46B195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11.1</w:t>
            </w:r>
          </w:p>
        </w:tc>
        <w:tc>
          <w:tcPr>
            <w:tcW w:w="0" w:type="auto"/>
          </w:tcPr>
          <w:p w14:paraId="4BB8F4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1.20×10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11944B9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0124C80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19BAA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19C4C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9DCE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0901E29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85E351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11.4</w:t>
            </w:r>
          </w:p>
        </w:tc>
        <w:tc>
          <w:tcPr>
            <w:tcW w:w="0" w:type="auto"/>
          </w:tcPr>
          <w:p w14:paraId="4127675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FB4EA2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8770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8EDD72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764D94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2EF486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44E33753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321628A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62CE485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1EB9E88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1A625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83BF2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ECC865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11.1</w:t>
            </w:r>
          </w:p>
        </w:tc>
        <w:tc>
          <w:tcPr>
            <w:tcW w:w="0" w:type="auto"/>
          </w:tcPr>
          <w:p w14:paraId="574A7AD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1.19×10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5F567B2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3BEFE6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32859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A3BD9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50D65C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E072DB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4724AF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12.9</w:t>
            </w:r>
          </w:p>
        </w:tc>
        <w:tc>
          <w:tcPr>
            <w:tcW w:w="0" w:type="auto"/>
          </w:tcPr>
          <w:p w14:paraId="5FB3565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0391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9F4DC6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B7CB7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3052D4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A60A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472D85FE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BCE4657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136D539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642DB0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7D2A83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78BF8B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FD1107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16.1</w:t>
            </w:r>
          </w:p>
        </w:tc>
        <w:tc>
          <w:tcPr>
            <w:tcW w:w="0" w:type="auto"/>
          </w:tcPr>
          <w:p w14:paraId="2271A7D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2.74×10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7D4060D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9D0A08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3AB3555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29D30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19067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</w:t>
            </w:r>
          </w:p>
        </w:tc>
        <w:tc>
          <w:tcPr>
            <w:tcW w:w="0" w:type="auto"/>
          </w:tcPr>
          <w:p w14:paraId="2BE5B53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2.40×10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66675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11.8</w:t>
            </w:r>
          </w:p>
        </w:tc>
        <w:tc>
          <w:tcPr>
            <w:tcW w:w="0" w:type="auto"/>
          </w:tcPr>
          <w:p w14:paraId="43B373A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69533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AB4F7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4151958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7A21E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072979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72C096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87A45D4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45D5B22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3221523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35C216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07B792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E411E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90B0D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4DD696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D221F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131F8E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25FD5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7513D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F8767D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2.20×10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8A76E2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10.8</w:t>
            </w:r>
          </w:p>
        </w:tc>
        <w:tc>
          <w:tcPr>
            <w:tcW w:w="0" w:type="auto"/>
          </w:tcPr>
          <w:p w14:paraId="7A3ADB0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F2D46C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4CC046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D0F2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7F6DC7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474FD7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481BC1E2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0F71B27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17D7AD3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347F108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6BE9E4D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lastRenderedPageBreak/>
              <w:t>SET</w:t>
            </w:r>
          </w:p>
        </w:tc>
        <w:tc>
          <w:tcPr>
            <w:tcW w:w="0" w:type="auto"/>
          </w:tcPr>
          <w:p w14:paraId="06FC57C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9C15C12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F5D709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474C7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4.6</w:t>
            </w:r>
          </w:p>
        </w:tc>
        <w:tc>
          <w:tcPr>
            <w:tcW w:w="0" w:type="auto"/>
          </w:tcPr>
          <w:p w14:paraId="654D1C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1.91×10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A52734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26.8</w:t>
            </w:r>
          </w:p>
        </w:tc>
        <w:tc>
          <w:tcPr>
            <w:tcW w:w="0" w:type="auto"/>
          </w:tcPr>
          <w:p w14:paraId="281CBDB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A5D57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1FA14F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03E59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8B5D6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8ADB8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D15DE0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F4A88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6F172DE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7D0A13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9C58A6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A5B7FF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2A7013C9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9F68763" w14:textId="77777777" w:rsidR="00240C8C" w:rsidRPr="00275C02" w:rsidRDefault="00240C8C" w:rsidP="00240C8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11B4C5B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12EFA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47FB2A6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1F58F3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8486E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B3815C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7.14×10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1A910B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F2517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42CCD3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C909F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C8F82C0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897C091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2.04×10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10C332B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B7DB7F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06CFD4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5FB6B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BF1FF0B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DD2446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5.56×10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697038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240C8C" w:rsidRPr="00275C02" w14:paraId="176C0EED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28B3DE83" w14:textId="77777777" w:rsidR="00240C8C" w:rsidRPr="00275C02" w:rsidRDefault="00240C8C" w:rsidP="00240C8C">
            <w:pPr>
              <w:jc w:val="center"/>
              <w:rPr>
                <w:sz w:val="10"/>
                <w:szCs w:val="10"/>
              </w:rPr>
            </w:pPr>
          </w:p>
        </w:tc>
      </w:tr>
      <w:tr w:rsidR="00240C8C" w:rsidRPr="00275C02" w14:paraId="38EBADF6" w14:textId="77777777" w:rsidTr="00240C8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7854A94" w14:textId="77777777" w:rsidR="00240C8C" w:rsidRPr="00275C02" w:rsidRDefault="00240C8C" w:rsidP="00240C8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overall</w:t>
            </w:r>
          </w:p>
        </w:tc>
        <w:tc>
          <w:tcPr>
            <w:tcW w:w="0" w:type="auto"/>
          </w:tcPr>
          <w:p w14:paraId="3F8AD73F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4C7070A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1.24×10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109F0F5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7.03×10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411D21F3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2.76×10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15AC45D7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2.04×10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  <w:gridSpan w:val="3"/>
          </w:tcPr>
          <w:p w14:paraId="0D00056D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1.49×10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  <w:gridSpan w:val="3"/>
          </w:tcPr>
          <w:p w14:paraId="54DCE28A" w14:textId="77777777" w:rsidR="00240C8C" w:rsidRPr="00275C02" w:rsidRDefault="00240C8C" w:rsidP="00240C8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5.56×10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</w:tr>
    </w:tbl>
    <w:p w14:paraId="299ADC1E" w14:textId="62BF89A2" w:rsidR="00240C8C" w:rsidRPr="00275C02" w:rsidRDefault="00A92B86" w:rsidP="00A92B86">
      <w:pPr>
        <w:pStyle w:val="FETableFootnote"/>
        <w:rPr>
          <w:rFonts w:ascii="Times" w:hAnsi="Times"/>
        </w:rPr>
      </w:pPr>
      <w:r w:rsidRPr="00275C02">
        <w:rPr>
          <w:rFonts w:ascii="Times" w:hAnsi="Times"/>
          <w:vertAlign w:val="superscript"/>
        </w:rPr>
        <w:t xml:space="preserve">a </w:t>
      </w:r>
      <w:r w:rsidRPr="00275C02">
        <w:rPr>
          <w:rFonts w:ascii="Times" w:hAnsi="Times"/>
        </w:rPr>
        <w:t>the reaction has been found to be barrierless (explanation in the main text).</w:t>
      </w:r>
    </w:p>
    <w:p w14:paraId="4616F320" w14:textId="09B85876" w:rsidR="00240C8C" w:rsidRPr="00275C02" w:rsidRDefault="00A92B86" w:rsidP="004A003C">
      <w:pPr>
        <w:pStyle w:val="Nagwek1"/>
        <w:rPr>
          <w:rFonts w:ascii="Times" w:hAnsi="Times"/>
        </w:rPr>
      </w:pPr>
      <w:bookmarkStart w:id="8" w:name="_Toc108766643"/>
      <w:r w:rsidRPr="00275C02">
        <w:rPr>
          <w:rFonts w:ascii="Times" w:hAnsi="Times"/>
        </w:rPr>
        <w:t xml:space="preserve">Table S8. </w:t>
      </w:r>
      <w:r w:rsidRPr="00275C02">
        <w:rPr>
          <w:rFonts w:ascii="Times" w:hAnsi="Times"/>
          <w:b w:val="0"/>
          <w:bCs w:val="0"/>
        </w:rPr>
        <w:t>Activation Energies (ΔG≠, in kcal/mol), Apparent Rate Constants (kapp, in 1/M×s), Total Reaction Rate (ktotal, in 1/M×s), Overall Reaction Rate (koverall, in 1/M×s) and Branching Ratios (Γ, %) at 298.15K for the M3 species.  The parentheses provide the molar fraction of each water species.</w:t>
      </w:r>
      <w:bookmarkEnd w:id="8"/>
    </w:p>
    <w:tbl>
      <w:tblPr>
        <w:tblStyle w:val="Zwykatabela2"/>
        <w:tblW w:w="0" w:type="auto"/>
        <w:jc w:val="center"/>
        <w:tblLook w:val="06A0" w:firstRow="1" w:lastRow="0" w:firstColumn="1" w:lastColumn="0" w:noHBand="1" w:noVBand="1"/>
      </w:tblPr>
      <w:tblGrid>
        <w:gridCol w:w="500"/>
        <w:gridCol w:w="378"/>
        <w:gridCol w:w="405"/>
        <w:gridCol w:w="608"/>
        <w:gridCol w:w="391"/>
        <w:gridCol w:w="405"/>
        <w:gridCol w:w="608"/>
        <w:gridCol w:w="441"/>
        <w:gridCol w:w="405"/>
        <w:gridCol w:w="603"/>
        <w:gridCol w:w="391"/>
        <w:gridCol w:w="405"/>
        <w:gridCol w:w="608"/>
        <w:gridCol w:w="391"/>
        <w:gridCol w:w="405"/>
        <w:gridCol w:w="578"/>
        <w:gridCol w:w="391"/>
        <w:gridCol w:w="405"/>
        <w:gridCol w:w="578"/>
        <w:gridCol w:w="441"/>
      </w:tblGrid>
      <w:tr w:rsidR="00A92B86" w:rsidRPr="00275C02" w14:paraId="6D8F7D94" w14:textId="77777777" w:rsidTr="004A00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 w:val="restart"/>
          </w:tcPr>
          <w:p w14:paraId="0865C5AF" w14:textId="77777777" w:rsidR="00A92B86" w:rsidRPr="00275C02" w:rsidRDefault="00A92B86" w:rsidP="004A003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mechanism</w:t>
            </w:r>
          </w:p>
        </w:tc>
        <w:tc>
          <w:tcPr>
            <w:tcW w:w="0" w:type="auto"/>
            <w:gridSpan w:val="6"/>
          </w:tcPr>
          <w:p w14:paraId="435D7F66" w14:textId="77777777" w:rsidR="00A92B86" w:rsidRPr="00275C02" w:rsidRDefault="00A92B86" w:rsidP="004A0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OCH</w:t>
            </w:r>
            <w:r w:rsidRPr="00275C02">
              <w:rPr>
                <w:sz w:val="10"/>
                <w:szCs w:val="10"/>
                <w:vertAlign w:val="subscript"/>
              </w:rPr>
              <w:t>3</w:t>
            </w:r>
          </w:p>
        </w:tc>
        <w:tc>
          <w:tcPr>
            <w:tcW w:w="0" w:type="auto"/>
            <w:gridSpan w:val="6"/>
          </w:tcPr>
          <w:p w14:paraId="74ED4810" w14:textId="77777777" w:rsidR="00A92B86" w:rsidRPr="00275C02" w:rsidRDefault="00A92B86" w:rsidP="004A0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OH</w:t>
            </w:r>
          </w:p>
        </w:tc>
        <w:tc>
          <w:tcPr>
            <w:tcW w:w="0" w:type="auto"/>
            <w:gridSpan w:val="6"/>
          </w:tcPr>
          <w:p w14:paraId="4DF2901D" w14:textId="77777777" w:rsidR="00A92B86" w:rsidRPr="00275C02" w:rsidRDefault="00A92B86" w:rsidP="004A00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  <w:vertAlign w:val="superscript"/>
              </w:rPr>
              <w:t>•</w:t>
            </w:r>
            <w:r w:rsidRPr="00275C02">
              <w:rPr>
                <w:sz w:val="10"/>
                <w:szCs w:val="10"/>
              </w:rPr>
              <w:t>OOH</w:t>
            </w:r>
          </w:p>
        </w:tc>
      </w:tr>
      <w:tr w:rsidR="00A92B86" w:rsidRPr="00275C02" w14:paraId="3FC3FF58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34D176D3" w14:textId="77777777" w:rsidR="00A92B86" w:rsidRPr="00275C02" w:rsidRDefault="00A92B86" w:rsidP="004A003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62C8516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39E77A3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00495B3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193E0E4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  <w:tc>
          <w:tcPr>
            <w:tcW w:w="0" w:type="auto"/>
            <w:gridSpan w:val="3"/>
          </w:tcPr>
          <w:p w14:paraId="7CB6687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pentyl ethanoate</w:t>
            </w:r>
          </w:p>
        </w:tc>
        <w:tc>
          <w:tcPr>
            <w:tcW w:w="0" w:type="auto"/>
            <w:gridSpan w:val="3"/>
          </w:tcPr>
          <w:p w14:paraId="7CD2D86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i/>
                <w:iCs/>
                <w:sz w:val="10"/>
                <w:szCs w:val="10"/>
              </w:rPr>
              <w:t>water</w:t>
            </w:r>
          </w:p>
        </w:tc>
      </w:tr>
      <w:tr w:rsidR="00A92B86" w:rsidRPr="00275C02" w14:paraId="36DDC28E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vMerge/>
          </w:tcPr>
          <w:p w14:paraId="5D27A16B" w14:textId="77777777" w:rsidR="00A92B86" w:rsidRPr="00275C02" w:rsidRDefault="00A92B86" w:rsidP="004A003C">
            <w:pPr>
              <w:jc w:val="center"/>
              <w:rPr>
                <w:b w:val="0"/>
                <w:bCs w:val="0"/>
                <w:i/>
                <w:iCs/>
                <w:sz w:val="10"/>
                <w:szCs w:val="10"/>
              </w:rPr>
            </w:pPr>
          </w:p>
        </w:tc>
        <w:tc>
          <w:tcPr>
            <w:tcW w:w="0" w:type="auto"/>
          </w:tcPr>
          <w:p w14:paraId="5468668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44322F0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5442B4D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1E1FCC9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44F93AD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285400F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39B68F1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2B9BA95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0DBC357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085CCFC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6B9CF20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7EFE728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027C797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7C4D7F2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44141E1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  <w:tc>
          <w:tcPr>
            <w:tcW w:w="0" w:type="auto"/>
          </w:tcPr>
          <w:p w14:paraId="52D2386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ΔG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≠</w:t>
            </w:r>
          </w:p>
        </w:tc>
        <w:tc>
          <w:tcPr>
            <w:tcW w:w="0" w:type="auto"/>
          </w:tcPr>
          <w:p w14:paraId="65C9E90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k</w:t>
            </w:r>
            <w:r w:rsidRPr="00275C02">
              <w:rPr>
                <w:b/>
                <w:bCs/>
                <w:sz w:val="10"/>
                <w:szCs w:val="10"/>
                <w:vertAlign w:val="subscript"/>
              </w:rPr>
              <w:t>app</w:t>
            </w:r>
          </w:p>
        </w:tc>
        <w:tc>
          <w:tcPr>
            <w:tcW w:w="0" w:type="auto"/>
          </w:tcPr>
          <w:p w14:paraId="0DFCD0A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Γ</w:t>
            </w:r>
          </w:p>
        </w:tc>
      </w:tr>
      <w:tr w:rsidR="00A92B86" w:rsidRPr="00275C02" w14:paraId="0FEECB39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747D8F49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M3 (96.2%)</w:t>
            </w:r>
          </w:p>
        </w:tc>
      </w:tr>
      <w:tr w:rsidR="00A92B86" w:rsidRPr="00275C02" w14:paraId="6C066773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56F70C2B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5E9AABE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C4</w:t>
            </w:r>
          </w:p>
        </w:tc>
        <w:tc>
          <w:tcPr>
            <w:tcW w:w="0" w:type="auto"/>
          </w:tcPr>
          <w:p w14:paraId="6EC0C3E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12.7</w:t>
            </w:r>
          </w:p>
        </w:tc>
        <w:tc>
          <w:tcPr>
            <w:tcW w:w="0" w:type="auto"/>
          </w:tcPr>
          <w:p w14:paraId="74288E1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1.65×10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52DF2CD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85.8</w:t>
            </w:r>
          </w:p>
        </w:tc>
        <w:tc>
          <w:tcPr>
            <w:tcW w:w="0" w:type="auto"/>
          </w:tcPr>
          <w:p w14:paraId="56C922E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7D4BF09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559F5C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100.0</w:t>
            </w:r>
          </w:p>
        </w:tc>
        <w:tc>
          <w:tcPr>
            <w:tcW w:w="0" w:type="auto"/>
          </w:tcPr>
          <w:p w14:paraId="47367ED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12.0</w:t>
            </w:r>
          </w:p>
        </w:tc>
        <w:tc>
          <w:tcPr>
            <w:tcW w:w="0" w:type="auto"/>
          </w:tcPr>
          <w:p w14:paraId="10AC52F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3.55×10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3DF6F62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0.1</w:t>
            </w:r>
          </w:p>
        </w:tc>
        <w:tc>
          <w:tcPr>
            <w:tcW w:w="0" w:type="auto"/>
          </w:tcPr>
          <w:p w14:paraId="464D8FF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6.9</w:t>
            </w:r>
          </w:p>
        </w:tc>
        <w:tc>
          <w:tcPr>
            <w:tcW w:w="0" w:type="auto"/>
          </w:tcPr>
          <w:p w14:paraId="28986B6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1.02×10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A5DB14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5.3</w:t>
            </w:r>
          </w:p>
        </w:tc>
        <w:tc>
          <w:tcPr>
            <w:tcW w:w="0" w:type="auto"/>
          </w:tcPr>
          <w:p w14:paraId="7767B11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17.9</w:t>
            </w:r>
          </w:p>
        </w:tc>
        <w:tc>
          <w:tcPr>
            <w:tcW w:w="0" w:type="auto"/>
          </w:tcPr>
          <w:p w14:paraId="60026CC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5.42×10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581477B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87.0</w:t>
            </w:r>
          </w:p>
        </w:tc>
        <w:tc>
          <w:tcPr>
            <w:tcW w:w="0" w:type="auto"/>
          </w:tcPr>
          <w:p w14:paraId="2440BA3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16.0</w:t>
            </w:r>
          </w:p>
        </w:tc>
        <w:tc>
          <w:tcPr>
            <w:tcW w:w="0" w:type="auto"/>
          </w:tcPr>
          <w:p w14:paraId="6235701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2.11×10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371998C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94.9</w:t>
            </w:r>
          </w:p>
        </w:tc>
      </w:tr>
      <w:tr w:rsidR="00A92B86" w:rsidRPr="00275C02" w14:paraId="788EEB44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CBB9539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53587BA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048CAE9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12.9</w:t>
            </w:r>
          </w:p>
        </w:tc>
        <w:tc>
          <w:tcPr>
            <w:tcW w:w="0" w:type="auto"/>
          </w:tcPr>
          <w:p w14:paraId="24132A3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  <w:vertAlign w:val="superscript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0E47DC9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14.2</w:t>
            </w:r>
          </w:p>
        </w:tc>
        <w:tc>
          <w:tcPr>
            <w:tcW w:w="0" w:type="auto"/>
          </w:tcPr>
          <w:p w14:paraId="75E59D4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13.0</w:t>
            </w:r>
          </w:p>
        </w:tc>
        <w:tc>
          <w:tcPr>
            <w:tcW w:w="0" w:type="auto"/>
          </w:tcPr>
          <w:p w14:paraId="04CFE7F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7.31×10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3702BEA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F59EBC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9.9</w:t>
            </w:r>
          </w:p>
        </w:tc>
        <w:tc>
          <w:tcPr>
            <w:tcW w:w="0" w:type="auto"/>
          </w:tcPr>
          <w:p w14:paraId="37B737F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5.44×10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0AE9DBC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92.5</w:t>
            </w:r>
          </w:p>
        </w:tc>
        <w:tc>
          <w:tcPr>
            <w:tcW w:w="0" w:type="auto"/>
          </w:tcPr>
          <w:p w14:paraId="48A09F0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5502C66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66827A5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15.3</w:t>
            </w:r>
          </w:p>
        </w:tc>
        <w:tc>
          <w:tcPr>
            <w:tcW w:w="0" w:type="auto"/>
          </w:tcPr>
          <w:p w14:paraId="369B5CE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19.4</w:t>
            </w:r>
          </w:p>
        </w:tc>
        <w:tc>
          <w:tcPr>
            <w:tcW w:w="0" w:type="auto"/>
          </w:tcPr>
          <w:p w14:paraId="0147DDD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8.10×10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3D16455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13.0</w:t>
            </w:r>
          </w:p>
        </w:tc>
        <w:tc>
          <w:tcPr>
            <w:tcW w:w="0" w:type="auto"/>
          </w:tcPr>
          <w:p w14:paraId="1A6FECD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17.8</w:t>
            </w:r>
          </w:p>
        </w:tc>
        <w:tc>
          <w:tcPr>
            <w:tcW w:w="0" w:type="auto"/>
          </w:tcPr>
          <w:p w14:paraId="52DD89D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1.13×10</w:t>
            </w:r>
            <w:r w:rsidRPr="00275C02">
              <w:rPr>
                <w:sz w:val="10"/>
                <w:szCs w:val="10"/>
                <w:vertAlign w:val="superscript"/>
              </w:rPr>
              <w:t>3</w:t>
            </w:r>
          </w:p>
        </w:tc>
        <w:tc>
          <w:tcPr>
            <w:tcW w:w="0" w:type="auto"/>
          </w:tcPr>
          <w:p w14:paraId="17FDA42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5.1</w:t>
            </w:r>
          </w:p>
        </w:tc>
      </w:tr>
      <w:tr w:rsidR="00A92B86" w:rsidRPr="00275C02" w14:paraId="5154A3F6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DE48904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636914E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3A4CE60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3722E25E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50530D5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1D345AC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19.6</w:t>
            </w:r>
          </w:p>
        </w:tc>
        <w:tc>
          <w:tcPr>
            <w:tcW w:w="0" w:type="auto"/>
          </w:tcPr>
          <w:p w14:paraId="7C8ACA9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7.82×10</w:t>
            </w:r>
            <w:r w:rsidRPr="00275C02">
              <w:rPr>
                <w:sz w:val="10"/>
                <w:szCs w:val="10"/>
                <w:vertAlign w:val="superscript"/>
              </w:rPr>
              <w:t>–1</w:t>
            </w:r>
          </w:p>
        </w:tc>
        <w:tc>
          <w:tcPr>
            <w:tcW w:w="0" w:type="auto"/>
          </w:tcPr>
          <w:p w14:paraId="738B2EA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D8A1CE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15.9</w:t>
            </w:r>
          </w:p>
        </w:tc>
        <w:tc>
          <w:tcPr>
            <w:tcW w:w="0" w:type="auto"/>
          </w:tcPr>
          <w:p w14:paraId="7684A2F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3.83×10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596CA2A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37A931C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9.3</w:t>
            </w:r>
          </w:p>
        </w:tc>
        <w:tc>
          <w:tcPr>
            <w:tcW w:w="0" w:type="auto"/>
          </w:tcPr>
          <w:p w14:paraId="70E8110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2.34×10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11E178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4.0</w:t>
            </w:r>
          </w:p>
        </w:tc>
        <w:tc>
          <w:tcPr>
            <w:tcW w:w="0" w:type="auto"/>
          </w:tcPr>
          <w:p w14:paraId="11E7330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1.8</w:t>
            </w:r>
          </w:p>
        </w:tc>
        <w:tc>
          <w:tcPr>
            <w:tcW w:w="0" w:type="auto"/>
          </w:tcPr>
          <w:p w14:paraId="6D9D142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3E1A944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14.0</w:t>
            </w:r>
          </w:p>
        </w:tc>
        <w:tc>
          <w:tcPr>
            <w:tcW w:w="0" w:type="auto"/>
          </w:tcPr>
          <w:p w14:paraId="1CB8251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74ACE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197B2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E953B5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E13363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1427E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4D89C6C8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320503D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9B2FD8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62B4841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21.4</w:t>
            </w:r>
          </w:p>
        </w:tc>
        <w:tc>
          <w:tcPr>
            <w:tcW w:w="0" w:type="auto"/>
          </w:tcPr>
          <w:p w14:paraId="423D8B1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4.02×10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4E0D54B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0787B4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19.2</w:t>
            </w:r>
          </w:p>
        </w:tc>
        <w:tc>
          <w:tcPr>
            <w:tcW w:w="0" w:type="auto"/>
          </w:tcPr>
          <w:p w14:paraId="591F0BF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1.63×10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171BF30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6463E2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10.2</w:t>
            </w:r>
          </w:p>
        </w:tc>
        <w:tc>
          <w:tcPr>
            <w:tcW w:w="0" w:type="auto"/>
          </w:tcPr>
          <w:p w14:paraId="6FCA973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5.64×10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4A17CBE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1.0</w:t>
            </w:r>
          </w:p>
        </w:tc>
        <w:tc>
          <w:tcPr>
            <w:tcW w:w="0" w:type="auto"/>
          </w:tcPr>
          <w:p w14:paraId="0DF7571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5.4</w:t>
            </w:r>
          </w:p>
        </w:tc>
        <w:tc>
          <w:tcPr>
            <w:tcW w:w="0" w:type="auto"/>
          </w:tcPr>
          <w:p w14:paraId="64D4908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9B8707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11.1</w:t>
            </w:r>
          </w:p>
        </w:tc>
        <w:tc>
          <w:tcPr>
            <w:tcW w:w="0" w:type="auto"/>
          </w:tcPr>
          <w:p w14:paraId="43BF69A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14454F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57CCE9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0E538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0A7C96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FE70A7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45DD22FF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99BC60A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809503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08580F8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18.8</w:t>
            </w:r>
          </w:p>
        </w:tc>
        <w:tc>
          <w:tcPr>
            <w:tcW w:w="0" w:type="auto"/>
          </w:tcPr>
          <w:p w14:paraId="3557651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3.09×10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74CDD0A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6CBC5A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12.5</w:t>
            </w:r>
          </w:p>
        </w:tc>
        <w:tc>
          <w:tcPr>
            <w:tcW w:w="0" w:type="auto"/>
          </w:tcPr>
          <w:p w14:paraId="226A901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1.14×10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6D26252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B6B695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10.3</w:t>
            </w:r>
          </w:p>
        </w:tc>
        <w:tc>
          <w:tcPr>
            <w:tcW w:w="0" w:type="auto"/>
          </w:tcPr>
          <w:p w14:paraId="12B4D5F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4.61×10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3E80665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0.8</w:t>
            </w:r>
          </w:p>
        </w:tc>
        <w:tc>
          <w:tcPr>
            <w:tcW w:w="0" w:type="auto"/>
          </w:tcPr>
          <w:p w14:paraId="5EE26DF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1.7</w:t>
            </w:r>
          </w:p>
        </w:tc>
        <w:tc>
          <w:tcPr>
            <w:tcW w:w="0" w:type="auto"/>
          </w:tcPr>
          <w:p w14:paraId="2FA0B70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39B5B4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13.9</w:t>
            </w:r>
          </w:p>
        </w:tc>
        <w:tc>
          <w:tcPr>
            <w:tcW w:w="0" w:type="auto"/>
          </w:tcPr>
          <w:p w14:paraId="3A092EF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5BD62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73486B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521ED4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199B1B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0436DE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1843394A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F945AD1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96CD70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2F81C58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21.1</w:t>
            </w:r>
          </w:p>
        </w:tc>
        <w:tc>
          <w:tcPr>
            <w:tcW w:w="0" w:type="auto"/>
          </w:tcPr>
          <w:p w14:paraId="2083259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6.54×10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62467E2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563808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18.0</w:t>
            </w:r>
          </w:p>
        </w:tc>
        <w:tc>
          <w:tcPr>
            <w:tcW w:w="0" w:type="auto"/>
          </w:tcPr>
          <w:p w14:paraId="1545AD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1.15×10</w:t>
            </w:r>
            <w:r w:rsidRPr="00275C02">
              <w:rPr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2D2C627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1ACB0F6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10.5</w:t>
            </w:r>
          </w:p>
        </w:tc>
        <w:tc>
          <w:tcPr>
            <w:tcW w:w="0" w:type="auto"/>
          </w:tcPr>
          <w:p w14:paraId="7B1AD2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3.26×10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4F191A9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0.6</w:t>
            </w:r>
          </w:p>
        </w:tc>
        <w:tc>
          <w:tcPr>
            <w:tcW w:w="0" w:type="auto"/>
          </w:tcPr>
          <w:p w14:paraId="111E01A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3.5</w:t>
            </w:r>
          </w:p>
        </w:tc>
        <w:tc>
          <w:tcPr>
            <w:tcW w:w="0" w:type="auto"/>
          </w:tcPr>
          <w:p w14:paraId="4733162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DE4A00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14.1</w:t>
            </w:r>
          </w:p>
        </w:tc>
        <w:tc>
          <w:tcPr>
            <w:tcW w:w="0" w:type="auto"/>
          </w:tcPr>
          <w:p w14:paraId="16DBA3D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29B95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B7FB9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73BF0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94BF7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82A00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5088BEEB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5F99DA1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42109D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728393E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20.6</w:t>
            </w:r>
          </w:p>
        </w:tc>
        <w:tc>
          <w:tcPr>
            <w:tcW w:w="0" w:type="auto"/>
          </w:tcPr>
          <w:p w14:paraId="3CCF2A5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1.47×10</w:t>
            </w:r>
            <w:r w:rsidRPr="00275C02">
              <w:rPr>
                <w:sz w:val="10"/>
                <w:szCs w:val="10"/>
                <w:vertAlign w:val="superscript"/>
              </w:rPr>
              <w:t>–1</w:t>
            </w:r>
          </w:p>
        </w:tc>
        <w:tc>
          <w:tcPr>
            <w:tcW w:w="0" w:type="auto"/>
          </w:tcPr>
          <w:p w14:paraId="72972DE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2CC8036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16.6</w:t>
            </w:r>
          </w:p>
        </w:tc>
        <w:tc>
          <w:tcPr>
            <w:tcW w:w="0" w:type="auto"/>
          </w:tcPr>
          <w:p w14:paraId="103676C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1.18×10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1477A8A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D8CF76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10.1</w:t>
            </w:r>
          </w:p>
        </w:tc>
        <w:tc>
          <w:tcPr>
            <w:tcW w:w="0" w:type="auto"/>
          </w:tcPr>
          <w:p w14:paraId="33FB751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6.24×10</w:t>
            </w:r>
            <w:r w:rsidRPr="00275C02">
              <w:rPr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50C700C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1.1</w:t>
            </w:r>
          </w:p>
        </w:tc>
        <w:tc>
          <w:tcPr>
            <w:tcW w:w="0" w:type="auto"/>
          </w:tcPr>
          <w:p w14:paraId="7D7629A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1.6</w:t>
            </w:r>
          </w:p>
        </w:tc>
        <w:tc>
          <w:tcPr>
            <w:tcW w:w="0" w:type="auto"/>
          </w:tcPr>
          <w:p w14:paraId="39282D6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5562A48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13.9</w:t>
            </w:r>
          </w:p>
        </w:tc>
        <w:tc>
          <w:tcPr>
            <w:tcW w:w="0" w:type="auto"/>
          </w:tcPr>
          <w:p w14:paraId="444DCBC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78F156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7355CF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53C91C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B23B0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38FD91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3221193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29111C9B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0833AF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157A6C6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21.8</w:t>
            </w:r>
          </w:p>
        </w:tc>
        <w:tc>
          <w:tcPr>
            <w:tcW w:w="0" w:type="auto"/>
          </w:tcPr>
          <w:p w14:paraId="149D6E4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2.07×10</w:t>
            </w:r>
            <w:r w:rsidRPr="00275C02">
              <w:rPr>
                <w:sz w:val="10"/>
                <w:szCs w:val="10"/>
                <w:vertAlign w:val="superscript"/>
              </w:rPr>
              <w:t>–2</w:t>
            </w:r>
          </w:p>
        </w:tc>
        <w:tc>
          <w:tcPr>
            <w:tcW w:w="0" w:type="auto"/>
          </w:tcPr>
          <w:p w14:paraId="769B8E5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8B0EB4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19.0</w:t>
            </w:r>
          </w:p>
        </w:tc>
        <w:tc>
          <w:tcPr>
            <w:tcW w:w="0" w:type="auto"/>
          </w:tcPr>
          <w:p w14:paraId="463E37C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2.26×10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5BEF210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7FD3629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11.5</w:t>
            </w:r>
          </w:p>
        </w:tc>
        <w:tc>
          <w:tcPr>
            <w:tcW w:w="0" w:type="auto"/>
          </w:tcPr>
          <w:p w14:paraId="6B7ADCA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6.35 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6370C92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0.1</w:t>
            </w:r>
          </w:p>
        </w:tc>
        <w:tc>
          <w:tcPr>
            <w:tcW w:w="0" w:type="auto"/>
          </w:tcPr>
          <w:p w14:paraId="78E234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4.2</w:t>
            </w:r>
          </w:p>
        </w:tc>
        <w:tc>
          <w:tcPr>
            <w:tcW w:w="0" w:type="auto"/>
          </w:tcPr>
          <w:p w14:paraId="1913C02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5BE9FE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12.5</w:t>
            </w:r>
          </w:p>
        </w:tc>
        <w:tc>
          <w:tcPr>
            <w:tcW w:w="0" w:type="auto"/>
          </w:tcPr>
          <w:p w14:paraId="1D09730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E8EB50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3C38D1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00839A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699233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BE8195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6EC3922F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AD02692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5E648A9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2260E6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904A60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1.96×10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</w:tcPr>
          <w:p w14:paraId="6261E4A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08DEEE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011EC2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2.57×10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A9D79C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55601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54574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5.88×10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52A5217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02014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F74D2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1.91×10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59583EB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69DEA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8F51A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6.23×10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</w:tcPr>
          <w:p w14:paraId="5E3D761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6E7860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B0D8D3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2.22×10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41EE51C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31596D9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5FCC07F0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M3</w:t>
            </w:r>
            <w:r w:rsidRPr="00275C02">
              <w:rPr>
                <w:sz w:val="10"/>
                <w:szCs w:val="10"/>
                <w:vertAlign w:val="superscript"/>
              </w:rPr>
              <w:t>–</w:t>
            </w:r>
            <w:r w:rsidRPr="00275C02">
              <w:rPr>
                <w:sz w:val="10"/>
                <w:szCs w:val="10"/>
              </w:rPr>
              <w:t xml:space="preserve"> (3.8%)</w:t>
            </w:r>
          </w:p>
        </w:tc>
      </w:tr>
      <w:tr w:rsidR="00A92B86" w:rsidRPr="00275C02" w14:paraId="707E610C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4ECCEBF4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i/>
                <w:iCs/>
                <w:sz w:val="10"/>
                <w:szCs w:val="10"/>
              </w:rPr>
              <w:t>f</w:t>
            </w:r>
            <w:r w:rsidRPr="00275C02">
              <w:rPr>
                <w:b w:val="0"/>
                <w:bCs w:val="0"/>
                <w:sz w:val="10"/>
                <w:szCs w:val="10"/>
              </w:rPr>
              <w:t>–HAT</w:t>
            </w:r>
          </w:p>
        </w:tc>
        <w:tc>
          <w:tcPr>
            <w:tcW w:w="0" w:type="auto"/>
          </w:tcPr>
          <w:p w14:paraId="2684C3C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4E57CF2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9B41DC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DE6739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CED591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87EF2F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2.59×10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93C99A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22.3</w:t>
            </w:r>
          </w:p>
        </w:tc>
        <w:tc>
          <w:tcPr>
            <w:tcW w:w="0" w:type="auto"/>
          </w:tcPr>
          <w:p w14:paraId="24E0131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348DE1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D7C69C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8F1C55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3E2C653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2.93×10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4834855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17.3</w:t>
            </w:r>
          </w:p>
        </w:tc>
        <w:tc>
          <w:tcPr>
            <w:tcW w:w="0" w:type="auto"/>
          </w:tcPr>
          <w:p w14:paraId="21EC2C9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C76F8A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2E75D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06C6C8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1A8CA81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2.78×10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119A93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100.0</w:t>
            </w:r>
          </w:p>
        </w:tc>
      </w:tr>
      <w:tr w:rsidR="00A92B86" w:rsidRPr="00275C02" w14:paraId="093D0555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3B5E0C09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220086B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075326DC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</w:tcPr>
          <w:p w14:paraId="0502421C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RAF</w:t>
            </w:r>
          </w:p>
        </w:tc>
        <w:tc>
          <w:tcPr>
            <w:tcW w:w="0" w:type="auto"/>
          </w:tcPr>
          <w:p w14:paraId="42AED07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C3a</w:t>
            </w:r>
          </w:p>
        </w:tc>
        <w:tc>
          <w:tcPr>
            <w:tcW w:w="0" w:type="auto"/>
          </w:tcPr>
          <w:p w14:paraId="477F2F3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43BC6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29FB0A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49E76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8.2</w:t>
            </w:r>
          </w:p>
        </w:tc>
        <w:tc>
          <w:tcPr>
            <w:tcW w:w="0" w:type="auto"/>
          </w:tcPr>
          <w:p w14:paraId="453EBB8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1.48×10</w:t>
            </w:r>
            <w:r w:rsidRPr="00275C02">
              <w:rPr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</w:tcPr>
          <w:p w14:paraId="12ADC9F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1.3</w:t>
            </w:r>
          </w:p>
        </w:tc>
        <w:tc>
          <w:tcPr>
            <w:tcW w:w="0" w:type="auto"/>
          </w:tcPr>
          <w:p w14:paraId="302B07D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DD8928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87A338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318F22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F0EB01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2.34×10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18627B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13.8</w:t>
            </w:r>
          </w:p>
        </w:tc>
        <w:tc>
          <w:tcPr>
            <w:tcW w:w="0" w:type="auto"/>
          </w:tcPr>
          <w:p w14:paraId="32AF763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057262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5F578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6AE643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482BA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ABEDDE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6E9AFC1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C066DDC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3DB163A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594878C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C4F0B5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F73E62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C5100D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12.8</w:t>
            </w:r>
          </w:p>
        </w:tc>
        <w:tc>
          <w:tcPr>
            <w:tcW w:w="0" w:type="auto"/>
          </w:tcPr>
          <w:p w14:paraId="7A9A2B6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6.89×10</w:t>
            </w:r>
            <w:r w:rsidRPr="00275C02">
              <w:rPr>
                <w:sz w:val="10"/>
                <w:szCs w:val="10"/>
                <w:vertAlign w:val="superscript"/>
              </w:rPr>
              <w:t>4</w:t>
            </w:r>
          </w:p>
        </w:tc>
        <w:tc>
          <w:tcPr>
            <w:tcW w:w="0" w:type="auto"/>
          </w:tcPr>
          <w:p w14:paraId="078096B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6B21D0A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B4E740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BC616F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96C0D8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1508B7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2.19×10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A02A19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12.9</w:t>
            </w:r>
          </w:p>
        </w:tc>
        <w:tc>
          <w:tcPr>
            <w:tcW w:w="0" w:type="auto"/>
          </w:tcPr>
          <w:p w14:paraId="41FD8CB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70B720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D21C5C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3ACC08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62CA1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EFC66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1D05888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4AC4D6D1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7C71E41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C5</w:t>
            </w:r>
          </w:p>
        </w:tc>
        <w:tc>
          <w:tcPr>
            <w:tcW w:w="0" w:type="auto"/>
          </w:tcPr>
          <w:p w14:paraId="38475FB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52F5C3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F1DCC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DAEE77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6.6</w:t>
            </w:r>
          </w:p>
        </w:tc>
        <w:tc>
          <w:tcPr>
            <w:tcW w:w="0" w:type="auto"/>
          </w:tcPr>
          <w:p w14:paraId="69F212F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1.07×10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6CEBF6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9.2</w:t>
            </w:r>
          </w:p>
        </w:tc>
        <w:tc>
          <w:tcPr>
            <w:tcW w:w="0" w:type="auto"/>
          </w:tcPr>
          <w:p w14:paraId="4491062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A5705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7D47F1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E1C975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9E75D8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2.65×10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2BFB7AA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15.6</w:t>
            </w:r>
          </w:p>
        </w:tc>
        <w:tc>
          <w:tcPr>
            <w:tcW w:w="0" w:type="auto"/>
          </w:tcPr>
          <w:p w14:paraId="699E240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D7F61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08548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4A085A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12.0</w:t>
            </w:r>
          </w:p>
        </w:tc>
        <w:tc>
          <w:tcPr>
            <w:tcW w:w="0" w:type="auto"/>
          </w:tcPr>
          <w:p w14:paraId="4D344F1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2.65×10</w:t>
            </w:r>
            <w:r w:rsidRPr="00275C02">
              <w:rPr>
                <w:sz w:val="10"/>
                <w:szCs w:val="10"/>
                <w:vertAlign w:val="superscript"/>
              </w:rPr>
              <w:t>5</w:t>
            </w:r>
          </w:p>
        </w:tc>
        <w:tc>
          <w:tcPr>
            <w:tcW w:w="0" w:type="auto"/>
          </w:tcPr>
          <w:p w14:paraId="6ACB86F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</w:tr>
      <w:tr w:rsidR="00A92B86" w:rsidRPr="00275C02" w14:paraId="0D3586C5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78525729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09E6B6B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C6</w:t>
            </w:r>
          </w:p>
        </w:tc>
        <w:tc>
          <w:tcPr>
            <w:tcW w:w="0" w:type="auto"/>
          </w:tcPr>
          <w:p w14:paraId="72FD011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1EE0E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EA72EA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EB6693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16.0</w:t>
            </w:r>
          </w:p>
        </w:tc>
        <w:tc>
          <w:tcPr>
            <w:tcW w:w="0" w:type="auto"/>
          </w:tcPr>
          <w:p w14:paraId="76EEDF3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3.21×10</w:t>
            </w:r>
            <w:r w:rsidRPr="00275C02">
              <w:rPr>
                <w:sz w:val="10"/>
                <w:szCs w:val="10"/>
                <w:vertAlign w:val="superscript"/>
              </w:rPr>
              <w:t>2</w:t>
            </w:r>
          </w:p>
        </w:tc>
        <w:tc>
          <w:tcPr>
            <w:tcW w:w="0" w:type="auto"/>
          </w:tcPr>
          <w:p w14:paraId="44F6D77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4CB5B66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2230E5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5E91A2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9D5D8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221ACF1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2.29×10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986F87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13.5</w:t>
            </w:r>
          </w:p>
        </w:tc>
        <w:tc>
          <w:tcPr>
            <w:tcW w:w="0" w:type="auto"/>
          </w:tcPr>
          <w:p w14:paraId="49F71B5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7E19DB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56C7B0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DB7A30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8F7848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AA37E6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6A8BF4BF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597FFA5F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1DB5014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</w:t>
            </w:r>
          </w:p>
        </w:tc>
        <w:tc>
          <w:tcPr>
            <w:tcW w:w="0" w:type="auto"/>
          </w:tcPr>
          <w:p w14:paraId="43FFCB4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7272B2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4AE68E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1FA5C0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8.8</w:t>
            </w:r>
          </w:p>
        </w:tc>
        <w:tc>
          <w:tcPr>
            <w:tcW w:w="0" w:type="auto"/>
          </w:tcPr>
          <w:p w14:paraId="2CAA302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5.54×10</w:t>
            </w:r>
            <w:r w:rsidRPr="00275C02">
              <w:rPr>
                <w:sz w:val="10"/>
                <w:szCs w:val="10"/>
                <w:vertAlign w:val="superscript"/>
              </w:rPr>
              <w:t>7</w:t>
            </w:r>
          </w:p>
        </w:tc>
        <w:tc>
          <w:tcPr>
            <w:tcW w:w="0" w:type="auto"/>
          </w:tcPr>
          <w:p w14:paraId="1806CC8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0.5</w:t>
            </w:r>
          </w:p>
        </w:tc>
        <w:tc>
          <w:tcPr>
            <w:tcW w:w="0" w:type="auto"/>
          </w:tcPr>
          <w:p w14:paraId="57E1D20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44299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FC832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43FA42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</w:t>
            </w:r>
            <w:r w:rsidRPr="00275C02">
              <w:rPr>
                <w:sz w:val="10"/>
                <w:szCs w:val="10"/>
                <w:vertAlign w:val="superscript"/>
              </w:rPr>
              <w:t>a</w:t>
            </w:r>
          </w:p>
        </w:tc>
        <w:tc>
          <w:tcPr>
            <w:tcW w:w="0" w:type="auto"/>
          </w:tcPr>
          <w:p w14:paraId="6889BFE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2.24×10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79459F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13.2</w:t>
            </w:r>
          </w:p>
        </w:tc>
        <w:tc>
          <w:tcPr>
            <w:tcW w:w="0" w:type="auto"/>
          </w:tcPr>
          <w:p w14:paraId="614CFA8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134E38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50A09B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D2275A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E07B9B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96D8B7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6A6FEA71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16393D26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</w:tcPr>
          <w:p w14:paraId="2CEB94A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C7a</w:t>
            </w:r>
          </w:p>
        </w:tc>
        <w:tc>
          <w:tcPr>
            <w:tcW w:w="0" w:type="auto"/>
          </w:tcPr>
          <w:p w14:paraId="64B286D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FEB941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B9DE43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349F1D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17.2</w:t>
            </w:r>
          </w:p>
        </w:tc>
        <w:tc>
          <w:tcPr>
            <w:tcW w:w="0" w:type="auto"/>
          </w:tcPr>
          <w:p w14:paraId="76CFC4B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5.62×10</w:t>
            </w:r>
            <w:r w:rsidRPr="00275C02">
              <w:rPr>
                <w:sz w:val="10"/>
                <w:szCs w:val="10"/>
                <w:vertAlign w:val="superscript"/>
              </w:rPr>
              <w:t>0</w:t>
            </w:r>
          </w:p>
        </w:tc>
        <w:tc>
          <w:tcPr>
            <w:tcW w:w="0" w:type="auto"/>
          </w:tcPr>
          <w:p w14:paraId="1BBA3A7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52625BB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265964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E432C5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208B376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1.7</w:t>
            </w:r>
          </w:p>
        </w:tc>
        <w:tc>
          <w:tcPr>
            <w:tcW w:w="0" w:type="auto"/>
          </w:tcPr>
          <w:p w14:paraId="02D9960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2.31×10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05C598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13.6</w:t>
            </w:r>
          </w:p>
        </w:tc>
        <w:tc>
          <w:tcPr>
            <w:tcW w:w="0" w:type="auto"/>
          </w:tcPr>
          <w:p w14:paraId="21E4C1C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FEBDA2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61D97C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53DC2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4315C3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4ABB5F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77F73D00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</w:tcPr>
          <w:p w14:paraId="6281CF9C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</w:p>
        </w:tc>
        <w:tc>
          <w:tcPr>
            <w:tcW w:w="0" w:type="auto"/>
            <w:gridSpan w:val="19"/>
          </w:tcPr>
          <w:p w14:paraId="2906765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66D4F0B9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</w:tcPr>
          <w:p w14:paraId="62EC0ED3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b w:val="0"/>
                <w:bCs w:val="0"/>
                <w:sz w:val="10"/>
                <w:szCs w:val="10"/>
              </w:rPr>
              <w:t>SET</w:t>
            </w:r>
          </w:p>
        </w:tc>
        <w:tc>
          <w:tcPr>
            <w:tcW w:w="0" w:type="auto"/>
          </w:tcPr>
          <w:p w14:paraId="1501AF2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CA9910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02ECC2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E5A0C8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0.0</w:t>
            </w:r>
          </w:p>
        </w:tc>
        <w:tc>
          <w:tcPr>
            <w:tcW w:w="0" w:type="auto"/>
          </w:tcPr>
          <w:p w14:paraId="0FA0025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7.76×10</w:t>
            </w:r>
            <w:r w:rsidRPr="00275C02">
              <w:rPr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0885C4C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sz w:val="10"/>
                <w:szCs w:val="10"/>
              </w:rPr>
              <w:t>66.8</w:t>
            </w:r>
          </w:p>
        </w:tc>
        <w:tc>
          <w:tcPr>
            <w:tcW w:w="0" w:type="auto"/>
          </w:tcPr>
          <w:p w14:paraId="0ED9E61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85D199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6AB546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D2B7A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FDB9A1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6B449D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D8187E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D46CD9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04996D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22D4592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2DD2CF2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B62C2B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2D9535DA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223C7EB" w14:textId="77777777" w:rsidR="00A92B86" w:rsidRPr="00275C02" w:rsidRDefault="00A92B86" w:rsidP="004A003C">
            <w:pPr>
              <w:jc w:val="center"/>
              <w:rPr>
                <w:b w:val="0"/>
                <w:bCs w:val="0"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total</w:t>
            </w:r>
          </w:p>
        </w:tc>
        <w:tc>
          <w:tcPr>
            <w:tcW w:w="0" w:type="auto"/>
          </w:tcPr>
          <w:p w14:paraId="01B94CA1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CBD703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4A85C80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957257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F45CC5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3BC9AE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1.16×10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558EF7B7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68C20DFB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79F429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3CB07C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EF6449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18B34DBF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1.70×10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</w:tcPr>
          <w:p w14:paraId="31BA64E4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6BD43C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35DD6DE0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0ACD02A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75EB265D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</w:tcPr>
          <w:p w14:paraId="592BC75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2.78×10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</w:tcPr>
          <w:p w14:paraId="7F8BB46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</w:tr>
      <w:tr w:rsidR="00A92B86" w:rsidRPr="00275C02" w14:paraId="392A1E1D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0"/>
          </w:tcPr>
          <w:p w14:paraId="503FC309" w14:textId="77777777" w:rsidR="00A92B86" w:rsidRPr="00275C02" w:rsidRDefault="00A92B86" w:rsidP="004A003C">
            <w:pPr>
              <w:jc w:val="center"/>
              <w:rPr>
                <w:sz w:val="10"/>
                <w:szCs w:val="10"/>
              </w:rPr>
            </w:pPr>
          </w:p>
        </w:tc>
      </w:tr>
      <w:tr w:rsidR="00A92B86" w:rsidRPr="00275C02" w14:paraId="34182749" w14:textId="77777777" w:rsidTr="004A003C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FD22351" w14:textId="77777777" w:rsidR="00A92B86" w:rsidRPr="00275C02" w:rsidRDefault="00A92B86" w:rsidP="004A003C">
            <w:pPr>
              <w:jc w:val="center"/>
              <w:rPr>
                <w:i/>
                <w:iCs/>
                <w:sz w:val="10"/>
                <w:szCs w:val="10"/>
              </w:rPr>
            </w:pPr>
            <w:r w:rsidRPr="00275C02">
              <w:rPr>
                <w:i/>
                <w:iCs/>
                <w:sz w:val="10"/>
                <w:szCs w:val="10"/>
              </w:rPr>
              <w:t>k</w:t>
            </w:r>
            <w:r w:rsidRPr="00275C02">
              <w:rPr>
                <w:i/>
                <w:iCs/>
                <w:sz w:val="10"/>
                <w:szCs w:val="10"/>
                <w:vertAlign w:val="subscript"/>
              </w:rPr>
              <w:t>overall</w:t>
            </w:r>
          </w:p>
        </w:tc>
        <w:tc>
          <w:tcPr>
            <w:tcW w:w="0" w:type="auto"/>
          </w:tcPr>
          <w:p w14:paraId="5BA199AA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</w:p>
        </w:tc>
        <w:tc>
          <w:tcPr>
            <w:tcW w:w="0" w:type="auto"/>
            <w:gridSpan w:val="3"/>
          </w:tcPr>
          <w:p w14:paraId="6190F449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1.96×10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6</w:t>
            </w:r>
          </w:p>
        </w:tc>
        <w:tc>
          <w:tcPr>
            <w:tcW w:w="0" w:type="auto"/>
            <w:gridSpan w:val="3"/>
          </w:tcPr>
          <w:p w14:paraId="10F87315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2.91×10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9</w:t>
            </w:r>
          </w:p>
        </w:tc>
        <w:tc>
          <w:tcPr>
            <w:tcW w:w="0" w:type="auto"/>
            <w:gridSpan w:val="3"/>
          </w:tcPr>
          <w:p w14:paraId="2663A8F3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5.88×10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8</w:t>
            </w:r>
          </w:p>
        </w:tc>
        <w:tc>
          <w:tcPr>
            <w:tcW w:w="0" w:type="auto"/>
            <w:gridSpan w:val="3"/>
          </w:tcPr>
          <w:p w14:paraId="58552E38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1.90×10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10</w:t>
            </w:r>
          </w:p>
        </w:tc>
        <w:tc>
          <w:tcPr>
            <w:tcW w:w="0" w:type="auto"/>
            <w:gridSpan w:val="3"/>
          </w:tcPr>
          <w:p w14:paraId="56DB002C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6.23×10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1</w:t>
            </w:r>
          </w:p>
        </w:tc>
        <w:tc>
          <w:tcPr>
            <w:tcW w:w="0" w:type="auto"/>
            <w:gridSpan w:val="3"/>
          </w:tcPr>
          <w:p w14:paraId="2AA26C0E" w14:textId="77777777" w:rsidR="00A92B86" w:rsidRPr="00275C02" w:rsidRDefault="00A92B86" w:rsidP="004A00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0"/>
                <w:szCs w:val="10"/>
              </w:rPr>
            </w:pPr>
            <w:r w:rsidRPr="00275C02">
              <w:rPr>
                <w:b/>
                <w:bCs/>
                <w:sz w:val="10"/>
                <w:szCs w:val="10"/>
              </w:rPr>
              <w:t>1.05×10</w:t>
            </w:r>
            <w:r w:rsidRPr="00275C02">
              <w:rPr>
                <w:b/>
                <w:bCs/>
                <w:sz w:val="10"/>
                <w:szCs w:val="10"/>
                <w:vertAlign w:val="superscript"/>
              </w:rPr>
              <w:t>8</w:t>
            </w:r>
          </w:p>
        </w:tc>
      </w:tr>
    </w:tbl>
    <w:p w14:paraId="3269D4FF" w14:textId="77777777" w:rsidR="00295251" w:rsidRPr="00275C02" w:rsidRDefault="00295251" w:rsidP="00295251">
      <w:pPr>
        <w:pStyle w:val="FETableFootnote"/>
        <w:rPr>
          <w:rFonts w:ascii="Times" w:hAnsi="Times"/>
        </w:rPr>
      </w:pPr>
      <w:r w:rsidRPr="00275C02">
        <w:rPr>
          <w:rFonts w:ascii="Times" w:hAnsi="Times"/>
          <w:vertAlign w:val="superscript"/>
        </w:rPr>
        <w:t xml:space="preserve">a </w:t>
      </w:r>
      <w:r w:rsidRPr="00275C02">
        <w:rPr>
          <w:rFonts w:ascii="Times" w:hAnsi="Times"/>
        </w:rPr>
        <w:t>the reaction has been found to be barrierless (explanation in the main text).</w:t>
      </w:r>
    </w:p>
    <w:p w14:paraId="569DC559" w14:textId="03468325" w:rsidR="00240C8C" w:rsidRPr="00275C02" w:rsidRDefault="00240C8C" w:rsidP="00BE3A10">
      <w:pPr>
        <w:pStyle w:val="TAMainText"/>
        <w:ind w:firstLine="0"/>
        <w:rPr>
          <w:rFonts w:ascii="Times" w:hAnsi="Times"/>
        </w:rPr>
      </w:pPr>
    </w:p>
    <w:sectPr w:rsidR="00240C8C" w:rsidRPr="00275C02" w:rsidSect="00997F88">
      <w:headerReference w:type="even" r:id="rId21"/>
      <w:headerReference w:type="default" r:id="rId22"/>
      <w:footerReference w:type="even" r:id="rId23"/>
      <w:footerReference w:type="default" r:id="rId24"/>
      <w:type w:val="continuous"/>
      <w:pgSz w:w="12240" w:h="15840"/>
      <w:pgMar w:top="720" w:right="1094" w:bottom="720" w:left="1094" w:header="283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8373E" w14:textId="77777777" w:rsidR="00FB1108" w:rsidRDefault="00FB1108">
      <w:r>
        <w:separator/>
      </w:r>
    </w:p>
    <w:p w14:paraId="1C8C383E" w14:textId="77777777" w:rsidR="00FB1108" w:rsidRDefault="00FB1108"/>
  </w:endnote>
  <w:endnote w:type="continuationSeparator" w:id="0">
    <w:p w14:paraId="6DB52997" w14:textId="77777777" w:rsidR="00FB1108" w:rsidRDefault="00FB1108">
      <w:r>
        <w:continuationSeparator/>
      </w:r>
    </w:p>
    <w:p w14:paraId="5A0983BC" w14:textId="77777777" w:rsidR="00FB1108" w:rsidRDefault="00FB110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New York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no Pro">
    <w:altName w:val="Times New Roman"/>
    <w:panose1 w:val="02020502040506020403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Times New Roman"/>
    <w:panose1 w:val="020B06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79DA4" w14:textId="77777777" w:rsidR="00D924F3" w:rsidRDefault="00E718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B578A7F" w14:textId="77777777" w:rsidR="00D924F3" w:rsidRDefault="00000000">
    <w:pPr>
      <w:pStyle w:val="Stopka"/>
      <w:ind w:right="360"/>
    </w:pPr>
  </w:p>
  <w:p w14:paraId="186915E3" w14:textId="77777777" w:rsidR="00D924F3" w:rsidRDefault="000000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0D9C6" w14:textId="77777777" w:rsidR="00D924F3" w:rsidRDefault="00E7183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14:paraId="4B2F53BA" w14:textId="77777777" w:rsidR="00D924F3" w:rsidRDefault="00000000">
    <w:pPr>
      <w:pStyle w:val="Stopka"/>
      <w:ind w:right="360"/>
    </w:pPr>
  </w:p>
  <w:p w14:paraId="71ABD564" w14:textId="77777777" w:rsidR="00D924F3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99F2A" w14:textId="77777777" w:rsidR="00FB1108" w:rsidRDefault="00FB1108">
      <w:r>
        <w:separator/>
      </w:r>
    </w:p>
    <w:p w14:paraId="199BC3FC" w14:textId="77777777" w:rsidR="00FB1108" w:rsidRDefault="00FB1108"/>
  </w:footnote>
  <w:footnote w:type="continuationSeparator" w:id="0">
    <w:p w14:paraId="12ABDE35" w14:textId="77777777" w:rsidR="00FB1108" w:rsidRDefault="00FB1108">
      <w:r>
        <w:continuationSeparator/>
      </w:r>
    </w:p>
    <w:p w14:paraId="66784A5A" w14:textId="77777777" w:rsidR="00FB1108" w:rsidRDefault="00FB110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312553437"/>
      <w:docPartObj>
        <w:docPartGallery w:val="Page Numbers (Top of Page)"/>
        <w:docPartUnique/>
      </w:docPartObj>
    </w:sdtPr>
    <w:sdtContent>
      <w:p w14:paraId="3A6E21C7" w14:textId="19E45213" w:rsidR="00997F88" w:rsidRDefault="00997F88" w:rsidP="00745D05">
        <w:pPr>
          <w:pStyle w:val="Nagwek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44C8F7A" w14:textId="77777777" w:rsidR="00997F88" w:rsidRDefault="00997F8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20675818"/>
      <w:docPartObj>
        <w:docPartGallery w:val="Page Numbers (Top of Page)"/>
        <w:docPartUnique/>
      </w:docPartObj>
    </w:sdtPr>
    <w:sdtContent>
      <w:p w14:paraId="5C24FA34" w14:textId="3BD478D6" w:rsidR="00997F88" w:rsidRDefault="00997F88" w:rsidP="00745D05">
        <w:pPr>
          <w:pStyle w:val="Nagwek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t>S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</w:sdtContent>
  </w:sdt>
  <w:p w14:paraId="1D709CF3" w14:textId="77777777" w:rsidR="00997F88" w:rsidRDefault="00997F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3FAB"/>
    <w:multiLevelType w:val="hybridMultilevel"/>
    <w:tmpl w:val="34B0CAF2"/>
    <w:lvl w:ilvl="0" w:tplc="DB32A9F2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5BD3EE6"/>
    <w:multiLevelType w:val="hybridMultilevel"/>
    <w:tmpl w:val="86ACE73E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6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7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C15088F"/>
    <w:multiLevelType w:val="hybridMultilevel"/>
    <w:tmpl w:val="EF148BCA"/>
    <w:lvl w:ilvl="0" w:tplc="0415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ADC2F1E"/>
    <w:multiLevelType w:val="multilevel"/>
    <w:tmpl w:val="45589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357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2078480749">
    <w:abstractNumId w:val="6"/>
  </w:num>
  <w:num w:numId="2" w16cid:durableId="1597252454">
    <w:abstractNumId w:val="4"/>
  </w:num>
  <w:num w:numId="3" w16cid:durableId="231040042">
    <w:abstractNumId w:val="7"/>
  </w:num>
  <w:num w:numId="4" w16cid:durableId="517545754">
    <w:abstractNumId w:val="5"/>
  </w:num>
  <w:num w:numId="5" w16cid:durableId="1957448022">
    <w:abstractNumId w:val="2"/>
  </w:num>
  <w:num w:numId="6" w16cid:durableId="1060711894">
    <w:abstractNumId w:val="1"/>
  </w:num>
  <w:num w:numId="7" w16cid:durableId="663316051">
    <w:abstractNumId w:val="9"/>
  </w:num>
  <w:num w:numId="8" w16cid:durableId="1941982642">
    <w:abstractNumId w:val="0"/>
  </w:num>
  <w:num w:numId="9" w16cid:durableId="2145611041">
    <w:abstractNumId w:val="8"/>
  </w:num>
  <w:num w:numId="10" w16cid:durableId="530070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bordersDoNotSurroundHeader/>
  <w:bordersDoNotSurroundFooter/>
  <w:attachedTemplate r:id="rId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676"/>
    <w:rsid w:val="00007882"/>
    <w:rsid w:val="000133D1"/>
    <w:rsid w:val="0002383D"/>
    <w:rsid w:val="00027842"/>
    <w:rsid w:val="00027DC4"/>
    <w:rsid w:val="00033FC1"/>
    <w:rsid w:val="00040738"/>
    <w:rsid w:val="0004500D"/>
    <w:rsid w:val="00050F65"/>
    <w:rsid w:val="00057344"/>
    <w:rsid w:val="00060A97"/>
    <w:rsid w:val="00071D57"/>
    <w:rsid w:val="00086D4F"/>
    <w:rsid w:val="00086F2A"/>
    <w:rsid w:val="0009485A"/>
    <w:rsid w:val="000B25AA"/>
    <w:rsid w:val="000B720F"/>
    <w:rsid w:val="000B72DD"/>
    <w:rsid w:val="000D4D9B"/>
    <w:rsid w:val="000D6DE5"/>
    <w:rsid w:val="000E4FA1"/>
    <w:rsid w:val="000F68AA"/>
    <w:rsid w:val="000F6F08"/>
    <w:rsid w:val="00100A98"/>
    <w:rsid w:val="0010222F"/>
    <w:rsid w:val="0010336E"/>
    <w:rsid w:val="001039D6"/>
    <w:rsid w:val="00106420"/>
    <w:rsid w:val="001208BB"/>
    <w:rsid w:val="00125383"/>
    <w:rsid w:val="00127BF5"/>
    <w:rsid w:val="00133B17"/>
    <w:rsid w:val="00136080"/>
    <w:rsid w:val="00136D3B"/>
    <w:rsid w:val="0015192C"/>
    <w:rsid w:val="00155877"/>
    <w:rsid w:val="00171D01"/>
    <w:rsid w:val="00172669"/>
    <w:rsid w:val="00173CB1"/>
    <w:rsid w:val="00174F7F"/>
    <w:rsid w:val="00177581"/>
    <w:rsid w:val="00177BAD"/>
    <w:rsid w:val="00191BF9"/>
    <w:rsid w:val="001A3086"/>
    <w:rsid w:val="001A6B6F"/>
    <w:rsid w:val="001B1908"/>
    <w:rsid w:val="001B3F98"/>
    <w:rsid w:val="001B68C3"/>
    <w:rsid w:val="001B7644"/>
    <w:rsid w:val="001C526C"/>
    <w:rsid w:val="001C7C9D"/>
    <w:rsid w:val="001F7C9A"/>
    <w:rsid w:val="00202966"/>
    <w:rsid w:val="00207798"/>
    <w:rsid w:val="002171BE"/>
    <w:rsid w:val="00222E7A"/>
    <w:rsid w:val="00230485"/>
    <w:rsid w:val="00237B45"/>
    <w:rsid w:val="00240C8C"/>
    <w:rsid w:val="002550B1"/>
    <w:rsid w:val="00263A85"/>
    <w:rsid w:val="00263C0B"/>
    <w:rsid w:val="0027025B"/>
    <w:rsid w:val="00272DF2"/>
    <w:rsid w:val="00275C02"/>
    <w:rsid w:val="00283551"/>
    <w:rsid w:val="002848D7"/>
    <w:rsid w:val="00286681"/>
    <w:rsid w:val="002914F2"/>
    <w:rsid w:val="00295251"/>
    <w:rsid w:val="002B704A"/>
    <w:rsid w:val="002C6D7D"/>
    <w:rsid w:val="002D021A"/>
    <w:rsid w:val="002E1F6A"/>
    <w:rsid w:val="002E75F0"/>
    <w:rsid w:val="002F60D0"/>
    <w:rsid w:val="003068B5"/>
    <w:rsid w:val="00312E07"/>
    <w:rsid w:val="0031497F"/>
    <w:rsid w:val="00322970"/>
    <w:rsid w:val="003235CD"/>
    <w:rsid w:val="00323BAC"/>
    <w:rsid w:val="0032701C"/>
    <w:rsid w:val="00355683"/>
    <w:rsid w:val="00360DF4"/>
    <w:rsid w:val="003746D0"/>
    <w:rsid w:val="00376976"/>
    <w:rsid w:val="003840B8"/>
    <w:rsid w:val="003922F3"/>
    <w:rsid w:val="00396347"/>
    <w:rsid w:val="003B66F0"/>
    <w:rsid w:val="003C04D8"/>
    <w:rsid w:val="003C11C4"/>
    <w:rsid w:val="003C4394"/>
    <w:rsid w:val="003C4852"/>
    <w:rsid w:val="003D601B"/>
    <w:rsid w:val="003E46A3"/>
    <w:rsid w:val="00420A42"/>
    <w:rsid w:val="00452E8C"/>
    <w:rsid w:val="004836EC"/>
    <w:rsid w:val="00485BF1"/>
    <w:rsid w:val="00487CCF"/>
    <w:rsid w:val="0049164E"/>
    <w:rsid w:val="004958DC"/>
    <w:rsid w:val="004A003C"/>
    <w:rsid w:val="004A6240"/>
    <w:rsid w:val="004B2E1A"/>
    <w:rsid w:val="004B5793"/>
    <w:rsid w:val="004B60AA"/>
    <w:rsid w:val="004C55A4"/>
    <w:rsid w:val="004D350C"/>
    <w:rsid w:val="004D3650"/>
    <w:rsid w:val="004E148B"/>
    <w:rsid w:val="004E3BEB"/>
    <w:rsid w:val="004E7274"/>
    <w:rsid w:val="004F16FE"/>
    <w:rsid w:val="0050750A"/>
    <w:rsid w:val="00526D76"/>
    <w:rsid w:val="00532952"/>
    <w:rsid w:val="00542A4F"/>
    <w:rsid w:val="00544A53"/>
    <w:rsid w:val="005536F2"/>
    <w:rsid w:val="00560E07"/>
    <w:rsid w:val="0056488D"/>
    <w:rsid w:val="005658CF"/>
    <w:rsid w:val="005703ED"/>
    <w:rsid w:val="00587B9C"/>
    <w:rsid w:val="005A0DB7"/>
    <w:rsid w:val="005A24DB"/>
    <w:rsid w:val="005A34D7"/>
    <w:rsid w:val="005B44F8"/>
    <w:rsid w:val="005B7DB2"/>
    <w:rsid w:val="005C1549"/>
    <w:rsid w:val="005C236A"/>
    <w:rsid w:val="005C33C9"/>
    <w:rsid w:val="005C7341"/>
    <w:rsid w:val="005D25FC"/>
    <w:rsid w:val="005F72E2"/>
    <w:rsid w:val="00606066"/>
    <w:rsid w:val="00612E2B"/>
    <w:rsid w:val="0061491D"/>
    <w:rsid w:val="006237B3"/>
    <w:rsid w:val="0062780F"/>
    <w:rsid w:val="00637C47"/>
    <w:rsid w:val="0064359C"/>
    <w:rsid w:val="00644F7A"/>
    <w:rsid w:val="0065564A"/>
    <w:rsid w:val="00671BFB"/>
    <w:rsid w:val="00673493"/>
    <w:rsid w:val="006A183B"/>
    <w:rsid w:val="006A359C"/>
    <w:rsid w:val="006A72D4"/>
    <w:rsid w:val="006B049D"/>
    <w:rsid w:val="006B296A"/>
    <w:rsid w:val="006B794C"/>
    <w:rsid w:val="006C2FE3"/>
    <w:rsid w:val="006D513F"/>
    <w:rsid w:val="006D7C4B"/>
    <w:rsid w:val="006E0E59"/>
    <w:rsid w:val="006E2043"/>
    <w:rsid w:val="006E24D8"/>
    <w:rsid w:val="006E46FA"/>
    <w:rsid w:val="006E4C29"/>
    <w:rsid w:val="006F77E3"/>
    <w:rsid w:val="00707B1F"/>
    <w:rsid w:val="00720DE5"/>
    <w:rsid w:val="00725038"/>
    <w:rsid w:val="00733BFF"/>
    <w:rsid w:val="00734760"/>
    <w:rsid w:val="00734E9C"/>
    <w:rsid w:val="00737B51"/>
    <w:rsid w:val="007431D6"/>
    <w:rsid w:val="007463CA"/>
    <w:rsid w:val="00751ED7"/>
    <w:rsid w:val="0075244C"/>
    <w:rsid w:val="00755BFD"/>
    <w:rsid w:val="00772438"/>
    <w:rsid w:val="00774173"/>
    <w:rsid w:val="0077781A"/>
    <w:rsid w:val="0078287A"/>
    <w:rsid w:val="00783FCC"/>
    <w:rsid w:val="00786D56"/>
    <w:rsid w:val="00795DB8"/>
    <w:rsid w:val="007B281F"/>
    <w:rsid w:val="007B423D"/>
    <w:rsid w:val="007C700A"/>
    <w:rsid w:val="007F0C0B"/>
    <w:rsid w:val="007F224E"/>
    <w:rsid w:val="008002E6"/>
    <w:rsid w:val="00800CC4"/>
    <w:rsid w:val="0081245B"/>
    <w:rsid w:val="00812715"/>
    <w:rsid w:val="00814EE2"/>
    <w:rsid w:val="00815293"/>
    <w:rsid w:val="00824009"/>
    <w:rsid w:val="00824E35"/>
    <w:rsid w:val="008331F9"/>
    <w:rsid w:val="008348A2"/>
    <w:rsid w:val="00837F9C"/>
    <w:rsid w:val="0084341F"/>
    <w:rsid w:val="0086353B"/>
    <w:rsid w:val="00876501"/>
    <w:rsid w:val="00891FE9"/>
    <w:rsid w:val="008A0A5D"/>
    <w:rsid w:val="008A33C2"/>
    <w:rsid w:val="008B42B5"/>
    <w:rsid w:val="008C7B0E"/>
    <w:rsid w:val="008D6481"/>
    <w:rsid w:val="008E14E1"/>
    <w:rsid w:val="00900BF4"/>
    <w:rsid w:val="00903C45"/>
    <w:rsid w:val="00904A3E"/>
    <w:rsid w:val="00920F96"/>
    <w:rsid w:val="00921B49"/>
    <w:rsid w:val="00927ABF"/>
    <w:rsid w:val="009441B3"/>
    <w:rsid w:val="00950864"/>
    <w:rsid w:val="0095099B"/>
    <w:rsid w:val="00964637"/>
    <w:rsid w:val="0097351E"/>
    <w:rsid w:val="00974FCB"/>
    <w:rsid w:val="00982DAC"/>
    <w:rsid w:val="00995009"/>
    <w:rsid w:val="00997F88"/>
    <w:rsid w:val="009C3A02"/>
    <w:rsid w:val="009D3027"/>
    <w:rsid w:val="009E22B4"/>
    <w:rsid w:val="009E596C"/>
    <w:rsid w:val="009E6B45"/>
    <w:rsid w:val="009F17F9"/>
    <w:rsid w:val="009F490B"/>
    <w:rsid w:val="00A01482"/>
    <w:rsid w:val="00A21950"/>
    <w:rsid w:val="00A24553"/>
    <w:rsid w:val="00A27126"/>
    <w:rsid w:val="00A30083"/>
    <w:rsid w:val="00A307FD"/>
    <w:rsid w:val="00A35B5A"/>
    <w:rsid w:val="00A44074"/>
    <w:rsid w:val="00A473DD"/>
    <w:rsid w:val="00A61FBE"/>
    <w:rsid w:val="00A631F2"/>
    <w:rsid w:val="00A6512D"/>
    <w:rsid w:val="00A7123F"/>
    <w:rsid w:val="00A72807"/>
    <w:rsid w:val="00A92B86"/>
    <w:rsid w:val="00AA1E44"/>
    <w:rsid w:val="00AA4086"/>
    <w:rsid w:val="00AA46AD"/>
    <w:rsid w:val="00AA6D1C"/>
    <w:rsid w:val="00AC3A22"/>
    <w:rsid w:val="00AE6958"/>
    <w:rsid w:val="00AE7119"/>
    <w:rsid w:val="00B007FC"/>
    <w:rsid w:val="00B0549A"/>
    <w:rsid w:val="00B07E9C"/>
    <w:rsid w:val="00B16D21"/>
    <w:rsid w:val="00B34588"/>
    <w:rsid w:val="00B353C4"/>
    <w:rsid w:val="00B50BD6"/>
    <w:rsid w:val="00B66486"/>
    <w:rsid w:val="00B771F6"/>
    <w:rsid w:val="00B86F7F"/>
    <w:rsid w:val="00B91369"/>
    <w:rsid w:val="00B9166D"/>
    <w:rsid w:val="00B91853"/>
    <w:rsid w:val="00B94754"/>
    <w:rsid w:val="00BB4ED8"/>
    <w:rsid w:val="00BC0A2A"/>
    <w:rsid w:val="00BC25E6"/>
    <w:rsid w:val="00BE3A10"/>
    <w:rsid w:val="00BE5427"/>
    <w:rsid w:val="00C07425"/>
    <w:rsid w:val="00C07985"/>
    <w:rsid w:val="00C169A8"/>
    <w:rsid w:val="00C20EA1"/>
    <w:rsid w:val="00C3354A"/>
    <w:rsid w:val="00C3772E"/>
    <w:rsid w:val="00C43BFC"/>
    <w:rsid w:val="00C73245"/>
    <w:rsid w:val="00C81B04"/>
    <w:rsid w:val="00C81CE0"/>
    <w:rsid w:val="00CA1664"/>
    <w:rsid w:val="00CA5685"/>
    <w:rsid w:val="00CB0F76"/>
    <w:rsid w:val="00CB4C1A"/>
    <w:rsid w:val="00CB7040"/>
    <w:rsid w:val="00CC56D0"/>
    <w:rsid w:val="00CD2A0D"/>
    <w:rsid w:val="00CD5BA6"/>
    <w:rsid w:val="00CD5E04"/>
    <w:rsid w:val="00CF0DC7"/>
    <w:rsid w:val="00CF4CA9"/>
    <w:rsid w:val="00D04004"/>
    <w:rsid w:val="00D0569B"/>
    <w:rsid w:val="00D11844"/>
    <w:rsid w:val="00D1510F"/>
    <w:rsid w:val="00D152B7"/>
    <w:rsid w:val="00D167E7"/>
    <w:rsid w:val="00D17426"/>
    <w:rsid w:val="00D21EFA"/>
    <w:rsid w:val="00D22E70"/>
    <w:rsid w:val="00D23D92"/>
    <w:rsid w:val="00D32110"/>
    <w:rsid w:val="00D411E6"/>
    <w:rsid w:val="00D45560"/>
    <w:rsid w:val="00D47B63"/>
    <w:rsid w:val="00D51302"/>
    <w:rsid w:val="00D56482"/>
    <w:rsid w:val="00D72E22"/>
    <w:rsid w:val="00D830E2"/>
    <w:rsid w:val="00D91C5A"/>
    <w:rsid w:val="00D937CE"/>
    <w:rsid w:val="00D955CF"/>
    <w:rsid w:val="00DA1851"/>
    <w:rsid w:val="00DA5E23"/>
    <w:rsid w:val="00DB68CF"/>
    <w:rsid w:val="00DB6ADC"/>
    <w:rsid w:val="00DC30AC"/>
    <w:rsid w:val="00DC39C1"/>
    <w:rsid w:val="00DD07B8"/>
    <w:rsid w:val="00DD39C2"/>
    <w:rsid w:val="00DF0AA4"/>
    <w:rsid w:val="00E01A44"/>
    <w:rsid w:val="00E01E34"/>
    <w:rsid w:val="00E35EB8"/>
    <w:rsid w:val="00E40DE7"/>
    <w:rsid w:val="00E511D2"/>
    <w:rsid w:val="00E518D3"/>
    <w:rsid w:val="00E55040"/>
    <w:rsid w:val="00E55B30"/>
    <w:rsid w:val="00E6778C"/>
    <w:rsid w:val="00E71831"/>
    <w:rsid w:val="00E7234C"/>
    <w:rsid w:val="00E771D0"/>
    <w:rsid w:val="00E82B60"/>
    <w:rsid w:val="00E8338C"/>
    <w:rsid w:val="00E86166"/>
    <w:rsid w:val="00EA3D83"/>
    <w:rsid w:val="00EA7BF2"/>
    <w:rsid w:val="00EB71A0"/>
    <w:rsid w:val="00EC0C90"/>
    <w:rsid w:val="00EC36A0"/>
    <w:rsid w:val="00ED7813"/>
    <w:rsid w:val="00ED7BEF"/>
    <w:rsid w:val="00EE4EB8"/>
    <w:rsid w:val="00EE5683"/>
    <w:rsid w:val="00EF4355"/>
    <w:rsid w:val="00EF491A"/>
    <w:rsid w:val="00F24042"/>
    <w:rsid w:val="00F25EE6"/>
    <w:rsid w:val="00F25F13"/>
    <w:rsid w:val="00F27E9E"/>
    <w:rsid w:val="00F31676"/>
    <w:rsid w:val="00F31F70"/>
    <w:rsid w:val="00F37882"/>
    <w:rsid w:val="00F6740A"/>
    <w:rsid w:val="00F7462A"/>
    <w:rsid w:val="00F874E7"/>
    <w:rsid w:val="00F909AE"/>
    <w:rsid w:val="00FA4515"/>
    <w:rsid w:val="00FA49B6"/>
    <w:rsid w:val="00FB1108"/>
    <w:rsid w:val="00FB4FE9"/>
    <w:rsid w:val="00FC02DA"/>
    <w:rsid w:val="00FC6898"/>
    <w:rsid w:val="00FC6B40"/>
    <w:rsid w:val="00FD4B3D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7B8211"/>
  <w14:defaultImageDpi w14:val="300"/>
  <w15:docId w15:val="{5BB41009-7861-8D42-8139-C8B125DF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/>
      <w:jc w:val="both"/>
    </w:pPr>
    <w:rPr>
      <w:rFonts w:ascii="Times" w:hAnsi="Times"/>
      <w:sz w:val="24"/>
    </w:rPr>
  </w:style>
  <w:style w:type="paragraph" w:styleId="Nagwek1">
    <w:name w:val="heading 1"/>
    <w:basedOn w:val="VDTableTitle"/>
    <w:next w:val="Normalny"/>
    <w:qFormat/>
    <w:rsid w:val="004A003C"/>
    <w:pPr>
      <w:outlineLvl w:val="0"/>
    </w:pPr>
    <w:rPr>
      <w:bCs/>
      <w:lang w:val="en-GB"/>
    </w:rPr>
  </w:style>
  <w:style w:type="paragraph" w:styleId="Nagwek2">
    <w:name w:val="heading 2"/>
    <w:basedOn w:val="Normalny"/>
    <w:next w:val="Normalny"/>
    <w:qFormat/>
    <w:rsid w:val="00865479"/>
    <w:pPr>
      <w:keepNext/>
      <w:spacing w:before="60" w:after="60"/>
      <w:outlineLvl w:val="1"/>
    </w:pPr>
    <w:rPr>
      <w:rFonts w:ascii="Myriad Pro Light" w:hAnsi="Myriad Pro Light" w:cs="Arial"/>
      <w:b/>
      <w:bCs/>
      <w:iCs/>
      <w:sz w:val="20"/>
      <w:szCs w:val="28"/>
    </w:rPr>
  </w:style>
  <w:style w:type="paragraph" w:styleId="Nagwek3">
    <w:name w:val="heading 3"/>
    <w:basedOn w:val="Normalny"/>
    <w:next w:val="Normalny"/>
    <w:qFormat/>
    <w:rsid w:val="00865479"/>
    <w:pPr>
      <w:keepNext/>
      <w:spacing w:before="60" w:after="60"/>
      <w:ind w:left="180"/>
      <w:outlineLvl w:val="2"/>
    </w:pPr>
    <w:rPr>
      <w:rFonts w:ascii="Myriad Pro Light" w:hAnsi="Myriad Pro Light" w:cs="Arial"/>
      <w:b/>
      <w:bCs/>
      <w:sz w:val="20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rPr>
      <w:color w:val="800080"/>
      <w:u w:val="single"/>
    </w:rPr>
  </w:style>
  <w:style w:type="paragraph" w:styleId="Tekstpodstawowy">
    <w:name w:val="Body Text"/>
    <w:basedOn w:val="Normalny"/>
    <w:pPr>
      <w:jc w:val="center"/>
    </w:pPr>
    <w:rPr>
      <w:b/>
      <w:sz w:val="40"/>
    </w:rPr>
  </w:style>
  <w:style w:type="paragraph" w:styleId="Tekstprzypisudolnego">
    <w:name w:val="footnote text"/>
    <w:basedOn w:val="Normalny"/>
    <w:next w:val="TFReferencesSection"/>
    <w:semiHidden/>
  </w:style>
  <w:style w:type="paragraph" w:customStyle="1" w:styleId="TFReferencesSection">
    <w:name w:val="TF_References_Section"/>
    <w:basedOn w:val="Normalny"/>
    <w:next w:val="Normalny"/>
    <w:autoRedefine/>
    <w:rsid w:val="00AC5F97"/>
    <w:pPr>
      <w:spacing w:after="0"/>
      <w:ind w:firstLine="187"/>
    </w:pPr>
    <w:rPr>
      <w:rFonts w:ascii="Arno Pro" w:hAnsi="Arno Pro"/>
      <w:kern w:val="19"/>
      <w:sz w:val="17"/>
      <w:szCs w:val="14"/>
    </w:rPr>
  </w:style>
  <w:style w:type="paragraph" w:customStyle="1" w:styleId="TAMainText">
    <w:name w:val="TA_Main_Text"/>
    <w:basedOn w:val="Normalny"/>
    <w:rsid w:val="00125383"/>
    <w:pPr>
      <w:spacing w:after="60"/>
      <w:ind w:firstLine="180"/>
    </w:pPr>
    <w:rPr>
      <w:rFonts w:ascii="Arno Pro" w:hAnsi="Arno Pro"/>
      <w:kern w:val="21"/>
      <w:sz w:val="19"/>
    </w:rPr>
  </w:style>
  <w:style w:type="paragraph" w:customStyle="1" w:styleId="BATitle">
    <w:name w:val="BA_Title"/>
    <w:basedOn w:val="Normalny"/>
    <w:next w:val="BBAuthorName"/>
    <w:rsid w:val="00427112"/>
    <w:pPr>
      <w:spacing w:before="1400" w:after="180"/>
      <w:jc w:val="left"/>
    </w:pPr>
    <w:rPr>
      <w:rFonts w:ascii="Myriad Pro Light" w:hAnsi="Myriad Pro Light"/>
      <w:b/>
      <w:kern w:val="36"/>
      <w:sz w:val="34"/>
    </w:rPr>
  </w:style>
  <w:style w:type="paragraph" w:customStyle="1" w:styleId="BBAuthorName">
    <w:name w:val="BB_Author_Name"/>
    <w:basedOn w:val="Normalny"/>
    <w:next w:val="BCAuthorAddress"/>
    <w:autoRedefine/>
    <w:rsid w:val="000E75E3"/>
    <w:pPr>
      <w:spacing w:after="180"/>
      <w:jc w:val="left"/>
    </w:pPr>
    <w:rPr>
      <w:rFonts w:ascii="Arno Pro" w:hAnsi="Arno Pro"/>
      <w:kern w:val="26"/>
    </w:rPr>
  </w:style>
  <w:style w:type="paragraph" w:customStyle="1" w:styleId="BCAuthorAddress">
    <w:name w:val="BC_Author_Address"/>
    <w:basedOn w:val="Normalny"/>
    <w:next w:val="BIEmailAddress"/>
    <w:autoRedefine/>
    <w:rsid w:val="00AC5F97"/>
    <w:pPr>
      <w:spacing w:after="60"/>
      <w:jc w:val="left"/>
    </w:pPr>
    <w:rPr>
      <w:rFonts w:ascii="Arno Pro" w:hAnsi="Arno Pro"/>
      <w:kern w:val="22"/>
      <w:sz w:val="20"/>
    </w:rPr>
  </w:style>
  <w:style w:type="paragraph" w:customStyle="1" w:styleId="BIEmailAddress">
    <w:name w:val="BI_Email_Address"/>
    <w:basedOn w:val="Normalny"/>
    <w:next w:val="AIReceivedDate"/>
    <w:autoRedefine/>
    <w:rsid w:val="003A0F5F"/>
    <w:pPr>
      <w:spacing w:after="100"/>
      <w:jc w:val="left"/>
    </w:pPr>
    <w:rPr>
      <w:rFonts w:ascii="Arno Pro" w:hAnsi="Arno Pro"/>
      <w:sz w:val="18"/>
    </w:rPr>
  </w:style>
  <w:style w:type="paragraph" w:customStyle="1" w:styleId="AIReceivedDate">
    <w:name w:val="AI_Received_Date"/>
    <w:basedOn w:val="Normalny"/>
    <w:next w:val="Normalny"/>
    <w:autoRedefine/>
    <w:rsid w:val="00A444E1"/>
    <w:pPr>
      <w:spacing w:after="100"/>
      <w:jc w:val="left"/>
    </w:pPr>
    <w:rPr>
      <w:rFonts w:ascii="Arno Pro" w:hAnsi="Arno Pro"/>
      <w:sz w:val="18"/>
    </w:rPr>
  </w:style>
  <w:style w:type="paragraph" w:customStyle="1" w:styleId="BDAbstract">
    <w:name w:val="BD_Abstract"/>
    <w:basedOn w:val="Normalny"/>
    <w:next w:val="TAMainText"/>
    <w:link w:val="BDAbstractChar"/>
    <w:autoRedefine/>
    <w:rsid w:val="000E75E3"/>
    <w:pPr>
      <w:pBdr>
        <w:top w:val="single" w:sz="4" w:space="1" w:color="auto"/>
        <w:bottom w:val="single" w:sz="4" w:space="1" w:color="auto"/>
      </w:pBdr>
      <w:spacing w:before="100" w:after="600"/>
    </w:pPr>
    <w:rPr>
      <w:rFonts w:ascii="Arno Pro" w:hAnsi="Arno Pro"/>
      <w:kern w:val="21"/>
      <w:sz w:val="19"/>
    </w:rPr>
  </w:style>
  <w:style w:type="paragraph" w:customStyle="1" w:styleId="TDAcknowledgments">
    <w:name w:val="TD_Acknowledgments"/>
    <w:basedOn w:val="Normalny"/>
    <w:next w:val="Normalny"/>
    <w:link w:val="TDAcknowledgmentsChar"/>
    <w:autoRedefine/>
    <w:rsid w:val="00E75388"/>
    <w:pPr>
      <w:spacing w:after="0"/>
    </w:pPr>
    <w:rPr>
      <w:rFonts w:ascii="Arno Pro" w:hAnsi="Arno Pro"/>
      <w:kern w:val="20"/>
      <w:sz w:val="18"/>
    </w:rPr>
  </w:style>
  <w:style w:type="paragraph" w:customStyle="1" w:styleId="TESupportingInformation">
    <w:name w:val="TE_Supporting_Information"/>
    <w:basedOn w:val="Normalny"/>
    <w:next w:val="Normalny"/>
    <w:autoRedefine/>
    <w:rsid w:val="00157E12"/>
    <w:pPr>
      <w:spacing w:after="0"/>
    </w:pPr>
    <w:rPr>
      <w:rFonts w:ascii="Arno Pro" w:hAnsi="Arno Pro"/>
      <w:kern w:val="20"/>
      <w:sz w:val="18"/>
    </w:rPr>
  </w:style>
  <w:style w:type="paragraph" w:customStyle="1" w:styleId="VCSchemeTitle">
    <w:name w:val="VC_Scheme_Title"/>
    <w:basedOn w:val="Normalny"/>
    <w:next w:val="Normalny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VDTableTitle">
    <w:name w:val="VD_Table_Title"/>
    <w:basedOn w:val="Normalny"/>
    <w:next w:val="Normalny"/>
    <w:rsid w:val="00427112"/>
    <w:pPr>
      <w:spacing w:after="180"/>
    </w:pPr>
    <w:rPr>
      <w:rFonts w:ascii="Arno Pro" w:hAnsi="Arno Pro"/>
      <w:b/>
      <w:kern w:val="21"/>
      <w:sz w:val="19"/>
      <w:szCs w:val="19"/>
    </w:rPr>
  </w:style>
  <w:style w:type="paragraph" w:customStyle="1" w:styleId="VAFigureCaption">
    <w:name w:val="VA_Figure_Caption"/>
    <w:basedOn w:val="Normalny"/>
    <w:next w:val="Normalny"/>
    <w:autoRedefine/>
    <w:rsid w:val="00D937CE"/>
    <w:pPr>
      <w:spacing w:before="200" w:after="120"/>
    </w:pPr>
    <w:rPr>
      <w:rFonts w:ascii="Arno Pro" w:hAnsi="Arno Pro"/>
      <w:b/>
      <w:bCs/>
      <w:kern w:val="20"/>
      <w:sz w:val="18"/>
    </w:rPr>
  </w:style>
  <w:style w:type="paragraph" w:customStyle="1" w:styleId="VBChartTitle">
    <w:name w:val="VB_Chart_Title"/>
    <w:basedOn w:val="Normalny"/>
    <w:next w:val="Normalny"/>
    <w:autoRedefine/>
    <w:rsid w:val="00427112"/>
    <w:pPr>
      <w:spacing w:after="180"/>
    </w:pPr>
    <w:rPr>
      <w:rFonts w:ascii="Arno Pro" w:hAnsi="Arno Pro"/>
      <w:b/>
      <w:kern w:val="21"/>
      <w:sz w:val="19"/>
    </w:rPr>
  </w:style>
  <w:style w:type="paragraph" w:customStyle="1" w:styleId="FETableFootnote">
    <w:name w:val="FE_Table_Footnote"/>
    <w:basedOn w:val="Normalny"/>
    <w:next w:val="Normalny"/>
    <w:autoRedefine/>
    <w:rsid w:val="000E75E3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CChartFootnote">
    <w:name w:val="FC_Chart_Footnote"/>
    <w:basedOn w:val="Normalny"/>
    <w:next w:val="Normalny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FDSchemeFootnote">
    <w:name w:val="FD_Scheme_Footnote"/>
    <w:basedOn w:val="Normalny"/>
    <w:next w:val="Normalny"/>
    <w:autoRedefine/>
    <w:rsid w:val="00157E12"/>
    <w:pPr>
      <w:spacing w:before="60" w:after="120"/>
      <w:ind w:firstLine="187"/>
    </w:pPr>
    <w:rPr>
      <w:rFonts w:ascii="Arno Pro" w:hAnsi="Arno Pro"/>
      <w:sz w:val="18"/>
    </w:rPr>
  </w:style>
  <w:style w:type="paragraph" w:customStyle="1" w:styleId="TCTableBody">
    <w:name w:val="TC_Table_Body"/>
    <w:basedOn w:val="Normalny"/>
    <w:next w:val="Normalny"/>
    <w:link w:val="TCTableBodyChar"/>
    <w:rsid w:val="00921B49"/>
    <w:pPr>
      <w:spacing w:before="20" w:after="60"/>
      <w:jc w:val="center"/>
    </w:pPr>
    <w:rPr>
      <w:rFonts w:ascii="Arno Pro" w:hAnsi="Arno Pro"/>
      <w:kern w:val="20"/>
      <w:sz w:val="16"/>
      <w:szCs w:val="18"/>
    </w:rPr>
  </w:style>
  <w:style w:type="paragraph" w:customStyle="1" w:styleId="StyleFACorrespondingAuthorFootnote7pt">
    <w:name w:val="Style FA_Corresponding_Author_Footnote + 7 pt"/>
    <w:basedOn w:val="Normalny"/>
    <w:next w:val="BGKeywords"/>
    <w:link w:val="StyleFACorrespondingAuthorFootnote7ptChar"/>
    <w:autoRedefine/>
    <w:rsid w:val="000D2D84"/>
    <w:pPr>
      <w:spacing w:after="0"/>
      <w:jc w:val="left"/>
    </w:pPr>
    <w:rPr>
      <w:rFonts w:ascii="Arno Pro" w:hAnsi="Arno Pro"/>
      <w:kern w:val="20"/>
      <w:sz w:val="18"/>
    </w:rPr>
  </w:style>
  <w:style w:type="paragraph" w:customStyle="1" w:styleId="BEAuthorBiography">
    <w:name w:val="BE_Author_Biography"/>
    <w:basedOn w:val="Normalny"/>
    <w:autoRedefine/>
    <w:rsid w:val="003A0F5F"/>
    <w:rPr>
      <w:rFonts w:ascii="Arno Pro" w:hAnsi="Arno Pro"/>
      <w:sz w:val="22"/>
    </w:rPr>
  </w:style>
  <w:style w:type="paragraph" w:customStyle="1" w:styleId="StyleBIEmailAddress95pt">
    <w:name w:val="Style BI_Email_Address + 9.5 pt"/>
    <w:basedOn w:val="BIEmailAddress"/>
    <w:rsid w:val="007F6792"/>
    <w:pPr>
      <w:spacing w:after="60"/>
    </w:pPr>
    <w:rPr>
      <w:sz w:val="19"/>
    </w:rPr>
  </w:style>
  <w:style w:type="paragraph" w:customStyle="1" w:styleId="SNSynopsisTOC">
    <w:name w:val="SN_Synopsis_TOC"/>
    <w:basedOn w:val="Normalny"/>
    <w:next w:val="Normalny"/>
    <w:autoRedefine/>
    <w:rsid w:val="000E75E3"/>
    <w:pPr>
      <w:spacing w:after="60"/>
    </w:pPr>
    <w:rPr>
      <w:rFonts w:ascii="Arno Pro" w:hAnsi="Arno Pro"/>
      <w:kern w:val="22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Stopka">
    <w:name w:val="footer"/>
    <w:basedOn w:val="Normalny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ny"/>
    <w:next w:val="BHBriefs"/>
    <w:autoRedefine/>
    <w:rsid w:val="00AC5F97"/>
    <w:pPr>
      <w:spacing w:after="220"/>
      <w:jc w:val="left"/>
    </w:pPr>
    <w:rPr>
      <w:rFonts w:ascii="Arno Pro" w:hAnsi="Arno Pro"/>
      <w:i/>
      <w:kern w:val="22"/>
      <w:sz w:val="20"/>
    </w:rPr>
  </w:style>
  <w:style w:type="paragraph" w:customStyle="1" w:styleId="BHBriefs">
    <w:name w:val="BH_Briefs"/>
    <w:basedOn w:val="Normalny"/>
    <w:next w:val="BDAbstract"/>
    <w:autoRedefine/>
    <w:rsid w:val="000E75E3"/>
    <w:pPr>
      <w:spacing w:before="180" w:after="60"/>
      <w:jc w:val="left"/>
    </w:pPr>
    <w:rPr>
      <w:rFonts w:ascii="Arno Pro" w:hAnsi="Arno Pro"/>
      <w:kern w:val="22"/>
      <w:sz w:val="20"/>
    </w:r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E96302"/>
    <w:rPr>
      <w:rFonts w:ascii="Tahoma" w:hAnsi="Tahoma" w:cs="Tahoma"/>
      <w:sz w:val="16"/>
      <w:szCs w:val="16"/>
    </w:rPr>
  </w:style>
  <w:style w:type="character" w:styleId="Odwoanieprzypisukocowego">
    <w:name w:val="endnote reference"/>
    <w:semiHidden/>
    <w:rsid w:val="00A66EDD"/>
    <w:rPr>
      <w:rFonts w:ascii="Times" w:hAnsi="Times"/>
      <w:sz w:val="18"/>
      <w:vertAlign w:val="superscript"/>
    </w:rPr>
  </w:style>
  <w:style w:type="paragraph" w:customStyle="1" w:styleId="StyleTCTableBodyBold">
    <w:name w:val="Style TC_Table_Body + Bold"/>
    <w:basedOn w:val="TCTableBody"/>
    <w:link w:val="StyleTCTableBodyBoldChar"/>
    <w:rsid w:val="000E75E3"/>
    <w:rPr>
      <w:b/>
      <w:bCs/>
      <w:kern w:val="22"/>
      <w:sz w:val="15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0D2D84"/>
    <w:rPr>
      <w:rFonts w:ascii="Arno Pro" w:hAnsi="Arno Pro"/>
      <w:kern w:val="20"/>
      <w:sz w:val="18"/>
      <w:lang w:val="en-US" w:eastAsia="en-US" w:bidi="ar-SA"/>
    </w:rPr>
  </w:style>
  <w:style w:type="paragraph" w:customStyle="1" w:styleId="BDAbstractTitle">
    <w:name w:val="BD_Abstract_Title"/>
    <w:basedOn w:val="BDAbstract"/>
    <w:link w:val="BDAbstractTitleChar"/>
    <w:rsid w:val="006532A9"/>
    <w:rPr>
      <w:b/>
    </w:rPr>
  </w:style>
  <w:style w:type="character" w:customStyle="1" w:styleId="BDAbstractChar">
    <w:name w:val="BD_Abstract Char"/>
    <w:link w:val="BDAbstract"/>
    <w:rsid w:val="000E75E3"/>
    <w:rPr>
      <w:rFonts w:ascii="Arno Pro" w:hAnsi="Arno Pro"/>
      <w:kern w:val="21"/>
      <w:sz w:val="19"/>
      <w:lang w:val="en-US" w:eastAsia="en-US" w:bidi="ar-SA"/>
    </w:rPr>
  </w:style>
  <w:style w:type="character" w:customStyle="1" w:styleId="BDAbstractTitleChar">
    <w:name w:val="BD_Abstract_Title Char"/>
    <w:link w:val="BDAbstractTitle"/>
    <w:rsid w:val="006532A9"/>
    <w:rPr>
      <w:rFonts w:ascii="Arno Pro" w:hAnsi="Arno Pro"/>
      <w:b/>
      <w:kern w:val="21"/>
      <w:sz w:val="19"/>
      <w:lang w:val="en-US" w:eastAsia="en-US" w:bidi="ar-SA"/>
    </w:rPr>
  </w:style>
  <w:style w:type="paragraph" w:customStyle="1" w:styleId="TDAckTitle">
    <w:name w:val="TD_Ack_Title"/>
    <w:basedOn w:val="TDAcknowledgments"/>
    <w:link w:val="TDAckTitleChar"/>
    <w:rsid w:val="00AC5F97"/>
    <w:pPr>
      <w:spacing w:before="180" w:after="60"/>
    </w:pPr>
    <w:rPr>
      <w:rFonts w:ascii="Myriad Pro Light" w:hAnsi="Myriad Pro Light"/>
      <w:b/>
      <w:kern w:val="23"/>
      <w:sz w:val="21"/>
    </w:rPr>
  </w:style>
  <w:style w:type="character" w:customStyle="1" w:styleId="TDAcknowledgmentsChar">
    <w:name w:val="TD_Acknowledgments Char"/>
    <w:link w:val="TDAcknowledgments"/>
    <w:rsid w:val="00E75388"/>
    <w:rPr>
      <w:rFonts w:ascii="Arno Pro" w:hAnsi="Arno Pro"/>
      <w:kern w:val="20"/>
      <w:sz w:val="18"/>
      <w:lang w:val="en-US" w:eastAsia="en-US" w:bidi="ar-SA"/>
    </w:rPr>
  </w:style>
  <w:style w:type="character" w:customStyle="1" w:styleId="TDAckTitleChar">
    <w:name w:val="TD_Ack_Title Char"/>
    <w:link w:val="TDAckTitle"/>
    <w:rsid w:val="00AC5F97"/>
    <w:rPr>
      <w:rFonts w:ascii="Myriad Pro Light" w:hAnsi="Myriad Pro Light"/>
      <w:b/>
      <w:kern w:val="23"/>
      <w:sz w:val="21"/>
      <w:lang w:val="en-US" w:eastAsia="en-US" w:bidi="ar-SA"/>
    </w:rPr>
  </w:style>
  <w:style w:type="paragraph" w:customStyle="1" w:styleId="TESupportingInfoTitle">
    <w:name w:val="TE_Supporting_Info_Title"/>
    <w:basedOn w:val="TESupportingInformation"/>
    <w:autoRedefine/>
    <w:rsid w:val="00141659"/>
    <w:pPr>
      <w:spacing w:before="180" w:after="60"/>
    </w:pPr>
    <w:rPr>
      <w:rFonts w:ascii="Myriad Pro Light" w:hAnsi="Myriad Pro Light"/>
      <w:b/>
      <w:caps/>
      <w:sz w:val="21"/>
      <w:szCs w:val="18"/>
    </w:rPr>
  </w:style>
  <w:style w:type="paragraph" w:customStyle="1" w:styleId="AuthorInformationTitle">
    <w:name w:val="Author_Information_Title"/>
    <w:basedOn w:val="TDAckTitle"/>
    <w:rsid w:val="00AC5F97"/>
  </w:style>
  <w:style w:type="paragraph" w:customStyle="1" w:styleId="FAAuthorInfoSubtitle">
    <w:name w:val="FA_Author_Info_Subtitle"/>
    <w:basedOn w:val="Normalny"/>
    <w:link w:val="FAAuthorInfoSubtitleChar"/>
    <w:autoRedefine/>
    <w:rsid w:val="00DE78D2"/>
    <w:pPr>
      <w:spacing w:before="120" w:after="60"/>
      <w:jc w:val="left"/>
    </w:pPr>
    <w:rPr>
      <w:rFonts w:ascii="Myriad Pro Light" w:hAnsi="Myriad Pro Light"/>
      <w:b/>
      <w:kern w:val="21"/>
      <w:sz w:val="19"/>
      <w:szCs w:val="14"/>
    </w:rPr>
  </w:style>
  <w:style w:type="character" w:customStyle="1" w:styleId="FAAuthorInfoSubtitleChar">
    <w:name w:val="FA_Author_Info_Subtitle Char"/>
    <w:link w:val="FAAuthorInfoSubtitle"/>
    <w:rsid w:val="00DE78D2"/>
    <w:rPr>
      <w:rFonts w:ascii="Myriad Pro Light" w:hAnsi="Myriad Pro Light"/>
      <w:b/>
      <w:kern w:val="21"/>
      <w:sz w:val="19"/>
      <w:szCs w:val="14"/>
      <w:lang w:val="en-US" w:eastAsia="en-US" w:bidi="ar-SA"/>
    </w:rPr>
  </w:style>
  <w:style w:type="character" w:customStyle="1" w:styleId="TCTableBodyChar">
    <w:name w:val="TC_Table_Body Char"/>
    <w:link w:val="TCTableBody"/>
    <w:rsid w:val="00921B49"/>
    <w:rPr>
      <w:rFonts w:ascii="Arno Pro" w:hAnsi="Arno Pro"/>
      <w:kern w:val="20"/>
      <w:sz w:val="16"/>
      <w:szCs w:val="18"/>
    </w:rPr>
  </w:style>
  <w:style w:type="character" w:customStyle="1" w:styleId="StyleTCTableBodyBoldChar">
    <w:name w:val="Style TC_Table_Body + Bold Char"/>
    <w:link w:val="StyleTCTableBodyBold"/>
    <w:rsid w:val="000E75E3"/>
    <w:rPr>
      <w:rFonts w:ascii="Arno Pro" w:hAnsi="Arno Pro"/>
      <w:b/>
      <w:bCs/>
      <w:kern w:val="22"/>
      <w:sz w:val="15"/>
      <w:lang w:val="en-US" w:eastAsia="en-US" w:bidi="ar-SA"/>
    </w:rPr>
  </w:style>
  <w:style w:type="paragraph" w:customStyle="1" w:styleId="TFExperimentalSection">
    <w:name w:val="TF_Experimental_Section"/>
    <w:basedOn w:val="TFReferencesSection"/>
    <w:qFormat/>
    <w:rsid w:val="00A307FD"/>
  </w:style>
  <w:style w:type="paragraph" w:customStyle="1" w:styleId="TESectionHeading">
    <w:name w:val="TE_Section_Heading"/>
    <w:basedOn w:val="TESupportingInfoTitle"/>
    <w:qFormat/>
    <w:rsid w:val="008331F9"/>
  </w:style>
  <w:style w:type="character" w:customStyle="1" w:styleId="spelle">
    <w:name w:val="spelle"/>
    <w:rsid w:val="00720DE5"/>
  </w:style>
  <w:style w:type="table" w:styleId="Zwykatabela5">
    <w:name w:val="Plain Table 5"/>
    <w:basedOn w:val="Standardowy"/>
    <w:uiPriority w:val="45"/>
    <w:rsid w:val="005536F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B9475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937CE"/>
    <w:pPr>
      <w:spacing w:after="0"/>
      <w:ind w:left="720"/>
      <w:contextualSpacing/>
      <w:jc w:val="left"/>
    </w:pPr>
    <w:rPr>
      <w:rFonts w:asciiTheme="minorHAnsi" w:eastAsiaTheme="minorHAnsi" w:hAnsiTheme="minorHAnsi" w:cstheme="minorBidi"/>
      <w:szCs w:val="24"/>
      <w:lang w:val="pl-PL"/>
    </w:rPr>
  </w:style>
  <w:style w:type="table" w:styleId="Tabela-Siatka">
    <w:name w:val="Table Grid"/>
    <w:basedOn w:val="Standardowy"/>
    <w:rsid w:val="00D9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09485A"/>
    <w:pPr>
      <w:numPr>
        <w:ilvl w:val="1"/>
      </w:numPr>
      <w:spacing w:after="160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l-PL"/>
    </w:rPr>
  </w:style>
  <w:style w:type="character" w:customStyle="1" w:styleId="PodtytuZnak">
    <w:name w:val="Podtytuł Znak"/>
    <w:basedOn w:val="Domylnaczcionkaakapitu"/>
    <w:link w:val="Podtytu"/>
    <w:uiPriority w:val="11"/>
    <w:rsid w:val="0009485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pl-PL"/>
    </w:rPr>
  </w:style>
  <w:style w:type="table" w:styleId="Zwykatabela4">
    <w:name w:val="Plain Table 4"/>
    <w:basedOn w:val="Standardowy"/>
    <w:uiPriority w:val="44"/>
    <w:rsid w:val="00171D01"/>
    <w:rPr>
      <w:rFonts w:asciiTheme="minorHAnsi" w:eastAsiaTheme="minorHAnsi" w:hAnsiTheme="minorHAnsi" w:cstheme="minorBidi"/>
      <w:sz w:val="24"/>
      <w:szCs w:val="24"/>
      <w:lang w:val="pl-P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agwek">
    <w:name w:val="header"/>
    <w:basedOn w:val="Normalny"/>
    <w:link w:val="NagwekZnak"/>
    <w:uiPriority w:val="99"/>
    <w:unhideWhenUsed/>
    <w:rsid w:val="00BE3A1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BE3A10"/>
    <w:rPr>
      <w:rFonts w:ascii="Times" w:hAnsi="Times"/>
      <w:sz w:val="24"/>
    </w:rPr>
  </w:style>
  <w:style w:type="table" w:styleId="Zwykatabela2">
    <w:name w:val="Plain Table 2"/>
    <w:basedOn w:val="Standardowy"/>
    <w:uiPriority w:val="42"/>
    <w:rsid w:val="00E35EB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Nagwekspisutreci">
    <w:name w:val="TOC Heading"/>
    <w:basedOn w:val="Nagwek1"/>
    <w:next w:val="Normalny"/>
    <w:uiPriority w:val="39"/>
    <w:unhideWhenUsed/>
    <w:qFormat/>
    <w:rsid w:val="004A003C"/>
    <w:pPr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4A003C"/>
    <w:pPr>
      <w:spacing w:before="120" w:after="120"/>
      <w:jc w:val="left"/>
    </w:pPr>
    <w:rPr>
      <w:rFonts w:asciiTheme="minorHAnsi" w:hAnsiTheme="minorHAnsi"/>
      <w:b/>
      <w:bCs/>
      <w:caps/>
      <w:sz w:val="20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4A003C"/>
    <w:pPr>
      <w:spacing w:after="0"/>
      <w:ind w:left="240"/>
      <w:jc w:val="left"/>
    </w:pPr>
    <w:rPr>
      <w:rFonts w:asciiTheme="minorHAnsi" w:hAnsiTheme="minorHAnsi"/>
      <w:smallCaps/>
      <w:sz w:val="20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4A003C"/>
    <w:pPr>
      <w:spacing w:after="0"/>
      <w:ind w:left="480"/>
      <w:jc w:val="left"/>
    </w:pPr>
    <w:rPr>
      <w:rFonts w:asciiTheme="minorHAnsi" w:hAnsiTheme="minorHAnsi"/>
      <w:i/>
      <w:iCs/>
      <w:sz w:val="20"/>
    </w:r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4A003C"/>
    <w:pPr>
      <w:spacing w:after="0"/>
      <w:ind w:left="720"/>
      <w:jc w:val="left"/>
    </w:pPr>
    <w:rPr>
      <w:rFonts w:asciiTheme="minorHAnsi" w:hAnsiTheme="minorHAnsi"/>
      <w:sz w:val="18"/>
      <w:szCs w:val="18"/>
    </w:r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4A003C"/>
    <w:pPr>
      <w:spacing w:after="0"/>
      <w:ind w:left="960"/>
      <w:jc w:val="left"/>
    </w:pPr>
    <w:rPr>
      <w:rFonts w:asciiTheme="minorHAnsi" w:hAnsiTheme="minorHAnsi"/>
      <w:sz w:val="18"/>
      <w:szCs w:val="18"/>
    </w:r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4A003C"/>
    <w:pPr>
      <w:spacing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4A003C"/>
    <w:pPr>
      <w:spacing w:after="0"/>
      <w:ind w:left="1440"/>
      <w:jc w:val="left"/>
    </w:pPr>
    <w:rPr>
      <w:rFonts w:asciiTheme="minorHAnsi" w:hAnsiTheme="minorHAnsi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4A003C"/>
    <w:pPr>
      <w:spacing w:after="0"/>
      <w:ind w:left="1680"/>
      <w:jc w:val="left"/>
    </w:pPr>
    <w:rPr>
      <w:rFonts w:asciiTheme="minorHAnsi" w:hAnsiTheme="minorHAnsi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4A003C"/>
    <w:pPr>
      <w:spacing w:after="0"/>
      <w:ind w:left="1920"/>
      <w:jc w:val="left"/>
    </w:pPr>
    <w:rPr>
      <w:rFonts w:asciiTheme="minorHAnsi" w:hAnsi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9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8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iej.spiegel@student.umed.wroc.pl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sv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svg"/><Relationship Id="rId22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aciek/Downloads/acspagewide_msw2011_ma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438BF8F-9AAA-3540-A2DD-FD54209D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acspagewide_msw2011_mac.dotx</Template>
  <TotalTime>2</TotalTime>
  <Pages>8</Pages>
  <Words>3101</Words>
  <Characters>18612</Characters>
  <Application>Microsoft Office Word</Application>
  <DocSecurity>0</DocSecurity>
  <Lines>155</Lines>
  <Paragraphs>43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Template for Electronic Submission to ACS Journals</vt:lpstr>
      <vt:lpstr>Template for Electronic Submission to ACS Journals</vt:lpstr>
    </vt:vector>
  </TitlesOfParts>
  <Company>ACS</Company>
  <LinksUpToDate>false</LinksUpToDate>
  <CharactersWithSpaces>21670</CharactersWithSpaces>
  <SharedDoc>false</SharedDoc>
  <HLinks>
    <vt:vector size="6" baseType="variant">
      <vt:variant>
        <vt:i4>5505098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Maciej Spiegel</dc:creator>
  <cp:keywords/>
  <cp:lastModifiedBy>MACIEJ SPIEGEL</cp:lastModifiedBy>
  <cp:revision>8</cp:revision>
  <cp:lastPrinted>2022-07-15T06:52:00Z</cp:lastPrinted>
  <dcterms:created xsi:type="dcterms:W3CDTF">2022-07-15T06:52:00Z</dcterms:created>
  <dcterms:modified xsi:type="dcterms:W3CDTF">2022-09-06T14:10:00Z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http://www.zotero.org/styles/american-sociological-association</vt:lpwstr>
  </property>
  <property fmtid="{D5CDD505-2E9C-101B-9397-08002B2CF9AE}" pid="6" name="Mendeley Recent Style Name 1_1">
    <vt:lpwstr>American Sociological Association</vt:lpwstr>
  </property>
  <property fmtid="{D5CDD505-2E9C-101B-9397-08002B2CF9AE}" pid="7" name="Mendeley Recent Style Id 2_1">
    <vt:lpwstr>http://www.zotero.org/styles/angewandte-chemie</vt:lpwstr>
  </property>
  <property fmtid="{D5CDD505-2E9C-101B-9397-08002B2CF9AE}" pid="8" name="Mendeley Recent Style Name 2_1">
    <vt:lpwstr>Angewandte Chemie International Edition</vt:lpwstr>
  </property>
  <property fmtid="{D5CDD505-2E9C-101B-9397-08002B2CF9AE}" pid="9" name="Mendeley Recent Style Id 3_1">
    <vt:lpwstr>http://www.zotero.org/styles/chicago-author-date</vt:lpwstr>
  </property>
  <property fmtid="{D5CDD505-2E9C-101B-9397-08002B2CF9AE}" pid="10" name="Mendeley Recent Style Name 3_1">
    <vt:lpwstr>Chicago Manual of Style 17th edition (author-date)</vt:lpwstr>
  </property>
  <property fmtid="{D5CDD505-2E9C-101B-9397-08002B2CF9AE}" pid="11" name="Mendeley Recent Style Id 4_1">
    <vt:lpwstr>http://www.zotero.org/styles/harvard-cite-them-right</vt:lpwstr>
  </property>
  <property fmtid="{D5CDD505-2E9C-101B-9397-08002B2CF9AE}" pid="12" name="Mendeley Recent Style Name 4_1">
    <vt:lpwstr>Cite Them Right 10th edition - Harvard</vt:lpwstr>
  </property>
  <property fmtid="{D5CDD505-2E9C-101B-9397-08002B2CF9AE}" pid="13" name="Mendeley Recent Style Id 5_1">
    <vt:lpwstr>http://www.zotero.org/styles/ieee</vt:lpwstr>
  </property>
  <property fmtid="{D5CDD505-2E9C-101B-9397-08002B2CF9AE}" pid="14" name="Mendeley Recent Style Name 5_1">
    <vt:lpwstr>IEEE</vt:lpwstr>
  </property>
  <property fmtid="{D5CDD505-2E9C-101B-9397-08002B2CF9AE}" pid="15" name="Mendeley Recent Style Id 6_1">
    <vt:lpwstr>http://www.zotero.org/styles/journal-of-physical-and-chemical-reference-data</vt:lpwstr>
  </property>
  <property fmtid="{D5CDD505-2E9C-101B-9397-08002B2CF9AE}" pid="16" name="Mendeley Recent Style Name 6_1">
    <vt:lpwstr>Journal of Physical and Chemical Reference Data</vt:lpwstr>
  </property>
  <property fmtid="{D5CDD505-2E9C-101B-9397-08002B2CF9AE}" pid="17" name="Mendeley Recent Style Id 7_1">
    <vt:lpwstr>http://www.zotero.org/styles/nature</vt:lpwstr>
  </property>
  <property fmtid="{D5CDD505-2E9C-101B-9397-08002B2CF9AE}" pid="18" name="Mendeley Recent Style Name 7_1">
    <vt:lpwstr>Nature</vt:lpwstr>
  </property>
  <property fmtid="{D5CDD505-2E9C-101B-9397-08002B2CF9AE}" pid="19" name="Mendeley Recent Style Id 8_1">
    <vt:lpwstr>http://www.zotero.org/styles/the-journal-of-physical-chemistry-b</vt:lpwstr>
  </property>
  <property fmtid="{D5CDD505-2E9C-101B-9397-08002B2CF9AE}" pid="20" name="Mendeley Recent Style Name 8_1">
    <vt:lpwstr>The Journal of Physical Chemistry B</vt:lpwstr>
  </property>
  <property fmtid="{D5CDD505-2E9C-101B-9397-08002B2CF9AE}" pid="21" name="Mendeley Recent Style Id 9_1">
    <vt:lpwstr>http://www.zotero.org/styles/wiley-vch-books</vt:lpwstr>
  </property>
  <property fmtid="{D5CDD505-2E9C-101B-9397-08002B2CF9AE}" pid="22" name="Mendeley Recent Style Name 9_1">
    <vt:lpwstr>Wiley-VCH books</vt:lpwstr>
  </property>
  <property fmtid="{D5CDD505-2E9C-101B-9397-08002B2CF9AE}" pid="23" name="Mendeley Citation Style_1">
    <vt:lpwstr>http://www.zotero.org/styles/the-journal-of-physical-chemistry-b</vt:lpwstr>
  </property>
  <property fmtid="{D5CDD505-2E9C-101B-9397-08002B2CF9AE}" pid="24" name="Mendeley Unique User Id_1">
    <vt:lpwstr>d3ada2f5-9536-3246-9e59-2cd5557ccb35</vt:lpwstr>
  </property>
</Properties>
</file>