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2930" w14:textId="77777777" w:rsidR="00F25240" w:rsidRDefault="008C7315" w:rsidP="00F25240">
      <w:pPr>
        <w:pStyle w:val="Heading1"/>
      </w:pPr>
      <w:r>
        <w:t>Sexual Health Education and Training Survey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6580"/>
      </w:tblGrid>
      <w:tr w:rsidR="008C7315" w:rsidRPr="00053925" w14:paraId="23CE17B1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7D34C5CA" w14:textId="77777777" w:rsidR="008C7315" w:rsidRPr="00053925" w:rsidRDefault="008C7315" w:rsidP="00B2325F">
            <w:r w:rsidRPr="00053925">
              <w:t>Post-graduate Year</w:t>
            </w:r>
          </w:p>
        </w:tc>
        <w:tc>
          <w:tcPr>
            <w:tcW w:w="6655" w:type="dxa"/>
            <w:vAlign w:val="bottom"/>
          </w:tcPr>
          <w:p w14:paraId="6C94CECA" w14:textId="77777777" w:rsidR="008C7315" w:rsidRPr="00053925" w:rsidRDefault="008C7315" w:rsidP="008C7315">
            <w:r w:rsidRPr="00053925">
              <w:t>PGY-1    PGY-2    PGY-3    PGY-4    PGY-5    PGY-6    PGY-7    PGY-8</w:t>
            </w:r>
          </w:p>
        </w:tc>
      </w:tr>
      <w:tr w:rsidR="008C7315" w:rsidRPr="00053925" w14:paraId="162914E1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346FA1F7" w14:textId="77777777" w:rsidR="008C7315" w:rsidRPr="00053925" w:rsidRDefault="008C7315" w:rsidP="00B2325F">
            <w:r w:rsidRPr="00053925">
              <w:t>Training level</w:t>
            </w:r>
          </w:p>
        </w:tc>
        <w:tc>
          <w:tcPr>
            <w:tcW w:w="6655" w:type="dxa"/>
            <w:vAlign w:val="bottom"/>
          </w:tcPr>
          <w:p w14:paraId="39A55134" w14:textId="77777777" w:rsidR="008C7315" w:rsidRPr="00053925" w:rsidRDefault="008C7315" w:rsidP="00B2325F">
            <w:r w:rsidRPr="00053925">
              <w:t>Resident     Fellow     Attending</w:t>
            </w:r>
          </w:p>
        </w:tc>
      </w:tr>
      <w:tr w:rsidR="008C7315" w:rsidRPr="00053925" w14:paraId="467AD4C5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4112BF2D" w14:textId="77777777" w:rsidR="008C7315" w:rsidRPr="00053925" w:rsidRDefault="008C7315" w:rsidP="00B2325F">
            <w:r w:rsidRPr="00053925">
              <w:t>Medical school</w:t>
            </w:r>
          </w:p>
        </w:tc>
        <w:tc>
          <w:tcPr>
            <w:tcW w:w="6655" w:type="dxa"/>
            <w:vAlign w:val="bottom"/>
          </w:tcPr>
          <w:p w14:paraId="073CE71C" w14:textId="4C274C42" w:rsidR="008C7315" w:rsidRPr="00053925" w:rsidRDefault="006A21A6" w:rsidP="00B2325F">
            <w:r w:rsidRPr="00053925">
              <w:t>Texas Tech University Health Sciences Center</w:t>
            </w:r>
          </w:p>
        </w:tc>
      </w:tr>
      <w:tr w:rsidR="008C7315" w:rsidRPr="00053925" w14:paraId="1FCC39FF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71415ADC" w14:textId="77777777" w:rsidR="008C7315" w:rsidRPr="00053925" w:rsidRDefault="008C7315" w:rsidP="00B2325F">
            <w:r w:rsidRPr="00053925">
              <w:t>Residency program</w:t>
            </w:r>
          </w:p>
        </w:tc>
        <w:tc>
          <w:tcPr>
            <w:tcW w:w="6655" w:type="dxa"/>
            <w:vAlign w:val="bottom"/>
          </w:tcPr>
          <w:p w14:paraId="7347AD32" w14:textId="654AB516" w:rsidR="008C7315" w:rsidRPr="00053925" w:rsidRDefault="006A21A6" w:rsidP="00B2325F">
            <w:r w:rsidRPr="00053925">
              <w:t>Mayo Clinic- Rochester</w:t>
            </w:r>
          </w:p>
        </w:tc>
      </w:tr>
      <w:tr w:rsidR="008C7315" w:rsidRPr="00053925" w14:paraId="6551FAFD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78D9B596" w14:textId="77777777" w:rsidR="008C7315" w:rsidRPr="00053925" w:rsidRDefault="008C7315" w:rsidP="00B2325F">
            <w:r w:rsidRPr="00053925">
              <w:t>Fellowship program</w:t>
            </w:r>
          </w:p>
        </w:tc>
        <w:tc>
          <w:tcPr>
            <w:tcW w:w="6655" w:type="dxa"/>
            <w:vAlign w:val="bottom"/>
          </w:tcPr>
          <w:p w14:paraId="53184669" w14:textId="7EDFBBFD" w:rsidR="008C7315" w:rsidRPr="00053925" w:rsidRDefault="006A21A6" w:rsidP="00B2325F">
            <w:r w:rsidRPr="00053925">
              <w:t>N/A</w:t>
            </w:r>
          </w:p>
        </w:tc>
      </w:tr>
      <w:tr w:rsidR="008C7315" w:rsidRPr="00053925" w14:paraId="70D29730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1516BBBE" w14:textId="77777777" w:rsidR="008C7315" w:rsidRPr="00053925" w:rsidRDefault="008C7315" w:rsidP="00B2325F">
            <w:r w:rsidRPr="00053925">
              <w:t>Gender</w:t>
            </w:r>
          </w:p>
        </w:tc>
        <w:tc>
          <w:tcPr>
            <w:tcW w:w="6655" w:type="dxa"/>
            <w:vAlign w:val="bottom"/>
          </w:tcPr>
          <w:p w14:paraId="242D16DB" w14:textId="77777777" w:rsidR="008C7315" w:rsidRPr="00053925" w:rsidRDefault="008C7315" w:rsidP="00B2325F">
            <w:r w:rsidRPr="00053925">
              <w:t>Male    Female     Other     Prefer not to answer</w:t>
            </w:r>
          </w:p>
        </w:tc>
      </w:tr>
      <w:tr w:rsidR="008C7315" w:rsidRPr="00A96382" w14:paraId="6446F930" w14:textId="77777777" w:rsidTr="008C7315">
        <w:trPr>
          <w:trHeight w:val="363"/>
        </w:trPr>
        <w:tc>
          <w:tcPr>
            <w:tcW w:w="2812" w:type="dxa"/>
            <w:vAlign w:val="bottom"/>
          </w:tcPr>
          <w:p w14:paraId="59FEFF27" w14:textId="77777777" w:rsidR="008C7315" w:rsidRDefault="008C7315" w:rsidP="00B2325F"/>
        </w:tc>
        <w:tc>
          <w:tcPr>
            <w:tcW w:w="6655" w:type="dxa"/>
            <w:vAlign w:val="bottom"/>
          </w:tcPr>
          <w:p w14:paraId="268F589B" w14:textId="77777777" w:rsidR="008C7315" w:rsidRDefault="008C7315" w:rsidP="00B2325F"/>
        </w:tc>
      </w:tr>
    </w:tbl>
    <w:p w14:paraId="11D2A033" w14:textId="77777777" w:rsidR="00F25240" w:rsidRPr="00A96382" w:rsidRDefault="00266DA5" w:rsidP="00F25240">
      <w:pPr>
        <w:pStyle w:val="Instructions"/>
      </w:pPr>
      <w:r>
        <w:t>Thank you for taking the time to participate in this short survey. Please c</w:t>
      </w:r>
      <w:r w:rsidR="004D45B7">
        <w:t xml:space="preserve">omplete the following questions at your discretion. </w:t>
      </w:r>
    </w:p>
    <w:p w14:paraId="58587E5F" w14:textId="77777777" w:rsidR="00F25240" w:rsidRPr="000A01FB" w:rsidRDefault="008C7315" w:rsidP="00CB6B09">
      <w:pPr>
        <w:pStyle w:val="Question"/>
        <w:rPr>
          <w:b/>
        </w:rPr>
      </w:pPr>
      <w:r w:rsidRPr="000A01FB">
        <w:rPr>
          <w:b/>
        </w:rPr>
        <w:t>Will your future practice focus on sexual dysfunction?</w:t>
      </w:r>
    </w:p>
    <w:p w14:paraId="55F4E50B" w14:textId="77777777" w:rsidR="00F25240" w:rsidRPr="00A12FB4" w:rsidRDefault="008C7315" w:rsidP="00CB6B09">
      <w:pPr>
        <w:pStyle w:val="Answer"/>
      </w:pPr>
      <w:r w:rsidRPr="00A12FB4">
        <w:t>Yes</w:t>
      </w:r>
    </w:p>
    <w:p w14:paraId="2F03AB5E" w14:textId="77777777" w:rsidR="00B2325F" w:rsidRDefault="008C7315" w:rsidP="00B2325F">
      <w:pPr>
        <w:pStyle w:val="Answer"/>
      </w:pPr>
      <w:r>
        <w:t>No</w:t>
      </w:r>
    </w:p>
    <w:p w14:paraId="3AD1FCDB" w14:textId="77777777" w:rsidR="00F25240" w:rsidRDefault="008C7315" w:rsidP="00B2325F">
      <w:pPr>
        <w:pStyle w:val="Answer"/>
      </w:pPr>
      <w:r>
        <w:t>Unsure</w:t>
      </w:r>
    </w:p>
    <w:p w14:paraId="24DE30E1" w14:textId="77777777" w:rsidR="00B2325F" w:rsidRPr="000A01FB" w:rsidRDefault="008C7315" w:rsidP="00B2325F">
      <w:pPr>
        <w:pStyle w:val="Question"/>
        <w:rPr>
          <w:rFonts w:eastAsia="Century Gothic"/>
          <w:b/>
          <w:szCs w:val="22"/>
        </w:rPr>
      </w:pPr>
      <w:r w:rsidRPr="000A01FB">
        <w:rPr>
          <w:b/>
        </w:rPr>
        <w:t>Do you plan to pursue fellowship in andrology, sexual dysfunction, or GU-reconstruction?</w:t>
      </w:r>
    </w:p>
    <w:p w14:paraId="7B0600F9" w14:textId="77777777" w:rsidR="00B2325F" w:rsidRPr="00CB6B09" w:rsidRDefault="008C7315" w:rsidP="00B2325F">
      <w:pPr>
        <w:pStyle w:val="Answer"/>
      </w:pPr>
      <w:r>
        <w:t>Yes</w:t>
      </w:r>
    </w:p>
    <w:p w14:paraId="30605D79" w14:textId="77777777" w:rsidR="00B2325F" w:rsidRDefault="008C7315" w:rsidP="00B2325F">
      <w:pPr>
        <w:pStyle w:val="Answer"/>
      </w:pPr>
      <w:r>
        <w:t>No</w:t>
      </w:r>
    </w:p>
    <w:p w14:paraId="7BEEBF19" w14:textId="77777777" w:rsidR="00B2325F" w:rsidRPr="00A12FB4" w:rsidRDefault="008C7315" w:rsidP="00B2325F">
      <w:pPr>
        <w:pStyle w:val="Answer"/>
      </w:pPr>
      <w:r w:rsidRPr="00A12FB4">
        <w:t>Unsure</w:t>
      </w:r>
    </w:p>
    <w:p w14:paraId="1126219D" w14:textId="77777777" w:rsidR="00B2325F" w:rsidRPr="000A01FB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0A01FB" w:rsidRPr="000A01FB">
        <w:rPr>
          <w:b/>
        </w:rPr>
        <w:t>Does (did) your residency program currently have an attending urologist who specializes in sexual dysfunction?</w:t>
      </w:r>
    </w:p>
    <w:p w14:paraId="7EE43D80" w14:textId="77777777" w:rsidR="00B2325F" w:rsidRPr="00C10643" w:rsidRDefault="000A01FB" w:rsidP="00B2325F">
      <w:pPr>
        <w:pStyle w:val="Answer"/>
      </w:pPr>
      <w:r w:rsidRPr="00C10643">
        <w:t>Yes</w:t>
      </w:r>
    </w:p>
    <w:p w14:paraId="151863EB" w14:textId="77777777" w:rsidR="00B2325F" w:rsidRDefault="000A01FB" w:rsidP="00B2325F">
      <w:pPr>
        <w:pStyle w:val="Answer"/>
      </w:pPr>
      <w:r>
        <w:t>No</w:t>
      </w:r>
    </w:p>
    <w:p w14:paraId="63BDF121" w14:textId="77777777" w:rsidR="00B2325F" w:rsidRDefault="005C18A2" w:rsidP="00B2325F">
      <w:pPr>
        <w:pStyle w:val="Answer"/>
      </w:pPr>
      <w:r>
        <w:t>U</w:t>
      </w:r>
      <w:r w:rsidR="000A01FB">
        <w:t>nsure</w:t>
      </w:r>
    </w:p>
    <w:p w14:paraId="08D87920" w14:textId="77777777" w:rsidR="000A01FB" w:rsidRPr="000A01FB" w:rsidRDefault="000A01FB" w:rsidP="000A01FB">
      <w:pPr>
        <w:pStyle w:val="Answer"/>
        <w:numPr>
          <w:ilvl w:val="0"/>
          <w:numId w:val="6"/>
        </w:numPr>
        <w:rPr>
          <w:b/>
          <w:i/>
        </w:rPr>
      </w:pPr>
      <w:r w:rsidRPr="000A01FB">
        <w:rPr>
          <w:b/>
          <w:i/>
        </w:rPr>
        <w:t>If you answered yes to question #3, what is the attending’s gender?</w:t>
      </w:r>
    </w:p>
    <w:p w14:paraId="73AB76F2" w14:textId="77777777" w:rsidR="000A01FB" w:rsidRPr="00C10643" w:rsidRDefault="000A01FB" w:rsidP="000A01FB">
      <w:pPr>
        <w:pStyle w:val="Answer"/>
        <w:numPr>
          <w:ilvl w:val="1"/>
          <w:numId w:val="6"/>
        </w:numPr>
      </w:pPr>
      <w:r w:rsidRPr="00C10643">
        <w:t>Male</w:t>
      </w:r>
    </w:p>
    <w:p w14:paraId="13FF1635" w14:textId="77777777" w:rsidR="000A01FB" w:rsidRPr="00C10643" w:rsidRDefault="000A01FB" w:rsidP="000A01FB">
      <w:pPr>
        <w:pStyle w:val="Answer"/>
        <w:numPr>
          <w:ilvl w:val="1"/>
          <w:numId w:val="6"/>
        </w:numPr>
      </w:pPr>
      <w:r w:rsidRPr="00C10643">
        <w:t>Female</w:t>
      </w:r>
    </w:p>
    <w:p w14:paraId="3C039F22" w14:textId="77777777" w:rsidR="000A01FB" w:rsidRDefault="000A01FB" w:rsidP="000A01FB">
      <w:pPr>
        <w:pStyle w:val="Answer"/>
        <w:numPr>
          <w:ilvl w:val="1"/>
          <w:numId w:val="6"/>
        </w:numPr>
      </w:pPr>
      <w:r>
        <w:t>Other</w:t>
      </w:r>
    </w:p>
    <w:p w14:paraId="71FCB7CF" w14:textId="77777777" w:rsidR="000A01FB" w:rsidRDefault="000A01FB" w:rsidP="000A01FB">
      <w:pPr>
        <w:pStyle w:val="Answer"/>
        <w:numPr>
          <w:ilvl w:val="1"/>
          <w:numId w:val="6"/>
        </w:numPr>
      </w:pPr>
      <w:r>
        <w:lastRenderedPageBreak/>
        <w:t>Prefer not to answer</w:t>
      </w:r>
    </w:p>
    <w:p w14:paraId="072485F3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 w:rsidRPr="00FC676E">
        <w:rPr>
          <w:b/>
        </w:rPr>
        <w:t xml:space="preserve"> </w:t>
      </w:r>
      <w:r w:rsidR="000A01FB" w:rsidRPr="00FC676E">
        <w:rPr>
          <w:b/>
        </w:rPr>
        <w:t>Do you have a faculty member who you would consider a mentor?</w:t>
      </w:r>
    </w:p>
    <w:p w14:paraId="1F337799" w14:textId="77777777" w:rsidR="00B2325F" w:rsidRPr="00C10643" w:rsidRDefault="000A01FB" w:rsidP="00B2325F">
      <w:pPr>
        <w:pStyle w:val="Answer"/>
      </w:pPr>
      <w:r w:rsidRPr="00C10643">
        <w:t>Yes</w:t>
      </w:r>
    </w:p>
    <w:p w14:paraId="147FE487" w14:textId="77777777" w:rsidR="00B2325F" w:rsidRDefault="000A01FB" w:rsidP="00B2325F">
      <w:pPr>
        <w:pStyle w:val="Answer"/>
      </w:pPr>
      <w:r>
        <w:t>No</w:t>
      </w:r>
    </w:p>
    <w:p w14:paraId="096ECE83" w14:textId="77777777" w:rsidR="00B2325F" w:rsidRDefault="000A01FB" w:rsidP="00B2325F">
      <w:pPr>
        <w:pStyle w:val="Answer"/>
      </w:pPr>
      <w:r>
        <w:t>Unsure</w:t>
      </w:r>
    </w:p>
    <w:p w14:paraId="7AF5254B" w14:textId="77777777" w:rsidR="000A01FB" w:rsidRPr="00FC676E" w:rsidRDefault="000A01FB" w:rsidP="000A01FB">
      <w:pPr>
        <w:pStyle w:val="Answer"/>
        <w:numPr>
          <w:ilvl w:val="0"/>
          <w:numId w:val="7"/>
        </w:numPr>
        <w:rPr>
          <w:b/>
          <w:i/>
        </w:rPr>
      </w:pPr>
      <w:r w:rsidRPr="00FC676E">
        <w:rPr>
          <w:b/>
          <w:i/>
        </w:rPr>
        <w:t>If you answered yes to question #4, how influential has your mentor been in your future career plans?</w:t>
      </w:r>
    </w:p>
    <w:p w14:paraId="29A4A6CF" w14:textId="77777777" w:rsidR="000A01FB" w:rsidRDefault="000A01FB" w:rsidP="000A01FB">
      <w:pPr>
        <w:pStyle w:val="Answer"/>
        <w:numPr>
          <w:ilvl w:val="1"/>
          <w:numId w:val="7"/>
        </w:numPr>
      </w:pPr>
      <w:r>
        <w:t>Very important</w:t>
      </w:r>
    </w:p>
    <w:p w14:paraId="2CA010B8" w14:textId="77777777" w:rsidR="000A01FB" w:rsidRPr="00C10643" w:rsidRDefault="000A01FB" w:rsidP="000A01FB">
      <w:pPr>
        <w:pStyle w:val="Answer"/>
        <w:numPr>
          <w:ilvl w:val="1"/>
          <w:numId w:val="7"/>
        </w:numPr>
      </w:pPr>
      <w:r w:rsidRPr="00C10643">
        <w:t>Important</w:t>
      </w:r>
    </w:p>
    <w:p w14:paraId="13AE1B31" w14:textId="77777777" w:rsidR="000A01FB" w:rsidRDefault="000A01FB" w:rsidP="000A01FB">
      <w:pPr>
        <w:pStyle w:val="Answer"/>
        <w:numPr>
          <w:ilvl w:val="1"/>
          <w:numId w:val="7"/>
        </w:numPr>
      </w:pPr>
      <w:r>
        <w:t>Neutral</w:t>
      </w:r>
    </w:p>
    <w:p w14:paraId="1955F10F" w14:textId="77777777" w:rsidR="000A01FB" w:rsidRDefault="000A01FB" w:rsidP="000A01FB">
      <w:pPr>
        <w:pStyle w:val="Answer"/>
        <w:numPr>
          <w:ilvl w:val="1"/>
          <w:numId w:val="7"/>
        </w:numPr>
      </w:pPr>
      <w:r>
        <w:t>Low importance</w:t>
      </w:r>
    </w:p>
    <w:p w14:paraId="110D8027" w14:textId="77777777" w:rsidR="000A01FB" w:rsidRDefault="000A01FB" w:rsidP="000A01FB">
      <w:pPr>
        <w:pStyle w:val="Answer"/>
        <w:numPr>
          <w:ilvl w:val="1"/>
          <w:numId w:val="7"/>
        </w:numPr>
      </w:pPr>
      <w:r>
        <w:t>Not at all important</w:t>
      </w:r>
    </w:p>
    <w:p w14:paraId="4DFA1862" w14:textId="77777777" w:rsidR="000A01FB" w:rsidRPr="00FC676E" w:rsidRDefault="000A01FB" w:rsidP="000A01FB">
      <w:pPr>
        <w:pStyle w:val="Answer"/>
        <w:numPr>
          <w:ilvl w:val="0"/>
          <w:numId w:val="7"/>
        </w:numPr>
        <w:rPr>
          <w:b/>
          <w:i/>
        </w:rPr>
      </w:pPr>
      <w:r w:rsidRPr="00FC676E">
        <w:rPr>
          <w:b/>
          <w:i/>
        </w:rPr>
        <w:t>Is your mentor an expert in sexual health?</w:t>
      </w:r>
    </w:p>
    <w:p w14:paraId="0E8634A2" w14:textId="77777777" w:rsidR="000A01FB" w:rsidRPr="00C10643" w:rsidRDefault="000A01FB" w:rsidP="000A01FB">
      <w:pPr>
        <w:pStyle w:val="Answer"/>
        <w:numPr>
          <w:ilvl w:val="1"/>
          <w:numId w:val="7"/>
        </w:numPr>
      </w:pPr>
      <w:r w:rsidRPr="00C10643">
        <w:t>Yes</w:t>
      </w:r>
    </w:p>
    <w:p w14:paraId="4D9DD3D6" w14:textId="77777777" w:rsidR="000A01FB" w:rsidRDefault="000A01FB" w:rsidP="000A01FB">
      <w:pPr>
        <w:pStyle w:val="Answer"/>
        <w:numPr>
          <w:ilvl w:val="1"/>
          <w:numId w:val="7"/>
        </w:numPr>
      </w:pPr>
      <w:r>
        <w:t>No</w:t>
      </w:r>
    </w:p>
    <w:p w14:paraId="3AD4A04B" w14:textId="77777777" w:rsidR="000A01FB" w:rsidRDefault="000A01FB" w:rsidP="000A01FB">
      <w:pPr>
        <w:pStyle w:val="Answer"/>
        <w:numPr>
          <w:ilvl w:val="1"/>
          <w:numId w:val="7"/>
        </w:numPr>
      </w:pPr>
      <w:r>
        <w:t>Unsure</w:t>
      </w:r>
    </w:p>
    <w:p w14:paraId="0A163823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0A01FB" w:rsidRPr="00FC676E">
        <w:rPr>
          <w:b/>
        </w:rPr>
        <w:t>Did your medical school training include dedicated sexual health curriculum?</w:t>
      </w:r>
    </w:p>
    <w:p w14:paraId="117456DB" w14:textId="77777777" w:rsidR="00B2325F" w:rsidRPr="00C10643" w:rsidRDefault="000A01FB" w:rsidP="00B2325F">
      <w:pPr>
        <w:pStyle w:val="Answer"/>
      </w:pPr>
      <w:r w:rsidRPr="00C10643">
        <w:t>Yes</w:t>
      </w:r>
    </w:p>
    <w:p w14:paraId="3734D59E" w14:textId="77777777" w:rsidR="00B2325F" w:rsidRPr="006A21A6" w:rsidRDefault="000A01FB" w:rsidP="00B2325F">
      <w:pPr>
        <w:pStyle w:val="Answer"/>
      </w:pPr>
      <w:r w:rsidRPr="006A21A6">
        <w:t>No</w:t>
      </w:r>
    </w:p>
    <w:p w14:paraId="00F3E1DF" w14:textId="77777777" w:rsidR="00CD0D98" w:rsidRDefault="000A01FB" w:rsidP="00CD0D98">
      <w:pPr>
        <w:pStyle w:val="Answer"/>
      </w:pPr>
      <w:r>
        <w:t>Unsure</w:t>
      </w:r>
    </w:p>
    <w:p w14:paraId="272CE8D4" w14:textId="77777777" w:rsidR="00B2325F" w:rsidRPr="00FC676E" w:rsidRDefault="00CD0D98" w:rsidP="00B2325F">
      <w:pPr>
        <w:pStyle w:val="Question"/>
        <w:rPr>
          <w:rFonts w:eastAsia="Century Gothic"/>
          <w:b/>
          <w:szCs w:val="22"/>
        </w:rPr>
      </w:pPr>
      <w:r w:rsidRPr="00FC676E">
        <w:rPr>
          <w:b/>
        </w:rPr>
        <w:t>If you answered yes to Question #5, was this curriculum required or optional?</w:t>
      </w:r>
    </w:p>
    <w:p w14:paraId="00ECC511" w14:textId="77777777" w:rsidR="00B2325F" w:rsidRPr="00CB6B09" w:rsidRDefault="00CD0D98" w:rsidP="00B2325F">
      <w:pPr>
        <w:pStyle w:val="Answer"/>
      </w:pPr>
      <w:r>
        <w:t>Required</w:t>
      </w:r>
    </w:p>
    <w:p w14:paraId="1650D710" w14:textId="77777777" w:rsidR="00B2325F" w:rsidRPr="00C10643" w:rsidRDefault="00CD0D98" w:rsidP="00B2325F">
      <w:pPr>
        <w:pStyle w:val="Answer"/>
      </w:pPr>
      <w:r w:rsidRPr="00C10643">
        <w:t>Optional (elective)</w:t>
      </w:r>
    </w:p>
    <w:p w14:paraId="36572D49" w14:textId="77777777" w:rsidR="00B2325F" w:rsidRDefault="00CD0D98" w:rsidP="00B2325F">
      <w:pPr>
        <w:pStyle w:val="Answer"/>
      </w:pPr>
      <w:r>
        <w:t>Unsure</w:t>
      </w:r>
    </w:p>
    <w:p w14:paraId="49711426" w14:textId="77777777" w:rsidR="00CD0D98" w:rsidRPr="006A21A6" w:rsidRDefault="00CD0D98" w:rsidP="00B2325F">
      <w:pPr>
        <w:pStyle w:val="Answer"/>
      </w:pPr>
      <w:r w:rsidRPr="006A21A6">
        <w:t>Not applicable</w:t>
      </w:r>
    </w:p>
    <w:p w14:paraId="121ECC5A" w14:textId="77777777" w:rsidR="00CD0D98" w:rsidRPr="00FC676E" w:rsidRDefault="00B2325F" w:rsidP="00CD0D98">
      <w:pPr>
        <w:pStyle w:val="Question"/>
        <w:rPr>
          <w:rFonts w:eastAsia="Century Gothic"/>
          <w:b/>
          <w:szCs w:val="22"/>
        </w:rPr>
      </w:pPr>
      <w:r w:rsidRPr="00FC676E">
        <w:rPr>
          <w:b/>
        </w:rPr>
        <w:t xml:space="preserve"> </w:t>
      </w:r>
      <w:r w:rsidR="00CD0D98" w:rsidRPr="00FC676E">
        <w:rPr>
          <w:b/>
        </w:rPr>
        <w:t>During which years of your medical school training was the curriculum offered (circle all that apply)?</w:t>
      </w:r>
    </w:p>
    <w:p w14:paraId="4292444E" w14:textId="77777777" w:rsidR="00B2325F" w:rsidRPr="00CB6B09" w:rsidRDefault="00CD0D98" w:rsidP="00B2325F">
      <w:pPr>
        <w:pStyle w:val="Answer"/>
      </w:pPr>
      <w:r>
        <w:lastRenderedPageBreak/>
        <w:t>MS-1</w:t>
      </w:r>
    </w:p>
    <w:p w14:paraId="0053333D" w14:textId="77777777" w:rsidR="00B2325F" w:rsidRDefault="00CD0D98" w:rsidP="00B2325F">
      <w:pPr>
        <w:pStyle w:val="Answer"/>
      </w:pPr>
      <w:r>
        <w:t>MS-2</w:t>
      </w:r>
    </w:p>
    <w:p w14:paraId="12E168E7" w14:textId="77777777" w:rsidR="00B2325F" w:rsidRPr="00C10643" w:rsidRDefault="00CD0D98" w:rsidP="00B2325F">
      <w:pPr>
        <w:pStyle w:val="Answer"/>
      </w:pPr>
      <w:r w:rsidRPr="00C10643">
        <w:t>MS-3</w:t>
      </w:r>
    </w:p>
    <w:p w14:paraId="6C82332B" w14:textId="77777777" w:rsidR="00CD0D98" w:rsidRDefault="00CD0D98" w:rsidP="00B2325F">
      <w:pPr>
        <w:pStyle w:val="Answer"/>
      </w:pPr>
      <w:r>
        <w:t>MS-4</w:t>
      </w:r>
    </w:p>
    <w:p w14:paraId="59F1EB3E" w14:textId="77777777" w:rsidR="00CD0D98" w:rsidRDefault="00CD0D98" w:rsidP="00B2325F">
      <w:pPr>
        <w:pStyle w:val="Answer"/>
      </w:pPr>
      <w:r>
        <w:t>Unsure</w:t>
      </w:r>
    </w:p>
    <w:p w14:paraId="30DA87DC" w14:textId="77777777" w:rsidR="00CD0D98" w:rsidRPr="006A21A6" w:rsidRDefault="00CD0D98" w:rsidP="00B2325F">
      <w:pPr>
        <w:pStyle w:val="Answer"/>
      </w:pPr>
      <w:r w:rsidRPr="006A21A6">
        <w:t>Not applicable</w:t>
      </w:r>
    </w:p>
    <w:p w14:paraId="4A9AD0B2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 w:rsidRPr="00FC676E">
        <w:rPr>
          <w:b/>
        </w:rPr>
        <w:t xml:space="preserve"> </w:t>
      </w:r>
      <w:r w:rsidR="00CD0D98" w:rsidRPr="00FC676E">
        <w:rPr>
          <w:b/>
        </w:rPr>
        <w:t>Please estimate how many hours of course work in sexual health that were provided:</w:t>
      </w:r>
    </w:p>
    <w:p w14:paraId="30452B56" w14:textId="77777777" w:rsidR="00B2325F" w:rsidRPr="00CB6B09" w:rsidRDefault="00CD0D98" w:rsidP="00B2325F">
      <w:pPr>
        <w:pStyle w:val="Answer"/>
      </w:pPr>
      <w:r>
        <w:t>1-2 hours</w:t>
      </w:r>
    </w:p>
    <w:p w14:paraId="689C4095" w14:textId="77777777" w:rsidR="00B2325F" w:rsidRPr="00C10643" w:rsidRDefault="00CD0D98" w:rsidP="00B2325F">
      <w:pPr>
        <w:pStyle w:val="Answer"/>
      </w:pPr>
      <w:r w:rsidRPr="00C10643">
        <w:t>3-5 hours</w:t>
      </w:r>
    </w:p>
    <w:p w14:paraId="4D6672C3" w14:textId="77777777" w:rsidR="00B2325F" w:rsidRDefault="00CD0D98" w:rsidP="00B2325F">
      <w:pPr>
        <w:pStyle w:val="Answer"/>
      </w:pPr>
      <w:r>
        <w:t>5-10 hours</w:t>
      </w:r>
    </w:p>
    <w:p w14:paraId="6E4D8C7C" w14:textId="77777777" w:rsidR="00CD0D98" w:rsidRDefault="00CD0D98" w:rsidP="00B2325F">
      <w:pPr>
        <w:pStyle w:val="Answer"/>
      </w:pPr>
      <w:r>
        <w:t>10-20 hours</w:t>
      </w:r>
    </w:p>
    <w:p w14:paraId="30137599" w14:textId="77777777" w:rsidR="00CD0D98" w:rsidRDefault="00CD0D98" w:rsidP="00B2325F">
      <w:pPr>
        <w:pStyle w:val="Answer"/>
      </w:pPr>
      <w:r>
        <w:t>&gt; 20 hours</w:t>
      </w:r>
    </w:p>
    <w:p w14:paraId="75932E7E" w14:textId="77777777" w:rsidR="00CD0D98" w:rsidRDefault="00CD0D98" w:rsidP="00B2325F">
      <w:pPr>
        <w:pStyle w:val="Answer"/>
      </w:pPr>
      <w:r>
        <w:t>Other (please describe): ______________________________________________</w:t>
      </w:r>
      <w:r w:rsidR="00796BA0">
        <w:t>____</w:t>
      </w:r>
    </w:p>
    <w:p w14:paraId="2A6B95A8" w14:textId="77777777" w:rsidR="00CD0D98" w:rsidRDefault="00CD0D98" w:rsidP="00B2325F">
      <w:pPr>
        <w:pStyle w:val="Answer"/>
      </w:pPr>
      <w:r>
        <w:t>Unsure</w:t>
      </w:r>
    </w:p>
    <w:p w14:paraId="7C59077F" w14:textId="77777777" w:rsidR="00CD0D98" w:rsidRDefault="00CD0D98" w:rsidP="00B2325F">
      <w:pPr>
        <w:pStyle w:val="Answer"/>
      </w:pPr>
      <w:r>
        <w:t>Not applicable</w:t>
      </w:r>
    </w:p>
    <w:p w14:paraId="7E819F8D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796BA0" w:rsidRPr="00FC676E">
        <w:rPr>
          <w:b/>
        </w:rPr>
        <w:t>What types of sexual health topics did this curriculum cover (circle all that apply)?</w:t>
      </w:r>
    </w:p>
    <w:p w14:paraId="4DD2CD59" w14:textId="77777777" w:rsidR="00B2325F" w:rsidRPr="00C10643" w:rsidRDefault="00796BA0" w:rsidP="00B2325F">
      <w:pPr>
        <w:pStyle w:val="Answer"/>
      </w:pPr>
      <w:r w:rsidRPr="00C10643">
        <w:t>Male anatomy and physiology</w:t>
      </w:r>
    </w:p>
    <w:p w14:paraId="2B1CA32E" w14:textId="77777777" w:rsidR="00B2325F" w:rsidRPr="00C10643" w:rsidRDefault="00796BA0" w:rsidP="00B2325F">
      <w:pPr>
        <w:pStyle w:val="Answer"/>
      </w:pPr>
      <w:r w:rsidRPr="00C10643">
        <w:t>Female anatomy and physiology</w:t>
      </w:r>
    </w:p>
    <w:p w14:paraId="04ACD902" w14:textId="77777777" w:rsidR="00B2325F" w:rsidRPr="00C10643" w:rsidRDefault="00796BA0" w:rsidP="00B2325F">
      <w:pPr>
        <w:pStyle w:val="Answer"/>
      </w:pPr>
      <w:r w:rsidRPr="00C10643">
        <w:t>Gender and sexual orientation</w:t>
      </w:r>
    </w:p>
    <w:p w14:paraId="760DC52A" w14:textId="77777777" w:rsidR="00796BA0" w:rsidRPr="00C10643" w:rsidRDefault="00796BA0" w:rsidP="00B2325F">
      <w:pPr>
        <w:pStyle w:val="Answer"/>
      </w:pPr>
      <w:r w:rsidRPr="00C10643">
        <w:t>Sexual history taking</w:t>
      </w:r>
    </w:p>
    <w:p w14:paraId="0951D93E" w14:textId="77777777" w:rsidR="00796BA0" w:rsidRPr="00C10643" w:rsidRDefault="00796BA0" w:rsidP="00B2325F">
      <w:pPr>
        <w:pStyle w:val="Answer"/>
      </w:pPr>
      <w:r w:rsidRPr="00C10643">
        <w:t>Sexy toys and tools</w:t>
      </w:r>
    </w:p>
    <w:p w14:paraId="2407D21A" w14:textId="77777777" w:rsidR="00796BA0" w:rsidRPr="00C10643" w:rsidRDefault="00796BA0" w:rsidP="00B2325F">
      <w:pPr>
        <w:pStyle w:val="Answer"/>
      </w:pPr>
      <w:r w:rsidRPr="00C10643">
        <w:t>Body image and sexual self-esteem</w:t>
      </w:r>
    </w:p>
    <w:p w14:paraId="5B13FA39" w14:textId="77777777" w:rsidR="00796BA0" w:rsidRPr="00C10643" w:rsidRDefault="00796BA0" w:rsidP="00B2325F">
      <w:pPr>
        <w:pStyle w:val="Answer"/>
      </w:pPr>
      <w:r w:rsidRPr="00C10643">
        <w:t>Sexuality across the lifespan</w:t>
      </w:r>
    </w:p>
    <w:p w14:paraId="28734130" w14:textId="77777777" w:rsidR="00796BA0" w:rsidRPr="00C10643" w:rsidRDefault="00796BA0" w:rsidP="00B2325F">
      <w:pPr>
        <w:pStyle w:val="Answer"/>
      </w:pPr>
      <w:r w:rsidRPr="00C10643">
        <w:t>Sexuality and religion/spirituality</w:t>
      </w:r>
    </w:p>
    <w:p w14:paraId="6898982A" w14:textId="77777777" w:rsidR="00796BA0" w:rsidRPr="00C10643" w:rsidRDefault="00796BA0" w:rsidP="00B2325F">
      <w:pPr>
        <w:pStyle w:val="Answer"/>
      </w:pPr>
      <w:r w:rsidRPr="00C10643">
        <w:t>Sexual abuse and intimate partner violence</w:t>
      </w:r>
    </w:p>
    <w:p w14:paraId="41127945" w14:textId="77777777" w:rsidR="00796BA0" w:rsidRPr="00C10643" w:rsidRDefault="00796BA0" w:rsidP="00B2325F">
      <w:pPr>
        <w:pStyle w:val="Answer"/>
      </w:pPr>
      <w:r w:rsidRPr="00C10643">
        <w:t>Safe sex practices (including contraception)</w:t>
      </w:r>
    </w:p>
    <w:p w14:paraId="7CC32920" w14:textId="77777777" w:rsidR="00796BA0" w:rsidRPr="00C10643" w:rsidRDefault="00796BA0" w:rsidP="00B2325F">
      <w:pPr>
        <w:pStyle w:val="Answer"/>
      </w:pPr>
      <w:r w:rsidRPr="00C10643">
        <w:t>Sexual transmitted infections</w:t>
      </w:r>
    </w:p>
    <w:p w14:paraId="660DA164" w14:textId="77777777" w:rsidR="00796BA0" w:rsidRPr="00C10643" w:rsidRDefault="00796BA0" w:rsidP="00B2325F">
      <w:pPr>
        <w:pStyle w:val="Answer"/>
      </w:pPr>
      <w:r w:rsidRPr="00C10643">
        <w:t>Pornography</w:t>
      </w:r>
    </w:p>
    <w:p w14:paraId="33F56168" w14:textId="77777777" w:rsidR="00796BA0" w:rsidRPr="00C10643" w:rsidRDefault="00796BA0" w:rsidP="00B2325F">
      <w:pPr>
        <w:pStyle w:val="Answer"/>
      </w:pPr>
      <w:r w:rsidRPr="00C10643">
        <w:lastRenderedPageBreak/>
        <w:t>Other (please describe): _________________________________________________</w:t>
      </w:r>
    </w:p>
    <w:p w14:paraId="67A691B8" w14:textId="77777777" w:rsidR="00796BA0" w:rsidRPr="00C10643" w:rsidRDefault="00796BA0" w:rsidP="00B2325F">
      <w:pPr>
        <w:pStyle w:val="Answer"/>
      </w:pPr>
      <w:r w:rsidRPr="00C10643">
        <w:t>Not applicable</w:t>
      </w:r>
    </w:p>
    <w:p w14:paraId="7C312FDC" w14:textId="77777777" w:rsidR="00B2325F" w:rsidRPr="00796BA0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796BA0" w:rsidRPr="00796BA0">
        <w:rPr>
          <w:b/>
        </w:rPr>
        <w:t>In what setting was this curriculum provided (circle all that apply)?</w:t>
      </w:r>
    </w:p>
    <w:p w14:paraId="0605F9F8" w14:textId="77777777" w:rsidR="00B2325F" w:rsidRPr="00C10643" w:rsidRDefault="00796BA0" w:rsidP="00B2325F">
      <w:pPr>
        <w:pStyle w:val="Answer"/>
      </w:pPr>
      <w:r w:rsidRPr="00C10643">
        <w:t>Large-group didactics (classroom)</w:t>
      </w:r>
    </w:p>
    <w:p w14:paraId="2E535A10" w14:textId="77777777" w:rsidR="00B2325F" w:rsidRPr="00C10643" w:rsidRDefault="00796BA0" w:rsidP="00B2325F">
      <w:pPr>
        <w:pStyle w:val="Answer"/>
      </w:pPr>
      <w:r w:rsidRPr="00C10643">
        <w:t>Panel discussion</w:t>
      </w:r>
    </w:p>
    <w:p w14:paraId="4EB2EFC7" w14:textId="77777777" w:rsidR="00B2325F" w:rsidRPr="00C10643" w:rsidRDefault="00796BA0" w:rsidP="00B2325F">
      <w:pPr>
        <w:pStyle w:val="Answer"/>
      </w:pPr>
      <w:proofErr w:type="gramStart"/>
      <w:r w:rsidRPr="00C10643">
        <w:t>Small-group</w:t>
      </w:r>
      <w:proofErr w:type="gramEnd"/>
      <w:r w:rsidRPr="00C10643">
        <w:t xml:space="preserve"> (instructor led)</w:t>
      </w:r>
    </w:p>
    <w:p w14:paraId="41A58893" w14:textId="77777777" w:rsidR="00796BA0" w:rsidRPr="00C10643" w:rsidRDefault="00796BA0" w:rsidP="00B2325F">
      <w:pPr>
        <w:pStyle w:val="Answer"/>
      </w:pPr>
      <w:r w:rsidRPr="00C10643">
        <w:t>Standardized patient experiences</w:t>
      </w:r>
    </w:p>
    <w:p w14:paraId="06753CBB" w14:textId="77777777" w:rsidR="00796BA0" w:rsidRPr="00C10643" w:rsidRDefault="00796BA0" w:rsidP="00B2325F">
      <w:pPr>
        <w:pStyle w:val="Answer"/>
      </w:pPr>
      <w:r w:rsidRPr="00C10643">
        <w:t>Online content and modules</w:t>
      </w:r>
    </w:p>
    <w:p w14:paraId="5AA796CB" w14:textId="77777777" w:rsidR="00796BA0" w:rsidRPr="00C10643" w:rsidRDefault="00796BA0" w:rsidP="00B2325F">
      <w:pPr>
        <w:pStyle w:val="Answer"/>
      </w:pPr>
      <w:r w:rsidRPr="00C10643">
        <w:t>Clinical (direct patient care)</w:t>
      </w:r>
    </w:p>
    <w:p w14:paraId="6A50C0CF" w14:textId="77777777" w:rsidR="00796BA0" w:rsidRPr="00C10643" w:rsidRDefault="00796BA0" w:rsidP="00B2325F">
      <w:pPr>
        <w:pStyle w:val="Answer"/>
      </w:pPr>
      <w:r w:rsidRPr="00C10643">
        <w:t>Other (please describe): __________________________________________________</w:t>
      </w:r>
    </w:p>
    <w:p w14:paraId="3701C7F3" w14:textId="77777777" w:rsidR="00796BA0" w:rsidRPr="00C10643" w:rsidRDefault="00796BA0" w:rsidP="00B2325F">
      <w:pPr>
        <w:pStyle w:val="Answer"/>
      </w:pPr>
      <w:r w:rsidRPr="00C10643">
        <w:t>Not applicable</w:t>
      </w:r>
    </w:p>
    <w:p w14:paraId="5A608DB1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796BA0" w:rsidRPr="00FC676E">
        <w:rPr>
          <w:b/>
        </w:rPr>
        <w:t>Do you feel that this coursework provided you an adequate fund of knowledge to address sexual health concerns for your patients?</w:t>
      </w:r>
    </w:p>
    <w:p w14:paraId="4528A607" w14:textId="77777777" w:rsidR="00B2325F" w:rsidRPr="00C10643" w:rsidRDefault="00796BA0" w:rsidP="00B2325F">
      <w:pPr>
        <w:pStyle w:val="Answer"/>
      </w:pPr>
      <w:r w:rsidRPr="00C10643">
        <w:t>Yes</w:t>
      </w:r>
    </w:p>
    <w:p w14:paraId="43763582" w14:textId="77777777" w:rsidR="00B2325F" w:rsidRPr="00C10643" w:rsidRDefault="00796BA0" w:rsidP="00B2325F">
      <w:pPr>
        <w:pStyle w:val="Answer"/>
      </w:pPr>
      <w:r w:rsidRPr="00C10643">
        <w:t>No</w:t>
      </w:r>
    </w:p>
    <w:p w14:paraId="28EF8356" w14:textId="77777777" w:rsidR="00B2325F" w:rsidRPr="00C10643" w:rsidRDefault="00796BA0" w:rsidP="00B2325F">
      <w:pPr>
        <w:pStyle w:val="Answer"/>
      </w:pPr>
      <w:r w:rsidRPr="00C10643">
        <w:t>Unsure</w:t>
      </w:r>
    </w:p>
    <w:p w14:paraId="078E3C2F" w14:textId="77777777" w:rsidR="00796BA0" w:rsidRDefault="00796BA0" w:rsidP="00B2325F">
      <w:pPr>
        <w:pStyle w:val="Answer"/>
      </w:pPr>
      <w:r>
        <w:t>Not applicable</w:t>
      </w:r>
    </w:p>
    <w:p w14:paraId="76A7848D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FC676E" w:rsidRPr="00FC676E">
        <w:rPr>
          <w:b/>
        </w:rPr>
        <w:t>Do you feel that your medical school sexual health curriculum contributed to your decision to specialize in urology?</w:t>
      </w:r>
    </w:p>
    <w:p w14:paraId="13951F3E" w14:textId="77777777" w:rsidR="00B2325F" w:rsidRPr="00CB6B09" w:rsidRDefault="00FC676E" w:rsidP="00B2325F">
      <w:pPr>
        <w:pStyle w:val="Answer"/>
      </w:pPr>
      <w:r>
        <w:t>Yes</w:t>
      </w:r>
    </w:p>
    <w:p w14:paraId="5ADC577A" w14:textId="77777777" w:rsidR="00B2325F" w:rsidRPr="00C10643" w:rsidRDefault="00FC676E" w:rsidP="00B2325F">
      <w:pPr>
        <w:pStyle w:val="Answer"/>
      </w:pPr>
      <w:r w:rsidRPr="00C10643">
        <w:t>No</w:t>
      </w:r>
    </w:p>
    <w:p w14:paraId="5214C7E0" w14:textId="77777777" w:rsidR="00B2325F" w:rsidRDefault="00FC676E" w:rsidP="00B2325F">
      <w:pPr>
        <w:pStyle w:val="Answer"/>
      </w:pPr>
      <w:r>
        <w:t>Unsure</w:t>
      </w:r>
    </w:p>
    <w:p w14:paraId="0244AD14" w14:textId="77777777" w:rsidR="00FC676E" w:rsidRDefault="00FC676E" w:rsidP="00B2325F">
      <w:pPr>
        <w:pStyle w:val="Answer"/>
      </w:pPr>
      <w:r>
        <w:t>Not applicable</w:t>
      </w:r>
    </w:p>
    <w:p w14:paraId="1FB07D6F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1C4256">
        <w:rPr>
          <w:b/>
        </w:rPr>
        <w:t>Do you feel that your medical</w:t>
      </w:r>
      <w:r w:rsidR="00FC676E" w:rsidRPr="00FC676E">
        <w:rPr>
          <w:b/>
        </w:rPr>
        <w:t xml:space="preserve"> school sexual health curriculum contributed to your decision to sub-specialize in sexual dysfunction?</w:t>
      </w:r>
    </w:p>
    <w:p w14:paraId="50C8C266" w14:textId="77777777" w:rsidR="00B2325F" w:rsidRPr="00CB6B09" w:rsidRDefault="00FC676E" w:rsidP="00B2325F">
      <w:pPr>
        <w:pStyle w:val="Answer"/>
      </w:pPr>
      <w:r>
        <w:t>Yes</w:t>
      </w:r>
    </w:p>
    <w:p w14:paraId="40D6A0F1" w14:textId="77777777" w:rsidR="00B2325F" w:rsidRDefault="00FC676E" w:rsidP="00B2325F">
      <w:pPr>
        <w:pStyle w:val="Answer"/>
      </w:pPr>
      <w:r>
        <w:t>No</w:t>
      </w:r>
    </w:p>
    <w:p w14:paraId="04E907E2" w14:textId="77777777" w:rsidR="00B2325F" w:rsidRPr="00C10643" w:rsidRDefault="00FC676E" w:rsidP="00B2325F">
      <w:pPr>
        <w:pStyle w:val="Answer"/>
      </w:pPr>
      <w:r w:rsidRPr="00C10643">
        <w:lastRenderedPageBreak/>
        <w:t>Unsure</w:t>
      </w:r>
    </w:p>
    <w:p w14:paraId="7AE023C4" w14:textId="77777777" w:rsidR="00FC676E" w:rsidRDefault="00FC676E" w:rsidP="00B2325F">
      <w:pPr>
        <w:pStyle w:val="Answer"/>
      </w:pPr>
      <w:r>
        <w:t>Not applicable</w:t>
      </w:r>
    </w:p>
    <w:p w14:paraId="03C91F07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 w:rsidRPr="00FC676E">
        <w:rPr>
          <w:b/>
        </w:rPr>
        <w:t xml:space="preserve"> </w:t>
      </w:r>
      <w:r w:rsidR="00FC676E" w:rsidRPr="00FC676E">
        <w:rPr>
          <w:b/>
        </w:rPr>
        <w:t>Do you feel that having a mentor who specializes in sexual dysfunction contributed to your decision to specialize in this field?</w:t>
      </w:r>
    </w:p>
    <w:p w14:paraId="55B7F6BB" w14:textId="77777777" w:rsidR="00B2325F" w:rsidRPr="00CB6B09" w:rsidRDefault="00FC676E" w:rsidP="00B2325F">
      <w:pPr>
        <w:pStyle w:val="Answer"/>
      </w:pPr>
      <w:r>
        <w:t>Yes</w:t>
      </w:r>
    </w:p>
    <w:p w14:paraId="0D813DB3" w14:textId="77777777" w:rsidR="00B2325F" w:rsidRDefault="00FC676E" w:rsidP="00B2325F">
      <w:pPr>
        <w:pStyle w:val="Answer"/>
      </w:pPr>
      <w:r>
        <w:t>No</w:t>
      </w:r>
    </w:p>
    <w:p w14:paraId="3228C6BB" w14:textId="77777777" w:rsidR="00B2325F" w:rsidRPr="00C10643" w:rsidRDefault="00FC676E" w:rsidP="00B2325F">
      <w:pPr>
        <w:pStyle w:val="Answer"/>
      </w:pPr>
      <w:r w:rsidRPr="00C10643">
        <w:t>Unsure</w:t>
      </w:r>
    </w:p>
    <w:p w14:paraId="615CD171" w14:textId="77777777" w:rsidR="00FC676E" w:rsidRDefault="00FC676E" w:rsidP="00B2325F">
      <w:pPr>
        <w:pStyle w:val="Answer"/>
      </w:pPr>
      <w:r>
        <w:t>Not applicable</w:t>
      </w:r>
    </w:p>
    <w:p w14:paraId="40DBD044" w14:textId="77777777" w:rsidR="00B2325F" w:rsidRPr="00FC676E" w:rsidRDefault="00B2325F" w:rsidP="00B2325F">
      <w:pPr>
        <w:pStyle w:val="Question"/>
        <w:rPr>
          <w:rFonts w:eastAsia="Century Gothic"/>
          <w:b/>
          <w:szCs w:val="22"/>
        </w:rPr>
      </w:pPr>
      <w:r>
        <w:t xml:space="preserve"> </w:t>
      </w:r>
      <w:r w:rsidR="00FC676E" w:rsidRPr="00FC676E">
        <w:rPr>
          <w:b/>
        </w:rPr>
        <w:t>Do you have any additional comments or observations about your prior sexual health training and/or curriculum that you feel would be relevant to our study?</w:t>
      </w:r>
    </w:p>
    <w:p w14:paraId="4BD18FFA" w14:textId="77777777" w:rsidR="00FC676E" w:rsidRPr="00FC676E" w:rsidRDefault="00FC676E" w:rsidP="00FC676E">
      <w:pPr>
        <w:pStyle w:val="Question"/>
        <w:numPr>
          <w:ilvl w:val="0"/>
          <w:numId w:val="0"/>
        </w:numPr>
        <w:rPr>
          <w:rFonts w:eastAsia="Century Gothic"/>
          <w:b/>
          <w:szCs w:val="22"/>
        </w:rPr>
      </w:pPr>
    </w:p>
    <w:p w14:paraId="418D4A67" w14:textId="77777777" w:rsidR="00FC676E" w:rsidRDefault="00FC676E" w:rsidP="00651B4F">
      <w:pPr>
        <w:ind w:firstLine="720"/>
      </w:pPr>
      <w:r>
        <w:rPr>
          <w:rFonts w:eastAsia="Times New Roman"/>
          <w:szCs w:val="24"/>
        </w:rPr>
        <w:t>_______________________________________________________</w:t>
      </w:r>
      <w:r w:rsidR="00651B4F">
        <w:rPr>
          <w:rFonts w:eastAsia="Times New Roman"/>
          <w:szCs w:val="24"/>
        </w:rPr>
        <w:t>_________________________</w:t>
      </w:r>
    </w:p>
    <w:p w14:paraId="646C306D" w14:textId="77777777" w:rsidR="00FC676E" w:rsidRDefault="00FC676E">
      <w:pPr>
        <w:rPr>
          <w:rFonts w:eastAsia="Times New Roman"/>
          <w:szCs w:val="24"/>
        </w:rPr>
      </w:pPr>
    </w:p>
    <w:p w14:paraId="258AABBA" w14:textId="77777777" w:rsidR="00FC676E" w:rsidRDefault="00FC676E">
      <w:pPr>
        <w:rPr>
          <w:rFonts w:eastAsia="Times New Roman"/>
          <w:szCs w:val="24"/>
        </w:rPr>
      </w:pPr>
    </w:p>
    <w:p w14:paraId="53EAC826" w14:textId="77777777" w:rsidR="00FC676E" w:rsidRDefault="00FC676E" w:rsidP="00651B4F">
      <w:pPr>
        <w:ind w:left="720"/>
      </w:pPr>
      <w:r>
        <w:rPr>
          <w:rFonts w:eastAsia="Times New Roman"/>
          <w:szCs w:val="24"/>
        </w:rPr>
        <w:t>_______________________________________________________</w:t>
      </w:r>
      <w:r w:rsidR="00651B4F">
        <w:rPr>
          <w:rFonts w:eastAsia="Times New Roman"/>
          <w:szCs w:val="24"/>
        </w:rPr>
        <w:t>_________________________</w:t>
      </w:r>
    </w:p>
    <w:p w14:paraId="710D41E1" w14:textId="77777777" w:rsidR="00FC676E" w:rsidRDefault="00FC676E">
      <w:pPr>
        <w:rPr>
          <w:rFonts w:eastAsia="Times New Roman"/>
          <w:szCs w:val="24"/>
        </w:rPr>
      </w:pPr>
    </w:p>
    <w:p w14:paraId="24A53A0B" w14:textId="77777777" w:rsidR="00FC676E" w:rsidRDefault="00FC676E">
      <w:pPr>
        <w:rPr>
          <w:rFonts w:eastAsia="Times New Roman"/>
          <w:szCs w:val="24"/>
        </w:rPr>
      </w:pPr>
    </w:p>
    <w:p w14:paraId="71B081A6" w14:textId="77777777" w:rsidR="00FC676E" w:rsidRDefault="00FC676E" w:rsidP="00651B4F">
      <w:pPr>
        <w:ind w:left="720"/>
        <w:rPr>
          <w:rFonts w:eastAsia="Times New Roman"/>
          <w:szCs w:val="24"/>
        </w:rPr>
      </w:pPr>
      <w:r>
        <w:rPr>
          <w:rFonts w:eastAsia="Times New Roman"/>
          <w:szCs w:val="24"/>
        </w:rPr>
        <w:t>_______________________________________________________________________</w:t>
      </w:r>
      <w:r w:rsidR="00651B4F">
        <w:rPr>
          <w:rFonts w:eastAsia="Times New Roman"/>
          <w:szCs w:val="24"/>
        </w:rPr>
        <w:t>_________</w:t>
      </w:r>
    </w:p>
    <w:p w14:paraId="1B6AAC5A" w14:textId="77777777" w:rsidR="00FC676E" w:rsidRDefault="00FC676E" w:rsidP="00FC676E">
      <w:pPr>
        <w:pStyle w:val="Question"/>
        <w:numPr>
          <w:ilvl w:val="0"/>
          <w:numId w:val="0"/>
        </w:numPr>
        <w:ind w:left="360"/>
        <w:rPr>
          <w:rFonts w:eastAsia="Century Gothic"/>
          <w:szCs w:val="22"/>
        </w:rPr>
      </w:pPr>
    </w:p>
    <w:p w14:paraId="6662B3A9" w14:textId="77777777" w:rsidR="00B2325F" w:rsidRDefault="00B2325F" w:rsidP="00FC676E">
      <w:pPr>
        <w:pStyle w:val="Answer"/>
        <w:numPr>
          <w:ilvl w:val="0"/>
          <w:numId w:val="0"/>
        </w:numPr>
      </w:pPr>
    </w:p>
    <w:sectPr w:rsidR="00B2325F" w:rsidSect="00B90BB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0F2D" w14:textId="77777777" w:rsidR="00CB499C" w:rsidRDefault="00CB499C" w:rsidP="00255410">
      <w:pPr>
        <w:spacing w:line="240" w:lineRule="auto"/>
      </w:pPr>
      <w:r>
        <w:separator/>
      </w:r>
    </w:p>
  </w:endnote>
  <w:endnote w:type="continuationSeparator" w:id="0">
    <w:p w14:paraId="4486FCD3" w14:textId="77777777" w:rsidR="00CB499C" w:rsidRDefault="00CB499C" w:rsidP="00255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68C3" w14:textId="77777777" w:rsidR="00B2325F" w:rsidRDefault="00B2325F" w:rsidP="00CB6B09">
    <w:pPr>
      <w:jc w:val="right"/>
    </w:pPr>
    <w:r>
      <w:t xml:space="preserve">Page </w:t>
    </w:r>
    <w:r w:rsidR="004D45B7">
      <w:fldChar w:fldCharType="begin"/>
    </w:r>
    <w:r w:rsidR="004D45B7">
      <w:instrText xml:space="preserve"> PAGE   \* MERGEFORMAT </w:instrText>
    </w:r>
    <w:r w:rsidR="004D45B7">
      <w:fldChar w:fldCharType="separate"/>
    </w:r>
    <w:r w:rsidR="001C4256">
      <w:rPr>
        <w:noProof/>
      </w:rPr>
      <w:t>2</w:t>
    </w:r>
    <w:r w:rsidR="004D4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B189" w14:textId="77777777" w:rsidR="00CB499C" w:rsidRDefault="00CB499C" w:rsidP="00255410">
      <w:pPr>
        <w:spacing w:line="240" w:lineRule="auto"/>
      </w:pPr>
      <w:r>
        <w:separator/>
      </w:r>
    </w:p>
  </w:footnote>
  <w:footnote w:type="continuationSeparator" w:id="0">
    <w:p w14:paraId="6366CBD5" w14:textId="77777777" w:rsidR="00CB499C" w:rsidRDefault="00CB499C" w:rsidP="002554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04C7"/>
    <w:multiLevelType w:val="multilevel"/>
    <w:tmpl w:val="9A1C8920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rFonts w:ascii="Century Gothic" w:hAnsi="Century Gothic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entury Gothic" w:hAnsi="Century Gothic" w:hint="default"/>
        <w:sz w:val="18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E355ACC"/>
    <w:multiLevelType w:val="hybridMultilevel"/>
    <w:tmpl w:val="C10CA130"/>
    <w:lvl w:ilvl="0" w:tplc="C6B0E0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D453E5"/>
    <w:multiLevelType w:val="hybridMultilevel"/>
    <w:tmpl w:val="326E0DB4"/>
    <w:lvl w:ilvl="0" w:tplc="3B942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7E5"/>
    <w:multiLevelType w:val="hybridMultilevel"/>
    <w:tmpl w:val="0A1E85C6"/>
    <w:lvl w:ilvl="0" w:tplc="CCCE97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9A86D27"/>
    <w:multiLevelType w:val="multilevel"/>
    <w:tmpl w:val="9A1C8920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  <w:rPr>
        <w:rFonts w:ascii="Century Gothic" w:hAnsi="Century Gothic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entury Gothic" w:hAnsi="Century Gothic" w:hint="default"/>
        <w:sz w:val="18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A4801DE"/>
    <w:multiLevelType w:val="hybridMultilevel"/>
    <w:tmpl w:val="FA481F7C"/>
    <w:lvl w:ilvl="0" w:tplc="B34E2FF4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D23048B"/>
    <w:multiLevelType w:val="hybridMultilevel"/>
    <w:tmpl w:val="FF10B656"/>
    <w:lvl w:ilvl="0" w:tplc="BFD83FC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87A55EE">
      <w:start w:val="1"/>
      <w:numFmt w:val="lowerLetter"/>
      <w:pStyle w:val="Answer"/>
      <w:lvlText w:val="%2."/>
      <w:lvlJc w:val="left"/>
      <w:pPr>
        <w:tabs>
          <w:tab w:val="num" w:pos="1440"/>
        </w:tabs>
        <w:ind w:left="1440" w:hanging="360"/>
      </w:pPr>
    </w:lvl>
    <w:lvl w:ilvl="2" w:tplc="7A2A106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81252">
    <w:abstractNumId w:val="4"/>
  </w:num>
  <w:num w:numId="2" w16cid:durableId="1562057530">
    <w:abstractNumId w:val="0"/>
  </w:num>
  <w:num w:numId="3" w16cid:durableId="450437411">
    <w:abstractNumId w:val="6"/>
  </w:num>
  <w:num w:numId="4" w16cid:durableId="1232736030">
    <w:abstractNumId w:val="5"/>
  </w:num>
  <w:num w:numId="5" w16cid:durableId="660353215">
    <w:abstractNumId w:val="2"/>
  </w:num>
  <w:num w:numId="6" w16cid:durableId="980425722">
    <w:abstractNumId w:val="3"/>
  </w:num>
  <w:num w:numId="7" w16cid:durableId="76226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15"/>
    <w:rsid w:val="00053925"/>
    <w:rsid w:val="0008467A"/>
    <w:rsid w:val="000A01FB"/>
    <w:rsid w:val="000B04D4"/>
    <w:rsid w:val="000E547E"/>
    <w:rsid w:val="00116C1C"/>
    <w:rsid w:val="00165434"/>
    <w:rsid w:val="0016738F"/>
    <w:rsid w:val="00177F7B"/>
    <w:rsid w:val="001C4256"/>
    <w:rsid w:val="001E5BBE"/>
    <w:rsid w:val="00214061"/>
    <w:rsid w:val="00255410"/>
    <w:rsid w:val="00266DA5"/>
    <w:rsid w:val="00286ADB"/>
    <w:rsid w:val="00306C19"/>
    <w:rsid w:val="00351632"/>
    <w:rsid w:val="00384884"/>
    <w:rsid w:val="003B5DEC"/>
    <w:rsid w:val="00403976"/>
    <w:rsid w:val="00484A27"/>
    <w:rsid w:val="004A5E2F"/>
    <w:rsid w:val="004D45B7"/>
    <w:rsid w:val="0050210C"/>
    <w:rsid w:val="00506893"/>
    <w:rsid w:val="005136CC"/>
    <w:rsid w:val="0057276B"/>
    <w:rsid w:val="005B07CF"/>
    <w:rsid w:val="005C18A2"/>
    <w:rsid w:val="0061635A"/>
    <w:rsid w:val="006402D5"/>
    <w:rsid w:val="00651B4F"/>
    <w:rsid w:val="006A21A6"/>
    <w:rsid w:val="006B51F2"/>
    <w:rsid w:val="006E375E"/>
    <w:rsid w:val="00796BA0"/>
    <w:rsid w:val="007A196D"/>
    <w:rsid w:val="00820174"/>
    <w:rsid w:val="00870A77"/>
    <w:rsid w:val="008753C9"/>
    <w:rsid w:val="008C7315"/>
    <w:rsid w:val="0093202E"/>
    <w:rsid w:val="009671C7"/>
    <w:rsid w:val="00981619"/>
    <w:rsid w:val="009B779A"/>
    <w:rsid w:val="00A12FB4"/>
    <w:rsid w:val="00A47CC3"/>
    <w:rsid w:val="00A617A8"/>
    <w:rsid w:val="00B2325F"/>
    <w:rsid w:val="00B90BB0"/>
    <w:rsid w:val="00BF68F1"/>
    <w:rsid w:val="00C10643"/>
    <w:rsid w:val="00C7609F"/>
    <w:rsid w:val="00CA14FB"/>
    <w:rsid w:val="00CB499C"/>
    <w:rsid w:val="00CB6B09"/>
    <w:rsid w:val="00CD0D98"/>
    <w:rsid w:val="00D63F86"/>
    <w:rsid w:val="00D7743C"/>
    <w:rsid w:val="00DF03BC"/>
    <w:rsid w:val="00E43680"/>
    <w:rsid w:val="00EC0C8A"/>
    <w:rsid w:val="00ED01D6"/>
    <w:rsid w:val="00EF6D30"/>
    <w:rsid w:val="00F17BCD"/>
    <w:rsid w:val="00F25240"/>
    <w:rsid w:val="00F43FEA"/>
    <w:rsid w:val="00F51CD5"/>
    <w:rsid w:val="00F633FF"/>
    <w:rsid w:val="00FA22CE"/>
    <w:rsid w:val="00FC676E"/>
    <w:rsid w:val="00FD0F8C"/>
    <w:rsid w:val="00FE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FBB8A"/>
  <w15:docId w15:val="{BB5D8B28-EAB6-5440-8DCF-FB91654B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8F1"/>
    <w:pPr>
      <w:spacing w:line="312" w:lineRule="auto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25F"/>
    <w:pPr>
      <w:keepNext/>
      <w:keepLines/>
      <w:spacing w:before="120" w:after="360"/>
      <w:jc w:val="center"/>
      <w:outlineLvl w:val="0"/>
    </w:pPr>
    <w:rPr>
      <w:rFonts w:asciiTheme="majorHAnsi" w:eastAsia="Times New Roman" w:hAnsiTheme="maj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5F"/>
    <w:rPr>
      <w:rFonts w:asciiTheme="majorHAnsi" w:eastAsia="Times New Roman" w:hAnsiTheme="majorHAns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5B0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07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7C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07CF"/>
    <w:rPr>
      <w:color w:val="808080"/>
    </w:rPr>
  </w:style>
  <w:style w:type="paragraph" w:styleId="Footer">
    <w:name w:val="footer"/>
    <w:basedOn w:val="Normal"/>
    <w:qFormat/>
    <w:rsid w:val="00B2325F"/>
    <w:pPr>
      <w:jc w:val="right"/>
    </w:pPr>
  </w:style>
  <w:style w:type="paragraph" w:styleId="Header">
    <w:name w:val="header"/>
    <w:basedOn w:val="Normal"/>
    <w:link w:val="HeaderChar"/>
    <w:uiPriority w:val="99"/>
    <w:semiHidden/>
    <w:unhideWhenUsed/>
    <w:rsid w:val="002554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5410"/>
  </w:style>
  <w:style w:type="paragraph" w:customStyle="1" w:styleId="Question">
    <w:name w:val="Question"/>
    <w:basedOn w:val="Normal"/>
    <w:qFormat/>
    <w:rsid w:val="00CB6B09"/>
    <w:pPr>
      <w:keepLines/>
      <w:numPr>
        <w:numId w:val="3"/>
      </w:numPr>
      <w:tabs>
        <w:tab w:val="clear" w:pos="720"/>
        <w:tab w:val="num" w:pos="360"/>
      </w:tabs>
      <w:spacing w:before="480" w:after="120"/>
      <w:ind w:left="360" w:hanging="36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CB6B09"/>
    <w:pPr>
      <w:keepLines/>
      <w:numPr>
        <w:ilvl w:val="1"/>
        <w:numId w:val="3"/>
      </w:numPr>
      <w:tabs>
        <w:tab w:val="clear" w:pos="1440"/>
      </w:tabs>
      <w:spacing w:after="120"/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286ADB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57276B"/>
    <w:pPr>
      <w:spacing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57276B"/>
    <w:rPr>
      <w:b/>
      <w:bCs/>
    </w:rPr>
  </w:style>
  <w:style w:type="paragraph" w:styleId="Revision">
    <w:name w:val="Revision"/>
    <w:hidden/>
    <w:uiPriority w:val="99"/>
    <w:semiHidden/>
    <w:rsid w:val="00981619"/>
    <w:rPr>
      <w:szCs w:val="22"/>
    </w:rPr>
  </w:style>
  <w:style w:type="paragraph" w:customStyle="1" w:styleId="Instructions">
    <w:name w:val="Instructions"/>
    <w:basedOn w:val="Normal"/>
    <w:qFormat/>
    <w:rsid w:val="00BF68F1"/>
    <w:pPr>
      <w:pBdr>
        <w:bottom w:val="single" w:sz="4" w:space="3" w:color="auto"/>
      </w:pBdr>
      <w:spacing w:before="400" w:line="240" w:lineRule="auto"/>
    </w:pPr>
    <w:rPr>
      <w:rFonts w:eastAsia="Times New Roman"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02643\AppData\Roaming\Microsoft\Templates\MS_MultipleChoiceT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9B9AE2B-D7C1-4D47-A07C-898406ED44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C:\Users\M102643\AppData\Roaming\Microsoft\Templates\MS_MultipleChoiceTest.dotx</Template>
  <TotalTime>1</TotalTime>
  <Pages>5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Multiple-choice test or survey (3-answer)</vt:lpstr>
    </vt:vector>
  </TitlesOfParts>
  <Company>Mayo Clinic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(3-answer)</dc:title>
  <dc:creator>Matt J Ziegelmann</dc:creator>
  <cp:lastModifiedBy>nitin parikh</cp:lastModifiedBy>
  <cp:revision>4</cp:revision>
  <cp:lastPrinted>2011-12-28T16:59:00Z</cp:lastPrinted>
  <dcterms:created xsi:type="dcterms:W3CDTF">2022-04-28T03:39:00Z</dcterms:created>
  <dcterms:modified xsi:type="dcterms:W3CDTF">2022-04-28T03:40:00Z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TC010184031033</vt:lpwstr>
  </property>
</Properties>
</file>