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6337A0" w14:textId="77777777" w:rsidR="00BC6281" w:rsidRPr="0069181E" w:rsidRDefault="00BC6281" w:rsidP="00BC6281">
      <w:pPr>
        <w:spacing w:line="360" w:lineRule="auto"/>
        <w:jc w:val="both"/>
        <w:rPr>
          <w:rFonts w:ascii="Helvetica" w:eastAsia="ＭＳ 明朝" w:hAnsi="Helvetica" w:cs="Times New Roman"/>
          <w:b/>
          <w:bCs/>
          <w:color w:val="000000" w:themeColor="text1"/>
          <w:sz w:val="28"/>
          <w:szCs w:val="28"/>
        </w:rPr>
      </w:pPr>
      <w:r w:rsidRPr="0069181E">
        <w:rPr>
          <w:rFonts w:ascii="Helvetica" w:eastAsia="ＭＳ 明朝" w:hAnsi="Helvetica" w:cs="Times New Roman"/>
          <w:b/>
          <w:bCs/>
          <w:color w:val="000000" w:themeColor="text1"/>
          <w:sz w:val="28"/>
          <w:szCs w:val="28"/>
        </w:rPr>
        <w:t xml:space="preserve">Unique insertion/deletion polymorphisms within histidine-rich region of histidine-rich glycoprotein in Thoroughbred horses </w:t>
      </w:r>
    </w:p>
    <w:p w14:paraId="2259D3E9" w14:textId="77777777" w:rsidR="00BC6281" w:rsidRPr="0069181E" w:rsidRDefault="00BC6281" w:rsidP="00BC6281">
      <w:pPr>
        <w:spacing w:line="360" w:lineRule="auto"/>
        <w:jc w:val="both"/>
        <w:rPr>
          <w:rFonts w:ascii="Helvetica" w:eastAsia="ＭＳ 明朝" w:hAnsi="Helvetica" w:cs="Times New Roman"/>
          <w:color w:val="000000" w:themeColor="text1"/>
          <w:sz w:val="28"/>
          <w:szCs w:val="28"/>
          <w:lang w:eastAsia="ja-JP"/>
        </w:rPr>
      </w:pPr>
    </w:p>
    <w:p w14:paraId="6B2362DD" w14:textId="77777777" w:rsidR="00BC6281" w:rsidRDefault="00BC6281" w:rsidP="00BC6281">
      <w:pPr>
        <w:spacing w:line="480" w:lineRule="auto"/>
        <w:jc w:val="both"/>
        <w:rPr>
          <w:rFonts w:ascii="Helvetica" w:eastAsia="ＭＳ 明朝" w:hAnsi="Helvetica" w:cs="Times New Roman"/>
          <w:color w:val="000000" w:themeColor="text1"/>
        </w:rPr>
      </w:pPr>
      <w:r w:rsidRPr="00293A32">
        <w:rPr>
          <w:rFonts w:ascii="Helvetica" w:eastAsia="ＭＳ 明朝" w:hAnsi="Helvetica" w:cs="Times New Roman"/>
          <w:color w:val="000000" w:themeColor="text1"/>
        </w:rPr>
        <w:t>Ryo Muko</w:t>
      </w:r>
      <w:r w:rsidRPr="00293A32">
        <w:rPr>
          <w:rFonts w:ascii="Helvetica" w:eastAsia="ＭＳ 明朝" w:hAnsi="Helvetica" w:cs="Times New Roman"/>
          <w:color w:val="000000" w:themeColor="text1"/>
          <w:vertAlign w:val="superscript"/>
        </w:rPr>
        <w:t>1</w:t>
      </w:r>
      <w:r w:rsidRPr="00293A32">
        <w:rPr>
          <w:rFonts w:ascii="Helvetica" w:eastAsia="ＭＳ 明朝" w:hAnsi="Helvetica" w:cs="Times New Roman"/>
          <w:color w:val="000000" w:themeColor="text1"/>
        </w:rPr>
        <w:t xml:space="preserve">, </w:t>
      </w:r>
      <w:proofErr w:type="spellStart"/>
      <w:r w:rsidRPr="00293A32">
        <w:rPr>
          <w:rFonts w:ascii="Helvetica" w:eastAsia="ＭＳ 明朝" w:hAnsi="Helvetica" w:cs="Times New Roman"/>
          <w:color w:val="000000" w:themeColor="text1"/>
        </w:rPr>
        <w:t>Tomoya</w:t>
      </w:r>
      <w:proofErr w:type="spellEnd"/>
      <w:r w:rsidRPr="00293A32">
        <w:rPr>
          <w:rFonts w:ascii="Helvetica" w:eastAsia="ＭＳ 明朝" w:hAnsi="Helvetica" w:cs="Times New Roman"/>
          <w:color w:val="000000" w:themeColor="text1"/>
        </w:rPr>
        <w:t xml:space="preserve"> Sunouchi</w:t>
      </w:r>
      <w:r>
        <w:rPr>
          <w:rFonts w:ascii="Helvetica" w:eastAsia="ＭＳ 明朝" w:hAnsi="Helvetica" w:cs="Times New Roman"/>
          <w:color w:val="000000" w:themeColor="text1"/>
          <w:vertAlign w:val="superscript"/>
        </w:rPr>
        <w:t>1</w:t>
      </w:r>
      <w:r w:rsidRPr="00293A32">
        <w:rPr>
          <w:rFonts w:ascii="Helvetica" w:eastAsia="ＭＳ 明朝" w:hAnsi="Helvetica" w:cs="Times New Roman"/>
          <w:color w:val="000000" w:themeColor="text1"/>
        </w:rPr>
        <w:t xml:space="preserve">, </w:t>
      </w:r>
      <w:proofErr w:type="spellStart"/>
      <w:r w:rsidRPr="00293A32">
        <w:rPr>
          <w:rFonts w:ascii="Helvetica" w:eastAsia="ＭＳ 明朝" w:hAnsi="Helvetica" w:cs="Times New Roman"/>
          <w:color w:val="000000" w:themeColor="text1"/>
        </w:rPr>
        <w:t>Shuntaro</w:t>
      </w:r>
      <w:proofErr w:type="spellEnd"/>
      <w:r w:rsidRPr="00293A32">
        <w:rPr>
          <w:rFonts w:ascii="Helvetica" w:eastAsia="ＭＳ 明朝" w:hAnsi="Helvetica" w:cs="Times New Roman"/>
          <w:color w:val="000000" w:themeColor="text1"/>
        </w:rPr>
        <w:t xml:space="preserve"> Urayama</w:t>
      </w:r>
      <w:r>
        <w:rPr>
          <w:rFonts w:ascii="Helvetica" w:eastAsia="ＭＳ 明朝" w:hAnsi="Helvetica" w:cs="Times New Roman"/>
          <w:color w:val="000000" w:themeColor="text1"/>
          <w:vertAlign w:val="superscript"/>
        </w:rPr>
        <w:t>2</w:t>
      </w:r>
      <w:r w:rsidRPr="00293A32">
        <w:rPr>
          <w:rFonts w:ascii="Helvetica" w:eastAsia="ＭＳ 明朝" w:hAnsi="Helvetica" w:cs="Times New Roman"/>
          <w:color w:val="000000" w:themeColor="text1"/>
        </w:rPr>
        <w:t>, Yuko Toishi</w:t>
      </w:r>
      <w:r>
        <w:rPr>
          <w:rFonts w:ascii="Helvetica" w:eastAsia="ＭＳ 明朝" w:hAnsi="Helvetica" w:cs="Times New Roman"/>
          <w:color w:val="000000" w:themeColor="text1"/>
          <w:vertAlign w:val="superscript"/>
        </w:rPr>
        <w:t>3</w:t>
      </w:r>
      <w:r w:rsidRPr="00293A32">
        <w:rPr>
          <w:rFonts w:ascii="Helvetica" w:eastAsia="ＭＳ 明朝" w:hAnsi="Helvetica" w:cs="Times New Roman"/>
          <w:color w:val="000000" w:themeColor="text1"/>
        </w:rPr>
        <w:t xml:space="preserve">, </w:t>
      </w:r>
      <w:proofErr w:type="spellStart"/>
      <w:r w:rsidRPr="00293A32">
        <w:rPr>
          <w:rFonts w:ascii="Helvetica" w:eastAsia="ＭＳ 明朝" w:hAnsi="Helvetica" w:cs="Times New Roman"/>
          <w:color w:val="000000" w:themeColor="text1"/>
        </w:rPr>
        <w:t>Kanichi</w:t>
      </w:r>
      <w:proofErr w:type="spellEnd"/>
      <w:r w:rsidRPr="00293A32">
        <w:rPr>
          <w:rFonts w:ascii="Helvetica" w:eastAsia="ＭＳ 明朝" w:hAnsi="Helvetica" w:cs="Times New Roman"/>
          <w:color w:val="000000" w:themeColor="text1"/>
        </w:rPr>
        <w:t xml:space="preserve"> Kusano</w:t>
      </w:r>
      <w:r>
        <w:rPr>
          <w:rFonts w:ascii="Helvetica" w:eastAsia="ＭＳ 明朝" w:hAnsi="Helvetica" w:cs="Times New Roman"/>
          <w:color w:val="000000" w:themeColor="text1"/>
          <w:vertAlign w:val="superscript"/>
        </w:rPr>
        <w:t>2</w:t>
      </w:r>
      <w:r w:rsidRPr="00293A32">
        <w:rPr>
          <w:rFonts w:ascii="Helvetica" w:eastAsia="ＭＳ 明朝" w:hAnsi="Helvetica" w:cs="Times New Roman"/>
          <w:color w:val="000000" w:themeColor="text1"/>
        </w:rPr>
        <w:t>, Hiroaki Sato</w:t>
      </w:r>
      <w:r>
        <w:rPr>
          <w:rFonts w:ascii="Helvetica" w:eastAsia="ＭＳ 明朝" w:hAnsi="Helvetica" w:cs="Times New Roman"/>
          <w:color w:val="000000" w:themeColor="text1"/>
          <w:vertAlign w:val="superscript"/>
        </w:rPr>
        <w:t>4</w:t>
      </w:r>
      <w:r w:rsidRPr="00293A32">
        <w:rPr>
          <w:rFonts w:ascii="Helvetica" w:eastAsia="ＭＳ 明朝" w:hAnsi="Helvetica" w:cs="Times New Roman"/>
          <w:color w:val="000000" w:themeColor="text1"/>
        </w:rPr>
        <w:t xml:space="preserve">, </w:t>
      </w:r>
      <w:r w:rsidRPr="00293A32">
        <w:rPr>
          <w:rFonts w:ascii="Helvetica" w:eastAsia="ＭＳ 明朝" w:hAnsi="Helvetica" w:cs="Times New Roman"/>
          <w:color w:val="000000" w:themeColor="text1"/>
          <w:lang w:eastAsia="ja-JP"/>
        </w:rPr>
        <w:t>Masanori Muranaka</w:t>
      </w:r>
      <w:r>
        <w:rPr>
          <w:rFonts w:ascii="Helvetica" w:eastAsia="ＭＳ 明朝" w:hAnsi="Helvetica" w:cs="Times New Roman"/>
          <w:color w:val="000000" w:themeColor="text1"/>
          <w:vertAlign w:val="superscript"/>
        </w:rPr>
        <w:t>2</w:t>
      </w:r>
      <w:r w:rsidRPr="00293A32">
        <w:rPr>
          <w:rFonts w:ascii="Helvetica" w:eastAsia="ＭＳ 明朝" w:hAnsi="Helvetica" w:cs="Times New Roman"/>
          <w:color w:val="000000" w:themeColor="text1"/>
          <w:lang w:eastAsia="ja-JP"/>
        </w:rPr>
        <w:t xml:space="preserve">, </w:t>
      </w:r>
      <w:r w:rsidRPr="00293A32">
        <w:rPr>
          <w:rFonts w:ascii="Helvetica" w:eastAsia="ＭＳ 明朝" w:hAnsi="Helvetica" w:cs="Times New Roman"/>
          <w:color w:val="000000" w:themeColor="text1"/>
        </w:rPr>
        <w:t>Taekyun Shin</w:t>
      </w:r>
      <w:r>
        <w:rPr>
          <w:rFonts w:ascii="Helvetica" w:eastAsia="ＭＳ 明朝" w:hAnsi="Helvetica" w:cs="Times New Roman"/>
          <w:color w:val="000000" w:themeColor="text1"/>
          <w:vertAlign w:val="superscript"/>
        </w:rPr>
        <w:t>5</w:t>
      </w:r>
      <w:r w:rsidRPr="00293A32">
        <w:rPr>
          <w:rFonts w:ascii="Helvetica" w:eastAsia="ＭＳ 明朝" w:hAnsi="Helvetica" w:cs="Times New Roman"/>
          <w:color w:val="000000" w:themeColor="text1"/>
        </w:rPr>
        <w:t>, Masa-</w:t>
      </w:r>
      <w:proofErr w:type="spellStart"/>
      <w:r w:rsidRPr="00293A32">
        <w:rPr>
          <w:rFonts w:ascii="Helvetica" w:eastAsia="ＭＳ 明朝" w:hAnsi="Helvetica" w:cs="Times New Roman"/>
          <w:color w:val="000000" w:themeColor="text1"/>
        </w:rPr>
        <w:t>aki</w:t>
      </w:r>
      <w:proofErr w:type="spellEnd"/>
      <w:r w:rsidRPr="00293A32">
        <w:rPr>
          <w:rFonts w:ascii="Helvetica" w:eastAsia="ＭＳ 明朝" w:hAnsi="Helvetica" w:cs="Times New Roman"/>
          <w:color w:val="000000" w:themeColor="text1"/>
        </w:rPr>
        <w:t xml:space="preserve"> Oikawa</w:t>
      </w:r>
      <w:r>
        <w:rPr>
          <w:rFonts w:ascii="Helvetica" w:eastAsia="ＭＳ 明朝" w:hAnsi="Helvetica" w:cs="Times New Roman"/>
          <w:color w:val="000000" w:themeColor="text1"/>
          <w:vertAlign w:val="superscript"/>
        </w:rPr>
        <w:t>6</w:t>
      </w:r>
      <w:r w:rsidRPr="00293A32">
        <w:rPr>
          <w:rFonts w:ascii="Helvetica" w:eastAsia="ＭＳ 明朝" w:hAnsi="Helvetica" w:cs="Times New Roman"/>
          <w:color w:val="000000" w:themeColor="text1"/>
        </w:rPr>
        <w:t>, Yoshinobu Ojima</w:t>
      </w:r>
      <w:r>
        <w:rPr>
          <w:rFonts w:ascii="Helvetica" w:eastAsia="ＭＳ 明朝" w:hAnsi="Helvetica" w:cs="Times New Roman"/>
          <w:color w:val="000000" w:themeColor="text1"/>
          <w:vertAlign w:val="superscript"/>
        </w:rPr>
        <w:t>1</w:t>
      </w:r>
      <w:r w:rsidRPr="00293A32">
        <w:rPr>
          <w:rFonts w:ascii="Helvetica" w:eastAsia="ＭＳ 明朝" w:hAnsi="Helvetica" w:cs="Times New Roman"/>
          <w:color w:val="000000" w:themeColor="text1"/>
          <w:lang w:eastAsia="ja-JP"/>
        </w:rPr>
        <w:t>, Mohammad Ali</w:t>
      </w:r>
      <w:r>
        <w:rPr>
          <w:rFonts w:ascii="Helvetica" w:eastAsia="ＭＳ 明朝" w:hAnsi="Helvetica" w:cs="Times New Roman"/>
          <w:color w:val="000000" w:themeColor="text1"/>
          <w:vertAlign w:val="superscript"/>
        </w:rPr>
        <w:t>6</w:t>
      </w:r>
      <w:r w:rsidRPr="00293A32">
        <w:rPr>
          <w:rFonts w:ascii="Helvetica" w:eastAsia="ＭＳ 明朝" w:hAnsi="Helvetica" w:cs="Times New Roman"/>
          <w:color w:val="000000" w:themeColor="text1"/>
          <w:lang w:eastAsia="ja-JP"/>
        </w:rPr>
        <w:t xml:space="preserve">, </w:t>
      </w:r>
      <w:r>
        <w:rPr>
          <w:rFonts w:ascii="Helvetica" w:eastAsia="ＭＳ 明朝" w:hAnsi="Helvetica" w:cs="Times New Roman"/>
          <w:color w:val="000000" w:themeColor="text1"/>
          <w:lang w:eastAsia="ja-JP"/>
        </w:rPr>
        <w:t>Yoshihiro Nomura</w:t>
      </w:r>
      <w:r>
        <w:rPr>
          <w:rFonts w:ascii="Helvetica" w:eastAsia="ＭＳ 明朝" w:hAnsi="Helvetica" w:cs="Times New Roman"/>
          <w:color w:val="000000" w:themeColor="text1"/>
          <w:vertAlign w:val="superscript"/>
        </w:rPr>
        <w:t>7</w:t>
      </w:r>
      <w:r>
        <w:rPr>
          <w:rFonts w:ascii="Helvetica" w:eastAsia="ＭＳ 明朝" w:hAnsi="Helvetica" w:cs="Times New Roman"/>
          <w:color w:val="000000" w:themeColor="text1"/>
          <w:lang w:eastAsia="ja-JP"/>
        </w:rPr>
        <w:t xml:space="preserve">, </w:t>
      </w:r>
      <w:r w:rsidRPr="00293A32">
        <w:rPr>
          <w:rFonts w:ascii="Helvetica" w:eastAsia="ＭＳ 明朝" w:hAnsi="Helvetica" w:cs="Times New Roman" w:hint="eastAsia"/>
          <w:color w:val="000000" w:themeColor="text1"/>
          <w:lang w:eastAsia="ja-JP"/>
        </w:rPr>
        <w:t>H</w:t>
      </w:r>
      <w:r w:rsidRPr="00293A32">
        <w:rPr>
          <w:rFonts w:ascii="Helvetica" w:eastAsia="ＭＳ 明朝" w:hAnsi="Helvetica" w:cs="Times New Roman"/>
          <w:color w:val="000000" w:themeColor="text1"/>
        </w:rPr>
        <w:t>iroshi Matsuda</w:t>
      </w:r>
      <w:r>
        <w:rPr>
          <w:rFonts w:ascii="Helvetica" w:eastAsia="ＭＳ 明朝" w:hAnsi="Helvetica" w:cs="Times New Roman"/>
          <w:color w:val="000000" w:themeColor="text1"/>
          <w:vertAlign w:val="superscript"/>
        </w:rPr>
        <w:t>1</w:t>
      </w:r>
      <w:r w:rsidRPr="00293A32">
        <w:rPr>
          <w:rFonts w:ascii="Helvetica" w:eastAsia="ＭＳ 明朝" w:hAnsi="Helvetica" w:cs="Times New Roman"/>
          <w:color w:val="000000" w:themeColor="text1"/>
        </w:rPr>
        <w:t xml:space="preserve"> and Akane Tanaka</w:t>
      </w:r>
      <w:r w:rsidRPr="00293A32">
        <w:rPr>
          <w:rFonts w:ascii="Helvetica" w:eastAsia="ＭＳ 明朝" w:hAnsi="Helvetica" w:cs="Times New Roman"/>
          <w:color w:val="000000" w:themeColor="text1"/>
          <w:vertAlign w:val="superscript"/>
        </w:rPr>
        <w:t xml:space="preserve">1, </w:t>
      </w:r>
      <w:r>
        <w:rPr>
          <w:rFonts w:ascii="Helvetica" w:eastAsia="ＭＳ 明朝" w:hAnsi="Helvetica" w:cs="Times New Roman"/>
          <w:color w:val="000000" w:themeColor="text1"/>
          <w:vertAlign w:val="superscript"/>
        </w:rPr>
        <w:t>8</w:t>
      </w:r>
      <w:r w:rsidRPr="00293A32">
        <w:rPr>
          <w:rFonts w:ascii="Helvetica" w:eastAsia="ＭＳ 明朝" w:hAnsi="Helvetica" w:cs="Times New Roman"/>
          <w:color w:val="000000" w:themeColor="text1"/>
          <w:vertAlign w:val="superscript"/>
        </w:rPr>
        <w:t xml:space="preserve"> *</w:t>
      </w:r>
    </w:p>
    <w:p w14:paraId="4794B497" w14:textId="77777777" w:rsidR="00BC6281" w:rsidRPr="008B5494" w:rsidRDefault="00BC6281" w:rsidP="00BC6281">
      <w:pPr>
        <w:spacing w:line="480" w:lineRule="auto"/>
        <w:jc w:val="both"/>
        <w:rPr>
          <w:rFonts w:ascii="Helvetica" w:eastAsia="ＭＳ 明朝" w:hAnsi="Helvetica" w:cs="Times New Roman"/>
          <w:color w:val="000000" w:themeColor="text1"/>
        </w:rPr>
      </w:pPr>
    </w:p>
    <w:p w14:paraId="2EE0EBE2" w14:textId="77777777" w:rsidR="00BC6281" w:rsidRPr="00293A32" w:rsidRDefault="00BC6281" w:rsidP="00BC6281">
      <w:pPr>
        <w:spacing w:line="480" w:lineRule="auto"/>
        <w:jc w:val="both"/>
        <w:rPr>
          <w:rFonts w:ascii="Helvetica" w:eastAsia="ＭＳ 明朝" w:hAnsi="Helvetica"/>
          <w:bCs/>
          <w:color w:val="000000" w:themeColor="text1"/>
        </w:rPr>
      </w:pPr>
      <w:r>
        <w:rPr>
          <w:rFonts w:ascii="Helvetica" w:eastAsia="ＭＳ 明朝" w:hAnsi="Helvetica" w:cs="Times New Roman"/>
          <w:color w:val="000000" w:themeColor="text1"/>
          <w:vertAlign w:val="superscript"/>
        </w:rPr>
        <w:t>1</w:t>
      </w:r>
      <w:r w:rsidRPr="00293A32">
        <w:rPr>
          <w:rFonts w:ascii="Helvetica" w:eastAsia="ＭＳ 明朝" w:hAnsi="Helvetica" w:cs="Times New Roman"/>
          <w:color w:val="000000" w:themeColor="text1"/>
          <w:vertAlign w:val="superscript"/>
        </w:rPr>
        <w:t xml:space="preserve"> </w:t>
      </w:r>
      <w:r w:rsidRPr="00293A32">
        <w:rPr>
          <w:rFonts w:ascii="Helvetica" w:eastAsia="ＭＳ 明朝" w:hAnsi="Helvetica"/>
          <w:bCs/>
          <w:color w:val="000000" w:themeColor="text1"/>
        </w:rPr>
        <w:t xml:space="preserve">Laboratory of Comparative Animal Medicine, Division of Animal Life Science, </w:t>
      </w:r>
      <w:r>
        <w:rPr>
          <w:rFonts w:ascii="Helvetica" w:eastAsia="ＭＳ 明朝" w:hAnsi="Helvetica"/>
          <w:bCs/>
          <w:color w:val="000000" w:themeColor="text1"/>
        </w:rPr>
        <w:t>Faculty</w:t>
      </w:r>
      <w:r w:rsidRPr="00293A32">
        <w:rPr>
          <w:rFonts w:ascii="Helvetica" w:eastAsia="ＭＳ 明朝" w:hAnsi="Helvetica"/>
          <w:bCs/>
          <w:color w:val="000000" w:themeColor="text1"/>
        </w:rPr>
        <w:t xml:space="preserve"> of Agriculture, Tokyo University of Agriculture and Technology, Tokyo, Japan</w:t>
      </w:r>
      <w:r>
        <w:rPr>
          <w:rFonts w:ascii="Helvetica" w:eastAsia="ＭＳ 明朝" w:hAnsi="Helvetica"/>
          <w:bCs/>
          <w:color w:val="000000" w:themeColor="text1"/>
        </w:rPr>
        <w:t>.</w:t>
      </w:r>
    </w:p>
    <w:p w14:paraId="05C60D94" w14:textId="77777777" w:rsidR="00BC6281" w:rsidRPr="007A7252" w:rsidRDefault="00BC6281" w:rsidP="00BC6281">
      <w:pPr>
        <w:spacing w:line="480" w:lineRule="auto"/>
        <w:jc w:val="both"/>
        <w:rPr>
          <w:rFonts w:ascii="Helvetica" w:eastAsia="ＭＳ 明朝" w:hAnsi="Helvetica"/>
          <w:bCs/>
          <w:color w:val="000000" w:themeColor="text1"/>
        </w:rPr>
      </w:pPr>
      <w:r>
        <w:rPr>
          <w:rFonts w:ascii="Helvetica" w:eastAsia="ＭＳ 明朝" w:hAnsi="Helvetica"/>
          <w:bCs/>
          <w:color w:val="000000" w:themeColor="text1"/>
          <w:vertAlign w:val="superscript"/>
        </w:rPr>
        <w:t>2</w:t>
      </w:r>
      <w:r w:rsidRPr="00293A32">
        <w:rPr>
          <w:rFonts w:ascii="Helvetica" w:eastAsia="ＭＳ 明朝" w:hAnsi="Helvetica"/>
          <w:bCs/>
          <w:color w:val="000000" w:themeColor="text1"/>
        </w:rPr>
        <w:t xml:space="preserve"> </w:t>
      </w:r>
      <w:proofErr w:type="gramStart"/>
      <w:r>
        <w:rPr>
          <w:rFonts w:ascii="Helvetica" w:eastAsia="ＭＳ 明朝" w:hAnsi="Helvetica"/>
          <w:bCs/>
          <w:color w:val="000000" w:themeColor="text1"/>
        </w:rPr>
        <w:t>Race Horse</w:t>
      </w:r>
      <w:proofErr w:type="gramEnd"/>
      <w:r>
        <w:rPr>
          <w:rFonts w:ascii="Helvetica" w:eastAsia="ＭＳ 明朝" w:hAnsi="Helvetica"/>
          <w:bCs/>
          <w:color w:val="000000" w:themeColor="text1"/>
        </w:rPr>
        <w:t xml:space="preserve"> Clinic, </w:t>
      </w:r>
      <w:proofErr w:type="spellStart"/>
      <w:r w:rsidRPr="00293A32">
        <w:rPr>
          <w:rFonts w:ascii="Helvetica" w:eastAsia="ＭＳ 明朝" w:hAnsi="Helvetica" w:hint="eastAsia"/>
          <w:bCs/>
          <w:color w:val="000000" w:themeColor="text1"/>
        </w:rPr>
        <w:t>R</w:t>
      </w:r>
      <w:r w:rsidRPr="00293A32">
        <w:rPr>
          <w:rFonts w:ascii="Helvetica" w:eastAsia="ＭＳ 明朝" w:hAnsi="Helvetica"/>
          <w:bCs/>
          <w:color w:val="000000" w:themeColor="text1"/>
        </w:rPr>
        <w:t>itto</w:t>
      </w:r>
      <w:proofErr w:type="spellEnd"/>
      <w:r w:rsidRPr="00293A32">
        <w:rPr>
          <w:rFonts w:ascii="Helvetica" w:eastAsia="ＭＳ 明朝" w:hAnsi="Helvetica"/>
          <w:bCs/>
          <w:color w:val="000000" w:themeColor="text1"/>
        </w:rPr>
        <w:t xml:space="preserve"> Training Center, Japan Racing Association, Shiga, Japan</w:t>
      </w:r>
      <w:r>
        <w:rPr>
          <w:rFonts w:ascii="Helvetica" w:eastAsia="ＭＳ 明朝" w:hAnsi="Helvetica"/>
          <w:bCs/>
          <w:color w:val="000000" w:themeColor="text1"/>
        </w:rPr>
        <w:t>.</w:t>
      </w:r>
    </w:p>
    <w:p w14:paraId="1A039D64" w14:textId="77777777" w:rsidR="00BC6281" w:rsidRPr="00293A32" w:rsidRDefault="00BC6281" w:rsidP="00BC6281">
      <w:pPr>
        <w:spacing w:line="480" w:lineRule="auto"/>
        <w:jc w:val="both"/>
        <w:rPr>
          <w:rFonts w:ascii="Helvetica" w:eastAsia="ＭＳ 明朝" w:hAnsi="Helvetica"/>
          <w:bCs/>
          <w:color w:val="000000" w:themeColor="text1"/>
          <w:lang w:eastAsia="ja-JP"/>
        </w:rPr>
      </w:pPr>
      <w:r>
        <w:rPr>
          <w:rFonts w:ascii="Helvetica" w:eastAsia="ＭＳ 明朝" w:hAnsi="Helvetica"/>
          <w:bCs/>
          <w:color w:val="000000" w:themeColor="text1"/>
          <w:vertAlign w:val="superscript"/>
        </w:rPr>
        <w:t>3</w:t>
      </w:r>
      <w:r w:rsidRPr="00293A32">
        <w:rPr>
          <w:rFonts w:ascii="Helvetica" w:eastAsia="ＭＳ 明朝" w:hAnsi="Helvetica"/>
          <w:bCs/>
          <w:color w:val="000000" w:themeColor="text1"/>
        </w:rPr>
        <w:t xml:space="preserve"> </w:t>
      </w:r>
      <w:proofErr w:type="spellStart"/>
      <w:r w:rsidRPr="00293A32">
        <w:rPr>
          <w:rFonts w:ascii="Helvetica" w:eastAsia="ＭＳ 明朝" w:hAnsi="Helvetica"/>
          <w:bCs/>
          <w:color w:val="000000" w:themeColor="text1"/>
        </w:rPr>
        <w:t>Shadai</w:t>
      </w:r>
      <w:proofErr w:type="spellEnd"/>
      <w:r w:rsidRPr="00293A32">
        <w:rPr>
          <w:rFonts w:ascii="Helvetica" w:eastAsia="ＭＳ 明朝" w:hAnsi="Helvetica"/>
          <w:bCs/>
          <w:color w:val="000000" w:themeColor="text1"/>
        </w:rPr>
        <w:t xml:space="preserve"> Stallion Station, </w:t>
      </w:r>
      <w:proofErr w:type="spellStart"/>
      <w:r w:rsidRPr="00293A32">
        <w:rPr>
          <w:rFonts w:ascii="Helvetica" w:eastAsia="ＭＳ 明朝" w:hAnsi="Helvetica"/>
          <w:bCs/>
          <w:color w:val="000000" w:themeColor="text1"/>
        </w:rPr>
        <w:t>Shadai</w:t>
      </w:r>
      <w:proofErr w:type="spellEnd"/>
      <w:r w:rsidRPr="00293A32">
        <w:rPr>
          <w:rFonts w:ascii="Helvetica" w:eastAsia="ＭＳ 明朝" w:hAnsi="Helvetica"/>
          <w:bCs/>
          <w:color w:val="000000" w:themeColor="text1"/>
        </w:rPr>
        <w:t xml:space="preserve"> Corporation, Hokkaido, Japan</w:t>
      </w:r>
      <w:r>
        <w:rPr>
          <w:rFonts w:ascii="Helvetica" w:eastAsia="ＭＳ 明朝" w:hAnsi="Helvetica"/>
          <w:bCs/>
          <w:color w:val="000000" w:themeColor="text1"/>
        </w:rPr>
        <w:t>.</w:t>
      </w:r>
    </w:p>
    <w:p w14:paraId="17B9C8C4" w14:textId="77777777" w:rsidR="00BC6281" w:rsidRPr="007A7252" w:rsidRDefault="00BC6281" w:rsidP="00BC6281">
      <w:pPr>
        <w:spacing w:line="480" w:lineRule="auto"/>
        <w:jc w:val="both"/>
        <w:rPr>
          <w:rFonts w:ascii="Helvetica" w:eastAsia="ＭＳ 明朝" w:hAnsi="Helvetica" w:cs="Times New Roman"/>
          <w:color w:val="000000" w:themeColor="text1"/>
        </w:rPr>
      </w:pPr>
      <w:r>
        <w:rPr>
          <w:rFonts w:ascii="Helvetica" w:eastAsia="ＭＳ 明朝" w:hAnsi="Helvetica" w:cs="Times New Roman"/>
          <w:color w:val="000000" w:themeColor="text1"/>
          <w:vertAlign w:val="superscript"/>
        </w:rPr>
        <w:t>4</w:t>
      </w:r>
      <w:r w:rsidRPr="00293A32">
        <w:rPr>
          <w:rFonts w:ascii="Helvetica" w:eastAsia="ＭＳ 明朝" w:hAnsi="Helvetica" w:cs="Times New Roman"/>
          <w:color w:val="000000" w:themeColor="text1"/>
          <w:vertAlign w:val="superscript"/>
        </w:rPr>
        <w:t xml:space="preserve"> </w:t>
      </w:r>
      <w:r w:rsidRPr="007A7252">
        <w:rPr>
          <w:rFonts w:ascii="Helvetica" w:eastAsia="ＭＳ 明朝" w:hAnsi="Helvetica" w:cs="Times New Roman"/>
          <w:color w:val="000000" w:themeColor="text1"/>
        </w:rPr>
        <w:t>Race Integrity Section, Stewards Department, Japan Racing Association, Tokyo, Japan</w:t>
      </w:r>
    </w:p>
    <w:p w14:paraId="4D57CCF6" w14:textId="77777777" w:rsidR="00BC6281" w:rsidRPr="00293A32" w:rsidRDefault="00BC6281" w:rsidP="00BC6281">
      <w:pPr>
        <w:spacing w:line="480" w:lineRule="auto"/>
        <w:jc w:val="both"/>
        <w:rPr>
          <w:rFonts w:ascii="Helvetica" w:eastAsia="ＭＳ 明朝" w:hAnsi="Helvetica"/>
          <w:bCs/>
          <w:color w:val="000000" w:themeColor="text1"/>
        </w:rPr>
      </w:pPr>
      <w:r>
        <w:rPr>
          <w:rFonts w:ascii="Helvetica" w:eastAsia="ＭＳ 明朝" w:hAnsi="Helvetica"/>
          <w:bCs/>
          <w:color w:val="000000" w:themeColor="text1"/>
          <w:vertAlign w:val="superscript"/>
        </w:rPr>
        <w:t xml:space="preserve">5 </w:t>
      </w:r>
      <w:r w:rsidRPr="00293A32">
        <w:rPr>
          <w:rFonts w:ascii="Helvetica" w:eastAsia="ＭＳ 明朝" w:hAnsi="Helvetica"/>
          <w:bCs/>
          <w:color w:val="000000" w:themeColor="text1"/>
        </w:rPr>
        <w:t>Department of Veterinary Anatomy, College of Veterinary Medicine and Veterinary Medical Research Institute, Jeju National University, Jeju, South Korea</w:t>
      </w:r>
      <w:r>
        <w:rPr>
          <w:rFonts w:ascii="Helvetica" w:eastAsia="ＭＳ 明朝" w:hAnsi="Helvetica"/>
          <w:bCs/>
          <w:color w:val="000000" w:themeColor="text1"/>
        </w:rPr>
        <w:t>.</w:t>
      </w:r>
    </w:p>
    <w:p w14:paraId="3C5ED754" w14:textId="06ED0396" w:rsidR="00BC6281" w:rsidRDefault="00BC6281" w:rsidP="00BC6281">
      <w:pPr>
        <w:spacing w:line="480" w:lineRule="auto"/>
        <w:jc w:val="both"/>
        <w:rPr>
          <w:rFonts w:ascii="Helvetica" w:eastAsia="ＭＳ 明朝" w:hAnsi="Helvetica"/>
          <w:bCs/>
          <w:color w:val="000000" w:themeColor="text1"/>
        </w:rPr>
      </w:pPr>
      <w:r>
        <w:rPr>
          <w:rFonts w:ascii="Helvetica" w:eastAsia="ＭＳ 明朝" w:hAnsi="Helvetica"/>
          <w:bCs/>
          <w:color w:val="000000" w:themeColor="text1"/>
          <w:vertAlign w:val="superscript"/>
          <w:lang w:eastAsia="ja-JP"/>
        </w:rPr>
        <w:t>6</w:t>
      </w:r>
      <w:r w:rsidRPr="00293A32">
        <w:rPr>
          <w:rFonts w:ascii="Helvetica" w:eastAsia="ＭＳ 明朝" w:hAnsi="Helvetica"/>
          <w:bCs/>
          <w:color w:val="000000" w:themeColor="text1"/>
          <w:vertAlign w:val="superscript"/>
        </w:rPr>
        <w:t xml:space="preserve"> </w:t>
      </w:r>
      <w:r w:rsidRPr="00293A32">
        <w:rPr>
          <w:rFonts w:ascii="Helvetica" w:eastAsia="ＭＳ 明朝" w:hAnsi="Helvetica" w:hint="eastAsia"/>
          <w:bCs/>
          <w:color w:val="000000" w:themeColor="text1"/>
        </w:rPr>
        <w:t>D</w:t>
      </w:r>
      <w:r w:rsidRPr="00293A32">
        <w:rPr>
          <w:rFonts w:ascii="Helvetica" w:eastAsia="ＭＳ 明朝" w:hAnsi="Helvetica"/>
          <w:bCs/>
          <w:color w:val="000000" w:themeColor="text1"/>
        </w:rPr>
        <w:t>iagnostic Laboratory, Equine Veterinary Medical Center, Education City, Doha, Qatar</w:t>
      </w:r>
      <w:r>
        <w:rPr>
          <w:rFonts w:ascii="Helvetica" w:eastAsia="ＭＳ 明朝" w:hAnsi="Helvetica"/>
          <w:bCs/>
          <w:color w:val="000000" w:themeColor="text1"/>
        </w:rPr>
        <w:t>.</w:t>
      </w:r>
    </w:p>
    <w:p w14:paraId="1D7782D1" w14:textId="77777777" w:rsidR="00BC6281" w:rsidRPr="00C60D12" w:rsidRDefault="00BC6281" w:rsidP="00BC6281">
      <w:pPr>
        <w:spacing w:line="480" w:lineRule="auto"/>
        <w:jc w:val="both"/>
        <w:rPr>
          <w:rFonts w:ascii="Helvetica" w:eastAsia="ＭＳ 明朝" w:hAnsi="Helvetica" w:cs="Times New Roman"/>
          <w:color w:val="000000" w:themeColor="text1"/>
        </w:rPr>
      </w:pPr>
      <w:r>
        <w:rPr>
          <w:rFonts w:ascii="Helvetica" w:eastAsia="ＭＳ 明朝" w:hAnsi="Helvetica" w:cs="Times New Roman"/>
          <w:color w:val="000000" w:themeColor="text1"/>
          <w:vertAlign w:val="superscript"/>
        </w:rPr>
        <w:t xml:space="preserve">7 </w:t>
      </w:r>
      <w:r>
        <w:rPr>
          <w:rFonts w:ascii="Helvetica" w:eastAsia="ＭＳ 明朝" w:hAnsi="Helvetica" w:cs="Times New Roman"/>
          <w:color w:val="000000" w:themeColor="text1"/>
        </w:rPr>
        <w:t xml:space="preserve">Scleroprotein and Leather Research Institute, </w:t>
      </w:r>
      <w:r>
        <w:rPr>
          <w:rFonts w:ascii="Helvetica" w:eastAsia="ＭＳ 明朝" w:hAnsi="Helvetica"/>
          <w:bCs/>
          <w:color w:val="000000" w:themeColor="text1"/>
        </w:rPr>
        <w:t>Faculty</w:t>
      </w:r>
      <w:r w:rsidRPr="00293A32">
        <w:rPr>
          <w:rFonts w:ascii="Helvetica" w:eastAsia="ＭＳ 明朝" w:hAnsi="Helvetica"/>
          <w:bCs/>
          <w:color w:val="000000" w:themeColor="text1"/>
        </w:rPr>
        <w:t xml:space="preserve"> of Agriculture, Tokyo University of Agriculture and Technology, Tokyo, Japan</w:t>
      </w:r>
      <w:r>
        <w:rPr>
          <w:rFonts w:ascii="Helvetica" w:eastAsia="ＭＳ 明朝" w:hAnsi="Helvetica"/>
          <w:bCs/>
          <w:color w:val="000000" w:themeColor="text1"/>
        </w:rPr>
        <w:t>.</w:t>
      </w:r>
    </w:p>
    <w:p w14:paraId="0CE2427A" w14:textId="77777777" w:rsidR="00BC6281" w:rsidRPr="00293A32" w:rsidRDefault="00BC6281" w:rsidP="00BC6281">
      <w:pPr>
        <w:spacing w:line="480" w:lineRule="auto"/>
        <w:jc w:val="both"/>
        <w:rPr>
          <w:rFonts w:ascii="Helvetica" w:eastAsia="ＭＳ 明朝" w:hAnsi="Helvetica"/>
          <w:bCs/>
          <w:color w:val="000000" w:themeColor="text1"/>
        </w:rPr>
      </w:pPr>
      <w:r>
        <w:rPr>
          <w:rFonts w:ascii="Helvetica" w:eastAsia="ＭＳ 明朝" w:hAnsi="Helvetica" w:cs="Times New Roman"/>
          <w:color w:val="000000" w:themeColor="text1"/>
          <w:vertAlign w:val="superscript"/>
        </w:rPr>
        <w:t xml:space="preserve">8 </w:t>
      </w:r>
      <w:r w:rsidRPr="00293A32">
        <w:rPr>
          <w:rFonts w:ascii="Helvetica" w:eastAsia="ＭＳ 明朝" w:hAnsi="Helvetica"/>
          <w:bCs/>
          <w:color w:val="000000" w:themeColor="text1"/>
        </w:rPr>
        <w:t>Cooperative Major in Advanced Health Science, Graduate School of Bio-Applications and System Engineering, Tokyo University of Agriculture and Technology, Tokyo, Japan</w:t>
      </w:r>
      <w:r>
        <w:rPr>
          <w:rFonts w:ascii="Helvetica" w:eastAsia="ＭＳ 明朝" w:hAnsi="Helvetica"/>
          <w:bCs/>
          <w:color w:val="000000" w:themeColor="text1"/>
        </w:rPr>
        <w:t>.</w:t>
      </w:r>
    </w:p>
    <w:p w14:paraId="5F1CFEC9" w14:textId="2498C140" w:rsidR="00BC6281" w:rsidRPr="00293A32" w:rsidRDefault="00BC6281" w:rsidP="00BC6281">
      <w:pPr>
        <w:spacing w:line="480" w:lineRule="auto"/>
        <w:jc w:val="both"/>
        <w:rPr>
          <w:rFonts w:ascii="Helvetica" w:eastAsia="ＭＳ 明朝" w:hAnsi="Helvetica"/>
          <w:bCs/>
          <w:color w:val="000000" w:themeColor="text1"/>
        </w:rPr>
      </w:pPr>
      <w:r w:rsidRPr="00293A32">
        <w:rPr>
          <w:rFonts w:ascii="Helvetica" w:eastAsia="ＭＳ 明朝" w:hAnsi="Helvetica" w:cs="Times New Roman" w:hint="eastAsia"/>
          <w:color w:val="000000" w:themeColor="text1"/>
          <w:lang w:eastAsia="ja-JP"/>
        </w:rPr>
        <w:br/>
      </w:r>
      <w:r w:rsidR="00E31481">
        <w:rPr>
          <w:rFonts w:ascii="Helvetica" w:eastAsia="ＭＳ 明朝" w:hAnsi="Helvetica" w:cs="Times New Roman"/>
          <w:color w:val="000000" w:themeColor="text1"/>
        </w:rPr>
        <w:t>*</w:t>
      </w:r>
      <w:r w:rsidR="00E31481" w:rsidRPr="004E14E0">
        <w:rPr>
          <w:rFonts w:ascii="Helvetica" w:eastAsia="ＭＳ 明朝" w:hAnsi="Helvetica" w:cs="Times New Roman"/>
          <w:color w:val="000000" w:themeColor="text1"/>
        </w:rPr>
        <w:t xml:space="preserve">Correspondence and requests for materials should be addressed to </w:t>
      </w:r>
      <w:r w:rsidR="00E31481" w:rsidRPr="00FA0D4C">
        <w:rPr>
          <w:rFonts w:ascii="Helvetica" w:eastAsia="ＭＳ 明朝" w:hAnsi="Helvetica"/>
          <w:bCs/>
          <w:color w:val="000000" w:themeColor="text1"/>
        </w:rPr>
        <w:t>Akane Tanaka</w:t>
      </w:r>
      <w:r w:rsidRPr="00293A32">
        <w:rPr>
          <w:rFonts w:ascii="Helvetica" w:eastAsia="ＭＳ 明朝" w:hAnsi="Helvetica"/>
          <w:bCs/>
          <w:color w:val="000000" w:themeColor="text1"/>
        </w:rPr>
        <w:t xml:space="preserve">, Laboratory </w:t>
      </w:r>
      <w:r w:rsidRPr="00293A32">
        <w:rPr>
          <w:rFonts w:ascii="Helvetica" w:eastAsia="ＭＳ 明朝" w:hAnsi="Helvetica"/>
          <w:bCs/>
          <w:color w:val="000000" w:themeColor="text1"/>
        </w:rPr>
        <w:lastRenderedPageBreak/>
        <w:t xml:space="preserve">of Comparative Animal Medicine, Division of Animal Life Science, </w:t>
      </w:r>
      <w:r>
        <w:rPr>
          <w:rFonts w:ascii="Helvetica" w:eastAsia="ＭＳ 明朝" w:hAnsi="Helvetica"/>
          <w:bCs/>
          <w:color w:val="000000" w:themeColor="text1"/>
        </w:rPr>
        <w:t>Faculty</w:t>
      </w:r>
      <w:r w:rsidRPr="00293A32">
        <w:rPr>
          <w:rFonts w:ascii="Helvetica" w:eastAsia="ＭＳ 明朝" w:hAnsi="Helvetica"/>
          <w:bCs/>
          <w:color w:val="000000" w:themeColor="text1"/>
        </w:rPr>
        <w:t xml:space="preserve"> of Agriculture, Tokyo University of Agriculture and Technology, 3-5-8 Saiwai-</w:t>
      </w:r>
      <w:proofErr w:type="spellStart"/>
      <w:r w:rsidRPr="00293A32">
        <w:rPr>
          <w:rFonts w:ascii="Helvetica" w:eastAsia="ＭＳ 明朝" w:hAnsi="Helvetica"/>
          <w:bCs/>
          <w:color w:val="000000" w:themeColor="text1"/>
        </w:rPr>
        <w:t>cho</w:t>
      </w:r>
      <w:proofErr w:type="spellEnd"/>
      <w:r w:rsidRPr="00293A32">
        <w:rPr>
          <w:rFonts w:ascii="Helvetica" w:eastAsia="ＭＳ 明朝" w:hAnsi="Helvetica"/>
          <w:bCs/>
          <w:color w:val="000000" w:themeColor="text1"/>
        </w:rPr>
        <w:t xml:space="preserve">, Fuchu, Tokyo 183-8509, Japan. </w:t>
      </w:r>
    </w:p>
    <w:p w14:paraId="7A86D119" w14:textId="76675542" w:rsidR="00A2141B" w:rsidRPr="00293A32" w:rsidRDefault="00BC6281" w:rsidP="00BC6281">
      <w:pPr>
        <w:spacing w:line="480" w:lineRule="auto"/>
        <w:jc w:val="both"/>
        <w:rPr>
          <w:rFonts w:ascii="Helvetica" w:eastAsia="ＭＳ 明朝" w:hAnsi="Helvetica" w:cs="Times New Roman"/>
          <w:color w:val="000000" w:themeColor="text1"/>
          <w:lang w:eastAsia="zh-CN"/>
        </w:rPr>
      </w:pPr>
      <w:r>
        <w:rPr>
          <w:rFonts w:ascii="Helvetica" w:eastAsia="ＭＳ 明朝" w:hAnsi="Helvetica" w:hint="eastAsia"/>
          <w:bCs/>
          <w:color w:val="000000" w:themeColor="text1"/>
          <w:lang w:eastAsia="ja-JP"/>
        </w:rPr>
        <w:t>e</w:t>
      </w:r>
      <w:r w:rsidRPr="00293A32">
        <w:rPr>
          <w:rFonts w:ascii="Helvetica" w:eastAsia="ＭＳ 明朝" w:hAnsi="Helvetica"/>
          <w:bCs/>
          <w:color w:val="000000" w:themeColor="text1"/>
        </w:rPr>
        <w:t>mail address: akane@cc.tuat.ac.jp (A. Tanaka).</w:t>
      </w:r>
      <w:r w:rsidR="00014CE6" w:rsidRPr="00293A32">
        <w:rPr>
          <w:rFonts w:ascii="Helvetica" w:eastAsia="ＭＳ 明朝" w:hAnsi="Helvetica" w:cs="Times New Roman"/>
          <w:b/>
          <w:bCs/>
          <w:color w:val="000000" w:themeColor="text1"/>
          <w:sz w:val="28"/>
          <w:szCs w:val="28"/>
        </w:rPr>
        <w:br w:type="page"/>
      </w:r>
    </w:p>
    <w:p w14:paraId="37ECFA18" w14:textId="69283BC6" w:rsidR="00B469FF" w:rsidRPr="00293A32" w:rsidRDefault="00667C5C" w:rsidP="00BC6281">
      <w:pPr>
        <w:spacing w:line="480" w:lineRule="auto"/>
        <w:jc w:val="both"/>
        <w:rPr>
          <w:rFonts w:ascii="Helvetica" w:eastAsia="ＭＳ 明朝" w:hAnsi="Helvetica"/>
          <w:color w:val="000000" w:themeColor="text1"/>
          <w:lang w:eastAsia="ja-JP"/>
        </w:rPr>
      </w:pPr>
      <w:r>
        <w:rPr>
          <w:rFonts w:ascii="Helvetica" w:eastAsia="ＭＳ 明朝" w:hAnsi="Helvetica"/>
          <w:noProof/>
          <w:color w:val="000000" w:themeColor="text1"/>
          <w:lang w:eastAsia="ja-JP"/>
        </w:rPr>
        <w:lastRenderedPageBreak/>
        <w:drawing>
          <wp:inline distT="0" distB="0" distL="0" distR="0" wp14:anchorId="478A11D7" wp14:editId="0AD9B22E">
            <wp:extent cx="4041914" cy="2782957"/>
            <wp:effectExtent l="0" t="0" r="0" b="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図 2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57477" cy="27936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433666" w14:textId="77777777" w:rsidR="00B469FF" w:rsidRPr="00293A32" w:rsidRDefault="00B469FF" w:rsidP="00ED6037">
      <w:pPr>
        <w:autoSpaceDE w:val="0"/>
        <w:autoSpaceDN w:val="0"/>
        <w:adjustRightInd w:val="0"/>
        <w:spacing w:line="480" w:lineRule="auto"/>
        <w:jc w:val="both"/>
        <w:rPr>
          <w:rFonts w:ascii="Helvetica" w:eastAsia="ＭＳ 明朝" w:hAnsi="Helvetica"/>
          <w:color w:val="000000" w:themeColor="text1"/>
          <w:lang w:eastAsia="ja-JP"/>
        </w:rPr>
      </w:pPr>
      <w:r w:rsidRPr="00293A32">
        <w:rPr>
          <w:rFonts w:ascii="Helvetica" w:eastAsia="ＭＳ 明朝" w:hAnsi="Helvetica"/>
          <w:color w:val="000000" w:themeColor="text1"/>
          <w:lang w:eastAsia="ja-JP"/>
        </w:rPr>
        <w:t>Figure S1</w:t>
      </w:r>
    </w:p>
    <w:p w14:paraId="6B96858B" w14:textId="127806B2" w:rsidR="00CB10FA" w:rsidRDefault="00C83390">
      <w:pPr>
        <w:autoSpaceDE w:val="0"/>
        <w:autoSpaceDN w:val="0"/>
        <w:adjustRightInd w:val="0"/>
        <w:spacing w:line="480" w:lineRule="auto"/>
        <w:jc w:val="both"/>
        <w:rPr>
          <w:rFonts w:ascii="Helvetica" w:eastAsia="ＭＳ 明朝" w:hAnsi="Helvetica"/>
          <w:color w:val="000000" w:themeColor="text1"/>
          <w:lang w:eastAsia="ja-JP"/>
        </w:rPr>
      </w:pPr>
      <w:r w:rsidRPr="00293A32">
        <w:rPr>
          <w:rFonts w:ascii="Helvetica" w:eastAsia="ＭＳ 明朝" w:hAnsi="Helvetica"/>
          <w:color w:val="000000" w:themeColor="text1"/>
          <w:lang w:eastAsia="ja-JP"/>
        </w:rPr>
        <w:t xml:space="preserve">Amount of </w:t>
      </w:r>
      <w:r w:rsidRPr="00293A32">
        <w:rPr>
          <w:rFonts w:ascii="Helvetica" w:eastAsia="ＭＳ 明朝" w:hAnsi="Helvetica" w:hint="eastAsia"/>
          <w:color w:val="000000" w:themeColor="text1"/>
          <w:lang w:eastAsia="ja-JP"/>
        </w:rPr>
        <w:t>N</w:t>
      </w:r>
      <w:r w:rsidRPr="00293A32">
        <w:rPr>
          <w:rFonts w:ascii="Helvetica" w:eastAsia="ＭＳ 明朝" w:hAnsi="Helvetica"/>
          <w:color w:val="000000" w:themeColor="text1"/>
          <w:lang w:eastAsia="ja-JP"/>
        </w:rPr>
        <w:t xml:space="preserve">i-sepharose binding protein in the plasma of horses with each genotype. </w:t>
      </w:r>
      <w:r w:rsidR="00667C5C" w:rsidRPr="00667C5C">
        <w:rPr>
          <w:rFonts w:ascii="Helvetica" w:eastAsia="ＭＳ 明朝" w:hAnsi="Helvetica"/>
          <w:color w:val="000000" w:themeColor="text1"/>
          <w:lang w:eastAsia="ja-JP"/>
        </w:rPr>
        <w:t>Ni-binding protein was expressed as weight per mg of total plasma protein.</w:t>
      </w:r>
      <w:r w:rsidR="00667C5C">
        <w:rPr>
          <w:rFonts w:ascii="Helvetica" w:eastAsia="ＭＳ 明朝" w:hAnsi="Helvetica"/>
          <w:color w:val="000000" w:themeColor="text1"/>
          <w:lang w:eastAsia="ja-JP"/>
        </w:rPr>
        <w:t xml:space="preserve"> </w:t>
      </w:r>
      <w:r w:rsidR="004F2CCB" w:rsidRPr="004F2CCB">
        <w:rPr>
          <w:rFonts w:ascii="Helvetica" w:eastAsia="ＭＳ 明朝" w:hAnsi="Helvetica"/>
          <w:color w:val="000000" w:themeColor="text1"/>
          <w:lang w:eastAsia="ja-JP"/>
        </w:rPr>
        <w:t>Each column of the graph shows the mean</w:t>
      </w:r>
      <w:r w:rsidR="004F2CCB">
        <w:rPr>
          <w:rFonts w:ascii="Helvetica" w:eastAsia="ＭＳ 明朝" w:hAnsi="Helvetica"/>
          <w:color w:val="000000" w:themeColor="text1"/>
          <w:lang w:eastAsia="ja-JP"/>
        </w:rPr>
        <w:t xml:space="preserve"> </w:t>
      </w:r>
      <w:r w:rsidR="00FD24F0" w:rsidRPr="00293A32">
        <w:rPr>
          <w:rFonts w:ascii="Helvetica" w:eastAsia="ＭＳ 明朝" w:hAnsi="Helvetica"/>
          <w:color w:val="000000" w:themeColor="text1"/>
          <w:lang w:eastAsia="ja-JP"/>
        </w:rPr>
        <w:t>±</w:t>
      </w:r>
      <w:r w:rsidR="00FD24F0">
        <w:rPr>
          <w:rFonts w:ascii="Helvetica" w:eastAsia="ＭＳ 明朝" w:hAnsi="Helvetica"/>
          <w:color w:val="000000" w:themeColor="text1"/>
          <w:lang w:eastAsia="ja-JP"/>
        </w:rPr>
        <w:t xml:space="preserve"> </w:t>
      </w:r>
      <w:r w:rsidR="004F2CCB" w:rsidRPr="004F2CCB">
        <w:rPr>
          <w:rFonts w:ascii="Helvetica" w:eastAsia="ＭＳ 明朝" w:hAnsi="Helvetica"/>
          <w:color w:val="000000" w:themeColor="text1"/>
          <w:lang w:eastAsia="ja-JP"/>
        </w:rPr>
        <w:t>standard error.</w:t>
      </w:r>
      <w:r w:rsidR="00726BC0">
        <w:rPr>
          <w:rFonts w:ascii="Helvetica" w:eastAsia="ＭＳ 明朝" w:hAnsi="Helvetica"/>
          <w:color w:val="000000" w:themeColor="text1"/>
          <w:lang w:eastAsia="ja-JP"/>
        </w:rPr>
        <w:t xml:space="preserve"> N = 10 in each group.</w:t>
      </w:r>
      <w:r w:rsidR="00FD24F0">
        <w:rPr>
          <w:rFonts w:ascii="Helvetica" w:eastAsia="ＭＳ 明朝" w:hAnsi="Helvetica"/>
          <w:color w:val="000000" w:themeColor="text1"/>
          <w:lang w:eastAsia="ja-JP"/>
        </w:rPr>
        <w:t xml:space="preserve"> </w:t>
      </w:r>
      <w:r w:rsidR="002B4D14">
        <w:rPr>
          <w:rFonts w:ascii="Helvetica" w:eastAsia="ＭＳ 明朝" w:hAnsi="Helvetica"/>
          <w:color w:val="000000" w:themeColor="text1"/>
          <w:lang w:eastAsia="ja-JP"/>
        </w:rPr>
        <w:t>*</w:t>
      </w:r>
      <w:r w:rsidR="00667C5C">
        <w:rPr>
          <w:rFonts w:ascii="Helvetica" w:eastAsia="ＭＳ 明朝" w:hAnsi="Helvetica"/>
          <w:color w:val="000000" w:themeColor="text1"/>
          <w:lang w:eastAsia="ja-JP"/>
        </w:rPr>
        <w:t>**</w:t>
      </w:r>
      <w:r w:rsidR="002B4D14" w:rsidRPr="007C0C57">
        <w:rPr>
          <w:rFonts w:ascii="Helvetica" w:eastAsia="ＭＳ 明朝" w:hAnsi="Helvetica" w:hint="eastAsia"/>
          <w:i/>
          <w:iCs/>
          <w:color w:val="000000" w:themeColor="text1"/>
          <w:lang w:eastAsia="ja-JP"/>
        </w:rPr>
        <w:t>p</w:t>
      </w:r>
      <w:r w:rsidR="002B4D14">
        <w:rPr>
          <w:rFonts w:ascii="Helvetica" w:eastAsia="ＭＳ 明朝" w:hAnsi="Helvetica"/>
          <w:color w:val="000000" w:themeColor="text1"/>
          <w:lang w:eastAsia="ja-JP"/>
        </w:rPr>
        <w:t xml:space="preserve"> &lt; </w:t>
      </w:r>
      <w:r w:rsidR="00667C5C">
        <w:rPr>
          <w:rFonts w:ascii="Helvetica" w:eastAsia="ＭＳ 明朝" w:hAnsi="Helvetica"/>
          <w:color w:val="000000" w:themeColor="text1"/>
          <w:lang w:eastAsia="ja-JP"/>
        </w:rPr>
        <w:t>0.0005</w:t>
      </w:r>
      <w:r w:rsidR="002B4D14">
        <w:rPr>
          <w:rFonts w:ascii="Helvetica" w:eastAsia="ＭＳ 明朝" w:hAnsi="Helvetica"/>
          <w:color w:val="000000" w:themeColor="text1"/>
          <w:lang w:eastAsia="ja-JP"/>
        </w:rPr>
        <w:t xml:space="preserve">, </w:t>
      </w:r>
      <w:r w:rsidR="007C0C57">
        <w:rPr>
          <w:rFonts w:ascii="Helvetica" w:eastAsia="ＭＳ 明朝" w:hAnsi="Helvetica"/>
          <w:color w:val="000000" w:themeColor="text1"/>
          <w:lang w:eastAsia="ja-JP"/>
        </w:rPr>
        <w:t>**</w:t>
      </w:r>
      <w:r w:rsidR="0016063F">
        <w:rPr>
          <w:rFonts w:ascii="Helvetica" w:eastAsia="ＭＳ 明朝" w:hAnsi="Helvetica"/>
          <w:color w:val="000000" w:themeColor="text1"/>
          <w:lang w:eastAsia="ja-JP"/>
        </w:rPr>
        <w:t>*</w:t>
      </w:r>
      <w:r w:rsidR="002104F5">
        <w:rPr>
          <w:rFonts w:ascii="Helvetica" w:eastAsia="ＭＳ 明朝" w:hAnsi="Helvetica"/>
          <w:color w:val="000000" w:themeColor="text1"/>
          <w:lang w:eastAsia="ja-JP"/>
        </w:rPr>
        <w:t>*</w:t>
      </w:r>
      <w:r w:rsidR="007C0C57" w:rsidRPr="007C0C57">
        <w:rPr>
          <w:rFonts w:ascii="Helvetica" w:eastAsia="ＭＳ 明朝" w:hAnsi="Helvetica"/>
          <w:i/>
          <w:iCs/>
          <w:color w:val="000000" w:themeColor="text1"/>
          <w:lang w:eastAsia="ja-JP"/>
        </w:rPr>
        <w:t>p</w:t>
      </w:r>
      <w:r w:rsidR="007C0C57">
        <w:rPr>
          <w:rFonts w:ascii="Helvetica" w:eastAsia="ＭＳ 明朝" w:hAnsi="Helvetica"/>
          <w:color w:val="000000" w:themeColor="text1"/>
          <w:lang w:eastAsia="ja-JP"/>
        </w:rPr>
        <w:t xml:space="preserve"> </w:t>
      </w:r>
      <w:r w:rsidR="00667C5C">
        <w:rPr>
          <w:rFonts w:ascii="Helvetica" w:eastAsia="ＭＳ 明朝" w:hAnsi="Helvetica"/>
          <w:color w:val="000000" w:themeColor="text1"/>
          <w:lang w:eastAsia="ja-JP"/>
        </w:rPr>
        <w:t>&lt;</w:t>
      </w:r>
      <w:r w:rsidR="007C0C57">
        <w:rPr>
          <w:rFonts w:ascii="Helvetica" w:eastAsia="ＭＳ 明朝" w:hAnsi="Helvetica" w:hint="eastAsia"/>
          <w:color w:val="000000" w:themeColor="text1"/>
          <w:lang w:eastAsia="ja-JP"/>
        </w:rPr>
        <w:t xml:space="preserve"> </w:t>
      </w:r>
      <w:r w:rsidR="007C0C57">
        <w:rPr>
          <w:rFonts w:ascii="Helvetica" w:eastAsia="ＭＳ 明朝" w:hAnsi="Helvetica"/>
          <w:color w:val="000000" w:themeColor="text1"/>
          <w:lang w:eastAsia="ja-JP"/>
        </w:rPr>
        <w:t>0.0</w:t>
      </w:r>
      <w:r w:rsidR="0016063F">
        <w:rPr>
          <w:rFonts w:ascii="Helvetica" w:eastAsia="ＭＳ 明朝" w:hAnsi="Helvetica"/>
          <w:color w:val="000000" w:themeColor="text1"/>
          <w:lang w:eastAsia="ja-JP"/>
        </w:rPr>
        <w:t>0</w:t>
      </w:r>
      <w:r w:rsidR="002104F5">
        <w:rPr>
          <w:rFonts w:ascii="Helvetica" w:eastAsia="ＭＳ 明朝" w:hAnsi="Helvetica"/>
          <w:color w:val="000000" w:themeColor="text1"/>
          <w:lang w:eastAsia="ja-JP"/>
        </w:rPr>
        <w:t>0</w:t>
      </w:r>
      <w:r w:rsidR="00F40A55">
        <w:rPr>
          <w:rFonts w:ascii="Helvetica" w:eastAsia="ＭＳ 明朝" w:hAnsi="Helvetica"/>
          <w:color w:val="000000" w:themeColor="text1"/>
          <w:lang w:eastAsia="ja-JP"/>
        </w:rPr>
        <w:t>1</w:t>
      </w:r>
      <w:r w:rsidR="007C0C57">
        <w:rPr>
          <w:rFonts w:ascii="Helvetica" w:eastAsia="ＭＳ 明朝" w:hAnsi="Helvetica"/>
          <w:color w:val="000000" w:themeColor="text1"/>
          <w:lang w:eastAsia="ja-JP"/>
        </w:rPr>
        <w:t>.</w:t>
      </w:r>
      <w:r w:rsidR="0002495A">
        <w:rPr>
          <w:rFonts w:ascii="Helvetica" w:eastAsia="ＭＳ 明朝" w:hAnsi="Helvetica"/>
          <w:color w:val="000000" w:themeColor="text1"/>
          <w:lang w:eastAsia="ja-JP"/>
        </w:rPr>
        <w:t xml:space="preserve"> </w:t>
      </w:r>
      <w:r w:rsidR="0002495A">
        <w:rPr>
          <w:rFonts w:ascii="Helvetica" w:eastAsia="ＭＳ 明朝" w:hAnsi="Helvetica" w:hint="eastAsia"/>
          <w:color w:val="000000" w:themeColor="text1"/>
          <w:lang w:eastAsia="ja-JP"/>
        </w:rPr>
        <w:t>I</w:t>
      </w:r>
      <w:r w:rsidR="0002495A">
        <w:rPr>
          <w:rFonts w:ascii="Helvetica" w:eastAsia="ＭＳ 明朝" w:hAnsi="Helvetica"/>
          <w:color w:val="000000" w:themeColor="text1"/>
          <w:lang w:eastAsia="ja-JP"/>
        </w:rPr>
        <w:t>I: Insertion/insertion, ID1: insertion/ 45 bp deletion, ID2: insertion/ 90 bp deletion, D1/D1: 45 bp deletion/45 bp deletion, D1D2: 45 bp deletion/ 90 bp deletion.</w:t>
      </w:r>
    </w:p>
    <w:p w14:paraId="64D8AEFF" w14:textId="6D1DA891" w:rsidR="00371A7E" w:rsidRDefault="00371A7E">
      <w:pPr>
        <w:autoSpaceDE w:val="0"/>
        <w:autoSpaceDN w:val="0"/>
        <w:adjustRightInd w:val="0"/>
        <w:spacing w:line="480" w:lineRule="auto"/>
        <w:jc w:val="both"/>
        <w:rPr>
          <w:rFonts w:ascii="Helvetica" w:eastAsia="ＭＳ 明朝" w:hAnsi="Helvetica"/>
          <w:color w:val="000000" w:themeColor="text1"/>
          <w:lang w:eastAsia="ja-JP"/>
        </w:rPr>
      </w:pPr>
    </w:p>
    <w:p w14:paraId="462D0A52" w14:textId="6C0BA11D" w:rsidR="00EE1DE0" w:rsidRDefault="00903CFD">
      <w:pPr>
        <w:autoSpaceDE w:val="0"/>
        <w:autoSpaceDN w:val="0"/>
        <w:adjustRightInd w:val="0"/>
        <w:spacing w:line="480" w:lineRule="auto"/>
        <w:jc w:val="both"/>
        <w:rPr>
          <w:rFonts w:ascii="Helvetica" w:eastAsia="ＭＳ 明朝" w:hAnsi="Helvetica"/>
          <w:color w:val="000000" w:themeColor="text1"/>
          <w:lang w:eastAsia="ja-JP"/>
        </w:rPr>
      </w:pPr>
      <w:r>
        <w:rPr>
          <w:rFonts w:ascii="Helvetica" w:eastAsia="ＭＳ 明朝" w:hAnsi="Helvetica" w:hint="eastAsia"/>
          <w:noProof/>
          <w:color w:val="000000" w:themeColor="text1"/>
          <w:lang w:eastAsia="ja-JP"/>
        </w:rPr>
        <w:lastRenderedPageBreak/>
        <w:drawing>
          <wp:inline distT="0" distB="0" distL="0" distR="0" wp14:anchorId="1530C21C" wp14:editId="44161225">
            <wp:extent cx="2581422" cy="3686349"/>
            <wp:effectExtent l="0" t="0" r="0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図 1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674" t="19930" r="34078" b="16922"/>
                    <a:stretch/>
                  </pic:blipFill>
                  <pic:spPr bwMode="auto">
                    <a:xfrm>
                      <a:off x="0" y="0"/>
                      <a:ext cx="2589389" cy="369772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DDC854F" w14:textId="5D76C74A" w:rsidR="00371A7E" w:rsidRDefault="00EC52AE">
      <w:pPr>
        <w:autoSpaceDE w:val="0"/>
        <w:autoSpaceDN w:val="0"/>
        <w:adjustRightInd w:val="0"/>
        <w:spacing w:line="480" w:lineRule="auto"/>
        <w:jc w:val="both"/>
        <w:rPr>
          <w:rFonts w:ascii="Helvetica" w:eastAsia="ＭＳ 明朝" w:hAnsi="Helvetica"/>
          <w:color w:val="000000" w:themeColor="text1"/>
          <w:lang w:eastAsia="ja-JP"/>
        </w:rPr>
      </w:pPr>
      <w:r>
        <w:rPr>
          <w:rFonts w:ascii="Helvetica" w:eastAsia="ＭＳ 明朝" w:hAnsi="Helvetica" w:hint="eastAsia"/>
          <w:color w:val="000000" w:themeColor="text1"/>
          <w:lang w:eastAsia="ja-JP"/>
        </w:rPr>
        <w:t>F</w:t>
      </w:r>
      <w:r>
        <w:rPr>
          <w:rFonts w:ascii="Helvetica" w:eastAsia="ＭＳ 明朝" w:hAnsi="Helvetica"/>
          <w:color w:val="000000" w:themeColor="text1"/>
          <w:lang w:eastAsia="ja-JP"/>
        </w:rPr>
        <w:t>igure S2</w:t>
      </w:r>
    </w:p>
    <w:p w14:paraId="30C84683" w14:textId="4E1AA80F" w:rsidR="00EC52AE" w:rsidRPr="00371A7E" w:rsidRDefault="00C114C5">
      <w:pPr>
        <w:autoSpaceDE w:val="0"/>
        <w:autoSpaceDN w:val="0"/>
        <w:adjustRightInd w:val="0"/>
        <w:spacing w:line="480" w:lineRule="auto"/>
        <w:jc w:val="both"/>
        <w:rPr>
          <w:rFonts w:ascii="Helvetica" w:eastAsia="ＭＳ 明朝" w:hAnsi="Helvetica"/>
          <w:color w:val="000000" w:themeColor="text1"/>
          <w:lang w:eastAsia="ja-JP"/>
        </w:rPr>
      </w:pPr>
      <w:r>
        <w:rPr>
          <w:rFonts w:ascii="Helvetica" w:eastAsia="ＭＳ 明朝" w:hAnsi="Helvetica" w:hint="eastAsia"/>
          <w:color w:val="000000" w:themeColor="text1"/>
          <w:lang w:eastAsia="ja-JP"/>
        </w:rPr>
        <w:t>T</w:t>
      </w:r>
      <w:r>
        <w:rPr>
          <w:rFonts w:ascii="Helvetica" w:eastAsia="ＭＳ 明朝" w:hAnsi="Helvetica"/>
          <w:color w:val="000000" w:themeColor="text1"/>
          <w:lang w:eastAsia="ja-JP"/>
        </w:rPr>
        <w:t xml:space="preserve">he full-length blot of </w:t>
      </w:r>
      <w:r w:rsidR="00366E76">
        <w:rPr>
          <w:rFonts w:ascii="Helvetica" w:eastAsia="ＭＳ 明朝" w:hAnsi="Helvetica"/>
          <w:color w:val="000000" w:themeColor="text1"/>
          <w:lang w:eastAsia="ja-JP"/>
        </w:rPr>
        <w:t xml:space="preserve">anti- HRG </w:t>
      </w:r>
      <w:r>
        <w:rPr>
          <w:rFonts w:ascii="Helvetica" w:eastAsia="ＭＳ 明朝" w:hAnsi="Helvetica"/>
          <w:color w:val="000000" w:themeColor="text1"/>
          <w:lang w:eastAsia="ja-JP"/>
        </w:rPr>
        <w:t>western blotting analysis</w:t>
      </w:r>
      <w:r w:rsidR="00711F72">
        <w:rPr>
          <w:rFonts w:ascii="Helvetica" w:eastAsia="ＭＳ 明朝" w:hAnsi="Helvetica"/>
          <w:color w:val="000000" w:themeColor="text1"/>
          <w:lang w:eastAsia="ja-JP"/>
        </w:rPr>
        <w:t xml:space="preserve"> using </w:t>
      </w:r>
      <w:r w:rsidR="00D13F21">
        <w:rPr>
          <w:rFonts w:ascii="Helvetica" w:eastAsia="ＭＳ 明朝" w:hAnsi="Helvetica"/>
          <w:color w:val="000000" w:themeColor="text1"/>
          <w:lang w:eastAsia="ja-JP"/>
        </w:rPr>
        <w:t xml:space="preserve">plasma collected from horses with </w:t>
      </w:r>
      <w:r w:rsidR="00711F72">
        <w:rPr>
          <w:rFonts w:ascii="Helvetica" w:eastAsia="ＭＳ 明朝" w:hAnsi="Helvetica"/>
          <w:color w:val="000000" w:themeColor="text1"/>
          <w:lang w:eastAsia="ja-JP"/>
        </w:rPr>
        <w:t>each genotype</w:t>
      </w:r>
      <w:r w:rsidR="00EE1DE0">
        <w:rPr>
          <w:rFonts w:ascii="Helvetica" w:eastAsia="ＭＳ 明朝" w:hAnsi="Helvetica"/>
          <w:color w:val="000000" w:themeColor="text1"/>
          <w:lang w:eastAsia="ja-JP"/>
        </w:rPr>
        <w:t xml:space="preserve">. </w:t>
      </w:r>
      <w:r w:rsidR="00366E76" w:rsidRPr="00FA0D4C">
        <w:rPr>
          <w:rFonts w:ascii="Helvetica" w:eastAsia="ＭＳ 明朝" w:hAnsi="Helvetica"/>
          <w:color w:val="000000" w:themeColor="text1"/>
          <w:lang w:eastAsia="ja-JP"/>
        </w:rPr>
        <w:t xml:space="preserve">Photo represents five independent experiments. The numbers on the left are molecular weight markers. </w:t>
      </w:r>
      <w:r w:rsidR="00366E76" w:rsidRPr="00FA0D4C">
        <w:rPr>
          <w:rFonts w:ascii="Helvetica" w:eastAsia="ＭＳ 明朝" w:hAnsi="Helvetica" w:hint="eastAsia"/>
          <w:color w:val="000000" w:themeColor="text1"/>
          <w:lang w:eastAsia="ja-JP"/>
        </w:rPr>
        <w:t>I</w:t>
      </w:r>
      <w:r w:rsidR="00366E76" w:rsidRPr="00FA0D4C">
        <w:rPr>
          <w:rFonts w:ascii="Helvetica" w:eastAsia="ＭＳ 明朝" w:hAnsi="Helvetica"/>
          <w:color w:val="000000" w:themeColor="text1"/>
          <w:lang w:eastAsia="ja-JP"/>
        </w:rPr>
        <w:t>I: Insertion/insertion, ID1: insertion/ 45 bp deletion, ID2: insertion/ 90 bp deletion, D1/D1: 45 bp deletion/45 bp deletion, D1D2: 45 bp deletion/ 90 bp deletion.</w:t>
      </w:r>
      <w:r w:rsidR="00366E76">
        <w:rPr>
          <w:rFonts w:ascii="Helvetica" w:eastAsia="ＭＳ 明朝" w:hAnsi="Helvetica"/>
          <w:color w:val="000000" w:themeColor="text1"/>
          <w:lang w:eastAsia="ja-JP"/>
        </w:rPr>
        <w:t xml:space="preserve"> </w:t>
      </w:r>
      <w:r w:rsidR="00CB3C9A">
        <w:rPr>
          <w:rFonts w:ascii="Helvetica" w:eastAsia="ＭＳ 明朝" w:hAnsi="Helvetica"/>
          <w:color w:val="000000" w:themeColor="text1"/>
          <w:lang w:eastAsia="ja-JP"/>
        </w:rPr>
        <w:t xml:space="preserve">The sectioning photo was used in Figure </w:t>
      </w:r>
      <w:r w:rsidR="00366E76">
        <w:rPr>
          <w:rFonts w:ascii="Helvetica" w:eastAsia="ＭＳ 明朝" w:hAnsi="Helvetica"/>
          <w:color w:val="000000" w:themeColor="text1"/>
          <w:lang w:eastAsia="ja-JP"/>
        </w:rPr>
        <w:t>4</w:t>
      </w:r>
      <w:r w:rsidR="00CB3C9A">
        <w:rPr>
          <w:rFonts w:ascii="Helvetica" w:eastAsia="ＭＳ 明朝" w:hAnsi="Helvetica"/>
          <w:color w:val="000000" w:themeColor="text1"/>
          <w:lang w:eastAsia="ja-JP"/>
        </w:rPr>
        <w:t>.</w:t>
      </w:r>
    </w:p>
    <w:sectPr w:rsidR="00EC52AE" w:rsidRPr="00371A7E" w:rsidSect="00D31BBF">
      <w:footerReference w:type="even" r:id="rId11"/>
      <w:footerReference w:type="default" r:id="rId12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60D02A" w14:textId="77777777" w:rsidR="00DF3A70" w:rsidRDefault="00DF3A70" w:rsidP="00BB7AD1">
      <w:pPr>
        <w:spacing w:after="0" w:line="240" w:lineRule="auto"/>
      </w:pPr>
      <w:r>
        <w:separator/>
      </w:r>
    </w:p>
  </w:endnote>
  <w:endnote w:type="continuationSeparator" w:id="0">
    <w:p w14:paraId="6F30DEA1" w14:textId="77777777" w:rsidR="00DF3A70" w:rsidRDefault="00DF3A70" w:rsidP="00BB7A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f2"/>
      </w:rPr>
      <w:id w:val="21292601"/>
      <w:docPartObj>
        <w:docPartGallery w:val="Page Numbers (Bottom of Page)"/>
        <w:docPartUnique/>
      </w:docPartObj>
    </w:sdtPr>
    <w:sdtEndPr>
      <w:rPr>
        <w:rStyle w:val="af2"/>
      </w:rPr>
    </w:sdtEndPr>
    <w:sdtContent>
      <w:p w14:paraId="5A48F6BB" w14:textId="5812836C" w:rsidR="00BB7AD1" w:rsidRDefault="00BB7AD1" w:rsidP="00944B06">
        <w:pPr>
          <w:pStyle w:val="af0"/>
          <w:framePr w:wrap="none" w:vAnchor="text" w:hAnchor="margin" w:xAlign="right" w:y="1"/>
          <w:rPr>
            <w:rStyle w:val="af2"/>
          </w:rPr>
        </w:pPr>
        <w:r>
          <w:rPr>
            <w:rStyle w:val="af2"/>
          </w:rPr>
          <w:fldChar w:fldCharType="begin"/>
        </w:r>
        <w:r>
          <w:rPr>
            <w:rStyle w:val="af2"/>
          </w:rPr>
          <w:instrText xml:space="preserve"> PAGE </w:instrText>
        </w:r>
        <w:r>
          <w:rPr>
            <w:rStyle w:val="af2"/>
          </w:rPr>
          <w:fldChar w:fldCharType="end"/>
        </w:r>
      </w:p>
    </w:sdtContent>
  </w:sdt>
  <w:p w14:paraId="6C1E1CEF" w14:textId="77777777" w:rsidR="00BB7AD1" w:rsidRDefault="00BB7AD1" w:rsidP="00BB7AD1">
    <w:pPr>
      <w:pStyle w:val="af0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f2"/>
      </w:rPr>
      <w:id w:val="-34284220"/>
      <w:docPartObj>
        <w:docPartGallery w:val="Page Numbers (Bottom of Page)"/>
        <w:docPartUnique/>
      </w:docPartObj>
    </w:sdtPr>
    <w:sdtEndPr>
      <w:rPr>
        <w:rStyle w:val="af2"/>
      </w:rPr>
    </w:sdtEndPr>
    <w:sdtContent>
      <w:p w14:paraId="79996512" w14:textId="62485D2E" w:rsidR="00BB7AD1" w:rsidRDefault="00BB7AD1" w:rsidP="00944B06">
        <w:pPr>
          <w:pStyle w:val="af0"/>
          <w:framePr w:wrap="none" w:vAnchor="text" w:hAnchor="margin" w:xAlign="right" w:y="1"/>
          <w:rPr>
            <w:rStyle w:val="af2"/>
          </w:rPr>
        </w:pPr>
        <w:r>
          <w:rPr>
            <w:rStyle w:val="af2"/>
          </w:rPr>
          <w:fldChar w:fldCharType="begin"/>
        </w:r>
        <w:r>
          <w:rPr>
            <w:rStyle w:val="af2"/>
          </w:rPr>
          <w:instrText xml:space="preserve"> PAGE </w:instrText>
        </w:r>
        <w:r>
          <w:rPr>
            <w:rStyle w:val="af2"/>
          </w:rPr>
          <w:fldChar w:fldCharType="separate"/>
        </w:r>
        <w:r>
          <w:rPr>
            <w:rStyle w:val="af2"/>
            <w:noProof/>
          </w:rPr>
          <w:t>1</w:t>
        </w:r>
        <w:r>
          <w:rPr>
            <w:rStyle w:val="af2"/>
          </w:rPr>
          <w:fldChar w:fldCharType="end"/>
        </w:r>
      </w:p>
    </w:sdtContent>
  </w:sdt>
  <w:p w14:paraId="77830D12" w14:textId="77777777" w:rsidR="00BB7AD1" w:rsidRDefault="00BB7AD1" w:rsidP="00BB7AD1">
    <w:pPr>
      <w:pStyle w:val="af0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804134" w14:textId="77777777" w:rsidR="00DF3A70" w:rsidRDefault="00DF3A70" w:rsidP="00BB7AD1">
      <w:pPr>
        <w:spacing w:after="0" w:line="240" w:lineRule="auto"/>
      </w:pPr>
      <w:r>
        <w:separator/>
      </w:r>
    </w:p>
  </w:footnote>
  <w:footnote w:type="continuationSeparator" w:id="0">
    <w:p w14:paraId="7D03FC5D" w14:textId="77777777" w:rsidR="00DF3A70" w:rsidRDefault="00DF3A70" w:rsidP="00BB7AD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FA139C"/>
    <w:multiLevelType w:val="hybridMultilevel"/>
    <w:tmpl w:val="BA78FD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383F92"/>
    <w:multiLevelType w:val="hybridMultilevel"/>
    <w:tmpl w:val="16FE6EA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8732A63"/>
    <w:multiLevelType w:val="hybridMultilevel"/>
    <w:tmpl w:val="B5B0D410"/>
    <w:lvl w:ilvl="0" w:tplc="4A96C442">
      <w:numFmt w:val="bullet"/>
      <w:lvlText w:val=""/>
      <w:lvlJc w:val="left"/>
      <w:pPr>
        <w:ind w:left="360" w:hanging="360"/>
      </w:pPr>
      <w:rPr>
        <w:rFonts w:ascii="Wingdings" w:eastAsia="ＭＳ 明朝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M3Nja0MDYxMDcAAiUdpeDU4uLM/DyQAsNaAHY6UeYsAAAA"/>
    <w:docVar w:name="MachineID" w:val="207|207|197|185|203|197|199|187|197|190|190|197|188|206|197|186|204|"/>
    <w:docVar w:name="Username" w:val="Kayla"/>
  </w:docVars>
  <w:rsids>
    <w:rsidRoot w:val="00AD1687"/>
    <w:rsid w:val="00003100"/>
    <w:rsid w:val="000068B0"/>
    <w:rsid w:val="00014CE6"/>
    <w:rsid w:val="00021FA2"/>
    <w:rsid w:val="00022894"/>
    <w:rsid w:val="00023D83"/>
    <w:rsid w:val="0002495A"/>
    <w:rsid w:val="00026A33"/>
    <w:rsid w:val="000305DC"/>
    <w:rsid w:val="000319DE"/>
    <w:rsid w:val="000324BB"/>
    <w:rsid w:val="00035F32"/>
    <w:rsid w:val="000401AA"/>
    <w:rsid w:val="0004020A"/>
    <w:rsid w:val="00041409"/>
    <w:rsid w:val="00041411"/>
    <w:rsid w:val="000449BE"/>
    <w:rsid w:val="0004535C"/>
    <w:rsid w:val="00046FEA"/>
    <w:rsid w:val="0004718E"/>
    <w:rsid w:val="0004744B"/>
    <w:rsid w:val="000538BD"/>
    <w:rsid w:val="000571C6"/>
    <w:rsid w:val="00057985"/>
    <w:rsid w:val="00060E87"/>
    <w:rsid w:val="00061110"/>
    <w:rsid w:val="000632BB"/>
    <w:rsid w:val="00070B38"/>
    <w:rsid w:val="00070BD9"/>
    <w:rsid w:val="0007171D"/>
    <w:rsid w:val="000718B1"/>
    <w:rsid w:val="000722A8"/>
    <w:rsid w:val="00074D4D"/>
    <w:rsid w:val="00075DA9"/>
    <w:rsid w:val="000807F4"/>
    <w:rsid w:val="0008446C"/>
    <w:rsid w:val="000863FC"/>
    <w:rsid w:val="0009066C"/>
    <w:rsid w:val="0009071B"/>
    <w:rsid w:val="0009712C"/>
    <w:rsid w:val="000A013B"/>
    <w:rsid w:val="000A2CAD"/>
    <w:rsid w:val="000A2FF9"/>
    <w:rsid w:val="000A30C7"/>
    <w:rsid w:val="000A58CC"/>
    <w:rsid w:val="000A7986"/>
    <w:rsid w:val="000B0EB6"/>
    <w:rsid w:val="000B2D60"/>
    <w:rsid w:val="000B3ED5"/>
    <w:rsid w:val="000B5BF7"/>
    <w:rsid w:val="000B5F96"/>
    <w:rsid w:val="000C0E25"/>
    <w:rsid w:val="000C0FD5"/>
    <w:rsid w:val="000C250C"/>
    <w:rsid w:val="000C3CDD"/>
    <w:rsid w:val="000C63B9"/>
    <w:rsid w:val="000D3AAA"/>
    <w:rsid w:val="000D4721"/>
    <w:rsid w:val="000D5866"/>
    <w:rsid w:val="000E2808"/>
    <w:rsid w:val="000E3FAE"/>
    <w:rsid w:val="000F5D07"/>
    <w:rsid w:val="00102AE2"/>
    <w:rsid w:val="00110ADC"/>
    <w:rsid w:val="001128A1"/>
    <w:rsid w:val="00115EFE"/>
    <w:rsid w:val="001211EF"/>
    <w:rsid w:val="00122BA6"/>
    <w:rsid w:val="00124E6F"/>
    <w:rsid w:val="00130D23"/>
    <w:rsid w:val="00135EFA"/>
    <w:rsid w:val="001369FC"/>
    <w:rsid w:val="00140DA9"/>
    <w:rsid w:val="001441F2"/>
    <w:rsid w:val="001504B9"/>
    <w:rsid w:val="00156038"/>
    <w:rsid w:val="00156768"/>
    <w:rsid w:val="0016063F"/>
    <w:rsid w:val="00160820"/>
    <w:rsid w:val="00162BB2"/>
    <w:rsid w:val="00166182"/>
    <w:rsid w:val="001668B9"/>
    <w:rsid w:val="00170742"/>
    <w:rsid w:val="00174A44"/>
    <w:rsid w:val="00183722"/>
    <w:rsid w:val="00183CF0"/>
    <w:rsid w:val="001859A5"/>
    <w:rsid w:val="00190C61"/>
    <w:rsid w:val="00192330"/>
    <w:rsid w:val="00192542"/>
    <w:rsid w:val="00192E79"/>
    <w:rsid w:val="001939F0"/>
    <w:rsid w:val="00195383"/>
    <w:rsid w:val="0019617E"/>
    <w:rsid w:val="0019736E"/>
    <w:rsid w:val="001A261F"/>
    <w:rsid w:val="001A3C1B"/>
    <w:rsid w:val="001A3C23"/>
    <w:rsid w:val="001A51AD"/>
    <w:rsid w:val="001A5F2A"/>
    <w:rsid w:val="001B0ACD"/>
    <w:rsid w:val="001B14E4"/>
    <w:rsid w:val="001B5D1E"/>
    <w:rsid w:val="001B63E5"/>
    <w:rsid w:val="001B7088"/>
    <w:rsid w:val="001C0A43"/>
    <w:rsid w:val="001C3CBB"/>
    <w:rsid w:val="001C727D"/>
    <w:rsid w:val="001C7603"/>
    <w:rsid w:val="001D4592"/>
    <w:rsid w:val="001D70CC"/>
    <w:rsid w:val="001D7DA5"/>
    <w:rsid w:val="001E085C"/>
    <w:rsid w:val="001E744C"/>
    <w:rsid w:val="001F22AA"/>
    <w:rsid w:val="001F2699"/>
    <w:rsid w:val="001F4972"/>
    <w:rsid w:val="001F4B54"/>
    <w:rsid w:val="001F60D9"/>
    <w:rsid w:val="001F63B8"/>
    <w:rsid w:val="001F6735"/>
    <w:rsid w:val="001F7B4E"/>
    <w:rsid w:val="00201404"/>
    <w:rsid w:val="00202157"/>
    <w:rsid w:val="002028C4"/>
    <w:rsid w:val="00202D9E"/>
    <w:rsid w:val="002030EA"/>
    <w:rsid w:val="002041B2"/>
    <w:rsid w:val="0020509E"/>
    <w:rsid w:val="002104F5"/>
    <w:rsid w:val="00210F0D"/>
    <w:rsid w:val="002128DF"/>
    <w:rsid w:val="00213615"/>
    <w:rsid w:val="002142BF"/>
    <w:rsid w:val="00214B59"/>
    <w:rsid w:val="002151FA"/>
    <w:rsid w:val="00216106"/>
    <w:rsid w:val="00217590"/>
    <w:rsid w:val="00224E61"/>
    <w:rsid w:val="00226CA8"/>
    <w:rsid w:val="00232089"/>
    <w:rsid w:val="002331D1"/>
    <w:rsid w:val="00233BB0"/>
    <w:rsid w:val="0024111A"/>
    <w:rsid w:val="00244DE0"/>
    <w:rsid w:val="002507F9"/>
    <w:rsid w:val="00250997"/>
    <w:rsid w:val="0025153E"/>
    <w:rsid w:val="002532FE"/>
    <w:rsid w:val="002549F4"/>
    <w:rsid w:val="00255183"/>
    <w:rsid w:val="00255F2C"/>
    <w:rsid w:val="002562BE"/>
    <w:rsid w:val="002568F7"/>
    <w:rsid w:val="00264D02"/>
    <w:rsid w:val="00266865"/>
    <w:rsid w:val="00266A47"/>
    <w:rsid w:val="0027100F"/>
    <w:rsid w:val="00273955"/>
    <w:rsid w:val="00276484"/>
    <w:rsid w:val="0028026A"/>
    <w:rsid w:val="00281DD3"/>
    <w:rsid w:val="002867B4"/>
    <w:rsid w:val="00286E14"/>
    <w:rsid w:val="00287600"/>
    <w:rsid w:val="00293A32"/>
    <w:rsid w:val="00293AE8"/>
    <w:rsid w:val="00296499"/>
    <w:rsid w:val="002A07C9"/>
    <w:rsid w:val="002A42E7"/>
    <w:rsid w:val="002A6D6E"/>
    <w:rsid w:val="002B27AF"/>
    <w:rsid w:val="002B473C"/>
    <w:rsid w:val="002B4D14"/>
    <w:rsid w:val="002B5CBC"/>
    <w:rsid w:val="002D0EC6"/>
    <w:rsid w:val="002D10EB"/>
    <w:rsid w:val="002D2536"/>
    <w:rsid w:val="002D4B84"/>
    <w:rsid w:val="002D4D84"/>
    <w:rsid w:val="002D60AA"/>
    <w:rsid w:val="002E5AEB"/>
    <w:rsid w:val="002E7B0E"/>
    <w:rsid w:val="002F08AB"/>
    <w:rsid w:val="002F42D5"/>
    <w:rsid w:val="002F718A"/>
    <w:rsid w:val="00300BC0"/>
    <w:rsid w:val="00300EC4"/>
    <w:rsid w:val="00303F49"/>
    <w:rsid w:val="00304B85"/>
    <w:rsid w:val="003102CF"/>
    <w:rsid w:val="00316CC2"/>
    <w:rsid w:val="00320A49"/>
    <w:rsid w:val="003248EE"/>
    <w:rsid w:val="003255B1"/>
    <w:rsid w:val="00332F3F"/>
    <w:rsid w:val="00334BD7"/>
    <w:rsid w:val="00340CEE"/>
    <w:rsid w:val="00343544"/>
    <w:rsid w:val="0034390F"/>
    <w:rsid w:val="003444F2"/>
    <w:rsid w:val="003467B8"/>
    <w:rsid w:val="00347FC0"/>
    <w:rsid w:val="00352C97"/>
    <w:rsid w:val="00353CD5"/>
    <w:rsid w:val="00353E61"/>
    <w:rsid w:val="00361D80"/>
    <w:rsid w:val="003642F2"/>
    <w:rsid w:val="003647CA"/>
    <w:rsid w:val="00364D42"/>
    <w:rsid w:val="00365F9A"/>
    <w:rsid w:val="003663C9"/>
    <w:rsid w:val="003667B1"/>
    <w:rsid w:val="00366E76"/>
    <w:rsid w:val="00371025"/>
    <w:rsid w:val="00371A7E"/>
    <w:rsid w:val="00372649"/>
    <w:rsid w:val="003743D5"/>
    <w:rsid w:val="00375255"/>
    <w:rsid w:val="00375611"/>
    <w:rsid w:val="003800AA"/>
    <w:rsid w:val="003829EC"/>
    <w:rsid w:val="00391BFD"/>
    <w:rsid w:val="00394548"/>
    <w:rsid w:val="003945CE"/>
    <w:rsid w:val="00395449"/>
    <w:rsid w:val="00395E87"/>
    <w:rsid w:val="00397921"/>
    <w:rsid w:val="003A1554"/>
    <w:rsid w:val="003A1D3C"/>
    <w:rsid w:val="003A3B21"/>
    <w:rsid w:val="003A5B28"/>
    <w:rsid w:val="003A5DCC"/>
    <w:rsid w:val="003A6263"/>
    <w:rsid w:val="003A7542"/>
    <w:rsid w:val="003B43F4"/>
    <w:rsid w:val="003B451B"/>
    <w:rsid w:val="003B68CB"/>
    <w:rsid w:val="003C3CDC"/>
    <w:rsid w:val="003C46E3"/>
    <w:rsid w:val="003C55E4"/>
    <w:rsid w:val="003D1BBD"/>
    <w:rsid w:val="003D4A36"/>
    <w:rsid w:val="003E45D3"/>
    <w:rsid w:val="003E7BEE"/>
    <w:rsid w:val="003F0DE1"/>
    <w:rsid w:val="003F12CE"/>
    <w:rsid w:val="003F399A"/>
    <w:rsid w:val="003F7C2B"/>
    <w:rsid w:val="003F7EE0"/>
    <w:rsid w:val="00402B7E"/>
    <w:rsid w:val="00403273"/>
    <w:rsid w:val="004034FC"/>
    <w:rsid w:val="00405E7F"/>
    <w:rsid w:val="0040672D"/>
    <w:rsid w:val="00407571"/>
    <w:rsid w:val="00407CD2"/>
    <w:rsid w:val="004113C7"/>
    <w:rsid w:val="00412095"/>
    <w:rsid w:val="0041209D"/>
    <w:rsid w:val="004135E4"/>
    <w:rsid w:val="0041370B"/>
    <w:rsid w:val="00417DB4"/>
    <w:rsid w:val="0042191B"/>
    <w:rsid w:val="00425459"/>
    <w:rsid w:val="00430716"/>
    <w:rsid w:val="004327EB"/>
    <w:rsid w:val="00435286"/>
    <w:rsid w:val="00440995"/>
    <w:rsid w:val="00441317"/>
    <w:rsid w:val="00442230"/>
    <w:rsid w:val="0044466A"/>
    <w:rsid w:val="004461D1"/>
    <w:rsid w:val="004522DA"/>
    <w:rsid w:val="00453F5F"/>
    <w:rsid w:val="00457DF6"/>
    <w:rsid w:val="004624A0"/>
    <w:rsid w:val="00465069"/>
    <w:rsid w:val="00467727"/>
    <w:rsid w:val="00471278"/>
    <w:rsid w:val="004714A3"/>
    <w:rsid w:val="00471EC8"/>
    <w:rsid w:val="0047513A"/>
    <w:rsid w:val="0048074B"/>
    <w:rsid w:val="0048228B"/>
    <w:rsid w:val="004842A7"/>
    <w:rsid w:val="00484BCC"/>
    <w:rsid w:val="00490B01"/>
    <w:rsid w:val="004920E9"/>
    <w:rsid w:val="004921B0"/>
    <w:rsid w:val="00492468"/>
    <w:rsid w:val="00493718"/>
    <w:rsid w:val="00497136"/>
    <w:rsid w:val="004A1D41"/>
    <w:rsid w:val="004B37BE"/>
    <w:rsid w:val="004B5ABD"/>
    <w:rsid w:val="004C1800"/>
    <w:rsid w:val="004C1B3F"/>
    <w:rsid w:val="004C2254"/>
    <w:rsid w:val="004C5324"/>
    <w:rsid w:val="004C6EEE"/>
    <w:rsid w:val="004C7AA9"/>
    <w:rsid w:val="004D06A5"/>
    <w:rsid w:val="004D389D"/>
    <w:rsid w:val="004D6C25"/>
    <w:rsid w:val="004D6FF7"/>
    <w:rsid w:val="004E2EB7"/>
    <w:rsid w:val="004E5102"/>
    <w:rsid w:val="004E69BB"/>
    <w:rsid w:val="004E77BB"/>
    <w:rsid w:val="004F2CCB"/>
    <w:rsid w:val="005002ED"/>
    <w:rsid w:val="0050031D"/>
    <w:rsid w:val="005011C3"/>
    <w:rsid w:val="00501F5E"/>
    <w:rsid w:val="00502CC6"/>
    <w:rsid w:val="0050370B"/>
    <w:rsid w:val="0050478E"/>
    <w:rsid w:val="00510487"/>
    <w:rsid w:val="00511E0E"/>
    <w:rsid w:val="00512E3D"/>
    <w:rsid w:val="00514031"/>
    <w:rsid w:val="00514414"/>
    <w:rsid w:val="00514872"/>
    <w:rsid w:val="00516DE3"/>
    <w:rsid w:val="0052183A"/>
    <w:rsid w:val="005219DE"/>
    <w:rsid w:val="00523B60"/>
    <w:rsid w:val="0052425F"/>
    <w:rsid w:val="00525985"/>
    <w:rsid w:val="00525C7C"/>
    <w:rsid w:val="00526137"/>
    <w:rsid w:val="00526689"/>
    <w:rsid w:val="00527DDE"/>
    <w:rsid w:val="00527E1C"/>
    <w:rsid w:val="00533486"/>
    <w:rsid w:val="005336AE"/>
    <w:rsid w:val="00533938"/>
    <w:rsid w:val="00533C6E"/>
    <w:rsid w:val="005373AE"/>
    <w:rsid w:val="005412CB"/>
    <w:rsid w:val="00542E5D"/>
    <w:rsid w:val="00543AF4"/>
    <w:rsid w:val="00544A50"/>
    <w:rsid w:val="0054680E"/>
    <w:rsid w:val="005470FF"/>
    <w:rsid w:val="005476E5"/>
    <w:rsid w:val="005524C0"/>
    <w:rsid w:val="005536BB"/>
    <w:rsid w:val="00567621"/>
    <w:rsid w:val="00573A10"/>
    <w:rsid w:val="00573A54"/>
    <w:rsid w:val="00575A38"/>
    <w:rsid w:val="005803B6"/>
    <w:rsid w:val="0058068A"/>
    <w:rsid w:val="00580E04"/>
    <w:rsid w:val="0058309E"/>
    <w:rsid w:val="00585532"/>
    <w:rsid w:val="005858D1"/>
    <w:rsid w:val="00587ADE"/>
    <w:rsid w:val="005928AC"/>
    <w:rsid w:val="005966A3"/>
    <w:rsid w:val="005A116F"/>
    <w:rsid w:val="005A716A"/>
    <w:rsid w:val="005B174D"/>
    <w:rsid w:val="005B2D20"/>
    <w:rsid w:val="005B2D8E"/>
    <w:rsid w:val="005B47C8"/>
    <w:rsid w:val="005B537D"/>
    <w:rsid w:val="005B708C"/>
    <w:rsid w:val="005C47B2"/>
    <w:rsid w:val="005C5EA0"/>
    <w:rsid w:val="005C7556"/>
    <w:rsid w:val="005D10CF"/>
    <w:rsid w:val="005D1434"/>
    <w:rsid w:val="005D2C4A"/>
    <w:rsid w:val="005D3F60"/>
    <w:rsid w:val="005D49AA"/>
    <w:rsid w:val="005E24BE"/>
    <w:rsid w:val="005E2BEF"/>
    <w:rsid w:val="005F0314"/>
    <w:rsid w:val="005F2362"/>
    <w:rsid w:val="005F31E9"/>
    <w:rsid w:val="005F5536"/>
    <w:rsid w:val="005F7040"/>
    <w:rsid w:val="005F7648"/>
    <w:rsid w:val="00606BDE"/>
    <w:rsid w:val="006076DA"/>
    <w:rsid w:val="006149CA"/>
    <w:rsid w:val="00616ABE"/>
    <w:rsid w:val="00617512"/>
    <w:rsid w:val="0062048E"/>
    <w:rsid w:val="00622922"/>
    <w:rsid w:val="00626C44"/>
    <w:rsid w:val="00630D56"/>
    <w:rsid w:val="0063164B"/>
    <w:rsid w:val="00632EC1"/>
    <w:rsid w:val="0063350E"/>
    <w:rsid w:val="00633640"/>
    <w:rsid w:val="006428D5"/>
    <w:rsid w:val="0064484E"/>
    <w:rsid w:val="00651961"/>
    <w:rsid w:val="00652BA1"/>
    <w:rsid w:val="006537B9"/>
    <w:rsid w:val="00653D9C"/>
    <w:rsid w:val="00654862"/>
    <w:rsid w:val="0065550B"/>
    <w:rsid w:val="00656228"/>
    <w:rsid w:val="00664483"/>
    <w:rsid w:val="006657AD"/>
    <w:rsid w:val="00666852"/>
    <w:rsid w:val="00667C5C"/>
    <w:rsid w:val="00667CFB"/>
    <w:rsid w:val="006711AF"/>
    <w:rsid w:val="00671723"/>
    <w:rsid w:val="00672E4B"/>
    <w:rsid w:val="00675AD2"/>
    <w:rsid w:val="0067639E"/>
    <w:rsid w:val="00676EE5"/>
    <w:rsid w:val="00680637"/>
    <w:rsid w:val="00682AE4"/>
    <w:rsid w:val="00684009"/>
    <w:rsid w:val="00684DAC"/>
    <w:rsid w:val="00686FF5"/>
    <w:rsid w:val="0069085F"/>
    <w:rsid w:val="00691B3A"/>
    <w:rsid w:val="00691BAA"/>
    <w:rsid w:val="00693EB0"/>
    <w:rsid w:val="006952F6"/>
    <w:rsid w:val="00696096"/>
    <w:rsid w:val="006A091C"/>
    <w:rsid w:val="006A1460"/>
    <w:rsid w:val="006A425C"/>
    <w:rsid w:val="006A4AA0"/>
    <w:rsid w:val="006A4F80"/>
    <w:rsid w:val="006A66C1"/>
    <w:rsid w:val="006A71E7"/>
    <w:rsid w:val="006B0266"/>
    <w:rsid w:val="006B18EC"/>
    <w:rsid w:val="006B36EC"/>
    <w:rsid w:val="006B49D4"/>
    <w:rsid w:val="006C0D07"/>
    <w:rsid w:val="006C0F0A"/>
    <w:rsid w:val="006C1F16"/>
    <w:rsid w:val="006C4729"/>
    <w:rsid w:val="006D1828"/>
    <w:rsid w:val="006D26CC"/>
    <w:rsid w:val="006D5240"/>
    <w:rsid w:val="006D6816"/>
    <w:rsid w:val="006E1423"/>
    <w:rsid w:val="006E1F2D"/>
    <w:rsid w:val="006E3627"/>
    <w:rsid w:val="006E4608"/>
    <w:rsid w:val="006E627F"/>
    <w:rsid w:val="006F28AA"/>
    <w:rsid w:val="006F3028"/>
    <w:rsid w:val="006F69D6"/>
    <w:rsid w:val="00701EFA"/>
    <w:rsid w:val="00704B1E"/>
    <w:rsid w:val="00711E90"/>
    <w:rsid w:val="00711F72"/>
    <w:rsid w:val="00712E15"/>
    <w:rsid w:val="00712F1E"/>
    <w:rsid w:val="0071417B"/>
    <w:rsid w:val="00715784"/>
    <w:rsid w:val="00716BB2"/>
    <w:rsid w:val="007251EB"/>
    <w:rsid w:val="007259FF"/>
    <w:rsid w:val="00726BC0"/>
    <w:rsid w:val="0073471C"/>
    <w:rsid w:val="00735177"/>
    <w:rsid w:val="007403E0"/>
    <w:rsid w:val="00743D06"/>
    <w:rsid w:val="00745590"/>
    <w:rsid w:val="00752840"/>
    <w:rsid w:val="00755A1D"/>
    <w:rsid w:val="00760B58"/>
    <w:rsid w:val="00761F7F"/>
    <w:rsid w:val="00762E44"/>
    <w:rsid w:val="00767016"/>
    <w:rsid w:val="007702AA"/>
    <w:rsid w:val="00771CD9"/>
    <w:rsid w:val="00775CB4"/>
    <w:rsid w:val="007771A4"/>
    <w:rsid w:val="007803E2"/>
    <w:rsid w:val="0078089F"/>
    <w:rsid w:val="00781A17"/>
    <w:rsid w:val="00784E7F"/>
    <w:rsid w:val="00790A0A"/>
    <w:rsid w:val="007915ED"/>
    <w:rsid w:val="00792B19"/>
    <w:rsid w:val="00794679"/>
    <w:rsid w:val="007A3659"/>
    <w:rsid w:val="007A3D4A"/>
    <w:rsid w:val="007A53DF"/>
    <w:rsid w:val="007B057A"/>
    <w:rsid w:val="007B18EF"/>
    <w:rsid w:val="007B1BE0"/>
    <w:rsid w:val="007B223B"/>
    <w:rsid w:val="007B3129"/>
    <w:rsid w:val="007B3BF8"/>
    <w:rsid w:val="007B450B"/>
    <w:rsid w:val="007B61A3"/>
    <w:rsid w:val="007C03C6"/>
    <w:rsid w:val="007C09FD"/>
    <w:rsid w:val="007C0C57"/>
    <w:rsid w:val="007C1BF6"/>
    <w:rsid w:val="007C1D59"/>
    <w:rsid w:val="007C2256"/>
    <w:rsid w:val="007C3BF7"/>
    <w:rsid w:val="007C615F"/>
    <w:rsid w:val="007C7396"/>
    <w:rsid w:val="007D5FD8"/>
    <w:rsid w:val="007D711A"/>
    <w:rsid w:val="007E22BC"/>
    <w:rsid w:val="007E3317"/>
    <w:rsid w:val="007F0C6A"/>
    <w:rsid w:val="007F5F4E"/>
    <w:rsid w:val="00803CF1"/>
    <w:rsid w:val="00804541"/>
    <w:rsid w:val="0080615F"/>
    <w:rsid w:val="00811440"/>
    <w:rsid w:val="008147E7"/>
    <w:rsid w:val="00821E5F"/>
    <w:rsid w:val="00824B14"/>
    <w:rsid w:val="00824B83"/>
    <w:rsid w:val="008256B2"/>
    <w:rsid w:val="00831D00"/>
    <w:rsid w:val="0083298B"/>
    <w:rsid w:val="00832C5E"/>
    <w:rsid w:val="0083373A"/>
    <w:rsid w:val="00833F24"/>
    <w:rsid w:val="0083534B"/>
    <w:rsid w:val="00837661"/>
    <w:rsid w:val="00837D89"/>
    <w:rsid w:val="008418DC"/>
    <w:rsid w:val="008437E6"/>
    <w:rsid w:val="00845987"/>
    <w:rsid w:val="008466B5"/>
    <w:rsid w:val="00846E5E"/>
    <w:rsid w:val="008501AC"/>
    <w:rsid w:val="00853085"/>
    <w:rsid w:val="0085588E"/>
    <w:rsid w:val="00856ADC"/>
    <w:rsid w:val="00862FCC"/>
    <w:rsid w:val="0086377C"/>
    <w:rsid w:val="0086641D"/>
    <w:rsid w:val="00866FD7"/>
    <w:rsid w:val="00867870"/>
    <w:rsid w:val="00871108"/>
    <w:rsid w:val="00873050"/>
    <w:rsid w:val="00881E4B"/>
    <w:rsid w:val="00885308"/>
    <w:rsid w:val="00886397"/>
    <w:rsid w:val="008863DB"/>
    <w:rsid w:val="00887344"/>
    <w:rsid w:val="00890E13"/>
    <w:rsid w:val="008921E9"/>
    <w:rsid w:val="00892418"/>
    <w:rsid w:val="0089423D"/>
    <w:rsid w:val="00895ED0"/>
    <w:rsid w:val="008A3D1E"/>
    <w:rsid w:val="008A7B2C"/>
    <w:rsid w:val="008B2090"/>
    <w:rsid w:val="008B3C5D"/>
    <w:rsid w:val="008B4065"/>
    <w:rsid w:val="008B6817"/>
    <w:rsid w:val="008B7740"/>
    <w:rsid w:val="008B787A"/>
    <w:rsid w:val="008B791C"/>
    <w:rsid w:val="008C38AF"/>
    <w:rsid w:val="008C3D25"/>
    <w:rsid w:val="008C4266"/>
    <w:rsid w:val="008C5FA0"/>
    <w:rsid w:val="008D167E"/>
    <w:rsid w:val="008D2293"/>
    <w:rsid w:val="008D74D9"/>
    <w:rsid w:val="008D7E76"/>
    <w:rsid w:val="008E0C32"/>
    <w:rsid w:val="008E1C71"/>
    <w:rsid w:val="008E280F"/>
    <w:rsid w:val="008E3FDA"/>
    <w:rsid w:val="008E59F1"/>
    <w:rsid w:val="008F4011"/>
    <w:rsid w:val="008F4279"/>
    <w:rsid w:val="008F773A"/>
    <w:rsid w:val="008F7DE6"/>
    <w:rsid w:val="009012E9"/>
    <w:rsid w:val="00903CFD"/>
    <w:rsid w:val="0090656D"/>
    <w:rsid w:val="00910EE3"/>
    <w:rsid w:val="0091351C"/>
    <w:rsid w:val="0091434E"/>
    <w:rsid w:val="00921FED"/>
    <w:rsid w:val="009278BA"/>
    <w:rsid w:val="00927CD1"/>
    <w:rsid w:val="009323E8"/>
    <w:rsid w:val="009339EC"/>
    <w:rsid w:val="009353F5"/>
    <w:rsid w:val="009357EE"/>
    <w:rsid w:val="00937FE5"/>
    <w:rsid w:val="00941A0F"/>
    <w:rsid w:val="00942EFB"/>
    <w:rsid w:val="00945D01"/>
    <w:rsid w:val="00951C3D"/>
    <w:rsid w:val="0095693C"/>
    <w:rsid w:val="0096136E"/>
    <w:rsid w:val="00962549"/>
    <w:rsid w:val="00963124"/>
    <w:rsid w:val="00964592"/>
    <w:rsid w:val="0096480C"/>
    <w:rsid w:val="00966EC5"/>
    <w:rsid w:val="00967782"/>
    <w:rsid w:val="00970927"/>
    <w:rsid w:val="00971DD1"/>
    <w:rsid w:val="00977821"/>
    <w:rsid w:val="00982303"/>
    <w:rsid w:val="009858CD"/>
    <w:rsid w:val="009863B4"/>
    <w:rsid w:val="009928DD"/>
    <w:rsid w:val="00994160"/>
    <w:rsid w:val="00997CD9"/>
    <w:rsid w:val="009A0CA0"/>
    <w:rsid w:val="009A3691"/>
    <w:rsid w:val="009A3CB6"/>
    <w:rsid w:val="009A4AB7"/>
    <w:rsid w:val="009A67AE"/>
    <w:rsid w:val="009A6DFA"/>
    <w:rsid w:val="009B0012"/>
    <w:rsid w:val="009B07B0"/>
    <w:rsid w:val="009B0A01"/>
    <w:rsid w:val="009B110B"/>
    <w:rsid w:val="009B4683"/>
    <w:rsid w:val="009B613A"/>
    <w:rsid w:val="009C07EB"/>
    <w:rsid w:val="009C12E8"/>
    <w:rsid w:val="009C2289"/>
    <w:rsid w:val="009C7D1A"/>
    <w:rsid w:val="009D0A07"/>
    <w:rsid w:val="009D0E24"/>
    <w:rsid w:val="009D7A51"/>
    <w:rsid w:val="009E0ACC"/>
    <w:rsid w:val="009E1FFC"/>
    <w:rsid w:val="009F7AD8"/>
    <w:rsid w:val="00A01A41"/>
    <w:rsid w:val="00A01AFA"/>
    <w:rsid w:val="00A02974"/>
    <w:rsid w:val="00A05D06"/>
    <w:rsid w:val="00A05D40"/>
    <w:rsid w:val="00A05F44"/>
    <w:rsid w:val="00A101F1"/>
    <w:rsid w:val="00A14BF3"/>
    <w:rsid w:val="00A156BB"/>
    <w:rsid w:val="00A1617D"/>
    <w:rsid w:val="00A17413"/>
    <w:rsid w:val="00A2141B"/>
    <w:rsid w:val="00A21862"/>
    <w:rsid w:val="00A2788E"/>
    <w:rsid w:val="00A3003A"/>
    <w:rsid w:val="00A3008C"/>
    <w:rsid w:val="00A30114"/>
    <w:rsid w:val="00A32D0D"/>
    <w:rsid w:val="00A350AA"/>
    <w:rsid w:val="00A35B3F"/>
    <w:rsid w:val="00A35C31"/>
    <w:rsid w:val="00A36024"/>
    <w:rsid w:val="00A368DE"/>
    <w:rsid w:val="00A379CC"/>
    <w:rsid w:val="00A40AC7"/>
    <w:rsid w:val="00A419A7"/>
    <w:rsid w:val="00A431F5"/>
    <w:rsid w:val="00A43D1A"/>
    <w:rsid w:val="00A52745"/>
    <w:rsid w:val="00A53922"/>
    <w:rsid w:val="00A56FD5"/>
    <w:rsid w:val="00A624E7"/>
    <w:rsid w:val="00A632FE"/>
    <w:rsid w:val="00A65D46"/>
    <w:rsid w:val="00A66AB0"/>
    <w:rsid w:val="00A66ED3"/>
    <w:rsid w:val="00A671BF"/>
    <w:rsid w:val="00A70366"/>
    <w:rsid w:val="00A71835"/>
    <w:rsid w:val="00A71987"/>
    <w:rsid w:val="00A727C1"/>
    <w:rsid w:val="00A72940"/>
    <w:rsid w:val="00A731E9"/>
    <w:rsid w:val="00A75162"/>
    <w:rsid w:val="00A81161"/>
    <w:rsid w:val="00A9000F"/>
    <w:rsid w:val="00A913D6"/>
    <w:rsid w:val="00A94071"/>
    <w:rsid w:val="00A94311"/>
    <w:rsid w:val="00A948F0"/>
    <w:rsid w:val="00A95148"/>
    <w:rsid w:val="00AA24D3"/>
    <w:rsid w:val="00AA2D1A"/>
    <w:rsid w:val="00AA455B"/>
    <w:rsid w:val="00AA53E0"/>
    <w:rsid w:val="00AA67FC"/>
    <w:rsid w:val="00AB4487"/>
    <w:rsid w:val="00AC527F"/>
    <w:rsid w:val="00AC66F7"/>
    <w:rsid w:val="00AC6753"/>
    <w:rsid w:val="00AD1687"/>
    <w:rsid w:val="00AD3252"/>
    <w:rsid w:val="00AD61A5"/>
    <w:rsid w:val="00AD6E1C"/>
    <w:rsid w:val="00AD783F"/>
    <w:rsid w:val="00AE2E7E"/>
    <w:rsid w:val="00AE3976"/>
    <w:rsid w:val="00AE73B9"/>
    <w:rsid w:val="00AF1995"/>
    <w:rsid w:val="00AF28F5"/>
    <w:rsid w:val="00AF37A6"/>
    <w:rsid w:val="00AF69A9"/>
    <w:rsid w:val="00B02412"/>
    <w:rsid w:val="00B02941"/>
    <w:rsid w:val="00B03D9F"/>
    <w:rsid w:val="00B05A06"/>
    <w:rsid w:val="00B06C8C"/>
    <w:rsid w:val="00B10830"/>
    <w:rsid w:val="00B124D3"/>
    <w:rsid w:val="00B12595"/>
    <w:rsid w:val="00B143D1"/>
    <w:rsid w:val="00B14557"/>
    <w:rsid w:val="00B16789"/>
    <w:rsid w:val="00B209D3"/>
    <w:rsid w:val="00B2426D"/>
    <w:rsid w:val="00B258CD"/>
    <w:rsid w:val="00B3002D"/>
    <w:rsid w:val="00B3087F"/>
    <w:rsid w:val="00B35048"/>
    <w:rsid w:val="00B35D61"/>
    <w:rsid w:val="00B4062D"/>
    <w:rsid w:val="00B42553"/>
    <w:rsid w:val="00B469FF"/>
    <w:rsid w:val="00B535D3"/>
    <w:rsid w:val="00B54335"/>
    <w:rsid w:val="00B54C1D"/>
    <w:rsid w:val="00B60FA9"/>
    <w:rsid w:val="00B6427E"/>
    <w:rsid w:val="00B64C19"/>
    <w:rsid w:val="00B66F6E"/>
    <w:rsid w:val="00B67CD8"/>
    <w:rsid w:val="00B749CF"/>
    <w:rsid w:val="00B770B5"/>
    <w:rsid w:val="00B77848"/>
    <w:rsid w:val="00B804D4"/>
    <w:rsid w:val="00B818B8"/>
    <w:rsid w:val="00B83604"/>
    <w:rsid w:val="00B934EF"/>
    <w:rsid w:val="00B95F04"/>
    <w:rsid w:val="00BA1E9D"/>
    <w:rsid w:val="00BA7F77"/>
    <w:rsid w:val="00BB2470"/>
    <w:rsid w:val="00BB5754"/>
    <w:rsid w:val="00BB7AD1"/>
    <w:rsid w:val="00BC034D"/>
    <w:rsid w:val="00BC476E"/>
    <w:rsid w:val="00BC5003"/>
    <w:rsid w:val="00BC5CEF"/>
    <w:rsid w:val="00BC6209"/>
    <w:rsid w:val="00BC6281"/>
    <w:rsid w:val="00BC7D82"/>
    <w:rsid w:val="00BD0D18"/>
    <w:rsid w:val="00BD1FD0"/>
    <w:rsid w:val="00BD2A39"/>
    <w:rsid w:val="00BD54C5"/>
    <w:rsid w:val="00BD59D8"/>
    <w:rsid w:val="00BD613B"/>
    <w:rsid w:val="00BE7707"/>
    <w:rsid w:val="00BF06E1"/>
    <w:rsid w:val="00BF0D76"/>
    <w:rsid w:val="00BF27F6"/>
    <w:rsid w:val="00BF373B"/>
    <w:rsid w:val="00C00DF6"/>
    <w:rsid w:val="00C01571"/>
    <w:rsid w:val="00C02ABB"/>
    <w:rsid w:val="00C02AF5"/>
    <w:rsid w:val="00C03760"/>
    <w:rsid w:val="00C114C5"/>
    <w:rsid w:val="00C121CD"/>
    <w:rsid w:val="00C16C33"/>
    <w:rsid w:val="00C24302"/>
    <w:rsid w:val="00C244DE"/>
    <w:rsid w:val="00C264B8"/>
    <w:rsid w:val="00C37B18"/>
    <w:rsid w:val="00C434B9"/>
    <w:rsid w:val="00C43EE5"/>
    <w:rsid w:val="00C46BBA"/>
    <w:rsid w:val="00C4749C"/>
    <w:rsid w:val="00C50F91"/>
    <w:rsid w:val="00C53C0C"/>
    <w:rsid w:val="00C64826"/>
    <w:rsid w:val="00C73FA5"/>
    <w:rsid w:val="00C75B8B"/>
    <w:rsid w:val="00C80F43"/>
    <w:rsid w:val="00C8116E"/>
    <w:rsid w:val="00C81359"/>
    <w:rsid w:val="00C8201A"/>
    <w:rsid w:val="00C82313"/>
    <w:rsid w:val="00C83390"/>
    <w:rsid w:val="00C8495B"/>
    <w:rsid w:val="00C85F6C"/>
    <w:rsid w:val="00C90A8D"/>
    <w:rsid w:val="00C937DE"/>
    <w:rsid w:val="00C950AE"/>
    <w:rsid w:val="00CA22F3"/>
    <w:rsid w:val="00CA6384"/>
    <w:rsid w:val="00CA69F0"/>
    <w:rsid w:val="00CB10FA"/>
    <w:rsid w:val="00CB1AC2"/>
    <w:rsid w:val="00CB3C9A"/>
    <w:rsid w:val="00CB530B"/>
    <w:rsid w:val="00CB761F"/>
    <w:rsid w:val="00CC1861"/>
    <w:rsid w:val="00CC380B"/>
    <w:rsid w:val="00CC4FA5"/>
    <w:rsid w:val="00CC6269"/>
    <w:rsid w:val="00CD0686"/>
    <w:rsid w:val="00CD2FD0"/>
    <w:rsid w:val="00CD2FD6"/>
    <w:rsid w:val="00CD48B3"/>
    <w:rsid w:val="00CD4A34"/>
    <w:rsid w:val="00CE145F"/>
    <w:rsid w:val="00CE495A"/>
    <w:rsid w:val="00CE5239"/>
    <w:rsid w:val="00CE5A46"/>
    <w:rsid w:val="00CE781F"/>
    <w:rsid w:val="00CE791E"/>
    <w:rsid w:val="00CF4104"/>
    <w:rsid w:val="00CF626C"/>
    <w:rsid w:val="00CF6BCB"/>
    <w:rsid w:val="00D057AA"/>
    <w:rsid w:val="00D068A2"/>
    <w:rsid w:val="00D126E3"/>
    <w:rsid w:val="00D13F21"/>
    <w:rsid w:val="00D156E0"/>
    <w:rsid w:val="00D20DC5"/>
    <w:rsid w:val="00D23354"/>
    <w:rsid w:val="00D26765"/>
    <w:rsid w:val="00D31BBF"/>
    <w:rsid w:val="00D35F65"/>
    <w:rsid w:val="00D455F1"/>
    <w:rsid w:val="00D53F99"/>
    <w:rsid w:val="00D54810"/>
    <w:rsid w:val="00D567C7"/>
    <w:rsid w:val="00D61A5D"/>
    <w:rsid w:val="00D639F6"/>
    <w:rsid w:val="00D715C7"/>
    <w:rsid w:val="00D77256"/>
    <w:rsid w:val="00D77EA0"/>
    <w:rsid w:val="00D804C0"/>
    <w:rsid w:val="00D8207E"/>
    <w:rsid w:val="00D821A0"/>
    <w:rsid w:val="00D83907"/>
    <w:rsid w:val="00D83D78"/>
    <w:rsid w:val="00D906C5"/>
    <w:rsid w:val="00D913A4"/>
    <w:rsid w:val="00D9263B"/>
    <w:rsid w:val="00D93692"/>
    <w:rsid w:val="00D967BE"/>
    <w:rsid w:val="00DA19C7"/>
    <w:rsid w:val="00DA1D96"/>
    <w:rsid w:val="00DA6156"/>
    <w:rsid w:val="00DB04A6"/>
    <w:rsid w:val="00DB6E59"/>
    <w:rsid w:val="00DB713B"/>
    <w:rsid w:val="00DD173B"/>
    <w:rsid w:val="00DD3242"/>
    <w:rsid w:val="00DE200E"/>
    <w:rsid w:val="00DE70C6"/>
    <w:rsid w:val="00DF0FE2"/>
    <w:rsid w:val="00DF3A70"/>
    <w:rsid w:val="00DF4200"/>
    <w:rsid w:val="00DF564C"/>
    <w:rsid w:val="00DF67AB"/>
    <w:rsid w:val="00DF71AD"/>
    <w:rsid w:val="00E02865"/>
    <w:rsid w:val="00E02C40"/>
    <w:rsid w:val="00E11252"/>
    <w:rsid w:val="00E15565"/>
    <w:rsid w:val="00E2245E"/>
    <w:rsid w:val="00E22F97"/>
    <w:rsid w:val="00E2417C"/>
    <w:rsid w:val="00E253CA"/>
    <w:rsid w:val="00E2670E"/>
    <w:rsid w:val="00E31481"/>
    <w:rsid w:val="00E3198E"/>
    <w:rsid w:val="00E34E62"/>
    <w:rsid w:val="00E376D3"/>
    <w:rsid w:val="00E40335"/>
    <w:rsid w:val="00E43756"/>
    <w:rsid w:val="00E443E8"/>
    <w:rsid w:val="00E53748"/>
    <w:rsid w:val="00E54609"/>
    <w:rsid w:val="00E54AC1"/>
    <w:rsid w:val="00E60B28"/>
    <w:rsid w:val="00E66909"/>
    <w:rsid w:val="00E71721"/>
    <w:rsid w:val="00E71D89"/>
    <w:rsid w:val="00E72FF4"/>
    <w:rsid w:val="00E731D2"/>
    <w:rsid w:val="00E73A5F"/>
    <w:rsid w:val="00E748F6"/>
    <w:rsid w:val="00E81C32"/>
    <w:rsid w:val="00E82380"/>
    <w:rsid w:val="00E85A78"/>
    <w:rsid w:val="00E86004"/>
    <w:rsid w:val="00E91F4E"/>
    <w:rsid w:val="00E929CD"/>
    <w:rsid w:val="00E92B1F"/>
    <w:rsid w:val="00E93F1E"/>
    <w:rsid w:val="00E9500C"/>
    <w:rsid w:val="00E95A85"/>
    <w:rsid w:val="00E964D9"/>
    <w:rsid w:val="00EA0756"/>
    <w:rsid w:val="00EA33A1"/>
    <w:rsid w:val="00EA3C76"/>
    <w:rsid w:val="00EA6856"/>
    <w:rsid w:val="00EA6C4C"/>
    <w:rsid w:val="00EB3C48"/>
    <w:rsid w:val="00EB71F2"/>
    <w:rsid w:val="00EC05C1"/>
    <w:rsid w:val="00EC37DB"/>
    <w:rsid w:val="00EC46D7"/>
    <w:rsid w:val="00EC52AE"/>
    <w:rsid w:val="00EC7900"/>
    <w:rsid w:val="00ED327D"/>
    <w:rsid w:val="00ED34BB"/>
    <w:rsid w:val="00ED3A9A"/>
    <w:rsid w:val="00ED6037"/>
    <w:rsid w:val="00ED7590"/>
    <w:rsid w:val="00ED7674"/>
    <w:rsid w:val="00EE00FE"/>
    <w:rsid w:val="00EE19CD"/>
    <w:rsid w:val="00EE1DE0"/>
    <w:rsid w:val="00EE7094"/>
    <w:rsid w:val="00EF0AD0"/>
    <w:rsid w:val="00EF2E8B"/>
    <w:rsid w:val="00EF41D3"/>
    <w:rsid w:val="00F026CA"/>
    <w:rsid w:val="00F065A6"/>
    <w:rsid w:val="00F07722"/>
    <w:rsid w:val="00F0796B"/>
    <w:rsid w:val="00F112AC"/>
    <w:rsid w:val="00F13D01"/>
    <w:rsid w:val="00F17CB4"/>
    <w:rsid w:val="00F2134C"/>
    <w:rsid w:val="00F241CB"/>
    <w:rsid w:val="00F271C4"/>
    <w:rsid w:val="00F279B5"/>
    <w:rsid w:val="00F27C47"/>
    <w:rsid w:val="00F30B7E"/>
    <w:rsid w:val="00F31DD6"/>
    <w:rsid w:val="00F3206A"/>
    <w:rsid w:val="00F332BE"/>
    <w:rsid w:val="00F34BCF"/>
    <w:rsid w:val="00F3671C"/>
    <w:rsid w:val="00F40A55"/>
    <w:rsid w:val="00F421B7"/>
    <w:rsid w:val="00F47BEE"/>
    <w:rsid w:val="00F520F2"/>
    <w:rsid w:val="00F54F53"/>
    <w:rsid w:val="00F57E61"/>
    <w:rsid w:val="00F61278"/>
    <w:rsid w:val="00F62062"/>
    <w:rsid w:val="00F62369"/>
    <w:rsid w:val="00F64652"/>
    <w:rsid w:val="00F6558C"/>
    <w:rsid w:val="00F66A8D"/>
    <w:rsid w:val="00F750C8"/>
    <w:rsid w:val="00F800B6"/>
    <w:rsid w:val="00F803D7"/>
    <w:rsid w:val="00F82A8B"/>
    <w:rsid w:val="00F8587A"/>
    <w:rsid w:val="00F9296D"/>
    <w:rsid w:val="00F92DF3"/>
    <w:rsid w:val="00F94117"/>
    <w:rsid w:val="00FA0572"/>
    <w:rsid w:val="00FA3CAC"/>
    <w:rsid w:val="00FA5D03"/>
    <w:rsid w:val="00FA62F8"/>
    <w:rsid w:val="00FA7289"/>
    <w:rsid w:val="00FA7881"/>
    <w:rsid w:val="00FA78E8"/>
    <w:rsid w:val="00FB1832"/>
    <w:rsid w:val="00FC07B9"/>
    <w:rsid w:val="00FC0B5F"/>
    <w:rsid w:val="00FC3EFE"/>
    <w:rsid w:val="00FD162A"/>
    <w:rsid w:val="00FD24F0"/>
    <w:rsid w:val="00FD44A5"/>
    <w:rsid w:val="00FE1FF8"/>
    <w:rsid w:val="00FE5D7B"/>
    <w:rsid w:val="00FF5EE2"/>
    <w:rsid w:val="00FF76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37158D3"/>
  <w15:docId w15:val="{0F201B7F-3B13-3E42-A28B-E71F2E13CF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SimSu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AD168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23B60"/>
    <w:rPr>
      <w:color w:val="0563C1" w:themeColor="hyperlink"/>
      <w:u w:val="single"/>
    </w:rPr>
  </w:style>
  <w:style w:type="character" w:customStyle="1" w:styleId="1">
    <w:name w:val="未解決のメンション1"/>
    <w:basedOn w:val="a0"/>
    <w:uiPriority w:val="99"/>
    <w:semiHidden/>
    <w:unhideWhenUsed/>
    <w:rsid w:val="00523B60"/>
    <w:rPr>
      <w:color w:val="605E5C"/>
      <w:shd w:val="clear" w:color="auto" w:fill="E1DFDD"/>
    </w:rPr>
  </w:style>
  <w:style w:type="paragraph" w:styleId="a4">
    <w:name w:val="annotation text"/>
    <w:basedOn w:val="a"/>
    <w:link w:val="a5"/>
    <w:uiPriority w:val="99"/>
    <w:semiHidden/>
    <w:unhideWhenUsed/>
    <w:rsid w:val="00A72940"/>
    <w:pPr>
      <w:spacing w:line="240" w:lineRule="auto"/>
    </w:pPr>
    <w:rPr>
      <w:rFonts w:ascii="Tahoma" w:hAnsi="Tahoma" w:cs="Tahoma"/>
      <w:sz w:val="16"/>
      <w:szCs w:val="20"/>
    </w:rPr>
  </w:style>
  <w:style w:type="character" w:customStyle="1" w:styleId="a5">
    <w:name w:val="コメント文字列 (文字)"/>
    <w:basedOn w:val="a0"/>
    <w:link w:val="a4"/>
    <w:uiPriority w:val="99"/>
    <w:semiHidden/>
    <w:rsid w:val="00A72940"/>
    <w:rPr>
      <w:rFonts w:ascii="Tahoma" w:hAnsi="Tahoma" w:cs="Tahoma"/>
      <w:sz w:val="16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A72940"/>
    <w:rPr>
      <w:b/>
      <w:bCs/>
    </w:rPr>
  </w:style>
  <w:style w:type="character" w:customStyle="1" w:styleId="a7">
    <w:name w:val="コメント内容 (文字)"/>
    <w:basedOn w:val="a5"/>
    <w:link w:val="a6"/>
    <w:uiPriority w:val="99"/>
    <w:semiHidden/>
    <w:rsid w:val="00A72940"/>
    <w:rPr>
      <w:rFonts w:ascii="Tahoma" w:hAnsi="Tahoma" w:cs="Tahoma"/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A7294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A72940"/>
    <w:rPr>
      <w:rFonts w:ascii="Segoe UI" w:hAnsi="Segoe UI" w:cs="Segoe UI"/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7B18EF"/>
    <w:rPr>
      <w:rFonts w:ascii="Tahoma" w:hAnsi="Tahoma" w:cs="Tahoma"/>
      <w:b w:val="0"/>
      <w:i w:val="0"/>
      <w:caps w:val="0"/>
      <w:strike w:val="0"/>
      <w:sz w:val="16"/>
      <w:szCs w:val="16"/>
      <w:u w:val="none"/>
    </w:rPr>
  </w:style>
  <w:style w:type="table" w:styleId="ab">
    <w:name w:val="Table Grid"/>
    <w:basedOn w:val="a1"/>
    <w:uiPriority w:val="39"/>
    <w:rsid w:val="007B18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Placeholder Text"/>
    <w:basedOn w:val="a0"/>
    <w:uiPriority w:val="99"/>
    <w:semiHidden/>
    <w:rsid w:val="003D1BBD"/>
    <w:rPr>
      <w:color w:val="808080"/>
    </w:rPr>
  </w:style>
  <w:style w:type="paragraph" w:customStyle="1" w:styleId="Heading3">
    <w:name w:val="Heading3"/>
    <w:basedOn w:val="a"/>
    <w:link w:val="Heading3Char"/>
    <w:qFormat/>
    <w:rsid w:val="00365F9A"/>
    <w:rPr>
      <w:rFonts w:ascii="Times New Roman" w:hAnsi="Times New Roman" w:cs="Times New Roman"/>
      <w:sz w:val="28"/>
      <w:szCs w:val="28"/>
    </w:rPr>
  </w:style>
  <w:style w:type="character" w:customStyle="1" w:styleId="Heading3Char">
    <w:name w:val="Heading3 Char"/>
    <w:basedOn w:val="a0"/>
    <w:link w:val="Heading3"/>
    <w:rsid w:val="00365F9A"/>
    <w:rPr>
      <w:rFonts w:ascii="Times New Roman" w:hAnsi="Times New Roman" w:cs="Times New Roman"/>
      <w:sz w:val="28"/>
      <w:szCs w:val="28"/>
    </w:rPr>
  </w:style>
  <w:style w:type="paragraph" w:styleId="ad">
    <w:name w:val="List Paragraph"/>
    <w:basedOn w:val="a"/>
    <w:uiPriority w:val="34"/>
    <w:qFormat/>
    <w:rsid w:val="00D83907"/>
    <w:pPr>
      <w:spacing w:after="0" w:line="240" w:lineRule="auto"/>
      <w:ind w:left="720"/>
    </w:pPr>
    <w:rPr>
      <w:rFonts w:ascii="Calibri" w:hAnsi="Calibri" w:cs="Calibri"/>
      <w:lang w:eastAsia="zh-CN"/>
    </w:rPr>
  </w:style>
  <w:style w:type="paragraph" w:styleId="Web">
    <w:name w:val="Normal (Web)"/>
    <w:basedOn w:val="a"/>
    <w:uiPriority w:val="99"/>
    <w:semiHidden/>
    <w:unhideWhenUsed/>
    <w:rsid w:val="00AD16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30">
    <w:name w:val="見出し 3 (文字)"/>
    <w:basedOn w:val="a0"/>
    <w:link w:val="3"/>
    <w:uiPriority w:val="9"/>
    <w:rsid w:val="00AD1687"/>
    <w:rPr>
      <w:rFonts w:ascii="Times New Roman" w:eastAsia="Times New Roman" w:hAnsi="Times New Roman" w:cs="Times New Roman"/>
      <w:b/>
      <w:bCs/>
      <w:sz w:val="27"/>
      <w:szCs w:val="27"/>
      <w:lang w:eastAsia="zh-CN"/>
    </w:rPr>
  </w:style>
  <w:style w:type="character" w:styleId="ae">
    <w:name w:val="line number"/>
    <w:basedOn w:val="a0"/>
    <w:uiPriority w:val="99"/>
    <w:semiHidden/>
    <w:unhideWhenUsed/>
    <w:rsid w:val="00D31BBF"/>
  </w:style>
  <w:style w:type="paragraph" w:styleId="af">
    <w:name w:val="Revision"/>
    <w:hidden/>
    <w:uiPriority w:val="99"/>
    <w:semiHidden/>
    <w:rsid w:val="00192542"/>
    <w:pPr>
      <w:spacing w:after="0" w:line="240" w:lineRule="auto"/>
    </w:pPr>
  </w:style>
  <w:style w:type="paragraph" w:styleId="af0">
    <w:name w:val="footer"/>
    <w:basedOn w:val="a"/>
    <w:link w:val="af1"/>
    <w:uiPriority w:val="99"/>
    <w:unhideWhenUsed/>
    <w:rsid w:val="00BB7AD1"/>
    <w:pPr>
      <w:tabs>
        <w:tab w:val="center" w:pos="4252"/>
        <w:tab w:val="right" w:pos="8504"/>
      </w:tabs>
      <w:snapToGrid w:val="0"/>
    </w:pPr>
  </w:style>
  <w:style w:type="character" w:customStyle="1" w:styleId="af1">
    <w:name w:val="フッター (文字)"/>
    <w:basedOn w:val="a0"/>
    <w:link w:val="af0"/>
    <w:uiPriority w:val="99"/>
    <w:rsid w:val="00BB7AD1"/>
  </w:style>
  <w:style w:type="character" w:styleId="af2">
    <w:name w:val="page number"/>
    <w:basedOn w:val="a0"/>
    <w:uiPriority w:val="99"/>
    <w:semiHidden/>
    <w:unhideWhenUsed/>
    <w:rsid w:val="00BB7A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263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73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1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91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68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78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58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264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50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58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322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9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64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59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emf"/><Relationship Id="rId4" Type="http://schemas.openxmlformats.org/officeDocument/2006/relationships/styles" Target="styles.xml"/><Relationship Id="rId9" Type="http://schemas.openxmlformats.org/officeDocument/2006/relationships/image" Target="media/image1.emf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mo2807\Desktop\Sci_Reports_Submission_Template_draft-SW-C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2.xml><?xml version="1.0" encoding="utf-8"?>
<go:gDocsCustomXmlDataStorage xmlns:r="http://schemas.openxmlformats.org/officeDocument/2006/relationships" xmlns:go="http://customooxmlschemas.google.com/">
  <go:docsCustomData xmlns:go="http://customooxmlschemas.google.com/" roundtripDataSignature="AMtx7miyXutRXKctorrn56tpjljBwMrY4A==">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</go:docsCustomData>
</go:gDocsCustomXmlDataStorage>
</file>

<file path=customXml/itemProps1.xml><?xml version="1.0" encoding="utf-8"?>
<ds:datastoreItem xmlns:ds="http://schemas.openxmlformats.org/officeDocument/2006/customXml" ds:itemID="{B17060EC-ABB9-C144-8698-B05C667963F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C:\Users\cmo2807\Desktop\Sci_Reports_Submission_Template_draft-SW-CM.dotx</Template>
  <TotalTime>6</TotalTime>
  <Pages>4</Pages>
  <Words>376</Words>
  <Characters>2144</Characters>
  <Application>Microsoft Office Word</Application>
  <DocSecurity>0</DocSecurity>
  <Lines>17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2515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Cherry Ma, Springer Beijing</dc:creator>
  <cp:lastModifiedBy>田中 あかね</cp:lastModifiedBy>
  <cp:revision>6</cp:revision>
  <cp:lastPrinted>2022-08-02T12:39:00Z</cp:lastPrinted>
  <dcterms:created xsi:type="dcterms:W3CDTF">2022-08-25T01:04:00Z</dcterms:created>
  <dcterms:modified xsi:type="dcterms:W3CDTF">2022-08-31T05:57:00Z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seTimer">
    <vt:bool>true</vt:bool>
  </property>
  <property fmtid="{D5CDD505-2E9C-101B-9397-08002B2CF9AE}" pid="3" name="LastTick">
    <vt:r8>43784.4592013889</vt:r8>
  </property>
  <property fmtid="{D5CDD505-2E9C-101B-9397-08002B2CF9AE}" pid="4" name="EditTimer">
    <vt:i4>4160</vt:i4>
  </property>
  <property fmtid="{D5CDD505-2E9C-101B-9397-08002B2CF9AE}" pid="5" name="Mendeley Recent Style Id 0_1">
    <vt:lpwstr>http://www.zotero.org/styles/american-sociological-association</vt:lpwstr>
  </property>
  <property fmtid="{D5CDD505-2E9C-101B-9397-08002B2CF9AE}" pid="6" name="Mendeley Recent Style Name 0_1">
    <vt:lpwstr>American Sociological Association</vt:lpwstr>
  </property>
  <property fmtid="{D5CDD505-2E9C-101B-9397-08002B2CF9AE}" pid="7" name="Mendeley Recent Style Id 1_1">
    <vt:lpwstr>http://www.zotero.org/styles/chicago-author-date</vt:lpwstr>
  </property>
  <property fmtid="{D5CDD505-2E9C-101B-9397-08002B2CF9AE}" pid="8" name="Mendeley Recent Style Name 1_1">
    <vt:lpwstr>Chicago Manual of Style 17th edition (author-date)</vt:lpwstr>
  </property>
  <property fmtid="{D5CDD505-2E9C-101B-9397-08002B2CF9AE}" pid="9" name="Mendeley Recent Style Id 2_1">
    <vt:lpwstr>http://www.zotero.org/styles/harvard-cite-them-right</vt:lpwstr>
  </property>
  <property fmtid="{D5CDD505-2E9C-101B-9397-08002B2CF9AE}" pid="10" name="Mendeley Recent Style Name 2_1">
    <vt:lpwstr>Cite Them Right 10th edition - Harvard</vt:lpwstr>
  </property>
  <property fmtid="{D5CDD505-2E9C-101B-9397-08002B2CF9AE}" pid="11" name="Mendeley Recent Style Id 3_1">
    <vt:lpwstr>http://www.zotero.org/styles/equine-veterinary-journal</vt:lpwstr>
  </property>
  <property fmtid="{D5CDD505-2E9C-101B-9397-08002B2CF9AE}" pid="12" name="Mendeley Recent Style Name 3_1">
    <vt:lpwstr>Equine Veterinary Journal</vt:lpwstr>
  </property>
  <property fmtid="{D5CDD505-2E9C-101B-9397-08002B2CF9AE}" pid="13" name="Mendeley Recent Style Id 4_1">
    <vt:lpwstr>http://www.zotero.org/styles/ieee</vt:lpwstr>
  </property>
  <property fmtid="{D5CDD505-2E9C-101B-9397-08002B2CF9AE}" pid="14" name="Mendeley Recent Style Name 4_1">
    <vt:lpwstr>IEEE</vt:lpwstr>
  </property>
  <property fmtid="{D5CDD505-2E9C-101B-9397-08002B2CF9AE}" pid="15" name="Mendeley Recent Style Id 5_1">
    <vt:lpwstr>http://www.zotero.org/styles/journal-of-equine-veterinary-science</vt:lpwstr>
  </property>
  <property fmtid="{D5CDD505-2E9C-101B-9397-08002B2CF9AE}" pid="16" name="Mendeley Recent Style Name 5_1">
    <vt:lpwstr>Journal of Equine Veterinary Science</vt:lpwstr>
  </property>
  <property fmtid="{D5CDD505-2E9C-101B-9397-08002B2CF9AE}" pid="17" name="Mendeley Recent Style Id 6_1">
    <vt:lpwstr>http://www.zotero.org/styles/nature</vt:lpwstr>
  </property>
  <property fmtid="{D5CDD505-2E9C-101B-9397-08002B2CF9AE}" pid="18" name="Mendeley Recent Style Name 6_1">
    <vt:lpwstr>Nature</vt:lpwstr>
  </property>
  <property fmtid="{D5CDD505-2E9C-101B-9397-08002B2CF9AE}" pid="19" name="Mendeley Recent Style Id 7_1">
    <vt:lpwstr>http://www.zotero.org/styles/science</vt:lpwstr>
  </property>
  <property fmtid="{D5CDD505-2E9C-101B-9397-08002B2CF9AE}" pid="20" name="Mendeley Recent Style Name 7_1">
    <vt:lpwstr>Science</vt:lpwstr>
  </property>
  <property fmtid="{D5CDD505-2E9C-101B-9397-08002B2CF9AE}" pid="21" name="Mendeley Recent Style Id 8_1">
    <vt:lpwstr>http://www.zotero.org/styles/scientific-reports</vt:lpwstr>
  </property>
  <property fmtid="{D5CDD505-2E9C-101B-9397-08002B2CF9AE}" pid="22" name="Mendeley Recent Style Name 8_1">
    <vt:lpwstr>Scientific Reports</vt:lpwstr>
  </property>
  <property fmtid="{D5CDD505-2E9C-101B-9397-08002B2CF9AE}" pid="23" name="Mendeley Recent Style Id 9_1">
    <vt:lpwstr>http://www.zotero.org/styles/veterinary-immunology-and-immunopathology</vt:lpwstr>
  </property>
  <property fmtid="{D5CDD505-2E9C-101B-9397-08002B2CF9AE}" pid="24" name="Mendeley Recent Style Name 9_1">
    <vt:lpwstr>Veterinary Immunology and Immunopathology</vt:lpwstr>
  </property>
  <property fmtid="{D5CDD505-2E9C-101B-9397-08002B2CF9AE}" pid="25" name="Mendeley Document_1">
    <vt:lpwstr>True</vt:lpwstr>
  </property>
  <property fmtid="{D5CDD505-2E9C-101B-9397-08002B2CF9AE}" pid="26" name="Mendeley Unique User Id_1">
    <vt:lpwstr>5552226f-c2e8-334a-863f-876a67818c2f</vt:lpwstr>
  </property>
  <property fmtid="{D5CDD505-2E9C-101B-9397-08002B2CF9AE}" pid="27" name="Mendeley Citation Style_1">
    <vt:lpwstr>http://www.zotero.org/styles/scientific-reports</vt:lpwstr>
  </property>
</Properties>
</file>