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77777777" w:rsidR="00654E8F" w:rsidRPr="001549D3" w:rsidRDefault="00654E8F" w:rsidP="00B91569">
      <w:pPr>
        <w:pStyle w:val="SupplementaryMaterial"/>
        <w:jc w:val="left"/>
        <w:rPr>
          <w:b w:val="0"/>
        </w:rPr>
      </w:pPr>
      <w:r w:rsidRPr="001549D3">
        <w:t>Supplementary Material</w:t>
      </w:r>
    </w:p>
    <w:p w14:paraId="4D059444" w14:textId="28FEAD29" w:rsidR="00994A3D" w:rsidRPr="00994A3D" w:rsidRDefault="00654E8F" w:rsidP="00B91569">
      <w:pPr>
        <w:pStyle w:val="1"/>
      </w:pPr>
      <w:r w:rsidRPr="00994A3D">
        <w:t>Supplementary Tables</w:t>
      </w:r>
    </w:p>
    <w:p w14:paraId="57A141B7" w14:textId="3292A86D" w:rsidR="003C001A" w:rsidRDefault="003C001A" w:rsidP="00B91569">
      <w:pPr>
        <w:pStyle w:val="a9"/>
      </w:pPr>
      <w:bookmarkStart w:id="0" w:name="_Ref109404025"/>
      <w:r>
        <w:t>Table S</w:t>
      </w:r>
      <w:fldSimple w:instr=" SEQ Table \* ARABIC ">
        <w:r w:rsidR="00B91569">
          <w:rPr>
            <w:noProof/>
          </w:rPr>
          <w:t>1</w:t>
        </w:r>
      </w:fldSimple>
      <w:bookmarkEnd w:id="0"/>
      <w:r>
        <w:t xml:space="preserve"> </w:t>
      </w:r>
      <w:r w:rsidRPr="0023257B">
        <w:rPr>
          <w:rFonts w:ascii="等线" w:eastAsia="等线" w:hAnsi="等线" w:cs="宋体" w:hint="eastAsia"/>
          <w:color w:val="000000"/>
          <w:sz w:val="22"/>
          <w:lang w:eastAsia="zh-CN"/>
        </w:rPr>
        <w:t>Summary of the mapping information for each sample.</w:t>
      </w:r>
    </w:p>
    <w:tbl>
      <w:tblPr>
        <w:tblW w:w="1015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1260"/>
        <w:gridCol w:w="1380"/>
        <w:gridCol w:w="1788"/>
        <w:gridCol w:w="905"/>
        <w:gridCol w:w="960"/>
        <w:gridCol w:w="1372"/>
        <w:gridCol w:w="1586"/>
      </w:tblGrid>
      <w:tr w:rsidR="003C001A" w:rsidRPr="00B91569" w14:paraId="06354673" w14:textId="77777777" w:rsidTr="00E72BBE">
        <w:trPr>
          <w:trHeight w:val="276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E14B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b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b/>
                <w:szCs w:val="20"/>
                <w:lang w:eastAsia="zh-CN"/>
              </w:rPr>
              <w:t>Sample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E18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b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b/>
                <w:szCs w:val="20"/>
                <w:lang w:eastAsia="zh-CN"/>
              </w:rPr>
              <w:t>Raw Reads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AA84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b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b/>
                <w:szCs w:val="20"/>
                <w:lang w:eastAsia="zh-CN"/>
              </w:rPr>
              <w:t>Clean Reads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5A94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b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b/>
                <w:szCs w:val="20"/>
                <w:lang w:eastAsia="zh-CN"/>
              </w:rPr>
              <w:t>Effective Rate(%)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A453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b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b/>
                <w:szCs w:val="20"/>
                <w:lang w:eastAsia="zh-CN"/>
              </w:rPr>
              <w:t>Q20(%)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E5B6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b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b/>
                <w:szCs w:val="20"/>
                <w:lang w:eastAsia="zh-CN"/>
              </w:rPr>
              <w:t>Q30(%)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3DA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b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b/>
                <w:szCs w:val="20"/>
                <w:lang w:eastAsia="zh-CN"/>
              </w:rPr>
              <w:t>GC Content(%)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FA0B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b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b/>
                <w:szCs w:val="20"/>
                <w:lang w:eastAsia="zh-CN"/>
              </w:rPr>
              <w:t>Total mapped(%)</w:t>
            </w:r>
          </w:p>
        </w:tc>
      </w:tr>
      <w:tr w:rsidR="003C001A" w:rsidRPr="00B91569" w14:paraId="25879263" w14:textId="77777777" w:rsidTr="00E72BBE">
        <w:trPr>
          <w:trHeight w:val="276"/>
        </w:trPr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6412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G288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EC84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115508266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65F6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111785372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5852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96.78</w:t>
            </w:r>
          </w:p>
        </w:tc>
        <w:tc>
          <w:tcPr>
            <w:tcW w:w="8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2658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97.67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CED2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93.55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0163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53.39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2E86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91.65</w:t>
            </w:r>
          </w:p>
        </w:tc>
      </w:tr>
      <w:tr w:rsidR="003C001A" w:rsidRPr="00B91569" w14:paraId="37B85692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D07B349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G289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B75D0C3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52955978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1D68921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51273507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5E578AFB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96.82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5F7BB0C6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3983DB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94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4843FEC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52.45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409538FF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91.35</w:t>
            </w:r>
          </w:p>
        </w:tc>
      </w:tr>
      <w:tr w:rsidR="003C001A" w:rsidRPr="00B91569" w14:paraId="69BBE29F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35DDE0E7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G290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C09CACC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49554808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EB5B586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48150423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5C019F1C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97.17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4541CF5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BAF74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92.94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7ABF4CC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52.3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6ADADF78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91.49</w:t>
            </w:r>
          </w:p>
        </w:tc>
      </w:tr>
      <w:tr w:rsidR="003C001A" w:rsidRPr="00B91569" w14:paraId="11EC184F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1C42314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G292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C82A349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51202715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ABF0C5F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50013549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0E4A8516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97.68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5BE0581C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A11013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93.47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5F283F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51.84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23BC82A1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91.15</w:t>
            </w:r>
          </w:p>
        </w:tc>
      </w:tr>
      <w:tr w:rsidR="003C001A" w:rsidRPr="00B91569" w14:paraId="03A5DF43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96D3C8F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G293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EB8F3B8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49311111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86AB567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47933843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30BE2F46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97.21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0B2857D7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BE8A8E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93.12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9D62CF3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52.46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48872511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91.39</w:t>
            </w:r>
          </w:p>
        </w:tc>
      </w:tr>
      <w:tr w:rsidR="003C001A" w:rsidRPr="00B91569" w14:paraId="1A4EB444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C6BB76F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G296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B690745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55975001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748DC1F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54893658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71318D57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98.07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15083B05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CCDE65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93.58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97CAFA6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51.87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0F6B1699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90.89</w:t>
            </w:r>
          </w:p>
        </w:tc>
      </w:tr>
      <w:tr w:rsidR="003C001A" w:rsidRPr="00B91569" w14:paraId="50D2F18A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8664F85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G297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80591B5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43295105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8B3B847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42128915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61B1485E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97.31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69323069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98.34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782C6C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94.91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E4D03E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52.97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5B9A7DA4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89.73</w:t>
            </w:r>
          </w:p>
        </w:tc>
      </w:tr>
      <w:tr w:rsidR="003C001A" w:rsidRPr="00B91569" w14:paraId="73D538D5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478929BA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G298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412A24E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45524125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9E96D18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43677798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5B0AF4C7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95.94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4E5D65F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1C7463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92.78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EA9EFC1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51.74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285F8745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91.06</w:t>
            </w:r>
          </w:p>
        </w:tc>
      </w:tr>
      <w:tr w:rsidR="003C001A" w:rsidRPr="00B91569" w14:paraId="0EA24264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5F22A41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G299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64BE896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45634545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926AEB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45209814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0C087ADF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99.07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3C5E63D3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2872F1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92.72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6CE408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53.06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318D23C6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89.76</w:t>
            </w:r>
          </w:p>
        </w:tc>
      </w:tr>
      <w:tr w:rsidR="003C001A" w:rsidRPr="00B91569" w14:paraId="08A91CE1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01D9B98B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G300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8AFBA5A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52024275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88CD2A9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51586157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3D7A5E35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99.16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1A7CF5AB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98.07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E94F8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94.27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F9BCC0B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54.01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16EFCD71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90.22</w:t>
            </w:r>
          </w:p>
        </w:tc>
      </w:tr>
      <w:tr w:rsidR="003C001A" w:rsidRPr="00B91569" w14:paraId="39900DE5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AC59963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G301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99A46E6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48119751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E9EE0E3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47095303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10263D8F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97.87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2614494E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4CEB35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93.69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8E84118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53.19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311624D7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91.53</w:t>
            </w:r>
          </w:p>
        </w:tc>
      </w:tr>
      <w:tr w:rsidR="003C001A" w:rsidRPr="00B91569" w14:paraId="038C0CC7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B14F62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G303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E32EE7C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45175873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2F3E21D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44108929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41364EEC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97.64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5B7E8C26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98.31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D37489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94.86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B2A605E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53.41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53BFE39E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90.87</w:t>
            </w:r>
          </w:p>
        </w:tc>
      </w:tr>
      <w:tr w:rsidR="003C001A" w:rsidRPr="00B91569" w14:paraId="7BC2CAE8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ED2E2BF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G304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B51728E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45473045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EA4A221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44395504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7CEC9F3B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97.63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1CA59312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98.19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07DE1A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94.59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3E046A4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52.25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6E02C815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89.93</w:t>
            </w:r>
          </w:p>
        </w:tc>
      </w:tr>
      <w:tr w:rsidR="003C001A" w:rsidRPr="00B91569" w14:paraId="3B057416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7AEF1B17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G305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1EF4874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48780303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3BB50CD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47801486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141786F7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97.99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65A177F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98.09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831397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94.17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5938D28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52.23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089AF068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90.9</w:t>
            </w:r>
          </w:p>
        </w:tc>
      </w:tr>
      <w:tr w:rsidR="003C001A" w:rsidRPr="00B91569" w14:paraId="6EE19D19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5B435392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G306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0E9F13D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64048257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9D88BE5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63049042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337BCF1F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98.44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2FC5A69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98.2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93B508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94.61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994E22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54.2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3FB3C6E2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88.79</w:t>
            </w:r>
          </w:p>
        </w:tc>
      </w:tr>
      <w:tr w:rsidR="003C001A" w:rsidRPr="00B91569" w14:paraId="049E3342" w14:textId="77777777" w:rsidTr="00E72BBE">
        <w:trPr>
          <w:trHeight w:val="276"/>
        </w:trPr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6054AF7B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G307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BDCF500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52100097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6AFC961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50719341</w:t>
            </w:r>
          </w:p>
        </w:tc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30CD79E9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97.35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55CABA28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97.8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547A8E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93.78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CEE7441" w14:textId="77777777" w:rsidR="003C001A" w:rsidRPr="00B91569" w:rsidRDefault="003C001A" w:rsidP="00B91569">
            <w:pPr>
              <w:pStyle w:val="MDPI31text"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53.92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32EE8CD9" w14:textId="77777777" w:rsidR="003C001A" w:rsidRPr="00B91569" w:rsidRDefault="003C001A" w:rsidP="00B91569">
            <w:pPr>
              <w:pStyle w:val="MDPI31text"/>
              <w:keepNext/>
              <w:ind w:left="0" w:firstLine="0"/>
              <w:jc w:val="center"/>
              <w:rPr>
                <w:rFonts w:ascii="Times New Roman" w:eastAsiaTheme="minorEastAsia" w:hAnsi="Times New Roman"/>
                <w:szCs w:val="20"/>
                <w:lang w:eastAsia="zh-CN"/>
              </w:rPr>
            </w:pPr>
            <w:r w:rsidRPr="00B91569">
              <w:rPr>
                <w:rFonts w:ascii="Times New Roman" w:eastAsiaTheme="minorEastAsia" w:hAnsi="Times New Roman"/>
                <w:szCs w:val="20"/>
                <w:lang w:eastAsia="zh-CN"/>
              </w:rPr>
              <w:t>91.58</w:t>
            </w:r>
          </w:p>
        </w:tc>
      </w:tr>
    </w:tbl>
    <w:p w14:paraId="7FCB7287" w14:textId="4E40E256" w:rsidR="0023257B" w:rsidRDefault="0023257B" w:rsidP="00B91569">
      <w:pPr>
        <w:jc w:val="center"/>
      </w:pPr>
    </w:p>
    <w:p w14:paraId="2A37E325" w14:textId="77777777" w:rsidR="00B91569" w:rsidRDefault="00B91569" w:rsidP="00B91569">
      <w:pPr>
        <w:jc w:val="center"/>
      </w:pPr>
    </w:p>
    <w:p w14:paraId="6CEC440B" w14:textId="01585CB4" w:rsidR="00B91569" w:rsidRDefault="00B91569" w:rsidP="00B91569">
      <w:pPr>
        <w:pStyle w:val="a9"/>
      </w:pPr>
      <w:r>
        <w:t xml:space="preserve">Table </w:t>
      </w:r>
      <w:fldSimple w:instr=" SEQ Table \* ARABIC ">
        <w:r>
          <w:rPr>
            <w:noProof/>
          </w:rPr>
          <w:t>2</w:t>
        </w:r>
      </w:fldSimple>
      <w:r>
        <w:t xml:space="preserve"> </w:t>
      </w:r>
      <w:r w:rsidR="006B5A10">
        <w:t>Gene significance of milk Traits</w:t>
      </w:r>
    </w:p>
    <w:tbl>
      <w:tblPr>
        <w:tblW w:w="740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280"/>
        <w:gridCol w:w="1083"/>
        <w:gridCol w:w="1261"/>
        <w:gridCol w:w="916"/>
        <w:gridCol w:w="1283"/>
      </w:tblGrid>
      <w:tr w:rsidR="00B91569" w:rsidRPr="00B91569" w14:paraId="33710350" w14:textId="77777777" w:rsidTr="00B91569">
        <w:trPr>
          <w:trHeight w:val="276"/>
        </w:trPr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790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Gene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9A5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Module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009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MilkYield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FD9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MilkProtein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8E6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MilkFat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EB9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MilkLactose</w:t>
            </w:r>
          </w:p>
        </w:tc>
      </w:tr>
      <w:tr w:rsidR="00B91569" w:rsidRPr="00B91569" w14:paraId="1081F994" w14:textId="77777777" w:rsidTr="00B91569">
        <w:trPr>
          <w:trHeight w:val="276"/>
        </w:trPr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D1A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S100A6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D95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F177" w14:textId="3D11DD7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3CAB" w14:textId="716A85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4F2E" w14:textId="1E9A47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5022" w14:textId="1FBBCC5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</w:tr>
      <w:tr w:rsidR="00B91569" w:rsidRPr="00B91569" w14:paraId="0CBCCC4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550525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LOC105074919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573E0E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988873D" w14:textId="029A73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5B91044" w14:textId="7A445C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7B1EA22" w14:textId="2B8C5D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F6FBD44" w14:textId="42FD348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</w:tr>
      <w:tr w:rsidR="00B91569" w:rsidRPr="00B91569" w14:paraId="722055D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F5427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FABP5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904A3E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211B83A" w14:textId="06D505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CD57019" w14:textId="354291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33A3F8E" w14:textId="55E4B7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CA50792" w14:textId="426D9A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</w:tr>
      <w:tr w:rsidR="00B91569" w:rsidRPr="00B91569" w14:paraId="62177B6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D89DED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ATP6V0D2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D37A25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A5AFC0E" w14:textId="01C49A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F847DDF" w14:textId="6E6A81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8DDDD95" w14:textId="06F3D0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28A637D" w14:textId="528F950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0.65</w:t>
            </w:r>
          </w:p>
        </w:tc>
      </w:tr>
      <w:tr w:rsidR="00B91569" w:rsidRPr="00B91569" w14:paraId="115F72F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9E5820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PKHD1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4B9D9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E27B3A" w14:textId="695506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39E44EE" w14:textId="7DE96D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C6FE4E" w14:textId="7F22260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216D7BF" w14:textId="5C197E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</w:tr>
      <w:tr w:rsidR="00B91569" w:rsidRPr="00B91569" w14:paraId="15AA4FD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5CA002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GPRIN2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17518F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44B56B5" w14:textId="591442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94A2037" w14:textId="794696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BC2C7BE" w14:textId="2405296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A756B83" w14:textId="751297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</w:tr>
      <w:tr w:rsidR="00B91569" w:rsidRPr="00B91569" w14:paraId="337B9C7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C6B1D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DNAI1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EA270A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8C8C329" w14:textId="654376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8F3C58D" w14:textId="681F83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AEE7AE8" w14:textId="1C00EF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9EDD119" w14:textId="6AE41B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0.64</w:t>
            </w:r>
          </w:p>
        </w:tc>
      </w:tr>
      <w:tr w:rsidR="00B91569" w:rsidRPr="00B91569" w14:paraId="34D72F7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82EB97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UNC80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38E704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A75863E" w14:textId="4C0FAA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9ABD26F" w14:textId="101D85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FB4EB54" w14:textId="578D5D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AB4CADB" w14:textId="65360C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</w:tr>
      <w:tr w:rsidR="00B91569" w:rsidRPr="00B91569" w14:paraId="7E932FC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E45B8E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LOC105065300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D2943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08CBADB" w14:textId="6589ED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1E911DE" w14:textId="77665C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55F2EDD" w14:textId="2CF81F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F95BD7D" w14:textId="45E4F7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</w:tr>
      <w:tr w:rsidR="00B91569" w:rsidRPr="00B91569" w14:paraId="47BC14F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F9D27E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WBP5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0FD84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9E9DBAA" w14:textId="7BFDDBD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B9CCC92" w14:textId="54E8CC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960BF47" w14:textId="0205F0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96D026" w14:textId="38D8D33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</w:tr>
      <w:tr w:rsidR="00B91569" w:rsidRPr="00B91569" w14:paraId="6FF33EC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57D862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SLC30A3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B8F422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1E9CBC8" w14:textId="712AA5B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13B6390" w14:textId="0C234C3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E677615" w14:textId="412EEC5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229FD9E" w14:textId="402E69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</w:tr>
      <w:tr w:rsidR="00B91569" w:rsidRPr="00B91569" w14:paraId="186DEA0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1BC7B2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CASP14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CEB61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32C0EB6" w14:textId="4F87AD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C3D0FBF" w14:textId="2323D2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D91CBA1" w14:textId="30601A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D3DD701" w14:textId="71F3ED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</w:tr>
      <w:tr w:rsidR="00B91569" w:rsidRPr="00B91569" w14:paraId="6B32571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BB8C06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MND1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9B9F46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DE2DE9A" w14:textId="35EA1C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828E17" w14:textId="71579A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291E186" w14:textId="48CB61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1858B00" w14:textId="3D6A02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</w:tr>
      <w:tr w:rsidR="00B91569" w:rsidRPr="00B91569" w14:paraId="75423C0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544FBC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PLD5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27AFDA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3617751" w14:textId="26F6EB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D2AFFC5" w14:textId="69B7DF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5A2FBE4" w14:textId="4DFDC3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8A60CB4" w14:textId="1B4385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</w:tr>
      <w:tr w:rsidR="00B91569" w:rsidRPr="00B91569" w14:paraId="6150071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90645F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LOC105076456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B7EC9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AFBB24C" w14:textId="085386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4F3E0DA" w14:textId="075913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B0603D4" w14:textId="7F5AC5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CDC6CA" w14:textId="585666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</w:tr>
      <w:tr w:rsidR="00B91569" w:rsidRPr="00B91569" w14:paraId="42A916C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62C5FF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LOC105062427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6B189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A9B5516" w14:textId="05A482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41C0D20" w14:textId="131ECCE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3306031" w14:textId="1FA75D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1E6E9ED" w14:textId="72C0E8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</w:tr>
      <w:tr w:rsidR="00B91569" w:rsidRPr="00B91569" w14:paraId="28BB141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BDC57A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LOC105081580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1C008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04C367E" w14:textId="6DA525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6D373B0" w14:textId="738E7C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0A00C6" w14:textId="3C3A75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FCCA3F7" w14:textId="29BECE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</w:tr>
      <w:tr w:rsidR="00B91569" w:rsidRPr="00B91569" w14:paraId="58B5FA2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FFB77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PLCH2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2F022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272D13D" w14:textId="1817C0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9D1CBAF" w14:textId="624609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07FA6BB" w14:textId="33DFB1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C2C4092" w14:textId="27B7D5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</w:tr>
      <w:tr w:rsidR="00B91569" w:rsidRPr="00B91569" w14:paraId="4272D98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8499CB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FUOM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B0D81A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032C7F7" w14:textId="5289B4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72E3DB2" w14:textId="07EFF03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401D650" w14:textId="1ADE9C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587B68C" w14:textId="69199D3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</w:tr>
      <w:tr w:rsidR="00B91569" w:rsidRPr="00B91569" w14:paraId="46305CE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B0FBA2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ZNF396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565472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678CF8" w14:textId="16B257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497CBDA" w14:textId="52C9F2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E744828" w14:textId="285C0C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00F7D4" w14:textId="6E62E7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</w:tr>
      <w:tr w:rsidR="00B91569" w:rsidRPr="00B91569" w14:paraId="0DA4D33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869D2E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LOC105065015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CDBE5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60BED31" w14:textId="636209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297459F" w14:textId="432258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056AFEB" w14:textId="17BB5C6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8A784F7" w14:textId="09D504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7A12E91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47DCD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MMP21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AF0FC1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A0447EA" w14:textId="4C272D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147A729" w14:textId="1601DF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4E4B0DA" w14:textId="60EB0D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46176B0" w14:textId="3467497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</w:tr>
      <w:tr w:rsidR="00B91569" w:rsidRPr="00B91569" w14:paraId="2197F98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2852F8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APBA2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7D715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70DC0A" w14:textId="7979C9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9B6142B" w14:textId="503D7F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3099B9" w14:textId="6259C6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88641D3" w14:textId="2916A01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</w:tr>
      <w:tr w:rsidR="00B91569" w:rsidRPr="00B91569" w14:paraId="1934DE6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E4D24A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LOC105062225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85299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F993B6E" w14:textId="6408B0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489BFEE" w14:textId="3C6ED5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394E68D" w14:textId="03067A3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25D87F0" w14:textId="2A8AC1E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</w:tr>
      <w:tr w:rsidR="00B91569" w:rsidRPr="00B91569" w14:paraId="3FA7C04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45C61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LOC105067607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CCB5D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76A063A" w14:textId="283DB0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97DAD38" w14:textId="61B3CE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56B287D" w14:textId="4A10BE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AFD3A05" w14:textId="7F6CDB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</w:tr>
      <w:tr w:rsidR="00B91569" w:rsidRPr="00B91569" w14:paraId="0B0DAFD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1879A2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NRG3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A311BB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900FDA4" w14:textId="0E33A1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60F6554" w14:textId="6DC129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7AF1EF6" w14:textId="267125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44375DE" w14:textId="5DAE50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251F16E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71EF3E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CTBS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7F3B2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10E4D3E" w14:textId="0344D9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B63531" w14:textId="036A48E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5236154" w14:textId="1F7C53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959CD20" w14:textId="7F8B68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</w:tr>
      <w:tr w:rsidR="00B91569" w:rsidRPr="00B91569" w14:paraId="154A764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4BE39F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MRC1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0C28C5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28F2772" w14:textId="223B26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8E91696" w14:textId="524F2AD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1143315" w14:textId="422ADD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EF8AE7B" w14:textId="017FA9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</w:tr>
      <w:tr w:rsidR="00B91569" w:rsidRPr="00B91569" w14:paraId="0E5B9AD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4A87A9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LOC105075632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73521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921EDEA" w14:textId="19852A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5B0F982" w14:textId="24C59E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60BF5A" w14:textId="4C682E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799B257" w14:textId="53C86D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</w:tr>
      <w:tr w:rsidR="00B91569" w:rsidRPr="00B91569" w14:paraId="3F0EDEF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B50A8E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LBP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6DCFD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FCA231F" w14:textId="4B0EA4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8B23DD1" w14:textId="0BDA55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8FA67CD" w14:textId="521DE9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96CD406" w14:textId="608D7C7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</w:tr>
      <w:tr w:rsidR="00B91569" w:rsidRPr="00B91569" w14:paraId="722EF92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88D96E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LOC105063391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AE40E7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A0AC0B3" w14:textId="2EEC63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98F369E" w14:textId="3DBCA9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62F2FF3" w14:textId="09CDD5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B4F7457" w14:textId="387FF6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</w:tr>
      <w:tr w:rsidR="00B91569" w:rsidRPr="00B91569" w14:paraId="7DCC365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186AC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FAM180A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6C58E5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F279F8" w14:textId="20292D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83DFB2F" w14:textId="66C3E2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CD9F69E" w14:textId="03DB79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0D6DC3E" w14:textId="15C024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0D1EBD0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E4DF00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LOC105070780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FE854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54BBFDE" w14:textId="0743D8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60CA7FF" w14:textId="50CCD6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E95E7AF" w14:textId="5D520F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7E5FCC4" w14:textId="3018C4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</w:tr>
      <w:tr w:rsidR="00B91569" w:rsidRPr="00B91569" w14:paraId="65C5748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F46768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LOC105064248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D3D1F3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CE32745" w14:textId="4130E3D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1665504" w14:textId="0BA0BB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DD830D9" w14:textId="303A20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9D6F017" w14:textId="4105E5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</w:tr>
      <w:tr w:rsidR="00B91569" w:rsidRPr="00B91569" w14:paraId="58EFB19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315290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LOC105072611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D3C94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0DDC3E6" w14:textId="1A33AB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6B101E1" w14:textId="4B484F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FA1FED6" w14:textId="300BC7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4BA44D6" w14:textId="4F02DF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27F684B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E7BC9C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ALX3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F81F9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2E1F23F" w14:textId="3C4E38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11752DA" w14:textId="1FD723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6D22141" w14:textId="1B8491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6528CF7" w14:textId="47C971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3C984D8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74F62E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LOC105074749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916D9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5260C81" w14:textId="1609B3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FBA71D3" w14:textId="0D2908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EAD97FF" w14:textId="7A32FE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4AD04A7" w14:textId="114BF4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0.65</w:t>
            </w:r>
          </w:p>
        </w:tc>
      </w:tr>
      <w:tr w:rsidR="00B91569" w:rsidRPr="00B91569" w14:paraId="22D4482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9E37CE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PRSS35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3C691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3994F49" w14:textId="29F975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B835D83" w14:textId="622E72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9A75B0E" w14:textId="2AF00F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45D1AA7" w14:textId="56A10DC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575DD8A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4E168B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LOC105067728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7C3A0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6CB2C29" w14:textId="7B9B95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69DFE9" w14:textId="1AD40C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7BFBE45" w14:textId="5400B9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1F321A1" w14:textId="3AE9FD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1279F18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64E781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THEGL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B61948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98C8D4E" w14:textId="3DBCBA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015F05C" w14:textId="0C445D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4B2B931" w14:textId="35BBAB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7773004" w14:textId="7BB4583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</w:tr>
      <w:tr w:rsidR="00B91569" w:rsidRPr="00B91569" w14:paraId="5FD7265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B33AD5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LOC105082788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88DF8F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995CAAB" w14:textId="50A830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28CC3E9" w14:textId="5F607E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D44878E" w14:textId="13D514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11181F" w14:textId="707608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</w:tr>
      <w:tr w:rsidR="00B91569" w:rsidRPr="00B91569" w14:paraId="29E169C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BE5CF1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LOC105072692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A465AC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1571B1" w14:textId="7B3AAE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9B74E46" w14:textId="15445A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8428508" w14:textId="7A52EA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AF66731" w14:textId="59FB26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</w:tr>
      <w:tr w:rsidR="00B91569" w:rsidRPr="00B91569" w14:paraId="6834FC1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A3491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HELZ2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36C1E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5B8B11F" w14:textId="12FE6C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96FF10A" w14:textId="45A5C2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67EF35C" w14:textId="0333B7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4AEB63" w14:textId="7204DC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</w:tr>
      <w:tr w:rsidR="00B91569" w:rsidRPr="00B91569" w14:paraId="4BD3816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B726D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SLFNL1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459D9F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0B22EE" w14:textId="3F8C1C3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447F4A1" w14:textId="7D22D17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7809B2D" w14:textId="3BCB26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BCE139F" w14:textId="7B89A19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4479F7B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C18CA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LOC105076124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2607C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4053EB4" w14:textId="6A0989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84337F6" w14:textId="0AE45E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5C6B787" w14:textId="75FEE2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37B83BE" w14:textId="4E54AF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</w:tr>
      <w:tr w:rsidR="00B91569" w:rsidRPr="00B91569" w14:paraId="28EF865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6215D0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INSL5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8FADA2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A906A6D" w14:textId="21EA63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14FCA63" w14:textId="37F65A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D141C4C" w14:textId="00FF34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78E4B66" w14:textId="598BB3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2F1FE8F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800611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IL20RB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199616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43AB982" w14:textId="5F630D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BEB8B31" w14:textId="761400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6479DE9" w14:textId="785B89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481B594" w14:textId="6AA74DB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59C094A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6397C2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PRRG1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5E0E3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1540044" w14:textId="2F5E14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E9AF196" w14:textId="47420E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933133C" w14:textId="4C392F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775B57E" w14:textId="48D888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</w:tr>
      <w:tr w:rsidR="00B91569" w:rsidRPr="00B91569" w14:paraId="2F56AD9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C141B3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LOC105081873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A64140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C61E3C2" w14:textId="36079C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26B4352" w14:textId="5CFB15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8028352" w14:textId="27818E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374B52A" w14:textId="3045BE7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</w:tr>
      <w:tr w:rsidR="00B91569" w:rsidRPr="00B91569" w14:paraId="0667747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4EC04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LOC105068853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732C9F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27A0934" w14:textId="7EA7B0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EBFE3E2" w14:textId="021887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29646B2" w14:textId="021DE7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A22DC3A" w14:textId="503712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</w:tr>
      <w:tr w:rsidR="00B91569" w:rsidRPr="00B91569" w14:paraId="007BFA7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9EAD59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EPHA1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110C0B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ABE3BE6" w14:textId="6BC441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F0C8CFE" w14:textId="63152B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F89CD14" w14:textId="3E2BF78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48D6C2E" w14:textId="37C3D0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4F87326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F44E50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CFAP61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112F4B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F4203A7" w14:textId="6E3041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292FB98" w14:textId="4C3DFFE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BCABC5A" w14:textId="018EED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BA8A322" w14:textId="6345A3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17C7A2E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0A59E9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LOC105072148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CC0F1E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10CDA7F" w14:textId="01A79A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5272116" w14:textId="15EA63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92D38DB" w14:textId="5BEC3B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6EB311A" w14:textId="10C2B7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0208319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0C1B72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ESPNL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29B822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2DD9E43" w14:textId="190713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0D46BC" w14:textId="3F8C99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75F7556" w14:textId="0FD8FA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4253251" w14:textId="120E7B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</w:tr>
      <w:tr w:rsidR="00B91569" w:rsidRPr="00B91569" w14:paraId="780EDFC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63DB8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LOC105065630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E9AA2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33272EB" w14:textId="5092B1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16F4A6F" w14:textId="26BB11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5874C7A" w14:textId="7191F5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28DE173" w14:textId="077F73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</w:tr>
      <w:tr w:rsidR="00B91569" w:rsidRPr="00B91569" w14:paraId="155D55E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DACB24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LOC105072908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5415DD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7B9AC31" w14:textId="3F798A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90F9848" w14:textId="34C8262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652031B" w14:textId="7D6C23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34E13DF" w14:textId="3890FE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2F79DE0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8B4B35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F2RL2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74FF9B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22B289D" w14:textId="2D8073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CC1C7AE" w14:textId="33E770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1164456" w14:textId="50D81B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E488743" w14:textId="0DA460B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2FBA4EC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14746F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LOC105077157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7B950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E111910" w14:textId="761DE9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0FB6DC0" w14:textId="74890C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8AE5104" w14:textId="48BBAC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266E05E" w14:textId="62C6F0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</w:tr>
      <w:tr w:rsidR="00B91569" w:rsidRPr="00B91569" w14:paraId="156D017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96D70A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CRB2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87854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10704C" w14:textId="0514F7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9B0F158" w14:textId="106FA5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4279FB9" w14:textId="261FD7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27657C" w14:textId="2E9C5A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</w:tr>
      <w:tr w:rsidR="00B91569" w:rsidRPr="00B91569" w14:paraId="0A5E994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1DE0DA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LOC105081662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EBE3D8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34A00B6" w14:textId="3F51F8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0A1C36" w14:textId="46C298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3E91224" w14:textId="326BEE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69D6B5" w14:textId="71BC8B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</w:tr>
      <w:tr w:rsidR="00B91569" w:rsidRPr="00B91569" w14:paraId="5290930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A29E84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LOC105068946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C0657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402AF73" w14:textId="6937BF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611A159" w14:textId="1AC2AD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D67B39D" w14:textId="3992F8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E627788" w14:textId="565BD9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7D62541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64EEF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ELFN2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309D3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A0C7A96" w14:textId="1CBB66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BC78F07" w14:textId="5C5302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1C6E4C5" w14:textId="779E9C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4342B1" w14:textId="1ADF3A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</w:tr>
      <w:tr w:rsidR="00B91569" w:rsidRPr="00B91569" w14:paraId="5B433A7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040133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IGF2BP1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52E66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00E9DC1" w14:textId="00D4E6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BC6A718" w14:textId="029F2C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F04FD1D" w14:textId="2F8408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D6F209E" w14:textId="7738CB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4DCAD1A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D27DF9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TIMP4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B9B2A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082BE8" w14:textId="58E54D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C891855" w14:textId="6FE4B4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2773F70" w14:textId="33EBFA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3C954E6" w14:textId="7EF2B5E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</w:tr>
      <w:tr w:rsidR="00B91569" w:rsidRPr="00B91569" w14:paraId="310231B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D9B2D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AJUBA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2AE73F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A2A106" w14:textId="403979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F0806B2" w14:textId="77FF6C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F5B840" w14:textId="1CE5B62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AAA4412" w14:textId="33895B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527CFF6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C39344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LOC105062409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996A3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309DDC1" w14:textId="377978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C8D0091" w14:textId="4A0313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85B9124" w14:textId="72FD1F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BDC0372" w14:textId="73A786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0E10279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060290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TMEM255A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413CED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6F3A06B" w14:textId="7CE748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B5E022F" w14:textId="4FE3E7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086B2B3" w14:textId="753265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A82269D" w14:textId="29678B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</w:tr>
      <w:tr w:rsidR="00B91569" w:rsidRPr="00B91569" w14:paraId="5ECAA03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CC459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PQLC2L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3969B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3D2C24F" w14:textId="044DA1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77518C7" w14:textId="313E4A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2448075" w14:textId="3DB510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900CD23" w14:textId="6656A9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207954F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E722CE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MAB21L3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D31BDF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506B1E" w14:textId="25B2E6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02A29F3" w14:textId="5B3CE98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C983721" w14:textId="4AD70B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687BD64" w14:textId="36CDD2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672F751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9BE0F1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MMP19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56443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782ED48" w14:textId="1115EC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4D5C90E" w14:textId="111F33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8F1F7D" w14:textId="75116E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5B7CC90" w14:textId="38DB03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6AC3BC3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2AC102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KCNG1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F5953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16A5D63" w14:textId="4525E6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88D62DA" w14:textId="5A1498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160E67" w14:textId="63283F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0334AA7" w14:textId="1A160A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7D8159E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21851C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KRT40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A05802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011472F" w14:textId="5A9A92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1E49DB5" w14:textId="76E7748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A82F51B" w14:textId="286D92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D01EA2B" w14:textId="0E8A67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</w:tr>
      <w:tr w:rsidR="00B91569" w:rsidRPr="00B91569" w14:paraId="1D18166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662A42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LOC105080172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140065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03F3A53" w14:textId="6EBA2F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4AD6761" w14:textId="77BFEE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B63DD4A" w14:textId="192F4A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12D2CAF" w14:textId="463A87C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1D5CF8F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01F7B2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LHFP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C460E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2C77B88" w14:textId="4E78EB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9DAC78F" w14:textId="0FE271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9266070" w14:textId="7D23E5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04E77F6" w14:textId="651850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6C5131D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2C7614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IRX5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5EC13A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CBA90E2" w14:textId="70E205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55162E" w14:textId="29F8C3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740A1A6" w14:textId="4779AF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5864D52" w14:textId="2251A80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</w:tr>
      <w:tr w:rsidR="00B91569" w:rsidRPr="00B91569" w14:paraId="152EAFE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1F1999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CACNG7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9CF36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C331C01" w14:textId="31A786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FC60B75" w14:textId="02EC6A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BB27115" w14:textId="42AB6C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7A8E38F" w14:textId="457E7B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</w:tr>
      <w:tr w:rsidR="00B91569" w:rsidRPr="00B91569" w14:paraId="6976BE6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B1E16C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TMEM119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5D2B3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506D31" w14:textId="204CC9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179ED2F" w14:textId="3CE4E55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D8CEBA1" w14:textId="343E96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2386B3D" w14:textId="602BA3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</w:tr>
      <w:tr w:rsidR="00B91569" w:rsidRPr="00B91569" w14:paraId="0DE7B5C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B744F7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KCNA4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184E7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787B9E0" w14:textId="053E19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CF27D26" w14:textId="3A6E4D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DB7EC2E" w14:textId="34AB07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3EC5E3A" w14:textId="205D50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52047F8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D3583E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PPP1R14D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9125BB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0551555" w14:textId="36E3E4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B202AE8" w14:textId="5FBC40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C1AD5A2" w14:textId="540B75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C82690B" w14:textId="569A87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</w:tr>
      <w:tr w:rsidR="00B91569" w:rsidRPr="00B91569" w14:paraId="2FB1594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19CF7D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LOC105066354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DDBF95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AF99ECE" w14:textId="013CD4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54E05A7" w14:textId="15A92C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D3B8FB7" w14:textId="16274E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105343A" w14:textId="7CEDB8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</w:tr>
      <w:tr w:rsidR="00B91569" w:rsidRPr="00B91569" w14:paraId="0FADDDE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B9F7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LOC105077303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601C6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02EE38E" w14:textId="46D91F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1DC7848" w14:textId="12884F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1FF36C1" w14:textId="124B65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6E44EBF" w14:textId="717C09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136BE1F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271C6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LOC105063633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37925F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9B2FF79" w14:textId="3E95E0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2FFB75F" w14:textId="16CAD9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72A9F71" w14:textId="7EF72F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933630F" w14:textId="6BE654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</w:tr>
      <w:tr w:rsidR="00B91569" w:rsidRPr="00B91569" w14:paraId="15FCE70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CC9487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LOC105075081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0EE588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2C7BFBD" w14:textId="7E3688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4137713" w14:textId="0D18A8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9CBDD55" w14:textId="05FB7F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CF6E005" w14:textId="1C63ED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727C4E5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236B3E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MYL6B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7A09B0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7675964" w14:textId="4096D5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2DD3DFA" w14:textId="7579C3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C9F61D4" w14:textId="5B4622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790331" w14:textId="2CAD78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08009AD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5D6036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PROM2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4E197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53455F5" w14:textId="1605F9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3D25C6A" w14:textId="7E386A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8302221" w14:textId="55516D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99A1ABD" w14:textId="2FF1D73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7173687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A408C8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EPS8L3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95B3A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BE8FA29" w14:textId="6BDA17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3D1FC1E" w14:textId="28C343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9C1E33E" w14:textId="65F483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377AEB" w14:textId="706ECF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11EF1AD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37B173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HHIPL1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37449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75049EC" w14:textId="661DA25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E30CB7D" w14:textId="19EA24D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0FB2B58" w14:textId="46945D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BA7389" w14:textId="44D8467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</w:tr>
      <w:tr w:rsidR="00B91569" w:rsidRPr="00B91569" w14:paraId="063933F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E4DD9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NANOG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164B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9628A9C" w14:textId="381556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46C5D30" w14:textId="25A9CF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C3FBE19" w14:textId="7E9CBA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46C9FBE" w14:textId="5DA8FD8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279356A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B8C1D0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ZNF80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943085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BA2AC53" w14:textId="37130F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AB995A9" w14:textId="714EB9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CAF665C" w14:textId="74422F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F6BBE7" w14:textId="2A1D515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7E933ED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A6FEDF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GRIP1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0886B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92471CB" w14:textId="41C69B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62E60C0" w14:textId="7B5A74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C425DBA" w14:textId="583CD2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9124FFB" w14:textId="3057AA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28A119E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1DF15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LOC105070042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57F73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7B2D629" w14:textId="2E2CBD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2CEC80D" w14:textId="057202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1DD5671" w14:textId="01C86F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349FDF9" w14:textId="0161AE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037EA7E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6B10E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ALAD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17435E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2458DEE" w14:textId="1B74A3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162AC38" w14:textId="64A742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175A222" w14:textId="7FB6E17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8D9B842" w14:textId="25F5AF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3ECFC10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CFB056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LOC105062364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50C2A9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ECBF18D" w14:textId="5D4AB2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0FE7541" w14:textId="15BB9F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CE51FF3" w14:textId="59DED5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D075EE2" w14:textId="54BF2F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0A5804D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32CAA2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LOC105074454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388124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632EB0A" w14:textId="458F9A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A6FBB05" w14:textId="311695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B66873C" w14:textId="4A7918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75EC928" w14:textId="22B508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</w:tr>
      <w:tr w:rsidR="00B91569" w:rsidRPr="00B91569" w14:paraId="3FA5D0B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DBF332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GRID2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B1B3B9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EC9B53F" w14:textId="1601EA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B3AFDDD" w14:textId="629026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129E82C" w14:textId="4F2778B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FBC8E24" w14:textId="384E9F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</w:tr>
      <w:tr w:rsidR="00B91569" w:rsidRPr="00B91569" w14:paraId="7BBB0D7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7451FC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PPP1R3C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1DFDA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D6BA1B" w14:textId="3B538D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FAE81E9" w14:textId="0F6642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4BABB43" w14:textId="611409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AAEB74E" w14:textId="58CC54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5692BA7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20172A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GRID2IP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C98C02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B1023DC" w14:textId="31D3C4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53C6F4A" w14:textId="24149D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A861E7C" w14:textId="45E2B15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4C4228" w14:textId="24BA3CC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20DE5CB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608617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GTF2A1L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A8EE95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79A9EC5" w14:textId="17BBA1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1C9E88D" w14:textId="143900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EB1BCD" w14:textId="69CEEF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B965242" w14:textId="42BE89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016569E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D9858F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LOC105074753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899A5D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97C0618" w14:textId="22B3A6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6028A28" w14:textId="60F83C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A7AE649" w14:textId="2E43C9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7E182D7" w14:textId="798588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74F8428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A9D20D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WBSCR17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024C2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3023F0" w14:textId="12DC76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9DF6CFB" w14:textId="2EC5BD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B6494E6" w14:textId="730AB3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B132D7" w14:textId="7C83B0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</w:tr>
      <w:tr w:rsidR="00B91569" w:rsidRPr="00B91569" w14:paraId="092A689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31D793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MYOM3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CBFAE6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092C8FC" w14:textId="631109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A355964" w14:textId="1FB370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BB33641" w14:textId="41E6E7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5354F28" w14:textId="525A49E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</w:tr>
      <w:tr w:rsidR="00B91569" w:rsidRPr="00B91569" w14:paraId="158680E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AFBC93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CELF3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862303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9DFCE60" w14:textId="6CD2E2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FCF50B" w14:textId="715602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8517B5E" w14:textId="0BBD81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8F68CDB" w14:textId="001DBA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286DFE7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40B10F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LOC105079214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7972D7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DB84EF4" w14:textId="0F7697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2B9B1DE" w14:textId="538CC4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8E97992" w14:textId="5A56A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FE9D3C4" w14:textId="496377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6D0BD27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EC7E32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LOC105081975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562841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F736623" w14:textId="07F2A3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2234A3" w14:textId="0268F1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04A4EF1" w14:textId="0F11CE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DC36BD0" w14:textId="391A64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654A5C8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99713F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HGFAC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3E710F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2822919" w14:textId="4480E2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66F705D" w14:textId="1F8669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C364FD0" w14:textId="0282EB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AA0C8F6" w14:textId="73A25A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2C57DDE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0CBCA9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RGAG1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5278A6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F63869" w14:textId="3668C5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8DEF28E" w14:textId="6C6EFB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C0C0655" w14:textId="78A00D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45BAF10" w14:textId="2F4089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24D5509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E84EF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RSPO4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29489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2D2CF47" w14:textId="59DEAF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C66AB63" w14:textId="4EF311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C9D193" w14:textId="5DE16F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E79E1B8" w14:textId="2C7589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28BAAD2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680CD4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LOC105075600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64FE74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2683109" w14:textId="34313C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22E007B" w14:textId="5FF545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9D56333" w14:textId="5F68FA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4B6050" w14:textId="594F4A0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243CA75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91DE6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SMIM6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30DED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5B8BC0" w14:textId="51D7CA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B0D3452" w14:textId="5E7426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49CF305" w14:textId="28E929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42400B9" w14:textId="13DE3A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620A7FD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5ED022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CSF2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77B56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B773590" w14:textId="4F72859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74ECCE6" w14:textId="777AB5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176980" w14:textId="39913D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371417" w14:textId="13F211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56F42E5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D7FC0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EMP2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EC81F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42D05F" w14:textId="489CE5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40BF14" w14:textId="460CF1D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EF31B0" w14:textId="79A629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6521B75" w14:textId="768E667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</w:tr>
      <w:tr w:rsidR="00B91569" w:rsidRPr="00B91569" w14:paraId="676313F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0A2D3D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LOC105078126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A4B75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71A6A49" w14:textId="4FFF04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B6C38A6" w14:textId="055CB8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C6391C" w14:textId="5110C0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C89A3F1" w14:textId="0AA57C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25C665C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F00D1A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KCNJ13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77C9F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78CABFA" w14:textId="09B6A3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AAE7116" w14:textId="3E9C2B2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135159D" w14:textId="083184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C8AD97C" w14:textId="6EC3D7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7BE4753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3A7E4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SELE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A0BF3A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78E9FBD" w14:textId="6A4242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592E23D" w14:textId="0AF1B1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EFE0A11" w14:textId="7544D6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2D4E1BA" w14:textId="6CDD263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698A022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6716DE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UNC79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8916C3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DF15027" w14:textId="7B0F6C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D9C974B" w14:textId="19C58C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B65221C" w14:textId="4AA3A5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1DA94C3" w14:textId="03152A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5858B1F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E80D7F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EFNA4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FE959F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62C7CA6" w14:textId="5E07F43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B696B7" w14:textId="723039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EC0BCFA" w14:textId="3F15D1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31E9C22" w14:textId="430463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</w:tr>
      <w:tr w:rsidR="00B91569" w:rsidRPr="00B91569" w14:paraId="4BB09A2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DB06D5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MAP3K15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5F217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0945016" w14:textId="1A6682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4D1451E" w14:textId="699AA3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B5563AB" w14:textId="6C9150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5DD73CE" w14:textId="1DCD6F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12EE7B7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1593D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CLTA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D6881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30798F" w14:textId="6D2CD0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6B41F32" w14:textId="6B3484B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71D7624" w14:textId="58D5207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04A06A9" w14:textId="034CA0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32400C2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202E6D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INHBA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45F57F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8BE9AF5" w14:textId="2DAC713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4BAF5A" w14:textId="4B8147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992DD65" w14:textId="39B3BE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2445365" w14:textId="3F9C5B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550F4FA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E1F12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LOC105070387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12CCC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1466DFF" w14:textId="6C6274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5F68D9A" w14:textId="180C46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EA32F19" w14:textId="29F228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552D057" w14:textId="49FA55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732892E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6EABE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LOC105063916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C5A3A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23CBE7" w14:textId="23A55B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0524A8A" w14:textId="19A9BE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0026002" w14:textId="1FF472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629F854" w14:textId="7FDD06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38CD1A8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6992A7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COL6A2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001DF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88B09EA" w14:textId="5D5A37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90826DB" w14:textId="690FBA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8C77906" w14:textId="1B842F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77AB05F" w14:textId="3913D4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3E302D1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F7EB99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PLG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BA2402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A82F1E8" w14:textId="48D7A0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C87026F" w14:textId="13325B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753C28" w14:textId="0DE478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91B096" w14:textId="10FFF6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</w:tr>
      <w:tr w:rsidR="00B91569" w:rsidRPr="00B91569" w14:paraId="3B809D3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93F2AA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ARHGEF28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53BA8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226DA68" w14:textId="46A1C8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7957EB3" w14:textId="47A225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D2A9EB3" w14:textId="32830A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71714AB" w14:textId="684662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355F5D2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01C30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COL4A1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7F8EC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9638CD" w14:textId="6F40FB7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A0DBA48" w14:textId="2AFB0D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BB043A1" w14:textId="7C51D1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41F71D9" w14:textId="69E0FE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2D1D0B6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684D03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PTPRD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35D42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C17EEA0" w14:textId="7794B8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D2A3488" w14:textId="1F79128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72E3F63" w14:textId="02C8911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442AE14" w14:textId="63732D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0933729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E4C76D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LOC105074080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677136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1314532" w14:textId="54A80A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A3847A9" w14:textId="4DA557B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C21F696" w14:textId="5B229F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DFDB5C6" w14:textId="5A51E9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644DEE9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5C0599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KIAA1755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F39889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D39CC11" w14:textId="13863E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D567F65" w14:textId="200AF0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A6209A7" w14:textId="5EB472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191BD7" w14:textId="4B8790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</w:tr>
      <w:tr w:rsidR="00B91569" w:rsidRPr="00B91569" w14:paraId="34E33F4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C69E0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LOC105072719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AA1CF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B26B53B" w14:textId="2AD161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7036F6D" w14:textId="3DA191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D67E04" w14:textId="7A5A6C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4AD3BFD" w14:textId="79F98C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5A9FE59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CFECBF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LOC105083984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5E3F91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5D85EFF" w14:textId="759AA1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8C11C7A" w14:textId="482566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36E44DF" w14:textId="5DE990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854DC9B" w14:textId="646C61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7B50B5E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338F14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LOC105083593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A8C4B6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336048F" w14:textId="2CEED7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A59E73E" w14:textId="61D966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6093B1E" w14:textId="6C49C1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B2DE902" w14:textId="648E75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7396AB6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25F90B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SPTSSB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73FE46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929D2B4" w14:textId="48414F5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4851F55" w14:textId="0C8E56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20FAE7C" w14:textId="4BA439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A5A423" w14:textId="762FA3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1F34F34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63B773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LOC105062107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258AA1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E81B746" w14:textId="1CA874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160FBDA" w14:textId="0583940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0AACB1E" w14:textId="23D3B9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33EE71D" w14:textId="0C768F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6794D3C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D65463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NUTM1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1441DB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3434D1" w14:textId="3B75F8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6DB1922" w14:textId="37CDAC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E5FF3B6" w14:textId="686015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2155618" w14:textId="492A74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3F84A42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8D32D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LOC105074608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AE428C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DFCA5B1" w14:textId="7CC4BA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06D6405" w14:textId="222742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FA30329" w14:textId="572D9B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BBD12BD" w14:textId="0BAB01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6E2427B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E99DDD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LOC105061827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FE1002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5D00A6D" w14:textId="3A527A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92CAFCC" w14:textId="0923F3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260E16D" w14:textId="4346C8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B4F4E7" w14:textId="0D869BE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7BB0C33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C159E7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LOC105081510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6CC0D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B2F36A6" w14:textId="00170E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D5054C6" w14:textId="0F9750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DD0FAEF" w14:textId="3AE61D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53775D8" w14:textId="2917A8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0A46DB7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3D4C4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EPHA7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5A4F89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4E2ACA6" w14:textId="0BADA0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0641AF" w14:textId="1EF3312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612A747" w14:textId="72B294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4A7F3F6" w14:textId="47E543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254BF66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B5D44E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LOC105084175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42A583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7873C8E" w14:textId="4152F5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A2ACFC0" w14:textId="2699642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770F37C" w14:textId="65A372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339A3C2" w14:textId="4A688B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752923D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E39D99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DHH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C5C4FF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C748AE0" w14:textId="27AFE1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E008C8A" w14:textId="2177BA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61C69D1" w14:textId="092EAF6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B144F0B" w14:textId="5F0C1F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4A8ED03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651274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NCAM2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25CBAE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A7B80F8" w14:textId="6F148E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F0F7B64" w14:textId="029E970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FD883D" w14:textId="1915DE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C606EFD" w14:textId="76F6B2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146B0F3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3D725B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LOC105068596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FCE1B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1094312" w14:textId="7137A45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B5EE759" w14:textId="7EA88D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2DE2B0F" w14:textId="23427C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0269D3D" w14:textId="48AB27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3B44883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A348E8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PYGO1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D4C6BB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7CD3ECB" w14:textId="691365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7EEE091" w14:textId="283512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29E707" w14:textId="1717B9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C90D4E7" w14:textId="043F99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77E9538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F29BDA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LOC105082373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F5E9C0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B95380D" w14:textId="16FA68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6940D55" w14:textId="1F829D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8D06213" w14:textId="70D424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D4F57D5" w14:textId="1597B6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03D374E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D374BD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SLC5A5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D66896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1B1CA4C" w14:textId="7847530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CAAA0F2" w14:textId="634901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8ED4DDE" w14:textId="02B8EF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2D0EAFA" w14:textId="0BD2E8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4543CE4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23893F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ZBTB7C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F91409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2680D90" w14:textId="353230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CDD414E" w14:textId="618891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1F07B4" w14:textId="4F37FC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4777157" w14:textId="31D42E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46CA0FD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54D520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PITX3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51E23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A61215D" w14:textId="340371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49D982" w14:textId="033306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B2A1935" w14:textId="5790C5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915DCF3" w14:textId="67FA14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0AFE1FE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0CDD84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LOC105067713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F0338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0F694CC" w14:textId="7FEE2B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EB71126" w14:textId="6F04FD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019E41A" w14:textId="2D835E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C5098AF" w14:textId="23DEC9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</w:tr>
      <w:tr w:rsidR="00B91569" w:rsidRPr="00B91569" w14:paraId="0E817EA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219DE5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MSC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72B2A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C3B7EDD" w14:textId="34F36D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17EBCD9" w14:textId="79B4A4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61FC57F" w14:textId="221F21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BE86BEF" w14:textId="1F4E2C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790BA2A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8E4837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COL4A2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19357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C8DAE1D" w14:textId="151DFC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25D6D3F" w14:textId="3A7DDE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34D425" w14:textId="09C808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BB4325" w14:textId="59E7B1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4C0FD39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E6BD40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LOC105074284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9B312C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5E503AA" w14:textId="289742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DCA4548" w14:textId="4DE721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3D0C1A9" w14:textId="36F551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AA23674" w14:textId="7C3158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3FCD198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635EED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ATP2C2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18D93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A52F445" w14:textId="0C1DD9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71BF41" w14:textId="7024850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C2DF54" w14:textId="441045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FFE74A0" w14:textId="3F4304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2A7AC51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A59567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TENM2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56E7D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1086643" w14:textId="09067C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A4805A8" w14:textId="58D44A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80DFED5" w14:textId="632FE6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BF6146E" w14:textId="3F9BC0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5EC04BD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2E8947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FGF16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F949C8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344E3B2" w14:textId="5546F3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4DFED9E" w14:textId="1DF8C7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DABAAF4" w14:textId="6C057F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DCA237D" w14:textId="29E9B80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5FEFCE0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22BA59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CACNA2D1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F7B99A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3C327D6" w14:textId="0645A5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0DC1A1A" w14:textId="38DFB2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6E23DB8" w14:textId="78D866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066B9B9" w14:textId="20E33F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1E3D543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DC03BB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XKR5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2BE918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3E2940F" w14:textId="49037E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656C204" w14:textId="26215D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5DE0A1" w14:textId="69000B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17F5DC6" w14:textId="41D613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173EBDF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1D583C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LOC105082274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2E089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C0B8C3F" w14:textId="4CAE93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2104A78" w14:textId="60701A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605A18E" w14:textId="47C094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11394C2" w14:textId="421FC2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1437533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D0A0DA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LRRIQ3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5B9F17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97063FA" w14:textId="578556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7B84530" w14:textId="314743D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3431455" w14:textId="1602DDB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F6FEF2C" w14:textId="06FF54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131F881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9800B7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TGM5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45C88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02B92A8" w14:textId="0C4A0E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2A5EACF" w14:textId="101C74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22DCE62" w14:textId="2EA413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2535CE5" w14:textId="678005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1DF67D3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BB5D95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LOC105065488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A5EB9E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F0F1668" w14:textId="355758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0DB69CC" w14:textId="72EBDD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C76A508" w14:textId="5D9B7D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EA5E95D" w14:textId="312FAF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7B8D687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42F489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LOC105066721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500312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36B7C44" w14:textId="0D709B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D8B0C59" w14:textId="340BA2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A65B5C3" w14:textId="3D66BA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AFA9E07" w14:textId="29139F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3343781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AEE0CE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PTK7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972BCA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1BB7947" w14:textId="70EAA8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0287E3E" w14:textId="755018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C800E7A" w14:textId="1CCFE3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7B84533" w14:textId="6E47CA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74ADDF0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E61E30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MYO1H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C4FDFA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F450961" w14:textId="532C1A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68588B0" w14:textId="5DFE6E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BD96F20" w14:textId="04ECEE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F88F863" w14:textId="10915F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1A564C4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D52137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CINP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0C29DA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5277B3F" w14:textId="341219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6AFD65B" w14:textId="357175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2BF6348" w14:textId="5CBCFC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350B5AC" w14:textId="594063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3EA6471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BB8C32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LOC105076393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A2402C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28AF13E" w14:textId="16405B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55C1D9" w14:textId="3E05FC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FA7201" w14:textId="06B5B6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5F477D6" w14:textId="0439C9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26A41B4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C027BC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FGF10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523D4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C05C667" w14:textId="37F8BE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4992FB0" w14:textId="5CA05BD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3C75DB6" w14:textId="0EEFC3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262E2D1" w14:textId="1F1AF7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0140EB7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0B76B3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FAM19A3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79896C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DC8DC2" w14:textId="689ACB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F37256D" w14:textId="158C62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1A3B5F2" w14:textId="45A270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087B53E" w14:textId="03D2B3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4B65732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294C7F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LOC105068732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C8CD0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26ECA59" w14:textId="45345E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F555BA8" w14:textId="05142E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8AA41BE" w14:textId="724CEB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6A8F900" w14:textId="0C044B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5BC9799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00810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LOC105067138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463CBA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388B024" w14:textId="1BC3DF7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DDA3330" w14:textId="446109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6EA97AB" w14:textId="59BC770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0C9763A" w14:textId="2E2F31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3449A19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B4B877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LHX9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992E6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E972D5E" w14:textId="637F02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8B44F48" w14:textId="1AA263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5258B8" w14:textId="62D98D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A226356" w14:textId="4F0E809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5DEE961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C85B3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EPHA2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61475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AFBC5EE" w14:textId="7A66F9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7E4FAB4" w14:textId="5B914B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6728A8E" w14:textId="7006AF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33A4826" w14:textId="4B7CDA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7154B13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502059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STK32C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99C718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1BB35EE" w14:textId="0FD359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610E405" w14:textId="3A301E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08779F" w14:textId="62FE66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CE1E681" w14:textId="54A519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66271DD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9204AD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LOC105079587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E4510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0047BF7" w14:textId="5CDDF5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7147C17" w14:textId="4A297E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7E92B2A" w14:textId="34EC6D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729B591" w14:textId="6D22BD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6A11EB3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5B0BAB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LOC105063490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F7D0C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9104086" w14:textId="68DE6A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F88284C" w14:textId="37B010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57EE0B9" w14:textId="788500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F7FEF72" w14:textId="215FCA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6A7F28F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C7A62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CDRT4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E2910D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780190" w14:textId="72F844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EE0DC04" w14:textId="3978403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3652BBD" w14:textId="55443F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B4BEAE5" w14:textId="36520E5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4BF5DD3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54249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LOC105079355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0B7A0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15671CF" w14:textId="04FD2D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C58DC4E" w14:textId="7FD0C1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8086877" w14:textId="06A849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59C65B0" w14:textId="0107D8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0587696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2345D6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RFESD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DEEEFE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27694C9" w14:textId="2506EA3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A36C660" w14:textId="155372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2652552" w14:textId="3D4E4B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D558976" w14:textId="7FC261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618D662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6E47AA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GAREM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6421C6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1487D0C" w14:textId="5F2725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4F22946" w14:textId="7BC99C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9263C32" w14:textId="008183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AE014DE" w14:textId="03AD9A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1D6DEDE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89500C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LOC105070853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74A6EA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D8429FA" w14:textId="360BC2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24B3AD5" w14:textId="7C3F72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B1CBD25" w14:textId="2913E8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890FE05" w14:textId="7BD9BA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1D9AB59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D4C292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DYNC1I1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DD2C70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A296068" w14:textId="6AC58A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06456F6" w14:textId="3768EC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4690BC3" w14:textId="4F38462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F4FD00" w14:textId="3CE7D93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7E6BF2A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34BAA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CDH18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8EA0C0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5DC8DE9" w14:textId="258458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3CF8E9" w14:textId="614845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325F79B" w14:textId="2CA95C0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298E3E7" w14:textId="783C3A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4A74473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48D3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SAMD11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AE3BFA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E3C7FAD" w14:textId="39A214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1FADC0C" w14:textId="19F076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D8AE25" w14:textId="3900F7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69DAFF5" w14:textId="7514B8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356DB0D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9DCAA1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MRO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17665D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62E8E86" w14:textId="36FBA8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31E9036" w14:textId="6F7F9A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68F1FD0" w14:textId="0D520F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BC4513E" w14:textId="20284A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401540E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C25B83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LOC105073497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18F1D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E02B977" w14:textId="44B498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9920DCE" w14:textId="5F5A4C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328702E" w14:textId="2631E2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1644E1B" w14:textId="62D04B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3242040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A676EE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LOC105079701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175CD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4520078" w14:textId="6BE0CD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8E8DD4E" w14:textId="2A394E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87EA76B" w14:textId="739095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DE9828B" w14:textId="0CCD65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38C7742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9A28D2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DRC7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0D61D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86E4A33" w14:textId="3EB230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A212DA5" w14:textId="54EF05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5E0BF60" w14:textId="70BB0F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A1A94B4" w14:textId="5349C4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71D2AA4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6C040A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SPTA1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87C445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257A8DC" w14:textId="4FF78D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F5CA2D" w14:textId="67098AB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B59FA69" w14:textId="741B298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5E874B8" w14:textId="51150F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13C8138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9DC6F1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MAP6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89EAFD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ACC3620" w14:textId="300D5E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74548DB" w14:textId="0BFDCB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808F497" w14:textId="226C78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A9C2870" w14:textId="3654BD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2A70A2D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DA1D66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PDPN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4AB9F7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7105A24" w14:textId="6BEFD6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95ED160" w14:textId="6B10FC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5930F7D" w14:textId="05B655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5C6106A" w14:textId="3EFD5E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7459CCA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E235D3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SLC39A4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BB8AF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ECE7E2B" w14:textId="191142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2CB150E" w14:textId="464337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F3A755" w14:textId="1BB9E7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5673B46" w14:textId="4602E0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6BDDD35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40C6BB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LOC105067113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B8E52D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E0C840D" w14:textId="776525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132DC49" w14:textId="7E5891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739B635" w14:textId="26E3CD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C0FF95A" w14:textId="0C47DB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699BEC7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8010AF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EXD1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B0F853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D76921B" w14:textId="3BBB2B9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8CFEAB5" w14:textId="16830A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6BCD83" w14:textId="3C2968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1B7F76D" w14:textId="1B881F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33BA358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DCB38D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PCDH7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85179D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8BCC544" w14:textId="503B6D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CE87B19" w14:textId="12DB15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DC74D2B" w14:textId="79DF51D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1E8315B" w14:textId="0753FA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1D5E7C3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9A3F16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LOC105076132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170DE3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20925F1" w14:textId="3BCC45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401591C" w14:textId="269CE9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C43062" w14:textId="6CC65F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B80F5B1" w14:textId="114E1C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11C3319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CCF251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SEMA3G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1CDB8A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325A81" w14:textId="7CB351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2C6CD4D" w14:textId="065690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FBEAC8F" w14:textId="41DF18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0EEBC85" w14:textId="26AE8D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</w:tr>
      <w:tr w:rsidR="00B91569" w:rsidRPr="00B91569" w14:paraId="3939A37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852C16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TAF7L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D1774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3DB0012" w14:textId="116F83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39E7B5F" w14:textId="7E1414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1EFB445" w14:textId="63746D2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3E37CDB" w14:textId="048BE7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6C9BDC9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340F82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TNFSF18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7BD30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F5C2ABC" w14:textId="063189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DE02AB0" w14:textId="357AF5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BD28B35" w14:textId="4918F4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7337853" w14:textId="5D6AC1D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6D21667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26AA84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CCNI2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0C5BB5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CB046B3" w14:textId="639ABE7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1954248" w14:textId="428A2D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61C845F" w14:textId="4A0834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0EFD8A" w14:textId="37E5F5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01453D6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565643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ASIP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DC32CD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39BDBD2" w14:textId="0C1A3B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D4CC51A" w14:textId="6565D8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5327107" w14:textId="0F2E96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26F9AD" w14:textId="093ECF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0E98634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851BDA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HEPH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2E4DD8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114262B" w14:textId="49B21C1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D08FF15" w14:textId="50EC0B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D2EC311" w14:textId="0A7863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5FE0F28" w14:textId="479C69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7AB927A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2543E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LOC105080065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ABD09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darkgrey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96DDD23" w14:textId="56791D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6C96EF8" w14:textId="7F7752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B2DF1C" w14:textId="1FB7F1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12605CC" w14:textId="6EB204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332043E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C33ACA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LOC105076976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57455D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B0F0A80" w14:textId="3E6551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B12BD12" w14:textId="4FED5D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8EC3D05" w14:textId="603B19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9EDCEB7" w14:textId="56515A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</w:tr>
      <w:tr w:rsidR="00B91569" w:rsidRPr="00B91569" w14:paraId="17FAE46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7D9034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NEURL1B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B5E996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72FAE4D" w14:textId="09FE0DA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B3EAE6A" w14:textId="725F73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EB60EAC" w14:textId="52E669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95DA11E" w14:textId="6C628F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535A7E4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19EC1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LOC105062843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081D9B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089E1ED" w14:textId="1C2FD95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4AD0D9A" w14:textId="72B196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DEF91E0" w14:textId="21DEFA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ABC42C5" w14:textId="022BEA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1E575AF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AAFCD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EGFL7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7B209B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42C5E64" w14:textId="69CBC9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52E0E26" w14:textId="49EEF5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2E1B055" w14:textId="6F44F8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366F45" w14:textId="44028BF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</w:tr>
      <w:tr w:rsidR="00B91569" w:rsidRPr="00B91569" w14:paraId="5D63C76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84AB39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GGT1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D78D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C65006B" w14:textId="30C0FA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9CDFFA2" w14:textId="764C0E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ED4BFDE" w14:textId="5ED94F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2D19592" w14:textId="51CA452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0.62</w:t>
            </w:r>
          </w:p>
        </w:tc>
      </w:tr>
      <w:tr w:rsidR="00B91569" w:rsidRPr="00B91569" w14:paraId="1E53F18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7E65BB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ANKS4B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59616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EF9C7A3" w14:textId="57CB90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F6CACA6" w14:textId="37652D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7286700" w14:textId="3F8447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40426DE" w14:textId="50BEE0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2567688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564E06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LOC105061637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A023A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2927FA1" w14:textId="45C915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370978" w14:textId="4E5580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F733375" w14:textId="412B0A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189FACE" w14:textId="2B4123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4588A8C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B211B7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LOC105064361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2895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FEB78AA" w14:textId="7D0697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780FEE5" w14:textId="010065D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ABF4D10" w14:textId="075019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FC4FA8" w14:textId="26F17A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0C0D3B3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6C00F2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UNC45B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12D0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9E4A6BA" w14:textId="18E57B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3DCF6A1" w14:textId="36D280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EEE35CA" w14:textId="44A6D9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3923BCF" w14:textId="4FE15E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094C1D7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2A627C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PCP4L1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50622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5D2EF0E" w14:textId="13E1F7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829A110" w14:textId="5EE107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014A666" w14:textId="79E79C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3406ABF" w14:textId="457425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75AE612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81356A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AMBP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8EFA77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F7A067" w14:textId="13DACC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2D136AF" w14:textId="4BEE43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F2B91F1" w14:textId="0EAF16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58AB77F" w14:textId="6DF6B8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416FB75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DD2AD4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GJA1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4D493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FDA794" w14:textId="2D12BE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12BD3F" w14:textId="431E82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4F2E3B0" w14:textId="0477CA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515D3EB" w14:textId="029FCC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74D7B04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5D842D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ADAMDEC1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89169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A34424D" w14:textId="47822D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1E0343A" w14:textId="6809D0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1406E02" w14:textId="5B7DD4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FC933DE" w14:textId="053E37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08D01E6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1926B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OSR2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93155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A6FBFB" w14:textId="3EDFEA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51DADAB" w14:textId="2F3984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E9C38A9" w14:textId="4C9629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36866F" w14:textId="37C16E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16698BE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32B133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SPOCD1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8DB90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5FFAE96" w14:textId="12B469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CD98C0E" w14:textId="2E370A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0DECD93" w14:textId="108799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E816E1A" w14:textId="3D2A44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4B40B5D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A29CA9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LOC105082663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04D748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67CDE1A" w14:textId="199DCB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F614A9C" w14:textId="559D904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278213B" w14:textId="18B61C9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59FB71D" w14:textId="1D728F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2DAA5A9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C8CDEF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GAS2L2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514AE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0B30564" w14:textId="4EF58E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EE28AC5" w14:textId="3D623A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3F27F4F" w14:textId="7C5CE9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90AC812" w14:textId="13718B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0999ED8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B623D0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WNT8A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2CC1E2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BAD3ACB" w14:textId="060BEF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FB57748" w14:textId="12EF6F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FADE78A" w14:textId="06A743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D985FA3" w14:textId="59D941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</w:tr>
      <w:tr w:rsidR="00B91569" w:rsidRPr="00B91569" w14:paraId="77AD15B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138EF9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LOC105065804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4C2E2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5934DEE" w14:textId="7EC089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F219368" w14:textId="3B70D1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620BEA5" w14:textId="723363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13E8CD2" w14:textId="388746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5FEAF02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62663D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ZCCHC5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9D049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69DC824" w14:textId="389AE1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E13FC58" w14:textId="28D02A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FC4B20E" w14:textId="54E803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EFA71E" w14:textId="63D7C2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5AE381F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0CFD1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LOC105069191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4560FC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4A9315E" w14:textId="675E4B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9D7D3B1" w14:textId="277C9C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7E10065" w14:textId="729447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DD90D65" w14:textId="3D986B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65824E7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4FE4D0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LOC105064544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DEE7E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4727BC1" w14:textId="1B62BD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7026CDC" w14:textId="361B9A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3171448" w14:textId="5BF40C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771D842" w14:textId="3C9231A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34DF524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091A0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LOC105083907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F39310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019A364" w14:textId="4F8873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29E1DBA" w14:textId="40B150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6E73FB7" w14:textId="6D7D19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0840C7A" w14:textId="735105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0273303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663485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LOC105066703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9DB7C2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43623A7" w14:textId="0651E48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C02AECF" w14:textId="0EB7FB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DF91FAD" w14:textId="434410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9411FF0" w14:textId="254B82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4184102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80CF19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COL11A2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9CF84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7ECFAFA" w14:textId="5CD116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9654473" w14:textId="5C5789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CFFE4E5" w14:textId="254A9A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FFCD4FF" w14:textId="3A0C7D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395AD25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26BA57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LOC105065993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6B8B50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704C63A" w14:textId="0C3BCD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D3567F9" w14:textId="6D3DC2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4E2B18C" w14:textId="75510A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7C20587" w14:textId="411946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3AA6CA3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C43A28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CDKN2B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9BEEFD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D048418" w14:textId="01A8D9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14C56FA" w14:textId="45BFCFD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8B16886" w14:textId="6A9490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9039CE5" w14:textId="60734C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51CF176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A895B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ZBED6CL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D838ED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B0C1C15" w14:textId="425348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A9E3834" w14:textId="1014E4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2DF1649" w14:textId="0C9F66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3669781" w14:textId="5A195B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6401918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0C22F6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LOC105078535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A1397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8275DA8" w14:textId="19EA6C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940C96D" w14:textId="514A72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57C3ACF" w14:textId="300C55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9E8D35E" w14:textId="642914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27B153C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38630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LOC105071877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D3BB08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5EEF7BD" w14:textId="16F794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BA2F451" w14:textId="32F6CB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583750E" w14:textId="40EF89D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2E8BAE" w14:textId="408855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777F326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8E7AA4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LOC105061848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A7CF78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72FFE29" w14:textId="493C39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7362CC2" w14:textId="26785E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45FDB5B" w14:textId="72CFB43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C6EF378" w14:textId="254090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10FAF0E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5BCDA1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LOC105067929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90805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B72D0C" w14:textId="38F04F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5481754" w14:textId="76220A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B3AF8F" w14:textId="12ECC3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D62C3B6" w14:textId="2014E2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284653B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5F8112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LOC105067018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8B6D31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8CD15F6" w14:textId="5C3059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ED05AD4" w14:textId="45EB073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A395667" w14:textId="6481D7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4B469A9" w14:textId="6438EF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724EF2C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D0716E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LOC105082370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05AFC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935FAD3" w14:textId="773605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6E46910" w14:textId="6E718D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39F60AF" w14:textId="1546A9D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44CD331" w14:textId="52EED2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48A0305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9C5101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LOC105066041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808158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92FCD70" w14:textId="2F1A15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E92E68" w14:textId="16A5B8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A63B20" w14:textId="6EB0B6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1371151" w14:textId="0C6632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021457C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46B19E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SPAG8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BCD716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3848F59" w14:textId="47B2366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F7C511A" w14:textId="1ADE63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F403162" w14:textId="608D2A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CB33565" w14:textId="22B296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5DFBA31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1776EE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LOC105063333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E5EA4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858D71E" w14:textId="38562F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417E61" w14:textId="5D584E8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9A18F8" w14:textId="1FC9897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CBCB1BE" w14:textId="11AAFD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51C2EF8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9AC4D6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VIL1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22203B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F47BA2" w14:textId="67B915B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737E9FE" w14:textId="4282B4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71894A9" w14:textId="2B5CBD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50BD3A4" w14:textId="1FE882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58A348C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E6CDE2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ITIH4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19411A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7715EE" w14:textId="35D257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B911D81" w14:textId="616D48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25DA18" w14:textId="3885EA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C2CAAD9" w14:textId="047197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2C52D1D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B2B131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LYPD3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E893B2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1AFAF39" w14:textId="14BA82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BE1E5F1" w14:textId="521B85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43F05EC" w14:textId="04DBD2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D3117E" w14:textId="0033525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5B915A6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048C80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BGLAP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2E5A6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44E3107" w14:textId="4BEA0F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6BBB012" w14:textId="6D50117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95E9AFC" w14:textId="33BB86E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D6CA20B" w14:textId="3C3349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47B3D4D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247376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MESP1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24630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BF7AE7A" w14:textId="169497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7ED5B3B" w14:textId="5D8850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7D1C943" w14:textId="5177A8E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622FF95" w14:textId="7697A3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2C5BF9C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8FA050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LAD1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A039E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FDA5AFD" w14:textId="3270C9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6E1705B" w14:textId="2BDEA1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1A021BD" w14:textId="16F46B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73AF87E" w14:textId="39CB4EF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0FEF45E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F89296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LOC105079544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06D29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CC9300A" w14:textId="47A1C7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D44B2EA" w14:textId="24601B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F90BF8D" w14:textId="15FB47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F1190DC" w14:textId="63E82C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5F11747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958894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SGCG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96452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3E7A809" w14:textId="5D07A4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2623F5" w14:textId="093C85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73E3ACF" w14:textId="71EBA1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962D1A4" w14:textId="77A47B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5E276E9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BAEDF9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LOC105067418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C55BB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5C0825" w14:textId="7C34DB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9B141AB" w14:textId="12CBC6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03108E0" w14:textId="2E9DE6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42E455A" w14:textId="7AA649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6FA6DB4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9C9F84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FSD1L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446DE2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C5BC55" w14:textId="584FE3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5D7093B" w14:textId="0BD4E3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589FC1E" w14:textId="012B7E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999E305" w14:textId="7CAD71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7D29A30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F382AC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LOC105071769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8CE26C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7B27E53" w14:textId="24EBA1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A534C9" w14:textId="7E95C8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DE6B598" w14:textId="53443A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6D1795D" w14:textId="7B827A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</w:tr>
      <w:tr w:rsidR="00B91569" w:rsidRPr="00B91569" w14:paraId="1A7422A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61016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PKD1L2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17F20E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51D69D9" w14:textId="579DD5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4728B51" w14:textId="5D03FA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95761F8" w14:textId="7CBBDC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8561BC4" w14:textId="4E0BFF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3698360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461D1E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KLRD1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BE936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52B07BB" w14:textId="3D500B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ED454D2" w14:textId="42C570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2C6C57F" w14:textId="2B6D68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935E5F" w14:textId="1F5C72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44EDE8F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85EA53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ANPEP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F5A2B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7706854" w14:textId="38AA02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E5F1F2D" w14:textId="6D3DBC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23BF82F" w14:textId="74865A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1AD0035" w14:textId="6154FC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448CC2B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61015C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LOC105078125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220C51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E35F3FA" w14:textId="147038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6DD7186" w14:textId="3029B5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58E1E5" w14:textId="4B27C4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4DEDB38" w14:textId="4FAC7A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7EBBF20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715E7D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LOC105061846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E6C711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13B1922" w14:textId="26F6277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3FF369" w14:textId="4C5553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769D69E" w14:textId="007804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25B2C37" w14:textId="174A63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6A80339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B40CB4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UNC5A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FC3B11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6CDB8E" w14:textId="1BDA07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82F8C28" w14:textId="164D08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320D5DE" w14:textId="245678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DB95861" w14:textId="246BACE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053046F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481B1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LOC105067654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444F7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7AA8491" w14:textId="51D5043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3AC88D0" w14:textId="740F1E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D09811C" w14:textId="031BF5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0AAD815" w14:textId="6298E2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7E76494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8203BF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LOC105069264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7A852D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F7E9DC2" w14:textId="1E47D2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776D001" w14:textId="446864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4167680" w14:textId="73E344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CCCF8EC" w14:textId="70CFA9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005AD9B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AE616F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QRFPR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0ACFA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CC102F" w14:textId="69B698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95937F" w14:textId="1D008C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148405D" w14:textId="3916B9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BD9DF5D" w14:textId="37CF01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2E47EA8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85FFCA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ARHGEF19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56B859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F065DF" w14:textId="1B667B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980CD17" w14:textId="459311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D48C439" w14:textId="361AFC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B9C8285" w14:textId="44634EE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7E38EBE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7FE12F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B4GALNT1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9297A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755D683" w14:textId="30D7AD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313281F" w14:textId="5D193B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0F70082" w14:textId="2C1160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DB4D80" w14:textId="31A6BC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0B03F28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8BF1D4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LOC105070498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6D2887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5C9A04F" w14:textId="64A737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317CC32" w14:textId="7DF801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301574F" w14:textId="2E664C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57F2D91" w14:textId="259688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5F357AD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17C49F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LOC105072639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2E343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F94FCC3" w14:textId="1AF57E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1B1B130" w14:textId="5702D5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8E74B17" w14:textId="22C0E5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38843A" w14:textId="5D22AB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1BAF03C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1B7494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LOC105062213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F83E0B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150D333" w14:textId="1629AE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4C33BFF" w14:textId="5812D9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0E171C3" w14:textId="662B70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3D634A9" w14:textId="2B916D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1898852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42F93C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PLIN1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43ECA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DB0D46" w14:textId="051972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6991643" w14:textId="3C4352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9F7EE65" w14:textId="7DB2D1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7815B4D" w14:textId="5029301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697300B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39A78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LOC105064462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4DD996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452BB56" w14:textId="572706D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4E9D7FE" w14:textId="0F3D9B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A0FE797" w14:textId="497135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F346E2A" w14:textId="171402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64512FE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BEF8D4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LOC105066826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0BAEF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B4503CA" w14:textId="75B1FD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1AF3B18" w14:textId="484536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A7AD1F9" w14:textId="2239A3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4D61785" w14:textId="183392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72DA3CB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9A7313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RORB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1800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9DF6DDA" w14:textId="0D8E32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B861F15" w14:textId="232C13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3634F21" w14:textId="6CE1EA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3DF9169" w14:textId="31E282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6A2B385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9571A1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HHLA2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D9072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74D93C" w14:textId="59B1047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2BE8B37" w14:textId="7705A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EFB491" w14:textId="2EF676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0EEF49F" w14:textId="403444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5A27BEA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71D9E3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PAMR1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64AF71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4F65B7D" w14:textId="304371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A20A958" w14:textId="265725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20D7421" w14:textId="783EC4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92CE3B0" w14:textId="1B073D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7F930DA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C95C0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NLGN3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DCC9E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53A1D01" w14:textId="7FC771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177556E" w14:textId="216CC7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A151AEC" w14:textId="652F975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6B6D842" w14:textId="6DCD53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08198D9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7FA9E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NT5E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7A665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59963BE" w14:textId="78F8C6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8943B54" w14:textId="7AE081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9B4CE0C" w14:textId="11C6F1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851759C" w14:textId="182061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74E0EA4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759518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GRM4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899EEC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46930DC" w14:textId="2D5611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2846474" w14:textId="59ED35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C0E8BA3" w14:textId="7C2A6E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50FA95A" w14:textId="02DB40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4010311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388F7D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KRT39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897EC2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74BB5A4" w14:textId="303D1D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E8418C4" w14:textId="339396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CB6D5EB" w14:textId="400320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D39737D" w14:textId="52F9E5B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12C0D4D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8381F6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LOC105067632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19FA1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B9C940E" w14:textId="57EF42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0E8CA68" w14:textId="10C3D8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DA9D238" w14:textId="445AA8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6F29166" w14:textId="64FF14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640C1B9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AB20D5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LY6G5C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B6257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5C7E075" w14:textId="28C963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FFAB229" w14:textId="510599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919793" w14:textId="5EEBB10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F70C396" w14:textId="12F472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04F31C8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F8B88B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LOC105064178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08769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AB9B1AE" w14:textId="46CB22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0E2369A" w14:textId="79E8D9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1559C59" w14:textId="74F48B1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C5BB31D" w14:textId="6488839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7E0852C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D9A3B5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CRIP3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0E3395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81BBC69" w14:textId="642C0A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B17E102" w14:textId="089D71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E1FF3E7" w14:textId="1B192B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ADCA73A" w14:textId="2FAB5B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3051733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05BAB8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LOC105068197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7D025C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746CF17" w14:textId="5BF3C7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2836006" w14:textId="322A2F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07A8A3" w14:textId="176844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1DD429D" w14:textId="160C45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3345B01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FBE4B0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CACNA2D3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250B53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44D3DF" w14:textId="6FC28B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4810A81" w14:textId="156A82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57C9E0C" w14:textId="322E75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8C8327C" w14:textId="3B5BA5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73D4E7C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382262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LOC105077359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2FD481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9C318C8" w14:textId="45EBBD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C9A919D" w14:textId="7FC2CA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0D12687" w14:textId="6EE5C0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2BFD17F" w14:textId="7F126D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5135904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9CC93A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LOC105065088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84A8B0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EC52977" w14:textId="010787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CD4BFD5" w14:textId="18DAB6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8CFFCC3" w14:textId="199CDE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E208906" w14:textId="3218AF2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520FF45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EC0F1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NDUFA4L2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10BBA6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FABB1E" w14:textId="7803D1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2E91C20" w14:textId="4577E7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3E8FA99" w14:textId="23FA1B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BE2ACE7" w14:textId="4D07A2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5067EA0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91E2A1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LOC105066643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542795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2351004" w14:textId="38F82E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8B41908" w14:textId="242256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0312EDC" w14:textId="545B19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DF8E6E" w14:textId="45ED0A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3642921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D88EC4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LOC105066200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8DC1C7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F3C79BD" w14:textId="31B5DE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E171B35" w14:textId="2930305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77B8809" w14:textId="38BB4E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91E9B8F" w14:textId="04B996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201353F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2EA7D3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LOC105076778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8D2045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BFE40C5" w14:textId="5EDE1A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407AF5D" w14:textId="09B79F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5DF6EE7" w14:textId="645D17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AE983E" w14:textId="626227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31ABCCB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0893BF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ALOX15B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BCD672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FA9AB5" w14:textId="6AA1C3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60DE84C" w14:textId="5AE444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E957D94" w14:textId="023764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7FF8C07" w14:textId="222573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477694D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6D9A96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LOC105075583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7459AB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44DD380" w14:textId="11BA162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8B787A1" w14:textId="2AF1B6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3DAF2D3" w14:textId="15E9C9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1A23923" w14:textId="44EDF1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34E1820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38942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LOC105080749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498B39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12ED217" w14:textId="7760C1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C3EB091" w14:textId="55E54D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C08A050" w14:textId="58E71B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1FAFDA6" w14:textId="3515D4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3ED30AD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A460D4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LOC105082018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C78224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7C6D9B4" w14:textId="2195D4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29A89F6" w14:textId="0BFF3A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DAB655A" w14:textId="596BDC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35C165F" w14:textId="1A0886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7EC1D58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5382C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CTSH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CD71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85279B" w14:textId="540BCC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64D4A50" w14:textId="63A6EB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E28B335" w14:textId="1592F4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A6FD16C" w14:textId="41C49D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51E69C6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D2A80B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LOC105069827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98443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7EEA0B" w14:textId="2ED84E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DE59AEF" w14:textId="3B470C5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C75B53D" w14:textId="2FB128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AB6CD15" w14:textId="3A71F1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5D7E127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70C274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RBP5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84B267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610212B" w14:textId="4046C8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3D511FD" w14:textId="768B4B2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01FE690" w14:textId="58D038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2DCD903" w14:textId="4717F60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202441C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89853C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LOC105071490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D2B14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BE74B7B" w14:textId="7D478B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34775FD" w14:textId="3CB7A10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7864F9D" w14:textId="6BA948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6A918AC" w14:textId="585CE6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673EB75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9FC00C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ACPT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B5ABF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B928031" w14:textId="7EF281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E4C9565" w14:textId="385FD4B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B0C0301" w14:textId="4F710F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DC29DC" w14:textId="3F6229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2819974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C0D277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LOC105078493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FB0521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A4AA71B" w14:textId="33E279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CF993B8" w14:textId="126C14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DA4DCAC" w14:textId="574ADF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8B2A2BA" w14:textId="6E67D1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53D9834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CE6E1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DNPH1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26251A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0E26F45" w14:textId="1FCB80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9D3857A" w14:textId="5D00BE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B48A3D" w14:textId="008A969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32815D0" w14:textId="5FBEC9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057F8A2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A8D6BB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PRPH2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E6B400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3840483" w14:textId="3557A0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AAE09CE" w14:textId="7DC12F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1BAF32F" w14:textId="775440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C1039A0" w14:textId="762C74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6425718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8E43B5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LOC105070562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6C5100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105E3AB" w14:textId="2282DA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9FBF742" w14:textId="110E82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249542C" w14:textId="74C127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22F1AD8" w14:textId="310E46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114DD67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B808C6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LOC105062028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D9725C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A9145BF" w14:textId="0BA956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22D6CEF" w14:textId="7A70B2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B8B750" w14:textId="5078DFE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05D2B2C" w14:textId="48335E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</w:tr>
      <w:tr w:rsidR="00B91569" w:rsidRPr="00B91569" w14:paraId="6B37232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22905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ERP27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AB45F1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4B0890F" w14:textId="75AD6D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386FBE2" w14:textId="195921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C79FB78" w14:textId="0B65B8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EB119C9" w14:textId="5869EA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559A0DA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D4BDDF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FAM78B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28E338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45AA43E" w14:textId="72556E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45BCA32" w14:textId="52824A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068BAAE" w14:textId="6B5E5D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CE68DF" w14:textId="1E3161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7A36EF7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20B777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CFAP44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F222D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02F3E16" w14:textId="678790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F6DC3BC" w14:textId="56B013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0FAD2CB" w14:textId="3BF0CD9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175AB3B" w14:textId="200AD9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2DFA62F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88CA94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LOC105079984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747D48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9B0110F" w14:textId="5B500B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28B4F21" w14:textId="28E8CB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67874B" w14:textId="05C323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BE2E13" w14:textId="2A251F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2262B43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9B3BCA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ATP2A1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59367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C8B97B3" w14:textId="6D35CF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2477C7A" w14:textId="4473EF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B7F34F9" w14:textId="2EB443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A2040CC" w14:textId="548F1D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445492E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FA78CB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ASB14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9CE75A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083E5A7" w14:textId="117A35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F0DFFAC" w14:textId="185F832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71658AD" w14:textId="2336C3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F54D3F8" w14:textId="070789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38C66FE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B93AE0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ASTN2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876E9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5ABB92E" w14:textId="4722BB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7EBF772" w14:textId="1A84D08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280B32B" w14:textId="744097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E6661E4" w14:textId="6D13DA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51BF1AF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FBF9F0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ARHGEF25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54391A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C38690B" w14:textId="2D9FB7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B22CAF9" w14:textId="6346E0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0D19597" w14:textId="3130D9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364813E" w14:textId="3A10A8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5A7800B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7B323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FSCN2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42BE8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B930FC4" w14:textId="2C21A6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3D08ED2" w14:textId="2204A0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303E61C" w14:textId="268884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9F6F28" w14:textId="5E51BF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6BD6B3F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8C116C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MROH6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29361A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B170915" w14:textId="01231D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DC43F4D" w14:textId="3B1C2A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CBD2A31" w14:textId="428B85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0085CA3" w14:textId="7D8F38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4E56D07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6C2703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LOC105074432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576FB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1652D0D" w14:textId="7A8314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17E0B56" w14:textId="11BEC7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B85C440" w14:textId="5EFC93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5C69535" w14:textId="1ABCEB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4C54B2C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387761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LOC105083732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CB021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D1AFD40" w14:textId="5CAAAE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F724722" w14:textId="1B06B5B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E1FB6BF" w14:textId="6B74DB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1B29D98" w14:textId="7D1F6B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2EF71CB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85A441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SHISA7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F420F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5A19D6A" w14:textId="396C1F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420C4C0" w14:textId="03FCE5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828BA09" w14:textId="1801B1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D75E5A0" w14:textId="13FA79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6BA4EF7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915806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LOXL3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8EBED2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DF59CB3" w14:textId="0B21C5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2896D52" w14:textId="29B359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D33CB03" w14:textId="608E06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7002554" w14:textId="439003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076FA26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182996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SPON1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A446FE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E86603E" w14:textId="06D6C7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426E44A" w14:textId="78BD4B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310ECD0" w14:textId="11089F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B5999D8" w14:textId="12DF3A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42E158F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0B50B7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LOC105075565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C860F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E0F71F5" w14:textId="18D02D0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193A6C3" w14:textId="055C34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87149C0" w14:textId="3D54B7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D272C74" w14:textId="760346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0A21702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A1E30F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LOC105063010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48CFD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B5A44B9" w14:textId="76BF4AE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10B29F9" w14:textId="23A9A7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4561B35" w14:textId="3E9E32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65EB3B8" w14:textId="55F8F5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1B4D3C9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FD8B85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LOC105067646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824236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D6F7C7E" w14:textId="4AFF09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9079F4D" w14:textId="352E41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477294A" w14:textId="4A9437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A77A6F8" w14:textId="331A50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219D23E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D19D4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RARB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2F471A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6BA437B" w14:textId="13895C3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2BB97A8" w14:textId="17A2B9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B5D6EF" w14:textId="58AB1E8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8034C91" w14:textId="37BF08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4184692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4781F5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FAM228A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F579AE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EDDAC1D" w14:textId="36AE0A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920B079" w14:textId="4DDA6C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61EE6EC" w14:textId="4F8AC64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A8DEB30" w14:textId="19E6A6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332DAC6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C2D96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ERAS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11B354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BD713F2" w14:textId="4084F8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250521" w14:textId="483D83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429123" w14:textId="7AFC69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C6D6DD" w14:textId="405BEA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1D1BD92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A3B0C1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LOC105079515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4C663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BFA0FF0" w14:textId="213AFE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4260B9" w14:textId="6F39B3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48580D5" w14:textId="13A32B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0AC4D3C" w14:textId="75CBFED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272A592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067803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MGAT5B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DAEBB4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352C7CB" w14:textId="2DFD81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C7710A" w14:textId="71630E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348729C" w14:textId="003AA3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D61ACAD" w14:textId="649EB9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</w:tr>
      <w:tr w:rsidR="00B91569" w:rsidRPr="00B91569" w14:paraId="146F5AE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EAB84E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LIX1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515D02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0DE6FC3" w14:textId="382EA6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072434A" w14:textId="70A4557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A8C313F" w14:textId="6B70EC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F49FCAD" w14:textId="661EDB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2A52936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002D6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LOXL1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4D9E90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6CDCF59" w14:textId="48D74B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0982AFA" w14:textId="066D39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8B581A8" w14:textId="274A5A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63BAC6D" w14:textId="6A75DA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6244498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CED02E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CIB2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9410E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A5983B4" w14:textId="46441E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71E47C3" w14:textId="3E5F6B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B3E698" w14:textId="6DAFE2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3A23E7E" w14:textId="0F9D26A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0867738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0C6A7F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P2RX6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27D28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2C5613C" w14:textId="1AE157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93017DC" w14:textId="51E85F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5101D53" w14:textId="5A96B4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641E127" w14:textId="628EFD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7F917C3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3C6E9A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LOC105067181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0FE00E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B74C2CF" w14:textId="22A305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623779" w14:textId="630E98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7F6EBBF" w14:textId="41F50F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BEC4D2" w14:textId="715C7E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6F7BB91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B5802B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LOC105077396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A6DA05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AAE0738" w14:textId="04714C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157DDB7" w14:textId="0980AA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2E17E50" w14:textId="282381E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FB78BD1" w14:textId="753A97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34AA4A6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77FA5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LOC105079271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DCB15B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0C3BE2" w14:textId="63DDEE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7622E5B" w14:textId="540C22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C99506B" w14:textId="70A554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0AF0045" w14:textId="1194D67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7DCF724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3F459F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HSF4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2CDDD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447F512" w14:textId="15F4C2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919D90" w14:textId="69DBC9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85677F9" w14:textId="2FCED92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845836B" w14:textId="2D6D34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334BB34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A60799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LOC105063306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22587A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4D2A7F3" w14:textId="518457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08206A5" w14:textId="5D289D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745D1F7" w14:textId="7A3B7F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94CB65" w14:textId="579314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3FEA116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A29F04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LOC105062170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5F4B2A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777AF08" w14:textId="4075AA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827603" w14:textId="7D082D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F61C18" w14:textId="3DB7FE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4A097BE" w14:textId="5698AD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448874C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1A9FA1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LOC105084204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0EC89F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D74BBDD" w14:textId="3A4E97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257FAE9" w14:textId="7423B4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4416627" w14:textId="18D432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BF8D822" w14:textId="1FAF33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5B0840B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F3F93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PCP2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7AD6CE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38C325" w14:textId="1F4E13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3A356BC" w14:textId="11524C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C431A2C" w14:textId="1D501FC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5500CCF" w14:textId="25E106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437C716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6A8367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AOC2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3EB96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75C0235" w14:textId="44C1DAE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FCD77E9" w14:textId="5BF770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87DD227" w14:textId="3EB56B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DF3F7F5" w14:textId="50DD87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2837789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8168E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WSCD1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45FCC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A3C6C67" w14:textId="5D93A2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B179DE8" w14:textId="03D542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411BC1A" w14:textId="27607A8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769FDB9" w14:textId="3B4947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4194D34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31A6FF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SAP25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846C75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E599E95" w14:textId="0539F4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F259564" w14:textId="1B69CCA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FE10050" w14:textId="44DDF8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5D5AE85" w14:textId="128186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7C48CAE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57AE02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SPINK4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5F708D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11A3E67" w14:textId="0E1B5B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6D8AE49" w14:textId="4AA172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1A3218E" w14:textId="2EBEF4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A4B0D45" w14:textId="6EB88E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4B58EFA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9C307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LOC105076876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5FD3D4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F255930" w14:textId="3937177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6DB527E" w14:textId="118B99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6F86D43" w14:textId="337C69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38473BD" w14:textId="46DDFBE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474133D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DEFADC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LOC105072487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EA23F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77202C2" w14:textId="4D150C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BE0B261" w14:textId="3B811C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6280E48" w14:textId="634060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9B887DE" w14:textId="37CCBB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764FC8F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6E203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RAG2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AD77DE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806EF05" w14:textId="4431EE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D0C91AC" w14:textId="4AA4A2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63D3AE5" w14:textId="28FF72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6091AA4" w14:textId="6ADA34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2DFE3E6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DDC845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FSIP2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FCDDFD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10F3AD" w14:textId="502E7B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D611302" w14:textId="224528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023016E" w14:textId="523492B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9FA9A4C" w14:textId="45EE25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592DA77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DAE069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MTCP1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83F6F4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49DA966" w14:textId="5C2F7A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F789263" w14:textId="248A03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F949BC3" w14:textId="5DBABF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328395F" w14:textId="604189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74908BE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7E2B5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CNTD2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E5086E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254733D" w14:textId="4D3C64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CD58F6C" w14:textId="20DFB87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7EC1F25" w14:textId="41B430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873910E" w14:textId="38C7C3C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75B4574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8549B4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RGS4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D6A63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5B3BCF7" w14:textId="62AF9F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65048E" w14:textId="068BF5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D6C9799" w14:textId="42682F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00A485" w14:textId="31EFED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5F976F9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285649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HABP2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2718D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4CCB13" w14:textId="5C6A67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2175E42" w14:textId="7912AF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587F952" w14:textId="5CD981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74957B" w14:textId="1F383A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63E1E62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FA0E0E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HYAL4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DFD63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B2A5BA4" w14:textId="4B240A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30A83FC" w14:textId="40C329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576397B" w14:textId="1A101E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38802D8" w14:textId="776F35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1A74D8B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C47E75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ARHGEF39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D821D9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3B6EE5F" w14:textId="006AD6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BE3804A" w14:textId="1DA6B23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1BD5F31" w14:textId="1F10DC1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8F99923" w14:textId="64D7AB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6A6B101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AAA7D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PNLDC1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0F5C84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0106E10" w14:textId="40D32B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15B065F" w14:textId="0026BEB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C104AF1" w14:textId="696ECF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817F6FD" w14:textId="5B150F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11B0C84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85432F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SYCE2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1332E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88F47F" w14:textId="51F420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818915E" w14:textId="1D7D1E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18D85D7" w14:textId="63FAC3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D542F8C" w14:textId="261E0B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46B29B3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601316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CCER2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6D08B6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97FD350" w14:textId="69BBA1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DAA46A" w14:textId="5E2E38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9E25631" w14:textId="2E37CA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116DEA" w14:textId="2D6EB0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65E574F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CF9C52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LOC105061784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50D552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B88161B" w14:textId="0A87D9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EC4BCFB" w14:textId="18AC57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C92EBB5" w14:textId="269D19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B6968C8" w14:textId="73DDCF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4145A05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C4AC9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NPR1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A1E625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AB08280" w14:textId="1F6DCD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08B0D84" w14:textId="5265C8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1925073" w14:textId="25C833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5254144" w14:textId="0C773C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15F9F84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7255D9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PDE1C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F84028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66105D9" w14:textId="554A61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32A40C1" w14:textId="218B6F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7030DAB" w14:textId="7D3F63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B3045FE" w14:textId="03DCAF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5B1C0EB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1B61E1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LOC105066522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2AE67C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7D0E376" w14:textId="444EA05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3B3045A" w14:textId="176998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BACC69" w14:textId="491E55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A409835" w14:textId="2BD0A4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4EB1695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E6D0D5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AGER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8A5CFC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C209A80" w14:textId="7E4D2C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9D3E37C" w14:textId="71B885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0CAF4B9" w14:textId="4EE37B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51B2D9C" w14:textId="080B22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440D689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22831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UCN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20B354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3081301" w14:textId="2E3F7BA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CDCCE7" w14:textId="54789A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D3A94F4" w14:textId="31D3B2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B714913" w14:textId="217C3A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773A8C0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72717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LOC105077539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7727A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C387068" w14:textId="35CBCC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C3D179B" w14:textId="6665CB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EBF5646" w14:textId="6A4344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D5D816A" w14:textId="31B052B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73AAFC6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1A140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CDH20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F7F083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76AFE3F" w14:textId="5462D4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EA88FAE" w14:textId="6E8CB8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39CC30E" w14:textId="2784DE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FF3B671" w14:textId="2F57610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2998C17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1A1858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LOC105082351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8CA05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9EF7BE7" w14:textId="463350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3711389" w14:textId="39A4D0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4076353" w14:textId="02E015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7A1C34" w14:textId="69A19B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6BE5356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44201F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MFAP3L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531D0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68C7DE4" w14:textId="77D4BF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6C65517" w14:textId="37CB26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1BB3536" w14:textId="079941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5F53AFF" w14:textId="1D8110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2743CFF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3FB34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LOC105069446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DCD571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9925B27" w14:textId="7B6F88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EBFCC8B" w14:textId="00DF2C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F16E77B" w14:textId="0CBA63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CBB449C" w14:textId="659AE4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2B4269E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F8D1E0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TCAP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C5C55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5306982" w14:textId="022B0D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D4C5DF8" w14:textId="48B813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5BDC059" w14:textId="58D36F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88D439" w14:textId="425EF4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5DC01D8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DE5523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LOC105063467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18F70D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6E849FD" w14:textId="4FE39D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86B21A4" w14:textId="6A2760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0F642EE" w14:textId="03A8773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27280B2" w14:textId="70F1A7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39FEE46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38CCD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LOC105073768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16E19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D9525F" w14:textId="01C07B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839CB4D" w14:textId="503EB3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C38F2B6" w14:textId="106FFA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FC3EA44" w14:textId="32FCB11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24ED394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28C477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CPT1C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A9F4F9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CBE25A3" w14:textId="2322E9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B6A267" w14:textId="0D59DA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A810823" w14:textId="4B28825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321DB76" w14:textId="6C1DE2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3EA297E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BBB127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AMH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C11A0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50F74FA" w14:textId="5178FC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D0761C8" w14:textId="297FA0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3EE9A7" w14:textId="203B22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96AE1E" w14:textId="17B900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16EB75E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EA96A8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LOC105080072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4699EE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302E61B" w14:textId="2F4C4D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14264E3" w14:textId="1D38B53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253275" w14:textId="238C2B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D0D6BC0" w14:textId="53798C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5EB7CDB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216C78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LOC105077925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F1711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F8D5508" w14:textId="7912BE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C03D22C" w14:textId="5F1823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9A2B9A7" w14:textId="3C1749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2B90314" w14:textId="646050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30D0791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C5BA8D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LOC105082193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369254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3C7370F" w14:textId="5DF61A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980B73" w14:textId="455065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FFBFBD0" w14:textId="384E7CA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0F84DE0" w14:textId="3611E0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628AD47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8C35F9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HNF4A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363E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E0A913F" w14:textId="66DA83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672F88D" w14:textId="68049B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3B60AD3" w14:textId="13BD2E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9C9ECB6" w14:textId="5BA014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295583B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305A49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LOC105080444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88C42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BDA9B1D" w14:textId="274F15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C7D6AD0" w14:textId="2004F7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2777C77" w14:textId="799F62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EE9EF9" w14:textId="729D0A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4F156BF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0AAB20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EME2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F7BEF3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094C775" w14:textId="0D99DF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6B48901" w14:textId="632A24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6F8B95D" w14:textId="62D8EB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EEC01FF" w14:textId="36CF6A3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5D414BF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3DC359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LOC105075234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2004DD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0B76AED" w14:textId="4E2981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78DF1EC" w14:textId="2954A3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B86ACD3" w14:textId="2EFF20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8A0D612" w14:textId="0C7BA5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080865C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D0B9A3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CUBN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273FB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9C50BC1" w14:textId="7E9272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760B9A4" w14:textId="535255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4BE89D7" w14:textId="18AB2B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CBADEF6" w14:textId="79B826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50AD9A1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5343D2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LOC105082268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01C040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DD32CC0" w14:textId="28A336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68A209" w14:textId="185FC9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E1D04CA" w14:textId="2DB011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A4DAB33" w14:textId="56917E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620C5F9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FC768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LOC105070026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65B4E7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7DEF584" w14:textId="26C099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F7D9634" w14:textId="45D19A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F82D24" w14:textId="1530C1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EE8BFA2" w14:textId="0A6AD2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1F97051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BB6D5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GLB1L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45D408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8821453" w14:textId="3F19B2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1528959" w14:textId="57EDD8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66BE2F6" w14:textId="5A9BCC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3EEEA16" w14:textId="2612CF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1858981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FAA240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LOC105078794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3626D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17D0CC0" w14:textId="3AB370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5F0B41" w14:textId="10E1A7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A3F667F" w14:textId="3BECB9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D4C0494" w14:textId="03A4AE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2E30950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9CF09E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KLHL17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6BC16E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C73491" w14:textId="5FBDDD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D3895AA" w14:textId="11E9B1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ED25F51" w14:textId="4D386F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79F87FC" w14:textId="09183A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1530E4D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8D3110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RNF175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44021C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B5E0938" w14:textId="018796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1948F79" w14:textId="49AE8A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B50DE89" w14:textId="47FBB9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87615D8" w14:textId="1F1319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1FEF680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C8297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CERCAM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EB32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5EC715F" w14:textId="3AD3A5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AC61005" w14:textId="647289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6166BC" w14:textId="191D5A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2AF08BF" w14:textId="162FA3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22FA0CD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E7753F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COL9A3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2DD597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0BDF430" w14:textId="3CAB31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24D93A2" w14:textId="0E9CD9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256F2F" w14:textId="325079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82733C6" w14:textId="54648F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2A35603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DCB931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LOC105070172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5D76E7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4B4B3CD" w14:textId="30EC16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6295A4" w14:textId="6C1B19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8138A12" w14:textId="66AB78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0A4B80B" w14:textId="5B3834A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4E47135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CB96FE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LOC105080882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107D5A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9C397E" w14:textId="1649E8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85657BC" w14:textId="2C74E8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370B3A4" w14:textId="1C0468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5A88D72" w14:textId="7026C9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79E9646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7BE1B5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RYR3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32CBD6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66B644D" w14:textId="1AFEE5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0F39AE4" w14:textId="3FAEE3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C89EA28" w14:textId="3355F37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1E8C564" w14:textId="036A77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488E2DA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9BD531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GABRR1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F28FEC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2C21FCF" w14:textId="2667C3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C4B1F0B" w14:textId="75C452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8F2B07A" w14:textId="07A697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1691D19" w14:textId="1D0022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74B0B68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17B781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LOC105078133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8BB5C0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6C5750B" w14:textId="2949C8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028094D" w14:textId="0E960D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AF9B4CD" w14:textId="2D9AB8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899F09D" w14:textId="23B324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6B9D80C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A5891F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POMC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2E5BBD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26385D6" w14:textId="2A861B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F124A11" w14:textId="75EA83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B05A99" w14:textId="40B470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7907321" w14:textId="653EB3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4AD11D3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461DFD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STAB2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9D5A9C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4DE18BE" w14:textId="317BE5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6823BD" w14:textId="791F08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2FE706" w14:textId="36A85D9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5BE9119" w14:textId="741B9D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0F01AE9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5B66A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LOC105064634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47D148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D89DB1B" w14:textId="626EBA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A78715" w14:textId="4CFBD3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F5F63D" w14:textId="73DB10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3F4522F" w14:textId="360E32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5CCF08E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E94993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CCDC150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5C5FD0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789355D" w14:textId="59A58D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5D0E443" w14:textId="3F2D8B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9D1B003" w14:textId="515F78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C5A3C7A" w14:textId="56A7EE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24C4837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D959E6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LOC105065928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FEA7B0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7EC2CA" w14:textId="03658C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70393E8" w14:textId="69C7E6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F4DDA8F" w14:textId="34E9F2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8C69163" w14:textId="0E0E24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2747E8B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1F459C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GPAT2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624F03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21FA440" w14:textId="4FADEC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2ED0F47" w14:textId="5E59CE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B700370" w14:textId="3652B0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340C810" w14:textId="1D3F8A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70AE2C0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CB7018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CCNB1IP1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3C284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8609CB4" w14:textId="29B993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D686633" w14:textId="4F4A59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925B74D" w14:textId="7261C4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6F5D9B8" w14:textId="2BCCE8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48B49DE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4DBED9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IGFBP2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37C7F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AFE914A" w14:textId="6F0B00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3189FD2" w14:textId="141079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2B81043" w14:textId="570B84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A548D10" w14:textId="6FDC70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67D0820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41A27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GPR176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599EF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B33C012" w14:textId="76D2BB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B5C4CAD" w14:textId="0D6761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EF67665" w14:textId="522726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028C9BE" w14:textId="430E95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064A416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519E24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PIRT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D0B529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66BD0DC" w14:textId="2188D7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1383A45" w14:textId="19CE06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206BAB" w14:textId="0FE639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CF49AD" w14:textId="0E3DF1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2800286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9BCA25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LOC105078623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AC3F0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EFB4A42" w14:textId="7954E9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5CA7D5" w14:textId="4998FB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29F78C3" w14:textId="0D060A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AE89745" w14:textId="3BC2CC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2CE26E3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919E3D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DUSP27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455C7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CF9C42F" w14:textId="3B30FE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4E80F52" w14:textId="61A04F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5A0AB3B" w14:textId="5E0F8F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FD5EC98" w14:textId="1604AA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76BF202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5AB1C8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LOC105064294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71699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9ED8353" w14:textId="4C17CD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7D3F871" w14:textId="484434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9EEF977" w14:textId="7B9FC55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FE53214" w14:textId="3B6220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3E9F5F9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D42424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PER3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1F669C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545B18B" w14:textId="3E8F3B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DB8F3B1" w14:textId="17F1DC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B69B11B" w14:textId="349B73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BC308D" w14:textId="4A9C27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5F33BAC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3234A4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LOC105073001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E5232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082E3E5" w14:textId="63913A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86D864E" w14:textId="558920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CC64E6D" w14:textId="08B6E5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EBBA19C" w14:textId="6BA0DD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420160C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E92689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TCTE1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C28CE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FA4F215" w14:textId="15697CE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5E7D9E2" w14:textId="0AE980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A9E8D2A" w14:textId="3AFD80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F9A6AD5" w14:textId="2A30AE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38E6A3E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9EA34E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LOC105075679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8FCDC8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7A634D6" w14:textId="28A5D6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E45DC3F" w14:textId="7D1A47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91F22F1" w14:textId="742EF35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A8C7163" w14:textId="483A80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3A51281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32BA77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LOC105073767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CC38CE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501D84F" w14:textId="0753953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2D41D60" w14:textId="2C901D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E77BB13" w14:textId="2FBBF1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250A185" w14:textId="583392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6F301B9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67B936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LOC105062623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DD1E3B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1946B5" w14:textId="4D78CC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CBA712F" w14:textId="2E58C0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794F355" w14:textId="1DF056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8480D39" w14:textId="28443B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64693DE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39F98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LOC105082129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CB95AA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DD70A10" w14:textId="5CB564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DA9E267" w14:textId="35CA751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5F540B" w14:textId="32FB07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92826E8" w14:textId="6366A3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3FF8279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47822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CABP4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D91DA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7544319" w14:textId="73A309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69EFA6A" w14:textId="50B54C2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BF9704E" w14:textId="5636D5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B5611DD" w14:textId="109EC4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09C5638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13EA0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STAG3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D05F96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93D4BEA" w14:textId="35F37E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F964100" w14:textId="59504A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248738C" w14:textId="7851A58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856D78" w14:textId="6F4757A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6E364D1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486D3E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LOC105067943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37B494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BB75ABF" w14:textId="1EFB4D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4213A83" w14:textId="29DD11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9CE875D" w14:textId="20EF35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32BB11B" w14:textId="13DA17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569FE43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4388E5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LOC105081889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8B8E2B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7DD604A" w14:textId="30C7B8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2C3D585" w14:textId="790571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DE3129B" w14:textId="60DBAB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B4D7C22" w14:textId="666039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07C1C21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F01FC5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TCF15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A3AC64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BD5C432" w14:textId="14948E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2D49EA9" w14:textId="223D31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1D793D6" w14:textId="20ABAB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64F356F" w14:textId="74D5E8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6F3F3CC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F407D6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GPR6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81761A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4096ACE" w14:textId="4D457B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8532A57" w14:textId="7D9CC1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8C2CB7" w14:textId="01A7730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19C2B8A" w14:textId="0FF5BD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6FDD0A5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80B6A7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CNDP1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90159A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D89156" w14:textId="618004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64C8941" w14:textId="07280E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13A4380" w14:textId="26CB8B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33C6AE0" w14:textId="69C521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75FBA1E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DE3565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LOC105075399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5744F9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A1E946C" w14:textId="4AA404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230C608" w14:textId="115213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429EFBB" w14:textId="14C93A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7DEB612" w14:textId="06DCB1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112404F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7F4B8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LOC105079199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B81327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679D074" w14:textId="5B83ED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A3EC815" w14:textId="6F4A38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58EB494" w14:textId="0D718BF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EB281A3" w14:textId="5813D3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7F9E219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DDF146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SPTBN4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21F893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EE0DBB9" w14:textId="0BA7D1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5A3DFF" w14:textId="4016DF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80927CA" w14:textId="48979C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2486D84" w14:textId="7B5995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24B65C4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07C7AD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LOC105068219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2829A2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7607541" w14:textId="36D6E7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A7F032C" w14:textId="6D7FA7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5A9908B" w14:textId="555A3D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51AEB00" w14:textId="01E377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0BEA571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2FF049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MAGI1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608EF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F597FB5" w14:textId="0E5DFB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7853BC1" w14:textId="467578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D523328" w14:textId="23AF937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581496B" w14:textId="21BA46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</w:tr>
      <w:tr w:rsidR="00B91569" w:rsidRPr="00B91569" w14:paraId="1393E47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81B5F8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LOC105084037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D2B850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99BE524" w14:textId="022415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CB2705E" w14:textId="3D511D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48D9B44" w14:textId="6BDA60F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78A66BA" w14:textId="33C76F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53EFC67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B126B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SDR9C7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2700C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1552137" w14:textId="04FFE9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9E815CC" w14:textId="68A55F3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798EC47" w14:textId="2B43E9E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0AD5056" w14:textId="6770F9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5702156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09E7BA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LOC105066160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AFBACF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28132B" w14:textId="7424EC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0742760" w14:textId="479D5C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3173DAF" w14:textId="7AF16C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DA611B5" w14:textId="1AD4470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0263292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5FB9D9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GLT8D2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0D8ABF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34A69AB" w14:textId="5CB579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8C4826A" w14:textId="39082E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5CBE650" w14:textId="09EC6E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A4F61AD" w14:textId="4E4B2B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0C3FA27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12E87F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LENG9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22336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81A8A6C" w14:textId="34D6A3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D3D3E2E" w14:textId="293EB25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18748C0" w14:textId="654C87E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DFE9FA7" w14:textId="440669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5E44D0F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04845B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LOC105076351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FA71D7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9229A4C" w14:textId="451029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F86610D" w14:textId="1813DF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1460AEA" w14:textId="4D7E65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1D68A9" w14:textId="050748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2DA2E08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1118F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LOC105067358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AA31E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14943A2" w14:textId="0373EC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2B47A17" w14:textId="1155F9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0BC8ED5" w14:textId="2A4F7C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CC07058" w14:textId="4657FA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74C885A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C8D290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LOC105064329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6B1CE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E3F8D79" w14:textId="3824CA2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7233B77" w14:textId="766B995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DAD1C46" w14:textId="18E6D6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5226D50" w14:textId="6AB09D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4B7BF4A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BBB5D1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SYT3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EEE88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15BBDEB" w14:textId="149733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919472" w14:textId="07A2AD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6F8BC78" w14:textId="06DA6D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F6331D7" w14:textId="049CB6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02BCC91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D66562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COL27A1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04170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9F4EB05" w14:textId="0B23EF5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3E8F97B" w14:textId="7CA256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BB7B548" w14:textId="7AE870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1B25D95" w14:textId="422A24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1C5C294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F7C28E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GNMT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93A688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0C8295A" w14:textId="65C90D9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9E751B7" w14:textId="6D1A2D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A36A22A" w14:textId="203FEA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CF7E014" w14:textId="4F18C2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2900FB0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6A90DC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DFFB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E820B2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DF25659" w14:textId="03FB17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4E747F6" w14:textId="52B7D6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7C0619C" w14:textId="71AFCD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A6D9530" w14:textId="007BAE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72F7EDC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5ABE66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KCNJ10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EB3F97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975BBC4" w14:textId="23E70C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4B14C3B" w14:textId="71D7D6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0C66135" w14:textId="0039D6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58BE5B3" w14:textId="45EA48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438530E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C68CF5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HOXB13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BE8234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39E9511" w14:textId="47EF3A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C97615" w14:textId="3FB439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CC3D35A" w14:textId="001BB9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9007BA" w14:textId="429DFB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4D8F910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7B2E37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LHX6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CC3CB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A4324EF" w14:textId="41BCB8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CECAB7B" w14:textId="000DE7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E7B7289" w14:textId="307B0A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0E5DE57" w14:textId="7B5E72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0BE2951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7BAFF0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EYA1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D6685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B6D9F4E" w14:textId="714EEE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7855B1C" w14:textId="7C143F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205310B" w14:textId="2FDA43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C372DBE" w14:textId="636900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6DE3641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7E4D4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MS4A14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675FE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ED7FDB5" w14:textId="4E3F12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F2CF733" w14:textId="64A72D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B142F7A" w14:textId="7C89FD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06E2DE5" w14:textId="54C5EB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658922B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846FA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LOC105074605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BCE9B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05F9960" w14:textId="47DAFB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E8BEE0A" w14:textId="36F7F0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937BA57" w14:textId="60C3E8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9F48B19" w14:textId="56BB27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7767FC8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90577C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ADAMTS8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1D121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EFC3069" w14:textId="64D612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BD9EF80" w14:textId="0391F2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2C60D04" w14:textId="110E25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2EE34AF" w14:textId="66C45A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71687B0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B4EE66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VWA7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CE931D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928EE47" w14:textId="15CD38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249DAFC" w14:textId="7CEDFB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662AA13" w14:textId="50DB6C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2235B0B" w14:textId="0CEE18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453A212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0459B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ACE2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96D7DE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843FFE" w14:textId="2532FD1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497BFC7" w14:textId="3023AB0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CA4FA39" w14:textId="6364FF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020611C" w14:textId="34A37C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042CBC9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2168E9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LOC105074728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68096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03D54CA" w14:textId="7EF59FA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BEA8ED8" w14:textId="2FFB86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076B68F" w14:textId="5F53FC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546475E" w14:textId="34199D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2B18C68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34AAAD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FXYD4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289D63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CEC1ECD" w14:textId="55AFCC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9666D00" w14:textId="543975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9705A43" w14:textId="3B6BF8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6439E32" w14:textId="3834B5E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22B5EB1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085AF4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CTSK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A2A03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0E870D0" w14:textId="59341CB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03C9C74" w14:textId="3F3D72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04ACD29" w14:textId="33679E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0AD4827" w14:textId="293BF0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511D25D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808C14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LOC105066487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2EC68A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278E6E2" w14:textId="7B7AE39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33E0F64" w14:textId="347902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EE15E60" w14:textId="214E89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6EE5AC6" w14:textId="5CEC83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61691AF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642512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LOC105072844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92FEBA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E7159FC" w14:textId="7879CB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D960857" w14:textId="737DF9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FCACBBF" w14:textId="42DD5D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1F72591" w14:textId="414914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01C48D3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83B85A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LMNTD2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82A23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97112C" w14:textId="2BA7F1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27A8700" w14:textId="64F6CC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199BF73" w14:textId="6AFD33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2527E50" w14:textId="0EBEFF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4148E00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C6B569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LOC105080436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CE6D61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EB060CF" w14:textId="505F35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F7EDC68" w14:textId="6F8598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0DA81AF" w14:textId="73425B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9ADF2D0" w14:textId="53AA6A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4DBF209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3C7CE9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LOC105062809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4DC42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96B270C" w14:textId="4BCEB19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EC5BC25" w14:textId="538036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CFA78A" w14:textId="78C969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35B39A4" w14:textId="61D901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054A8ED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85337A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FOXA3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8AA48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0D5FAD3" w14:textId="5D126F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C044432" w14:textId="274603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AB9204E" w14:textId="44097C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B195124" w14:textId="3AFF6E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1725004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856DA3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GPR152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FE89C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DF9A083" w14:textId="743B42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C8FCB61" w14:textId="207512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37A49F0" w14:textId="466525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5736636" w14:textId="314A90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5B2F3AA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1889BC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LOC105072130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0CC0D8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F30131E" w14:textId="1498599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25A3CE4" w14:textId="33B21D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ADECC3E" w14:textId="531E8B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04E696D" w14:textId="55CFFA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07827B1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DEA4AD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LOC105071484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0464CC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3FD8336" w14:textId="26C03C5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F9F5236" w14:textId="37D7E6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E219FD0" w14:textId="70B8FA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AFC98E6" w14:textId="037950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</w:tr>
      <w:tr w:rsidR="00B91569" w:rsidRPr="00B91569" w14:paraId="1ED9996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3B8B2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LOC105073777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F93FD0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B5FFBD7" w14:textId="601D9E6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4D6DAE" w14:textId="6B532F7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756861" w14:textId="71508B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032259D" w14:textId="39FF9C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221962C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DDF19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PRRX2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988E29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690342" w14:textId="1E2B22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EAEDD5B" w14:textId="77E1AB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56ED8DB" w14:textId="278494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8821982" w14:textId="243335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4E509A4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2F00C6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CALCR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E1841D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A23243" w14:textId="5B9CA5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06F22CA" w14:textId="2381F9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29648D2" w14:textId="4C5F76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7464ED" w14:textId="05561E8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6E1E626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53ABE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GPR3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9B3BCD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F613537" w14:textId="53DD20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F434B09" w14:textId="654499F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A259C2" w14:textId="13D41E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5A37E0" w14:textId="4B9E54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02C058C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EB1844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PLEKHN1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B2B50B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7C41834" w14:textId="140FC2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8E164AB" w14:textId="3BB0E9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9DFF5E6" w14:textId="0CF6A7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FE9431D" w14:textId="6D7186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3CDD95E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8196D7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CSN2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289D63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CEBADE2" w14:textId="3746FA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87A900A" w14:textId="390B82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0F4C0C6" w14:textId="098F10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894506A" w14:textId="507547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0E2D54C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BCB820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PODN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47FD3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CAFDEE" w14:textId="3E52BA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B7C5519" w14:textId="06BE63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BD97E6A" w14:textId="510328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1D39CA5" w14:textId="0122C3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09676AE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C19891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CCDC39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AAE1A4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433735C" w14:textId="2DA35E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4DD483E" w14:textId="6F7CFF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82958B9" w14:textId="296CCF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53DA81E" w14:textId="4E60E9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0A194D7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F7DF2B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LOC105069779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DD64B6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1762DF" w14:textId="76E597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938BE2F" w14:textId="60FBDA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0E4DB41" w14:textId="39059E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6BC1FB5" w14:textId="27A043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17C859C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BD27C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LOC105083568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EAC699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75CA831" w14:textId="4A5A46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8AD38E3" w14:textId="045AAA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86C5B8C" w14:textId="255DC2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000BFBB" w14:textId="18E9BA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36C5210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C28EF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RCVRN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98824C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6F767B8" w14:textId="5999E6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C52C2A0" w14:textId="002186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E016A96" w14:textId="213A50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762DD00" w14:textId="553420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7EE9EBA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39166E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C8B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C24B54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74C5CEE" w14:textId="4BC192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796105E" w14:textId="5C2EF2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2FED44B" w14:textId="100DA5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5231BB0" w14:textId="768980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7E8DA5E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F015E4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LOC105066809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28A74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ACE08F" w14:textId="1416C9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72F9162" w14:textId="4938E58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6E948BA" w14:textId="26C980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E97BF2A" w14:textId="1B5175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286AE5D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B23054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LOC105073634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98E7DF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A841CCA" w14:textId="1F1757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9514EF9" w14:textId="5D81A2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F4F54E9" w14:textId="514C80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179602A" w14:textId="7EF9F4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2538E8E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800B7B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LOC105081190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93919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E4574AF" w14:textId="562FA4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99A347F" w14:textId="7CBFC2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BDC9438" w14:textId="639DDA0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82F2F5D" w14:textId="39C1CF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6800D7C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34C229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FFAR3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AD7BC9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169EBFA" w14:textId="5B38B7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78EC5D8" w14:textId="29E456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B4891DD" w14:textId="37D87F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A108D12" w14:textId="07A48C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748E389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3640C2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FIGNL2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33C40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CF35A44" w14:textId="4EB16B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EDABEDE" w14:textId="076473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8D90E29" w14:textId="339F267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A01079F" w14:textId="7B94AF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54DEDDD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1E3D9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TRIP6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2EAFF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20665A" w14:textId="1218DC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E034E35" w14:textId="5ED0FB3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FDC13FB" w14:textId="124139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8F75E06" w14:textId="6B4BA8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730801A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4F1CD9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PI3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B68C1B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DC7B9A" w14:textId="5091009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17E6890" w14:textId="65D105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7E16D4" w14:textId="1EBFE1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53EBDE7" w14:textId="4234B2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58B3AB3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53499D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CHD1L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DFDD6A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E204B1D" w14:textId="7AB3A7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7EE62D7" w14:textId="5938C9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F529AA2" w14:textId="72A73E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F033276" w14:textId="1527A0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1267B66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FBC285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LOC105068520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06520E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2ACCCEE" w14:textId="2C55DF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A3EC683" w14:textId="757D08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55279C4" w14:textId="58C3A7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8161671" w14:textId="64F5FA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575B3F1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FCD86F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DDAH1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ABF09F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DED5173" w14:textId="4B9AF6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45A55A8" w14:textId="12E20F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89506AA" w14:textId="05816E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82D9289" w14:textId="5188F0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5A45E8E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2909E2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LOC105066235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10834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18A1D34" w14:textId="0D8DDA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A8F33E0" w14:textId="1610D0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2C5E601" w14:textId="1E2933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D156EBC" w14:textId="2D9F37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1DD2CA2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03DDA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ABCB9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A5A0D7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BC2FC2C" w14:textId="502D67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2510684" w14:textId="78F6EE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73CA65" w14:textId="342823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A2879BB" w14:textId="02F05D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40793A7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AA153F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HIPK4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A1F0DD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46396AC" w14:textId="5A4AA4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9837F3" w14:textId="7C86B9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9A73BAC" w14:textId="57980F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FA8F984" w14:textId="7F84FC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76A1F89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5C47DF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NAT8L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20151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FD5CFFA" w14:textId="2BE1F6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8985B47" w14:textId="16ABD4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7F261C6" w14:textId="58F50F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89DBE80" w14:textId="4C65B5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18ACB9B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ECB56C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ASCL3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9CD15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BCDA07F" w14:textId="74ED44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A930BB7" w14:textId="4D7452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63554C2" w14:textId="029361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70151D2" w14:textId="6B0B8D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5A77B17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55E2FF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CATSPERD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96332A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9B30A5" w14:textId="3531B1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5A60D12" w14:textId="4E7971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E50515D" w14:textId="23FA30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A4E574A" w14:textId="50362F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6E392BD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CE0C8B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LOC105064814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804F0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646468" w14:textId="49B9E67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D6CD1B5" w14:textId="7BCA49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2B5E41E" w14:textId="1A6ED1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6FD4B28" w14:textId="2872A5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440BB48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25325E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LOC105076719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AE0F5B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3E4FAE" w14:textId="514C69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883B209" w14:textId="7B7060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F51C55C" w14:textId="21276B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F0D15D7" w14:textId="004D57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6E6A989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0191CE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CIART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75669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ED5E95" w14:textId="322099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5526F04" w14:textId="27B7B6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679D413" w14:textId="4DE1C4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AC9E533" w14:textId="694278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7FFDBF4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A6CA22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PRSS16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94E51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F249A89" w14:textId="3602E5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A49600D" w14:textId="281DEF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BF683E1" w14:textId="1F833F6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B2E0836" w14:textId="092494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1B65A3C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4A0FC4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LOC105062155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EFC4EF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06E6BFD" w14:textId="5B6F7D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731B855" w14:textId="5F1F760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9794C2E" w14:textId="550103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D6C3622" w14:textId="23016D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693F6D5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547B7B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LOC105071778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B5FE5C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900197B" w14:textId="08DA3F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3DE5102" w14:textId="37C2D2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2D6A4F4" w14:textId="480B25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F82D558" w14:textId="6EA967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14AEC8C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53147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CLDND2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B454CA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C9BB08A" w14:textId="73FC28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BD0653E" w14:textId="2BAD74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4C8BD76" w14:textId="38602D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4192BB6" w14:textId="5CC2B3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19B8EF6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0591DB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LOC105073923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D68BE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2C268F2" w14:textId="3478C2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740FD0F" w14:textId="17CB5C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338E690" w14:textId="6FAC7C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8F21268" w14:textId="473309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71569AA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6C62C0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FABP7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B93AC9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B50B821" w14:textId="0C075E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2B4A852" w14:textId="11B222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7AA45EE" w14:textId="79DCA9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A4983EA" w14:textId="216A95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3FB86DB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277A8D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HAS3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3955EE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465B39A" w14:textId="10E613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CA8214A" w14:textId="657E840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91207F2" w14:textId="419BD6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3C7B6B1" w14:textId="127A7A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2299941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156791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ROPN1L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D6F951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B735E7" w14:textId="7FB107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B9B8847" w14:textId="458224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C7EFD2" w14:textId="2CC198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483803" w14:textId="1A14BC8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36A92B3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D24D3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LOC105078983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6E9B05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E1EE6A0" w14:textId="289147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2826CFB" w14:textId="68677C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09B9F65" w14:textId="650D01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D3EA0BD" w14:textId="3F078A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2766F13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2EC559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SYNE4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F9C75E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064A013" w14:textId="1F5F9D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F5DBB5D" w14:textId="32173C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E9BD0C" w14:textId="406E69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7064A8D" w14:textId="66D1DA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4B10F40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340BDB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UPK1A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5BA330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445374" w14:textId="1BAE63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F428705" w14:textId="0C33A87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642AAA6" w14:textId="34D1A5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699885C" w14:textId="69C4578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3C5460B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46EC31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TDO2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3FA16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1EAD0E" w14:textId="2C5DFB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FE1A903" w14:textId="2C7EBA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F1D9109" w14:textId="14C3A2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C51E1E9" w14:textId="304A325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359EB4F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C101C3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TMEM80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18010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0EBBA69" w14:textId="297A54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E5B44AF" w14:textId="5518E4B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E66AED7" w14:textId="370AE1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44E2999" w14:textId="376970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1B03B1C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4912E2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ACBD7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0A4D13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DFAB0D2" w14:textId="6304BC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5E6F17" w14:textId="47CB74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2D87023" w14:textId="63390B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452E40E" w14:textId="1E83DE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7E81DCC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7C8A83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TRIM50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EB10C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FEFED20" w14:textId="43F7C4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268B2FF" w14:textId="133092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5A7E0B1" w14:textId="497FB47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463AA1D" w14:textId="433AA3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511F556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6FF614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LOC105074258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4400C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1DE317A" w14:textId="3B9F4B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41CD9BB" w14:textId="692AE8C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1D9AE8E" w14:textId="2E322D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70A4C56" w14:textId="55F671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3ACC2E1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A1C72A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CCDC183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066BAB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0160713" w14:textId="6A7EAC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81A42D6" w14:textId="18BEDF0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282EAE8" w14:textId="6D7E81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37A6D9E" w14:textId="293659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616CCBC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61174F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PANX2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6C1C3B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27DE0A0" w14:textId="251F04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21F4D37" w14:textId="320540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5E210D1" w14:textId="0E9465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CAC19F6" w14:textId="6DFFDA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34E2458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5D19FB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SEC61A2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5E8882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4BBBF6A" w14:textId="0B814B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1AB4CE7" w14:textId="7A2D85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3B21C74" w14:textId="3F56ABD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2FA3C25" w14:textId="7B0B99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543BD18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79185E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SLC51B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CB14E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DED08C2" w14:textId="070E51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975A81B" w14:textId="4B4814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1BF0567" w14:textId="27435B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83F01FA" w14:textId="5E0BE5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0541217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5E2E01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WISP1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BCCD3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518B906" w14:textId="096376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07F0E6C" w14:textId="47D2F6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5906A6" w14:textId="033D5D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360D7BD" w14:textId="64415A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3A4065F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AC8CD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FBXW12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A50FE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607A18" w14:textId="3A414C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38CEC0" w14:textId="761B53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9606209" w14:textId="11563C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19DB549" w14:textId="345B20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26B1CF3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94BAA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PLA2G4B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BC87CA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5637F38" w14:textId="26F555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5144BAD" w14:textId="2CEDF2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6A81EDD" w14:textId="3F88D2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AB4D73C" w14:textId="7EF6E6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2CF5C10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66861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GRIN3A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E31BF9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58F20E1" w14:textId="60F1A8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EED0D3C" w14:textId="31D181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721AB29" w14:textId="4D6AF03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1B0212F" w14:textId="1A8F90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2F33111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AFAB87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LOC105081197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F83199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79EC4E" w14:textId="10B11D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76B517E" w14:textId="75BAD6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B220A7E" w14:textId="1BCE0CD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3F954B3" w14:textId="4ACFAD2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</w:tr>
      <w:tr w:rsidR="00B91569" w:rsidRPr="00B91569" w14:paraId="1E87B41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523BD2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MICA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71C6F8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8EFC9F6" w14:textId="1C33C1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223D17D" w14:textId="0890A5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3286A45" w14:textId="302DDC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081CC4E" w14:textId="6A6F7A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12D4F63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71585F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LRRC4B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FC12ED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12FE831" w14:textId="51C30B1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5EB8F39" w14:textId="428CE7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8E23501" w14:textId="328FFB5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9184326" w14:textId="58AAB6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5DD2FCD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F5E3D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LOC105073893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3346E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C3355BE" w14:textId="283AD5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86D4DB7" w14:textId="740D8A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44B2A56" w14:textId="467EA5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2A422AC" w14:textId="0390B2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089778D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23BCF6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LOC105076491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B916F5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5689E1F" w14:textId="610CAF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86C302" w14:textId="3EA5C8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1F402F7" w14:textId="790C39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9226C0A" w14:textId="6515CA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1CEFB10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6041D0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COL7A1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DA57F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16D30B7" w14:textId="0FF90A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4F2A6BD" w14:textId="601172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BF3545D" w14:textId="1873CA7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0F83400" w14:textId="2D2A15B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6C37975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26728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SPX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A989A6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B675621" w14:textId="428EC31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65FF021" w14:textId="79DF7ED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98BE80B" w14:textId="0E1188A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751E7D5" w14:textId="51B4F9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3CF3CDC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B5D0F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LOC105080855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91DED4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25291F" w14:textId="26D403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8A739D8" w14:textId="2E9476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262D40F" w14:textId="109A351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46E0CF3" w14:textId="06F2EC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062DEEF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02901C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GATA4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03751D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54B97D3" w14:textId="3063DE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00C30BA" w14:textId="0256A9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EB61674" w14:textId="51BBBA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A883389" w14:textId="29EC4C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3CB0D0A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35CF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A60841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3B747E1" w14:textId="69459E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94D7C6C" w14:textId="2ECE1E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CAB147A" w14:textId="348697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A3D4C9D" w14:textId="2A8094F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445D833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641FB5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LOC105062215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546D4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DF05458" w14:textId="21E0282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7E085DE" w14:textId="2F70C77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B7C5D94" w14:textId="14A0162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D1EDEFE" w14:textId="5C7E1F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1A1383C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280107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ERMARD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03F77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138D14B" w14:textId="6D8FE7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BC1EDE7" w14:textId="44B525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9D0B7F3" w14:textId="745E85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72D90AA" w14:textId="692366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3D82BBA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9B24D3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TTLL10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849297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9C8CF6A" w14:textId="0E0D921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7C9E1C8" w14:textId="39A9CE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6E7B269" w14:textId="427517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1B4508B" w14:textId="210A87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2132033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B653F9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MOGAT1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44985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094DBFC" w14:textId="2BFC7C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9C803A1" w14:textId="104446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93FE9FD" w14:textId="2650BB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4007916" w14:textId="02293C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348D34F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6B2B7C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LGALS2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41938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BC679E4" w14:textId="02FC6F4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83EE85B" w14:textId="2946E8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064E4AB" w14:textId="205D7B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9A54677" w14:textId="3D69D5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2907783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83603F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LOC105079247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429D2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592CDA3" w14:textId="203250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BE7A71A" w14:textId="455097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0275D3" w14:textId="3FBE2F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66EF05A" w14:textId="7E4239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3EE0795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E9C002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FGB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BE525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D690D8C" w14:textId="4D9CDF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2399412" w14:textId="162578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F232B6" w14:textId="369DAE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7901E20" w14:textId="5A3BAB5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2313DFC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49B853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SLC10A1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D51CEC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6761BDA" w14:textId="3E289F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C17748D" w14:textId="37692C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ADF36D1" w14:textId="58E4BD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46B17D" w14:textId="5A459A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105E323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C7CA73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LOC105067185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526CA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C3C5029" w14:textId="3B4EC9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0DC01C5" w14:textId="58861F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3CCA58" w14:textId="2C7AD86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E2B5B65" w14:textId="7FCD31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09E3640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8B86F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RSPH10B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697521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635C7C7" w14:textId="7DFC50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83DDB56" w14:textId="53A54B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8143500" w14:textId="074D22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A423B21" w14:textId="35321F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7109D35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381A1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GLDC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F1FC13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0435157" w14:textId="5EF64E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1943699" w14:textId="2A2D3F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DFF43B4" w14:textId="24F8CF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4D52C1B" w14:textId="784486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25037E0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0FED79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LOC105063435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A27A1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321526" w14:textId="77DC54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624286" w14:textId="5A9419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9EE1DA" w14:textId="7E94E8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94B3380" w14:textId="319BAA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5BD1BF7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206CC2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CCL27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9D2C67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613A177" w14:textId="3BD620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A25FF7E" w14:textId="20ADF3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EC72D28" w14:textId="4C6799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A1C540F" w14:textId="3D8966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449DAF3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8AAB69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LOC105063784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82B4C1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013FA81" w14:textId="5B1ECC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97E1E5F" w14:textId="47883D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66017D9" w14:textId="50A301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F7FCB0E" w14:textId="188E42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27ECED3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058276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MORN1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0ED54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BDE9602" w14:textId="24A4D0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2D82C7" w14:textId="61DB6F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DFEC62E" w14:textId="3A4161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2057F2F" w14:textId="7955BC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2B19D4D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54ABC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DQX1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4F269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587FB24" w14:textId="69321A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CBA8C2F" w14:textId="423221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BA0EDDF" w14:textId="184718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7D2552A" w14:textId="7A85AE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553C79D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90833B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LOC105083999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AB5095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E340CDF" w14:textId="758C85F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DDE9EAD" w14:textId="2AFCF6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07A409F" w14:textId="45940F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D0DCB49" w14:textId="5C1903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3E9E02D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C1B5AD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LOC105063925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79B2B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7CAF06D" w14:textId="469DBC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F76516D" w14:textId="2C474C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1E958B" w14:textId="463D77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55BD242" w14:textId="3F2014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48C5BBA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EE0F72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LOC105073621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775B03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F4FD4C" w14:textId="4CB0B0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9A640FA" w14:textId="315F6E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A176DAC" w14:textId="3530DE0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FD71177" w14:textId="2EC3C7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331E20F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4BBC83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LOC105083206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FC86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CBAF027" w14:textId="27CD5D3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A9BF09F" w14:textId="0C7D49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B6ABF55" w14:textId="3D868E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93AE2DE" w14:textId="6E17A2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111F48C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5E34D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LOC105078550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C284E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1529E5F" w14:textId="1BB167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928DE2" w14:textId="7FCE27B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659FC1B" w14:textId="22D58E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5296BF4" w14:textId="75D48F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3621153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38E68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CCL28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9F0546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E3F12D" w14:textId="768EA4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AA836CB" w14:textId="59546D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24AF5B8" w14:textId="16F55B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0C163DF" w14:textId="5DD6B7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55FACC6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36AE9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SLC25A41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2D50D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2720E3B" w14:textId="1146B0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98C747" w14:textId="5FF2CB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C21B11A" w14:textId="0076FF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3942922" w14:textId="702E8B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089AAE8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180571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GGT5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9A1F1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AA79A5C" w14:textId="44B4ABE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AD98F92" w14:textId="6233B0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76586D8" w14:textId="73FCB6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CF2C5C9" w14:textId="40E5C80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3BAC69F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1252F5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LOC105070380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A967B2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9FF000C" w14:textId="4A3742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6B1C2D2" w14:textId="44FB5A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C8BD2E0" w14:textId="79C844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B259406" w14:textId="12FFE5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42057B9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069327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MUC4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C2F3D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11B122" w14:textId="7E23EA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C5555F" w14:textId="42EF7A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268E631" w14:textId="783547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D53C6FB" w14:textId="2EF689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28FCA2C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762A1E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IL18BP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DEACDA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3E131C0" w14:textId="43084B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13E6CAA" w14:textId="304E06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DB8E66" w14:textId="3C592D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BF2B452" w14:textId="443875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5D4422C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EFC8E6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LOC105063342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9F0839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AF47D09" w14:textId="450EB3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06DABEA" w14:textId="600BAD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A69348E" w14:textId="3B08E9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11211DC" w14:textId="5FFAF7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</w:tr>
      <w:tr w:rsidR="00B91569" w:rsidRPr="00B91569" w14:paraId="2116286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9F7F24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LOC105071969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817806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A53EF1" w14:textId="39F145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66C6963" w14:textId="780972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813B987" w14:textId="1D8054D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7C16396" w14:textId="5F43DD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05413A1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A1949D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LOC105063419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31B29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89C1DC5" w14:textId="4986FB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82EF825" w14:textId="5A73E6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CF2545E" w14:textId="2B4BD9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79B8B70" w14:textId="17F54F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73A89D8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25EDF4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SLC35G2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CA9370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2B01DC0" w14:textId="3903C7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71EFF2" w14:textId="60FC5F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30EDC4C" w14:textId="4CECDD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C264818" w14:textId="35EF05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4D15915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6B12C7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ACAD8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60305E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07403E" w14:textId="2DB5077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A388122" w14:textId="14ECCC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4BEE3DE" w14:textId="5B7E98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A38B8C7" w14:textId="22B628B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5C87CE8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F74C74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FRK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E0D325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B5083F3" w14:textId="41447B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AE2ED67" w14:textId="7B3DE0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EBA4017" w14:textId="0FDF30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A398AA0" w14:textId="004C82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3649461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10BDA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ALG13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C7745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4C636C4" w14:textId="12462F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32FFA43" w14:textId="29A8B1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2A095E4" w14:textId="47A592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5A2EC1F" w14:textId="35E0843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58AA680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413CA1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ENKD1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63D6C8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D78BD5A" w14:textId="013D12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C04DE92" w14:textId="1EECBE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DB3559" w14:textId="7B459D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19A548C" w14:textId="38BAE3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51562A5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66E23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LOC105065005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200240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A7208AA" w14:textId="74AC5A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3C3347B" w14:textId="131200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C11A8A" w14:textId="34B228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5240165" w14:textId="31D9BC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62409B2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1A2998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GAPDHS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5E9A98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019DB96" w14:textId="091428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09FC22" w14:textId="6553DB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1A7AE5" w14:textId="5D20EC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7E9752A" w14:textId="5330D3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09554F9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38D31A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BAI2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AB6077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449447B" w14:textId="133249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D5243C" w14:textId="0B4276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0DBEDE2" w14:textId="0FC04D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041DA02" w14:textId="5F6040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34B56B4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8DA93D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LOC105061713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6780D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1C6A619" w14:textId="0A91AE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CDEFFCB" w14:textId="11CF6E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08128C" w14:textId="5DDBC5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ABC4BD1" w14:textId="532593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7C3505D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E1D1F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LOC105080024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840FA0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FC3A2D9" w14:textId="63A97D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F4B384B" w14:textId="783CFE7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3BB90CE" w14:textId="56FABC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DAEF68B" w14:textId="6C0FE7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26C3D98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92CFC2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LOC105074975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D2BDF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8CF4782" w14:textId="3933C4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2F733D9" w14:textId="121864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08CDBB4" w14:textId="4CE34FE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6D57A5B" w14:textId="477D18E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608B0B5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27D4CD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LOC105067896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BFA89E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58A72E3" w14:textId="253204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B6638DF" w14:textId="0AF3E7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BA084A6" w14:textId="49FA11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80DB2A4" w14:textId="19700B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55375D9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3F6A5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CCDC83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E0567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62D80C" w14:textId="7A6CCE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80707A5" w14:textId="3B4930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0BD2320" w14:textId="01D3C9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2F968D4" w14:textId="34ED94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15216FE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80D414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CCDC81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F8DB36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A277CBC" w14:textId="1963B6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7E912BD" w14:textId="214FA2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380995A" w14:textId="070C7D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787F07A" w14:textId="053933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6AD5BC6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ECEED3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LOC105064484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36F8AA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273EE7" w14:textId="7E741F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1A4DEA9" w14:textId="47EB10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CFEE2D1" w14:textId="1FE50C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9505B93" w14:textId="311179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5A0D1B8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4A925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LOC105081265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17B75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0E2503E" w14:textId="0679E0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52D0BC0" w14:textId="0CA739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C28AB8D" w14:textId="065A1A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F4A2227" w14:textId="49A6FC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3E8FFAD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3E57FC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LOC105064768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63D38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EB7B565" w14:textId="263D43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8B6B01D" w14:textId="175834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38F533B" w14:textId="2DDC67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C78BA4C" w14:textId="7B7158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3BDE49A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49695B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LOC105066866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FFA939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AFD5A08" w14:textId="464F33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473ABA4" w14:textId="6781EC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48C7809" w14:textId="7E5CAA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BE5D9B7" w14:textId="441327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4782EBC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9BB5A9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CLCF1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900A9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7F1DB67" w14:textId="2DE1AC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47AD4E3" w14:textId="459D1D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745D379" w14:textId="378A7B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CCE759D" w14:textId="56B0E5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1A8ABEF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49B8F0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LOC105070536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CBBF2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97269A1" w14:textId="5B5867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54B337C" w14:textId="69744A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102E865" w14:textId="2D4DD4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9A6E6B" w14:textId="1DE1B2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0423C0C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7CBBC4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LOC105081837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02C76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BA7E168" w14:textId="7699CA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27F0E59" w14:textId="04EEBE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F5655AF" w14:textId="560C22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E21DCE3" w14:textId="2A967B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24870E9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AA7D46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NOXRED1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8D720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45B5560" w14:textId="6A1DF5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EE70283" w14:textId="1A5AD3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F585619" w14:textId="2977FE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AEBD63F" w14:textId="7B5DD1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02AF8C4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C46CF2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LOC105067371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385FC6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30271F" w14:textId="593219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059C347" w14:textId="71FFE7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EA54DBC" w14:textId="014F8A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A4286C" w14:textId="63880E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0392FC2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3A55FD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LOC105076129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A5B02C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086F300" w14:textId="759F38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42504E4" w14:textId="7844B3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B397A04" w14:textId="7EA3F9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70AC777" w14:textId="73AB21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20E128B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8E0D29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CRTAC1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3FBC3F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98F3A2" w14:textId="072EFB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2C743B9" w14:textId="3074B0F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17E010D" w14:textId="07B64A7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9FB1854" w14:textId="7753F4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3E823B4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E45C1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LOC105071308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AD7CC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998AE8A" w14:textId="6AC946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16CD2A6" w14:textId="469891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6DA2782" w14:textId="66114D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2A9426" w14:textId="40C70A1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300CE5D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52861C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TSHZ3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93C642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CDB7AAC" w14:textId="2EDA66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AFDE30A" w14:textId="0BA96F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8FBC636" w14:textId="7E2375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DEFB559" w14:textId="316324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326F505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9DAEA2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WDR72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56EEE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81902FE" w14:textId="437787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2949EA6" w14:textId="5B8CF0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A96E7A7" w14:textId="48E027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419EA1" w14:textId="5A69DA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7754D9C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36B03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LOC105071594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7B181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C59020D" w14:textId="29FB49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DB08DC2" w14:textId="284856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3B07A4" w14:textId="7A240A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8A11950" w14:textId="53B605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5CFAF95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D332DE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LOC105061669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7436B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8637E0B" w14:textId="08FB6C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BE74025" w14:textId="3077E0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1947E3E" w14:textId="01DE37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8BBF034" w14:textId="44FEE1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139AA52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33D7C5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LOC105071530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D8E73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42BAE69" w14:textId="01282D7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ACE9BCF" w14:textId="7D660C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33C0761" w14:textId="4F0C69E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F3CA0A" w14:textId="2A477F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0C9F09D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BE602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RIPPLY3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87C48C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3000CF9" w14:textId="140002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3FE85C6" w14:textId="5F5C31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65EC42F" w14:textId="6EDFED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C993550" w14:textId="1F989A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3CA0D8B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C4862E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ELMO3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0718C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B4F44FD" w14:textId="3C71AA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1699EB" w14:textId="6FB21B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D1B9787" w14:textId="1ED394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690D0A3" w14:textId="3603DC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2673EEE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1A642E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IL23R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261D67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E6D4356" w14:textId="4D3877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0BD10B6" w14:textId="0A3F34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036E120" w14:textId="35DAB5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4673549" w14:textId="226966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4FB1D12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8A04B3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FAM150B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87335A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6DE4759" w14:textId="40825A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863E897" w14:textId="63CCBA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BDEB8BB" w14:textId="40156F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A61A989" w14:textId="116FD1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6EB3891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3B26E1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LOC105071776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F36FBF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B6C2964" w14:textId="09CFE7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F7C96D4" w14:textId="07F417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9B31105" w14:textId="3A3AF6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5A0A3AA" w14:textId="02FFCD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5E239DA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9F63D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LOC105075249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5C60E5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A20F459" w14:textId="2A7DD4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D4AE4E2" w14:textId="3859548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D3B70D2" w14:textId="560C95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63DD0A" w14:textId="3BC7EDF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6B949D4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764D5E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LOC105069035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6EF9E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674E2FC" w14:textId="000195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D34CADF" w14:textId="57D3BE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D578103" w14:textId="7137AB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0FD2C2D" w14:textId="7FBAF8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7FF08DD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F6197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LOC105070349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DFC636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7E68F1" w14:textId="42DF57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A8CCF6C" w14:textId="0D1B6F5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6FE5566" w14:textId="708BC3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61F0ADC" w14:textId="3CD931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42FE707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A7E248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LOC105069065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4B5A1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9CB9CB7" w14:textId="734F56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347DE17" w14:textId="45B9298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71FE862" w14:textId="6B7A2D7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E22AAC6" w14:textId="492F85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7027755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62CFC2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LOC105073844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6D2B1E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007C56" w14:textId="3F2433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9AE9B61" w14:textId="6AE1C3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A8B8B31" w14:textId="721A0B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679E0F" w14:textId="6C32EA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05B6E09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4CCBCC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LHX5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D721C9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DBFBCF4" w14:textId="786BF8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FC085EE" w14:textId="612E84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7DEB228" w14:textId="5098ED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565994C" w14:textId="15D962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4F3FE88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D39F0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IGDCC3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887DD8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F49662C" w14:textId="4F9C75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DE16467" w14:textId="405DD1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AD582A9" w14:textId="6A2B3B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C024C90" w14:textId="179FC07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4957A10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1C7A5E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JPH3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34979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A83B52" w14:textId="66A66F6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7F88CDB" w14:textId="1A0D10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40A61F" w14:textId="023DB9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C31B0C7" w14:textId="14F183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7949623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C86D9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LOC105083266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12220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5443571" w14:textId="103FC3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4C32371" w14:textId="79375A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D337566" w14:textId="5BA6EA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A2BB19A" w14:textId="2D7716B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678CC16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48FEB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LOC105077850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E618C1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F497DF0" w14:textId="4CAE36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17169FB" w14:textId="527940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6FB9D86" w14:textId="10B1E2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DD6E143" w14:textId="134CB7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42A2AD2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DE43BD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LOC105072309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7D8CCD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3377294" w14:textId="0135F9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133781F" w14:textId="0EAC567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E942DBA" w14:textId="047D68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5AB2B22" w14:textId="5A256D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58AFB85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5D9063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LOC105070759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1D1029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A5C3556" w14:textId="68DC51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E771B13" w14:textId="6729D4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A56AB40" w14:textId="4AD732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9F4A020" w14:textId="3CBBC52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2F6F96C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8402E8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CPT1B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1460F7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7CB3B70" w14:textId="0A8874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AB42C47" w14:textId="2FDB66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D137715" w14:textId="0F02F6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ECC51EB" w14:textId="7FACD4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0E3280E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6F884F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LOC105062764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110F4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4840F0E" w14:textId="245987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9425405" w14:textId="19BEB0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09E05AD" w14:textId="439788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94CB116" w14:textId="2753435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3B0D89E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2888ED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GEMIN7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BDB9A6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2C031C6" w14:textId="404B21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2423B2B" w14:textId="1D5683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1E4A9FA" w14:textId="1B0EB0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C59C5FF" w14:textId="1D98BC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54E59BD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16F1FB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LOC105062206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F211C1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440031C" w14:textId="078C6C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6C43825" w14:textId="313046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0AA974B" w14:textId="240DEA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B7AE666" w14:textId="44E091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70F5DC0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98573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LOC105069565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A56466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AD78F18" w14:textId="762F97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A99760B" w14:textId="1AC22CF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C52542C" w14:textId="264464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D73DD19" w14:textId="28D597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5F636FB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305D6A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CEP72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2077DE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475250F" w14:textId="2528DF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D1BA81B" w14:textId="2C1603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90D1716" w14:textId="639C19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63B6375" w14:textId="7694AB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3B2121F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4C2D02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LOC105084083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0B7180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B213ABA" w14:textId="408506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4D6D347" w14:textId="4A4AC5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0741F3D" w14:textId="3190B1E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1DF35D7" w14:textId="17051D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6DD4D49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11FF42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OSBPL10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1E6D26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F2205B8" w14:textId="3A3EB9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7423C68" w14:textId="13585F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3145671" w14:textId="405B1E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E452622" w14:textId="029AE2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7955CE9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8EBC66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HCRT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82602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53CC578" w14:textId="0ADD31C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7707C2A" w14:textId="62CC85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1581C7E" w14:textId="5B36E6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49E152" w14:textId="642C2A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105EE9A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BE2915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LOC105067984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EE18B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236C5D2" w14:textId="0D71BB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A50030C" w14:textId="5F37F73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A91C392" w14:textId="0112D5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5087434" w14:textId="4A8C49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7A0CC2D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43566D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LOC105072774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FB6CCB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2D7C845" w14:textId="02F05F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B2ABF5A" w14:textId="5A9647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FBDA0E" w14:textId="522ECD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5E91664" w14:textId="68954E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5838139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69C452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LOC105078428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41654F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7C67979" w14:textId="42E99B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42EE676" w14:textId="16FB26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64BE5A2" w14:textId="3C0A11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8B52422" w14:textId="69512A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5152E6B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A54E07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LOC105066085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534608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5678AC8" w14:textId="69D221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0440AE6" w14:textId="3D639E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D62F723" w14:textId="31C66ED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8AFF4E6" w14:textId="24975C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0D98EC2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4698EB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PTBP2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94B79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5486E8" w14:textId="5DCBAE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9C844B4" w14:textId="69EB46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3007FBE" w14:textId="01F1C8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531410A" w14:textId="33ABA79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6C7AF48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EA7BA7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SBK3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A9CA4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C1546A" w14:textId="5B499F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AD04BD0" w14:textId="326E74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3F93437" w14:textId="527AF2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A551106" w14:textId="51B92D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61963BF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4031D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LOC105084070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91B40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EB3D8B7" w14:textId="480F71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48DC776" w14:textId="138CC3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E29D1AF" w14:textId="1A2E0D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55DFBEA" w14:textId="73C643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43997B1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B8650A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LOC105083682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AD1418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CAD119" w14:textId="182004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7C480BF" w14:textId="1F668B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8C2954" w14:textId="3C07DC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41A64CA" w14:textId="14ACD1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04ED5EF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213F5C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STARD6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2C9882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878E928" w14:textId="44F0B8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19564B9" w14:textId="61EBF74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B45D8B9" w14:textId="347B8A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19825C2" w14:textId="028DC8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160DB07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160FB4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LOC105081211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093B8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E093AA4" w14:textId="14562E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31B96F2" w14:textId="493F6A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47A94EF" w14:textId="20DC36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DB0788E" w14:textId="3B35D5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616FF79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6366BC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LRP2BP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D1F99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2606A65" w14:textId="1B5A25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7DE9769" w14:textId="6C6BCA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1634E25" w14:textId="7E4E39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9B9A15A" w14:textId="1A0BAE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1857B6A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F79A23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GPX2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851BDD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2ED16CF" w14:textId="4D3661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90C909" w14:textId="3A427D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97D1CD6" w14:textId="23D10C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FC80AEB" w14:textId="25E57D3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2DE174A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072A5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PGBD1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F0273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91E550F" w14:textId="7000EE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BB1EAA2" w14:textId="6EBB87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382F595" w14:textId="2B3DD5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2143FD4" w14:textId="7E4162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0884D0A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D4596F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LOC105083746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BE64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011B930" w14:textId="2D769B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2FA5E8B" w14:textId="3A391E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A0A014C" w14:textId="3C599E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E06B65" w14:textId="5519A0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14B435B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A45F4D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TRPM1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8CE588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F2657DB" w14:textId="532943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D05443A" w14:textId="71156F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E172C7B" w14:textId="5E59E7A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122222" w14:textId="3A19DA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2B5EE77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07D6C4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MIA2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AF752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42E03BA" w14:textId="0CE9B7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451D702" w14:textId="7D3AAC2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2B2126F" w14:textId="4EEAE3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47A1AB2" w14:textId="241935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1F45B82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2E3BBE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LOC105063325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5AC01F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2D4C03E" w14:textId="7629ED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6DFDDFE" w14:textId="418FB7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544074" w14:textId="416F3A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C395A30" w14:textId="632ECD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0267AE8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0B7A74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LOC105067349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98740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A91832" w14:textId="1582B6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123192" w14:textId="528E13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A048E18" w14:textId="2F927B0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BCC29AE" w14:textId="21864F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29A2843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E9F8BB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LOC105073870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9BF01E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FB914BF" w14:textId="38A97A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A5DB9B5" w14:textId="58D418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8AA11D3" w14:textId="5BC109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F7A808D" w14:textId="179F75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</w:tr>
      <w:tr w:rsidR="00B91569" w:rsidRPr="00B91569" w14:paraId="45B69E6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AB696B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GNB3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9C0731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70C5BA6" w14:textId="5B5EE6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024D9C8" w14:textId="62CA6F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0C38566" w14:textId="0B11CD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E19FA8" w14:textId="44F3B1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1136C66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9E80CB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FAM179A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63BC76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E5CAF59" w14:textId="53E4D6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4BFE4BE" w14:textId="0D15E5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0B706B7" w14:textId="1C0B162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8899570" w14:textId="705D22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13C636B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D651EC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HSD17B13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B5B74B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E996D04" w14:textId="3FEEE3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EF818CF" w14:textId="4A9961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EDC7578" w14:textId="79466B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A93663E" w14:textId="1D8DFB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37CA2FA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62DA3F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ZNF521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FF7BE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E560B2E" w14:textId="6B086B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5F7A307" w14:textId="3D0E2A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83609AC" w14:textId="6393DF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C1E0C49" w14:textId="3AE22B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14F3797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292D90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LOC105068620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69DE18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1E2B48A" w14:textId="119E61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134F590" w14:textId="03FDAF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7BD7092" w14:textId="364B26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949A62" w14:textId="7BFF6C0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66E99CA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B88B31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NDST3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64B247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BC1C789" w14:textId="10E048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410AD5C" w14:textId="074259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ED76D0D" w14:textId="178012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7F6244" w14:textId="274D68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23F3A4E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2C67C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LOC105065368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94EE7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98E2507" w14:textId="5F9BCF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D2F3B6F" w14:textId="7778D7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807EC84" w14:textId="71FA14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309399A" w14:textId="21FFC8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475F78B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509471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CCDC106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FF856A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5203734" w14:textId="6CC2F6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FF2A220" w14:textId="0E813C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A429678" w14:textId="0F048E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7934233" w14:textId="3CE195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5F3B4F9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4A7DF2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LOC105071404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729862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F0B9672" w14:textId="351E16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A979A48" w14:textId="5E48EC7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506BA90" w14:textId="2EA39E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E2FEA47" w14:textId="560AC4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4F90970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169AE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NGB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E55392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67E77CB" w14:textId="760E82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C677E5" w14:textId="25A8B9C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4F25B2A" w14:textId="54ECEF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0A04554" w14:textId="20B753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0329C46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FE0C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ADAM2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2CD6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4366520" w14:textId="341A77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D26860" w14:textId="766CCD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3FAE5FE" w14:textId="471A82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B56272E" w14:textId="5F045B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6B78F54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45FD80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LOC105074558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BEFDBD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BD0A5C9" w14:textId="453BB2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E74E715" w14:textId="1E3563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D21362" w14:textId="0130A8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73E48BB" w14:textId="42C74ED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67D0BF7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A66088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STRC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762AA6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F309040" w14:textId="7327FC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51AEF19" w14:textId="601CE4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55351B1" w14:textId="4F848A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871FBAC" w14:textId="2AC1AA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1990988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E4D103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OSMR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D74EB3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70B53D" w14:textId="62BA19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E59C3C" w14:textId="187BC6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AA770AE" w14:textId="5F7EDD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49A969B" w14:textId="21077C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251A4EF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B37E27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RHOU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9F8836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DD66794" w14:textId="374370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5506C16" w14:textId="312F13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4F613C" w14:textId="7607CD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551FB16" w14:textId="24694F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34A3E51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D550B2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LOC105064357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29925A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845DC06" w14:textId="7728D2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B1684AE" w14:textId="742931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9ECF163" w14:textId="6B67F4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1F52548" w14:textId="0E2B897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1AE231B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997EF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GRIK5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A812F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7EC2350" w14:textId="3744F5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9137387" w14:textId="6B9A01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A43D61C" w14:textId="0E4B69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779E8BA" w14:textId="7E0CFA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7E2CF00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29AF76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F2RL3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11F8C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2825D96" w14:textId="52F575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E4D1529" w14:textId="2DB7ED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E31C5A6" w14:textId="04104A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6783F9A" w14:textId="7FF795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2A7A44D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D012AC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LOC105066273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D25C2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126DBF4" w14:textId="583893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AD0DC8F" w14:textId="0D7061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9AA2746" w14:textId="2B472A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FB193A8" w14:textId="6441CB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16DA97A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FAE9C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OTOL1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8B8C7E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3D8E9D7" w14:textId="4B27A1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38FB48B" w14:textId="4A7E80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B0E37B9" w14:textId="7217E9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B7C9E88" w14:textId="1A5B8E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604B627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AF8D01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PHGR1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54B85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B307FE0" w14:textId="45756C2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EA69CE7" w14:textId="44C411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8DE0C4D" w14:textId="30E7FC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98AE3A0" w14:textId="4EDF2E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130E66A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0E4ED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LOC105079781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F485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1AC73FB" w14:textId="631317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FEA5D6B" w14:textId="6E668BD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D0EA7AA" w14:textId="6F0F37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642FDC6" w14:textId="35D5FF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23311AD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A85DB3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FBXO47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C374A5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02C778D" w14:textId="6DC3D7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4F324AD" w14:textId="0D21F8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ED2F37D" w14:textId="6B42EC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DD3D8CD" w14:textId="017E3B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23ACFDF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DE0B42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LOC105072930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06C1F8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F022BF9" w14:textId="62CC05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15DD68F" w14:textId="480DF6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7FD0364" w14:textId="5AA818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077EC31" w14:textId="7DC739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1AAD936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E98220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ENTPD3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5F62C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F5E4C01" w14:textId="5EEE2F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F96B42E" w14:textId="729BEE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38B1F41" w14:textId="631219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B3AD295" w14:textId="486084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11B166B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FC478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CSF3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501A7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813678D" w14:textId="39D53A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B78416B" w14:textId="442B2C3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F72A4B9" w14:textId="474B037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C263AFA" w14:textId="23D067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40D2A64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DBDF82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CRHR2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BE5FE8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6285BE" w14:textId="0D0E963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BB197CC" w14:textId="03A4DD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7195BC7" w14:textId="66D7E8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2E2C5FF" w14:textId="040C81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3C9824D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C418EB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SPRY2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A0CE0A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B13C009" w14:textId="6ED126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FBAF0C9" w14:textId="68B73C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1B42EDA" w14:textId="588B78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8764740" w14:textId="79992D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227CCE2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3CAF81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CORIN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9D7BD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0A44132" w14:textId="04855A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865D217" w14:textId="0AEF12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39754D" w14:textId="10AD9AE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855E69C" w14:textId="6F1C27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5239FFA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8FCB19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CST8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134B88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E97FD5D" w14:textId="262ABB3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7DFCF54" w14:textId="505CFC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0216FBB" w14:textId="1A5489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DC824D7" w14:textId="382DB0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7120CC8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611A8A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RPE65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80A3C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16F1B6" w14:textId="4BDDD2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343C1B6" w14:textId="17D2F3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6B40DA" w14:textId="12E5F22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2A3CDF3" w14:textId="1A873D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7F99276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2541EE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UNC5CL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03364E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EB2E6F6" w14:textId="5158AD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0531435" w14:textId="51F529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E3AE882" w14:textId="4558B8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4F68000" w14:textId="77AD24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47233E7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1891DD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PGC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44AD6E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22A01F" w14:textId="485012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965C790" w14:textId="42E4A2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0A5B45B" w14:textId="582CD6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04E71E" w14:textId="4B2654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2EF2C64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21446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LOC105081640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D4950E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0B2481A" w14:textId="1871E3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284C32C" w14:textId="6434CB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A402B86" w14:textId="58804C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AD2AAE3" w14:textId="4D0442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56845E2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2AE009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FERMT2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859766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B20F7B4" w14:textId="37811D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ACBB8DD" w14:textId="6F643D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47FD585" w14:textId="7386B5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72F23FD" w14:textId="11FEF4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734B768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F1BDAD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LOC105066251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AA6AB6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709F3E5" w14:textId="7D073D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3DE667D" w14:textId="19D23E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60EC27E" w14:textId="31C483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F4849FE" w14:textId="5AF2E6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1960601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10F106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EFNB3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9F526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CE1F31D" w14:textId="337EF1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3863CC" w14:textId="27F5AA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5594ECA" w14:textId="168C62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E3098BD" w14:textId="22A69A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248B61A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152BBC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LOC105068446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DFB8DD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67CB623" w14:textId="6C8983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643880" w14:textId="728FEB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4D873E5" w14:textId="163C72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E2F986" w14:textId="280B5C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180D7F3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22DDA3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11-Mar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198A0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2D14020" w14:textId="56ECA8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096090F" w14:textId="4FFEDE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6E63A78" w14:textId="7FA284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95E0C60" w14:textId="18B708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6D22ED7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8D7221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LOC105061995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44EC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F3AAA3B" w14:textId="40DA4E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8A193A5" w14:textId="11F733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A9DE4F" w14:textId="536C687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4C24D79" w14:textId="00F11C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73F9DB0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FFC547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LOC105065476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40D3C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08AFCA" w14:textId="3CE281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04CAAF4" w14:textId="58900C7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84732EC" w14:textId="293BBA5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E79713B" w14:textId="7367F4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70744B6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55237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LOC105070164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3D760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4E4B092" w14:textId="762406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456B153" w14:textId="5F114D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CDD8049" w14:textId="35CC5A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88F6722" w14:textId="7BBA9A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26E7877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87EB12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LOC105081334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F5DDD5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F00F55E" w14:textId="40CDD0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2D22223" w14:textId="32B7E7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27496D2" w14:textId="54313B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DCAC4AA" w14:textId="7FB555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35272A1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B440A8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LOC105075479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C54253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24C92E" w14:textId="6A9434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46E2DF" w14:textId="52BFE0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B7A53D6" w14:textId="2613D4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EEF15E0" w14:textId="61C0C2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244D7BC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A87583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LOC105062946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54F892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74E455D" w14:textId="3B03F2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0C7B54F" w14:textId="2174DC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8837E33" w14:textId="1B3946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8D56F4" w14:textId="7F47BF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303EB16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B91359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LOC105063280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CC0B3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7BB94F4" w14:textId="7E8AF7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24E18D3" w14:textId="344128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1B3BBA" w14:textId="42BE24E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4CF500C" w14:textId="139AB72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33F6F12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0289C7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LOC105063608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07C8E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2B395B3" w14:textId="3170B8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E829B97" w14:textId="4C5A00E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397C61A" w14:textId="33E0EB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097A08B" w14:textId="56C290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0F54BDB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38F2EC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GPR52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70263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1B22191" w14:textId="0137227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BE8F7D" w14:textId="3B30E7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E93AA1E" w14:textId="5E329C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1F21678" w14:textId="56B621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467B833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0FE808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THEM5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E948D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40E39F8" w14:textId="243D05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0D29C76" w14:textId="54175B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AC92BA4" w14:textId="1F13E6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29C0513" w14:textId="596FAD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7F4BE38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B65C29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TXNDC2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9E75DD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C070CE5" w14:textId="2C6B14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5866B3B" w14:textId="2302E3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0CC9F8F" w14:textId="40D94B3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51204B8" w14:textId="6B2659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2699B1B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D64A65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NXF3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94DE11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BC23EB8" w14:textId="3946BD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5ED1E97" w14:textId="69D0AB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4BB6989" w14:textId="054ED01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4CC8F14" w14:textId="3B91F6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2C1D5E8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144270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AMT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99238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3F608D4" w14:textId="69B2CE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0BD8BBB" w14:textId="0B97C7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2A628D4" w14:textId="58CA80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B7900B8" w14:textId="6BAB022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0D4D859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DC158A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NNAT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D73148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2E73D4F" w14:textId="1A7E0C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C27D771" w14:textId="70A5DF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F80D86D" w14:textId="2687CA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CFBA749" w14:textId="426834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4C9A48E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20BE00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LOC105075956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C9E606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2E4628B" w14:textId="32B109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EA5719F" w14:textId="4CB7F9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C04B5CE" w14:textId="48E3CF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BBF7FE6" w14:textId="669465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1C83344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5ECE35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LOC105066019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DB989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279B3F8" w14:textId="660CD0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1FA0624" w14:textId="14972D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CA4CC5" w14:textId="06C928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F01C87" w14:textId="6E293C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19119A3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07A057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LOC105063510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431DA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79F6E06" w14:textId="3F00E0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A4CBF16" w14:textId="1FC25D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D4B7FD8" w14:textId="7E855E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4743492" w14:textId="5D8D15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241DC3A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56B7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IQUB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0C7C35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A9CB16C" w14:textId="088420D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84F6282" w14:textId="4FED10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883131C" w14:textId="54A79E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780D2A4" w14:textId="3D8B2D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15A1B8D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4E6E09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LOC105071260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843BAC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9624D85" w14:textId="1F6015D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B44DB9A" w14:textId="44322D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BA99F8E" w14:textId="53F706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55AC0C2" w14:textId="46C88C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1D1CFD1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3C7B7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TRIM15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5AB93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A80330C" w14:textId="16B9EF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3331272" w14:textId="763863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9579D5F" w14:textId="6C5C4D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13D0607" w14:textId="2C0BCD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56338E2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C25CD7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QPRT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1494F5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474FEA5" w14:textId="5BE853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759AB1A" w14:textId="7ADCAF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605CFE5" w14:textId="7F4BC9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8058107" w14:textId="19793F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094744F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2E2741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KIAA0408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48CA07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1F42C8C" w14:textId="5B901E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F5DEFB8" w14:textId="42F25F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1C23F3D" w14:textId="673DC0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400AF05" w14:textId="471A06B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</w:tr>
      <w:tr w:rsidR="00B91569" w:rsidRPr="00B91569" w14:paraId="3DABF42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2C50C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TMEM31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524A95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A81DC93" w14:textId="4C803B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2F7EF68" w14:textId="6E6CE2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CA85A4C" w14:textId="62273A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19CF691" w14:textId="15FED6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523AAA8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8C2C0C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MASP2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26A841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B5AFCA4" w14:textId="6C8214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9AEA95" w14:textId="555320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E262926" w14:textId="71035E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9057A89" w14:textId="295A05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05C5518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FAD68F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SGSM1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AA1B19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26B51D" w14:textId="7DA3C6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FFEE969" w14:textId="0F103E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14D2CC0" w14:textId="7D466C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8BA7FCA" w14:textId="11B2F5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472CD6C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DD4BBF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ACOT6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53D025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08EF826" w14:textId="198FF9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D2CD61" w14:textId="435ED8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D1DDA95" w14:textId="289169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D573F86" w14:textId="6D788E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72B05BD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E37E40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EMILIN3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33138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F809347" w14:textId="4506C3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29F1351" w14:textId="2F91EBB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B4BC1B" w14:textId="0C0D4C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FA11BB2" w14:textId="753C0B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43183ED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2C15C8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LOC105079071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0814F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418304C" w14:textId="1BA2B65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F01D037" w14:textId="4C397A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39DAA84" w14:textId="54202C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2A3704E" w14:textId="71664E2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3C73213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42EDA0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LOC105065328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6E18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EABF30C" w14:textId="7CD265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5981150" w14:textId="2E9A0A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DD10F0" w14:textId="6694940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CDFB016" w14:textId="6CFF96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6BEC5F3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7CE4A6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LOC105070153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08D17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D59AF94" w14:textId="243306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4B1B4AE" w14:textId="547C69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06D50FA" w14:textId="43E0B8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C85186" w14:textId="1F1FF25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5A78167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60CA8A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GPLD1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EAEDE0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5882701" w14:textId="27A0AC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34D2C41" w14:textId="59F739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2A779C1" w14:textId="7C6AF4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DF6A72B" w14:textId="2E20E4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7B88112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C02475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CDCP2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E76CCD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E9D027C" w14:textId="3EEE87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8753998" w14:textId="5FD672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42F6172" w14:textId="40E21D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8BA3B76" w14:textId="3D93EF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0C5FC61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08007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MLXIPL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064DF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0E9BED2" w14:textId="6F4B8C7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24A39B6" w14:textId="405828B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494B02C" w14:textId="111DCD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73737AE" w14:textId="3F54AD4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5654F92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3E770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LOC105075223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69C2A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85DD7DD" w14:textId="2E897C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32F0689" w14:textId="6B7A1B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E1A9A06" w14:textId="467673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D93B35D" w14:textId="493038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2B671A1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4E775D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LOC105076576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EA041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F7CC6C" w14:textId="59E49C0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16A23F4" w14:textId="324291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FF1FD83" w14:textId="3EE54C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1977B70" w14:textId="7DA35A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5C6DA16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D60596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KIAA2012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532F4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649B156" w14:textId="7ED2C6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4252009" w14:textId="770E32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F4AD369" w14:textId="76B9A0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49D2A54" w14:textId="4A4026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4C44129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4D67BF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LAMB1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35E4A0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34B01A1" w14:textId="1A164A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F8A4678" w14:textId="642769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6BE4049" w14:textId="57194A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B5106D" w14:textId="005D2F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4F049DE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A8B1C4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TM6SF2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5C7AFD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8B0ECB3" w14:textId="11FEED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675479A" w14:textId="7BF8FC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C4897BD" w14:textId="19F4E2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7F221B9" w14:textId="62AA35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7B5C37C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F2AB61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ACCSL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499081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DD76180" w14:textId="36C086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AC41F7F" w14:textId="12E9A27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0F94D97" w14:textId="280A18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7225678" w14:textId="2647AC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56D7E6C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BD487D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LOC105062005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6B0B2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C97DA24" w14:textId="26AC48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8988465" w14:textId="3A7936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E1C177E" w14:textId="573EF4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6BE1FD4" w14:textId="2539B0D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6129482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3BE17B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KIAA0895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9FDD9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056A42" w14:textId="314261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8CA55D8" w14:textId="5AB3AC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4C20A7" w14:textId="39FD9BD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48D70B3" w14:textId="514FA9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145D48B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C3260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LOC105069865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96335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13D03F8" w14:textId="7815F2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CCE4019" w14:textId="7D1645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F7DD46D" w14:textId="5A695E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4B2F2B" w14:textId="17672E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6EFD737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9BC0C0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LOC105074621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26E13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49B691A" w14:textId="6C775A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1BEE06" w14:textId="39D3DE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874560" w14:textId="101C55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37D74FA" w14:textId="2A0D12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710C9D6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C434B2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HEPN1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A64C7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2D04765" w14:textId="529AB1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B4FE98C" w14:textId="138A4C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3BF835C" w14:textId="3B9E15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51F6905" w14:textId="3AB8BA3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2C6E452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BFEBE2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BMP8B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D09F7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C82DA98" w14:textId="5BCC93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308D9CD" w14:textId="5231D6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986C7C" w14:textId="5CF62D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38690D0" w14:textId="6B4F5F0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20DAB3B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D5F5E2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LOC105082366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EABE37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42629C" w14:textId="5EFEB0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4CDE9CB" w14:textId="6BD7F0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A8ED288" w14:textId="5642EE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42F97AE" w14:textId="60CAFB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34BB1AB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12E6F7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DENND6B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761FB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7AB64E7" w14:textId="660DEEE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54AEAEE" w14:textId="3F92CA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6236D5A" w14:textId="7D7C79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826D4B5" w14:textId="2B4AB3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145AA61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8FDAF9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LOC105077140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745C8B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B30CE73" w14:textId="6BC771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A6CC255" w14:textId="5D6C4D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9680553" w14:textId="1EF9293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A1482D" w14:textId="57B028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4C02877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4A3701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RLBP1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10F09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DEB760D" w14:textId="1C0171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D1CA158" w14:textId="7E6490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E6697E5" w14:textId="7319D5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DDE763" w14:textId="412A23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23202C2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81403E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LOC105082448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2E576D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80C5D4F" w14:textId="089B36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D6485AE" w14:textId="458A4B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4691FDB" w14:textId="6581FE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FF7DE83" w14:textId="470E36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68A5756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44A582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EYA2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24289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D369FBF" w14:textId="074980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39B2945" w14:textId="29DD51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28B0F77" w14:textId="2A8EFF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BDD0212" w14:textId="4AE3BA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4A8C266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96F7C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TENM1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0AC0F3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3D18CBA" w14:textId="1D76C8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106EE5" w14:textId="7101FD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67B314A" w14:textId="74576A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1EC584" w14:textId="589975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428288B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DAB1CC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LOC105066973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87B0D4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3BA201D" w14:textId="122DC97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66EA38B" w14:textId="01960F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D84EF60" w14:textId="74D5E4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E01496" w14:textId="4CAFA3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666C675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4C4E17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REC8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09DF5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5CA7317" w14:textId="091DED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2ADE257" w14:textId="5C313F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D10B29" w14:textId="684CDD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5A5D86C" w14:textId="67DCE9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3F2DD04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7C693E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KCNAB3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8260B4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8C236B" w14:textId="20F9AD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937C4A4" w14:textId="258D85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B7FC2AF" w14:textId="41571F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F5C9E33" w14:textId="466CB5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5AC3E3B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B9C5E7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LOC105069766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8E165F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A122B19" w14:textId="538A0C2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60C1A8D" w14:textId="7200C3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9635D1A" w14:textId="2245D5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3F78C08" w14:textId="6C29F9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123AF43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80421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ADCK5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18E972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64A01C0" w14:textId="216756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031CDE9" w14:textId="146FD5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1B52F1A" w14:textId="216C17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EDCA88D" w14:textId="4AD6833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3FC09CF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AB83F1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LOC105070443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959566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353BF59" w14:textId="22740C7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EE099B0" w14:textId="590E78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974E569" w14:textId="1B2680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49192FB" w14:textId="2F23CE4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5365712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B52C49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HYPM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14D91C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7DF4C59" w14:textId="0BAE75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C80DB3A" w14:textId="3EDFAB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6674BA9" w14:textId="25B62C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3CE7B84" w14:textId="58C48E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13C5010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5B3159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LOC105077079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2516B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8A52934" w14:textId="0792B2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32A70DB" w14:textId="21DA87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E38478A" w14:textId="5779E8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01D6BFF" w14:textId="7ADF77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2252886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C48EB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CELA1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AA4701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16C886E" w14:textId="69EC0D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BAC3A5" w14:textId="1FBFA62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6F0690F" w14:textId="16558B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FFB2F4E" w14:textId="6AC408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3CC1D96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485CD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LOC105074436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A1E9A7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319AD51" w14:textId="7D7E59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1AB23A" w14:textId="732DBF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A341E95" w14:textId="3D09DF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C8606DA" w14:textId="3ECC55D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3943EBA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3BDEFC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RAC3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8A56BD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D2694A2" w14:textId="400641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20E4EB" w14:textId="4AFC18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4FACB97" w14:textId="444C62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4610685" w14:textId="4178CD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7EFA751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DB4C04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LOC105074599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A42719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20C6E13" w14:textId="527C7A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1E77591" w14:textId="0C662E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7960B08" w14:textId="471142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231E3BB" w14:textId="7C4350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2D0BDAD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96BE73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PDE6B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92622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9CB5F75" w14:textId="3D62FD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A19F2D5" w14:textId="19ADB8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0859B5D" w14:textId="389907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0A60B49" w14:textId="61B7A80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6A4F790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AD661F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BTN1A1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D78F2A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0109A5" w14:textId="5DB5A1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6DBBBC9" w14:textId="1BF35C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6BFD460" w14:textId="62349C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8435639" w14:textId="176672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6E4E1FE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5E32E2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CDH5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76F615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6F73801" w14:textId="5041FD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52C44B8" w14:textId="0E9E29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E553631" w14:textId="649F10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60CA621" w14:textId="454B8D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66ACB17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62A813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ABCC8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ABD98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6C59D09" w14:textId="7E88E6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6263F8F" w14:textId="64FF6C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46109E6" w14:textId="35EDA1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C571D4" w14:textId="78640F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0D3A849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A21588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HKDC1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C4E30A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EAC2E16" w14:textId="31AB1B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E70D22A" w14:textId="0C503E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93B7CBC" w14:textId="7D7563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A2D0C37" w14:textId="1B6ABD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2077347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8FDF3F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MSS51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862E4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3A9BC1E" w14:textId="68E327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1A2CDCC" w14:textId="6D5D6E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DBDF189" w14:textId="3465AD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E7FA39" w14:textId="3BBEB2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49D5F10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823EE2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LOC105074739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57427D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429E6A8" w14:textId="1DE56E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6829CAA" w14:textId="05CA0F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C0F33C" w14:textId="33B831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4401798" w14:textId="3C5532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45C6301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F8D102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INSL3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1B0B9B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3D1D217" w14:textId="2B72BA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37574B4" w14:textId="6B73E9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C0AE7A4" w14:textId="58E181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9657F01" w14:textId="5E2D82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0FAB0B9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F2FBD6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LOC105067796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8199C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7F4D863" w14:textId="12F89E1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71DFBD3" w14:textId="66D5EF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452876C" w14:textId="385150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D2215CC" w14:textId="2278BA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095D11B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FE8DA4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LOC105065292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0AACA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B8DB0B3" w14:textId="0C9F0C7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5C08172" w14:textId="4CAD13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532B1A7" w14:textId="26CC6E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4D63932" w14:textId="0BC20D7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77F11BA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27DC8E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ATP4A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908EC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AC20165" w14:textId="2E8BC4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FBC53C4" w14:textId="43024C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6E63209" w14:textId="4A3D63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81A6714" w14:textId="30313E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479BB35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7BE575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LOC105078855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28984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C663A74" w14:textId="6C3280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8DD2E23" w14:textId="68694B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83FBED1" w14:textId="2A73D0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0884A6B" w14:textId="381F5C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</w:tr>
      <w:tr w:rsidR="00B91569" w:rsidRPr="00B91569" w14:paraId="4636C42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B3B69C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LOC105072416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156672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ABF941E" w14:textId="263769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2A1F3AD" w14:textId="36E894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A0E1734" w14:textId="13A14A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99CFA2F" w14:textId="2DA761B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53B5F3F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E10C9C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TP53I13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51A234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C7120F" w14:textId="095B5F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E0CB20C" w14:textId="1167AA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8176614" w14:textId="50FDAC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4B3E070" w14:textId="2EC546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6345006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65E1FC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NUP210L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3F6F51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424F8E7" w14:textId="6123DD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6D7A53" w14:textId="37E384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7FABC23" w14:textId="2E5C21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9105977" w14:textId="1F7D94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164BF42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92D1E8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ABCA9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2F9C45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2EF0604" w14:textId="2FBF4E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6C6A650" w14:textId="593947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DE73A41" w14:textId="05796D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AB2BEBB" w14:textId="1E6C38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0574C05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AE295C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SPEF2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988E5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998F79" w14:textId="38B1FA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221F611" w14:textId="1ED715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BE9AD3C" w14:textId="3C6437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EA7C670" w14:textId="6BA35E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3711769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B034A4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LOC105072869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84577F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C18D17F" w14:textId="755A19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F29AB9B" w14:textId="1C9580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CA95B88" w14:textId="2E6A52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82964EC" w14:textId="3FD942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721444E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3FF7C4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STAR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4FD8E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14114B2" w14:textId="0CD1CF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8C3D763" w14:textId="6808C2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C2AF25E" w14:textId="331803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6A0CE39" w14:textId="3B50E3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0A63D02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A38CB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LOC105062986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358F5B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D6FC50" w14:textId="293A4A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09A87EB" w14:textId="3C3C3E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35D09C7" w14:textId="6E469B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34CF51B" w14:textId="25C4BD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7AF0AE2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235E6C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MYO1B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8E31C0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BB67004" w14:textId="07954E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0F40386" w14:textId="05E9AA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C37FCC0" w14:textId="70486C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AE8401F" w14:textId="256CDD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34730F4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E56775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LOC105067895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2D4EF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33C795C" w14:textId="5C6D63E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2088766" w14:textId="6B9E985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C3F511B" w14:textId="3E4732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4177F15" w14:textId="4C644E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135DDCC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D1E486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TMEM155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DCB511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BF2740A" w14:textId="3F27B5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F5A5C33" w14:textId="71761C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890160C" w14:textId="5B3A53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AAABE93" w14:textId="67B0E6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6B7375F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2EA994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LOC105066182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D07F9D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609536C" w14:textId="088508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ED242A7" w14:textId="729BE2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353FA81" w14:textId="614032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BDE7D4" w14:textId="76E1695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67A153A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82AA8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KLF1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AD3DBD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CA6DF04" w14:textId="409378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8C6709A" w14:textId="748CAD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FDA76C0" w14:textId="53E422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B0A5D12" w14:textId="7201E9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21E8EFF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3131EE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ASB16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94AF8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61F79D6" w14:textId="4E6F88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091B07B" w14:textId="27C2C5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02C18D3" w14:textId="763188D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6C1550E" w14:textId="655C9B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7758E4E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04A0C6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TMEM45B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3CA9E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F1EB310" w14:textId="2CBF57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7C86093" w14:textId="43814B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D2DD9AB" w14:textId="523A06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3044F0A" w14:textId="171096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3B80652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85293E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ACAN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0146C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0456A4" w14:textId="726BC2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87CCD70" w14:textId="2B01A8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6E215D5" w14:textId="79A251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A6C658B" w14:textId="631B09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28AA398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B66DD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FOXS1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CA028D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74CB818" w14:textId="1F5229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53F5CB2" w14:textId="2E1B4F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AD3C252" w14:textId="68B3B5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8D2C3B1" w14:textId="514325E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6EE62CA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56E2D9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KLKB1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ED8A8A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8CA75CB" w14:textId="181207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A15BAE5" w14:textId="06C6F6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EAFCE57" w14:textId="19E599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98BAFDB" w14:textId="1846AB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53F7F1E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4B5F6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LOC105076313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996D0F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DAC369" w14:textId="6A375C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8875169" w14:textId="68E7A1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A4B00CF" w14:textId="1932A3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A6AF2F8" w14:textId="46B523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08751FC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A0814A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LOC105075571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0CBC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AB13404" w14:textId="2E1942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B254E60" w14:textId="1A1271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13C9950" w14:textId="508C8A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CD23CD8" w14:textId="3ABBE1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11D6CFA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0520CE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GRIN2C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6C60FC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758038E" w14:textId="54C1E9D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68D5C9E" w14:textId="2E344E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826E0CE" w14:textId="27B707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68B1CA6" w14:textId="33B0A93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3158ABE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E991E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LOC105075883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38F79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23DA592" w14:textId="1B5773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2059314" w14:textId="05051F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AE83338" w14:textId="308CFA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901B3B9" w14:textId="2B6DEE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7851481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1C6B14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LOC105083208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8ACE4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E182E18" w14:textId="336BEB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0AD2051" w14:textId="4E3196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CBD95D9" w14:textId="5F5DB6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02A782F" w14:textId="2932B8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2C18DCC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14769D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LOC105071789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BB4D42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33B6443" w14:textId="19DE5F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882297F" w14:textId="02FDA6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47EA7BC" w14:textId="57DC6D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9F58C6D" w14:textId="3E5821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2F5FDA8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0D9C9E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TOPAZ1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E2485E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A32C676" w14:textId="561734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8F49640" w14:textId="53340B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A34F8FB" w14:textId="0EACB2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D4085F4" w14:textId="1252AA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1693E9D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B4E39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LOC105065247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0FAE0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B951AD7" w14:textId="086B4FE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2337615" w14:textId="17E5E1B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B45E483" w14:textId="6911AA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35C4A1C" w14:textId="65C072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59DE36D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37DC20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LOC105062187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A887A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0CAAE4D" w14:textId="22E9B0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A8DB77C" w14:textId="7A26B0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9C4DF19" w14:textId="39413C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AF8DC3" w14:textId="16ACCE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04814C0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CEB07D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LOC105061847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F9870E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62F8DA1" w14:textId="7E7613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959392C" w14:textId="12D866B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EF32519" w14:textId="12E9E6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0E3214C" w14:textId="3239E3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0204068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F4FA10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PEX5L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E28C7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A33D77E" w14:textId="71D0E2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1DEFF4D" w14:textId="757CDC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2F4F0A2" w14:textId="5227A5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9C05184" w14:textId="55FEA0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5F7C01F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F7C21A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LOC105079125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23894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656BE43" w14:textId="2458451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8CDFD22" w14:textId="695FA07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174F7A9" w14:textId="149C64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4E0755" w14:textId="4ED014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7F90521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36398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GREB1L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ED87CB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234CE39" w14:textId="1FC073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ED82976" w14:textId="3521FB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5BB7C05" w14:textId="73C8A6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49191BA" w14:textId="739FCCD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26F799A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EAA9ED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AGBL2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29D620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AC63C92" w14:textId="5481D58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20E9651" w14:textId="13E987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4A95CD9" w14:textId="00F712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05BA5E2" w14:textId="2197EB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28AEE5A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3CE919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CALR3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6B4BD6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ED2E6F0" w14:textId="5C43C8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BF2932C" w14:textId="2F5EB3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4050748" w14:textId="5F11ED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FF51837" w14:textId="4DD93D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7664189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8ABF77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LOC105081767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841E0A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255597C" w14:textId="221199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F56E7ED" w14:textId="182E23E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40C4EEE" w14:textId="3D23EC2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73CE683" w14:textId="26272D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4888325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90F389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LOC105076730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7FA981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3A9ED8B" w14:textId="47FAC4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0ACE00" w14:textId="7A4D31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E8DD467" w14:textId="7E62A2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21A5DAC" w14:textId="28EF5E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75D1DCE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FF85C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PNMA6A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BB014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52DA5B1" w14:textId="0219AF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33A2C0E" w14:textId="2E7614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B8C3C4" w14:textId="02F6E4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03B1644" w14:textId="54A75CB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045CD29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15997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CCL5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AAC330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B2E8F79" w14:textId="339C5D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442FF6E" w14:textId="10B90E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94DFD13" w14:textId="2680EB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F27AC6" w14:textId="3AD4CD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106A0FE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081B2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ASMT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A06DD1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45CBC75" w14:textId="10EBE2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4B6AD12" w14:textId="44696C3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F1A59D7" w14:textId="1B68DF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0F55FD3" w14:textId="215439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0FFA2BF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FEFBF5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LOC105071653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8C6AE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4EF361B" w14:textId="373570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FB7723" w14:textId="1827B4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163E93" w14:textId="46318E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16B6479" w14:textId="763327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7A7EC1E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B76149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LOC105075079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C0123C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2C7A5CF" w14:textId="2383E8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030E40C" w14:textId="166983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EA95EC7" w14:textId="68D565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2A5B789" w14:textId="5D95BA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</w:tr>
      <w:tr w:rsidR="00B91569" w:rsidRPr="00B91569" w14:paraId="0F599EF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BE2CC6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SLC23A1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6C7AE6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57BA247" w14:textId="5417B8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30D626C" w14:textId="2D1341A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385A0E7" w14:textId="56CB32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87A8552" w14:textId="4C4A5E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79317BF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C342D1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LOC105062335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8B2B08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A2A4D74" w14:textId="5C1284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EA6070" w14:textId="4D73F79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18287ED" w14:textId="74EEBB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7A53D67" w14:textId="05A537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64DA722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A6ECED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GAS2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01C27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68EC153" w14:textId="2E611E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D9B626B" w14:textId="5ECCB2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D1B97D5" w14:textId="6DF03C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9CB50D" w14:textId="343C42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1924005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598E5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LOC105081801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5B59EF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39FD533" w14:textId="06D492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5C2E835" w14:textId="23FE355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1531B90" w14:textId="6A515D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C5522C6" w14:textId="4E89D80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018DC0E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52ECD8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LOC105079302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F8F4A1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7197DCF" w14:textId="19312C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7FC7645" w14:textId="0E89FD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B520983" w14:textId="5EC15A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543B544" w14:textId="3AB69C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1850913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62E378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LOC105081690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6153F8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335BFD" w14:textId="0AAD2D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55CBDFF" w14:textId="30BEC3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1F1A53F" w14:textId="216C79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5D31E9" w14:textId="5974A4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117916C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5DE943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LOC105073750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6E9ABA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6BB235" w14:textId="6AD7C6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7A09B75" w14:textId="72DF3ED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778A940" w14:textId="797B2B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B01DC9B" w14:textId="053172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2D087D3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D6B9C7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HIGD1C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5F838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F46F377" w14:textId="5508C5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FF7195D" w14:textId="4C7DDB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94C574" w14:textId="1353BC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7679D41" w14:textId="0E62CBD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3461A92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9B9509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SBSN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555C35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633BE92" w14:textId="7F33C8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A2291F9" w14:textId="009FFA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B46DA5D" w14:textId="1451EB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8342AFA" w14:textId="25CF3E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1E17C10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1A2884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LOC105070390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3528FC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1621DBB" w14:textId="1A8ABC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C1B6C5E" w14:textId="57767C7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3193F64" w14:textId="77923B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A1D93D" w14:textId="3FF466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4D551E9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05497B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PRR33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84CF21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AF129EF" w14:textId="1E00442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0E2A923" w14:textId="0B447A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7F9276" w14:textId="5D136F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3227E54" w14:textId="4DAC31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4BCA973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583DB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VSX2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9149F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6D01319" w14:textId="61ECE5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7799C05" w14:textId="582335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6341E8" w14:textId="59D478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DE4562B" w14:textId="472F17E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</w:tr>
      <w:tr w:rsidR="00B91569" w:rsidRPr="00B91569" w14:paraId="263D27F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6192DB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LOC105075098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EFCB46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FA1C037" w14:textId="74B5A9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B57CDEE" w14:textId="78233C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283F608" w14:textId="7ACC40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B827131" w14:textId="08D8AD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2509915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331F27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LOC105064782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E2E7AC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28A75D" w14:textId="7B7634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AA985DC" w14:textId="00BAED3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481120D" w14:textId="1E2A5F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9E615A" w14:textId="5AAEA2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0CF9F7E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B1A643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SUSD5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82899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0E60F66" w14:textId="789DC0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4E97AD9" w14:textId="56DF06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C1A928E" w14:textId="450C15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274FC24" w14:textId="7BA3045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</w:tr>
      <w:tr w:rsidR="00B91569" w:rsidRPr="00B91569" w14:paraId="0DA0107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CA71D8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KCNJ11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2246CA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A692DE4" w14:textId="37EA09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0125AE6" w14:textId="287648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B35DF93" w14:textId="5CD83D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CCF092E" w14:textId="6EAFF7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233129C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0A373A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SLC17A8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99894C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D90583A" w14:textId="6FB4427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595A348" w14:textId="716724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8A5BE72" w14:textId="1CF214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9880B94" w14:textId="0DFC21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02375A3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01B5D5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LOC105078920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4D82A4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3DB63BA" w14:textId="1CA830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28DA04C" w14:textId="7B67BE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E4B799E" w14:textId="560790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085A5D2" w14:textId="7B2E43D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316E30B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08C72D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LOC105067580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71E051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5B6E8B3" w14:textId="38ECCE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509F996" w14:textId="6FB008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AB8D22C" w14:textId="4F4E34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F63C449" w14:textId="063D39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54F0CA2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B4F8A4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ARR3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578058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87805B2" w14:textId="75D579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F7F63B7" w14:textId="19A0A5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214C75" w14:textId="43040F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7EEA56" w14:textId="0DC8A7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577DB7A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488C72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BFSP1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E4D4D2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96BD04" w14:textId="65E099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FDE4475" w14:textId="74737D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CF4F5AC" w14:textId="0D97E0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81B807" w14:textId="168F64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547E3E5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CFAD2E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LOC105075321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D7A27A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2505144" w14:textId="16193BE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E4A737E" w14:textId="611B9C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93DA828" w14:textId="7B5871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D68B1EB" w14:textId="0B1749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47E7517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A2B664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LOC105066819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FE97B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B101C7A" w14:textId="1760C5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42166F5" w14:textId="767770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077C1E8" w14:textId="5F1F40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D56D99E" w14:textId="4D0AE8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50104C7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02C747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LOC105075793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47C718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51B9399" w14:textId="369450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DFA025E" w14:textId="72E260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B3982F3" w14:textId="71AF1C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86183F5" w14:textId="65D418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4C80698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52FBE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KCNIP2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696920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96BF5F9" w14:textId="14C1C6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DC8217B" w14:textId="68F0EF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1B9453A" w14:textId="7E0E17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BA177DF" w14:textId="7D988E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21DD508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55D066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LOC105084067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CB9DA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A6AAE81" w14:textId="609B85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B59195" w14:textId="4962D3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59EF1BE" w14:textId="6F54BC5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DAD0673" w14:textId="20C9DF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6F916A7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2663FE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SULF2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AE4EF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5194A74" w14:textId="7B8744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64A185C" w14:textId="0F5D403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395618D" w14:textId="077669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4CC6026" w14:textId="64C40C2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0700446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8AD6CA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LOC105064209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02F445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05CFA51" w14:textId="5012CB0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FBF16E" w14:textId="7C0368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169FA68" w14:textId="29BA3C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9B81B68" w14:textId="68A3FC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69E63C2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04C8CF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LOC105078339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C7C08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311598" w14:textId="761850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3161DF1" w14:textId="1DCE28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2878975" w14:textId="08F04C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4B11E5B" w14:textId="05B8C7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54B30B0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09EC61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ZNF554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62227F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764E144" w14:textId="1CCC71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422A4B3" w14:textId="6A205A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0154D4F" w14:textId="764FA07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C4380DA" w14:textId="67CB8E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7CF4DB7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3BAFF3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LOC105079526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DE65A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9EEB52C" w14:textId="072E86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5A93C57" w14:textId="1EE31B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87CA9E7" w14:textId="09B338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18EC3A8" w14:textId="3B95F0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6E1B83D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89489D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LOC105071587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578279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D948234" w14:textId="023560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55412BB" w14:textId="54B21C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5F63EE" w14:textId="4FF57A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7896CB0" w14:textId="177A316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0107405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09E8C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LOC105071808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D89948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greenyellow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213305F" w14:textId="45C67C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5336AA1" w14:textId="6A9EA3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08E6C38" w14:textId="62EE89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2DA6FFE" w14:textId="74243F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3CD41DA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3BEDA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PRG3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18BAF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BC89963" w14:textId="2D9BB4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B14763" w14:textId="496941B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10C9002" w14:textId="660BA6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9FD7DE8" w14:textId="6810E0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0.65</w:t>
            </w:r>
          </w:p>
        </w:tc>
      </w:tr>
      <w:tr w:rsidR="00B91569" w:rsidRPr="00B91569" w14:paraId="0D75A5C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0833B0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CDC20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57B884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F28E43D" w14:textId="6A8C92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EC8D213" w14:textId="2DE7BD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2FFB8B" w14:textId="2E627B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0D1D8C5" w14:textId="131904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</w:tr>
      <w:tr w:rsidR="00B91569" w:rsidRPr="00B91569" w14:paraId="0A19773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56698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B3GNT8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E4AD6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EDD86AA" w14:textId="41D3AE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383E26D" w14:textId="70DBCF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592520D" w14:textId="3BAEAD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962B07C" w14:textId="373481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</w:tr>
      <w:tr w:rsidR="00B91569" w:rsidRPr="00B91569" w14:paraId="19B38B0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00321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LOC105072235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88F129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C83FEE" w14:textId="744BE8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44985F3" w14:textId="1F1997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3A471C0" w14:textId="33D0F3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6ACAE9D" w14:textId="721298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</w:tr>
      <w:tr w:rsidR="00B91569" w:rsidRPr="00B91569" w14:paraId="526CFE3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7E9B57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AURKB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E4080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14ADEF" w14:textId="4E5E3F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261AF6D" w14:textId="10BE67B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9396FA" w14:textId="739D4E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113DF5E" w14:textId="74DEB2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</w:tr>
      <w:tr w:rsidR="00B91569" w:rsidRPr="00B91569" w14:paraId="3A8B81B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A61D22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KIF18B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5C92A1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61A0F5" w14:textId="1E7D8E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68AB99" w14:textId="51CA07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F8BE931" w14:textId="4E7F61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57DEA1F" w14:textId="07C9DC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</w:tr>
      <w:tr w:rsidR="00B91569" w:rsidRPr="00B91569" w14:paraId="43B631E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4FB931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FBP1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466B6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29392BB" w14:textId="661295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270E5E0" w14:textId="71FA85A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02FA954" w14:textId="32E748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F7FC505" w14:textId="6DCE18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0.64</w:t>
            </w:r>
          </w:p>
        </w:tc>
      </w:tr>
      <w:tr w:rsidR="00B91569" w:rsidRPr="00B91569" w14:paraId="4BFC0AB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FA6142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TM4SF5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60322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271B48D" w14:textId="169589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F2854A6" w14:textId="01B985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442C75" w14:textId="454E33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76A81A2" w14:textId="641E95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0.70</w:t>
            </w:r>
          </w:p>
        </w:tc>
      </w:tr>
      <w:tr w:rsidR="00B91569" w:rsidRPr="00B91569" w14:paraId="0A21E4B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F346A8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FOXM1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8E842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153653B" w14:textId="044734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5F559C" w14:textId="3AA5F8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F641EF5" w14:textId="0C4D3F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F047C51" w14:textId="0A7C74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</w:tr>
      <w:tr w:rsidR="00B91569" w:rsidRPr="00B91569" w14:paraId="1FB5498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4F867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LRRC16B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2E72C9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9A7A6FB" w14:textId="639657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FBDAF25" w14:textId="1999BE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AF4EE9D" w14:textId="3A30AD3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172E483" w14:textId="78732B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</w:tr>
      <w:tr w:rsidR="00B91569" w:rsidRPr="00B91569" w14:paraId="15C896C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8D1EAD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LOC105079079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82B72E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5E2F8BB" w14:textId="7550BB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F6CF36D" w14:textId="3529B2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1C3801A" w14:textId="1BC2C2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41647AC" w14:textId="19B291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</w:tr>
      <w:tr w:rsidR="00B91569" w:rsidRPr="00B91569" w14:paraId="7EE46FF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B4D55E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CENPM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0E4E07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7854BB8" w14:textId="7287BF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FB694C1" w14:textId="5CD79C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A7591D2" w14:textId="569ED5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B67F9BC" w14:textId="2664D9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</w:tr>
      <w:tr w:rsidR="00B91569" w:rsidRPr="00B91569" w14:paraId="097A716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A872A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RPL3L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54370B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7482CF2" w14:textId="05E74F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6F0FB2E" w14:textId="15E530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E1078E" w14:textId="148132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4EB7F2A" w14:textId="3B7D25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6F9E7F6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95C91A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KIF22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F4C470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C4C9F99" w14:textId="4B17C7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29366D5" w14:textId="6A505B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DCC056" w14:textId="27D9A6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ECB7D9B" w14:textId="63CEE45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</w:tr>
      <w:tr w:rsidR="00B91569" w:rsidRPr="00B91569" w14:paraId="5F656F3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8A289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KIF2C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544466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74EC36D" w14:textId="131AD9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3AC01CB" w14:textId="0809E7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CD9061" w14:textId="7F11E2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128A598" w14:textId="6C1EDC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</w:tr>
      <w:tr w:rsidR="00B91569" w:rsidRPr="00B91569" w14:paraId="1C5EB06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68774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CDCA3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FB3F67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6041F9C" w14:textId="76ED84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73D635D" w14:textId="1112DD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919A965" w14:textId="1BBF0B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88473E3" w14:textId="0B2D49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</w:tr>
      <w:tr w:rsidR="00B91569" w:rsidRPr="00B91569" w14:paraId="73679EC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7A1DFD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HJURP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81624F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493C436" w14:textId="6362AC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3DB07DC" w14:textId="5B92B2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4C95E43" w14:textId="25DCCD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C31F3EE" w14:textId="22D57A8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2A51786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943A7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UBE2C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37C524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36D43A9" w14:textId="72C98C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1C98A62" w14:textId="392176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CE78DE" w14:textId="53D0D8E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FF9706" w14:textId="0E1EDF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48F4C73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284DC3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CENPW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E01DB5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8476D04" w14:textId="5163B9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72E344D" w14:textId="79E196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29965EE" w14:textId="5E6572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1E85440" w14:textId="74DC02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0956188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18C142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NCAPH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5EEE8D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967B941" w14:textId="374949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B3AC615" w14:textId="1197A9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8CDFACF" w14:textId="0256EF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11B8F52" w14:textId="5C31E4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1D039AB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6F6CCE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LOC105065921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52085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BB049D0" w14:textId="011D6C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50C975D" w14:textId="60DE23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F17ACB8" w14:textId="45150C1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A49D1D5" w14:textId="537DE7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</w:tr>
      <w:tr w:rsidR="00B91569" w:rsidRPr="00B91569" w14:paraId="6202FA3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5248A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DACH2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5B8F12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3091706" w14:textId="202A2A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EC52C8D" w14:textId="0CAA75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D4B0239" w14:textId="026FA0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1A13F37" w14:textId="0F5E77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</w:tr>
      <w:tr w:rsidR="00B91569" w:rsidRPr="00B91569" w14:paraId="0218274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7461CF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SKA3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7D336A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E3B015" w14:textId="36227E2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E6D732" w14:textId="644E2E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3DA4A2B" w14:textId="266654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85C2584" w14:textId="3ECE21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6170E2B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3A6841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CDC45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27196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506D000" w14:textId="04DF0D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1665754" w14:textId="7C1726D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E312EB9" w14:textId="1F392F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DA36B1" w14:textId="6FD709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</w:tr>
      <w:tr w:rsidR="00B91569" w:rsidRPr="00B91569" w14:paraId="3117F2F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2B66C1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DNTT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5D472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47FA817" w14:textId="279891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0605D2F" w14:textId="2315571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BE3C464" w14:textId="04BB11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BF214E2" w14:textId="1796920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306EFFC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ED02DB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AQP3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77A73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056D70C" w14:textId="066CDD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E84E10B" w14:textId="197D31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ABA3C3C" w14:textId="72E9D1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5A5B073" w14:textId="0F0DDA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</w:tr>
      <w:tr w:rsidR="00B91569" w:rsidRPr="00B91569" w14:paraId="7339339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D571A2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TK1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19358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B557E0" w14:textId="2188D3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3F8D7E9" w14:textId="1919BE1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C7FD914" w14:textId="0B9E24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FB7A4C6" w14:textId="4CFBE7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2E89142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47CAFB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CSTA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E6E28E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323A732" w14:textId="76FE2A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9D1E016" w14:textId="0FA4AC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38E8B4D" w14:textId="3B6B64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E82E49C" w14:textId="2200E9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26E9F4D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BD61FB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CCNB2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08B6E4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0122F26" w14:textId="181651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4A795BB" w14:textId="2B4E5B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C27E100" w14:textId="782A77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0EFB470" w14:textId="1049B7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3844C96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62D93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KIFC1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34B9A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C3E476" w14:textId="772277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E2048B4" w14:textId="005A2E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791F6F6" w14:textId="1EBDF9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5BBFF7B" w14:textId="791FE5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0C69818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F0603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LOC105080889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A732D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255F8F5" w14:textId="57C363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73CB834" w14:textId="7DBCA4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F737DA0" w14:textId="48FF78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CA7620F" w14:textId="0BC824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4B47338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69B45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LOC105076031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DC34C9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5D8568" w14:textId="18350E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6D3D71A" w14:textId="466B70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7EFBEA2" w14:textId="22DA567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37143EA" w14:textId="2D3370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30E886E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590EC3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NANS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3C2742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5EE361B" w14:textId="298273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E9EB061" w14:textId="0C90FF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8E15BC5" w14:textId="31961D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88A68F0" w14:textId="66E9ED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51EC6C9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38BD28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RAB27B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617C4D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E6DFAB" w14:textId="3742D9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1F771E" w14:textId="1AA2CF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E298520" w14:textId="72F495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9E5048D" w14:textId="2C0D8B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7395EF4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60EAEC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LOC105081435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52EA0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3E9903A" w14:textId="1EAF13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24EA796" w14:textId="3D82BA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E7FE6E8" w14:textId="5B49B1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CA1BB6" w14:textId="352947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0E859C0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A087E2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SPATA33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DCB3F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7F04EF0" w14:textId="0BB127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91128FA" w14:textId="2645222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5DC5DA" w14:textId="453D1F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27C1D87" w14:textId="54FD5E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1519DBB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6BEDC0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TXNDC5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0B060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F40BF1" w14:textId="171475D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57B19FA" w14:textId="06FA92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EA08E93" w14:textId="55C886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08A4F88" w14:textId="08EED8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5FF6519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0FB88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ADA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225F45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51BB8C0" w14:textId="4DEF8D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38B5CFE" w14:textId="7A06E6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47B3B71" w14:textId="75C325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6A41640" w14:textId="5A7A503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79CF569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A409F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SDC1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1FC80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D48EF29" w14:textId="216326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20BCA18" w14:textId="73BDF1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954B82A" w14:textId="58E9C6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229D4A3" w14:textId="1B76F9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3C88ADC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239D5D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BIRC5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FCD840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A4EE21A" w14:textId="3E54D8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F44C5F4" w14:textId="57FEEB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C6AF88E" w14:textId="69AF48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ECE5467" w14:textId="048DC9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15C8AE1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27FE4F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SDF2L1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F7FB59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16738BA" w14:textId="4E7325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FF8189B" w14:textId="32712B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BD4AE66" w14:textId="3AAE4F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93372D3" w14:textId="4C375F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1A82918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ECC87D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TYMS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784463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8871A54" w14:textId="03606B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209DAA4" w14:textId="251BA7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F157C0D" w14:textId="30FD28E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644DA97" w14:textId="7B1662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45B912E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E14894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TROAP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4E3685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325F178" w14:textId="24CA16B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1AD8713" w14:textId="77D6F3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923AEC1" w14:textId="0C59A0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8F40D8F" w14:textId="65684B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5B8E1BB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817B7D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FABP3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0F446E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6504A81" w14:textId="6D16BC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1472130" w14:textId="1C3FE0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0D0FE9D" w14:textId="598EAA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C48E26" w14:textId="51204C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5F3293F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5CA72D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LOC105080037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2A41B0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CAF0BF5" w14:textId="5F3359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26A7313" w14:textId="5000D2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CD54CD" w14:textId="4A9CCC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83B1F76" w14:textId="7C562B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07E92F7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26310A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TMEM249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D82605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DB68747" w14:textId="10CA91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E7085EF" w14:textId="464F4C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DCF052E" w14:textId="6B3606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A068A02" w14:textId="1291A0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48C0E74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7CEBFA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RPRML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19C025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12FA82" w14:textId="77C8CD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8210F8A" w14:textId="6D784C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75DF174" w14:textId="3B2441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A04E48E" w14:textId="790210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7AFB1BC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74E0B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LOC105063256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DD8B1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72EF867" w14:textId="5F4075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FFC86F2" w14:textId="46ECE3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5D1D1BF" w14:textId="08F29C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D687271" w14:textId="5E67DAB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2D302F9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66CE5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LOC105065387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9066FB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6F89B58" w14:textId="513D6A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A6C4CF9" w14:textId="3C3164E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7D1A34F" w14:textId="4DF8E2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072BFAD" w14:textId="60201B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0F2CDFD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C9F2C6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LOC105066417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176E56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94C4C0E" w14:textId="4AC9BE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F0E9D9B" w14:textId="38A2F4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EC1527E" w14:textId="5E8FFC5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986B07A" w14:textId="54D14B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1D9D253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92D77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ANKRD2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611D8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3B71625" w14:textId="7C58FD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1D94934" w14:textId="7D0621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7DA3FD6" w14:textId="6F482D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ACFB69B" w14:textId="3F0418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39BA08B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0A863D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LOC105067268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70B6BA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C2CB344" w14:textId="1B250A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9E5FEE2" w14:textId="77026A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7701360" w14:textId="32C654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1A3F34F" w14:textId="7DB756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00E7116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0EC7D3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PDGFRL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8B832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2349FBB" w14:textId="7D8D08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7E093F0" w14:textId="268430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D983135" w14:textId="3846EB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2A4A1FD" w14:textId="13C0F2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11EDCE0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B93292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LOC105077107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79ECF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honeydew1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293BE07" w14:textId="6C3196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8EDF9DF" w14:textId="4570F9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C97A5FF" w14:textId="1A1C99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0C7F425" w14:textId="564C7A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728663F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B05272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PLSCR4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FBADA6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E5915CD" w14:textId="4EFA75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AA653C2" w14:textId="797EE0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9E7FDBD" w14:textId="138101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3FE0157" w14:textId="573611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0.68</w:t>
            </w:r>
          </w:p>
        </w:tc>
      </w:tr>
      <w:tr w:rsidR="00B91569" w:rsidRPr="00B91569" w14:paraId="549E3F4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8B5A9D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MXRA7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42408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4B157B2" w14:textId="5048D1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27E48C4" w14:textId="14A5A1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1BA5FD8" w14:textId="3141F5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5FBB6BC" w14:textId="4A86AC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</w:tr>
      <w:tr w:rsidR="00B91569" w:rsidRPr="00B91569" w14:paraId="63CF379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5EDB5A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CFH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B5E5FA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E881B94" w14:textId="2B87F5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696C00E" w14:textId="19EF1B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05290E9" w14:textId="04FE50D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A8DFA7B" w14:textId="2B703E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0.62</w:t>
            </w:r>
          </w:p>
        </w:tc>
      </w:tr>
      <w:tr w:rsidR="00B91569" w:rsidRPr="00B91569" w14:paraId="6FDECA8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F94A62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LOC105063168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4B7CBA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A0CFEE4" w14:textId="0C1761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F9B4B45" w14:textId="78020C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A352C3" w14:textId="01A002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BAABB43" w14:textId="728813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</w:tr>
      <w:tr w:rsidR="00B91569" w:rsidRPr="00B91569" w14:paraId="4FBE46E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0DCC4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LOC105070642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961C0A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628240D" w14:textId="69606A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CFBE3B5" w14:textId="32E23F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65B808D" w14:textId="2C9BFF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F5F8D58" w14:textId="77971B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</w:tr>
      <w:tr w:rsidR="00B91569" w:rsidRPr="00B91569" w14:paraId="50C678A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B3E9C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LOC105064251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E1B946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3187CCD" w14:textId="7B185B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D786810" w14:textId="70839A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3D125E" w14:textId="03C185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4F687DA" w14:textId="322D7F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</w:tr>
      <w:tr w:rsidR="00B91569" w:rsidRPr="00B91569" w14:paraId="3B12052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90FA34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LOC105078512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7F83B0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8FE5484" w14:textId="16857A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FFD09EB" w14:textId="19B9AA3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725E86" w14:textId="02C3C3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3A138EF" w14:textId="2B2CA5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</w:tr>
      <w:tr w:rsidR="00B91569" w:rsidRPr="00B91569" w14:paraId="7D4225C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D5BE12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DSCAML1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D9CCB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6906F9D" w14:textId="6ADAEF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E16A4AB" w14:textId="6C20F7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B7E44E" w14:textId="47B38E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ABE2FF2" w14:textId="4E5FAB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</w:tr>
      <w:tr w:rsidR="00B91569" w:rsidRPr="00B91569" w14:paraId="0E99F4D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DB180A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LOC105066471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DA1ED5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1C39D7" w14:textId="47528D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DE3CF43" w14:textId="451291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793153B" w14:textId="747018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0A254BF" w14:textId="0B65D4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</w:tr>
      <w:tr w:rsidR="00B91569" w:rsidRPr="00B91569" w14:paraId="21DB31C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3527A3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ATP2B2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E27DDA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A6F6705" w14:textId="5CA3A5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ED027B9" w14:textId="0D113E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290B62E" w14:textId="69A2F8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4A9D19D" w14:textId="2C1FFDD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</w:tr>
      <w:tr w:rsidR="00B91569" w:rsidRPr="00B91569" w14:paraId="3743F13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1116C8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HMGCS2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47DF4C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F234517" w14:textId="62597E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71E46F0" w14:textId="1E4DBE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F945F3E" w14:textId="279CF4D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A16C9AE" w14:textId="4B68E0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</w:tr>
      <w:tr w:rsidR="00B91569" w:rsidRPr="00B91569" w14:paraId="2D9B576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48A0FD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PDE1B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8DA54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80AAB9F" w14:textId="1189A6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C66E554" w14:textId="68BC1A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2789704" w14:textId="135A28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7464395" w14:textId="04DE71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</w:tr>
      <w:tr w:rsidR="00B91569" w:rsidRPr="00B91569" w14:paraId="047FEC8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B753E6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TMPRSS7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BE78E1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D42192A" w14:textId="64AA17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BCC24D2" w14:textId="6C4275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AD477C" w14:textId="4CAC63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F9C268E" w14:textId="0C805E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</w:tr>
      <w:tr w:rsidR="00B91569" w:rsidRPr="00B91569" w14:paraId="6F6E1C5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AA0DF5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SMYD1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8A3E0B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1F0D8D2" w14:textId="33B4F0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FBAD24C" w14:textId="3F6C96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D227790" w14:textId="43D774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E51B3DF" w14:textId="3B9E8E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</w:tr>
      <w:tr w:rsidR="00B91569" w:rsidRPr="00B91569" w14:paraId="68488BA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E424DD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LOC105071248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0B1CE5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0466661" w14:textId="4CC0349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7D2719A" w14:textId="04AEC7E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F5D0880" w14:textId="40376E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F1BCB05" w14:textId="29A10F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</w:tr>
      <w:tr w:rsidR="00B91569" w:rsidRPr="00B91569" w14:paraId="23EE4BD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2237EA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HHATL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6BDE05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D5390F8" w14:textId="22CE01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9ED3224" w14:textId="542666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BA963D3" w14:textId="602748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C6759D5" w14:textId="5E12C0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</w:tr>
      <w:tr w:rsidR="00B91569" w:rsidRPr="00B91569" w14:paraId="702D873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DF927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EHD2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7032E5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0154ED1" w14:textId="106F40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C7D7CE6" w14:textId="16F8CE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2D3648" w14:textId="6217AD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28840DE" w14:textId="41573C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</w:tr>
      <w:tr w:rsidR="00B91569" w:rsidRPr="00B91569" w14:paraId="161BF9E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DAA6CC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RGS7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1CEA7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65C741C" w14:textId="4AB792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DF2093" w14:textId="7F7CEA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1F18F67" w14:textId="7645EF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B1740C2" w14:textId="740CC2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</w:tr>
      <w:tr w:rsidR="00B91569" w:rsidRPr="00B91569" w14:paraId="05C4099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A4E682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LOC105065866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CFDC50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E7D88B8" w14:textId="289118B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0F2E47E" w14:textId="616D9E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134941B" w14:textId="455787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22C3F3" w14:textId="49F6A9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</w:tr>
      <w:tr w:rsidR="00B91569" w:rsidRPr="00B91569" w14:paraId="181098D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CB07DD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LOC105079264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9D8330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629E3BD" w14:textId="16D6FED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012A7D8" w14:textId="50FBB7D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6BDEFAC" w14:textId="63C90B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FA06A09" w14:textId="32B9B7E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</w:tr>
      <w:tr w:rsidR="00B91569" w:rsidRPr="00B91569" w14:paraId="7B1D04B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FC5159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LOC105074540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DA7B1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6B088B5" w14:textId="19D206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D794473" w14:textId="295E51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043A834" w14:textId="226CA0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987DC0" w14:textId="3C4E04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</w:tr>
      <w:tr w:rsidR="00B91569" w:rsidRPr="00B91569" w14:paraId="04A5FE4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349EFA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LOC105081789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67B2B6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E3E3EC2" w14:textId="1812AF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4FA4E80" w14:textId="1FF040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1A25CEB" w14:textId="5EF456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CD363BB" w14:textId="5EA21A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</w:tr>
      <w:tr w:rsidR="00B91569" w:rsidRPr="00B91569" w14:paraId="670EE2F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F18179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CAND2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4E18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10D0C41" w14:textId="0BF0F5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C9C0BF5" w14:textId="360461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98370AD" w14:textId="611536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28658F1" w14:textId="05C6F58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</w:tr>
      <w:tr w:rsidR="00B91569" w:rsidRPr="00B91569" w14:paraId="73DF8B5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25767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FABP6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53EAC8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06E06E4" w14:textId="3CC5F1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80B5415" w14:textId="10E16E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5A5A21D" w14:textId="336173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E490F60" w14:textId="3CA027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</w:tr>
      <w:tr w:rsidR="00B91569" w:rsidRPr="00B91569" w14:paraId="24292FE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1F2AFE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ARGFX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65201A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3168FB5" w14:textId="6727207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393C808" w14:textId="6314FF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76D9401" w14:textId="378941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1D3C494" w14:textId="279C28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</w:tr>
      <w:tr w:rsidR="00B91569" w:rsidRPr="00B91569" w14:paraId="6DAF45D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B200F2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WNT9B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7F241A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3CC9DFF" w14:textId="2CD53E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BD617AD" w14:textId="0BC79C4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F573218" w14:textId="03C440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29B270" w14:textId="1AEEBC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</w:tr>
      <w:tr w:rsidR="00B91569" w:rsidRPr="00B91569" w14:paraId="0B03199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17D43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VSIG8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357DA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0233023" w14:textId="53B0CE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0FA83D5" w14:textId="40DBFE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5A06968" w14:textId="52C594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5F88B41" w14:textId="00E77C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</w:tr>
      <w:tr w:rsidR="00B91569" w:rsidRPr="00B91569" w14:paraId="41F7999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0F9EC6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LOC105076013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EE315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2E87461" w14:textId="4BA638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AC5A4E6" w14:textId="42C366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B53E88A" w14:textId="5D3CA0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D0CDFEF" w14:textId="79D652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</w:tr>
      <w:tr w:rsidR="00B91569" w:rsidRPr="00B91569" w14:paraId="2C6FDAF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2CBC71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LOC105074250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EA18EA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6EA7994" w14:textId="2E38D7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470599" w14:textId="55AD05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BAE8876" w14:textId="69A7B4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1B5F474" w14:textId="61B5A8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</w:tr>
      <w:tr w:rsidR="00B91569" w:rsidRPr="00B91569" w14:paraId="13EE105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A2FDA8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LOC105073941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8DF014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E40B5EB" w14:textId="10FD140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38FC9F8" w14:textId="57F61C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E440184" w14:textId="17AE1B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1FAF74E" w14:textId="0D5B3E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5A122C7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EF61C3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LOC105074206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2A4904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E4056D3" w14:textId="006C59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54FC4BB" w14:textId="57BDDC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03AF8F3" w14:textId="29B08D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16D52E8" w14:textId="75233A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</w:tr>
      <w:tr w:rsidR="00B91569" w:rsidRPr="00B91569" w14:paraId="527496D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64125E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MAPT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56FAB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FDCE703" w14:textId="638A0D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897688E" w14:textId="42466F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3930333" w14:textId="231D74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9EE9FC7" w14:textId="3C1E29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</w:tr>
      <w:tr w:rsidR="00B91569" w:rsidRPr="00B91569" w14:paraId="739DDAC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DCBB8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PLAG1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74027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C906C9F" w14:textId="6C20D1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A3E94D" w14:textId="420DC7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A3A0B22" w14:textId="259A93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CA013A" w14:textId="361EEAD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4EA427E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9DF9DF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LOC105069767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2BB450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553D78A" w14:textId="5B2357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C80933D" w14:textId="75EF01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9D574A" w14:textId="6D0DA6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E2A7A57" w14:textId="3FB2527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661DCAE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A9ADF7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LOC105074188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27CCF2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924A220" w14:textId="371235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D6C890E" w14:textId="50896E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7D2B959" w14:textId="436651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A1D6E50" w14:textId="474930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</w:tr>
      <w:tr w:rsidR="00B91569" w:rsidRPr="00B91569" w14:paraId="747613E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FFCEF1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CUX2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6CCE3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A2F3EA2" w14:textId="5DE381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182D154" w14:textId="7BE5F3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2A53C64" w14:textId="3FBFEE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80A76A2" w14:textId="413753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</w:tr>
      <w:tr w:rsidR="00B91569" w:rsidRPr="00B91569" w14:paraId="2A0A384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0E7895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SUN3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D8CE6C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7E8390" w14:textId="0295E8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D89FD5D" w14:textId="4BF94C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1C9884B" w14:textId="35FFA7D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B7E5EDE" w14:textId="2BD70B3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</w:tr>
      <w:tr w:rsidR="00B91569" w:rsidRPr="00B91569" w14:paraId="0A51B3B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51DCD2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ACTL10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54A82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C3256D" w14:textId="73D73A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67F90DA" w14:textId="22E9D0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6E4D542" w14:textId="7EF560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3D62B8E" w14:textId="267ED2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</w:tr>
      <w:tr w:rsidR="00B91569" w:rsidRPr="00B91569" w14:paraId="234B6F9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B673D4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LOC105065884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2A5CA0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44E355" w14:textId="6A628A3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6D21DD5" w14:textId="615CDD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CF21DC" w14:textId="42A7BE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652D894" w14:textId="3840F9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</w:tr>
      <w:tr w:rsidR="00B91569" w:rsidRPr="00B91569" w14:paraId="6CE7EC9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0040AA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C1QTNF7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19A7F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14DC63D" w14:textId="2FB322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FBAD047" w14:textId="0646B3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CD4FD87" w14:textId="615474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20ECD54" w14:textId="0010CF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7E81B57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86BB42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WNT5A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6EBBDB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CD93AF7" w14:textId="1FEDDB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4B805C0" w14:textId="030884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2C15F6E" w14:textId="78DA77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76E025" w14:textId="702DCF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4B37BA5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1BA81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LOC105063361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D0D538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34B1B17" w14:textId="288C1B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35B3D84" w14:textId="220F17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E53A3AD" w14:textId="37F2B3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9BB22EC" w14:textId="74D8F3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013AF1B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3F43FB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LOC105083139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C3D64D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A5159C7" w14:textId="41FC66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DEDF572" w14:textId="0AE262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CEDDB32" w14:textId="29E6A13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BFF039F" w14:textId="0FC304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</w:tr>
      <w:tr w:rsidR="00B91569" w:rsidRPr="00B91569" w14:paraId="017FEF5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D578BD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CCNA1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29C7DD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8947207" w14:textId="479C46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1E756FA" w14:textId="514A6D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30085E5" w14:textId="2F670D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61D6A33" w14:textId="1F9058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</w:tr>
      <w:tr w:rsidR="00B91569" w:rsidRPr="00B91569" w14:paraId="62BE2CD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40E652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ADAMTS4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74C578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6C59AE9" w14:textId="7FB0A1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5D4B0DE" w14:textId="362687E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B91EE6B" w14:textId="7F37EA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8745A6F" w14:textId="1F2C24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</w:tr>
      <w:tr w:rsidR="00B91569" w:rsidRPr="00B91569" w14:paraId="2BAEC43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4CA154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ZMYND15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79E5BD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354EC6" w14:textId="7B91EF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1BC059" w14:textId="289E7D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4AED592" w14:textId="633273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2442792" w14:textId="217AC8D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3B3B2D6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AAB147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MYO10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03D6EA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FC9D5F5" w14:textId="7E78B5D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D21C5B6" w14:textId="77E557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AAA951" w14:textId="3465DA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52E45DD" w14:textId="427437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07417B8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84923B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MFAP4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8EB8A1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F1D0B5D" w14:textId="7F72C1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849D06A" w14:textId="707DE7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CD6659" w14:textId="2922A87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CDC3747" w14:textId="31A4CB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58EF489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62DCB7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LOC105079937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5E3FFC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6D95EAD" w14:textId="1A0E56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C11C858" w14:textId="331CA0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13FCC55" w14:textId="6C4300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8EB62B" w14:textId="616CF6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7D7F639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EBFBE5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UACA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CF4E28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9A2F20A" w14:textId="2C28657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2C4ECA" w14:textId="24C902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DD75719" w14:textId="4E6B65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935515F" w14:textId="0934CF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430B421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B1C1C3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OTOP1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072BF0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180620" w14:textId="4A143E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DAFE080" w14:textId="05A688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447779" w14:textId="60DA29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A84928" w14:textId="2C7F08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07E5474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1F3864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TBX4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726F4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F233CA6" w14:textId="208096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5DA87F1" w14:textId="000A6A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B9E0802" w14:textId="2AAAB6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8A61E4D" w14:textId="7230D5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</w:tr>
      <w:tr w:rsidR="00B91569" w:rsidRPr="00B91569" w14:paraId="75F5A27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1EBC6A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CDHR4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D3000E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59F85C5" w14:textId="567CD9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3DBBDF8" w14:textId="0EB804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013A00B" w14:textId="4494CB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BEFB4BE" w14:textId="1B51D0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</w:tr>
      <w:tr w:rsidR="00B91569" w:rsidRPr="00B91569" w14:paraId="081852E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B67312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SH3BGR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0D4C74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DEDFE95" w14:textId="2CCB61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E4C637C" w14:textId="117805F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3915F37" w14:textId="448A3B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FEB2A6" w14:textId="062B14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1A42732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8318ED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ANKRD31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425C1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CD309AF" w14:textId="3DC4EF3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727750A" w14:textId="4718E3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FC1BAC7" w14:textId="20CC13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6273C56" w14:textId="5008F6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2C5CFCD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247823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LOC105066764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5A7D6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689859B" w14:textId="02EA17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4D743B8" w14:textId="69A62F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4DD22C" w14:textId="27709A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184BD40" w14:textId="25ED8E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0785642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65DA87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S100B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214B29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F1386F8" w14:textId="257005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2DC292" w14:textId="5593E6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8E12DD" w14:textId="2601520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6766821" w14:textId="1BB461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01D8889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360CFF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FBXL7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160FD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lightpink4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6B7DC7" w14:textId="721259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FC53C18" w14:textId="44F4A8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C9F47D9" w14:textId="78F9F8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5943595" w14:textId="28C14B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38C319B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AFD058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RTP5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7CA3C3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47462CA" w14:textId="1A7F5C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FFEDFA9" w14:textId="231F5F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FD72F08" w14:textId="05A477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D344189" w14:textId="11941A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</w:tr>
      <w:tr w:rsidR="00B91569" w:rsidRPr="00B91569" w14:paraId="1CABBA5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FBF098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ARSI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EDD5DC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D637E0D" w14:textId="79D35B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CE77BA3" w14:textId="3C7A1F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77ED78F" w14:textId="340D2B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8205D65" w14:textId="783C14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0984A92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31977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CYSRT1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046AF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B87A90C" w14:textId="33E8CD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E6D07BE" w14:textId="052C05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7CF0D25" w14:textId="04DA97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D380781" w14:textId="50FF3B3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7899AD2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59BCA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NPHP1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AA6D55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D543F4E" w14:textId="6A8F84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40D6A1B" w14:textId="1ED51C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1AC4E53" w14:textId="70A8CB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A4588B1" w14:textId="168E97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4A85EA2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A950D4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LOC105082831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2C5CA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7EB3B0C" w14:textId="77441B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6452708" w14:textId="0ACE3D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5F74F6C" w14:textId="251577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BAEC345" w14:textId="439DD0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081040F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74F44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GRIN2A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7CCD37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7D842A2" w14:textId="1845CA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E811D9D" w14:textId="486F60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A59E4EE" w14:textId="73E2E2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5B05094" w14:textId="621E3C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007A8EC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2991FA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LOC105080435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760B81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4832398" w14:textId="3D15CC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5F964F2" w14:textId="084CDBB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BA272E1" w14:textId="079567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21DE8D8" w14:textId="09BAF9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7034D5C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C3EF6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KRT5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FC472C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E74F7D0" w14:textId="6503D8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853E27E" w14:textId="5F866D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524E665" w14:textId="432D7F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3A79CBD" w14:textId="437490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264644E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5FAFCD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FUT10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8C2257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B23EE8B" w14:textId="69E01B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C8319D8" w14:textId="55896D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C835B06" w14:textId="143CC0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47A9B5" w14:textId="79B46E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5427D5F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0CDCB3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CTRC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1FB29B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B7C5F2C" w14:textId="1A0650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D5BE0F8" w14:textId="7F4AB8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8D25699" w14:textId="709238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850F083" w14:textId="349A70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5D40EC1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749234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PALMD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DA2E0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C23E1D0" w14:textId="23D269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79AAF5E" w14:textId="5A290A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4469BF1" w14:textId="7373E3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3D92A85" w14:textId="3FEF51F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7ADA7C8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EAEC6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LOC105070579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F1302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D00D13" w14:textId="5B28C5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4925664" w14:textId="462041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D08EE8E" w14:textId="5E6F98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AB48836" w14:textId="7A3F4C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315E2BF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AE7F2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KANK3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F579F8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F8F4B8A" w14:textId="695A45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51DD00" w14:textId="472BC9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A982A2E" w14:textId="75D1CD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A97171B" w14:textId="0CB4D9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66FEB02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4C995A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EPHB2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47FB36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211B6E0" w14:textId="1107B7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A1AE61" w14:textId="7021DE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1AB9495" w14:textId="5E73F19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6FEDB3" w14:textId="21070B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612406E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B80CD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TAC3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D0D9E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543AE23" w14:textId="2661BB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07C31EF" w14:textId="0E7131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79460A9" w14:textId="2771C8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24D0E23" w14:textId="53307D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3F22192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E2A33A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LOC105067284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40D373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A0BD168" w14:textId="063FA7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26D6502" w14:textId="52FC61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9C902F2" w14:textId="373B1F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F82FC9E" w14:textId="722FB2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758EC51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A2BF29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LOC105067443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3075E2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CB303CF" w14:textId="2AE609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AA604A7" w14:textId="55FC34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E0D363D" w14:textId="47717B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BE68526" w14:textId="67A71A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346A642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12CE03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LOC105070546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A2B9C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ABD1328" w14:textId="10BBEE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294B60A" w14:textId="14AE48E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E189153" w14:textId="7D2EF9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F8BE202" w14:textId="0E3765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3B9821B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0912F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TRIML2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C7858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D5A6AAD" w14:textId="7E37D6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0BB587E" w14:textId="3F2279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E3EDE52" w14:textId="289D70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CE3D611" w14:textId="3AED43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3FA26D4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651632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LOC105074563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B54F56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5575964" w14:textId="3B5103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30D3D87" w14:textId="2E0992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DFE229B" w14:textId="40422E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98287DA" w14:textId="46119B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25CF58D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546B6F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PTGDS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4E55BA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DFAB5B1" w14:textId="2C7D729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61929D5" w14:textId="63A2C9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E66A4C0" w14:textId="7722A6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2CB2174" w14:textId="076D02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3757B38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E8F6F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ARSD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C4647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C4F96AE" w14:textId="7C017F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4545C85" w14:textId="607530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36DFC7C" w14:textId="0ADD2E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D7BF44B" w14:textId="6255F5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6AB1F6D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A8EB9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RFX6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77E83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136E8C" w14:textId="16C9527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B84ED63" w14:textId="446D0A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593EAD3" w14:textId="263A97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6A45DDF" w14:textId="30E4C9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600536E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857BD9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CCDC27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10629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A3A29C" w14:textId="540A8D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4A20D66" w14:textId="33F17F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7E8A38C" w14:textId="52A6C3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2D7131F" w14:textId="62AD57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635005F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317D69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MC5R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90522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FAD2A5E" w14:textId="2EF654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13F1D76" w14:textId="3B0D10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D59EC05" w14:textId="7F5001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DC03F7A" w14:textId="3B4C35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1044AEE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002662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GCSAM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7156BD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BD7CFA2" w14:textId="75A042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145453B" w14:textId="2015DC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97DB7EF" w14:textId="01C5A0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7061AF4" w14:textId="159D20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1AE5874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5F77AF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TRPC4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235FAE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BE826B9" w14:textId="47F4BA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4224BC4" w14:textId="12AE1A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2C17FC3" w14:textId="3C3A2D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44F2258" w14:textId="1EF38B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24466DC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28270B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UTS2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12A63B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23F16B4" w14:textId="003FE1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56C0F8" w14:textId="2DC442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035D22B" w14:textId="5D440B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BCCA0EC" w14:textId="16677E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25BCBB1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CED4DD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IP6K3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6D125C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0A3EF61" w14:textId="1B6A23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C234836" w14:textId="51F2AB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0960FA4" w14:textId="6598CF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7E2E01F" w14:textId="326D14B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69D3988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461185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LOC105076583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BEEF4E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353595" w14:textId="1DC02F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9554070" w14:textId="70E2BA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695E214" w14:textId="451D20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0EE77E" w14:textId="096558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3355251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58F3F0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PEBP4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7183B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4D63EA0" w14:textId="1013D00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A2D3660" w14:textId="632183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8BC7D6" w14:textId="17B9CE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47E10BE" w14:textId="4E46CD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7504803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47D861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LGR6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8D7E1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52BF800" w14:textId="0D3ED3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2D5ED32" w14:textId="3E42996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3F95ECC" w14:textId="1C03C7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0B68477" w14:textId="5816E2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4E87FD6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8B8175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LOXHD1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96494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2A058A0" w14:textId="00F51B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C7498DD" w14:textId="562876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0192C9C" w14:textId="694DC5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0D10A60" w14:textId="679516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1B2B7A0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2127CC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LOC105068167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A49453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7F04868" w14:textId="5D8EBA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816B54B" w14:textId="479E18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A35CD38" w14:textId="170EC5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D0EC86A" w14:textId="2CB7F0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2FEAC53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DF436A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LOC105073847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CE0962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EED4416" w14:textId="278721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F59EBBD" w14:textId="0626D6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7B59324" w14:textId="1B05DA4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BDAB1FC" w14:textId="4A948B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64AAEAA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C9CE9C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LOC105061913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C181D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C9EC2F6" w14:textId="3FC00F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1AA3780" w14:textId="4626E5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A20050F" w14:textId="5D505D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96F0F4D" w14:textId="6F17BA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310AB72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BF978F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CDHR1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CA2633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CC4F364" w14:textId="7C621E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ABA4F5F" w14:textId="5B2D54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83B5B8" w14:textId="751A56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FDF353F" w14:textId="0E8097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4708BF7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322655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SLC12A5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9955C5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20565BB" w14:textId="7638E1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41C90C6" w14:textId="7F2824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6EACD9A" w14:textId="421236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8DE6656" w14:textId="4FCCB8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59569E0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5A62A5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LOC105073229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2B3644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71C0B94" w14:textId="7BCC0D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9F527A7" w14:textId="5E34BA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CFEE0F3" w14:textId="27E868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908955A" w14:textId="1A09C1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42F9354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AFA120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DLL1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93081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AB0B64" w14:textId="0350AE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E0C06A" w14:textId="494919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E42681D" w14:textId="1455E6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4A116EC" w14:textId="3E73C4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6ECC134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D7D9A9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CALHM3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6A07CB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5DDDEBC" w14:textId="7A37AB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BB6B31B" w14:textId="44BC6B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B01E05B" w14:textId="0B6897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2090330" w14:textId="468546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4C999D2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60CE95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FLT4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86027A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BDD762C" w14:textId="01EE6E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A0B6DA4" w14:textId="3313C6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7A2FEE" w14:textId="18BBAD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18D80F9" w14:textId="72FE05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1061641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C2FEDE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LOC105081367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5C6FBA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DB21B9B" w14:textId="161AE6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4D9B12D" w14:textId="210F35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E6EB0BD" w14:textId="5F9224A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77F0EA3" w14:textId="049595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</w:tr>
      <w:tr w:rsidR="00B91569" w:rsidRPr="00B91569" w14:paraId="06E9CEB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349E79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EDN3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46D49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9566FF0" w14:textId="79991A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41114D2" w14:textId="01A7D1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E586C77" w14:textId="1E2B26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1460991" w14:textId="7863DE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42733C0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2AC813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LOC105069414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E7394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78C7DFB" w14:textId="2A4A27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3C9DA53" w14:textId="79DDE1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1C9A1AF" w14:textId="502048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F4C700B" w14:textId="017C24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55213E6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9D3815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SLC25A34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215861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EC56BD5" w14:textId="128C89E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6C6978E" w14:textId="34928B7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BB0FFDF" w14:textId="74FDAD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054ED53" w14:textId="42FB0E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10F7616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764BB0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LOC105080210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E69000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D339EDB" w14:textId="345639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06210F3" w14:textId="6AFAE2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D310880" w14:textId="35E211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D20089E" w14:textId="3CD740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3EBF098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D5F80C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LOC105081160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DB66F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30B1A48" w14:textId="28C931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BFC073B" w14:textId="498BD2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EAE62CA" w14:textId="141F9C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31098B4" w14:textId="1BD635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462AC50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DC8B1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OAS1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4D069B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A745718" w14:textId="03D34E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3DDD61" w14:textId="5C820F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C62ABC7" w14:textId="04984D0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064CD74" w14:textId="61CEF4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3F85DFE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1D4F72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LOC105083100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1B79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312E7F8" w14:textId="5B779A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759F574" w14:textId="16697A2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12A2D3E" w14:textId="677F6B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169604" w14:textId="1E5879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07AE677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DEBB9E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GLYATL3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748692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FF5DB07" w14:textId="4329148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5E04C52" w14:textId="1A0493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8DCC924" w14:textId="3CA7BB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91D64BC" w14:textId="09E053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14BB057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8C46B5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DSG2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257C9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CE91A60" w14:textId="7DFE92B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5A5B9F4" w14:textId="2A5038C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1DBA0D5" w14:textId="629DDA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1B5C107" w14:textId="5CCF1F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75EC0BB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5CE2BA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XPNPEP2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6D9C0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5089EA0" w14:textId="110A1C1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6BA3C49" w14:textId="4BE3DA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1A7A664" w14:textId="7F4118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7A73D6B" w14:textId="7F45224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79A3FAB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B8A16C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KLB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991CE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BF765F9" w14:textId="1A4129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D0FCC03" w14:textId="50EBA5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2125EAB" w14:textId="7B46AD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5C675DA" w14:textId="616BC9E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4C3168F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2D6637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LOC105080214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5B2F1E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F6CF56" w14:textId="7F2CE4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37CD45B" w14:textId="784CB6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6EB9727" w14:textId="32090D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71282D1" w14:textId="204A3FD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3A070E2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E957C5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TMEM86A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CEF11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02D127" w14:textId="5B8047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C1E6C94" w14:textId="6352CA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638586F" w14:textId="7A2C6D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AA57F06" w14:textId="157EE4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6A692BA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BB7BE1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SPATC1L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039DB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C57163" w14:textId="401BF3D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D9B8D87" w14:textId="0B65A25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912E1D" w14:textId="5511E8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3A2DF9C" w14:textId="2B1B05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40EBDF0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FBD7B0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SULT1C2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261DC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5036E6" w14:textId="46A88A2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85701D4" w14:textId="4ACA140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CEDFE8D" w14:textId="456F1A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14B4D94" w14:textId="52471F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0BAB6E4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3D845E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IL26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FF320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maroon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B2EC7FF" w14:textId="0D8F01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CBB8E34" w14:textId="423F53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24B3170" w14:textId="126BF0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9B479A5" w14:textId="51ED30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5E8AFF0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AB1A01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ENAM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B582C9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0B43FBB" w14:textId="135C2A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DFDA15B" w14:textId="51C9A4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623F148" w14:textId="3FAD6C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BEC2D19" w14:textId="7B1A16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0.71</w:t>
            </w:r>
          </w:p>
        </w:tc>
      </w:tr>
      <w:tr w:rsidR="00B91569" w:rsidRPr="00B91569" w14:paraId="03DE8F9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566C5E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TEAD4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2C3DDC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F1FFC79" w14:textId="32ECE7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9259E5A" w14:textId="45815A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338A7DA" w14:textId="0E76DB5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F8C4923" w14:textId="00CA81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0.65</w:t>
            </w:r>
          </w:p>
        </w:tc>
      </w:tr>
      <w:tr w:rsidR="00B91569" w:rsidRPr="00B91569" w14:paraId="4E4D52C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C387A5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LOC105082701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B927B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334F9A8" w14:textId="73E3BC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25A9725" w14:textId="02C9C2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8653CAE" w14:textId="113251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ED5E209" w14:textId="527B4A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</w:tr>
      <w:tr w:rsidR="00B91569" w:rsidRPr="00B91569" w14:paraId="73C03A9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6E730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DBH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33F338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AA96C8F" w14:textId="5EDB73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0B67699" w14:textId="23F38C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2F0C4D1" w14:textId="5163B8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9BB5BDF" w14:textId="79B7E6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</w:tr>
      <w:tr w:rsidR="00B91569" w:rsidRPr="00B91569" w14:paraId="025AF41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094EF7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CEACAM20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B2EFF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7AC7A65" w14:textId="1F1686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EE06038" w14:textId="3E32AD5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0D7EA8E" w14:textId="393108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64E3BDB" w14:textId="292B4F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</w:tr>
      <w:tr w:rsidR="00B91569" w:rsidRPr="00B91569" w14:paraId="5A39E01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653AEC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LOC105066724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6636D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3526F10" w14:textId="7D8E2A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C7B5896" w14:textId="521338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3022691" w14:textId="46694AD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48E82BA" w14:textId="5069541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</w:tr>
      <w:tr w:rsidR="00B91569" w:rsidRPr="00B91569" w14:paraId="0C6F6D6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956362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FMN2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69778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1B306A" w14:textId="73CB56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61D192A" w14:textId="5AC8719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55B451D" w14:textId="56BB037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9772FBF" w14:textId="5F8133B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</w:tr>
      <w:tr w:rsidR="00B91569" w:rsidRPr="00B91569" w14:paraId="3031F4C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9C5F3E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SRL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A2A77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A318566" w14:textId="7AA8D5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8D75B65" w14:textId="3A0081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8D9F428" w14:textId="406382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C785A6D" w14:textId="44960E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</w:tr>
      <w:tr w:rsidR="00B91569" w:rsidRPr="00B91569" w14:paraId="7B7A41E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87F61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LOC105082657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5F7D57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FC560FF" w14:textId="4BACE7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226C88B" w14:textId="434521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4E82EEC" w14:textId="4E3535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A5CF6F1" w14:textId="6A4DC7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</w:tr>
      <w:tr w:rsidR="00B91569" w:rsidRPr="00B91569" w14:paraId="4633F07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3F50A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PCDHB10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404E0F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A375194" w14:textId="44FD46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741592F" w14:textId="4399463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1071F50" w14:textId="6A2721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492597" w14:textId="7A2E48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</w:tr>
      <w:tr w:rsidR="00B91569" w:rsidRPr="00B91569" w14:paraId="40DF6BE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9DD50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FAT2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F037EA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1DF30E" w14:textId="5CAABB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C0230A1" w14:textId="1CEFD8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B109ACD" w14:textId="38483D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70FB6AA" w14:textId="465C38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1371C9B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63B561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LOC105077059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62435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DBD2C2D" w14:textId="5ADF3A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D54AB90" w14:textId="40CEF4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4469ED6" w14:textId="5E80F0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4484451" w14:textId="13889D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</w:tr>
      <w:tr w:rsidR="00B91569" w:rsidRPr="00B91569" w14:paraId="7B8F7CD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53654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LOC105064606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D61A77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635DEB" w14:textId="7B0BE8A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D16F5B5" w14:textId="12E89C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4DD0BFA" w14:textId="00B907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F214CE3" w14:textId="555B0D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</w:tr>
      <w:tr w:rsidR="00B91569" w:rsidRPr="00B91569" w14:paraId="60883F3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AB58F9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GPR116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2533A6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DF43605" w14:textId="2129E4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CC924EC" w14:textId="5F1E78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9A5A09" w14:textId="2F14CA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7CDF1D" w14:textId="4BA087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</w:tr>
      <w:tr w:rsidR="00B91569" w:rsidRPr="00B91569" w14:paraId="469D8B2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5ED049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SYT6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D684E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0B65109" w14:textId="688173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D4FB768" w14:textId="493321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63C1B9F" w14:textId="49965B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AFC92ED" w14:textId="284964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</w:tr>
      <w:tr w:rsidR="00B91569" w:rsidRPr="00B91569" w14:paraId="69C8FE1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4F0372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ASB11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80A0C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7A56C7B" w14:textId="22AB21D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03F7144" w14:textId="1A3D49B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CE91B96" w14:textId="3C427F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5D43A2E" w14:textId="5E3442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</w:tr>
      <w:tr w:rsidR="00B91569" w:rsidRPr="00B91569" w14:paraId="1B943D6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EC9345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ARHGEF16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E9C1F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DC35B88" w14:textId="15EE00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A9B1D5E" w14:textId="669B9D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BC25206" w14:textId="7AE5A1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8D196D4" w14:textId="5669875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</w:tr>
      <w:tr w:rsidR="00B91569" w:rsidRPr="00B91569" w14:paraId="0E26092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103572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LOC105082036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834483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8C445C5" w14:textId="297A37B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CB568D7" w14:textId="50B89E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683C484" w14:textId="55A977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816CF93" w14:textId="61585A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6B3EFFD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439F35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LOC105076120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38FFB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BB7B2CE" w14:textId="15869E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15344B5" w14:textId="688107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27F8C41" w14:textId="38F808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2344B71" w14:textId="1E6889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5B91ED6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AEAF55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MYT1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2D2D0A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C9BDD4D" w14:textId="2B71D0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285C11F" w14:textId="48549B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04E7656" w14:textId="70D6559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D1EA44D" w14:textId="699EC8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</w:tr>
      <w:tr w:rsidR="00B91569" w:rsidRPr="00B91569" w14:paraId="5EDFCD2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84D2A3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TRPM3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59306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FA2067A" w14:textId="0B6FF2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5DF5F38" w14:textId="60B13D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54CC92" w14:textId="0A843F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138E616" w14:textId="0E7BC0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</w:tr>
      <w:tr w:rsidR="00B91569" w:rsidRPr="00B91569" w14:paraId="4CFAF8E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ACE585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PDLIM1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1FCF2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45B0B4D" w14:textId="3C8F6D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3CD2D50" w14:textId="655B41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1503392" w14:textId="78FD8D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CD75C40" w14:textId="3218DE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</w:tr>
      <w:tr w:rsidR="00B91569" w:rsidRPr="00B91569" w14:paraId="16F603C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2AFD0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PHF7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33A945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95AC046" w14:textId="7F235A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98F2D5F" w14:textId="0A448DB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4CC7D96" w14:textId="02FC3E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3FAC8CC" w14:textId="21EFE87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0.62</w:t>
            </w:r>
          </w:p>
        </w:tc>
      </w:tr>
      <w:tr w:rsidR="00B91569" w:rsidRPr="00B91569" w14:paraId="422EBD7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6FB3EE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PTH1R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FA8454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576CBA0" w14:textId="0BB70A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96E8541" w14:textId="0820BA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FAD711" w14:textId="6AA1A6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51999D2" w14:textId="567065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5301BD4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627769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LOC105076121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2FC679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81E5682" w14:textId="30E5AFC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EE9867B" w14:textId="769670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FD8F194" w14:textId="0473BD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0B88CE3" w14:textId="6734DA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11058CB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4C80ED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LOC105073357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9EDF5B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8F9573D" w14:textId="71B402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0947123" w14:textId="21C8CC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C52B79" w14:textId="2F6352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C21A00A" w14:textId="1056D7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6B6864C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F4A76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LOC105065308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0C68FC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86A714" w14:textId="6E90BF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4C45F64" w14:textId="420260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C8C50DA" w14:textId="703B5D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E0686A6" w14:textId="3077CD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660F6AD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EEECAE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ARHGAP29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9EC05E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EABF311" w14:textId="7F0384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598C631" w14:textId="4508D0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0F818BE" w14:textId="7E22914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8DA3425" w14:textId="0F2D76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009374C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82E6F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KCNK15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E36D4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FE4AEE3" w14:textId="5E38BD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160FBC" w14:textId="41BBD8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0666DE6" w14:textId="5E7CE7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492D8C9" w14:textId="78D604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487E068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3F2F2D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LOC105074081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5C17E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A0EA5F2" w14:textId="45852D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F00F1A4" w14:textId="213A44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2431608" w14:textId="5374CC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2B0ECED" w14:textId="42E3196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2D6D6B0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5CD5F5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DGAT2L6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2CFF8A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F8218C6" w14:textId="1D52D20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CFD2712" w14:textId="0D4FF3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6D0876C" w14:textId="4F4A59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8E828AD" w14:textId="7262AC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2C5546C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9AF16B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RECK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D079FB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87B1B0" w14:textId="4E7399A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8B85DDE" w14:textId="43DB7A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3F5D894" w14:textId="55F98B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98271D1" w14:textId="6162E5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63E5A21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E8910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LOC105064146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B522C5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A7B0D59" w14:textId="29F899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DBBD4B7" w14:textId="412895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DC51F6" w14:textId="4CF8C4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4413045" w14:textId="7E933C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3C099E9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B88B3E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LOC105064148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69C94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35BA373" w14:textId="71744F2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D9A59E1" w14:textId="160DC2D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576E42E" w14:textId="28F7AD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D1C9194" w14:textId="40CA14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203DA59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815560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LOC105074018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912DB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skyblue2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93BF03" w14:textId="237E6C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813C7C1" w14:textId="44112D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9E32616" w14:textId="620BFE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A38CDD7" w14:textId="011F89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204D712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07898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SYT13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348FF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F838A95" w14:textId="31F388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4687B80" w14:textId="66C682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756C3A0" w14:textId="6888CB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69BC126" w14:textId="62E6F3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</w:tr>
      <w:tr w:rsidR="00B91569" w:rsidRPr="00B91569" w14:paraId="727D45C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5F9937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LOC105082662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29A467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8D4892" w14:textId="51056B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E25FBFA" w14:textId="57E769B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409816" w14:textId="63D090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0.74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3175DFB" w14:textId="534200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0.64</w:t>
            </w:r>
          </w:p>
        </w:tc>
      </w:tr>
      <w:tr w:rsidR="00B91569" w:rsidRPr="00B91569" w14:paraId="285ED7A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AEB4D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CACNA1B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018193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78D2B33" w14:textId="261B7E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DBF2EE5" w14:textId="07D1FD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A7712A2" w14:textId="1DF406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512AC0A" w14:textId="359CF1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</w:tr>
      <w:tr w:rsidR="00B91569" w:rsidRPr="00B91569" w14:paraId="0BDE9E1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983B0E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LOC105082661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257CB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52E04D8" w14:textId="60F97F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17CAB2F" w14:textId="5E9CC4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6C0064F" w14:textId="3F240C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FBEF58A" w14:textId="64F10F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0A9BCD8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66425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EPX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08726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E1A338A" w14:textId="0EED45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E37DF52" w14:textId="3F8FED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07F0A61" w14:textId="0F919C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4BE10EB" w14:textId="6021DF5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</w:tr>
      <w:tr w:rsidR="00B91569" w:rsidRPr="00B91569" w14:paraId="771EAA0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627A84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LOC105083128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70750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7466C54" w14:textId="0E82CB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3B6A3BE" w14:textId="4ABD2A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0B45F9B" w14:textId="5605E4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2C47DE5" w14:textId="3B1A97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</w:tr>
      <w:tr w:rsidR="00B91569" w:rsidRPr="00B91569" w14:paraId="593D475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E6EE2A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MAPK4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F92AF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7F1C535" w14:textId="062298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12751AF" w14:textId="784830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C75485E" w14:textId="048581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A6614EB" w14:textId="10B62D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</w:tr>
      <w:tr w:rsidR="00B91569" w:rsidRPr="00B91569" w14:paraId="1BEFDE1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EE7023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LOC105072273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F4CCC8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04E2024" w14:textId="380F2C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033F685" w14:textId="392D48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485264E" w14:textId="193526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31B5DF3" w14:textId="2714E6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</w:tr>
      <w:tr w:rsidR="00B91569" w:rsidRPr="00B91569" w14:paraId="73394F3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C26DAC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LRRC3C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9A43C1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A22DDA" w14:textId="67CD8A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4C5C276" w14:textId="533FB8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1C20088" w14:textId="4E8337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A9B4F2D" w14:textId="1AF84F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</w:tr>
      <w:tr w:rsidR="00B91569" w:rsidRPr="00B91569" w14:paraId="1FC6799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8A17B1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REN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5FD5BA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3B21E90" w14:textId="431F40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34B4EAF" w14:textId="20FAE6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B165748" w14:textId="5472B1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31F387A" w14:textId="4F1F01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</w:tr>
      <w:tr w:rsidR="00B91569" w:rsidRPr="00B91569" w14:paraId="01ED726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32499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LOC105063877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3E6CF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5E624C8" w14:textId="7377E9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1DCE37" w14:textId="5A56D8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77D11B6" w14:textId="50C751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41D4503" w14:textId="099B6F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</w:tr>
      <w:tr w:rsidR="00B91569" w:rsidRPr="00B91569" w14:paraId="0A86E9A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D4A01D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LOC105072999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34EEE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BD9F98" w14:textId="2B0356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DA0882C" w14:textId="3A289B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294E6CA" w14:textId="42F3AB8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5668EF3" w14:textId="1908CD6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</w:tr>
      <w:tr w:rsidR="00B91569" w:rsidRPr="00B91569" w14:paraId="62FF06D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4BD87C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EFHD1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60F93C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EA5C829" w14:textId="01BD0D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8FC9892" w14:textId="4CC6AD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D76046A" w14:textId="7CF2BE7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394153A" w14:textId="07827A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</w:tr>
      <w:tr w:rsidR="00B91569" w:rsidRPr="00B91569" w14:paraId="66DE005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CB57B5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LOC105069126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9494BF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BF30AEE" w14:textId="3399F0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F73703" w14:textId="33BB92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062CCE" w14:textId="3DE0D4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F1B5F3" w14:textId="7545F3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</w:tr>
      <w:tr w:rsidR="00B91569" w:rsidRPr="00B91569" w14:paraId="6D70772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DBF29D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LOC105078098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9B53E6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928B849" w14:textId="17A687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A329672" w14:textId="6AB430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1C269A9" w14:textId="1DB613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A5C2E7E" w14:textId="6D17877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</w:tr>
      <w:tr w:rsidR="00B91569" w:rsidRPr="00B91569" w14:paraId="33D98F0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981C2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DKK3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C7C460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6984AAC" w14:textId="3AB3E7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B757C54" w14:textId="22CE61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2F862C" w14:textId="6274DB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B3B0FCA" w14:textId="382584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</w:tr>
      <w:tr w:rsidR="00B91569" w:rsidRPr="00B91569" w14:paraId="60C6B76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C4FCBF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LOC105075136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4FA75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D325FE" w14:textId="1263F8A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D65715E" w14:textId="2045D14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7BAF2CC" w14:textId="317AE2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A01592C" w14:textId="524DEB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</w:tr>
      <w:tr w:rsidR="00B91569" w:rsidRPr="00B91569" w14:paraId="6F7C738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27638F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LOC105069262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C743A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E46BF4" w14:textId="125947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30E37F2" w14:textId="060ED4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385239E" w14:textId="020DC1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5B44309" w14:textId="64D78C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0.61</w:t>
            </w:r>
          </w:p>
        </w:tc>
      </w:tr>
      <w:tr w:rsidR="00B91569" w:rsidRPr="00B91569" w14:paraId="7EBE16C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469ECC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COL10A1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AD27D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3DE60FD" w14:textId="3C3149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53B8361" w14:textId="49CC19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72C064A" w14:textId="360453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EFA2DDC" w14:textId="5EFDBE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</w:tr>
      <w:tr w:rsidR="00B91569" w:rsidRPr="00B91569" w14:paraId="10E1655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D7BCF0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SYCP1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1C2A63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70A324" w14:textId="477DEC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32F776B" w14:textId="44E1135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F050774" w14:textId="09B0820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EFBE733" w14:textId="5378CC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</w:tr>
      <w:tr w:rsidR="00B91569" w:rsidRPr="00B91569" w14:paraId="33A35A4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1F8D3C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CILP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E2579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46CF7C" w14:textId="5C40128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E92B883" w14:textId="2112D0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DBD6C15" w14:textId="69D999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E82A16" w14:textId="5BEE69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78CD29C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CADF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LOC105066262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DEB75E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D16F60F" w14:textId="644B67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4EA80CE" w14:textId="3BD9E45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5C3322" w14:textId="311A82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3226017" w14:textId="6118C31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63DFFB2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1C94FF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LOC105066652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0DEDC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67E1E7" w14:textId="0E015A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452495D" w14:textId="64FF27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3D54496" w14:textId="2B8D30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7B4F321" w14:textId="627FD1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67C7B11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2B2C9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ADAT3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FEB23E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ACC39AB" w14:textId="5C99B5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7CD212C" w14:textId="0FD7A9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7E7CD6" w14:textId="5F7D8A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687EE24" w14:textId="6E34599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2FCBA53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2E1D3A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PGM5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80FFF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BE861FF" w14:textId="695E59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D046779" w14:textId="639343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D02861E" w14:textId="23A358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4DFFBCC" w14:textId="4C90F83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</w:tr>
      <w:tr w:rsidR="00B91569" w:rsidRPr="00B91569" w14:paraId="2A586AC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28DFC3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VIT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1247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4550620" w14:textId="709066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CD8D5A3" w14:textId="6EC0A4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588AA26" w14:textId="6F6F4F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6F46F23" w14:textId="1C3DF3E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210B7AB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D06398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CCR10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DAB2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AFD2358" w14:textId="0FC39E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C41D5F1" w14:textId="5EB5673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4B9327A" w14:textId="704526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FD24770" w14:textId="27D1E41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13F3B4F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06F8EF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LOC105074536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2CC03A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7B3FAEC" w14:textId="3A2739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EAE1BDB" w14:textId="0DC6FEA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86F7E84" w14:textId="2625175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855859D" w14:textId="77FCBB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</w:tr>
      <w:tr w:rsidR="00B91569" w:rsidRPr="00B91569" w14:paraId="065496A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718AC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DSP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9E48B4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FBF8D4A" w14:textId="35A82F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29C24B4" w14:textId="103477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38D88C" w14:textId="47E8D0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D82D74" w14:textId="49997A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23538EA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623700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TMEM108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88CEE8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1A82109" w14:textId="1FFF2B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A084E9C" w14:textId="1B374A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BBC5F34" w14:textId="3329F9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49D585D" w14:textId="6C4E32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</w:tr>
      <w:tr w:rsidR="00B91569" w:rsidRPr="00B91569" w14:paraId="26EC1BE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79540B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MS4A3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E16DD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A3FF9D8" w14:textId="0EEB9A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360AF69" w14:textId="7F9F39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F35FDBF" w14:textId="1A7309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55487D7" w14:textId="4A4A7F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</w:tr>
      <w:tr w:rsidR="00B91569" w:rsidRPr="00B91569" w14:paraId="2798D4C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AF7036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CXCL8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14A266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4B0797E" w14:textId="27003B9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131871A" w14:textId="4EFB40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418DBDA" w14:textId="17F04D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8B735D3" w14:textId="78C918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5D13E6E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D27397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LOC105074770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D3A6E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6B5BEC2" w14:textId="55C0E7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63FB16" w14:textId="648549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7A42FF8" w14:textId="687277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D100AE" w14:textId="0A6B81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</w:tr>
      <w:tr w:rsidR="00B91569" w:rsidRPr="00B91569" w14:paraId="39CCDF2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F8E27F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LOC105081642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A15A0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808543B" w14:textId="5962D00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2941534" w14:textId="3ED4AD2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5FE4773" w14:textId="0004C6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70805A1" w14:textId="524C9C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1BB5C7E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39AE4E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PLEKHG5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84CD2D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641D9F9" w14:textId="6014A4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7540B10" w14:textId="12FB17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E3923FA" w14:textId="45B465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1260C62" w14:textId="34AF3E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</w:tr>
      <w:tr w:rsidR="00B91569" w:rsidRPr="00B91569" w14:paraId="0D09BAF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7C364A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LOC105070438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DFA26A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0AA8EEB" w14:textId="41F4FB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A399F91" w14:textId="6E73FC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FAB617B" w14:textId="72B2D0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CC7836C" w14:textId="50EAE92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31C52BA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956BC4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OCA2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F82814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CA6808B" w14:textId="5EFF84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A9E4916" w14:textId="0B81EB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5669CBF" w14:textId="122C2D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98175D" w14:textId="43D6B9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4BCBE4A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42913A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APOA4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6E3503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98965DC" w14:textId="1F8848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71589E1" w14:textId="4A46D55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057583A" w14:textId="1A7384B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1E07A97" w14:textId="5CB7EC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1F82AD6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810710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PAX2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9CCEB8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573F5DB" w14:textId="16EA5A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CAB904C" w14:textId="37A16FC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CCBA73A" w14:textId="474AE05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BDB1A08" w14:textId="1E8E48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59D2863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34406A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SUGCT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BF857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56FEF96" w14:textId="53775B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24720AA" w14:textId="250D88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DBCE510" w14:textId="13452E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2AC5F57" w14:textId="601BC0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7E68E93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C73BE5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CCDC157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5967E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3F38BD8" w14:textId="23AAE2D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148943E" w14:textId="6DCE18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86BDFE5" w14:textId="167D3D1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D793813" w14:textId="5D9D15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27E6034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9C9068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LOC105082471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0B5D0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EFBB68B" w14:textId="6E4C36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996E1C3" w14:textId="7CC4DAD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C5FEBEE" w14:textId="270D32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6EAC720" w14:textId="4057D0E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</w:tr>
      <w:tr w:rsidR="00B91569" w:rsidRPr="00B91569" w14:paraId="6E09AC2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E18569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SMTNL1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BEC79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FFC5C9A" w14:textId="03F573A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F794AE0" w14:textId="7A618E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B3A3F6D" w14:textId="0BB11C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4A02072" w14:textId="249991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0B10B90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41F105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LOC105076798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6C3ADB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BEBBE24" w14:textId="327079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DEA2632" w14:textId="1FF4E9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AC83211" w14:textId="11B178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D359136" w14:textId="607541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6799940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B98326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LOC105072659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8D2EEA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F1AC7A7" w14:textId="0D58AF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16A079F" w14:textId="1E4336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B309D9" w14:textId="138F42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E8D8E52" w14:textId="79EDFC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3297FF3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9D0281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ADCY2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19E842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415DF6" w14:textId="39EF28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BE4EE8" w14:textId="26F769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EE5D806" w14:textId="7C9393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29D2B6F" w14:textId="44888B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61F5698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C26BC2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SYNPO2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0D99A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5CBB7CA" w14:textId="456198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356955A" w14:textId="4C29E7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BAC76CA" w14:textId="7E94BA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255D5BB" w14:textId="2AB52F0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</w:tr>
      <w:tr w:rsidR="00B91569" w:rsidRPr="00B91569" w14:paraId="2772ADD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EDE775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IHH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7947A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3507A9" w14:textId="03D8D0A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B73D348" w14:textId="2FC9F6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57D58C8" w14:textId="71FEB5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4C3D296" w14:textId="539107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</w:tr>
      <w:tr w:rsidR="00B91569" w:rsidRPr="00B91569" w14:paraId="6E60387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583F9C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SPATA1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3123DF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DE0953B" w14:textId="7DDBD87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BC9EA7A" w14:textId="760CD7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C350F54" w14:textId="65A99F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99EE85" w14:textId="3751B8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</w:tr>
      <w:tr w:rsidR="00B91569" w:rsidRPr="00B91569" w14:paraId="691BB5A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C62E00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SYT2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83972B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EF3A2C9" w14:textId="552A4F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3B8E909" w14:textId="5331593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7D0ED51" w14:textId="2737C8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52CF765" w14:textId="221981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3E51507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714D14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LOC105062256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4AEB76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DBE3C30" w14:textId="4782C1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617D481" w14:textId="7E3EFF7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B403540" w14:textId="51DA62A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947B0AB" w14:textId="42084B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</w:tr>
      <w:tr w:rsidR="00B91569" w:rsidRPr="00B91569" w14:paraId="467F1EB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089800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TMEM225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00BA3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4F3F877" w14:textId="5341B65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E8FC113" w14:textId="1AFCEE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EED98F" w14:textId="7447A5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51D0CC2" w14:textId="7BA321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503636B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5CAC4E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TLL2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EF902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77A0CA5" w14:textId="3C4C7E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0440609" w14:textId="5DA12D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CA856EB" w14:textId="0B5BDF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11B526F" w14:textId="5E97DE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04B4289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ADE659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TTC36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EB706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342E0A6" w14:textId="03445B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7B12EF9" w14:textId="706A5F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363EB3D" w14:textId="3BE0A9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B444265" w14:textId="34DCE9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29C3578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E85BAC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TMEM247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5AB47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CAFD99" w14:textId="19E9D5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36F966D" w14:textId="3ABE3E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AEA7DC8" w14:textId="2F6EA05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0E8459C" w14:textId="4209E5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318EDFD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6009D9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MSX2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0A9BC3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AA72D9A" w14:textId="10C671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A8D44AF" w14:textId="27EB72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90E250" w14:textId="0E92EC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946F0C0" w14:textId="359885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1ACCB26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2E697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CAPN6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C90C7B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94A3D8C" w14:textId="3741E4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0281920" w14:textId="75E441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D589E5D" w14:textId="50B280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BC04965" w14:textId="6AE772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5BB0EF9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9E43BD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PLS3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D8393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918B15A" w14:textId="4C30BF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3589B84" w14:textId="0539C2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952FE47" w14:textId="13D861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FF1D623" w14:textId="6F3350F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651B357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DE3EC1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DNAH8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BE3FFD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4DB001A" w14:textId="1EB606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09F97E0" w14:textId="483080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5922937" w14:textId="07B043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3440FB5" w14:textId="102083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454412B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FDE341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LOC105064443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A80AF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5E0FDA1" w14:textId="4A6C843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36EEBA6" w14:textId="401A30A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152F0D5" w14:textId="47C8CF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5EDF7B0" w14:textId="7DCF5B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071F9C4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F90144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LOC105074475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567FC4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145367B" w14:textId="16F4DF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74809F8" w14:textId="4B2031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1B3172D" w14:textId="2D0B7C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E8D205D" w14:textId="2CBF2B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419597B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2BB197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FOXA1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CC197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6F97EB0" w14:textId="3CEFBB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C7DEFF8" w14:textId="53EA65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66BC241" w14:textId="62413C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F080431" w14:textId="7BAC35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</w:tr>
      <w:tr w:rsidR="00B91569" w:rsidRPr="00B91569" w14:paraId="7C8F1C4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2E9AE4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LOC105066464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9D0BEF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83B5216" w14:textId="189F5A9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6C90B1A" w14:textId="346311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9BBE0FB" w14:textId="5794A9E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7B2AC76" w14:textId="7D47D6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1E95DEF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93DDC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CPE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5482B9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CBE4AE0" w14:textId="480AE07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B4B6497" w14:textId="6451D2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65EE060" w14:textId="31FAE0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D2B5D1" w14:textId="0078CC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</w:tr>
      <w:tr w:rsidR="00B91569" w:rsidRPr="00B91569" w14:paraId="79A9BA0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69804A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HR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0F80AE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6C65633" w14:textId="355532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1E58AB1" w14:textId="2077BA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E066990" w14:textId="2C44F42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70C9B2C" w14:textId="6C56DF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7DE5781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F519C1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LOC105079707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8DE159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AEE3536" w14:textId="5BD1F8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F7C5B38" w14:textId="2138A21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0C43DE7" w14:textId="14AE61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3877022" w14:textId="00DF91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7FC9DC3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73C97A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LOC105077680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A92A9F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78F9A2A" w14:textId="1BD6A92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19F588" w14:textId="1523A6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DED25B2" w14:textId="13B047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DCBD57D" w14:textId="6CB038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1946D69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E1353C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C1QL4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829D2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BD33470" w14:textId="3F628BE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08F75AC" w14:textId="429DB1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AA1F7D0" w14:textId="36B039A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2ACC678" w14:textId="21A052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513A62D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DA429E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MTMR7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DE7D60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20AF8AD" w14:textId="1E7F22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9F2E3C8" w14:textId="0E4978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6194ED1" w14:textId="339261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3F175A1" w14:textId="11A2327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4CC8355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EE217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LOC105074233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587239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C6CD1EF" w14:textId="167724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5BEB09D" w14:textId="73BB373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F8A5B5E" w14:textId="7042FA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9DFE104" w14:textId="548264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  <w:tr w:rsidR="00B91569" w:rsidRPr="00B91569" w14:paraId="3ADD8A6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7B2164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LOC105076474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0C8D6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A9AC2A6" w14:textId="2965020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E2A46A7" w14:textId="230C7F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6E5412B" w14:textId="317C40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401F9EB" w14:textId="06C464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253B176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013900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CD34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89F52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C8E9602" w14:textId="3751F8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51DB773" w14:textId="5EC07F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0137FD5" w14:textId="19E6EE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1BEC0B" w14:textId="4B545D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4EC7413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6FE514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IL33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807F0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96543C" w14:textId="7E8D21A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B2A6514" w14:textId="0751D29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4747DAA" w14:textId="69090F0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405D4F2" w14:textId="1B9232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32E834F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D1E047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CEACAM16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9E447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9B64188" w14:textId="5296BA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FFCDB3F" w14:textId="7B70EC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73B563" w14:textId="362310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C0264F6" w14:textId="7A2C09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11CB5A5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143D9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LOC105076988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30ADF9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3305C95" w14:textId="066456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15C6092" w14:textId="525FBB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FF1B3D4" w14:textId="3DB32F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68CC76B" w14:textId="1E3C125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0.42</w:t>
            </w:r>
          </w:p>
        </w:tc>
      </w:tr>
      <w:tr w:rsidR="00B91569" w:rsidRPr="00B91569" w14:paraId="3F4C4D8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156A3C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BCAN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3D6357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BCE72E5" w14:textId="0198B7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A1A9268" w14:textId="5ABAE0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86F8A1A" w14:textId="4E4B13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A11FE0F" w14:textId="313F120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1E18BDB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D472A3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EPHA4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2AF7E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174A7FE" w14:textId="5BA2FD7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35D7DA8" w14:textId="16E1B7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4AA93B0" w14:textId="6C4F9F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EF091DD" w14:textId="45A866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4414E81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63263F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ADAMTS1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315F0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F16A19F" w14:textId="686FF4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2433F0E" w14:textId="2A0FCC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8D6E44F" w14:textId="3B3808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7019DF0" w14:textId="6FB113C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</w:tr>
      <w:tr w:rsidR="00B91569" w:rsidRPr="00B91569" w14:paraId="2ADE5E1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11977E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LOC105061663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919AAD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BADBEE" w14:textId="7751D2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39428BA" w14:textId="1915A9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EB5DA8" w14:textId="6F0671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174DA0F" w14:textId="654B16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04F03C7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FCCA73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MYO7B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938DE4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5B3FAB8" w14:textId="0CA870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4A65623" w14:textId="34F37F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C4348C4" w14:textId="7C6E87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C4B6F0E" w14:textId="375E54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6102F09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F4D37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LOC105069289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0464EB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44747AE" w14:textId="38DB41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D95BFB0" w14:textId="4E7671D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4E7CF33" w14:textId="30FB02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C04D8ED" w14:textId="289EB2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741202D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8D57B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TXNDC8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0FED74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B94DB5E" w14:textId="6B3A22B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8B05733" w14:textId="3052AE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00E2641" w14:textId="6EF6C3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9DE6693" w14:textId="0BB4108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4DE8C0B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2050D4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LOC105070658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DC89E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5A36D04" w14:textId="15EBD70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99DCDD" w14:textId="13A5E1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EBADCC8" w14:textId="5DD3FA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1B4BDF9" w14:textId="284ED3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</w:tr>
      <w:tr w:rsidR="00B91569" w:rsidRPr="00B91569" w14:paraId="38AF491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535FC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LOC105066243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31EFAA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68309E0" w14:textId="730F21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C1EA01B" w14:textId="269083D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DF0FB75" w14:textId="111EF5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0EB9491" w14:textId="6BC399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0A4C6FF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7936C4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CALHM1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DAD4B0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C248C68" w14:textId="49D76CE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12B6073" w14:textId="687A68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820008F" w14:textId="3AF5F3F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EC22D30" w14:textId="089E1F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0533B03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170354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FAM181B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8B93A9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508889F" w14:textId="351D163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36DFB3A" w14:textId="37EB3FE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D4BB424" w14:textId="56FEA88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C4A9B46" w14:textId="029329D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6623D2B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AFCC58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LOC105073711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330D8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79A0DEA" w14:textId="62B7FF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C14B41A" w14:textId="47CA3F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14E5171" w14:textId="34E0213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4972999" w14:textId="156828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</w:tr>
      <w:tr w:rsidR="00B91569" w:rsidRPr="00B91569" w14:paraId="0986694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575AF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PPM1E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49C78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278E51B" w14:textId="57E5D2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2FA0CD6" w14:textId="26BCB38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DCB20EB" w14:textId="303F4DA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4BAB38A" w14:textId="0793E2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09CBFA8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481D92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LOC105071403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75946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DC9F879" w14:textId="4F6BF83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84E0C61" w14:textId="7C1E28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53DB796" w14:textId="2C17C8B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BB8C0DF" w14:textId="277C7EC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0459794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15642B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SV2C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54A392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B7E67F3" w14:textId="6E1898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B66C1A0" w14:textId="4090B27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01EE3A0" w14:textId="0A1AFA3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C0F5C6C" w14:textId="47FDBC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56F6500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78E245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LOC105063867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314A9A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ABDE866" w14:textId="6C461C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28984BF" w14:textId="58BD68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0B6583F" w14:textId="7555336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E643FF4" w14:textId="60A182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66A274E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268F4F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DUSP26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F8A41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6087DE7" w14:textId="2F25EB6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ED2A7AA" w14:textId="5CC4416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76E6B2" w14:textId="700D0F3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67D0E82" w14:textId="400D76D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7C4DAB0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16ACBE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LOC105065838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91D59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60EA57E" w14:textId="5F93EE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AEFCF88" w14:textId="493124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CF95884" w14:textId="7D635B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4C59E11" w14:textId="67BC82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4222756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AA7C00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LOC105075148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07EB04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73D3E34" w14:textId="45EBE9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3882363" w14:textId="0665CD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8C26647" w14:textId="0A8A04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4DA9F6A" w14:textId="6BCE96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5C7A485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EFDFC3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GNG8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C13B4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00C9560" w14:textId="6F6F8A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DCB3147" w14:textId="2518BC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72E73D7" w14:textId="4100A9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C1F011B" w14:textId="518432F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5C3040A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A36222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P2RX2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C8DEE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A1C0840" w14:textId="57A3A1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0757245" w14:textId="3B782DD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4AD6D93" w14:textId="0C83E9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C517631" w14:textId="3B9EBD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590B8A4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22E33A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DENND2A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180120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93FEB76" w14:textId="53D066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438D6B4" w14:textId="7CF2389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3916548" w14:textId="737213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E771F4" w14:textId="7A54D93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0.48</w:t>
            </w:r>
          </w:p>
        </w:tc>
      </w:tr>
      <w:tr w:rsidR="00B91569" w:rsidRPr="00B91569" w14:paraId="3E10F37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AC4FAE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CD300LG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D9FE0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2F24BE7" w14:textId="241CFE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45680BC" w14:textId="075E21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5957F66" w14:textId="41300B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3452107" w14:textId="6B2F10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0AD4AD1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59FC9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FBXO36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63D1D0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1906BE3" w14:textId="07A42AF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C87E071" w14:textId="4010284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3BA4E5C" w14:textId="46E720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D5CC3EA" w14:textId="2BD621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5E0C3FB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C01375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LOC105079336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5B4618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40EC4AD" w14:textId="50C90C5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59BD6B8" w14:textId="4BEA953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68941B0" w14:textId="016AEF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AA9C58A" w14:textId="7E82BF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40CB4A1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6F4F74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LOC105082382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EBED6D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A45394C" w14:textId="7904BC2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CB3D2C2" w14:textId="45B29D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9A90E28" w14:textId="70624A4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590D86B" w14:textId="05C80E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5B9D73D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1E5A68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TPBG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231500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D8A423" w14:textId="66E087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A1DD384" w14:textId="4EBE457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485202" w14:textId="747C5E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27EF584" w14:textId="6235735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66D8E28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270C88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RNF165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C8FAD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4B0ABA" w14:textId="37966A4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1E76381" w14:textId="207917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4E10ED9" w14:textId="609277F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9038383" w14:textId="6E1172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429A50C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9780A4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LOC105068427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D2EEB1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BFE562F" w14:textId="2E592FE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73D07CA" w14:textId="2E8FC0B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B60AB7F" w14:textId="5BE0A90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69FFC2F" w14:textId="54C18A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</w:tr>
      <w:tr w:rsidR="00B91569" w:rsidRPr="00B91569" w14:paraId="1F2EDE9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5196A2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LOC105073344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B0A838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D63D92F" w14:textId="1FEA136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A8FBA71" w14:textId="71F65EC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6F036C6" w14:textId="139E0F3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8722CD7" w14:textId="31BBA48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  <w:tr w:rsidR="00B91569" w:rsidRPr="00B91569" w14:paraId="5A6718E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41E205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LOC105062999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2CABEF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70D912D" w14:textId="06A485B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E875E11" w14:textId="70A9DA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A30692C" w14:textId="3F35FC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E3FA343" w14:textId="15155D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</w:tr>
      <w:tr w:rsidR="00B91569" w:rsidRPr="00B91569" w14:paraId="3EF2569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034494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LOC105070684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EB714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3654D6A" w14:textId="6FB361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057C42E" w14:textId="4FB57B8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20E0F65" w14:textId="00502D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0718B1B" w14:textId="1EF14A3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20FF830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1EF9E4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LOC105065575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985DC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051FCCC" w14:textId="29B872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45BFAB9" w14:textId="241336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7AE5229" w14:textId="102471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592EF9E" w14:textId="611669E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3B9F9DB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551618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LOC105076846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18542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6617EFD" w14:textId="33EA3A6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5517E70" w14:textId="3BCF800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26C4FF4" w14:textId="227025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43FF23" w14:textId="434E06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622D620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572FBB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LOC105069695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73004E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83824BF" w14:textId="234967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CE69AA3" w14:textId="52126FC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5C74498" w14:textId="28563C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89F4BD8" w14:textId="0F4F1D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6D1CAFF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216881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SPINK5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57013F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7BA4E90" w14:textId="692CB11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164A967" w14:textId="729197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DC3AC01" w14:textId="5674415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6AAAF87" w14:textId="44FB14F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</w:tr>
      <w:tr w:rsidR="00B91569" w:rsidRPr="00B91569" w14:paraId="7C1E308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097CCC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ANO5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A98E3A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662A8A8" w14:textId="6F6160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1ED074E" w14:textId="05C169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D3DFFBE" w14:textId="67EC8B2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E891602" w14:textId="78A2827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B91569" w:rsidRPr="00B91569" w14:paraId="51CA85C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D398BA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LOC105066397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AF7E6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E901A9E" w14:textId="0D75389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959EEE7" w14:textId="6509262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A2EBCAD" w14:textId="2B09F84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E0931DB" w14:textId="38862E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013C2B1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17C3B9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NPPC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6066D63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F9F59E3" w14:textId="0EBF6A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F483B19" w14:textId="6077211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10FFBA3" w14:textId="553CE1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D354F9D" w14:textId="1BA667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2AD1A3E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C4E620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LOC105063393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613A1B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A303344" w14:textId="59E4E0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62B713F" w14:textId="3C7F71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BA46AE9" w14:textId="0024AF3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DA62B23" w14:textId="1A61FCB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47BE143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78A762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LOC105079249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5E3220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59CAC40" w14:textId="3C27B88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688E0F4" w14:textId="5ADE7A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C2AB1FB" w14:textId="2403B9B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CFAACA5" w14:textId="3DF7A5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1C030B4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219D5B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PCDH8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428007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DA64678" w14:textId="60859C3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EEA4BC0" w14:textId="00C654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D68DCA5" w14:textId="53B200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AE55BE5" w14:textId="6EC9BEA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</w:tr>
      <w:tr w:rsidR="00B91569" w:rsidRPr="00B91569" w14:paraId="7AE6E80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BD4674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AP3B2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8AE96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2281F3C" w14:textId="4CA52DD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842F0FA" w14:textId="77DD85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B2378CB" w14:textId="0865AF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ADDD2A6" w14:textId="4001122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0D1AE44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60E19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LOC105079064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ABC020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9A59C29" w14:textId="04231FB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164826C" w14:textId="528481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7EC458B" w14:textId="40642E2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34DD4F" w14:textId="5E4C0FD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59C4659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BB3998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LOC105070571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415E34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6BCF1B6" w14:textId="2708C4B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91A191" w14:textId="166F3B8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2F01856" w14:textId="444B99D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FE25ADB" w14:textId="235980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0.31</w:t>
            </w:r>
          </w:p>
        </w:tc>
      </w:tr>
      <w:tr w:rsidR="00B91569" w:rsidRPr="00B91569" w14:paraId="51D7419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E7935A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LOC105072511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0B460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A8AE4B2" w14:textId="3BB2254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D744C45" w14:textId="3C4D2A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19EB11B" w14:textId="7761675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FFD41EF" w14:textId="6EC598D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520D1DC8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9FC40E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SCD5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52D23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D571180" w14:textId="2D8476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04711AD" w14:textId="4DC8875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7DD9D6" w14:textId="20FDB21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41AC53A" w14:textId="3FA5AB6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3AA8419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C3C681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LOC105066749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471D31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DBBA438" w14:textId="51ADEEE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297DF25" w14:textId="18B2F5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7587060" w14:textId="2477703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6DBD5DD" w14:textId="1518D14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2A4CAD1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3E95AE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LOC105080831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51455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ADD998E" w14:textId="7420C4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258C7F5" w14:textId="282598F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2FBE715" w14:textId="456AAC5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4DCEBBF" w14:textId="2861CF8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0CB2BC7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A98453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GJC1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A4E36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6B44FF1" w14:textId="4B6282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E6B9782" w14:textId="1D360F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0A03097" w14:textId="3DFA535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C74ECF1" w14:textId="475AFCE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3A5D7C4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FF4A55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LOC105080933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778472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C4EC516" w14:textId="08A5FA4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4EBCAFE" w14:textId="627F11A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4D71843" w14:textId="3FD5967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CA9FB4" w14:textId="7FFA99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28E29E4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F7693D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STC2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312F20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8DBDC99" w14:textId="4BDF421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5AA9C57" w14:textId="4EF6C1D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D3CAFBD" w14:textId="6B7862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C2EC258" w14:textId="045D19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</w:tr>
      <w:tr w:rsidR="00B91569" w:rsidRPr="00B91569" w14:paraId="2A4F503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8DE203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LOC105081903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C86E0C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D6B1E37" w14:textId="029D64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1732CF4" w14:textId="6B27E5B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A90419E" w14:textId="74A5866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320DFC" w14:textId="0D22599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3DDBD6B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FC6303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SLC39A12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358C9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E5E92E8" w14:textId="79D2C70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D36AE44" w14:textId="262AFA1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5C83467" w14:textId="59CA13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C8F3B1F" w14:textId="386C8D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B91569" w:rsidRPr="00B91569" w14:paraId="0759FB8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5C9557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LOC105083358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7E0A36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FE972D8" w14:textId="3782E58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9E7ACCC" w14:textId="33AB7BA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7DCF044" w14:textId="54B37DD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1FA3898" w14:textId="04EEDE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53B2871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21361D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LOC105080948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9DD30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DB62796" w14:textId="5AD795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019701F" w14:textId="1B98A9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AEF2BCE" w14:textId="4AA33A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4704FCF" w14:textId="73119A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173ACDB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2F5AE3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SORBS2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62834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F7A2831" w14:textId="055E877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C64D1FE" w14:textId="1680A74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2D8D039" w14:textId="609EBC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2B8D11B" w14:textId="44BC80D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14E8D9B9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5F25B8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LOC105078702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DADAAB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A7B57E6" w14:textId="0EA7CF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8E7BA31" w14:textId="56DFF7A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CDEC703" w14:textId="692BE17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985966D" w14:textId="53753D0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</w:tr>
      <w:tr w:rsidR="00B91569" w:rsidRPr="00B91569" w14:paraId="45E5AD7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3F5471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SYN2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3B49EF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3421A68" w14:textId="53B2916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9FBCA9F" w14:textId="0481ED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B98EA24" w14:textId="0787A89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45B1947" w14:textId="7A5C73A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2F89A59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73C343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LOC105075894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AC5CE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E75D15B" w14:textId="47CE186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8ED6135" w14:textId="488BD52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5B6FD3B" w14:textId="377D24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81D8525" w14:textId="56FE067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0.22</w:t>
            </w:r>
          </w:p>
        </w:tc>
      </w:tr>
      <w:tr w:rsidR="00B91569" w:rsidRPr="00B91569" w14:paraId="08D4B77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EA1B6A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LOC105082253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E995C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242DCB" w14:textId="6A4BCF4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EFD7C32" w14:textId="795D0B1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D924D87" w14:textId="017FB2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0B4F2D6" w14:textId="1AF07CA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10C9C2F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38EFAC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LOC105078023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37F7D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12ADE00" w14:textId="16EAA8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4936E29" w14:textId="433FAA7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6F5CB4D" w14:textId="7C7BCEE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85097D" w14:textId="34BDDF3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34CDC19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748A32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LOC105065597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8A7852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DAB0FCA" w14:textId="7328422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6899930" w14:textId="6A7DB1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7C6BA5A" w14:textId="73216A1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DE7E876" w14:textId="63F0870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55F4553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487DB8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LOC105066972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AFE7E1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0376E2E" w14:textId="1D7986F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98A9515" w14:textId="5A3A8C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4860D37" w14:textId="131F0A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5B5AE80" w14:textId="28E5D73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4E63291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97519D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LOC105069192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C6CE2D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846F925" w14:textId="147F02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5D0CC46" w14:textId="67850DF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6394604" w14:textId="76766F1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E3FBDD9" w14:textId="38917AF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</w:tr>
      <w:tr w:rsidR="00B91569" w:rsidRPr="00B91569" w14:paraId="7EBD263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D2C297A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PVALB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2400A2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DD27C64" w14:textId="4026F78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EFAFCB0" w14:textId="31F2A67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DBCEF83" w14:textId="44E84A4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43D4CEE" w14:textId="1E76E1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0A2836A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970116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LOC105064662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B596FC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121A4FE" w14:textId="51C09AE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2C3889B" w14:textId="6502B9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25C5E19" w14:textId="3485D9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C92E356" w14:textId="0E07DFE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76E3E58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3C496E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TLX2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DE02A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B184EE7" w14:textId="5F256E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E97E162" w14:textId="3A0BCB5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AE7B44" w14:textId="7185531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7BBB38B" w14:textId="22D2D02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</w:tr>
      <w:tr w:rsidR="00B91569" w:rsidRPr="00B91569" w14:paraId="1782B03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FE8C2E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ST6GALNAC5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F8A22E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16A1C50" w14:textId="0C879C9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ECCF078" w14:textId="498E35F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7320968" w14:textId="6FB88BD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59F9E24" w14:textId="15DA55E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B91569" w:rsidRPr="00B91569" w14:paraId="7A978945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BAFA98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RTN4RL1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06FDE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0465ACF" w14:textId="741F71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6168858" w14:textId="7555776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9798D4F" w14:textId="6AD3C58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2ED469" w14:textId="594E7F2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</w:tr>
      <w:tr w:rsidR="00B91569" w:rsidRPr="00B91569" w14:paraId="70A33421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27A270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LOC105082879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39423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6AD202E" w14:textId="3371A9C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AB8380A" w14:textId="2A8C101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84A9B5E" w14:textId="5A52FEE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13746C7" w14:textId="3D0AB47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5A77619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013CF4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INSM1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04737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CCDB846" w14:textId="5EBB434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B2349CC" w14:textId="5110DE2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3D2CE09" w14:textId="0F272C1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936E837" w14:textId="6CD3A22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</w:tr>
      <w:tr w:rsidR="00B91569" w:rsidRPr="00B91569" w14:paraId="1F0B77A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0E8C9D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LOC105074112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94C02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E9BAF91" w14:textId="0E01BC8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5AB3800" w14:textId="73A9ECE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4902841" w14:textId="58F1D7F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964E755" w14:textId="50F729B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7CB515CD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5FB12D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FAM162B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0ED0F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F748906" w14:textId="350875E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4B98278" w14:textId="209ED9C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0BCF26E4" w14:textId="0915AB7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5139E85" w14:textId="1F5FDDF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</w:tr>
      <w:tr w:rsidR="00B91569" w:rsidRPr="00B91569" w14:paraId="7790C966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A12503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BANF2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9CE3E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CDF705B" w14:textId="3BD2BEC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2E61451" w14:textId="1EEE53D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FA66FA4" w14:textId="3812BCF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15EF79" w14:textId="41E7239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</w:tr>
      <w:tr w:rsidR="00B91569" w:rsidRPr="00B91569" w14:paraId="5F05FB9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88B431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HSPB3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99BF1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6243D6BA" w14:textId="5B4E5BD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0.37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F917875" w14:textId="6825E8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6AC70701" w14:textId="115ED69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0649DC8" w14:textId="7E5ADAE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91569" w:rsidRPr="00B91569" w14:paraId="03F13B1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390B18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CDH3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0F78FA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44F3DC2" w14:textId="7E8BF84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F00FC84" w14:textId="5ABF9BA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E420E8" w14:textId="03C3E90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1CF2CAB" w14:textId="0DCF9F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</w:tr>
      <w:tr w:rsidR="00B91569" w:rsidRPr="00B91569" w14:paraId="256A4A6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873D5B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LOC105084159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ED9C1F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2F29651" w14:textId="712DFD3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1F7D71D3" w14:textId="0C586F3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A8481AC" w14:textId="37AE6B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86F6B0B" w14:textId="395D84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</w:tr>
      <w:tr w:rsidR="00B91569" w:rsidRPr="00B91569" w14:paraId="643696F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9B44CB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HPCA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4F014C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958BE6C" w14:textId="53B8CA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0.16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C8E29AC" w14:textId="7338AEA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4E18FAA" w14:textId="6091E89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C5140FA" w14:textId="5895605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6FB2EFCF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D49EA3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LOC105075994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7AAA56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89767EF" w14:textId="759DE83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537B12AA" w14:textId="45E31E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387F19B" w14:textId="351943C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14C85BA" w14:textId="2549D0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</w:tr>
      <w:tr w:rsidR="00B91569" w:rsidRPr="00B91569" w14:paraId="088425D2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EA6BD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PTGS2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DC972BF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443CB9F" w14:textId="1BC738D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0.19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7E7827B" w14:textId="44DC40C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7857BDB" w14:textId="50AF219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6ED4BDC" w14:textId="69A84FE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</w:tr>
      <w:tr w:rsidR="00B91569" w:rsidRPr="00B91569" w14:paraId="4EA689C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0AB962C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STS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1ACE84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156F063" w14:textId="790E5E0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F50D996" w14:textId="37394D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BB81E3F" w14:textId="2C66468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16D06B2" w14:textId="6AADABD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</w:tr>
      <w:tr w:rsidR="00B91569" w:rsidRPr="00B91569" w14:paraId="4D0AA16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601144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CLEC19A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272C8F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1893C2C2" w14:textId="23A5894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77A353F5" w14:textId="208F670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FD8C2C8" w14:textId="386FED9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9B55855" w14:textId="38FA1A89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47642C8E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2BDDBA51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LOC105068347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441721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DC3C7B0" w14:textId="6DD8D67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2AD055DF" w14:textId="32A814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57B28ED" w14:textId="7524963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0DDC891" w14:textId="17A3255B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15CDDF9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90E212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ANKRD35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E1B69CD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5CB6CEFD" w14:textId="68DCCD3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C2FA0DD" w14:textId="79BA1A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A3B4022" w14:textId="739BCC2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E185050" w14:textId="3AF2F8C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  <w:tr w:rsidR="00B91569" w:rsidRPr="00B91569" w14:paraId="664E710A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6064A4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SPOCK3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5BD9F7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0C5823F" w14:textId="163E248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4225021" w14:textId="690C71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2368C008" w14:textId="1D6A9A7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49BC12C" w14:textId="1DB450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</w:tr>
      <w:tr w:rsidR="00B91569" w:rsidRPr="00B91569" w14:paraId="64DDF603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A5369B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SOX15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D0C0C0B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7236C50E" w14:textId="297C2C7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0.14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A3299BB" w14:textId="1BC3D1C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42406749" w14:textId="4253069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BC738E1" w14:textId="062FFBF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0.27</w:t>
            </w:r>
          </w:p>
        </w:tc>
      </w:tr>
      <w:tr w:rsidR="00B91569" w:rsidRPr="00B91569" w14:paraId="456323DB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233CEF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LOC105083327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97DFEE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45766D26" w14:textId="79E2D06E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B4633C7" w14:textId="0D62FCA8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7F3D457C" w14:textId="298373B4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C9FB156" w14:textId="32FA7C7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</w:tr>
      <w:tr w:rsidR="00B91569" w:rsidRPr="00B91569" w14:paraId="5AD199D4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7636CE4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DPT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5522A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391E05A7" w14:textId="4E866E72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4FCBB3FB" w14:textId="1647FD9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54C475A1" w14:textId="62D8F64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FE18C57" w14:textId="386BF860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0.21</w:t>
            </w:r>
          </w:p>
        </w:tc>
      </w:tr>
      <w:tr w:rsidR="00B91569" w:rsidRPr="00B91569" w14:paraId="517C03DC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6074B02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TACC2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D56245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527C30A" w14:textId="21244FC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01722589" w14:textId="09150AB1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316B683" w14:textId="0747DEC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9648CD7" w14:textId="6B3A2DCA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0.17</w:t>
            </w:r>
          </w:p>
        </w:tc>
      </w:tr>
      <w:tr w:rsidR="00B91569" w:rsidRPr="00B91569" w14:paraId="48671430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DACF8B9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AGR2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FCE96F8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03825FB2" w14:textId="31FB92B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3B9DDA99" w14:textId="1B3986AD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31D7FC7F" w14:textId="08F053CC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5FE509B" w14:textId="06CB6E63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B91569" w:rsidRPr="00B91569" w14:paraId="5382FDE7" w14:textId="77777777" w:rsidTr="00B91569">
        <w:trPr>
          <w:trHeight w:val="276"/>
        </w:trPr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57E5306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i/>
                <w:iCs/>
                <w:color w:val="000000"/>
                <w:sz w:val="20"/>
                <w:szCs w:val="20"/>
                <w:lang w:eastAsia="zh-CN"/>
              </w:rPr>
              <w:t>EXPH5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A43E200" w14:textId="77777777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steelblue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14:paraId="2941E528" w14:textId="4556850F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14:paraId="6000EA20" w14:textId="233B7A0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14:paraId="1E22A91D" w14:textId="3BC50F66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2BE8F0F" w14:textId="11EC8005" w:rsidR="00B91569" w:rsidRPr="00B91569" w:rsidRDefault="00B91569" w:rsidP="00B91569">
            <w:pPr>
              <w:spacing w:before="0" w:after="0"/>
              <w:jc w:val="center"/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</w:pPr>
            <w:r w:rsidRPr="00B91569">
              <w:rPr>
                <w:rFonts w:eastAsia="等线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</w:tbl>
    <w:p w14:paraId="7E60C1BB" w14:textId="77777777" w:rsidR="0023257B" w:rsidRDefault="0023257B" w:rsidP="00B91569">
      <w:pPr>
        <w:jc w:val="center"/>
      </w:pPr>
    </w:p>
    <w:p w14:paraId="33FC0DF3" w14:textId="19CA869B" w:rsidR="0023257B" w:rsidRDefault="0023257B" w:rsidP="00B91569">
      <w:pPr>
        <w:jc w:val="center"/>
      </w:pPr>
    </w:p>
    <w:p w14:paraId="7B65BC41" w14:textId="77777777" w:rsidR="00DE23E8" w:rsidRPr="001549D3" w:rsidRDefault="00DE23E8" w:rsidP="00B91569">
      <w:pPr>
        <w:spacing w:before="240"/>
        <w:jc w:val="center"/>
      </w:pPr>
    </w:p>
    <w:sectPr w:rsidR="00DE23E8" w:rsidRPr="001549D3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7E91B" w14:textId="77777777" w:rsidR="007A1771" w:rsidRDefault="007A1771" w:rsidP="00117666">
      <w:pPr>
        <w:spacing w:after="0"/>
      </w:pPr>
      <w:r>
        <w:separator/>
      </w:r>
    </w:p>
  </w:endnote>
  <w:endnote w:type="continuationSeparator" w:id="0">
    <w:p w14:paraId="7A7F8109" w14:textId="77777777" w:rsidR="007A1771" w:rsidRDefault="007A177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4104A" w14:textId="77777777" w:rsidR="007A1771" w:rsidRDefault="007A1771" w:rsidP="00117666">
      <w:pPr>
        <w:spacing w:after="0"/>
      </w:pPr>
      <w:r>
        <w:separator/>
      </w:r>
    </w:p>
  </w:footnote>
  <w:footnote w:type="continuationSeparator" w:id="0">
    <w:p w14:paraId="166AD2D4" w14:textId="77777777" w:rsidR="007A1771" w:rsidRDefault="007A177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43721A2C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293250987">
    <w:abstractNumId w:val="0"/>
  </w:num>
  <w:num w:numId="2" w16cid:durableId="1286765375">
    <w:abstractNumId w:val="4"/>
  </w:num>
  <w:num w:numId="3" w16cid:durableId="1593665424">
    <w:abstractNumId w:val="1"/>
  </w:num>
  <w:num w:numId="4" w16cid:durableId="99498177">
    <w:abstractNumId w:val="5"/>
  </w:num>
  <w:num w:numId="5" w16cid:durableId="871577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7633684">
    <w:abstractNumId w:val="3"/>
  </w:num>
  <w:num w:numId="7" w16cid:durableId="1849753942">
    <w:abstractNumId w:val="6"/>
  </w:num>
  <w:num w:numId="8" w16cid:durableId="52972547">
    <w:abstractNumId w:val="6"/>
  </w:num>
  <w:num w:numId="9" w16cid:durableId="1599487218">
    <w:abstractNumId w:val="6"/>
  </w:num>
  <w:num w:numId="10" w16cid:durableId="1770470660">
    <w:abstractNumId w:val="6"/>
  </w:num>
  <w:num w:numId="11" w16cid:durableId="2003657876">
    <w:abstractNumId w:val="6"/>
  </w:num>
  <w:num w:numId="12" w16cid:durableId="9264541">
    <w:abstractNumId w:val="6"/>
  </w:num>
  <w:num w:numId="13" w16cid:durableId="798643912">
    <w:abstractNumId w:val="3"/>
  </w:num>
  <w:num w:numId="14" w16cid:durableId="431703309">
    <w:abstractNumId w:val="2"/>
  </w:num>
  <w:num w:numId="15" w16cid:durableId="354773701">
    <w:abstractNumId w:val="2"/>
  </w:num>
  <w:num w:numId="16" w16cid:durableId="1454905666">
    <w:abstractNumId w:val="2"/>
  </w:num>
  <w:num w:numId="17" w16cid:durableId="352413932">
    <w:abstractNumId w:val="2"/>
  </w:num>
  <w:num w:numId="18" w16cid:durableId="2085757062">
    <w:abstractNumId w:val="2"/>
  </w:num>
  <w:num w:numId="19" w16cid:durableId="439031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42AFB"/>
    <w:rsid w:val="00052A14"/>
    <w:rsid w:val="00077D53"/>
    <w:rsid w:val="000971C0"/>
    <w:rsid w:val="00105FD9"/>
    <w:rsid w:val="00117666"/>
    <w:rsid w:val="001549D3"/>
    <w:rsid w:val="00160065"/>
    <w:rsid w:val="00177D84"/>
    <w:rsid w:val="0023257B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70B0E"/>
    <w:rsid w:val="003C001A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5A10"/>
    <w:rsid w:val="006B7D14"/>
    <w:rsid w:val="00701727"/>
    <w:rsid w:val="0070566C"/>
    <w:rsid w:val="00714C50"/>
    <w:rsid w:val="00725A7D"/>
    <w:rsid w:val="007501BE"/>
    <w:rsid w:val="00790BB3"/>
    <w:rsid w:val="007A1771"/>
    <w:rsid w:val="007C206C"/>
    <w:rsid w:val="00817DD6"/>
    <w:rsid w:val="0083759F"/>
    <w:rsid w:val="00885156"/>
    <w:rsid w:val="008C0B3D"/>
    <w:rsid w:val="009151AA"/>
    <w:rsid w:val="0093429D"/>
    <w:rsid w:val="00943573"/>
    <w:rsid w:val="00964134"/>
    <w:rsid w:val="00970F7D"/>
    <w:rsid w:val="00994A3D"/>
    <w:rsid w:val="009C2B12"/>
    <w:rsid w:val="009E61DD"/>
    <w:rsid w:val="00A174D9"/>
    <w:rsid w:val="00A745F6"/>
    <w:rsid w:val="00AA4D24"/>
    <w:rsid w:val="00AB6715"/>
    <w:rsid w:val="00AE7EA1"/>
    <w:rsid w:val="00B1671E"/>
    <w:rsid w:val="00B25EB8"/>
    <w:rsid w:val="00B37F4D"/>
    <w:rsid w:val="00B91569"/>
    <w:rsid w:val="00BF06F6"/>
    <w:rsid w:val="00C52A7B"/>
    <w:rsid w:val="00C56BAF"/>
    <w:rsid w:val="00C679AA"/>
    <w:rsid w:val="00C75972"/>
    <w:rsid w:val="00CC4F25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customStyle="1" w:styleId="MDPI31text">
    <w:name w:val="MDPI_3.1_text"/>
    <w:qFormat/>
    <w:rsid w:val="0023257B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sonormal0">
    <w:name w:val="msonormal"/>
    <w:basedOn w:val="a0"/>
    <w:rsid w:val="00B91569"/>
    <w:pP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customStyle="1" w:styleId="font5">
    <w:name w:val="font5"/>
    <w:basedOn w:val="a0"/>
    <w:rsid w:val="00B91569"/>
    <w:pPr>
      <w:spacing w:before="100" w:beforeAutospacing="1" w:after="100" w:afterAutospacing="1"/>
    </w:pPr>
    <w:rPr>
      <w:rFonts w:ascii="等线" w:eastAsia="等线" w:hAnsi="等线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72</TotalTime>
  <Pages>1</Pages>
  <Words>7364</Words>
  <Characters>41976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dell</cp:lastModifiedBy>
  <cp:revision>8</cp:revision>
  <cp:lastPrinted>2013-10-03T12:51:00Z</cp:lastPrinted>
  <dcterms:created xsi:type="dcterms:W3CDTF">2022-07-22T06:49:00Z</dcterms:created>
  <dcterms:modified xsi:type="dcterms:W3CDTF">2022-07-28T12:10:00Z</dcterms:modified>
</cp:coreProperties>
</file>