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D1CDA" w14:textId="02F83EE9" w:rsidR="004E6A7C" w:rsidRPr="00C466C1" w:rsidRDefault="00A94381" w:rsidP="00A94381">
      <w:pPr>
        <w:pStyle w:val="2"/>
        <w:widowControl w:val="0"/>
        <w:spacing w:line="480" w:lineRule="auto"/>
        <w:rPr>
          <w:lang w:val="en-CA"/>
        </w:rPr>
      </w:pPr>
      <w:r w:rsidRPr="00C466C1">
        <w:rPr>
          <w:lang w:val="en-CA"/>
        </w:rPr>
        <w:t>Supp</w:t>
      </w:r>
      <w:r w:rsidR="00D00C92">
        <w:rPr>
          <w:lang w:val="en-CA"/>
        </w:rPr>
        <w:t>lementary</w:t>
      </w:r>
      <w:r w:rsidRPr="00C466C1">
        <w:rPr>
          <w:lang w:val="en-CA"/>
        </w:rPr>
        <w:t xml:space="preserve"> </w:t>
      </w:r>
      <w:r w:rsidR="0027782C">
        <w:rPr>
          <w:lang w:val="en-CA"/>
        </w:rPr>
        <w:t>Material</w:t>
      </w:r>
      <w:r w:rsidRPr="00C466C1">
        <w:rPr>
          <w:lang w:val="en-CA"/>
        </w:rPr>
        <w:t xml:space="preserve"> </w:t>
      </w:r>
    </w:p>
    <w:p w14:paraId="4E9A4206" w14:textId="6FCE10F3" w:rsidR="00C466C1" w:rsidRPr="00C466C1" w:rsidRDefault="00C466C1" w:rsidP="00C466C1">
      <w:pPr>
        <w:pStyle w:val="1"/>
        <w:ind w:left="425" w:hanging="425"/>
        <w:jc w:val="center"/>
        <w:rPr>
          <w:b/>
          <w:bCs/>
          <w:i w:val="0"/>
          <w:iCs w:val="0"/>
          <w:sz w:val="30"/>
          <w:szCs w:val="30"/>
        </w:rPr>
      </w:pPr>
      <w:r w:rsidRPr="00C466C1">
        <w:rPr>
          <w:b/>
          <w:bCs/>
          <w:i w:val="0"/>
          <w:iCs w:val="0"/>
          <w:sz w:val="30"/>
          <w:szCs w:val="30"/>
        </w:rPr>
        <w:t>Construction of Deep Learning-Based Disease Detection Model in Plants</w:t>
      </w:r>
    </w:p>
    <w:p w14:paraId="30134F18" w14:textId="2B77DD4C" w:rsidR="00C466C1" w:rsidRDefault="00C466C1" w:rsidP="00C466C1"/>
    <w:p w14:paraId="30716781" w14:textId="77777777" w:rsidR="00C466C1" w:rsidRPr="00C466C1" w:rsidRDefault="00C466C1" w:rsidP="00C466C1"/>
    <w:p w14:paraId="76862A2E" w14:textId="77777777" w:rsidR="00E3708A" w:rsidRPr="00E3708A" w:rsidRDefault="00E3708A" w:rsidP="00E3708A">
      <w:pPr>
        <w:pStyle w:val="AuthorList"/>
        <w:spacing w:before="0" w:after="0" w:line="360" w:lineRule="auto"/>
        <w:jc w:val="both"/>
        <w:rPr>
          <w:sz w:val="22"/>
          <w:szCs w:val="22"/>
          <w:vertAlign w:val="superscript"/>
        </w:rPr>
      </w:pPr>
      <w:r w:rsidRPr="00E3708A">
        <w:rPr>
          <w:sz w:val="22"/>
          <w:szCs w:val="22"/>
        </w:rPr>
        <w:t>Minah Jung</w:t>
      </w:r>
      <w:r w:rsidRPr="00E3708A">
        <w:rPr>
          <w:sz w:val="22"/>
          <w:szCs w:val="22"/>
          <w:vertAlign w:val="superscript"/>
        </w:rPr>
        <w:t>1,2†</w:t>
      </w:r>
      <w:r w:rsidRPr="00E3708A">
        <w:rPr>
          <w:sz w:val="22"/>
          <w:szCs w:val="22"/>
        </w:rPr>
        <w:t xml:space="preserve">, Jong </w:t>
      </w:r>
      <w:proofErr w:type="spellStart"/>
      <w:r w:rsidRPr="00E3708A">
        <w:rPr>
          <w:sz w:val="22"/>
          <w:szCs w:val="22"/>
        </w:rPr>
        <w:t>Seob</w:t>
      </w:r>
      <w:proofErr w:type="spellEnd"/>
      <w:r w:rsidRPr="00E3708A">
        <w:rPr>
          <w:sz w:val="22"/>
          <w:szCs w:val="22"/>
        </w:rPr>
        <w:t xml:space="preserve"> Song</w:t>
      </w:r>
      <w:r w:rsidRPr="00E3708A">
        <w:rPr>
          <w:sz w:val="22"/>
          <w:szCs w:val="22"/>
          <w:vertAlign w:val="superscript"/>
        </w:rPr>
        <w:t>2†</w:t>
      </w:r>
      <w:r w:rsidRPr="00E3708A">
        <w:rPr>
          <w:sz w:val="22"/>
          <w:szCs w:val="22"/>
        </w:rPr>
        <w:t xml:space="preserve">, </w:t>
      </w:r>
      <w:r w:rsidRPr="00E3708A">
        <w:rPr>
          <w:sz w:val="22"/>
          <w:szCs w:val="22"/>
          <w:lang w:eastAsia="ko-KR"/>
        </w:rPr>
        <w:t>Ah-Young Shin</w:t>
      </w:r>
      <w:r w:rsidRPr="00E3708A">
        <w:rPr>
          <w:sz w:val="22"/>
          <w:szCs w:val="22"/>
          <w:vertAlign w:val="superscript"/>
        </w:rPr>
        <w:t>3,4†</w:t>
      </w:r>
      <w:r w:rsidRPr="00E3708A">
        <w:rPr>
          <w:sz w:val="22"/>
          <w:szCs w:val="22"/>
        </w:rPr>
        <w:t xml:space="preserve">, </w:t>
      </w:r>
      <w:proofErr w:type="spellStart"/>
      <w:r w:rsidRPr="00E3708A">
        <w:rPr>
          <w:sz w:val="22"/>
          <w:szCs w:val="22"/>
        </w:rPr>
        <w:t>Beomjo</w:t>
      </w:r>
      <w:proofErr w:type="spellEnd"/>
      <w:r w:rsidRPr="00E3708A">
        <w:rPr>
          <w:sz w:val="22"/>
          <w:szCs w:val="22"/>
        </w:rPr>
        <w:t xml:space="preserve"> Choi</w:t>
      </w:r>
      <w:r w:rsidRPr="00E3708A">
        <w:rPr>
          <w:sz w:val="22"/>
          <w:szCs w:val="22"/>
          <w:vertAlign w:val="superscript"/>
        </w:rPr>
        <w:t>3,5†</w:t>
      </w:r>
      <w:r w:rsidRPr="00E3708A">
        <w:rPr>
          <w:sz w:val="22"/>
          <w:szCs w:val="22"/>
        </w:rPr>
        <w:t xml:space="preserve">, </w:t>
      </w:r>
      <w:proofErr w:type="spellStart"/>
      <w:r w:rsidRPr="00E3708A">
        <w:rPr>
          <w:sz w:val="22"/>
          <w:szCs w:val="22"/>
          <w:lang w:eastAsia="ko-KR"/>
        </w:rPr>
        <w:t>Sangjin</w:t>
      </w:r>
      <w:proofErr w:type="spellEnd"/>
      <w:r w:rsidRPr="00E3708A">
        <w:rPr>
          <w:sz w:val="22"/>
          <w:szCs w:val="22"/>
          <w:lang w:eastAsia="ko-KR"/>
        </w:rPr>
        <w:t xml:space="preserve"> Go</w:t>
      </w:r>
      <w:r w:rsidRPr="00E3708A">
        <w:rPr>
          <w:sz w:val="22"/>
          <w:szCs w:val="22"/>
          <w:vertAlign w:val="superscript"/>
          <w:lang w:eastAsia="ko-KR"/>
        </w:rPr>
        <w:t>3</w:t>
      </w:r>
      <w:r w:rsidRPr="00E3708A">
        <w:rPr>
          <w:sz w:val="22"/>
          <w:szCs w:val="22"/>
          <w:lang w:eastAsia="ko-KR"/>
        </w:rPr>
        <w:t xml:space="preserve">, </w:t>
      </w:r>
      <w:r w:rsidRPr="00E3708A">
        <w:rPr>
          <w:sz w:val="22"/>
          <w:szCs w:val="22"/>
        </w:rPr>
        <w:t>Suk-Yoon Kwon</w:t>
      </w:r>
      <w:r w:rsidRPr="00E3708A">
        <w:rPr>
          <w:sz w:val="22"/>
          <w:szCs w:val="22"/>
          <w:vertAlign w:val="superscript"/>
        </w:rPr>
        <w:t>3,6</w:t>
      </w:r>
      <w:r w:rsidRPr="00E3708A">
        <w:rPr>
          <w:sz w:val="22"/>
          <w:szCs w:val="22"/>
        </w:rPr>
        <w:t xml:space="preserve">, </w:t>
      </w:r>
      <w:proofErr w:type="spellStart"/>
      <w:r w:rsidRPr="00E3708A">
        <w:rPr>
          <w:sz w:val="22"/>
          <w:szCs w:val="22"/>
        </w:rPr>
        <w:t>Juhan</w:t>
      </w:r>
      <w:proofErr w:type="spellEnd"/>
      <w:r w:rsidRPr="00E3708A">
        <w:rPr>
          <w:sz w:val="22"/>
          <w:szCs w:val="22"/>
        </w:rPr>
        <w:t xml:space="preserve"> Park</w:t>
      </w:r>
      <w:r w:rsidRPr="00E3708A">
        <w:rPr>
          <w:sz w:val="22"/>
          <w:szCs w:val="22"/>
          <w:vertAlign w:val="superscript"/>
        </w:rPr>
        <w:t>2</w:t>
      </w:r>
      <w:r w:rsidRPr="00E3708A">
        <w:rPr>
          <w:sz w:val="22"/>
          <w:szCs w:val="22"/>
        </w:rPr>
        <w:t>, Sung Goo Park</w:t>
      </w:r>
      <w:r w:rsidRPr="00E3708A">
        <w:rPr>
          <w:sz w:val="22"/>
          <w:szCs w:val="22"/>
          <w:vertAlign w:val="superscript"/>
        </w:rPr>
        <w:t>1,7*</w:t>
      </w:r>
      <w:r w:rsidRPr="00E3708A">
        <w:rPr>
          <w:sz w:val="22"/>
          <w:szCs w:val="22"/>
        </w:rPr>
        <w:t>, and Yong-Min Kim</w:t>
      </w:r>
      <w:r w:rsidRPr="00E3708A">
        <w:rPr>
          <w:sz w:val="22"/>
          <w:szCs w:val="22"/>
          <w:vertAlign w:val="superscript"/>
        </w:rPr>
        <w:t>3,4,8*</w:t>
      </w:r>
    </w:p>
    <w:p w14:paraId="541EA410" w14:textId="77777777" w:rsidR="00C466C1" w:rsidRPr="00C466C1" w:rsidRDefault="00C466C1" w:rsidP="00C466C1">
      <w:pPr>
        <w:spacing w:line="360" w:lineRule="auto"/>
        <w:rPr>
          <w:sz w:val="22"/>
          <w:szCs w:val="22"/>
        </w:rPr>
      </w:pPr>
    </w:p>
    <w:p w14:paraId="78564691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1</w:t>
      </w:r>
      <w:r w:rsidRPr="00E3708A">
        <w:rPr>
          <w:bCs/>
          <w:sz w:val="22"/>
          <w:szCs w:val="22"/>
        </w:rPr>
        <w:t>Department of Functional Genomics, KRIBB School of Biological Science, Korea University of Science and Technology (UST), Daejeon, Republic of Korea</w:t>
      </w:r>
    </w:p>
    <w:p w14:paraId="20DE12B4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2</w:t>
      </w:r>
      <w:r w:rsidRPr="00E3708A">
        <w:rPr>
          <w:bCs/>
          <w:sz w:val="22"/>
          <w:szCs w:val="22"/>
        </w:rPr>
        <w:t>Euclidsoft Co., Ltd, Daejeon, Republic of Korea</w:t>
      </w:r>
    </w:p>
    <w:p w14:paraId="028037C5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3</w:t>
      </w:r>
      <w:r w:rsidRPr="00E3708A">
        <w:rPr>
          <w:bCs/>
          <w:sz w:val="22"/>
          <w:szCs w:val="22"/>
        </w:rPr>
        <w:t>Plant Systems Research Center, Korea Research Institute of Bioscience and Biotechnology (KRIBB), Daejeon, Republic of Korea</w:t>
      </w:r>
    </w:p>
    <w:p w14:paraId="0BE832C6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4</w:t>
      </w:r>
      <w:r w:rsidRPr="00E3708A">
        <w:rPr>
          <w:bCs/>
          <w:sz w:val="22"/>
          <w:szCs w:val="22"/>
        </w:rPr>
        <w:t>Department of Bioinformatics, KRIBB School of Bioscience, Korea University of Science and Technology (UST), Daejeon, Republic of Korea</w:t>
      </w:r>
    </w:p>
    <w:p w14:paraId="65F07DDE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5</w:t>
      </w:r>
      <w:r w:rsidRPr="00E3708A">
        <w:rPr>
          <w:bCs/>
          <w:sz w:val="22"/>
          <w:szCs w:val="22"/>
        </w:rPr>
        <w:t>Department of Environmental Horticulture, University of Seoul, Seoul, Republic of Korea</w:t>
      </w:r>
    </w:p>
    <w:p w14:paraId="5619975D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6</w:t>
      </w:r>
      <w:r w:rsidRPr="00E3708A">
        <w:rPr>
          <w:bCs/>
          <w:sz w:val="22"/>
          <w:szCs w:val="22"/>
        </w:rPr>
        <w:t>Biosystems and Bioengineering Program, KRIBB School of Bioscience, Korea University of Science and Technology (UST), Daejeon, Korea</w:t>
      </w:r>
    </w:p>
    <w:p w14:paraId="2ED0A0A8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7</w:t>
      </w:r>
      <w:r w:rsidRPr="00E3708A">
        <w:rPr>
          <w:bCs/>
          <w:sz w:val="22"/>
          <w:szCs w:val="22"/>
        </w:rPr>
        <w:t>Disease Target Structure Research Center, Korea Research Institute of Bioscience and Biotechnology (KRIBB), Daejeon, Republic of Korea</w:t>
      </w:r>
    </w:p>
    <w:p w14:paraId="14B006A7" w14:textId="77777777" w:rsidR="00E3708A" w:rsidRPr="00E3708A" w:rsidRDefault="00E3708A" w:rsidP="00E3708A">
      <w:pPr>
        <w:spacing w:line="360" w:lineRule="auto"/>
        <w:rPr>
          <w:bCs/>
          <w:sz w:val="22"/>
          <w:szCs w:val="22"/>
        </w:rPr>
      </w:pPr>
      <w:r w:rsidRPr="00A76602">
        <w:rPr>
          <w:bCs/>
          <w:sz w:val="22"/>
          <w:szCs w:val="22"/>
          <w:vertAlign w:val="superscript"/>
        </w:rPr>
        <w:t>8</w:t>
      </w:r>
      <w:r w:rsidRPr="00E3708A">
        <w:rPr>
          <w:rFonts w:hint="eastAsia"/>
          <w:bCs/>
          <w:sz w:val="22"/>
          <w:szCs w:val="22"/>
        </w:rPr>
        <w:t xml:space="preserve">Digital </w:t>
      </w:r>
      <w:proofErr w:type="spellStart"/>
      <w:r w:rsidRPr="00E3708A">
        <w:rPr>
          <w:rFonts w:hint="eastAsia"/>
          <w:bCs/>
          <w:sz w:val="22"/>
          <w:szCs w:val="22"/>
        </w:rPr>
        <w:t>Bioinnovation</w:t>
      </w:r>
      <w:proofErr w:type="spellEnd"/>
      <w:r w:rsidRPr="00E3708A">
        <w:rPr>
          <w:rFonts w:hint="eastAsia"/>
          <w:bCs/>
          <w:sz w:val="22"/>
          <w:szCs w:val="22"/>
        </w:rPr>
        <w:t xml:space="preserve"> Center, Korea </w:t>
      </w:r>
      <w:r w:rsidRPr="00E3708A">
        <w:rPr>
          <w:bCs/>
          <w:sz w:val="22"/>
          <w:szCs w:val="22"/>
        </w:rPr>
        <w:t>Research</w:t>
      </w:r>
      <w:r w:rsidRPr="00E3708A">
        <w:rPr>
          <w:rFonts w:hint="eastAsia"/>
          <w:bCs/>
          <w:sz w:val="22"/>
          <w:szCs w:val="22"/>
        </w:rPr>
        <w:t xml:space="preserve"> Institute of Bioscience and Biotechnology (KRIBB), Daejeon, Republic of Korea</w:t>
      </w:r>
    </w:p>
    <w:p w14:paraId="3B4FF2E3" w14:textId="77777777" w:rsidR="00FB03BF" w:rsidRDefault="00FB03BF" w:rsidP="00A94381">
      <w:pPr>
        <w:widowControl w:val="0"/>
        <w:spacing w:line="480" w:lineRule="auto"/>
      </w:pPr>
    </w:p>
    <w:p w14:paraId="6E566186" w14:textId="36D2BB7D" w:rsidR="00FB03BF" w:rsidRDefault="00FB03BF" w:rsidP="00E3708A">
      <w:pPr>
        <w:widowControl w:val="0"/>
        <w:spacing w:line="360" w:lineRule="auto"/>
      </w:pPr>
      <w:bookmarkStart w:id="0" w:name="_Hlk108106829"/>
      <w:r>
        <w:rPr>
          <w:b/>
          <w:bCs/>
        </w:rPr>
        <w:t>S</w:t>
      </w:r>
      <w:r w:rsidR="00542F2A">
        <w:rPr>
          <w:b/>
          <w:bCs/>
        </w:rPr>
        <w:t>uppl</w:t>
      </w:r>
      <w:r w:rsidR="00A81AE0">
        <w:rPr>
          <w:b/>
          <w:bCs/>
        </w:rPr>
        <w:t>ementary</w:t>
      </w:r>
      <w:r w:rsidR="00542F2A">
        <w:rPr>
          <w:b/>
          <w:bCs/>
        </w:rPr>
        <w:t xml:space="preserve"> Fig. </w:t>
      </w:r>
      <w:r w:rsidR="00A81AE0">
        <w:rPr>
          <w:b/>
          <w:bCs/>
        </w:rPr>
        <w:t>S</w:t>
      </w:r>
      <w:r w:rsidR="0071245E">
        <w:rPr>
          <w:b/>
          <w:bCs/>
        </w:rPr>
        <w:t>1</w:t>
      </w:r>
      <w:r>
        <w:t xml:space="preserve"> Strawberry leaf images data for model evaluation</w:t>
      </w:r>
      <w:r w:rsidR="00347494">
        <w:t>.</w:t>
      </w:r>
    </w:p>
    <w:p w14:paraId="7E35BB10" w14:textId="6E294D79" w:rsidR="00FB03BF" w:rsidRPr="00FB03BF" w:rsidRDefault="00A81AE0" w:rsidP="00E3708A">
      <w:pPr>
        <w:widowControl w:val="0"/>
        <w:spacing w:line="360" w:lineRule="auto"/>
      </w:pPr>
      <w:r>
        <w:rPr>
          <w:b/>
          <w:bCs/>
        </w:rPr>
        <w:t xml:space="preserve">Supplementary Fig. </w:t>
      </w:r>
      <w:r>
        <w:rPr>
          <w:b/>
          <w:bCs/>
        </w:rPr>
        <w:t>S</w:t>
      </w:r>
      <w:r w:rsidR="00542F2A">
        <w:rPr>
          <w:b/>
          <w:bCs/>
        </w:rPr>
        <w:t>2</w:t>
      </w:r>
      <w:r w:rsidR="00FB03BF">
        <w:t xml:space="preserve"> Excluded images.</w:t>
      </w:r>
    </w:p>
    <w:p w14:paraId="28D115AC" w14:textId="418E00DC" w:rsidR="00FB03BF" w:rsidRPr="00E606D7" w:rsidRDefault="00A81AE0" w:rsidP="00E3708A">
      <w:pPr>
        <w:widowControl w:val="0"/>
        <w:spacing w:line="360" w:lineRule="auto"/>
      </w:pPr>
      <w:bookmarkStart w:id="1" w:name="_Hlk110414904"/>
      <w:r>
        <w:rPr>
          <w:b/>
          <w:bCs/>
        </w:rPr>
        <w:t>Supplementary</w:t>
      </w:r>
      <w:r>
        <w:rPr>
          <w:b/>
          <w:bCs/>
        </w:rPr>
        <w:t xml:space="preserve"> </w:t>
      </w:r>
      <w:r w:rsidR="00542F2A">
        <w:rPr>
          <w:b/>
          <w:bCs/>
        </w:rPr>
        <w:t xml:space="preserve">Table </w:t>
      </w:r>
      <w:r>
        <w:rPr>
          <w:b/>
          <w:bCs/>
        </w:rPr>
        <w:t>S</w:t>
      </w:r>
      <w:r w:rsidR="00542F2A">
        <w:rPr>
          <w:b/>
          <w:bCs/>
        </w:rPr>
        <w:t>1</w:t>
      </w:r>
      <w:bookmarkEnd w:id="1"/>
      <w:r w:rsidR="00FB03BF">
        <w:t xml:space="preserve"> </w:t>
      </w:r>
      <w:r w:rsidR="00E606D7" w:rsidRPr="00E71BB0">
        <w:t>Hyperparameters for constructions of disease detection model.</w:t>
      </w:r>
    </w:p>
    <w:p w14:paraId="6B3DAA19" w14:textId="39CA7948" w:rsidR="00FC5E49" w:rsidRDefault="00A81AE0" w:rsidP="00E3708A">
      <w:pPr>
        <w:widowControl w:val="0"/>
        <w:spacing w:line="360" w:lineRule="auto"/>
      </w:pPr>
      <w:r>
        <w:rPr>
          <w:b/>
          <w:bCs/>
        </w:rPr>
        <w:t>Supplementary Table S</w:t>
      </w:r>
      <w:r w:rsidR="00542F2A">
        <w:rPr>
          <w:b/>
          <w:bCs/>
        </w:rPr>
        <w:t>2</w:t>
      </w:r>
      <w:r w:rsidR="00FB03BF">
        <w:t xml:space="preserve"> </w:t>
      </w:r>
      <w:bookmarkStart w:id="2" w:name="_Hlk107582678"/>
      <w:r w:rsidR="00FC5E49" w:rsidRPr="006806D5">
        <w:t>Performance measurement of five pre-trained CNN models using the test dataset</w:t>
      </w:r>
      <w:r w:rsidR="00FC5E49">
        <w:t>.</w:t>
      </w:r>
      <w:bookmarkEnd w:id="2"/>
    </w:p>
    <w:p w14:paraId="3E15CE16" w14:textId="2EF148D2" w:rsidR="0094332F" w:rsidRPr="0094332F" w:rsidRDefault="00A81AE0" w:rsidP="00E3708A">
      <w:pPr>
        <w:widowControl w:val="0"/>
        <w:spacing w:line="360" w:lineRule="auto"/>
      </w:pPr>
      <w:r>
        <w:rPr>
          <w:b/>
          <w:bCs/>
        </w:rPr>
        <w:t>Supplementary Table S</w:t>
      </w:r>
      <w:r w:rsidR="00542F2A">
        <w:rPr>
          <w:b/>
          <w:bCs/>
        </w:rPr>
        <w:t>3</w:t>
      </w:r>
      <w:r w:rsidR="0094332F">
        <w:t xml:space="preserve"> </w:t>
      </w:r>
      <w:r w:rsidR="0094332F" w:rsidRPr="00E71BB0">
        <w:t>Disease symptoms of target diseases.</w:t>
      </w:r>
    </w:p>
    <w:p w14:paraId="70EA1F21" w14:textId="6F4C4935" w:rsidR="00FB03BF" w:rsidRPr="005531BE" w:rsidRDefault="00A81AE0" w:rsidP="00E3708A">
      <w:pPr>
        <w:widowControl w:val="0"/>
        <w:spacing w:line="360" w:lineRule="auto"/>
      </w:pPr>
      <w:r>
        <w:rPr>
          <w:b/>
          <w:bCs/>
        </w:rPr>
        <w:t>Supplementary Table S</w:t>
      </w:r>
      <w:r w:rsidR="00542F2A">
        <w:rPr>
          <w:b/>
          <w:bCs/>
        </w:rPr>
        <w:t>4</w:t>
      </w:r>
      <w:r w:rsidR="00FC5E49">
        <w:t xml:space="preserve"> </w:t>
      </w:r>
      <w:r w:rsidR="00FB03BF" w:rsidRPr="00E71BB0">
        <w:t>Results of evaluation using other crops.</w:t>
      </w:r>
    </w:p>
    <w:p w14:paraId="4F9B1303" w14:textId="5CA15D6E" w:rsidR="00FB03BF" w:rsidRPr="005531BE" w:rsidRDefault="00A81AE0" w:rsidP="00E3708A">
      <w:pPr>
        <w:widowControl w:val="0"/>
        <w:spacing w:line="360" w:lineRule="auto"/>
      </w:pPr>
      <w:r>
        <w:rPr>
          <w:b/>
          <w:bCs/>
        </w:rPr>
        <w:t>Supplementary Table S</w:t>
      </w:r>
      <w:r w:rsidR="00542F2A">
        <w:rPr>
          <w:b/>
          <w:bCs/>
        </w:rPr>
        <w:t>5</w:t>
      </w:r>
      <w:r w:rsidR="00FB03BF">
        <w:t xml:space="preserve"> </w:t>
      </w:r>
      <w:r w:rsidR="00FB03BF" w:rsidRPr="00E71BB0">
        <w:t>Results of evaluation using bell pepper, potato, and tomato.</w:t>
      </w:r>
    </w:p>
    <w:p w14:paraId="1152C862" w14:textId="358A2372" w:rsidR="00FB03BF" w:rsidRDefault="00A81AE0" w:rsidP="00E3708A">
      <w:pPr>
        <w:widowControl w:val="0"/>
        <w:spacing w:line="360" w:lineRule="auto"/>
      </w:pPr>
      <w:r>
        <w:rPr>
          <w:b/>
          <w:bCs/>
        </w:rPr>
        <w:t>Supplementary Table S</w:t>
      </w:r>
      <w:r w:rsidR="00542F2A">
        <w:rPr>
          <w:b/>
          <w:bCs/>
        </w:rPr>
        <w:t>6</w:t>
      </w:r>
      <w:r w:rsidR="00FB03BF">
        <w:t xml:space="preserve"> Raw data for constructions of disease detection model.</w:t>
      </w:r>
    </w:p>
    <w:bookmarkEnd w:id="0"/>
    <w:p w14:paraId="7D110673" w14:textId="77777777" w:rsidR="00E40020" w:rsidRDefault="00E40020">
      <w:r>
        <w:br w:type="page"/>
      </w:r>
    </w:p>
    <w:p w14:paraId="248AC163" w14:textId="7000FF57" w:rsidR="00FB03BF" w:rsidRPr="005531BE" w:rsidRDefault="00FB03BF" w:rsidP="00FB03BF">
      <w:pPr>
        <w:spacing w:line="360" w:lineRule="auto"/>
        <w:rPr>
          <w:bCs/>
        </w:rPr>
      </w:pPr>
      <w:r w:rsidRPr="009C53BA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29B9C5" wp14:editId="2DC8AD5C">
                <wp:simplePos x="0" y="0"/>
                <wp:positionH relativeFrom="margin">
                  <wp:posOffset>752475</wp:posOffset>
                </wp:positionH>
                <wp:positionV relativeFrom="paragraph">
                  <wp:posOffset>76200</wp:posOffset>
                </wp:positionV>
                <wp:extent cx="4244456" cy="7385627"/>
                <wp:effectExtent l="0" t="0" r="3810" b="6350"/>
                <wp:wrapTopAndBottom/>
                <wp:docPr id="21" name="그룹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E897F5-679D-410E-B647-ABCDDF1C93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4456" cy="7385627"/>
                          <a:chOff x="0" y="0"/>
                          <a:chExt cx="4244456" cy="7385627"/>
                        </a:xfrm>
                      </wpg:grpSpPr>
                      <wpg:grpSp>
                        <wpg:cNvPr id="2" name="그룹 2">
                          <a:extLst>
                            <a:ext uri="{FF2B5EF4-FFF2-40B4-BE49-F238E27FC236}">
                              <a16:creationId xmlns:a16="http://schemas.microsoft.com/office/drawing/2014/main" id="{F7E34001-635C-4E02-BF8D-894C447FF9D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183256" cy="4793732"/>
                            <a:chOff x="0" y="0"/>
                            <a:chExt cx="4183256" cy="4793732"/>
                          </a:xfrm>
                        </wpg:grpSpPr>
                        <wps:wsp>
                          <wps:cNvPr id="4" name="TextBox 12">
                            <a:extLst>
                              <a:ext uri="{FF2B5EF4-FFF2-40B4-BE49-F238E27FC236}">
                                <a16:creationId xmlns:a16="http://schemas.microsoft.com/office/drawing/2014/main" id="{22AF8C95-8480-405A-B5CA-495C6427403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0"/>
                              <a:ext cx="267970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CC9AA7" w14:textId="77777777" w:rsidR="00FB03BF" w:rsidRDefault="00FB03BF" w:rsidP="00FB03BF">
                                <w:pPr>
                                  <w:jc w:val="center"/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" name="TextBox 13">
                            <a:extLst>
                              <a:ext uri="{FF2B5EF4-FFF2-40B4-BE49-F238E27FC236}">
                                <a16:creationId xmlns:a16="http://schemas.microsoft.com/office/drawing/2014/main" id="{A6E494FA-C8D3-4EE5-96E0-B3756ED959D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2282250"/>
                              <a:ext cx="267970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55E131" w14:textId="77777777" w:rsidR="00FB03BF" w:rsidRDefault="00FB03BF" w:rsidP="00FB03BF">
                                <w:pPr>
                                  <w:jc w:val="center"/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그림 6">
                              <a:extLst>
                                <a:ext uri="{FF2B5EF4-FFF2-40B4-BE49-F238E27FC236}">
                                  <a16:creationId xmlns:a16="http://schemas.microsoft.com/office/drawing/2014/main" id="{4F532351-072F-4589-BBFC-84480BEACE5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5656" y="71021"/>
                              <a:ext cx="1918800" cy="191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그림 7">
                              <a:extLst>
                                <a:ext uri="{FF2B5EF4-FFF2-40B4-BE49-F238E27FC236}">
                                  <a16:creationId xmlns:a16="http://schemas.microsoft.com/office/drawing/2014/main" id="{B288D897-D433-44EF-B1CB-4F4CFDD19DC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l="109" r="58806" b="53700"/>
                            <a:stretch/>
                          </pic:blipFill>
                          <pic:spPr>
                            <a:xfrm>
                              <a:off x="345656" y="2353806"/>
                              <a:ext cx="1918800" cy="191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그림 8">
                              <a:extLst>
                                <a:ext uri="{FF2B5EF4-FFF2-40B4-BE49-F238E27FC236}">
                                  <a16:creationId xmlns:a16="http://schemas.microsoft.com/office/drawing/2014/main" id="{0986137B-08B6-4FF2-AE7F-9C1F9469C9E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l="58878" t="243" r="466" b="53942"/>
                            <a:stretch/>
                          </pic:blipFill>
                          <pic:spPr>
                            <a:xfrm>
                              <a:off x="2264456" y="2353806"/>
                              <a:ext cx="1918800" cy="191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그림 9">
                              <a:extLst>
                                <a:ext uri="{FF2B5EF4-FFF2-40B4-BE49-F238E27FC236}">
                                  <a16:creationId xmlns:a16="http://schemas.microsoft.com/office/drawing/2014/main" id="{98229F7B-9988-4732-A74A-4296DDCF8F5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64456" y="71021"/>
                              <a:ext cx="1918800" cy="191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Box 19">
                            <a:extLst>
                              <a:ext uri="{FF2B5EF4-FFF2-40B4-BE49-F238E27FC236}">
                                <a16:creationId xmlns:a16="http://schemas.microsoft.com/office/drawing/2014/main" id="{9DB2148F-DC60-42AC-AE7A-ADCA200D2E9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497822"/>
                              <a:ext cx="267970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ACFDA0" w14:textId="77777777" w:rsidR="00FB03BF" w:rsidRDefault="00FB03BF" w:rsidP="00FB03BF">
                                <w:pPr>
                                  <w:jc w:val="center"/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" w:hAnsi="Helvetica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그림 3">
                            <a:extLst>
                              <a:ext uri="{FF2B5EF4-FFF2-40B4-BE49-F238E27FC236}">
                                <a16:creationId xmlns:a16="http://schemas.microsoft.com/office/drawing/2014/main" id="{AB113249-1579-46D7-BFCF-C504888B27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4456" y="4560596"/>
                            <a:ext cx="3960000" cy="2825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9B9C5" id="그룹 20" o:spid="_x0000_s1026" style="position:absolute;margin-left:59.25pt;margin-top:6pt;width:334.2pt;height:581.55pt;z-index:251662336;mso-position-horizontal-relative:margin" coordsize="42444,738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">
                <v:group id="그룹 2" o:spid="_x0000_s1027" style="position:absolute;width:41832;height:47937" coordsize="41832,4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28" type="#_x0000_t202" style="position:absolute;width:2679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  <v:textbox style="mso-fit-shape-to-text:t">
                      <w:txbxContent>
                        <w:p w14:paraId="74CC9AA7" w14:textId="77777777" w:rsidR="00FB03BF" w:rsidRDefault="00FB03BF" w:rsidP="00FB03BF">
                          <w:pPr>
                            <w:jc w:val="center"/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3" o:spid="_x0000_s1029" type="#_x0000_t202" style="position:absolute;top:22822;width:2679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  <v:textbox style="mso-fit-shape-to-text:t">
                      <w:txbxContent>
                        <w:p w14:paraId="6855E131" w14:textId="77777777" w:rsidR="00FB03BF" w:rsidRDefault="00FB03BF" w:rsidP="00FB03BF">
                          <w:pPr>
                            <w:jc w:val="center"/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6" o:spid="_x0000_s1030" type="#_x0000_t75" style="position:absolute;left:3456;top:710;width:19188;height:19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">
                    <v:imagedata r:id="rId12" o:title=""/>
                  </v:shape>
                  <v:shape id="그림 7" o:spid="_x0000_s1031" type="#_x0000_t75" style="position:absolute;left:3456;top:23538;width:19188;height:19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">
                    <v:imagedata r:id="rId13" o:title="" cropbottom="35193f" cropleft="71f" cropright="38539f"/>
                  </v:shape>
                  <v:shape id="그림 8" o:spid="_x0000_s1032" type="#_x0000_t75" style="position:absolute;left:22644;top:23538;width:19188;height:19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">
                    <v:imagedata r:id="rId13" o:title="" croptop="159f" cropbottom="35351f" cropleft="38586f" cropright="305f"/>
                  </v:shape>
                  <v:shape id="그림 9" o:spid="_x0000_s1033" type="#_x0000_t75" style="position:absolute;left:22644;top:710;width:19188;height:19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">
                    <v:imagedata r:id="rId14" o:title=""/>
                  </v:shape>
                  <v:shape id="TextBox 19" o:spid="_x0000_s1034" type="#_x0000_t202" style="position:absolute;top:44978;width:2679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<v:textbox style="mso-fit-shape-to-text:t">
                      <w:txbxContent>
                        <w:p w14:paraId="41ACFDA0" w14:textId="77777777" w:rsidR="00FB03BF" w:rsidRDefault="00FB03BF" w:rsidP="00FB03BF">
                          <w:pPr>
                            <w:jc w:val="center"/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" w:hAnsi="Helvetica" w:cstheme="minorBidi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그림 3" o:spid="_x0000_s1035" type="#_x0000_t75" style="position:absolute;left:2844;top:45605;width:39600;height:28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">
                  <v:imagedata r:id="rId15" o:title=""/>
                </v:shape>
                <w10:wrap type="topAndBottom" anchorx="margin"/>
              </v:group>
            </w:pict>
          </mc:Fallback>
        </mc:AlternateContent>
      </w:r>
      <w:r w:rsidR="0098666F">
        <w:rPr>
          <w:b/>
          <w:bCs/>
        </w:rPr>
        <w:t>Supplementary Fig. S1</w:t>
      </w:r>
      <w:r w:rsidRPr="009C53BA">
        <w:rPr>
          <w:bCs/>
        </w:rPr>
        <w:t xml:space="preserve"> </w:t>
      </w:r>
      <w:r w:rsidRPr="0088307A">
        <w:rPr>
          <w:b/>
        </w:rPr>
        <w:t>Strawberry leaf images data for model evaluation</w:t>
      </w:r>
      <w:r>
        <w:rPr>
          <w:b/>
        </w:rPr>
        <w:t>.</w:t>
      </w:r>
      <w:r w:rsidRPr="009C53BA">
        <w:rPr>
          <w:bCs/>
        </w:rPr>
        <w:t xml:space="preserve"> (a) background removed images (</w:t>
      </w:r>
      <w:proofErr w:type="spellStart"/>
      <w:r w:rsidRPr="009C53BA">
        <w:rPr>
          <w:bCs/>
        </w:rPr>
        <w:t>PlantVillage</w:t>
      </w:r>
      <w:proofErr w:type="spellEnd"/>
      <w:r w:rsidRPr="009C53BA">
        <w:rPr>
          <w:bCs/>
        </w:rPr>
        <w:t>) (b) field leaf images (AI-hub) (c) Results of evaluation using model 1 without strawberry and model 1 with strawberry.</w:t>
      </w:r>
    </w:p>
    <w:p w14:paraId="536F2967" w14:textId="4B07FA7F" w:rsidR="009C53BA" w:rsidRDefault="009C53BA" w:rsidP="00D934F3">
      <w:pPr>
        <w:spacing w:line="360" w:lineRule="auto"/>
        <w:rPr>
          <w:rFonts w:asciiTheme="minorHAnsi" w:hAnsiTheme="minorHAnsi" w:cstheme="minorHAnsi"/>
          <w:b/>
        </w:rPr>
      </w:pPr>
      <w:r w:rsidRPr="00AC7F79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A6B9598" wp14:editId="3573008C">
            <wp:simplePos x="0" y="0"/>
            <wp:positionH relativeFrom="margin">
              <wp:posOffset>772795</wp:posOffset>
            </wp:positionH>
            <wp:positionV relativeFrom="paragraph">
              <wp:posOffset>2540</wp:posOffset>
            </wp:positionV>
            <wp:extent cx="4146550" cy="7455535"/>
            <wp:effectExtent l="0" t="0" r="6350" b="0"/>
            <wp:wrapTopAndBottom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745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7A78D" w14:textId="08D60896" w:rsidR="00E40020" w:rsidRDefault="0098666F" w:rsidP="00E40020">
      <w:pPr>
        <w:spacing w:line="360" w:lineRule="auto"/>
        <w:rPr>
          <w:bCs/>
        </w:rPr>
      </w:pPr>
      <w:r>
        <w:rPr>
          <w:b/>
          <w:bCs/>
        </w:rPr>
        <w:t>Supplementary Fig. S</w:t>
      </w:r>
      <w:r>
        <w:rPr>
          <w:b/>
          <w:bCs/>
        </w:rPr>
        <w:t>2</w:t>
      </w:r>
      <w:r w:rsidR="009C53BA" w:rsidRPr="004758D5">
        <w:rPr>
          <w:b/>
        </w:rPr>
        <w:t xml:space="preserve"> </w:t>
      </w:r>
      <w:r w:rsidR="009C53BA" w:rsidRPr="000D7131">
        <w:rPr>
          <w:b/>
        </w:rPr>
        <w:t>Excluded images</w:t>
      </w:r>
      <w:r w:rsidR="000D7131">
        <w:rPr>
          <w:b/>
        </w:rPr>
        <w:t>.</w:t>
      </w:r>
      <w:r w:rsidR="009C53BA" w:rsidRPr="009C53BA">
        <w:rPr>
          <w:bCs/>
        </w:rPr>
        <w:t xml:space="preserve"> (a) partial image (cut off), (b) partial, (c) curled, (d) shade, (e) damage, (f) multiple leaves, (g) non-detectable and (h) fruit. </w:t>
      </w:r>
    </w:p>
    <w:p w14:paraId="0D5B07BD" w14:textId="25008BBD" w:rsidR="00C8067F" w:rsidRPr="003A42FB" w:rsidRDefault="00A0480C" w:rsidP="00C8067F">
      <w:pPr>
        <w:spacing w:line="360" w:lineRule="auto"/>
        <w:rPr>
          <w:rFonts w:eastAsia="Times New Roman"/>
        </w:rPr>
      </w:pPr>
      <w:r>
        <w:rPr>
          <w:b/>
          <w:bCs/>
        </w:rPr>
        <w:lastRenderedPageBreak/>
        <w:t>Supplementary Table S1</w:t>
      </w:r>
      <w:r w:rsidR="00C8067F" w:rsidRPr="003A42FB">
        <w:rPr>
          <w:rFonts w:eastAsia="Times New Roman"/>
        </w:rPr>
        <w:t xml:space="preserve"> Hyperparameters for constructions of disease detection model.</w:t>
      </w:r>
    </w:p>
    <w:tbl>
      <w:tblPr>
        <w:tblW w:w="93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1"/>
        <w:gridCol w:w="1508"/>
        <w:gridCol w:w="1508"/>
        <w:gridCol w:w="1508"/>
        <w:gridCol w:w="1508"/>
        <w:gridCol w:w="1508"/>
      </w:tblGrid>
      <w:tr w:rsidR="00C8067F" w:rsidRPr="00365D3E" w14:paraId="365C2A5B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449FBE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B1442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</w:rPr>
              <w:t>ResNet50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91011B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</w:rPr>
              <w:t>AlexNet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460C6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</w:rPr>
              <w:t>GoogLeNet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6137FC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</w:rPr>
              <w:t>VGG19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ADB742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</w:rPr>
              <w:t>EfficientNet</w:t>
            </w:r>
          </w:p>
        </w:tc>
      </w:tr>
      <w:tr w:rsidR="00C8067F" w:rsidRPr="00365D3E" w14:paraId="13044799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08D1B490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Batch size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8A112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18288D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D86A30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6E796D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34F0BD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2</w:t>
            </w:r>
          </w:p>
        </w:tc>
      </w:tr>
      <w:tr w:rsidR="00C8067F" w:rsidRPr="00365D3E" w14:paraId="33C4AE3B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263B7041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Activation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4E45E1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Softmax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DBA187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Softmax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09B3F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Softmax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E0AC9C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Softmax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4AA5B9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Softmax</w:t>
            </w:r>
          </w:p>
        </w:tc>
      </w:tr>
      <w:tr w:rsidR="00C8067F" w:rsidRPr="00365D3E" w14:paraId="39718268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1B5CE960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Optimizer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71B67B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ADAM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7265C6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SGD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B735A5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SGD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91D72E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SGD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F8CA30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ADAM</w:t>
            </w:r>
          </w:p>
        </w:tc>
      </w:tr>
      <w:tr w:rsidR="00C8067F" w:rsidRPr="00365D3E" w14:paraId="42BB898C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52A4A9FE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Learning rate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1A69C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0.0001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592F2B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0.0001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7354B8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0.0001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85F759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0.0001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6F0FBC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0.0001</w:t>
            </w:r>
          </w:p>
        </w:tc>
      </w:tr>
      <w:tr w:rsidR="00C8067F" w:rsidRPr="00365D3E" w14:paraId="109BD871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2F988911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Epochs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CF166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500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9B8DB0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500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978715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500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260AE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500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7DAE7E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500</w:t>
            </w:r>
          </w:p>
        </w:tc>
      </w:tr>
      <w:tr w:rsidR="00C8067F" w:rsidRPr="00365D3E" w14:paraId="453D3BDD" w14:textId="77777777" w:rsidTr="00BD1A0D">
        <w:trPr>
          <w:trHeight w:val="57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216" w:type="dxa"/>
              <w:bottom w:w="0" w:type="dxa"/>
              <w:right w:w="12" w:type="dxa"/>
            </w:tcMar>
            <w:vAlign w:val="center"/>
            <w:hideMark/>
          </w:tcPr>
          <w:p w14:paraId="45CB1129" w14:textId="77777777" w:rsidR="00C8067F" w:rsidRPr="004758D5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4758D5">
              <w:rPr>
                <w:bCs/>
              </w:rPr>
              <w:t>Early stopping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5E2EE2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39578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E00EE3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A81ECA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Y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1FCD5" w14:textId="77777777" w:rsidR="00C8067F" w:rsidRPr="0057063F" w:rsidRDefault="00C8067F" w:rsidP="00BD1A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57063F">
              <w:rPr>
                <w:bCs/>
              </w:rPr>
              <w:t>Y</w:t>
            </w:r>
          </w:p>
        </w:tc>
      </w:tr>
    </w:tbl>
    <w:p w14:paraId="592E67DF" w14:textId="77777777" w:rsidR="00C8067F" w:rsidRDefault="00C8067F" w:rsidP="00C8067F">
      <w:pPr>
        <w:spacing w:line="360" w:lineRule="auto"/>
        <w:rPr>
          <w:b/>
          <w:bCs/>
        </w:rPr>
      </w:pPr>
    </w:p>
    <w:p w14:paraId="73AA1B25" w14:textId="1F6BBF34" w:rsidR="00C8067F" w:rsidRDefault="00C8067F" w:rsidP="00C8067F">
      <w:pPr>
        <w:spacing w:line="360" w:lineRule="auto"/>
      </w:pPr>
      <w:r>
        <w:rPr>
          <w:b/>
          <w:bCs/>
        </w:rPr>
        <w:br w:type="page"/>
      </w:r>
      <w:r w:rsidR="00A0480C">
        <w:rPr>
          <w:b/>
          <w:bCs/>
        </w:rPr>
        <w:lastRenderedPageBreak/>
        <w:t>Supplementary Table S</w:t>
      </w:r>
      <w:r w:rsidR="00A0480C">
        <w:rPr>
          <w:b/>
          <w:bCs/>
        </w:rPr>
        <w:t>2</w:t>
      </w:r>
      <w:r w:rsidR="00A0480C">
        <w:t xml:space="preserve"> </w:t>
      </w:r>
      <w:r w:rsidRPr="00FC5E49">
        <w:rPr>
          <w:rFonts w:eastAsia="Times New Roman"/>
        </w:rPr>
        <w:t>Performance measurement of five pre-trained CNN models using the test dataset.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1"/>
        <w:gridCol w:w="1641"/>
        <w:gridCol w:w="850"/>
        <w:gridCol w:w="1276"/>
        <w:gridCol w:w="1192"/>
        <w:gridCol w:w="1192"/>
        <w:gridCol w:w="1192"/>
        <w:gridCol w:w="1192"/>
      </w:tblGrid>
      <w:tr w:rsidR="00C8067F" w:rsidRPr="00390514" w14:paraId="311C779A" w14:textId="77777777" w:rsidTr="00BD1A0D">
        <w:trPr>
          <w:trHeight w:val="499"/>
        </w:trPr>
        <w:tc>
          <w:tcPr>
            <w:tcW w:w="2122" w:type="dxa"/>
            <w:gridSpan w:val="2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048F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Step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BDC3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Crop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BCB19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Pre-trained Model</w:t>
            </w:r>
          </w:p>
        </w:tc>
        <w:tc>
          <w:tcPr>
            <w:tcW w:w="476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B62D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Performance</w:t>
            </w:r>
          </w:p>
        </w:tc>
      </w:tr>
      <w:tr w:rsidR="00C8067F" w:rsidRPr="00390514" w14:paraId="6C443651" w14:textId="77777777" w:rsidTr="00BD1A0D">
        <w:trPr>
          <w:trHeight w:val="499"/>
        </w:trPr>
        <w:tc>
          <w:tcPr>
            <w:tcW w:w="2122" w:type="dxa"/>
            <w:gridSpan w:val="2"/>
            <w:vMerge/>
            <w:vAlign w:val="center"/>
            <w:hideMark/>
          </w:tcPr>
          <w:p w14:paraId="2C251514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5A67AB5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EBE2E71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6108AA3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Accuracy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247637D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Precision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66487690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Recall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04F9552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F1-score</w:t>
            </w:r>
          </w:p>
        </w:tc>
      </w:tr>
      <w:tr w:rsidR="00C8067F" w:rsidRPr="00390514" w14:paraId="4D75F17E" w14:textId="77777777" w:rsidTr="00BD1A0D">
        <w:trPr>
          <w:trHeight w:val="340"/>
        </w:trPr>
        <w:tc>
          <w:tcPr>
            <w:tcW w:w="481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0FE4C561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Ⅰ</w:t>
            </w:r>
          </w:p>
        </w:tc>
        <w:tc>
          <w:tcPr>
            <w:tcW w:w="1641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5674C8C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Crop Classification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5946FFB0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All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3CBDFC7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F548AC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91.84%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95D5BB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92.86%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D958B9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91.84%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D1944E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91.66%</w:t>
            </w:r>
          </w:p>
        </w:tc>
      </w:tr>
      <w:tr w:rsidR="00C8067F" w:rsidRPr="00390514" w14:paraId="522300E7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0BE4E0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FC3776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8C8414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57CDD4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241547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96.87%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F514B9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96.87%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CCEBAB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96.87%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1DD4EC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96.86%</w:t>
            </w:r>
          </w:p>
        </w:tc>
      </w:tr>
      <w:tr w:rsidR="00C8067F" w:rsidRPr="00390514" w14:paraId="401E4ECA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3E68027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CCF10AA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EBF21F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5863919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9495B6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99.08%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E44912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99.08%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7806B7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99.08%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4A885B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99.08%</w:t>
            </w:r>
          </w:p>
        </w:tc>
      </w:tr>
      <w:tr w:rsidR="00C8067F" w:rsidRPr="00390514" w14:paraId="56685BEC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5C173A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97E801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504FBE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B41797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9DD467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98.71%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8E5D9E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98.71%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4E4C75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98.71%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7BF067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98.71%</w:t>
            </w:r>
          </w:p>
        </w:tc>
      </w:tr>
      <w:tr w:rsidR="00C8067F" w:rsidRPr="00390514" w14:paraId="3C84FA8D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C9B524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DAFB2E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86F046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60813E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EF102E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F0A0EC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FE673A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6EF11A7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</w:tr>
      <w:tr w:rsidR="00C8067F" w:rsidRPr="00390514" w14:paraId="0039B79E" w14:textId="77777777" w:rsidTr="00BD1A0D">
        <w:trPr>
          <w:trHeight w:val="340"/>
        </w:trPr>
        <w:tc>
          <w:tcPr>
            <w:tcW w:w="48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CC69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Ⅱ</w:t>
            </w:r>
          </w:p>
        </w:tc>
        <w:tc>
          <w:tcPr>
            <w:tcW w:w="164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AC7B9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Disease Detection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6F0ECBD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Bell Pepper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5AECB7A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DC0CF2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98.32%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8D8D29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95.90%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114554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41978B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97.91%</w:t>
            </w:r>
          </w:p>
        </w:tc>
      </w:tr>
      <w:tr w:rsidR="00C8067F" w:rsidRPr="00390514" w14:paraId="27006349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5CA6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3302F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70C3D9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BA46EE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E3F569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99.16%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EEA454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99.46%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C6FE3B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B7FF5A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98.93%</w:t>
            </w:r>
          </w:p>
        </w:tc>
      </w:tr>
      <w:tr w:rsidR="00C8067F" w:rsidRPr="00390514" w14:paraId="1E7AEE5D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EDA9F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EE07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6153C39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7B4232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4B4B3A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35DFC5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7A77A0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kern w:val="24"/>
              </w:rPr>
            </w:pPr>
            <w:r w:rsidRPr="00E718F1">
              <w:rPr>
                <w:rFonts w:eastAsia="맑은 고딕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F01ADF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kern w:val="24"/>
              </w:rPr>
            </w:pPr>
            <w:r w:rsidRPr="00E718F1">
              <w:rPr>
                <w:rFonts w:eastAsia="맑은 고딕"/>
                <w:kern w:val="24"/>
              </w:rPr>
              <w:t>100.00%</w:t>
            </w:r>
          </w:p>
        </w:tc>
      </w:tr>
      <w:tr w:rsidR="00C8067F" w:rsidRPr="00390514" w14:paraId="01A1B3D4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72A4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D73A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B0ABEB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6440FC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C1F460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99.58%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6CF2FF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99.47%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5712A3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99.47%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16D855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99.47%</w:t>
            </w:r>
          </w:p>
        </w:tc>
      </w:tr>
      <w:tr w:rsidR="00C8067F" w:rsidRPr="00390514" w14:paraId="71B68ECA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C6F3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41283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806F60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E19692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FE495C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99.58%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F52B02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23BF51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98.93%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135A2E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99.46%</w:t>
            </w:r>
          </w:p>
        </w:tc>
      </w:tr>
      <w:tr w:rsidR="00C8067F" w:rsidRPr="00390514" w14:paraId="1BF62363" w14:textId="77777777" w:rsidTr="00BD1A0D">
        <w:trPr>
          <w:trHeight w:val="340"/>
        </w:trPr>
        <w:tc>
          <w:tcPr>
            <w:tcW w:w="481" w:type="dxa"/>
            <w:vMerge/>
            <w:vAlign w:val="center"/>
            <w:hideMark/>
          </w:tcPr>
          <w:p w14:paraId="0390E1A9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682DB0B0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3BE034C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Potato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35615F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895130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A08924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5E1266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98B317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</w:tr>
      <w:tr w:rsidR="00C8067F" w:rsidRPr="00390514" w14:paraId="1FB3FED7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4CB84F6D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55CBE6DB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A644CB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4E06E5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0F6A3C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98.90%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0F4DEE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D18425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99.10%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6B52E0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</w:tr>
      <w:tr w:rsidR="00C8067F" w:rsidRPr="00390514" w14:paraId="7E9B074F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5744436A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70DB1405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F9BEDD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C002BD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D9ED60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185E59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8C4E4D7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48BB49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</w:tr>
      <w:tr w:rsidR="00C8067F" w:rsidRPr="00390514" w14:paraId="35E48D60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1C746816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38C9D1F5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1888629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D8FAAC9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B97BD5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747375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222561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A4CF87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</w:tr>
      <w:tr w:rsidR="00C8067F" w:rsidRPr="00390514" w14:paraId="572F3266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1C1072CB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3E10A432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F77F2D3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7AB484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1003AB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0D9221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4FCF11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6B9F66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99.70%</w:t>
            </w:r>
          </w:p>
        </w:tc>
      </w:tr>
      <w:tr w:rsidR="00C8067F" w:rsidRPr="00390514" w14:paraId="407E4285" w14:textId="77777777" w:rsidTr="00BD1A0D">
        <w:trPr>
          <w:trHeight w:val="340"/>
        </w:trPr>
        <w:tc>
          <w:tcPr>
            <w:tcW w:w="481" w:type="dxa"/>
            <w:vMerge/>
            <w:vAlign w:val="center"/>
            <w:hideMark/>
          </w:tcPr>
          <w:p w14:paraId="48AD507D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3BF5B8A8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5CB9D86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Tomato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60B0ADC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75089A5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6616DC8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1616A22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7D58533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99.75%</w:t>
            </w:r>
          </w:p>
        </w:tc>
      </w:tr>
      <w:tr w:rsidR="00C8067F" w:rsidRPr="00390514" w14:paraId="79BA41B0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46CACFCB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6D9272AA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645CE6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F0B4B5C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F56E66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3D10EE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99.50%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6356A7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99.50%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A423A1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99.49%</w:t>
            </w:r>
          </w:p>
        </w:tc>
      </w:tr>
      <w:tr w:rsidR="00C8067F" w:rsidRPr="00390514" w14:paraId="79D07AD0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797700E2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6569D95B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8C4709F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321413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DCF3FA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2C8F83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2E7A2E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B61965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</w:tr>
      <w:tr w:rsidR="00C8067F" w:rsidRPr="00390514" w14:paraId="7DE01A19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4E047226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1B9C0DEC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CCEE2B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7DC4100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7B6718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D2DD0F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1B6387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6A0476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99.62%</w:t>
            </w:r>
          </w:p>
        </w:tc>
      </w:tr>
      <w:tr w:rsidR="00C8067F" w:rsidRPr="00390514" w14:paraId="434A48B5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19562FA3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1A6E521D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550EA78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C3FBF7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4A0B86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98.23%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4CE490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98.33%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8D3E7E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98.23%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473A33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98.24%</w:t>
            </w:r>
          </w:p>
        </w:tc>
      </w:tr>
      <w:tr w:rsidR="00C8067F" w:rsidRPr="00390514" w14:paraId="76A146B5" w14:textId="77777777" w:rsidTr="00BD1A0D">
        <w:trPr>
          <w:trHeight w:val="340"/>
        </w:trPr>
        <w:tc>
          <w:tcPr>
            <w:tcW w:w="48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410AA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b/>
                <w:bCs/>
                <w:color w:val="000000"/>
                <w:kern w:val="24"/>
              </w:rPr>
              <w:t>Ⅲ</w:t>
            </w:r>
          </w:p>
        </w:tc>
        <w:tc>
          <w:tcPr>
            <w:tcW w:w="164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FF31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Disease Classification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326EA9E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Potato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A79D5B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F09C267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98.80%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4739DD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27C2D2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97.96%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0DE2E4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98.63%</w:t>
            </w:r>
          </w:p>
        </w:tc>
      </w:tr>
      <w:tr w:rsidR="00C8067F" w:rsidRPr="00390514" w14:paraId="04942389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2787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73C6CB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99E2C9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4227F31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A7653D1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87A4AA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68F88D8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B81909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</w:tr>
      <w:tr w:rsidR="00C8067F" w:rsidRPr="00390514" w14:paraId="682E0798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3E0D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764A8F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6174CB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6E67FD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3C41F6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5F544E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D620CC4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98.64%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5909EF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</w:tr>
      <w:tr w:rsidR="00C8067F" w:rsidRPr="00390514" w14:paraId="03A05197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64B1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B1795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124766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EDE83D6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9749AB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96001C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330D19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98.64%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2E62ED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</w:tr>
      <w:tr w:rsidR="00C8067F" w:rsidRPr="00390514" w14:paraId="6D87BEF3" w14:textId="77777777" w:rsidTr="00BD1A0D">
        <w:trPr>
          <w:trHeight w:val="340"/>
        </w:trPr>
        <w:tc>
          <w:tcPr>
            <w:tcW w:w="48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66D304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b/>
                <w:bCs/>
                <w:color w:val="000000"/>
                <w:kern w:val="24"/>
              </w:rPr>
            </w:pPr>
          </w:p>
        </w:tc>
        <w:tc>
          <w:tcPr>
            <w:tcW w:w="164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A0D07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B92B7D0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6A25A1E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D67E32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99.40%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5830A9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100.00%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F3B1E26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98.64%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A006DF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99.32%</w:t>
            </w:r>
          </w:p>
        </w:tc>
      </w:tr>
      <w:tr w:rsidR="00C8067F" w:rsidRPr="00390514" w14:paraId="6ED57D35" w14:textId="77777777" w:rsidTr="00BD1A0D">
        <w:trPr>
          <w:trHeight w:val="340"/>
        </w:trPr>
        <w:tc>
          <w:tcPr>
            <w:tcW w:w="481" w:type="dxa"/>
            <w:vMerge/>
            <w:vAlign w:val="center"/>
            <w:hideMark/>
          </w:tcPr>
          <w:p w14:paraId="0BB553C9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465C01E3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  <w:hideMark/>
          </w:tcPr>
          <w:p w14:paraId="52C14053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Tomato</w:t>
            </w: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ACD8857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ResNet50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9F469C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87.80%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08B51B5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90.31%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BCA791B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87.80%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194A6F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굴림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88.39%</w:t>
            </w:r>
          </w:p>
        </w:tc>
      </w:tr>
      <w:tr w:rsidR="00C8067F" w:rsidRPr="00390514" w14:paraId="6E42D76B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0F315EA8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74090501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911FD7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2365D47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AlexNet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AA567D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68CED3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95.32%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775D9A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95.45%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F2AF697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95.35%</w:t>
            </w:r>
          </w:p>
        </w:tc>
      </w:tr>
      <w:tr w:rsidR="00C8067F" w:rsidRPr="00390514" w14:paraId="1CA9C3CD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154F188A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166D1291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16E137F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6EEF2A3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GoogLeNet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7DF28A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95.81%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0727C63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96.29%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1BED131D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95.81%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1030A29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95.82%</w:t>
            </w:r>
          </w:p>
        </w:tc>
      </w:tr>
      <w:tr w:rsidR="00C8067F" w:rsidRPr="00390514" w14:paraId="5EF074F7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37C96185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43AF012F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BCD480F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D52351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VGG19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55CAFAA2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95.08%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6FE05DF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94.92%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A3420DE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95.08%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CDDAADA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94.96%</w:t>
            </w:r>
          </w:p>
        </w:tc>
      </w:tr>
      <w:tr w:rsidR="00C8067F" w:rsidRPr="00390514" w14:paraId="62059249" w14:textId="77777777" w:rsidTr="00BD1A0D">
        <w:trPr>
          <w:trHeight w:val="340"/>
        </w:trPr>
        <w:tc>
          <w:tcPr>
            <w:tcW w:w="481" w:type="dxa"/>
            <w:vMerge/>
            <w:vAlign w:val="center"/>
          </w:tcPr>
          <w:p w14:paraId="49C406AA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1641" w:type="dxa"/>
            <w:vMerge/>
            <w:vAlign w:val="center"/>
          </w:tcPr>
          <w:p w14:paraId="004086EC" w14:textId="77777777" w:rsidR="00C8067F" w:rsidRPr="00E718F1" w:rsidRDefault="00C8067F" w:rsidP="00BD1A0D">
            <w:pPr>
              <w:spacing w:line="360" w:lineRule="auto"/>
              <w:jc w:val="center"/>
              <w:rPr>
                <w:rFonts w:eastAsia="굴림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4684B312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BD6A13D" w14:textId="77777777" w:rsidR="00C8067F" w:rsidRPr="00E718F1" w:rsidRDefault="00C8067F" w:rsidP="00BD1A0D">
            <w:pPr>
              <w:spacing w:line="360" w:lineRule="auto"/>
              <w:jc w:val="center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EfficientNet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23F4986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97.09%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79864E0C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97.19%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306D24E3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97.09%</w:t>
            </w:r>
          </w:p>
        </w:tc>
        <w:tc>
          <w:tcPr>
            <w:tcW w:w="1192" w:type="dxa"/>
            <w:shd w:val="clear" w:color="auto" w:fill="auto"/>
            <w:tcMar>
              <w:top w:w="25" w:type="dxa"/>
              <w:left w:w="25" w:type="dxa"/>
              <w:bottom w:w="0" w:type="dxa"/>
              <w:right w:w="25" w:type="dxa"/>
            </w:tcMar>
            <w:vAlign w:val="center"/>
          </w:tcPr>
          <w:p w14:paraId="662CDC20" w14:textId="77777777" w:rsidR="00C8067F" w:rsidRPr="00E718F1" w:rsidRDefault="00C8067F" w:rsidP="00BD1A0D">
            <w:pPr>
              <w:spacing w:line="360" w:lineRule="auto"/>
              <w:jc w:val="right"/>
              <w:textAlignment w:val="center"/>
              <w:rPr>
                <w:rFonts w:eastAsia="맑은 고딕"/>
                <w:color w:val="000000"/>
                <w:kern w:val="24"/>
              </w:rPr>
            </w:pPr>
            <w:r w:rsidRPr="00E718F1">
              <w:rPr>
                <w:rFonts w:eastAsia="맑은 고딕"/>
                <w:color w:val="000000"/>
                <w:kern w:val="24"/>
              </w:rPr>
              <w:t>97.12%</w:t>
            </w:r>
          </w:p>
        </w:tc>
      </w:tr>
    </w:tbl>
    <w:p w14:paraId="0AC9F27C" w14:textId="77777777" w:rsidR="00C8067F" w:rsidRPr="00FC5E49" w:rsidRDefault="00C8067F" w:rsidP="00C8067F">
      <w:pPr>
        <w:spacing w:line="360" w:lineRule="auto"/>
      </w:pPr>
    </w:p>
    <w:p w14:paraId="6453C700" w14:textId="78D2758A" w:rsidR="00C8067F" w:rsidRDefault="00C8067F" w:rsidP="00C8067F">
      <w:pPr>
        <w:rPr>
          <w:b/>
          <w:bCs/>
        </w:rPr>
      </w:pPr>
      <w:r>
        <w:rPr>
          <w:rFonts w:asciiTheme="minorHAnsi" w:hAnsiTheme="minorHAnsi" w:cstheme="minorHAnsi"/>
        </w:rPr>
        <w:br w:type="page"/>
      </w:r>
    </w:p>
    <w:p w14:paraId="11671189" w14:textId="6C0ECB35" w:rsidR="00772C0F" w:rsidRPr="00023D81" w:rsidRDefault="00A0480C" w:rsidP="00023D81">
      <w:pPr>
        <w:spacing w:line="360" w:lineRule="auto"/>
      </w:pPr>
      <w:r>
        <w:rPr>
          <w:b/>
          <w:bCs/>
        </w:rPr>
        <w:lastRenderedPageBreak/>
        <w:t>Supplementary Table S</w:t>
      </w:r>
      <w:r>
        <w:rPr>
          <w:b/>
          <w:bCs/>
        </w:rPr>
        <w:t>3</w:t>
      </w:r>
      <w:r>
        <w:t xml:space="preserve"> </w:t>
      </w:r>
      <w:r w:rsidR="00772C0F" w:rsidRPr="00023D81">
        <w:t>Disease symptoms of target diseases.</w:t>
      </w:r>
    </w:p>
    <w:tbl>
      <w:tblPr>
        <w:tblW w:w="93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2"/>
        <w:gridCol w:w="1242"/>
        <w:gridCol w:w="4549"/>
        <w:gridCol w:w="2458"/>
      </w:tblGrid>
      <w:tr w:rsidR="00772C0F" w:rsidRPr="004E7F9A" w14:paraId="26A40C90" w14:textId="77777777" w:rsidTr="00604DA9">
        <w:trPr>
          <w:trHeight w:val="35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0" w:type="dxa"/>
              <w:left w:w="2" w:type="dxa"/>
              <w:bottom w:w="70" w:type="dxa"/>
              <w:right w:w="2" w:type="dxa"/>
            </w:tcMar>
            <w:vAlign w:val="bottom"/>
            <w:hideMark/>
          </w:tcPr>
          <w:p w14:paraId="620026BB" w14:textId="77777777" w:rsidR="00772C0F" w:rsidRPr="009C53B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Species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0" w:type="dxa"/>
              <w:left w:w="2" w:type="dxa"/>
              <w:bottom w:w="70" w:type="dxa"/>
              <w:right w:w="2" w:type="dxa"/>
            </w:tcMar>
            <w:vAlign w:val="bottom"/>
            <w:hideMark/>
          </w:tcPr>
          <w:p w14:paraId="3ADAC3F4" w14:textId="77777777" w:rsidR="00772C0F" w:rsidRPr="009C53B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Diseases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0" w:type="dxa"/>
              <w:left w:w="2" w:type="dxa"/>
              <w:bottom w:w="70" w:type="dxa"/>
              <w:right w:w="2" w:type="dxa"/>
            </w:tcMar>
            <w:vAlign w:val="bottom"/>
            <w:hideMark/>
          </w:tcPr>
          <w:p w14:paraId="759C3051" w14:textId="77777777" w:rsidR="00772C0F" w:rsidRPr="009C53B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Symptoms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0" w:type="dxa"/>
              <w:left w:w="2" w:type="dxa"/>
              <w:bottom w:w="70" w:type="dxa"/>
              <w:right w:w="2" w:type="dxa"/>
            </w:tcMar>
            <w:vAlign w:val="bottom"/>
            <w:hideMark/>
          </w:tcPr>
          <w:p w14:paraId="03F69AFA" w14:textId="77777777" w:rsidR="00772C0F" w:rsidRPr="009C53B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References</w:t>
            </w:r>
          </w:p>
        </w:tc>
      </w:tr>
      <w:tr w:rsidR="00772C0F" w:rsidRPr="004E7F9A" w14:paraId="06E38533" w14:textId="77777777" w:rsidTr="00604DA9">
        <w:trPr>
          <w:trHeight w:val="749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7E82BC70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Bell Pepper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7884038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Bacterial</w:t>
            </w:r>
          </w:p>
          <w:p w14:paraId="7B875E93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S</w:t>
            </w:r>
            <w:r w:rsidRPr="00E6019A">
              <w:t>pot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3443134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Symptoms begin as small, yellow-green lesions on young leaves which usually appear deformed and twisted, or as dark, water soaked, greasy-appearing lesions on older foliage.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A205ED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Ritchie, D.F. 2000. Bacterial spot of pepper and tomato. The Plant Health </w:t>
            </w:r>
            <w:r w:rsidRPr="00E6019A">
              <w:br/>
              <w:t>Instructor. DOI: 10.1094/PHI-I-2000-1027-01</w:t>
            </w:r>
          </w:p>
        </w:tc>
      </w:tr>
      <w:tr w:rsidR="00772C0F" w:rsidRPr="004E7F9A" w14:paraId="271FEC96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9AB40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B992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91F646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Lesions develop rapidly to a size of 0.25 to 0.5 cm (0.1 to 0.2 in.) wide and become tan to brownish-red.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AB6B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736B686C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3FE2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8DDFB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59689D2E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Lesion shape is defined by leaf veinlets, so the shape is angular rather than the round shape.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2D3FE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503657DA" w14:textId="77777777" w:rsidTr="00604DA9">
        <w:trPr>
          <w:trHeight w:val="749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7A91FD6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Potato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4DB44B16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Early</w:t>
            </w:r>
          </w:p>
          <w:p w14:paraId="18B17B03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Blight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6BC8EAC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Initial symptoms on leaves appear as small 1-2 mm black or brown lesions and under conducive environmental conditions the lesions will enlarge and are often surrounded by a yellow halo.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5E368C0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Van der Waals, J. E., L. Korsten, and T. A. S. Aveling. "A review of early </w:t>
            </w:r>
            <w:r w:rsidRPr="00E6019A">
              <w:br/>
              <w:t>blight of potato." African Plant Protection 7.2 (2001): 91-102.</w:t>
            </w:r>
          </w:p>
        </w:tc>
      </w:tr>
      <w:tr w:rsidR="00772C0F" w:rsidRPr="004E7F9A" w14:paraId="6F8BDD71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38AF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806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29066EF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Lesions greater than 10 mm in diameter often have dark pigmented concentric rings.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76DBF67C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Kemmitt, G. 2002. Early blight of potato and tomato. The Plant Health </w:t>
            </w:r>
            <w:r w:rsidRPr="00E6019A">
              <w:br/>
              <w:t>Instructor. DOI: 10.1094/PHI-I-2002-0809-01</w:t>
            </w:r>
          </w:p>
        </w:tc>
      </w:tr>
      <w:tr w:rsidR="00772C0F" w:rsidRPr="004E7F9A" w14:paraId="446C33EB" w14:textId="77777777" w:rsidTr="00604DA9">
        <w:trPr>
          <w:trHeight w:val="3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358E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20026C0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Late</w:t>
            </w:r>
          </w:p>
          <w:p w14:paraId="17F6B0B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Blight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6DE63F7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They consist of small, pale to dark green spots the, change into brown or black lesions.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51D69AF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>Henfling, Jan W. Late blight of potato. Vol. 4. International Potato Center, 1987.</w:t>
            </w:r>
          </w:p>
        </w:tc>
      </w:tr>
      <w:tr w:rsidR="00772C0F" w:rsidRPr="004E7F9A" w14:paraId="790E58BF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093F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848A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69D8598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A pale green or yellow border, a few millimeters wide, often separates dead from healthy tissue.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2BEE891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Schumann, G.L. and C. J. D’Arcy. 2000. Late blight of potato and tomato. </w:t>
            </w:r>
            <w:r w:rsidRPr="00E6019A">
              <w:br/>
              <w:t>The Plant Health Instructor. DOI: 10.1094/PHI-I-2000-0724-01. Updated 2018</w:t>
            </w:r>
          </w:p>
        </w:tc>
      </w:tr>
      <w:tr w:rsidR="00772C0F" w:rsidRPr="004E7F9A" w14:paraId="3EC68026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FA155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CFCC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02CAB31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Sporulation may be visible at the lower surface of the leaves as a white mildew surrounding the lesions.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5454DC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>No data was available</w:t>
            </w:r>
          </w:p>
        </w:tc>
      </w:tr>
      <w:tr w:rsidR="00772C0F" w:rsidRPr="004E7F9A" w14:paraId="6E860852" w14:textId="77777777" w:rsidTr="00604DA9">
        <w:trPr>
          <w:trHeight w:val="540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602F180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Tomato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09B8D547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Bacterial</w:t>
            </w:r>
          </w:p>
          <w:p w14:paraId="12DAC263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S</w:t>
            </w:r>
            <w:r w:rsidRPr="00E6019A">
              <w:t>pot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6D600F47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Spots that appear on leaves and stems are small (up to 1 ⁄8 inch across), circular to irregular in shape, and have a slightly greasy feel.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937034B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Gleason, Mark Lawrence, and Brooke A. Edmunds. Tomato diseases and </w:t>
            </w:r>
            <w:r w:rsidRPr="00E6019A">
              <w:br/>
              <w:t xml:space="preserve">disorders. Ames, IA: Iowa State University, University Extension, 2005. </w:t>
            </w:r>
          </w:p>
        </w:tc>
      </w:tr>
      <w:tr w:rsidR="00772C0F" w:rsidRPr="004E7F9A" w14:paraId="1FA5AEEF" w14:textId="77777777" w:rsidTr="00604DA9">
        <w:trPr>
          <w:trHeight w:val="3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A14D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E8167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58B72B93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As lesions enlarge, they often become surrounded by a yellow halo.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F9A7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4E373F94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4C94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2E1AD3C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Early</w:t>
            </w:r>
          </w:p>
          <w:p w14:paraId="563B6676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Blight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FD6AFA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Brown to black spots, 1 ⁄4 to 1 ⁄2 inch in diameter with dark edges, appear on lower leaves.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DA45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49F054A6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EE8A8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05157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EBD6E6B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Dark, concentric rings often appear in leaf spots, resulting in the “target” appearance suggested by the common name.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C35B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0EC92601" w14:textId="77777777" w:rsidTr="00604DA9">
        <w:trPr>
          <w:trHeight w:val="3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C2EEF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15D5E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8F7B11F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Leaves turn yellow and dry up when only a few spots are present.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2C129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1AC652C5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39B40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4C27CA81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Late</w:t>
            </w:r>
          </w:p>
          <w:p w14:paraId="2D90920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Blight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E3FD8B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E6019A">
              <w:t>It first appears as water-soaked areas that enlarge rapidly, forming irregular, greenish black blotches.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A803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772C0F" w:rsidRPr="004E7F9A" w14:paraId="1EC5C2C7" w14:textId="77777777" w:rsidTr="00604DA9">
        <w:trPr>
          <w:trHeight w:val="3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2024B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" w:type="dxa"/>
              <w:left w:w="2" w:type="dxa"/>
              <w:bottom w:w="70" w:type="dxa"/>
              <w:right w:w="2" w:type="dxa"/>
            </w:tcMar>
            <w:vAlign w:val="center"/>
            <w:hideMark/>
          </w:tcPr>
          <w:p w14:paraId="5BFECFF6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Tomato</w:t>
            </w:r>
          </w:p>
          <w:p w14:paraId="597CEC9A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Mosaic</w:t>
            </w:r>
          </w:p>
          <w:p w14:paraId="288DC0CA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E6019A">
              <w:t>Virus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6129CDFD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proofErr w:type="spellStart"/>
            <w:r w:rsidRPr="00E6019A">
              <w:t>ToMV</w:t>
            </w:r>
            <w:proofErr w:type="spellEnd"/>
            <w:r w:rsidRPr="00E6019A">
              <w:t xml:space="preserve"> causes yellow mosaic symptoms on the leaves and tomato fruits.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1BD03D20" w14:textId="77777777" w:rsidR="00772C0F" w:rsidRPr="00E601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E6019A">
              <w:t xml:space="preserve">Mohamed, E. F. "Interaction between some viruses which attack tomato </w:t>
            </w:r>
            <w:r w:rsidRPr="00E6019A">
              <w:br/>
              <w:t>(Lycopersicon esculentum Mill.) plants and their effect on growth and yield of tomato plants." J Amer Sci 6 (2010): 311-320.</w:t>
            </w:r>
          </w:p>
        </w:tc>
      </w:tr>
      <w:tr w:rsidR="00772C0F" w:rsidRPr="004E7F9A" w14:paraId="0BACB7C5" w14:textId="77777777" w:rsidTr="00604DA9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E1114" w14:textId="77777777" w:rsidR="00772C0F" w:rsidRPr="004E7F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1FC5D" w14:textId="77777777" w:rsidR="00772C0F" w:rsidRPr="004E7F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13" w:type="dxa"/>
              <w:bottom w:w="70" w:type="dxa"/>
              <w:right w:w="113" w:type="dxa"/>
            </w:tcMar>
            <w:vAlign w:val="center"/>
            <w:hideMark/>
          </w:tcPr>
          <w:p w14:paraId="36EB5C4B" w14:textId="77777777" w:rsidR="00772C0F" w:rsidRPr="004E7F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6019A">
              <w:t>Light and darker green mosaic leaf mottle, sometimes with distortion of younger leaves; this is the most common reaction in summer in glasshouses.</w:t>
            </w: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08149" w14:textId="77777777" w:rsidR="00772C0F" w:rsidRPr="004E7F9A" w:rsidRDefault="00772C0F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7CECE07" w14:textId="77777777" w:rsidR="00772C0F" w:rsidRPr="00772C0F" w:rsidRDefault="00772C0F">
      <w:pPr>
        <w:rPr>
          <w:rFonts w:asciiTheme="minorHAnsi" w:hAnsiTheme="minorHAnsi" w:cstheme="minorHAnsi"/>
          <w:bCs/>
        </w:rPr>
      </w:pPr>
    </w:p>
    <w:p w14:paraId="69E2DF93" w14:textId="784E338B" w:rsidR="00FC5E49" w:rsidRDefault="00E606D7" w:rsidP="00C8067F">
      <w:pPr>
        <w:spacing w:line="360" w:lineRule="auto"/>
        <w:rPr>
          <w:b/>
          <w:bCs/>
        </w:rPr>
      </w:pPr>
      <w:r>
        <w:rPr>
          <w:rFonts w:asciiTheme="minorHAnsi" w:hAnsiTheme="minorHAnsi" w:cstheme="minorHAnsi"/>
          <w:b/>
        </w:rPr>
        <w:br w:type="page"/>
      </w:r>
    </w:p>
    <w:p w14:paraId="52F150E3" w14:textId="2A17DA50" w:rsidR="00023D81" w:rsidRPr="00023D81" w:rsidRDefault="007A6EE2" w:rsidP="00023D81">
      <w:pPr>
        <w:spacing w:line="360" w:lineRule="auto"/>
        <w:rPr>
          <w:rFonts w:eastAsia="Times New Roman"/>
        </w:rPr>
      </w:pPr>
      <w:r>
        <w:rPr>
          <w:b/>
          <w:bCs/>
        </w:rPr>
        <w:lastRenderedPageBreak/>
        <w:t>Supplementary Table S</w:t>
      </w:r>
      <w:r>
        <w:rPr>
          <w:b/>
          <w:bCs/>
        </w:rPr>
        <w:t>4</w:t>
      </w:r>
      <w:r>
        <w:t xml:space="preserve"> </w:t>
      </w:r>
      <w:r w:rsidR="00023D81" w:rsidRPr="003A42FB">
        <w:rPr>
          <w:rFonts w:eastAsia="Times New Roman"/>
        </w:rPr>
        <w:t>Results of evaluation using other crops.</w:t>
      </w:r>
    </w:p>
    <w:tbl>
      <w:tblPr>
        <w:tblW w:w="90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1"/>
        <w:gridCol w:w="1019"/>
        <w:gridCol w:w="1881"/>
        <w:gridCol w:w="1222"/>
        <w:gridCol w:w="1105"/>
        <w:gridCol w:w="1227"/>
        <w:gridCol w:w="1225"/>
      </w:tblGrid>
      <w:tr w:rsidR="00023D81" w:rsidRPr="0057063F" w14:paraId="09939EDB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81FA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  <w:bCs/>
              </w:rPr>
              <w:t>Crops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35CA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  <w:bCs/>
              </w:rPr>
              <w:t>Step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7413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57063F">
              <w:rPr>
                <w:b/>
                <w:bCs/>
              </w:rPr>
              <w:t xml:space="preserve">No. of </w:t>
            </w:r>
            <w:r>
              <w:rPr>
                <w:b/>
                <w:bCs/>
              </w:rPr>
              <w:t>I</w:t>
            </w:r>
            <w:r w:rsidRPr="0057063F">
              <w:rPr>
                <w:b/>
                <w:bCs/>
              </w:rPr>
              <w:t xml:space="preserve">nput </w:t>
            </w:r>
            <w:r>
              <w:rPr>
                <w:b/>
                <w:bCs/>
              </w:rPr>
              <w:t>D</w:t>
            </w:r>
            <w:r w:rsidRPr="0057063F">
              <w:rPr>
                <w:b/>
                <w:bCs/>
              </w:rPr>
              <w:t>ata</w:t>
            </w:r>
          </w:p>
        </w:tc>
        <w:tc>
          <w:tcPr>
            <w:tcW w:w="4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28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7063F">
              <w:rPr>
                <w:b/>
                <w:bCs/>
              </w:rPr>
              <w:t xml:space="preserve">No. of </w:t>
            </w:r>
            <w:r>
              <w:rPr>
                <w:b/>
                <w:bCs/>
              </w:rPr>
              <w:t>O</w:t>
            </w:r>
            <w:r w:rsidRPr="0057063F">
              <w:rPr>
                <w:b/>
                <w:bCs/>
              </w:rPr>
              <w:t xml:space="preserve">utput </w:t>
            </w:r>
            <w:r>
              <w:rPr>
                <w:b/>
                <w:bCs/>
              </w:rPr>
              <w:t>D</w:t>
            </w:r>
            <w:r w:rsidRPr="0057063F">
              <w:rPr>
                <w:b/>
                <w:bCs/>
              </w:rPr>
              <w:t>ata</w:t>
            </w:r>
          </w:p>
        </w:tc>
      </w:tr>
      <w:tr w:rsidR="00023D81" w:rsidRPr="0057063F" w14:paraId="17CEB950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F8A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B26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2040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1DFA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7063F">
              <w:rPr>
                <w:b/>
                <w:bCs/>
              </w:rPr>
              <w:t>Correct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EED3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57063F">
              <w:rPr>
                <w:b/>
                <w:bCs/>
              </w:rPr>
              <w:t>Incorrect</w:t>
            </w:r>
          </w:p>
        </w:tc>
      </w:tr>
      <w:tr w:rsidR="00023D81" w:rsidRPr="0057063F" w14:paraId="6C2D4623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7E83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Apple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52C2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3FB8C7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1,898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4478E6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1,460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82F374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(76.92%)</w:t>
            </w:r>
            <w: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66940B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438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EE3973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(23.08%)</w:t>
            </w:r>
          </w:p>
        </w:tc>
      </w:tr>
      <w:tr w:rsidR="00023D81" w:rsidRPr="0057063F" w14:paraId="05E25A25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A42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E345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F5A2AE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438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12D604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118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64D239C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(26.94%)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FFFB93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320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40728EF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(73.06%)</w:t>
            </w:r>
          </w:p>
        </w:tc>
      </w:tr>
      <w:tr w:rsidR="00023D81" w:rsidRPr="0057063F" w14:paraId="74601299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DF7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1772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B95D3D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320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DED88F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79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AB869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(24.69%)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B56AD5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241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459B3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(75.31%)</w:t>
            </w:r>
          </w:p>
        </w:tc>
      </w:tr>
      <w:tr w:rsidR="00023D81" w:rsidRPr="0057063F" w14:paraId="20B72A0C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6695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364C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86EE98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1,898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201F72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1,657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3AF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(87.30%)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607B3E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241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B2E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(12.70%)</w:t>
            </w:r>
          </w:p>
        </w:tc>
      </w:tr>
      <w:tr w:rsidR="00023D81" w:rsidRPr="0057063F" w14:paraId="79160FCF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4CCB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Corn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DCDA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787B60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3,023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C5FA22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2,783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BDDA4E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(92.06%)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10C758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240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606AC8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(7.94%)</w:t>
            </w:r>
          </w:p>
        </w:tc>
      </w:tr>
      <w:tr w:rsidR="00023D81" w:rsidRPr="0057063F" w14:paraId="00489D29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64C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BBB0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053A14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240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35E626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46F0F15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(2.08%)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4666E3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235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08A014B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>
              <w:t>(97.92%)</w:t>
            </w:r>
          </w:p>
        </w:tc>
      </w:tr>
      <w:tr w:rsidR="00023D81" w:rsidRPr="0057063F" w14:paraId="246AB51E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1E31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1E83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6A6356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235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15BD62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31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33B4A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(13.19%)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9A5D7F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204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A59DC7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(86.81%)</w:t>
            </w:r>
          </w:p>
        </w:tc>
      </w:tr>
      <w:tr w:rsidR="00023D81" w:rsidRPr="0057063F" w14:paraId="26219936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3001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8258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B65D4A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3,023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C9C3EF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2,819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A4C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(93.25%)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8EA32F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204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66E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(6.75%)</w:t>
            </w:r>
          </w:p>
        </w:tc>
      </w:tr>
      <w:tr w:rsidR="00023D81" w:rsidRPr="0057063F" w14:paraId="1E118B0F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F6D6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Cherry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5F35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826584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1,340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214A03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612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C5409D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(45.67%)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F0A7A7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728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08D64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(54.33%)</w:t>
            </w:r>
          </w:p>
        </w:tc>
      </w:tr>
      <w:tr w:rsidR="00023D81" w:rsidRPr="0057063F" w14:paraId="6CDBFB4C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07E8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24D0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7E2769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728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5EC3F5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193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5347E20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(26.51%)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7B7CB9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535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310A228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(73.49%)</w:t>
            </w:r>
          </w:p>
        </w:tc>
      </w:tr>
      <w:tr w:rsidR="00023D81" w:rsidRPr="0057063F" w14:paraId="4C3661B0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4736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9D6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600120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535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BBF54B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0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215AE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(0.00%)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8A91DC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535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E7DDD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(100.00%)</w:t>
            </w:r>
          </w:p>
        </w:tc>
      </w:tr>
      <w:tr w:rsidR="00023D81" w:rsidRPr="0057063F" w14:paraId="35C0F06D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E7BF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5D90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094449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1,340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317A37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805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64A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(60.07%)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40C17C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535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1C5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(39.93%)</w:t>
            </w:r>
          </w:p>
        </w:tc>
      </w:tr>
      <w:tr w:rsidR="00023D81" w:rsidRPr="0057063F" w14:paraId="39948F1D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44FB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Grape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788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2D64EC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3,160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298CE4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1,104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B2E7D8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(34.94%)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192173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2,056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C9209F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(65.06%)</w:t>
            </w:r>
          </w:p>
        </w:tc>
      </w:tr>
      <w:tr w:rsidR="00023D81" w:rsidRPr="0057063F" w14:paraId="1BF236EF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0B4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5528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30CD34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2,056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E12EFE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145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378AADA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(7.05%)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E351B8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1,911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366D58B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(92.95%)</w:t>
            </w:r>
          </w:p>
        </w:tc>
      </w:tr>
      <w:tr w:rsidR="00023D81" w:rsidRPr="0057063F" w14:paraId="69E76B0F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2345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F767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F4103F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1,911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C428FF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1,615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9A0A7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(84.51%)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0913EB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296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20D71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(15.49%)</w:t>
            </w:r>
          </w:p>
        </w:tc>
      </w:tr>
      <w:tr w:rsidR="00023D81" w:rsidRPr="0057063F" w14:paraId="518F4540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30E0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D9B0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472154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3,160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7A6BFD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2,864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21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(91.66%)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495F46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296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144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(9.37%)</w:t>
            </w:r>
          </w:p>
        </w:tc>
      </w:tr>
      <w:tr w:rsidR="00023D81" w:rsidRPr="0057063F" w14:paraId="4C4F0E63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08C3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Peach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F8C9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AF0832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839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7E517C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769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ACE867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(37.14%)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00A613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70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9408C3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(8.34%)</w:t>
            </w:r>
          </w:p>
        </w:tc>
      </w:tr>
      <w:tr w:rsidR="00023D81" w:rsidRPr="0057063F" w14:paraId="2CE9B2B2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DCF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4798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587C1D5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70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423D74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26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4E06A2E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(29.55%)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FA41EC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44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063EA91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(62.86%)</w:t>
            </w:r>
          </w:p>
        </w:tc>
      </w:tr>
      <w:tr w:rsidR="00023D81" w:rsidRPr="0057063F" w14:paraId="6D75A91A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91A4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0DCF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F5905A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44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539E9E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13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CEF27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(29.55%)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339D91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31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D4A10D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(70.45%)</w:t>
            </w:r>
          </w:p>
        </w:tc>
      </w:tr>
      <w:tr w:rsidR="00023D81" w:rsidRPr="0057063F" w14:paraId="32DD0066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3AD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F0F43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AC9704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839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CE5460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808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875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(96.31%)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BFED36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31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D1D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(3.69%)</w:t>
            </w:r>
          </w:p>
        </w:tc>
      </w:tr>
      <w:tr w:rsidR="00023D81" w:rsidRPr="0057063F" w14:paraId="439608B3" w14:textId="77777777" w:rsidTr="00604DA9">
        <w:trPr>
          <w:trHeight w:val="330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51F4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Strawberry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E831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FA728E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1,079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AD9C857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612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FE78CF1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(56.72%)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116E37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467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622795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(43.28%)</w:t>
            </w:r>
          </w:p>
        </w:tc>
      </w:tr>
      <w:tr w:rsidR="00023D81" w:rsidRPr="0057063F" w14:paraId="7DA26CE6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88BC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09F8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323487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467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BA08B46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57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190BC82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(12.21%)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40B7F0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410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7815F69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(87.79%)</w:t>
            </w:r>
          </w:p>
        </w:tc>
      </w:tr>
      <w:tr w:rsidR="00023D81" w:rsidRPr="0057063F" w14:paraId="677B156C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8B69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22650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Step 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84481EA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410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7389FF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22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5E664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(5.37%)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A879D6C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388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AEFF0B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(94.63%)</w:t>
            </w:r>
          </w:p>
        </w:tc>
      </w:tr>
      <w:tr w:rsidR="00023D81" w:rsidRPr="0057063F" w14:paraId="7CB6B57D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1B48F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DA7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7063F">
              <w:t>Total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ED205A2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1,079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A2F0219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691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68CD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F073D6">
              <w:t>(64.04%)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B7153A4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57063F">
              <w:t xml:space="preserve">388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C3E" w14:textId="77777777" w:rsidR="00023D81" w:rsidRPr="0057063F" w:rsidRDefault="00023D81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(35.96%)</w:t>
            </w:r>
          </w:p>
        </w:tc>
      </w:tr>
    </w:tbl>
    <w:p w14:paraId="7F81239C" w14:textId="7BF31A0B" w:rsidR="00B76EE7" w:rsidRDefault="00B76EE7" w:rsidP="00023D81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14:paraId="16B559F0" w14:textId="77777777" w:rsidR="00023D81" w:rsidRDefault="00023D81">
      <w:pPr>
        <w:rPr>
          <w:b/>
          <w:bCs/>
        </w:rPr>
      </w:pPr>
      <w:r>
        <w:rPr>
          <w:b/>
          <w:bCs/>
        </w:rPr>
        <w:br w:type="page"/>
      </w:r>
    </w:p>
    <w:p w14:paraId="7844A3FC" w14:textId="00F8C267" w:rsidR="00AF37C8" w:rsidRPr="003A42FB" w:rsidRDefault="007A6EE2" w:rsidP="00AF37C8">
      <w:pPr>
        <w:spacing w:line="360" w:lineRule="auto"/>
        <w:rPr>
          <w:rFonts w:eastAsia="Times New Roman"/>
        </w:rPr>
      </w:pPr>
      <w:r>
        <w:rPr>
          <w:b/>
          <w:bCs/>
        </w:rPr>
        <w:lastRenderedPageBreak/>
        <w:t>Supplementary Table S</w:t>
      </w:r>
      <w:r w:rsidR="004760FA">
        <w:rPr>
          <w:b/>
          <w:bCs/>
        </w:rPr>
        <w:t>5</w:t>
      </w:r>
      <w:r w:rsidR="00AF37C8" w:rsidRPr="003A42FB">
        <w:rPr>
          <w:rFonts w:eastAsia="Times New Roman"/>
        </w:rPr>
        <w:t xml:space="preserve"> Results of evaluation using bell pepper, potato, and tomato.</w:t>
      </w:r>
    </w:p>
    <w:tbl>
      <w:tblPr>
        <w:tblW w:w="90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2"/>
        <w:gridCol w:w="1030"/>
        <w:gridCol w:w="1908"/>
        <w:gridCol w:w="1234"/>
        <w:gridCol w:w="1225"/>
        <w:gridCol w:w="1227"/>
        <w:gridCol w:w="1105"/>
      </w:tblGrid>
      <w:tr w:rsidR="00AF37C8" w:rsidRPr="00AC273B" w14:paraId="3C8FD728" w14:textId="77777777" w:rsidTr="00604DA9">
        <w:trPr>
          <w:trHeight w:val="330"/>
        </w:trPr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FF8B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AC273B">
              <w:rPr>
                <w:b/>
                <w:bCs/>
              </w:rPr>
              <w:t>Crops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613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AC273B">
              <w:rPr>
                <w:b/>
                <w:bCs/>
              </w:rPr>
              <w:t>Step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18692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AC273B">
              <w:rPr>
                <w:b/>
                <w:bCs/>
              </w:rPr>
              <w:t xml:space="preserve">No. of </w:t>
            </w:r>
            <w:r>
              <w:rPr>
                <w:b/>
                <w:bCs/>
              </w:rPr>
              <w:t>I</w:t>
            </w:r>
            <w:r w:rsidRPr="00AC273B">
              <w:rPr>
                <w:b/>
                <w:bCs/>
              </w:rPr>
              <w:t xml:space="preserve">nput </w:t>
            </w:r>
            <w:r>
              <w:rPr>
                <w:b/>
                <w:bCs/>
              </w:rPr>
              <w:t>D</w:t>
            </w:r>
            <w:r w:rsidRPr="00AC273B">
              <w:rPr>
                <w:b/>
                <w:bCs/>
              </w:rPr>
              <w:t>ata</w:t>
            </w:r>
          </w:p>
        </w:tc>
        <w:tc>
          <w:tcPr>
            <w:tcW w:w="4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7817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AC273B">
              <w:rPr>
                <w:b/>
                <w:bCs/>
              </w:rPr>
              <w:t xml:space="preserve">No. of </w:t>
            </w:r>
            <w:r>
              <w:rPr>
                <w:b/>
                <w:bCs/>
              </w:rPr>
              <w:t>O</w:t>
            </w:r>
            <w:r w:rsidRPr="00AC273B">
              <w:rPr>
                <w:b/>
                <w:bCs/>
              </w:rPr>
              <w:t xml:space="preserve">utput </w:t>
            </w:r>
            <w:r>
              <w:rPr>
                <w:b/>
                <w:bCs/>
              </w:rPr>
              <w:t>D</w:t>
            </w:r>
            <w:r w:rsidRPr="00AC273B">
              <w:rPr>
                <w:b/>
                <w:bCs/>
              </w:rPr>
              <w:t>ata</w:t>
            </w:r>
          </w:p>
        </w:tc>
      </w:tr>
      <w:tr w:rsidR="00AF37C8" w:rsidRPr="00AC273B" w14:paraId="4074A675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FA5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9A927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3D5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E372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AC273B">
              <w:rPr>
                <w:b/>
                <w:bCs/>
              </w:rPr>
              <w:t>Correct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DF77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AC273B">
              <w:rPr>
                <w:b/>
                <w:bCs/>
              </w:rPr>
              <w:t>Incorrect</w:t>
            </w:r>
          </w:p>
        </w:tc>
      </w:tr>
      <w:tr w:rsidR="00AF37C8" w:rsidRPr="00AC273B" w14:paraId="43B0DA95" w14:textId="77777777" w:rsidTr="00604DA9">
        <w:trPr>
          <w:trHeight w:val="330"/>
        </w:trPr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2A24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Bell Pepper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789F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134368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2,389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B1C873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2,325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07B852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(97.32%)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DB0B41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64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EF8A3CE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(2.68%)</w:t>
            </w:r>
          </w:p>
        </w:tc>
      </w:tr>
      <w:tr w:rsidR="00AF37C8" w:rsidRPr="00AC273B" w14:paraId="04142838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E65E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9048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2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2B0F50D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2,325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59CF88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2,274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71F67A1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(97.81%)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7B72059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51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6760B532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(2.19%)</w:t>
            </w:r>
          </w:p>
        </w:tc>
      </w:tr>
      <w:tr w:rsidR="00AF37C8" w:rsidRPr="00AC273B" w14:paraId="1C6B6662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792C9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6E37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3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37119C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2,274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4F6E780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2,274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F1BC4D0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(100.00%)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75A1297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0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87F91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(0.00%)</w:t>
            </w:r>
          </w:p>
        </w:tc>
      </w:tr>
      <w:tr w:rsidR="00AF37C8" w:rsidRPr="00AC273B" w14:paraId="196381E8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3899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1D3A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Total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A215BD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2,389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CCC834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2,274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C5B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(95.19%)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00DCAEE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115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C5B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(4.81%)</w:t>
            </w:r>
          </w:p>
        </w:tc>
      </w:tr>
      <w:tr w:rsidR="00AF37C8" w:rsidRPr="00AC273B" w14:paraId="4C79FD79" w14:textId="77777777" w:rsidTr="00604DA9">
        <w:trPr>
          <w:trHeight w:val="330"/>
        </w:trPr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B578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Potato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9C35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C28A12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1,810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DBB0AE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1,707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B9DAFB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(94.31%)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5B6B9025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103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885B4E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(5.69%)</w:t>
            </w:r>
          </w:p>
        </w:tc>
      </w:tr>
      <w:tr w:rsidR="00AF37C8" w:rsidRPr="00AC273B" w14:paraId="5EE19499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DF8F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474F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2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D4911B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1,707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7393A1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1,681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7975C54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(98.48%)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61D9DC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26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293B315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(1.52%)</w:t>
            </w:r>
          </w:p>
        </w:tc>
      </w:tr>
      <w:tr w:rsidR="00AF37C8" w:rsidRPr="00AC273B" w14:paraId="1CD54283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EAD4B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AC57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3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B15B740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1,681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B23F05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1,606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C8D8A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(95.54%)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02C79B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75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45AB9B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(4.46%)</w:t>
            </w:r>
          </w:p>
        </w:tc>
      </w:tr>
      <w:tr w:rsidR="00AF37C8" w:rsidRPr="00AC273B" w14:paraId="23A974EF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55E5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1767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Total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F8A8FEB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1,810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1BFF84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1,606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51D9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(88.73%)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D41F4A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204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09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(11.27%)</w:t>
            </w:r>
          </w:p>
        </w:tc>
      </w:tr>
      <w:tr w:rsidR="00AF37C8" w:rsidRPr="00AC273B" w14:paraId="25DFC57E" w14:textId="77777777" w:rsidTr="00604DA9">
        <w:trPr>
          <w:trHeight w:val="330"/>
        </w:trPr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7A887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Tomato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9034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2CEC801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3,949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1DB9DB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3,740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13E36A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(94.71%)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AC41902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209 </w:t>
            </w:r>
          </w:p>
        </w:tc>
        <w:tc>
          <w:tcPr>
            <w:tcW w:w="106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000483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(5.29%)</w:t>
            </w:r>
          </w:p>
        </w:tc>
      </w:tr>
      <w:tr w:rsidR="00AF37C8" w:rsidRPr="00AC273B" w14:paraId="7CEAAB2F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8463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BAD7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2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D5B5CA3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3,740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4FDDD50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3,321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7A2028E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(88.80%)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3ECDA312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419 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4" w:space="0" w:color="000000"/>
            </w:tcBorders>
          </w:tcPr>
          <w:p w14:paraId="71F5C746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(11.20%)</w:t>
            </w:r>
          </w:p>
        </w:tc>
      </w:tr>
      <w:tr w:rsidR="00AF37C8" w:rsidRPr="00AC273B" w14:paraId="1177AFDC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6137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6DEDB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Step 3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5704AB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3,321 </w:t>
            </w:r>
          </w:p>
        </w:tc>
        <w:tc>
          <w:tcPr>
            <w:tcW w:w="126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6FEFB33C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3,196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BBF3C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(96.24%)</w:t>
            </w: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1A83807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125 </w:t>
            </w:r>
          </w:p>
        </w:tc>
        <w:tc>
          <w:tcPr>
            <w:tcW w:w="10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E536E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(3.76%)</w:t>
            </w:r>
          </w:p>
        </w:tc>
      </w:tr>
      <w:tr w:rsidR="00AF37C8" w:rsidRPr="00AC273B" w14:paraId="0EBBDC3C" w14:textId="77777777" w:rsidTr="00604DA9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23508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950E4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C273B">
              <w:t>Total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000124A2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3,949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46E6FA3F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3,196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D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BE7062">
              <w:t>(80.93%)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225" w:type="dxa"/>
            </w:tcMar>
            <w:vAlign w:val="center"/>
            <w:hideMark/>
          </w:tcPr>
          <w:p w14:paraId="79C803FD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AC273B">
              <w:t xml:space="preserve">753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F4FA" w14:textId="77777777" w:rsidR="00AF37C8" w:rsidRPr="00AC273B" w:rsidRDefault="00AF37C8" w:rsidP="00604DA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00"/>
              <w:jc w:val="right"/>
            </w:pPr>
            <w:r w:rsidRPr="00DA7576">
              <w:t>(19.07%)</w:t>
            </w:r>
          </w:p>
        </w:tc>
      </w:tr>
    </w:tbl>
    <w:p w14:paraId="57FCB33A" w14:textId="77777777" w:rsidR="00AF37C8" w:rsidRDefault="00AF37C8" w:rsidP="00AF37C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</w:rPr>
      </w:pPr>
    </w:p>
    <w:p w14:paraId="38E94000" w14:textId="476F126C" w:rsidR="00FB03BF" w:rsidRDefault="00FB03BF">
      <w:pPr>
        <w:rPr>
          <w:rFonts w:asciiTheme="minorHAnsi" w:eastAsia="맑은 고딕" w:hAnsiTheme="minorHAnsi" w:cstheme="minorHAnsi"/>
          <w:b/>
          <w:lang w:eastAsia="ko-KR"/>
        </w:rPr>
      </w:pPr>
      <w:r>
        <w:rPr>
          <w:rFonts w:asciiTheme="minorHAnsi" w:eastAsia="맑은 고딕" w:hAnsiTheme="minorHAnsi" w:cstheme="minorHAnsi"/>
          <w:b/>
          <w:lang w:eastAsia="ko-KR"/>
        </w:rPr>
        <w:br w:type="page"/>
      </w:r>
    </w:p>
    <w:p w14:paraId="495FA6D7" w14:textId="1A52B280" w:rsidR="00FB03BF" w:rsidRDefault="007A6EE2" w:rsidP="00FB03BF">
      <w:pPr>
        <w:spacing w:line="360" w:lineRule="auto"/>
      </w:pPr>
      <w:r>
        <w:rPr>
          <w:b/>
          <w:bCs/>
        </w:rPr>
        <w:lastRenderedPageBreak/>
        <w:t>Supplementary Table S</w:t>
      </w:r>
      <w:r w:rsidR="004760FA">
        <w:rPr>
          <w:b/>
          <w:bCs/>
        </w:rPr>
        <w:t>6</w:t>
      </w:r>
      <w:r w:rsidR="00FB03BF" w:rsidRPr="004758D5">
        <w:rPr>
          <w:b/>
          <w:bCs/>
        </w:rPr>
        <w:t xml:space="preserve"> </w:t>
      </w:r>
      <w:r w:rsidR="00FB03BF" w:rsidRPr="00772C0F">
        <w:t>Raw data for constructions of disease detection model.</w:t>
      </w:r>
    </w:p>
    <w:p w14:paraId="759062B7" w14:textId="77777777" w:rsidR="00FB03BF" w:rsidRPr="009C53BA" w:rsidRDefault="00FB03BF" w:rsidP="00FB03BF">
      <w:pPr>
        <w:spacing w:line="360" w:lineRule="auto"/>
        <w:sectPr w:rsidR="00FB03BF" w:rsidRPr="009C53BA" w:rsidSect="00A94381">
          <w:type w:val="continuous"/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93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60"/>
        <w:gridCol w:w="3180"/>
        <w:gridCol w:w="1080"/>
        <w:gridCol w:w="1060"/>
        <w:gridCol w:w="871"/>
      </w:tblGrid>
      <w:tr w:rsidR="00FB03BF" w:rsidRPr="004E7F9A" w14:paraId="3C928BF6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27F3C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Crops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C0D9E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Disease Status</w:t>
            </w:r>
          </w:p>
        </w:tc>
        <w:tc>
          <w:tcPr>
            <w:tcW w:w="3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4A2B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Numbers</w:t>
            </w:r>
          </w:p>
        </w:tc>
      </w:tr>
      <w:tr w:rsidR="00FB03BF" w:rsidRPr="004E7F9A" w14:paraId="4E927E4C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03B8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877B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A69BB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Raw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B0F10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Excluded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1B9E3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9C53BA">
              <w:rPr>
                <w:b/>
                <w:bCs/>
              </w:rPr>
              <w:t>Used</w:t>
            </w:r>
          </w:p>
        </w:tc>
      </w:tr>
      <w:tr w:rsidR="00FB03BF" w:rsidRPr="004E7F9A" w14:paraId="7ED24275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04184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Apple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924407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ECB26C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1,645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29B3D3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623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888452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1,022</w:t>
            </w:r>
          </w:p>
        </w:tc>
      </w:tr>
      <w:tr w:rsidR="00FB03BF" w:rsidRPr="004E7F9A" w14:paraId="3C4F316A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C796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07DABB8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Apple scab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D59636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630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947C1E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0E5D5F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190</w:t>
            </w:r>
          </w:p>
        </w:tc>
      </w:tr>
      <w:tr w:rsidR="00FB03BF" w:rsidRPr="004E7F9A" w14:paraId="35DC791A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759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15D60F2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Black rot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00FE59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621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CE8BCD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126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7A025F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495</w:t>
            </w:r>
          </w:p>
        </w:tc>
      </w:tr>
      <w:tr w:rsidR="00FB03BF" w:rsidRPr="004E7F9A" w14:paraId="2631DC75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E992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3EE6950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Cedar apple rust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EEF42C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275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BE15FA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84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01E51B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191</w:t>
            </w:r>
          </w:p>
        </w:tc>
      </w:tr>
      <w:tr w:rsidR="00FB03BF" w:rsidRPr="004E7F9A" w14:paraId="361BC6F9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E33B7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Cherry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56D069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2A3B2B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854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D0AFB3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954D27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791</w:t>
            </w:r>
          </w:p>
        </w:tc>
      </w:tr>
      <w:tr w:rsidR="00FB03BF" w:rsidRPr="004E7F9A" w14:paraId="4FECB1D6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15D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52B118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Powdery mildew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04D162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1,052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857BE6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503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92FF59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549</w:t>
            </w:r>
          </w:p>
        </w:tc>
      </w:tr>
      <w:tr w:rsidR="00FB03BF" w:rsidRPr="004E7F9A" w14:paraId="4DA09C85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6F49B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Corn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366CC03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515B3D4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1,162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CA07CF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272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3E61AD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890</w:t>
            </w:r>
          </w:p>
        </w:tc>
      </w:tr>
      <w:tr w:rsidR="00FB03BF" w:rsidRPr="004E7F9A" w14:paraId="4304BD8A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822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400B7C0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9C53BA">
              <w:t>Cercospora</w:t>
            </w:r>
            <w:proofErr w:type="spellEnd"/>
            <w:r w:rsidRPr="009C53BA">
              <w:t xml:space="preserve"> leaf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3A1A1D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513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ACA564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F5D8D5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273</w:t>
            </w:r>
          </w:p>
        </w:tc>
      </w:tr>
      <w:tr w:rsidR="00FB03BF" w:rsidRPr="004E7F9A" w14:paraId="263C7E5F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83D1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137D3D2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Common rust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6A0D7A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1,192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37E795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600C2C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1,135</w:t>
            </w:r>
          </w:p>
        </w:tc>
      </w:tr>
      <w:tr w:rsidR="00FB03BF" w:rsidRPr="004E7F9A" w14:paraId="0A8D6838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8B99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484766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Northern leaf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8BE146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985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F223B0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260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F3EE2B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725</w:t>
            </w:r>
          </w:p>
        </w:tc>
      </w:tr>
      <w:tr w:rsidR="00FB03BF" w:rsidRPr="004E7F9A" w14:paraId="7B2D0073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E3F3F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Grape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5D138A2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1A8976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423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BC5D11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EF43F4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324</w:t>
            </w:r>
          </w:p>
        </w:tc>
      </w:tr>
      <w:tr w:rsidR="00FB03BF" w:rsidRPr="004E7F9A" w14:paraId="185BF8E5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744A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2924EE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Black rot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1EACF2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1,180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81940E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192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BDC2AA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988</w:t>
            </w:r>
          </w:p>
        </w:tc>
      </w:tr>
      <w:tr w:rsidR="00FB03BF" w:rsidRPr="004E7F9A" w14:paraId="108C8150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8289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05E9A93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Esca (Black Measles)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00E12C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1,384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6F2332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341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4A2470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1,043</w:t>
            </w:r>
          </w:p>
        </w:tc>
      </w:tr>
      <w:tr w:rsidR="00FB03BF" w:rsidRPr="004E7F9A" w14:paraId="4ED50DA7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9878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14E1C32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Leaf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408792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1,076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41B7ED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271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DDCE89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805</w:t>
            </w:r>
          </w:p>
        </w:tc>
      </w:tr>
      <w:tr w:rsidR="00FB03BF" w:rsidRPr="004E7F9A" w14:paraId="7A797FC1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799D1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Peach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7A8CDBB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8D4E8B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AEFD4F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178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DC9316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182</w:t>
            </w:r>
          </w:p>
        </w:tc>
      </w:tr>
      <w:tr w:rsidR="00FB03BF" w:rsidRPr="004E7F9A" w14:paraId="2B685CE8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FD8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4CDA26E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Bacterial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813182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2,297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F9163E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1,640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7B2A4C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657</w:t>
            </w:r>
          </w:p>
        </w:tc>
      </w:tr>
      <w:tr w:rsidR="00FB03BF" w:rsidRPr="004E7F9A" w14:paraId="25E726E1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C0F85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Bell Pepper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4F04D79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7CF5A2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1,478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8C1662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E78A88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1,456</w:t>
            </w:r>
          </w:p>
        </w:tc>
      </w:tr>
      <w:tr w:rsidR="00FB03BF" w:rsidRPr="004E7F9A" w14:paraId="025A214A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B50B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5E55C0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Bacterial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B08F5B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993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1C7B15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4EB4F9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933</w:t>
            </w:r>
          </w:p>
        </w:tc>
      </w:tr>
      <w:tr w:rsidR="00FB03BF" w:rsidRPr="004E7F9A" w14:paraId="7EF808D4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BBD30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Potato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7E9C51E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DFF9E0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152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25F585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ECC4EC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148</w:t>
            </w:r>
          </w:p>
        </w:tc>
      </w:tr>
      <w:tr w:rsidR="00FB03BF" w:rsidRPr="004E7F9A" w14:paraId="688E955E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79EA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40F682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Early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E1C86E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771003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71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5235C0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929</w:t>
            </w:r>
          </w:p>
        </w:tc>
      </w:tr>
      <w:tr w:rsidR="00FB03BF" w:rsidRPr="004E7F9A" w14:paraId="72B681B3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517B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7B6C3FF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Late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2DDE6A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1,001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5E76AD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268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9FB8F54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733</w:t>
            </w:r>
          </w:p>
        </w:tc>
      </w:tr>
      <w:tr w:rsidR="00FB03BF" w:rsidRPr="004E7F9A" w14:paraId="4DA835B5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9A975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Strawberry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BAD441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11B065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456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4D02B7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120AD6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451</w:t>
            </w:r>
          </w:p>
        </w:tc>
      </w:tr>
      <w:tr w:rsidR="00FB03BF" w:rsidRPr="004E7F9A" w14:paraId="3A915925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147E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1CD153E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Leaf scorch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58B66C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1,109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FF1E4A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481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DDE0C7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628</w:t>
            </w:r>
          </w:p>
        </w:tc>
      </w:tr>
      <w:tr w:rsidR="00FB03BF" w:rsidRPr="004E7F9A" w14:paraId="53182E26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15BC7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Tomato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5DEB8A1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01CF64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1,591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22214C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374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0832B1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1,217</w:t>
            </w:r>
          </w:p>
        </w:tc>
      </w:tr>
      <w:tr w:rsidR="00FB03BF" w:rsidRPr="004E7F9A" w14:paraId="0BD2DA70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F552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1E6186F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Bacterial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E847400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2,135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A62E08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465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E4D055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1,670</w:t>
            </w:r>
          </w:p>
        </w:tc>
      </w:tr>
      <w:tr w:rsidR="00FB03BF" w:rsidRPr="004E7F9A" w14:paraId="4D9C3F94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2A98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6DFE1AF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Early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85CA8A1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992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5BE05E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690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5F61BF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302</w:t>
            </w:r>
          </w:p>
        </w:tc>
      </w:tr>
      <w:tr w:rsidR="00FB03BF" w:rsidRPr="004E7F9A" w14:paraId="7AB2EBCA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FF0F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760C62F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Late blight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43E585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1,909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6D069C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1,442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478005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467</w:t>
            </w:r>
          </w:p>
        </w:tc>
      </w:tr>
      <w:tr w:rsidR="00FB03BF" w:rsidRPr="004E7F9A" w14:paraId="75758DE9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C95D3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6DC99C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Leaf mold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804C7E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674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A76BE5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871EBF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612</w:t>
            </w:r>
          </w:p>
        </w:tc>
      </w:tr>
      <w:tr w:rsidR="00FB03BF" w:rsidRPr="004E7F9A" w14:paraId="561EC1D5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20C2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4A29B67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Septoria leaf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D4911A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1,231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737E0A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190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5B25975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1,041</w:t>
            </w:r>
          </w:p>
        </w:tc>
      </w:tr>
      <w:tr w:rsidR="00FB03BF" w:rsidRPr="004E7F9A" w14:paraId="7723B289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EEA9B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727B418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Spider mites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D8DD6B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1,676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5743D38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322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75D737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1,354</w:t>
            </w:r>
          </w:p>
        </w:tc>
      </w:tr>
      <w:tr w:rsidR="00FB03BF" w:rsidRPr="004E7F9A" w14:paraId="529FA3F7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19D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03D58D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Target spot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C864D74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1,406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756460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666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43CAB572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740</w:t>
            </w:r>
          </w:p>
        </w:tc>
      </w:tr>
      <w:tr w:rsidR="00FB03BF" w:rsidRPr="004E7F9A" w14:paraId="0119F544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2147E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3AB916D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Tomato mosaic virus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9AE139D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373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633623F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92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C4D0087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281</w:t>
            </w:r>
          </w:p>
        </w:tc>
      </w:tr>
      <w:tr w:rsidR="00FB03BF" w:rsidRPr="004E7F9A" w14:paraId="7E27E028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2EA59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2B453E76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9C53BA">
              <w:t>Tomato yellow leaf curl virus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A7A09EA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5,357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6DB0FB4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3,653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CF640FC" w14:textId="77777777" w:rsidR="00FB03BF" w:rsidRPr="009C53BA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9C53BA">
              <w:t>1,704</w:t>
            </w:r>
          </w:p>
        </w:tc>
      </w:tr>
      <w:tr w:rsidR="00FB03BF" w:rsidRPr="004758D5" w14:paraId="1AA7B400" w14:textId="77777777" w:rsidTr="008F4129">
        <w:trPr>
          <w:trHeight w:val="325"/>
        </w:trPr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CF4BDA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4758D5">
              <w:t>Subtotal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5D9DC4A2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4758D5">
              <w:t>Healthy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88D5DE9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8,121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32586C11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1,640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5369967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6,481</w:t>
            </w:r>
          </w:p>
        </w:tc>
      </w:tr>
      <w:tr w:rsidR="00FB03BF" w:rsidRPr="004758D5" w14:paraId="116005BB" w14:textId="77777777" w:rsidTr="008F4129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12497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70" w:type="dxa"/>
              <w:bottom w:w="0" w:type="dxa"/>
              <w:right w:w="11" w:type="dxa"/>
            </w:tcMar>
            <w:vAlign w:val="center"/>
            <w:hideMark/>
          </w:tcPr>
          <w:p w14:paraId="5CD57E5C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4758D5">
              <w:t>Disease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055D7088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31,061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6CB2D477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12,616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238DC8E0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18,445</w:t>
            </w:r>
          </w:p>
        </w:tc>
      </w:tr>
      <w:tr w:rsidR="00FB03BF" w:rsidRPr="004758D5" w14:paraId="32CD7CF7" w14:textId="77777777" w:rsidTr="008F4129">
        <w:trPr>
          <w:trHeight w:val="325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C88DEF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4758D5">
              <w:t>Total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F9C9BD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54BD2F2D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39,182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78C7B12E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14,256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70" w:type="dxa"/>
            </w:tcMar>
            <w:vAlign w:val="center"/>
            <w:hideMark/>
          </w:tcPr>
          <w:p w14:paraId="1FE517C4" w14:textId="77777777" w:rsidR="00FB03BF" w:rsidRPr="004758D5" w:rsidRDefault="00FB03BF" w:rsidP="008F412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</w:pPr>
            <w:r w:rsidRPr="004758D5">
              <w:t>24,926</w:t>
            </w:r>
          </w:p>
        </w:tc>
      </w:tr>
    </w:tbl>
    <w:p w14:paraId="103FE381" w14:textId="77777777" w:rsidR="00FB03BF" w:rsidRDefault="00FB03BF" w:rsidP="00FB03B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0B22994C" w14:textId="77777777" w:rsidR="004E6A7C" w:rsidRPr="000B51CC" w:rsidRDefault="004E6A7C" w:rsidP="00023D81">
      <w:pPr>
        <w:widowControl w:val="0"/>
        <w:autoSpaceDE w:val="0"/>
        <w:autoSpaceDN w:val="0"/>
        <w:adjustRightInd w:val="0"/>
        <w:spacing w:line="360" w:lineRule="auto"/>
        <w:rPr>
          <w:rFonts w:asciiTheme="minorHAnsi" w:eastAsia="맑은 고딕" w:hAnsiTheme="minorHAnsi" w:cstheme="minorHAnsi"/>
          <w:b/>
          <w:lang w:eastAsia="ko-KR"/>
        </w:rPr>
      </w:pPr>
    </w:p>
    <w:sectPr w:rsidR="004E6A7C" w:rsidRPr="000B51CC" w:rsidSect="00A94381">
      <w:headerReference w:type="default" r:id="rId17"/>
      <w:type w:val="continuous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7ACB" w14:textId="77777777" w:rsidR="00A634A4" w:rsidRDefault="00A634A4">
      <w:r>
        <w:separator/>
      </w:r>
    </w:p>
  </w:endnote>
  <w:endnote w:type="continuationSeparator" w:id="0">
    <w:p w14:paraId="7780E6D9" w14:textId="77777777" w:rsidR="00A634A4" w:rsidRDefault="00A6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7A514" w14:textId="77777777" w:rsidR="00A634A4" w:rsidRDefault="00A634A4">
      <w:r>
        <w:separator/>
      </w:r>
    </w:p>
  </w:footnote>
  <w:footnote w:type="continuationSeparator" w:id="0">
    <w:p w14:paraId="2DCC5C82" w14:textId="77777777" w:rsidR="00A634A4" w:rsidRDefault="00A6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9052" w14:textId="77777777" w:rsidR="004E6A7C" w:rsidRDefault="004E6A7C">
    <w:pPr>
      <w:pStyle w:val="af0"/>
      <w:rPr>
        <w:b/>
        <w:bCs/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53E6"/>
    <w:multiLevelType w:val="hybridMultilevel"/>
    <w:tmpl w:val="EF007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542C"/>
    <w:multiLevelType w:val="hybridMultilevel"/>
    <w:tmpl w:val="DB9E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23CA4"/>
    <w:multiLevelType w:val="hybridMultilevel"/>
    <w:tmpl w:val="AF9A1AB8"/>
    <w:lvl w:ilvl="0" w:tplc="9D067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AE1"/>
    <w:multiLevelType w:val="hybridMultilevel"/>
    <w:tmpl w:val="EDF8CB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826F1"/>
    <w:multiLevelType w:val="hybridMultilevel"/>
    <w:tmpl w:val="4AC03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C1C8A"/>
    <w:multiLevelType w:val="hybridMultilevel"/>
    <w:tmpl w:val="116C9F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D6D7B"/>
    <w:multiLevelType w:val="hybridMultilevel"/>
    <w:tmpl w:val="EA4E78EE"/>
    <w:lvl w:ilvl="0" w:tplc="C8E455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62516738">
    <w:abstractNumId w:val="2"/>
  </w:num>
  <w:num w:numId="2" w16cid:durableId="491875535">
    <w:abstractNumId w:val="0"/>
  </w:num>
  <w:num w:numId="3" w16cid:durableId="1564756318">
    <w:abstractNumId w:val="5"/>
  </w:num>
  <w:num w:numId="4" w16cid:durableId="2141261754">
    <w:abstractNumId w:val="6"/>
  </w:num>
  <w:num w:numId="5" w16cid:durableId="1042486676">
    <w:abstractNumId w:val="4"/>
  </w:num>
  <w:num w:numId="6" w16cid:durableId="1162621401">
    <w:abstractNumId w:val="1"/>
  </w:num>
  <w:num w:numId="7" w16cid:durableId="1835292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CA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 fill="f" fillcolor="white">
      <v:fill color="white" on="f"/>
      <v:stroke weight="1.5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91"/>
    <w:rsid w:val="00023D81"/>
    <w:rsid w:val="000701F9"/>
    <w:rsid w:val="00095A11"/>
    <w:rsid w:val="00097C98"/>
    <w:rsid w:val="000B21A8"/>
    <w:rsid w:val="000B33FD"/>
    <w:rsid w:val="000B51CC"/>
    <w:rsid w:val="000D7131"/>
    <w:rsid w:val="000E4DE6"/>
    <w:rsid w:val="000F77CC"/>
    <w:rsid w:val="001054A8"/>
    <w:rsid w:val="00130488"/>
    <w:rsid w:val="00170616"/>
    <w:rsid w:val="001B1338"/>
    <w:rsid w:val="001C0444"/>
    <w:rsid w:val="001F50F9"/>
    <w:rsid w:val="00210850"/>
    <w:rsid w:val="002515E8"/>
    <w:rsid w:val="002551E1"/>
    <w:rsid w:val="0025539A"/>
    <w:rsid w:val="00256C1A"/>
    <w:rsid w:val="0027782C"/>
    <w:rsid w:val="002814D8"/>
    <w:rsid w:val="002E57B7"/>
    <w:rsid w:val="002F5957"/>
    <w:rsid w:val="00330C80"/>
    <w:rsid w:val="00347494"/>
    <w:rsid w:val="00361F55"/>
    <w:rsid w:val="00364891"/>
    <w:rsid w:val="00370ED9"/>
    <w:rsid w:val="003822A1"/>
    <w:rsid w:val="003B4B92"/>
    <w:rsid w:val="003B4C3F"/>
    <w:rsid w:val="003E28BD"/>
    <w:rsid w:val="00404A0F"/>
    <w:rsid w:val="00433FCF"/>
    <w:rsid w:val="00461196"/>
    <w:rsid w:val="00464116"/>
    <w:rsid w:val="004758D5"/>
    <w:rsid w:val="004760FA"/>
    <w:rsid w:val="0048424C"/>
    <w:rsid w:val="00484B7E"/>
    <w:rsid w:val="004E4660"/>
    <w:rsid w:val="004E6A7C"/>
    <w:rsid w:val="00542F2A"/>
    <w:rsid w:val="005531BE"/>
    <w:rsid w:val="00562D0B"/>
    <w:rsid w:val="0057063F"/>
    <w:rsid w:val="00584C9A"/>
    <w:rsid w:val="006321E1"/>
    <w:rsid w:val="00635C23"/>
    <w:rsid w:val="00637A78"/>
    <w:rsid w:val="00663360"/>
    <w:rsid w:val="0066500A"/>
    <w:rsid w:val="00670559"/>
    <w:rsid w:val="006D295E"/>
    <w:rsid w:val="006F3171"/>
    <w:rsid w:val="007026ED"/>
    <w:rsid w:val="0071245E"/>
    <w:rsid w:val="00732C79"/>
    <w:rsid w:val="00750E63"/>
    <w:rsid w:val="007650FB"/>
    <w:rsid w:val="00766A06"/>
    <w:rsid w:val="00772C0F"/>
    <w:rsid w:val="0078047C"/>
    <w:rsid w:val="007A6EE2"/>
    <w:rsid w:val="007B1AFA"/>
    <w:rsid w:val="007B2A4F"/>
    <w:rsid w:val="00811555"/>
    <w:rsid w:val="00821F19"/>
    <w:rsid w:val="00853C72"/>
    <w:rsid w:val="0088307A"/>
    <w:rsid w:val="008A4751"/>
    <w:rsid w:val="008B0091"/>
    <w:rsid w:val="008D6B38"/>
    <w:rsid w:val="008E0D1E"/>
    <w:rsid w:val="008E2EB0"/>
    <w:rsid w:val="008E6DBC"/>
    <w:rsid w:val="008F1325"/>
    <w:rsid w:val="00900DD0"/>
    <w:rsid w:val="0094332F"/>
    <w:rsid w:val="00953879"/>
    <w:rsid w:val="0097561E"/>
    <w:rsid w:val="00975BF1"/>
    <w:rsid w:val="0098666F"/>
    <w:rsid w:val="00986CF6"/>
    <w:rsid w:val="009C53BA"/>
    <w:rsid w:val="009D243D"/>
    <w:rsid w:val="009E4DEA"/>
    <w:rsid w:val="00A0480C"/>
    <w:rsid w:val="00A35AC5"/>
    <w:rsid w:val="00A533E6"/>
    <w:rsid w:val="00A634A4"/>
    <w:rsid w:val="00A757A8"/>
    <w:rsid w:val="00A76602"/>
    <w:rsid w:val="00A81AE0"/>
    <w:rsid w:val="00A94381"/>
    <w:rsid w:val="00A96CF5"/>
    <w:rsid w:val="00AA69BC"/>
    <w:rsid w:val="00AB1AC2"/>
    <w:rsid w:val="00AC273B"/>
    <w:rsid w:val="00AC6641"/>
    <w:rsid w:val="00AC7F79"/>
    <w:rsid w:val="00AF37C8"/>
    <w:rsid w:val="00B2017F"/>
    <w:rsid w:val="00B24C49"/>
    <w:rsid w:val="00B76EE7"/>
    <w:rsid w:val="00B8743E"/>
    <w:rsid w:val="00B903EB"/>
    <w:rsid w:val="00BE2389"/>
    <w:rsid w:val="00C466C1"/>
    <w:rsid w:val="00C708C7"/>
    <w:rsid w:val="00C71E84"/>
    <w:rsid w:val="00C72DAE"/>
    <w:rsid w:val="00C776D3"/>
    <w:rsid w:val="00C8067F"/>
    <w:rsid w:val="00C845D7"/>
    <w:rsid w:val="00C93784"/>
    <w:rsid w:val="00C97BD2"/>
    <w:rsid w:val="00CC2503"/>
    <w:rsid w:val="00D00C92"/>
    <w:rsid w:val="00D032CB"/>
    <w:rsid w:val="00D36CE6"/>
    <w:rsid w:val="00D534C7"/>
    <w:rsid w:val="00D538A0"/>
    <w:rsid w:val="00D76A36"/>
    <w:rsid w:val="00D934F3"/>
    <w:rsid w:val="00DB2312"/>
    <w:rsid w:val="00DE5DF3"/>
    <w:rsid w:val="00DF12FF"/>
    <w:rsid w:val="00E3708A"/>
    <w:rsid w:val="00E40020"/>
    <w:rsid w:val="00E419C7"/>
    <w:rsid w:val="00E6019A"/>
    <w:rsid w:val="00E606D7"/>
    <w:rsid w:val="00E62B99"/>
    <w:rsid w:val="00E71BB0"/>
    <w:rsid w:val="00E72CF2"/>
    <w:rsid w:val="00E75024"/>
    <w:rsid w:val="00E91313"/>
    <w:rsid w:val="00E94FA1"/>
    <w:rsid w:val="00EA5C11"/>
    <w:rsid w:val="00EB354F"/>
    <w:rsid w:val="00ED298A"/>
    <w:rsid w:val="00EE260F"/>
    <w:rsid w:val="00F06A8D"/>
    <w:rsid w:val="00F45922"/>
    <w:rsid w:val="00F550E9"/>
    <w:rsid w:val="00F81E20"/>
    <w:rsid w:val="00FB03BF"/>
    <w:rsid w:val="00FC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1.5pt"/>
    </o:shapedefaults>
    <o:shapelayout v:ext="edit">
      <o:idmap v:ext="edit" data="2"/>
    </o:shapelayout>
  </w:shapeDefaults>
  <w:decimalSymbol w:val="."/>
  <w:listSeparator w:val=","/>
  <w14:docId w14:val="258CDE61"/>
  <w15:docId w15:val="{8B5A8DDB-EF15-4EFF-91AE-0500E14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DAE"/>
    <w:rPr>
      <w:sz w:val="24"/>
      <w:szCs w:val="24"/>
      <w:lang w:val="en-CA" w:eastAsia="en-US"/>
    </w:rPr>
  </w:style>
  <w:style w:type="paragraph" w:styleId="1">
    <w:name w:val="heading 1"/>
    <w:basedOn w:val="a"/>
    <w:next w:val="a"/>
    <w:qFormat/>
    <w:rsid w:val="00C72DAE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C72DAE"/>
    <w:pPr>
      <w:keepNext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C72DAE"/>
    <w:pPr>
      <w:keepNext/>
      <w:outlineLvl w:val="2"/>
    </w:pPr>
    <w:rPr>
      <w:u w:val="single"/>
      <w:lang w:val="en-US"/>
    </w:rPr>
  </w:style>
  <w:style w:type="paragraph" w:styleId="4">
    <w:name w:val="heading 4"/>
    <w:basedOn w:val="a"/>
    <w:next w:val="a"/>
    <w:qFormat/>
    <w:rsid w:val="00C72DA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72DAE"/>
    <w:pPr>
      <w:keepNext/>
      <w:autoSpaceDE w:val="0"/>
      <w:autoSpaceDN w:val="0"/>
      <w:adjustRightInd w:val="0"/>
      <w:jc w:val="center"/>
      <w:outlineLvl w:val="4"/>
    </w:pPr>
    <w:rPr>
      <w:i/>
      <w:iCs/>
      <w:color w:val="000000"/>
      <w:szCs w:val="18"/>
      <w:lang w:val="en-US"/>
    </w:rPr>
  </w:style>
  <w:style w:type="paragraph" w:styleId="6">
    <w:name w:val="heading 6"/>
    <w:basedOn w:val="a"/>
    <w:next w:val="a"/>
    <w:qFormat/>
    <w:rsid w:val="00C72DAE"/>
    <w:pPr>
      <w:keepNext/>
      <w:tabs>
        <w:tab w:val="center" w:pos="5126"/>
      </w:tabs>
      <w:autoSpaceDE w:val="0"/>
      <w:autoSpaceDN w:val="0"/>
      <w:adjustRightInd w:val="0"/>
      <w:outlineLvl w:val="5"/>
    </w:pPr>
    <w:rPr>
      <w:rFonts w:ascii="Arial" w:hAnsi="Arial" w:cs="Arial"/>
      <w:b/>
      <w:bCs/>
      <w:color w:val="000000"/>
      <w:sz w:val="18"/>
      <w:szCs w:val="18"/>
      <w:lang w:val="en-US"/>
    </w:rPr>
  </w:style>
  <w:style w:type="paragraph" w:styleId="7">
    <w:name w:val="heading 7"/>
    <w:basedOn w:val="a"/>
    <w:next w:val="a"/>
    <w:qFormat/>
    <w:rsid w:val="00C72DAE"/>
    <w:pPr>
      <w:keepNext/>
      <w:outlineLvl w:val="6"/>
    </w:pPr>
    <w:rPr>
      <w:szCs w:val="20"/>
      <w:u w:val="single"/>
      <w:lang w:val="en-US"/>
    </w:rPr>
  </w:style>
  <w:style w:type="paragraph" w:styleId="8">
    <w:name w:val="heading 8"/>
    <w:basedOn w:val="a"/>
    <w:next w:val="a"/>
    <w:qFormat/>
    <w:rsid w:val="00C72DAE"/>
    <w:pPr>
      <w:keepNext/>
      <w:tabs>
        <w:tab w:val="center" w:pos="5284"/>
      </w:tabs>
      <w:autoSpaceDE w:val="0"/>
      <w:autoSpaceDN w:val="0"/>
      <w:adjustRightInd w:val="0"/>
      <w:outlineLvl w:val="7"/>
    </w:pPr>
    <w:rPr>
      <w:b/>
      <w:bCs/>
      <w:color w:val="000000"/>
      <w:szCs w:val="18"/>
      <w:lang w:val="en-US"/>
    </w:rPr>
  </w:style>
  <w:style w:type="paragraph" w:styleId="9">
    <w:name w:val="heading 9"/>
    <w:basedOn w:val="a"/>
    <w:next w:val="a"/>
    <w:qFormat/>
    <w:rsid w:val="00C72DAE"/>
    <w:pPr>
      <w:keepNext/>
      <w:outlineLvl w:val="8"/>
    </w:pPr>
    <w:rPr>
      <w:b/>
      <w:bCs/>
      <w:color w:val="9999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C72DAE"/>
    <w:rPr>
      <w:color w:val="0000FF"/>
      <w:u w:val="single"/>
    </w:rPr>
  </w:style>
  <w:style w:type="character" w:styleId="a4">
    <w:name w:val="annotation reference"/>
    <w:semiHidden/>
    <w:rsid w:val="00C72DAE"/>
    <w:rPr>
      <w:sz w:val="16"/>
      <w:szCs w:val="16"/>
    </w:rPr>
  </w:style>
  <w:style w:type="paragraph" w:styleId="a5">
    <w:name w:val="annotation text"/>
    <w:basedOn w:val="a"/>
    <w:semiHidden/>
    <w:rsid w:val="00C72DAE"/>
    <w:rPr>
      <w:sz w:val="20"/>
      <w:szCs w:val="20"/>
    </w:rPr>
  </w:style>
  <w:style w:type="paragraph" w:styleId="a6">
    <w:name w:val="Body Text Indent"/>
    <w:basedOn w:val="a"/>
    <w:semiHidden/>
    <w:rsid w:val="00C72DAE"/>
    <w:pPr>
      <w:ind w:firstLine="720"/>
    </w:pPr>
    <w:rPr>
      <w:szCs w:val="20"/>
      <w:lang w:val="en-US"/>
    </w:rPr>
  </w:style>
  <w:style w:type="paragraph" w:styleId="a7">
    <w:name w:val="Normal (Web)"/>
    <w:basedOn w:val="a"/>
    <w:semiHidden/>
    <w:rsid w:val="00C72DAE"/>
    <w:pPr>
      <w:spacing w:before="100" w:beforeAutospacing="1" w:after="100" w:afterAutospacing="1"/>
    </w:pPr>
  </w:style>
  <w:style w:type="paragraph" w:styleId="a8">
    <w:name w:val="Body Text"/>
    <w:basedOn w:val="a"/>
    <w:semiHidden/>
    <w:rsid w:val="00C72DAE"/>
    <w:pPr>
      <w:autoSpaceDE w:val="0"/>
      <w:autoSpaceDN w:val="0"/>
      <w:adjustRightInd w:val="0"/>
    </w:pPr>
    <w:rPr>
      <w:color w:val="000000"/>
      <w:szCs w:val="18"/>
      <w:lang w:val="en-US"/>
    </w:rPr>
  </w:style>
  <w:style w:type="character" w:styleId="a9">
    <w:name w:val="FollowedHyperlink"/>
    <w:semiHidden/>
    <w:rsid w:val="00C72DAE"/>
    <w:rPr>
      <w:color w:val="800080"/>
      <w:u w:val="single"/>
    </w:rPr>
  </w:style>
  <w:style w:type="character" w:styleId="aa">
    <w:name w:val="Strong"/>
    <w:qFormat/>
    <w:rsid w:val="00C72DAE"/>
    <w:rPr>
      <w:b/>
      <w:bCs/>
    </w:rPr>
  </w:style>
  <w:style w:type="paragraph" w:styleId="ab">
    <w:name w:val="footer"/>
    <w:basedOn w:val="a"/>
    <w:semiHidden/>
    <w:rsid w:val="00C72DAE"/>
    <w:pPr>
      <w:tabs>
        <w:tab w:val="center" w:pos="4320"/>
        <w:tab w:val="right" w:pos="8640"/>
      </w:tabs>
    </w:pPr>
  </w:style>
  <w:style w:type="character" w:styleId="ac">
    <w:name w:val="page number"/>
    <w:basedOn w:val="a0"/>
    <w:semiHidden/>
    <w:rsid w:val="00C72DAE"/>
  </w:style>
  <w:style w:type="character" w:styleId="ad">
    <w:name w:val="line number"/>
    <w:semiHidden/>
    <w:rsid w:val="00C72DAE"/>
    <w:rPr>
      <w:color w:val="999999"/>
      <w:sz w:val="20"/>
    </w:rPr>
  </w:style>
  <w:style w:type="paragraph" w:styleId="ae">
    <w:name w:val="footnote text"/>
    <w:basedOn w:val="a"/>
    <w:semiHidden/>
    <w:rsid w:val="00C72DAE"/>
    <w:rPr>
      <w:sz w:val="20"/>
      <w:szCs w:val="20"/>
    </w:rPr>
  </w:style>
  <w:style w:type="character" w:styleId="af">
    <w:name w:val="footnote reference"/>
    <w:semiHidden/>
    <w:rsid w:val="00C72DAE"/>
    <w:rPr>
      <w:vertAlign w:val="superscript"/>
    </w:rPr>
  </w:style>
  <w:style w:type="paragraph" w:styleId="20">
    <w:name w:val="Body Text 2"/>
    <w:basedOn w:val="a"/>
    <w:semiHidden/>
    <w:rsid w:val="00C72DAE"/>
    <w:pPr>
      <w:jc w:val="center"/>
    </w:pPr>
    <w:rPr>
      <w:rFonts w:ascii="Arial" w:hAnsi="Arial" w:cs="Arial"/>
      <w:color w:val="999999"/>
      <w:sz w:val="20"/>
    </w:rPr>
  </w:style>
  <w:style w:type="paragraph" w:styleId="30">
    <w:name w:val="Body Text 3"/>
    <w:basedOn w:val="a"/>
    <w:semiHidden/>
    <w:rsid w:val="00C72DAE"/>
    <w:pPr>
      <w:jc w:val="center"/>
    </w:pPr>
  </w:style>
  <w:style w:type="paragraph" w:styleId="af0">
    <w:name w:val="header"/>
    <w:basedOn w:val="a"/>
    <w:semiHidden/>
    <w:rsid w:val="00C72DAE"/>
    <w:pPr>
      <w:tabs>
        <w:tab w:val="center" w:pos="4320"/>
        <w:tab w:val="right" w:pos="8640"/>
      </w:tabs>
    </w:pPr>
  </w:style>
  <w:style w:type="paragraph" w:styleId="60">
    <w:name w:val="toc 6"/>
    <w:basedOn w:val="a"/>
    <w:next w:val="a"/>
    <w:autoRedefine/>
    <w:semiHidden/>
    <w:rsid w:val="00C72DAE"/>
    <w:pPr>
      <w:widowControl w:val="0"/>
      <w:ind w:right="113"/>
    </w:pPr>
    <w:rPr>
      <w:lang w:val="en-US"/>
    </w:rPr>
  </w:style>
  <w:style w:type="character" w:customStyle="1" w:styleId="fieldlabel1">
    <w:name w:val="fieldlabel1"/>
    <w:rsid w:val="00C72DAE"/>
    <w:rPr>
      <w:rFonts w:ascii="Verdana" w:hAnsi="Verdana" w:hint="default"/>
      <w:b/>
      <w:bCs/>
    </w:rPr>
  </w:style>
  <w:style w:type="character" w:styleId="af1">
    <w:name w:val="Placeholder Text"/>
    <w:basedOn w:val="a0"/>
    <w:uiPriority w:val="99"/>
    <w:semiHidden/>
    <w:rsid w:val="00BE2389"/>
    <w:rPr>
      <w:color w:val="808080"/>
    </w:rPr>
  </w:style>
  <w:style w:type="paragraph" w:styleId="af2">
    <w:name w:val="Balloon Text"/>
    <w:basedOn w:val="a"/>
    <w:link w:val="Char"/>
    <w:uiPriority w:val="99"/>
    <w:semiHidden/>
    <w:unhideWhenUsed/>
    <w:rsid w:val="00BE2389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f2"/>
    <w:uiPriority w:val="99"/>
    <w:semiHidden/>
    <w:rsid w:val="00BE2389"/>
    <w:rPr>
      <w:rFonts w:ascii="Tahoma" w:hAnsi="Tahoma" w:cs="Tahoma"/>
      <w:sz w:val="16"/>
      <w:szCs w:val="16"/>
      <w:lang w:val="en-CA" w:eastAsia="en-US"/>
    </w:rPr>
  </w:style>
  <w:style w:type="paragraph" w:styleId="af3">
    <w:name w:val="List Paragraph"/>
    <w:basedOn w:val="a"/>
    <w:uiPriority w:val="34"/>
    <w:qFormat/>
    <w:rsid w:val="00986CF6"/>
    <w:pPr>
      <w:ind w:left="720"/>
      <w:contextualSpacing/>
    </w:pPr>
  </w:style>
  <w:style w:type="paragraph" w:customStyle="1" w:styleId="AuthorList">
    <w:name w:val="Author List"/>
    <w:aliases w:val="Keywords,Abstract"/>
    <w:basedOn w:val="af4"/>
    <w:next w:val="a"/>
    <w:uiPriority w:val="1"/>
    <w:qFormat/>
    <w:rsid w:val="00C466C1"/>
    <w:pPr>
      <w:spacing w:before="240" w:after="240"/>
      <w:jc w:val="left"/>
      <w:outlineLvl w:val="9"/>
    </w:pPr>
    <w:rPr>
      <w:rFonts w:ascii="Times New Roman" w:hAnsi="Times New Roman" w:cs="Times New Roman"/>
      <w:b/>
      <w:lang w:val="en-US"/>
    </w:rPr>
  </w:style>
  <w:style w:type="paragraph" w:styleId="af4">
    <w:name w:val="Subtitle"/>
    <w:basedOn w:val="a"/>
    <w:next w:val="a"/>
    <w:link w:val="Char0"/>
    <w:uiPriority w:val="11"/>
    <w:qFormat/>
    <w:rsid w:val="00C466C1"/>
    <w:pPr>
      <w:spacing w:after="60"/>
      <w:jc w:val="center"/>
      <w:outlineLvl w:val="1"/>
    </w:pPr>
    <w:rPr>
      <w:rFonts w:asciiTheme="minorHAnsi" w:hAnsiTheme="minorHAnsi" w:cstheme="minorBidi"/>
    </w:rPr>
  </w:style>
  <w:style w:type="character" w:customStyle="1" w:styleId="Char0">
    <w:name w:val="부제 Char"/>
    <w:basedOn w:val="a0"/>
    <w:link w:val="af4"/>
    <w:uiPriority w:val="11"/>
    <w:rsid w:val="00C466C1"/>
    <w:rPr>
      <w:rFonts w:asciiTheme="minorHAnsi" w:hAnsiTheme="minorHAnsi" w:cstheme="minorBidi"/>
      <w:sz w:val="24"/>
      <w:szCs w:val="24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nons\Downloads\New_Phytologist_SI_template_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D63D-1C56-485C-8A8D-FDEBCDD5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New_Phytologist_SI_template_2014.dotx</Template>
  <TotalTime>3</TotalTime>
  <Pages>13</Pages>
  <Words>1503</Words>
  <Characters>8684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 Phytologist SI template</vt:lpstr>
      <vt:lpstr>New Phytologist SI template</vt:lpstr>
    </vt:vector>
  </TitlesOfParts>
  <Company>Ohio State University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Phytologist SI template</dc:title>
  <dc:creator>Lennon, Sarah</dc:creator>
  <cp:lastModifiedBy>정 민아</cp:lastModifiedBy>
  <cp:revision>3</cp:revision>
  <cp:lastPrinted>2006-09-15T11:41:00Z</cp:lastPrinted>
  <dcterms:created xsi:type="dcterms:W3CDTF">2022-08-04T05:17:00Z</dcterms:created>
  <dcterms:modified xsi:type="dcterms:W3CDTF">2022-08-04T05:18:00Z</dcterms:modified>
</cp:coreProperties>
</file>