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EEE6" w14:textId="53D55392" w:rsidR="00654E8F" w:rsidRDefault="00654E8F" w:rsidP="0010656F">
      <w:pPr>
        <w:pStyle w:val="SupplementaryMaterial"/>
      </w:pPr>
      <w:r w:rsidRPr="001549D3">
        <w:t xml:space="preserve">Supplementary </w:t>
      </w:r>
      <w:r w:rsidR="0010656F">
        <w:t>File 1</w:t>
      </w:r>
    </w:p>
    <w:p w14:paraId="43AA1053" w14:textId="77777777" w:rsidR="0010656F" w:rsidRDefault="0010656F" w:rsidP="0010656F">
      <w:r w:rsidRPr="0010656F">
        <w:t xml:space="preserve">The Effect of Arterial Cannula Tip Position on Differential Hypoxemia During </w:t>
      </w:r>
      <w:proofErr w:type="spellStart"/>
      <w:r w:rsidRPr="0010656F">
        <w:t>Venoarterial</w:t>
      </w:r>
      <w:proofErr w:type="spellEnd"/>
      <w:r w:rsidRPr="0010656F">
        <w:t xml:space="preserve"> Extracorporeal Membrane Oxygenation</w:t>
      </w:r>
      <w:r>
        <w:t>, Physical and Engineering Sciences in Medicine</w:t>
      </w:r>
    </w:p>
    <w:p w14:paraId="5548AA90" w14:textId="70A875B3" w:rsidR="0010656F" w:rsidRDefault="0010656F" w:rsidP="0010656F">
      <w:r w:rsidRPr="0010656F">
        <w:t>Avishka Wickramarachchi</w:t>
      </w:r>
      <w:r>
        <w:t>*</w:t>
      </w:r>
      <w:r w:rsidRPr="0010656F">
        <w:t>, Aidan J.C. Burrell, Andrew F. Stephen</w:t>
      </w:r>
      <w:r>
        <w:t>s</w:t>
      </w:r>
      <w:r w:rsidRPr="0010656F">
        <w:t xml:space="preserve">, Michael Šeman, Ashkan Vatani, Mehrdad </w:t>
      </w:r>
      <w:proofErr w:type="spellStart"/>
      <w:r w:rsidRPr="0010656F">
        <w:t>Khamooshi</w:t>
      </w:r>
      <w:proofErr w:type="spellEnd"/>
      <w:r w:rsidRPr="0010656F">
        <w:t xml:space="preserve">, Jaishankar Raman, Rinaldo </w:t>
      </w:r>
      <w:proofErr w:type="spellStart"/>
      <w:r w:rsidRPr="0010656F">
        <w:t>Bellomo</w:t>
      </w:r>
      <w:proofErr w:type="spellEnd"/>
      <w:r w:rsidRPr="0010656F">
        <w:t>, Shaun D. Gregory</w:t>
      </w:r>
      <w:r>
        <w:t>.</w:t>
      </w:r>
    </w:p>
    <w:p w14:paraId="7AC723C1" w14:textId="77777777" w:rsidR="0010656F" w:rsidRDefault="0010656F" w:rsidP="0010656F">
      <w:r>
        <w:t xml:space="preserve">*Corresponding Author: </w:t>
      </w:r>
    </w:p>
    <w:p w14:paraId="58686A9B" w14:textId="14374AB2" w:rsidR="0010656F" w:rsidRDefault="0010656F" w:rsidP="0010656F">
      <w:hyperlink r:id="rId8" w:history="1">
        <w:r w:rsidRPr="00501D9E">
          <w:rPr>
            <w:rStyle w:val="Hyperlink"/>
          </w:rPr>
          <w:t>avishka.wickramarachchi@monash.edu</w:t>
        </w:r>
      </w:hyperlink>
      <w:r>
        <w:t xml:space="preserve">, </w:t>
      </w:r>
      <w:r w:rsidRPr="0010656F">
        <w:t>Cardio-respiratory Engineering and Technology Laboratory, Baker Heart and Diabetes Institute, Melbourne, Australia</w:t>
      </w:r>
    </w:p>
    <w:p w14:paraId="1DD6A937" w14:textId="76BDDBE3" w:rsidR="00C03D1F" w:rsidRPr="00C03D1F" w:rsidRDefault="00C03D1F" w:rsidP="00692A76">
      <w:pPr>
        <w:pStyle w:val="Heading1"/>
        <w:numPr>
          <w:ilvl w:val="0"/>
          <w:numId w:val="0"/>
        </w:numPr>
        <w:ind w:left="567" w:hanging="567"/>
      </w:pPr>
      <w:r w:rsidRPr="00C03D1F">
        <w:t>Meshing Details</w:t>
      </w:r>
    </w:p>
    <w:p w14:paraId="4F2674A7" w14:textId="7D067F5A" w:rsidR="00782563" w:rsidRDefault="00C03D1F" w:rsidP="0010656F">
      <w:r w:rsidRPr="00C03D1F">
        <w:t>The meshing process was carried out using Fluent 20R2 meshing (ANSYS, Canonsburg, Pennsylvania, USA) where the domain was discretized into poly-</w:t>
      </w:r>
      <w:proofErr w:type="spellStart"/>
      <w:r w:rsidRPr="00C03D1F">
        <w:t>hexcore</w:t>
      </w:r>
      <w:proofErr w:type="spellEnd"/>
      <w:r w:rsidRPr="00C03D1F">
        <w:t xml:space="preserve"> elements. Ten and five inflation layers were implemented on the walls of the cannula and the vasculature respectively; thereby maintaining a y+ value of less than five for each simulation. This ensured accurate resolution of the viscous sublayer. A mesh containing 0.6 million elements was created and was verified with a mesh convergence study using a fine mesh containing 1.4 million elements and an extra fine mesh containing 4 million elements. Results sho</w:t>
      </w:r>
      <w:bookmarkStart w:id="0" w:name="_GoBack"/>
      <w:bookmarkEnd w:id="0"/>
      <w:r w:rsidRPr="00C03D1F">
        <w:t>wed less than 5% variation in maximum centerline velocity across the velocity profile at the tip of cannula (Figure 1) between the 0.6 million and 4 million element mesh (2.463 m/s and 2.571 m/s, respectively). To ensure mesh convergence was achieved within the main trunk of the aorta, planes were cut through cross-sections of the aortic arch, descending aorta and abdominal aorta. The area-averaged velocity was computed for each plane and these results also showed less than 5% variation between the two meshes. All generated meshes were of high quality and had no elements that had a skewness value above 0.9 and an orthogonal quality value below 0.2.</w:t>
      </w:r>
    </w:p>
    <w:p w14:paraId="7D50A3DE" w14:textId="77777777" w:rsidR="00782563" w:rsidRDefault="00782563">
      <w:pPr>
        <w:spacing w:before="0" w:after="200" w:line="276" w:lineRule="auto"/>
      </w:pPr>
      <w:r>
        <w:br w:type="page"/>
      </w:r>
    </w:p>
    <w:p w14:paraId="11560410" w14:textId="3B985705" w:rsidR="00C03D1F" w:rsidRPr="00C03D1F" w:rsidRDefault="00782563" w:rsidP="00782563">
      <w:pPr>
        <w:jc w:val="center"/>
      </w:pPr>
      <w:r w:rsidRPr="00C03D1F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E681AD" wp14:editId="329C91F6">
            <wp:simplePos x="0" y="0"/>
            <wp:positionH relativeFrom="margin">
              <wp:posOffset>1141317</wp:posOffset>
            </wp:positionH>
            <wp:positionV relativeFrom="margin">
              <wp:posOffset>-177800</wp:posOffset>
            </wp:positionV>
            <wp:extent cx="4064000" cy="37719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D1F" w:rsidRPr="00C03D1F">
        <w:rPr>
          <w:b/>
        </w:rPr>
        <w:t>Fig</w:t>
      </w:r>
      <w:r w:rsidR="0010656F">
        <w:rPr>
          <w:b/>
        </w:rPr>
        <w:t>.</w:t>
      </w:r>
      <w:r w:rsidR="00C03D1F" w:rsidRPr="00C03D1F">
        <w:rPr>
          <w:b/>
        </w:rPr>
        <w:t xml:space="preserve"> 1</w:t>
      </w:r>
      <w:r w:rsidR="00C03D1F" w:rsidRPr="00C03D1F">
        <w:t xml:space="preserve"> Velocity profile at the tip of the cannula for various mesh densities.</w:t>
      </w:r>
    </w:p>
    <w:p w14:paraId="7B65BC41" w14:textId="35C7A320" w:rsidR="00DE23E8" w:rsidRPr="001549D3" w:rsidRDefault="00DE23E8" w:rsidP="0010656F"/>
    <w:sectPr w:rsidR="00DE23E8" w:rsidRPr="001549D3" w:rsidSect="0093429D">
      <w:headerReference w:type="even" r:id="rId10"/>
      <w:footerReference w:type="even" r:id="rId11"/>
      <w:footerReference w:type="defaul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02DE0" w14:textId="77777777" w:rsidR="00CA6BAE" w:rsidRDefault="00CA6BAE" w:rsidP="0010656F">
      <w:r>
        <w:separator/>
      </w:r>
    </w:p>
  </w:endnote>
  <w:endnote w:type="continuationSeparator" w:id="0">
    <w:p w14:paraId="2EABA207" w14:textId="77777777" w:rsidR="00CA6BAE" w:rsidRDefault="00CA6BAE" w:rsidP="0010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 w:rsidP="0010656F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 w:rsidP="0010656F">
                          <w:r w:rsidRPr="00577C4C">
                            <w:fldChar w:fldCharType="begin"/>
                          </w:r>
                          <w:r w:rsidRPr="00577C4C">
                            <w:instrText xml:space="preserve"> PAGE  \* Arabic  \* MERGEFORMAT </w:instrText>
                          </w:r>
                          <w:r w:rsidRPr="00577C4C">
                            <w:fldChar w:fldCharType="separate"/>
                          </w:r>
                          <w:r w:rsidR="002B4A57">
                            <w:rPr>
                              <w:noProof/>
                            </w:rPr>
                            <w:t>2</w:t>
                          </w:r>
                          <w:r w:rsidRPr="00577C4C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 w:rsidP="0010656F">
                    <w:r w:rsidRPr="00577C4C">
                      <w:fldChar w:fldCharType="begin"/>
                    </w:r>
                    <w:r w:rsidRPr="00577C4C">
                      <w:instrText xml:space="preserve"> PAGE  \* Arabic  \* MERGEFORMAT </w:instrText>
                    </w:r>
                    <w:r w:rsidRPr="00577C4C">
                      <w:fldChar w:fldCharType="separate"/>
                    </w:r>
                    <w:r w:rsidR="002B4A57">
                      <w:rPr>
                        <w:noProof/>
                      </w:rPr>
                      <w:t>2</w:t>
                    </w:r>
                    <w:r w:rsidRPr="00577C4C"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 w:rsidP="0010656F">
    <w:pPr>
      <w:rPr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 w:rsidP="0010656F">
                          <w:r w:rsidRPr="00577C4C">
                            <w:fldChar w:fldCharType="begin"/>
                          </w:r>
                          <w:r w:rsidRPr="00577C4C">
                            <w:instrText xml:space="preserve"> PAGE  \* Arabic  \* MERGEFORMAT </w:instrText>
                          </w:r>
                          <w:r w:rsidRPr="00577C4C">
                            <w:fldChar w:fldCharType="separate"/>
                          </w:r>
                          <w:r w:rsidR="00994A3D">
                            <w:rPr>
                              <w:noProof/>
                            </w:rPr>
                            <w:t>3</w:t>
                          </w:r>
                          <w:r w:rsidRPr="00577C4C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 w:rsidP="0010656F">
                    <w:r w:rsidRPr="00577C4C">
                      <w:fldChar w:fldCharType="begin"/>
                    </w:r>
                    <w:r w:rsidRPr="00577C4C">
                      <w:instrText xml:space="preserve"> PAGE  \* Arabic  \* MERGEFORMAT </w:instrText>
                    </w:r>
                    <w:r w:rsidRPr="00577C4C">
                      <w:fldChar w:fldCharType="separate"/>
                    </w:r>
                    <w:r w:rsidR="00994A3D">
                      <w:rPr>
                        <w:noProof/>
                      </w:rPr>
                      <w:t>3</w:t>
                    </w:r>
                    <w:r w:rsidRPr="00577C4C"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B56AE" w14:textId="77777777" w:rsidR="00CA6BAE" w:rsidRDefault="00CA6BAE" w:rsidP="0010656F">
      <w:r>
        <w:separator/>
      </w:r>
    </w:p>
  </w:footnote>
  <w:footnote w:type="continuationSeparator" w:id="0">
    <w:p w14:paraId="4DFD6BAC" w14:textId="77777777" w:rsidR="00CA6BAE" w:rsidRDefault="00CA6BAE" w:rsidP="0010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995F6A" w:rsidRPr="009151AA" w:rsidRDefault="00C52A7B" w:rsidP="0010656F">
    <w:r w:rsidRPr="009151AA">
      <w:ptab w:relativeTo="margin" w:alignment="center" w:leader="none"/>
    </w:r>
    <w:r w:rsidRPr="009151AA">
      <w:ptab w:relativeTo="margin" w:alignment="right" w:leader="none"/>
    </w:r>
    <w:r w:rsidR="001549D3" w:rsidRPr="009151AA"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0656F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92A76"/>
    <w:rsid w:val="006B7D14"/>
    <w:rsid w:val="00701727"/>
    <w:rsid w:val="0070566C"/>
    <w:rsid w:val="00714C50"/>
    <w:rsid w:val="00725A7D"/>
    <w:rsid w:val="007501BE"/>
    <w:rsid w:val="00782563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31BD"/>
    <w:rsid w:val="00994A3D"/>
    <w:rsid w:val="009C2B12"/>
    <w:rsid w:val="00A174D9"/>
    <w:rsid w:val="00A44C4D"/>
    <w:rsid w:val="00AA4D24"/>
    <w:rsid w:val="00AB6715"/>
    <w:rsid w:val="00B1671E"/>
    <w:rsid w:val="00B25EB8"/>
    <w:rsid w:val="00B37F4D"/>
    <w:rsid w:val="00C03D1F"/>
    <w:rsid w:val="00C52A7B"/>
    <w:rsid w:val="00C56BAF"/>
    <w:rsid w:val="00C679AA"/>
    <w:rsid w:val="00C75972"/>
    <w:rsid w:val="00CA6BAE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D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56F"/>
    <w:pPr>
      <w:spacing w:before="120" w:after="240" w:line="36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106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shka.wickramarachchi@monash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55201C0-5308-4D9D-BCD3-53D5C11F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6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Avishka Wickramarachchi</cp:lastModifiedBy>
  <cp:revision>5</cp:revision>
  <cp:lastPrinted>2013-10-03T12:51:00Z</cp:lastPrinted>
  <dcterms:created xsi:type="dcterms:W3CDTF">2022-08-02T04:38:00Z</dcterms:created>
  <dcterms:modified xsi:type="dcterms:W3CDTF">2022-08-07T23:55:00Z</dcterms:modified>
</cp:coreProperties>
</file>