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6266F1" w14:textId="77777777" w:rsidR="00CD67EF" w:rsidRDefault="00CD67EF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14D12F5" w14:textId="24DCF2FC" w:rsidR="00CD67EF" w:rsidRDefault="00F4189E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Supplemental Appendix</w:t>
      </w:r>
    </w:p>
    <w:p w14:paraId="2CFD6519" w14:textId="798292F7" w:rsidR="008B758A" w:rsidRDefault="00F4189E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Table S1. </w:t>
      </w:r>
      <w:r w:rsidRPr="003E00BD">
        <w:rPr>
          <w:rFonts w:ascii="Times New Roman" w:eastAsia="Times New Roman" w:hAnsi="Times New Roman" w:cs="Times New Roman"/>
          <w:bCs/>
          <w:sz w:val="24"/>
          <w:szCs w:val="24"/>
        </w:rPr>
        <w:t>Frequency of use of specific ICTs classified by intended use</w:t>
      </w:r>
    </w:p>
    <w:p w14:paraId="2CFD651A" w14:textId="77777777" w:rsidR="008B758A" w:rsidRDefault="008B758A">
      <w:pPr>
        <w:pStyle w:val="Standard"/>
      </w:pPr>
    </w:p>
    <w:tbl>
      <w:tblPr>
        <w:tblW w:w="10530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420"/>
        <w:gridCol w:w="1980"/>
        <w:gridCol w:w="3150"/>
        <w:gridCol w:w="1980"/>
      </w:tblGrid>
      <w:tr w:rsidR="008B758A" w:rsidRPr="00F30F36" w14:paraId="2CFD651F" w14:textId="77777777" w:rsidTr="00CD67EF">
        <w:tblPrEx>
          <w:tblCellMar>
            <w:top w:w="0" w:type="dxa"/>
            <w:bottom w:w="0" w:type="dxa"/>
          </w:tblCellMar>
        </w:tblPrEx>
        <w:trPr>
          <w:trHeight w:val="300"/>
          <w:jc w:val="center"/>
        </w:trPr>
        <w:tc>
          <w:tcPr>
            <w:tcW w:w="3420" w:type="dxa"/>
            <w:tcBorders>
              <w:top w:val="single" w:sz="4" w:space="0" w:color="000000"/>
              <w:bottom w:val="single" w:sz="6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2CFD651B" w14:textId="3C5E22E6" w:rsidR="008B758A" w:rsidRPr="00F30F36" w:rsidRDefault="008B758A">
            <w:pPr>
              <w:pStyle w:val="Standard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000000"/>
              <w:bottom w:val="single" w:sz="6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2CFD651C" w14:textId="4646BEBD" w:rsidR="008B758A" w:rsidRPr="00F30F36" w:rsidRDefault="00F4189E">
            <w:pPr>
              <w:pStyle w:val="Standard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Frequency </w:t>
            </w:r>
            <w:r w:rsidR="00803DCF"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n </w:t>
            </w: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(%)</w:t>
            </w:r>
          </w:p>
        </w:tc>
        <w:tc>
          <w:tcPr>
            <w:tcW w:w="3150" w:type="dxa"/>
            <w:tcBorders>
              <w:top w:val="single" w:sz="4" w:space="0" w:color="000000"/>
              <w:bottom w:val="single" w:sz="6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2CFD651D" w14:textId="7D0D0CA4" w:rsidR="008B758A" w:rsidRPr="00F30F36" w:rsidRDefault="008B758A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000000"/>
              <w:bottom w:val="single" w:sz="6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2CFD651E" w14:textId="4745402C" w:rsidR="008B758A" w:rsidRPr="00F30F36" w:rsidRDefault="00803DCF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Frequency </w:t>
            </w: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 (%)</w:t>
            </w:r>
          </w:p>
        </w:tc>
      </w:tr>
      <w:tr w:rsidR="008B758A" w:rsidRPr="00F30F36" w14:paraId="2CFD6522" w14:textId="77777777" w:rsidTr="00CD67EF">
        <w:tblPrEx>
          <w:tblCellMar>
            <w:top w:w="0" w:type="dxa"/>
            <w:bottom w:w="0" w:type="dxa"/>
          </w:tblCellMar>
        </w:tblPrEx>
        <w:trPr>
          <w:trHeight w:val="300"/>
          <w:jc w:val="center"/>
        </w:trPr>
        <w:tc>
          <w:tcPr>
            <w:tcW w:w="5400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20" w14:textId="2E292678" w:rsidR="008B758A" w:rsidRPr="00F30F36" w:rsidRDefault="00F4189E">
            <w:pPr>
              <w:pStyle w:val="Standard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Communicating with </w:t>
            </w:r>
            <w:r w:rsidR="00B1388F" w:rsidRPr="00F30F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c</w:t>
            </w:r>
            <w:r w:rsidRPr="00F30F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olleagues</w:t>
            </w:r>
          </w:p>
        </w:tc>
        <w:tc>
          <w:tcPr>
            <w:tcW w:w="5130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21" w14:textId="77777777" w:rsidR="008B758A" w:rsidRPr="00F30F36" w:rsidRDefault="00F4189E">
            <w:pPr>
              <w:pStyle w:val="Standard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Communicating with Patients</w:t>
            </w:r>
          </w:p>
        </w:tc>
      </w:tr>
      <w:tr w:rsidR="008B758A" w:rsidRPr="00F30F36" w14:paraId="2CFD6527" w14:textId="77777777" w:rsidTr="00CD67EF">
        <w:tblPrEx>
          <w:tblCellMar>
            <w:top w:w="0" w:type="dxa"/>
            <w:bottom w:w="0" w:type="dxa"/>
          </w:tblCellMar>
        </w:tblPrEx>
        <w:trPr>
          <w:trHeight w:val="300"/>
          <w:jc w:val="center"/>
        </w:trPr>
        <w:tc>
          <w:tcPr>
            <w:tcW w:w="342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23" w14:textId="77777777" w:rsidR="008B758A" w:rsidRPr="00F30F36" w:rsidRDefault="00F4189E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WhatsApp</w:t>
            </w:r>
          </w:p>
        </w:tc>
        <w:tc>
          <w:tcPr>
            <w:tcW w:w="19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24" w14:textId="77777777" w:rsidR="008B758A" w:rsidRPr="00F30F36" w:rsidRDefault="00F4189E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333 (97.4)</w:t>
            </w:r>
          </w:p>
        </w:tc>
        <w:tc>
          <w:tcPr>
            <w:tcW w:w="31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25" w14:textId="4199C1AF" w:rsidR="008B758A" w:rsidRPr="00F30F36" w:rsidRDefault="00803DCF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="00CD67EF"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r w:rsidR="00F4189E"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F4189E"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         </w:t>
            </w:r>
          </w:p>
        </w:tc>
        <w:tc>
          <w:tcPr>
            <w:tcW w:w="19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26" w14:textId="6E984491" w:rsidR="008B758A" w:rsidRPr="00F30F36" w:rsidRDefault="00F4189E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320 (</w:t>
            </w: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93.6</w:t>
            </w: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8B758A" w:rsidRPr="00F30F36" w14:paraId="2CFD652C" w14:textId="77777777" w:rsidTr="00CD67EF">
        <w:tblPrEx>
          <w:tblCellMar>
            <w:top w:w="0" w:type="dxa"/>
            <w:bottom w:w="0" w:type="dxa"/>
          </w:tblCellMar>
        </w:tblPrEx>
        <w:trPr>
          <w:trHeight w:val="300"/>
          <w:jc w:val="center"/>
        </w:trPr>
        <w:tc>
          <w:tcPr>
            <w:tcW w:w="342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28" w14:textId="77777777" w:rsidR="008B758A" w:rsidRPr="00F30F36" w:rsidRDefault="00F4189E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Mail        </w:t>
            </w:r>
          </w:p>
        </w:tc>
        <w:tc>
          <w:tcPr>
            <w:tcW w:w="19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29" w14:textId="77777777" w:rsidR="008B758A" w:rsidRPr="00F30F36" w:rsidRDefault="00F4189E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320 (93.6)</w:t>
            </w:r>
          </w:p>
        </w:tc>
        <w:tc>
          <w:tcPr>
            <w:tcW w:w="31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2A" w14:textId="7E81A7DD" w:rsidR="008B758A" w:rsidRPr="00F30F36" w:rsidRDefault="00803DCF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="00F4189E"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Mail                      </w:t>
            </w:r>
          </w:p>
        </w:tc>
        <w:tc>
          <w:tcPr>
            <w:tcW w:w="19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2B" w14:textId="628B68CF" w:rsidR="008B758A" w:rsidRPr="00F30F36" w:rsidRDefault="00F4189E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240 (</w:t>
            </w: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70.2</w:t>
            </w: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8B758A" w:rsidRPr="00F30F36" w14:paraId="2CFD6531" w14:textId="77777777" w:rsidTr="00CD67EF">
        <w:tblPrEx>
          <w:tblCellMar>
            <w:top w:w="0" w:type="dxa"/>
            <w:bottom w:w="0" w:type="dxa"/>
          </w:tblCellMar>
        </w:tblPrEx>
        <w:trPr>
          <w:trHeight w:val="300"/>
          <w:jc w:val="center"/>
        </w:trPr>
        <w:tc>
          <w:tcPr>
            <w:tcW w:w="342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2D" w14:textId="77777777" w:rsidR="008B758A" w:rsidRPr="00F30F36" w:rsidRDefault="00F4189E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SMS         </w:t>
            </w:r>
          </w:p>
        </w:tc>
        <w:tc>
          <w:tcPr>
            <w:tcW w:w="19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2E" w14:textId="77777777" w:rsidR="008B758A" w:rsidRPr="00F30F36" w:rsidRDefault="00F4189E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196 (57.3)</w:t>
            </w:r>
          </w:p>
        </w:tc>
        <w:tc>
          <w:tcPr>
            <w:tcW w:w="31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2F" w14:textId="78DBAD2F" w:rsidR="008B758A" w:rsidRPr="00F30F36" w:rsidRDefault="00803DCF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="00F4189E"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SMS                       </w:t>
            </w:r>
          </w:p>
        </w:tc>
        <w:tc>
          <w:tcPr>
            <w:tcW w:w="19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30" w14:textId="1940AA0A" w:rsidR="008B758A" w:rsidRPr="00F30F36" w:rsidRDefault="00F4189E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235 (</w:t>
            </w: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68.7</w:t>
            </w: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8B758A" w:rsidRPr="00F30F36" w14:paraId="2CFD6536" w14:textId="77777777" w:rsidTr="00CD67EF">
        <w:tblPrEx>
          <w:tblCellMar>
            <w:top w:w="0" w:type="dxa"/>
            <w:bottom w:w="0" w:type="dxa"/>
          </w:tblCellMar>
        </w:tblPrEx>
        <w:trPr>
          <w:trHeight w:val="300"/>
          <w:jc w:val="center"/>
        </w:trPr>
        <w:tc>
          <w:tcPr>
            <w:tcW w:w="342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32" w14:textId="77777777" w:rsidR="008B758A" w:rsidRPr="00F30F36" w:rsidRDefault="00F4189E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Facebook Messenger</w:t>
            </w:r>
          </w:p>
        </w:tc>
        <w:tc>
          <w:tcPr>
            <w:tcW w:w="19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33" w14:textId="77777777" w:rsidR="008B758A" w:rsidRPr="00F30F36" w:rsidRDefault="00F4189E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195 (57.0)</w:t>
            </w:r>
          </w:p>
        </w:tc>
        <w:tc>
          <w:tcPr>
            <w:tcW w:w="31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34" w14:textId="1223DEE2" w:rsidR="008B758A" w:rsidRPr="00F30F36" w:rsidRDefault="00803DCF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="00F4189E"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Facebook Messenger</w:t>
            </w:r>
          </w:p>
        </w:tc>
        <w:tc>
          <w:tcPr>
            <w:tcW w:w="19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35" w14:textId="60C7F721" w:rsidR="008B758A" w:rsidRPr="00F30F36" w:rsidRDefault="00F4189E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185 (</w:t>
            </w: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54.1</w:t>
            </w: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8B758A" w:rsidRPr="00F30F36" w14:paraId="2CFD653B" w14:textId="77777777" w:rsidTr="00CD67EF">
        <w:tblPrEx>
          <w:tblCellMar>
            <w:top w:w="0" w:type="dxa"/>
            <w:bottom w:w="0" w:type="dxa"/>
          </w:tblCellMar>
        </w:tblPrEx>
        <w:trPr>
          <w:trHeight w:val="300"/>
          <w:jc w:val="center"/>
        </w:trPr>
        <w:tc>
          <w:tcPr>
            <w:tcW w:w="342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37" w14:textId="77777777" w:rsidR="008B758A" w:rsidRPr="00F30F36" w:rsidRDefault="00F4189E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Line </w:t>
            </w: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</w:t>
            </w:r>
          </w:p>
        </w:tc>
        <w:tc>
          <w:tcPr>
            <w:tcW w:w="19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38" w14:textId="77777777" w:rsidR="008B758A" w:rsidRPr="00F30F36" w:rsidRDefault="00F4189E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 (6.7)</w:t>
            </w:r>
          </w:p>
        </w:tc>
        <w:tc>
          <w:tcPr>
            <w:tcW w:w="31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39" w14:textId="4223FD99" w:rsidR="008B758A" w:rsidRPr="00F30F36" w:rsidRDefault="00803DCF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="00F4189E"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Line                      </w:t>
            </w:r>
          </w:p>
        </w:tc>
        <w:tc>
          <w:tcPr>
            <w:tcW w:w="19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3A" w14:textId="7260A159" w:rsidR="008B758A" w:rsidRPr="00F30F36" w:rsidRDefault="00F4189E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 (</w:t>
            </w: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2.9</w:t>
            </w: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8B758A" w:rsidRPr="00F30F36" w14:paraId="2CFD6540" w14:textId="77777777" w:rsidTr="00CD67EF">
        <w:tblPrEx>
          <w:tblCellMar>
            <w:top w:w="0" w:type="dxa"/>
            <w:bottom w:w="0" w:type="dxa"/>
          </w:tblCellMar>
        </w:tblPrEx>
        <w:trPr>
          <w:trHeight w:val="300"/>
          <w:jc w:val="center"/>
        </w:trPr>
        <w:tc>
          <w:tcPr>
            <w:tcW w:w="342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3C" w14:textId="77777777" w:rsidR="008B758A" w:rsidRPr="00F30F36" w:rsidRDefault="00F4189E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Hangouts    </w:t>
            </w:r>
          </w:p>
        </w:tc>
        <w:tc>
          <w:tcPr>
            <w:tcW w:w="19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3D" w14:textId="77777777" w:rsidR="008B758A" w:rsidRPr="00F30F36" w:rsidRDefault="00F4189E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 (6.1)</w:t>
            </w:r>
          </w:p>
        </w:tc>
        <w:tc>
          <w:tcPr>
            <w:tcW w:w="31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3E" w14:textId="09E1CEB6" w:rsidR="008B758A" w:rsidRPr="00F30F36" w:rsidRDefault="00803DCF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="00F4189E"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Telegram                  </w:t>
            </w:r>
          </w:p>
        </w:tc>
        <w:tc>
          <w:tcPr>
            <w:tcW w:w="19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3F" w14:textId="001AD6E9" w:rsidR="008B758A" w:rsidRPr="00F30F36" w:rsidRDefault="00F4189E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 (</w:t>
            </w: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8B758A" w:rsidRPr="00F30F36" w14:paraId="2CFD6545" w14:textId="77777777" w:rsidTr="00CD67EF">
        <w:tblPrEx>
          <w:tblCellMar>
            <w:top w:w="0" w:type="dxa"/>
            <w:bottom w:w="0" w:type="dxa"/>
          </w:tblCellMar>
        </w:tblPrEx>
        <w:trPr>
          <w:trHeight w:val="300"/>
          <w:jc w:val="center"/>
        </w:trPr>
        <w:tc>
          <w:tcPr>
            <w:tcW w:w="342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41" w14:textId="77777777" w:rsidR="008B758A" w:rsidRPr="00F30F36" w:rsidRDefault="00F4189E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Telegram    </w:t>
            </w:r>
          </w:p>
        </w:tc>
        <w:tc>
          <w:tcPr>
            <w:tcW w:w="19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42" w14:textId="77777777" w:rsidR="008B758A" w:rsidRPr="00F30F36" w:rsidRDefault="00F4189E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 (2.0)</w:t>
            </w:r>
          </w:p>
        </w:tc>
        <w:tc>
          <w:tcPr>
            <w:tcW w:w="31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43" w14:textId="11F14108" w:rsidR="008B758A" w:rsidRPr="00F30F36" w:rsidRDefault="00803DCF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="00F4189E"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Hangouts</w:t>
            </w:r>
          </w:p>
        </w:tc>
        <w:tc>
          <w:tcPr>
            <w:tcW w:w="19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44" w14:textId="594CB24C" w:rsidR="008B758A" w:rsidRPr="00F30F36" w:rsidRDefault="00F4189E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 (</w:t>
            </w: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1.2)</w:t>
            </w:r>
          </w:p>
        </w:tc>
      </w:tr>
      <w:tr w:rsidR="008B758A" w:rsidRPr="00F30F36" w14:paraId="2CFD654A" w14:textId="77777777" w:rsidTr="00CD67EF">
        <w:tblPrEx>
          <w:tblCellMar>
            <w:top w:w="0" w:type="dxa"/>
            <w:bottom w:w="0" w:type="dxa"/>
          </w:tblCellMar>
        </w:tblPrEx>
        <w:trPr>
          <w:trHeight w:val="300"/>
          <w:jc w:val="center"/>
        </w:trPr>
        <w:tc>
          <w:tcPr>
            <w:tcW w:w="342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46" w14:textId="77777777" w:rsidR="008B758A" w:rsidRPr="00F30F36" w:rsidRDefault="00F4189E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Vibe        </w:t>
            </w:r>
          </w:p>
        </w:tc>
        <w:tc>
          <w:tcPr>
            <w:tcW w:w="19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47" w14:textId="77777777" w:rsidR="008B758A" w:rsidRPr="00F30F36" w:rsidRDefault="00F4189E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 (1.8)</w:t>
            </w:r>
          </w:p>
        </w:tc>
        <w:tc>
          <w:tcPr>
            <w:tcW w:w="31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48" w14:textId="31815A9A" w:rsidR="008B758A" w:rsidRPr="00F30F36" w:rsidRDefault="00803DCF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="00F4189E"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Vibe    </w:t>
            </w:r>
          </w:p>
        </w:tc>
        <w:tc>
          <w:tcPr>
            <w:tcW w:w="19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49" w14:textId="1781EE1B" w:rsidR="008B758A" w:rsidRPr="00F30F36" w:rsidRDefault="00F4189E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(</w:t>
            </w: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0.9)</w:t>
            </w:r>
          </w:p>
        </w:tc>
      </w:tr>
      <w:tr w:rsidR="008B758A" w:rsidRPr="00F30F36" w14:paraId="2CFD654D" w14:textId="77777777" w:rsidTr="00CD67EF">
        <w:tblPrEx>
          <w:tblCellMar>
            <w:top w:w="0" w:type="dxa"/>
            <w:bottom w:w="0" w:type="dxa"/>
          </w:tblCellMar>
        </w:tblPrEx>
        <w:trPr>
          <w:trHeight w:val="300"/>
          <w:jc w:val="center"/>
        </w:trPr>
        <w:tc>
          <w:tcPr>
            <w:tcW w:w="5400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FD654B" w14:textId="23AF5A63" w:rsidR="008B758A" w:rsidRPr="00F30F36" w:rsidRDefault="00B1388F">
            <w:pPr>
              <w:pStyle w:val="Standard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Interacting with colleagues</w:t>
            </w:r>
          </w:p>
        </w:tc>
        <w:tc>
          <w:tcPr>
            <w:tcW w:w="5130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FD654C" w14:textId="77777777" w:rsidR="008B758A" w:rsidRPr="00F30F36" w:rsidRDefault="00F4189E">
            <w:pPr>
              <w:pStyle w:val="Standard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Interacting with </w:t>
            </w:r>
            <w:r w:rsidRPr="00F30F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Patients</w:t>
            </w:r>
          </w:p>
        </w:tc>
      </w:tr>
      <w:tr w:rsidR="008B758A" w:rsidRPr="00F30F36" w14:paraId="2CFD6552" w14:textId="77777777" w:rsidTr="00CD67EF">
        <w:tblPrEx>
          <w:tblCellMar>
            <w:top w:w="0" w:type="dxa"/>
            <w:bottom w:w="0" w:type="dxa"/>
          </w:tblCellMar>
        </w:tblPrEx>
        <w:trPr>
          <w:trHeight w:val="300"/>
          <w:jc w:val="center"/>
        </w:trPr>
        <w:tc>
          <w:tcPr>
            <w:tcW w:w="342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4E" w14:textId="6B8C3CE8" w:rsidR="008B758A" w:rsidRPr="00F30F36" w:rsidRDefault="00803DCF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="00F4189E"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Facebook           </w:t>
            </w:r>
          </w:p>
        </w:tc>
        <w:tc>
          <w:tcPr>
            <w:tcW w:w="19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4F" w14:textId="77777777" w:rsidR="008B758A" w:rsidRPr="00F30F36" w:rsidRDefault="00F4189E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301 (88.0)</w:t>
            </w:r>
          </w:p>
        </w:tc>
        <w:tc>
          <w:tcPr>
            <w:tcW w:w="31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50" w14:textId="4FF4B8DD" w:rsidR="008B758A" w:rsidRPr="00F30F36" w:rsidRDefault="00803DCF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="00F4189E"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Facebook                 </w:t>
            </w:r>
          </w:p>
        </w:tc>
        <w:tc>
          <w:tcPr>
            <w:tcW w:w="19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51" w14:textId="264B8CCA" w:rsidR="008B758A" w:rsidRPr="00F30F36" w:rsidRDefault="00F4189E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232 (</w:t>
            </w: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67.8</w:t>
            </w: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8B758A" w:rsidRPr="00F30F36" w14:paraId="2CFD6557" w14:textId="77777777" w:rsidTr="00CD67EF">
        <w:tblPrEx>
          <w:tblCellMar>
            <w:top w:w="0" w:type="dxa"/>
            <w:bottom w:w="0" w:type="dxa"/>
          </w:tblCellMar>
        </w:tblPrEx>
        <w:trPr>
          <w:trHeight w:val="300"/>
          <w:jc w:val="center"/>
        </w:trPr>
        <w:tc>
          <w:tcPr>
            <w:tcW w:w="342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53" w14:textId="4E15CC85" w:rsidR="008B758A" w:rsidRPr="00F30F36" w:rsidRDefault="00803DCF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="00F4189E"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YouTube            </w:t>
            </w:r>
          </w:p>
        </w:tc>
        <w:tc>
          <w:tcPr>
            <w:tcW w:w="19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54" w14:textId="77777777" w:rsidR="008B758A" w:rsidRPr="00F30F36" w:rsidRDefault="00F4189E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267 (78.1)</w:t>
            </w:r>
          </w:p>
        </w:tc>
        <w:tc>
          <w:tcPr>
            <w:tcW w:w="31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55" w14:textId="0A34DA6B" w:rsidR="008B758A" w:rsidRPr="00F30F36" w:rsidRDefault="00803DCF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="00F4189E"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Instagram                </w:t>
            </w:r>
          </w:p>
        </w:tc>
        <w:tc>
          <w:tcPr>
            <w:tcW w:w="19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56" w14:textId="580CF886" w:rsidR="008B758A" w:rsidRPr="00F30F36" w:rsidRDefault="00F4189E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198 (</w:t>
            </w: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57.9</w:t>
            </w: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8B758A" w:rsidRPr="00F30F36" w14:paraId="2CFD655C" w14:textId="77777777" w:rsidTr="00CD67EF">
        <w:tblPrEx>
          <w:tblCellMar>
            <w:top w:w="0" w:type="dxa"/>
            <w:bottom w:w="0" w:type="dxa"/>
          </w:tblCellMar>
        </w:tblPrEx>
        <w:trPr>
          <w:trHeight w:val="300"/>
          <w:jc w:val="center"/>
        </w:trPr>
        <w:tc>
          <w:tcPr>
            <w:tcW w:w="342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58" w14:textId="6FA695B7" w:rsidR="008B758A" w:rsidRPr="00F30F36" w:rsidRDefault="00803DCF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="00F4189E"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Instagram          </w:t>
            </w:r>
          </w:p>
        </w:tc>
        <w:tc>
          <w:tcPr>
            <w:tcW w:w="19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59" w14:textId="77777777" w:rsidR="008B758A" w:rsidRPr="00F30F36" w:rsidRDefault="00F4189E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261 (76.3)</w:t>
            </w:r>
          </w:p>
        </w:tc>
        <w:tc>
          <w:tcPr>
            <w:tcW w:w="31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5A" w14:textId="68A409D4" w:rsidR="008B758A" w:rsidRPr="00F30F36" w:rsidRDefault="00803DCF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="00F4189E"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YouTube                  </w:t>
            </w:r>
          </w:p>
        </w:tc>
        <w:tc>
          <w:tcPr>
            <w:tcW w:w="19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5B" w14:textId="1B295DE9" w:rsidR="008B758A" w:rsidRPr="00F30F36" w:rsidRDefault="00F4189E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 (</w:t>
            </w: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21.3</w:t>
            </w: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8B758A" w:rsidRPr="00F30F36" w14:paraId="2CFD6561" w14:textId="77777777" w:rsidTr="00CD67EF">
        <w:tblPrEx>
          <w:tblCellMar>
            <w:top w:w="0" w:type="dxa"/>
            <w:bottom w:w="0" w:type="dxa"/>
          </w:tblCellMar>
        </w:tblPrEx>
        <w:trPr>
          <w:trHeight w:val="300"/>
          <w:jc w:val="center"/>
        </w:trPr>
        <w:tc>
          <w:tcPr>
            <w:tcW w:w="342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5D" w14:textId="496B072A" w:rsidR="008B758A" w:rsidRPr="00F30F36" w:rsidRDefault="00803DCF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="00F4189E"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Twitter            </w:t>
            </w:r>
          </w:p>
        </w:tc>
        <w:tc>
          <w:tcPr>
            <w:tcW w:w="19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5E" w14:textId="77777777" w:rsidR="008B758A" w:rsidRPr="00F30F36" w:rsidRDefault="00F4189E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139 </w:t>
            </w: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(40.6)</w:t>
            </w:r>
          </w:p>
        </w:tc>
        <w:tc>
          <w:tcPr>
            <w:tcW w:w="31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5F" w14:textId="159A4AF9" w:rsidR="008B758A" w:rsidRPr="00F30F36" w:rsidRDefault="00803DCF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="00F4189E"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Twitter                  </w:t>
            </w:r>
          </w:p>
        </w:tc>
        <w:tc>
          <w:tcPr>
            <w:tcW w:w="19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60" w14:textId="1643CD8A" w:rsidR="008B758A" w:rsidRPr="00F30F36" w:rsidRDefault="00F4189E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 (</w:t>
            </w: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17.8</w:t>
            </w: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8B758A" w:rsidRPr="00F30F36" w14:paraId="2CFD6566" w14:textId="77777777" w:rsidTr="00CD67EF">
        <w:tblPrEx>
          <w:tblCellMar>
            <w:top w:w="0" w:type="dxa"/>
            <w:bottom w:w="0" w:type="dxa"/>
          </w:tblCellMar>
        </w:tblPrEx>
        <w:trPr>
          <w:trHeight w:val="300"/>
          <w:jc w:val="center"/>
        </w:trPr>
        <w:tc>
          <w:tcPr>
            <w:tcW w:w="342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62" w14:textId="2DC73D73" w:rsidR="008B758A" w:rsidRPr="00F30F36" w:rsidRDefault="00803DCF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="00F4189E"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Google Photos            </w:t>
            </w:r>
          </w:p>
        </w:tc>
        <w:tc>
          <w:tcPr>
            <w:tcW w:w="19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63" w14:textId="77777777" w:rsidR="008B758A" w:rsidRPr="00F30F36" w:rsidRDefault="00F4189E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 (18.4)</w:t>
            </w:r>
          </w:p>
        </w:tc>
        <w:tc>
          <w:tcPr>
            <w:tcW w:w="31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64" w14:textId="66606DD4" w:rsidR="008B758A" w:rsidRPr="00F30F36" w:rsidRDefault="00803DCF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="00CD67EF"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Google Photos</w:t>
            </w:r>
            <w:r w:rsidR="00F4189E"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   </w:t>
            </w:r>
          </w:p>
        </w:tc>
        <w:tc>
          <w:tcPr>
            <w:tcW w:w="19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65" w14:textId="0744AFE4" w:rsidR="008B758A" w:rsidRPr="00F30F36" w:rsidRDefault="00F4189E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 (</w:t>
            </w: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7.6</w:t>
            </w: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8B758A" w:rsidRPr="00F30F36" w14:paraId="2CFD656B" w14:textId="77777777" w:rsidTr="00CD67EF">
        <w:tblPrEx>
          <w:tblCellMar>
            <w:top w:w="0" w:type="dxa"/>
            <w:bottom w:w="0" w:type="dxa"/>
          </w:tblCellMar>
        </w:tblPrEx>
        <w:trPr>
          <w:trHeight w:val="300"/>
          <w:jc w:val="center"/>
        </w:trPr>
        <w:tc>
          <w:tcPr>
            <w:tcW w:w="342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67" w14:textId="76B6BB71" w:rsidR="008B758A" w:rsidRPr="00F30F36" w:rsidRDefault="00803DCF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="00F4189E"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Snapchat           </w:t>
            </w:r>
          </w:p>
        </w:tc>
        <w:tc>
          <w:tcPr>
            <w:tcW w:w="19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68" w14:textId="77777777" w:rsidR="008B758A" w:rsidRPr="00F30F36" w:rsidRDefault="00F4189E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 (11.1)</w:t>
            </w:r>
          </w:p>
        </w:tc>
        <w:tc>
          <w:tcPr>
            <w:tcW w:w="31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69" w14:textId="69A591C9" w:rsidR="008B758A" w:rsidRPr="00F30F36" w:rsidRDefault="00803DCF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="00F4189E"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Snapchat                 </w:t>
            </w:r>
          </w:p>
        </w:tc>
        <w:tc>
          <w:tcPr>
            <w:tcW w:w="19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6A" w14:textId="2BEA1496" w:rsidR="008B758A" w:rsidRPr="00F30F36" w:rsidRDefault="00F4189E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 (</w:t>
            </w: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5.3</w:t>
            </w: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8B758A" w:rsidRPr="00F30F36" w14:paraId="2CFD6570" w14:textId="77777777" w:rsidTr="00CD67EF">
        <w:tblPrEx>
          <w:tblCellMar>
            <w:top w:w="0" w:type="dxa"/>
            <w:bottom w:w="0" w:type="dxa"/>
          </w:tblCellMar>
        </w:tblPrEx>
        <w:trPr>
          <w:trHeight w:val="300"/>
          <w:jc w:val="center"/>
        </w:trPr>
        <w:tc>
          <w:tcPr>
            <w:tcW w:w="342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6C" w14:textId="0682B19C" w:rsidR="008B758A" w:rsidRPr="00F30F36" w:rsidRDefault="00803DCF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="00F4189E"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Blogger            </w:t>
            </w:r>
          </w:p>
        </w:tc>
        <w:tc>
          <w:tcPr>
            <w:tcW w:w="19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6D" w14:textId="77777777" w:rsidR="008B758A" w:rsidRPr="00F30F36" w:rsidRDefault="00F4189E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 (3.2)</w:t>
            </w:r>
          </w:p>
        </w:tc>
        <w:tc>
          <w:tcPr>
            <w:tcW w:w="31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6E" w14:textId="39609230" w:rsidR="008B758A" w:rsidRPr="00F30F36" w:rsidRDefault="00803DCF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="00F4189E"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Blogger    </w:t>
            </w:r>
          </w:p>
        </w:tc>
        <w:tc>
          <w:tcPr>
            <w:tcW w:w="19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6F" w14:textId="0C1F7DAA" w:rsidR="008B758A" w:rsidRPr="00F30F36" w:rsidRDefault="00F4189E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(</w:t>
            </w: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0.9)</w:t>
            </w:r>
          </w:p>
        </w:tc>
      </w:tr>
      <w:tr w:rsidR="008B758A" w:rsidRPr="00F30F36" w14:paraId="2CFD6575" w14:textId="77777777" w:rsidTr="00CD67EF">
        <w:tblPrEx>
          <w:tblCellMar>
            <w:top w:w="0" w:type="dxa"/>
            <w:bottom w:w="0" w:type="dxa"/>
          </w:tblCellMar>
        </w:tblPrEx>
        <w:trPr>
          <w:trHeight w:val="300"/>
          <w:jc w:val="center"/>
        </w:trPr>
        <w:tc>
          <w:tcPr>
            <w:tcW w:w="342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71" w14:textId="7D63BE76" w:rsidR="008B758A" w:rsidRPr="00F30F36" w:rsidRDefault="00803DCF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="00F4189E"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Tumbler            </w:t>
            </w:r>
          </w:p>
        </w:tc>
        <w:tc>
          <w:tcPr>
            <w:tcW w:w="19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72" w14:textId="77777777" w:rsidR="008B758A" w:rsidRPr="00F30F36" w:rsidRDefault="00F4189E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 (2.3)</w:t>
            </w:r>
          </w:p>
        </w:tc>
        <w:tc>
          <w:tcPr>
            <w:tcW w:w="31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73" w14:textId="31A6B614" w:rsidR="008B758A" w:rsidRPr="00F30F36" w:rsidRDefault="00803DCF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="00F4189E"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Tumbler  </w:t>
            </w:r>
          </w:p>
        </w:tc>
        <w:tc>
          <w:tcPr>
            <w:tcW w:w="19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74" w14:textId="2F4DBA3E" w:rsidR="008B758A" w:rsidRPr="00F30F36" w:rsidRDefault="00F4189E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(</w:t>
            </w: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</w:t>
            </w: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8B758A" w:rsidRPr="00F30F36" w14:paraId="2CFD6579" w14:textId="77777777" w:rsidTr="00CD67EF">
        <w:tblPrEx>
          <w:tblCellMar>
            <w:top w:w="0" w:type="dxa"/>
            <w:bottom w:w="0" w:type="dxa"/>
          </w:tblCellMar>
        </w:tblPrEx>
        <w:trPr>
          <w:trHeight w:val="300"/>
          <w:jc w:val="center"/>
        </w:trPr>
        <w:tc>
          <w:tcPr>
            <w:tcW w:w="5400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FD6576" w14:textId="429091B2" w:rsidR="008B758A" w:rsidRPr="00F30F36" w:rsidRDefault="00B1388F">
            <w:pPr>
              <w:pStyle w:val="Standard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Academic purposes</w:t>
            </w:r>
          </w:p>
        </w:tc>
        <w:tc>
          <w:tcPr>
            <w:tcW w:w="31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77" w14:textId="77777777" w:rsidR="008B758A" w:rsidRPr="00F30F36" w:rsidRDefault="008B758A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78" w14:textId="77777777" w:rsidR="008B758A" w:rsidRPr="00F30F36" w:rsidRDefault="008B758A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B758A" w:rsidRPr="00F30F36" w14:paraId="2CFD657E" w14:textId="77777777" w:rsidTr="00CD67EF">
        <w:tblPrEx>
          <w:tblCellMar>
            <w:top w:w="0" w:type="dxa"/>
            <w:bottom w:w="0" w:type="dxa"/>
          </w:tblCellMar>
        </w:tblPrEx>
        <w:trPr>
          <w:trHeight w:val="300"/>
          <w:jc w:val="center"/>
        </w:trPr>
        <w:tc>
          <w:tcPr>
            <w:tcW w:w="342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7A" w14:textId="5A4136AB" w:rsidR="008B758A" w:rsidRPr="00F30F36" w:rsidRDefault="00803DCF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="00F4189E"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PubMed          </w:t>
            </w:r>
          </w:p>
        </w:tc>
        <w:tc>
          <w:tcPr>
            <w:tcW w:w="19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7B" w14:textId="77777777" w:rsidR="008B758A" w:rsidRPr="00F30F36" w:rsidRDefault="00F4189E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146 (42.7)</w:t>
            </w:r>
          </w:p>
        </w:tc>
        <w:tc>
          <w:tcPr>
            <w:tcW w:w="31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7C" w14:textId="77777777" w:rsidR="008B758A" w:rsidRPr="00F30F36" w:rsidRDefault="008B758A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7D" w14:textId="77777777" w:rsidR="008B758A" w:rsidRPr="00F30F36" w:rsidRDefault="008B758A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B758A" w:rsidRPr="00F30F36" w14:paraId="2CFD6583" w14:textId="77777777" w:rsidTr="00CD67EF">
        <w:tblPrEx>
          <w:tblCellMar>
            <w:top w:w="0" w:type="dxa"/>
            <w:bottom w:w="0" w:type="dxa"/>
          </w:tblCellMar>
        </w:tblPrEx>
        <w:trPr>
          <w:trHeight w:val="300"/>
          <w:jc w:val="center"/>
        </w:trPr>
        <w:tc>
          <w:tcPr>
            <w:tcW w:w="342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7F" w14:textId="7D076972" w:rsidR="008B758A" w:rsidRPr="00F30F36" w:rsidRDefault="00803DCF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="00F4189E"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Medscape        </w:t>
            </w:r>
          </w:p>
        </w:tc>
        <w:tc>
          <w:tcPr>
            <w:tcW w:w="19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80" w14:textId="77777777" w:rsidR="008B758A" w:rsidRPr="00F30F36" w:rsidRDefault="00F4189E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 (25.4)</w:t>
            </w:r>
          </w:p>
        </w:tc>
        <w:tc>
          <w:tcPr>
            <w:tcW w:w="31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81" w14:textId="77777777" w:rsidR="008B758A" w:rsidRPr="00F30F36" w:rsidRDefault="008B758A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82" w14:textId="77777777" w:rsidR="008B758A" w:rsidRPr="00F30F36" w:rsidRDefault="008B758A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B758A" w:rsidRPr="00F30F36" w14:paraId="2CFD6588" w14:textId="77777777" w:rsidTr="00CD67EF">
        <w:tblPrEx>
          <w:tblCellMar>
            <w:top w:w="0" w:type="dxa"/>
            <w:bottom w:w="0" w:type="dxa"/>
          </w:tblCellMar>
        </w:tblPrEx>
        <w:trPr>
          <w:trHeight w:val="300"/>
          <w:jc w:val="center"/>
        </w:trPr>
        <w:tc>
          <w:tcPr>
            <w:tcW w:w="342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84" w14:textId="660DD693" w:rsidR="008B758A" w:rsidRPr="00F30F36" w:rsidRDefault="00803DCF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="00F4189E"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Google Scholar  </w:t>
            </w:r>
          </w:p>
        </w:tc>
        <w:tc>
          <w:tcPr>
            <w:tcW w:w="19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85" w14:textId="77777777" w:rsidR="008B758A" w:rsidRPr="00F30F36" w:rsidRDefault="00F4189E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 (23.4)</w:t>
            </w:r>
          </w:p>
        </w:tc>
        <w:tc>
          <w:tcPr>
            <w:tcW w:w="31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86" w14:textId="77777777" w:rsidR="008B758A" w:rsidRPr="00F30F36" w:rsidRDefault="008B758A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87" w14:textId="77777777" w:rsidR="008B758A" w:rsidRPr="00F30F36" w:rsidRDefault="008B758A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B758A" w:rsidRPr="00F30F36" w14:paraId="2CFD658D" w14:textId="77777777" w:rsidTr="00CD67EF">
        <w:tblPrEx>
          <w:tblCellMar>
            <w:top w:w="0" w:type="dxa"/>
            <w:bottom w:w="0" w:type="dxa"/>
          </w:tblCellMar>
        </w:tblPrEx>
        <w:trPr>
          <w:trHeight w:val="300"/>
          <w:jc w:val="center"/>
        </w:trPr>
        <w:tc>
          <w:tcPr>
            <w:tcW w:w="342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89" w14:textId="29EE1210" w:rsidR="008B758A" w:rsidRPr="00F30F36" w:rsidRDefault="00803DCF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="00F4189E"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Academia.edu    </w:t>
            </w:r>
          </w:p>
        </w:tc>
        <w:tc>
          <w:tcPr>
            <w:tcW w:w="19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8A" w14:textId="77777777" w:rsidR="008B758A" w:rsidRPr="00F30F36" w:rsidRDefault="00F4189E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 (21.9)</w:t>
            </w:r>
          </w:p>
        </w:tc>
        <w:tc>
          <w:tcPr>
            <w:tcW w:w="31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8B" w14:textId="77777777" w:rsidR="008B758A" w:rsidRPr="00F30F36" w:rsidRDefault="008B758A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8C" w14:textId="77777777" w:rsidR="008B758A" w:rsidRPr="00F30F36" w:rsidRDefault="008B758A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B758A" w:rsidRPr="00F30F36" w14:paraId="2CFD6592" w14:textId="77777777" w:rsidTr="00CD67EF">
        <w:tblPrEx>
          <w:tblCellMar>
            <w:top w:w="0" w:type="dxa"/>
            <w:bottom w:w="0" w:type="dxa"/>
          </w:tblCellMar>
        </w:tblPrEx>
        <w:trPr>
          <w:trHeight w:val="300"/>
          <w:jc w:val="center"/>
        </w:trPr>
        <w:tc>
          <w:tcPr>
            <w:tcW w:w="342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8E" w14:textId="4D5D1E93" w:rsidR="008B758A" w:rsidRPr="00F30F36" w:rsidRDefault="00803DCF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="00F4189E"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Cochrane        </w:t>
            </w:r>
          </w:p>
        </w:tc>
        <w:tc>
          <w:tcPr>
            <w:tcW w:w="19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8F" w14:textId="77777777" w:rsidR="008B758A" w:rsidRPr="00F30F36" w:rsidRDefault="00F4189E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 (14.3)</w:t>
            </w:r>
          </w:p>
        </w:tc>
        <w:tc>
          <w:tcPr>
            <w:tcW w:w="31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90" w14:textId="77777777" w:rsidR="008B758A" w:rsidRPr="00F30F36" w:rsidRDefault="008B758A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91" w14:textId="77777777" w:rsidR="008B758A" w:rsidRPr="00F30F36" w:rsidRDefault="008B758A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B758A" w:rsidRPr="00F30F36" w14:paraId="2CFD6597" w14:textId="77777777" w:rsidTr="00CD67EF">
        <w:tblPrEx>
          <w:tblCellMar>
            <w:top w:w="0" w:type="dxa"/>
            <w:bottom w:w="0" w:type="dxa"/>
          </w:tblCellMar>
        </w:tblPrEx>
        <w:trPr>
          <w:trHeight w:val="300"/>
          <w:jc w:val="center"/>
        </w:trPr>
        <w:tc>
          <w:tcPr>
            <w:tcW w:w="342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93" w14:textId="06D71FC1" w:rsidR="008B758A" w:rsidRPr="00F30F36" w:rsidRDefault="00803DCF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="00F4189E"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Scopus </w:t>
            </w:r>
            <w:r w:rsidR="00F4189E"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</w:t>
            </w:r>
          </w:p>
        </w:tc>
        <w:tc>
          <w:tcPr>
            <w:tcW w:w="19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94" w14:textId="77777777" w:rsidR="008B758A" w:rsidRPr="00F30F36" w:rsidRDefault="00F4189E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 (12.6)</w:t>
            </w:r>
          </w:p>
        </w:tc>
        <w:tc>
          <w:tcPr>
            <w:tcW w:w="31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95" w14:textId="77777777" w:rsidR="008B758A" w:rsidRPr="00F30F36" w:rsidRDefault="008B758A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96" w14:textId="77777777" w:rsidR="008B758A" w:rsidRPr="00F30F36" w:rsidRDefault="008B758A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B758A" w:rsidRPr="00F30F36" w14:paraId="2CFD659C" w14:textId="77777777" w:rsidTr="00CD67EF">
        <w:tblPrEx>
          <w:tblCellMar>
            <w:top w:w="0" w:type="dxa"/>
            <w:bottom w:w="0" w:type="dxa"/>
          </w:tblCellMar>
        </w:tblPrEx>
        <w:trPr>
          <w:trHeight w:val="300"/>
          <w:jc w:val="center"/>
        </w:trPr>
        <w:tc>
          <w:tcPr>
            <w:tcW w:w="342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98" w14:textId="22CE6DC7" w:rsidR="008B758A" w:rsidRPr="00F30F36" w:rsidRDefault="00CD67EF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ResearchGate</w:t>
            </w:r>
            <w:r w:rsidR="00F4189E"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</w:t>
            </w:r>
          </w:p>
        </w:tc>
        <w:tc>
          <w:tcPr>
            <w:tcW w:w="19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99" w14:textId="77777777" w:rsidR="008B758A" w:rsidRPr="00F30F36" w:rsidRDefault="00F4189E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 (11.7)</w:t>
            </w:r>
          </w:p>
        </w:tc>
        <w:tc>
          <w:tcPr>
            <w:tcW w:w="315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9A" w14:textId="77777777" w:rsidR="008B758A" w:rsidRPr="00F30F36" w:rsidRDefault="008B758A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9B" w14:textId="77777777" w:rsidR="008B758A" w:rsidRPr="00F30F36" w:rsidRDefault="008B758A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B758A" w:rsidRPr="00F30F36" w14:paraId="2CFD65A1" w14:textId="77777777" w:rsidTr="00CD67EF">
        <w:tblPrEx>
          <w:tblCellMar>
            <w:top w:w="0" w:type="dxa"/>
            <w:bottom w:w="0" w:type="dxa"/>
          </w:tblCellMar>
        </w:tblPrEx>
        <w:trPr>
          <w:trHeight w:val="300"/>
          <w:jc w:val="center"/>
        </w:trPr>
        <w:tc>
          <w:tcPr>
            <w:tcW w:w="3420" w:type="dxa"/>
            <w:tcBorders>
              <w:bottom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9D" w14:textId="5B2B8C18" w:rsidR="008B758A" w:rsidRPr="00F30F36" w:rsidRDefault="00CD67EF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UpToDate</w:t>
            </w:r>
            <w:r w:rsidR="00F4189E"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</w:t>
            </w:r>
          </w:p>
        </w:tc>
        <w:tc>
          <w:tcPr>
            <w:tcW w:w="1980" w:type="dxa"/>
            <w:tcBorders>
              <w:bottom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9E" w14:textId="77777777" w:rsidR="008B758A" w:rsidRPr="00F30F36" w:rsidRDefault="00F4189E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F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 (4.4)</w:t>
            </w:r>
          </w:p>
        </w:tc>
        <w:tc>
          <w:tcPr>
            <w:tcW w:w="3150" w:type="dxa"/>
            <w:tcBorders>
              <w:bottom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9F" w14:textId="77777777" w:rsidR="008B758A" w:rsidRPr="00F30F36" w:rsidRDefault="008B758A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FD65A0" w14:textId="77777777" w:rsidR="008B758A" w:rsidRPr="00F30F36" w:rsidRDefault="008B758A">
            <w:pPr>
              <w:pStyle w:val="Standar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2CFD65A2" w14:textId="77777777" w:rsidR="008B758A" w:rsidRPr="00CD67EF" w:rsidRDefault="008B758A">
      <w:pPr>
        <w:pStyle w:val="Standard"/>
        <w:rPr>
          <w:rFonts w:ascii="Times New Roman" w:hAnsi="Times New Roman" w:cs="Times New Roman"/>
          <w:sz w:val="24"/>
          <w:szCs w:val="24"/>
        </w:rPr>
      </w:pPr>
    </w:p>
    <w:p w14:paraId="2CFD65BA" w14:textId="76775611" w:rsidR="008B758A" w:rsidRDefault="008B758A"/>
    <w:p w14:paraId="5B2DC907" w14:textId="0685FF51" w:rsidR="00C53AEB" w:rsidRDefault="00C53AEB"/>
    <w:p w14:paraId="5DA07DDF" w14:textId="7109BDBC" w:rsidR="00C53AEB" w:rsidRDefault="00C53AEB"/>
    <w:p w14:paraId="1DC0BA74" w14:textId="05BDB003" w:rsidR="00C53AEB" w:rsidRDefault="00C53AEB"/>
    <w:p w14:paraId="59161B96" w14:textId="402D21AF" w:rsidR="00C53AEB" w:rsidRDefault="00C53AEB"/>
    <w:p w14:paraId="1E720866" w14:textId="17B8F205" w:rsidR="00C53AEB" w:rsidRDefault="00C53AEB"/>
    <w:p w14:paraId="2D296FCD" w14:textId="29B2D7FA" w:rsidR="00C53AEB" w:rsidRDefault="00C53AEB"/>
    <w:p w14:paraId="4D1456C1" w14:textId="77777777" w:rsidR="00C53AEB" w:rsidRDefault="00C53AEB"/>
    <w:p w14:paraId="2CFD6698" w14:textId="77777777" w:rsidR="008B758A" w:rsidRDefault="008B758A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CFD669A" w14:textId="4612F3A8" w:rsidR="008B758A" w:rsidRPr="00C56132" w:rsidRDefault="00F4189E" w:rsidP="00C56132"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Table S2: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53AEB">
        <w:rPr>
          <w:rFonts w:ascii="Times New Roman" w:eastAsia="Times New Roman" w:hAnsi="Times New Roman" w:cs="Times New Roman"/>
          <w:sz w:val="24"/>
          <w:szCs w:val="24"/>
        </w:rPr>
        <w:t xml:space="preserve">Logistic regression analysis between demographic variables and specific </w:t>
      </w:r>
      <w:r w:rsidR="00C53AEB">
        <w:rPr>
          <w:rFonts w:ascii="Times New Roman" w:eastAsia="Times New Roman" w:hAnsi="Times New Roman" w:cs="Times New Roman"/>
          <w:sz w:val="24"/>
          <w:szCs w:val="24"/>
        </w:rPr>
        <w:t>perceptions</w:t>
      </w:r>
      <w:r w:rsidR="00C53AEB">
        <w:rPr>
          <w:rFonts w:ascii="Times New Roman" w:eastAsia="Times New Roman" w:hAnsi="Times New Roman" w:cs="Times New Roman"/>
          <w:sz w:val="24"/>
          <w:szCs w:val="24"/>
        </w:rPr>
        <w:t xml:space="preserve"> related to ICTs among Ecuadorian dentists.</w:t>
      </w:r>
    </w:p>
    <w:tbl>
      <w:tblPr>
        <w:tblW w:w="10535" w:type="dxa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18"/>
        <w:gridCol w:w="174"/>
        <w:gridCol w:w="11"/>
        <w:gridCol w:w="1034"/>
        <w:gridCol w:w="136"/>
        <w:gridCol w:w="1400"/>
        <w:gridCol w:w="944"/>
        <w:gridCol w:w="226"/>
        <w:gridCol w:w="361"/>
        <w:gridCol w:w="671"/>
        <w:gridCol w:w="257"/>
        <w:gridCol w:w="331"/>
        <w:gridCol w:w="1169"/>
        <w:gridCol w:w="255"/>
        <w:gridCol w:w="1228"/>
        <w:gridCol w:w="20"/>
      </w:tblGrid>
      <w:tr w:rsidR="008B758A" w:rsidRPr="00C53AEB" w14:paraId="2CFD669E" w14:textId="77777777" w:rsidTr="00D40DDA">
        <w:tblPrEx>
          <w:tblCellMar>
            <w:top w:w="0" w:type="dxa"/>
            <w:bottom w:w="0" w:type="dxa"/>
          </w:tblCellMar>
        </w:tblPrEx>
        <w:trPr>
          <w:trHeight w:val="660"/>
        </w:trPr>
        <w:tc>
          <w:tcPr>
            <w:tcW w:w="2492" w:type="dxa"/>
            <w:gridSpan w:val="2"/>
            <w:vMerge w:val="restart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69B" w14:textId="77777777" w:rsidR="008B758A" w:rsidRPr="00C53AEB" w:rsidRDefault="00F418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Variable</w:t>
            </w:r>
          </w:p>
        </w:tc>
        <w:tc>
          <w:tcPr>
            <w:tcW w:w="3525" w:type="dxa"/>
            <w:gridSpan w:val="5"/>
            <w:tcBorders>
              <w:top w:val="single" w:sz="4" w:space="0" w:color="000000"/>
              <w:left w:val="single" w:sz="4" w:space="0" w:color="FFFFFF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69C" w14:textId="2EBA8A0C" w:rsidR="008B758A" w:rsidRPr="00C53AEB" w:rsidRDefault="00626D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ICTs useful to search for new work opportunities</w:t>
            </w:r>
          </w:p>
        </w:tc>
        <w:tc>
          <w:tcPr>
            <w:tcW w:w="4518" w:type="dxa"/>
            <w:gridSpan w:val="9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69D" w14:textId="20AEE1C2" w:rsidR="008B758A" w:rsidRPr="00C53AEB" w:rsidRDefault="00626D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ICTs useful for continuing dental education</w:t>
            </w:r>
          </w:p>
        </w:tc>
      </w:tr>
      <w:tr w:rsidR="008B758A" w:rsidRPr="00C53AEB" w14:paraId="2CFD66A6" w14:textId="77777777" w:rsidTr="00D40DDA">
        <w:tblPrEx>
          <w:tblCellMar>
            <w:top w:w="0" w:type="dxa"/>
            <w:bottom w:w="0" w:type="dxa"/>
          </w:tblCellMar>
        </w:tblPrEx>
        <w:trPr>
          <w:trHeight w:val="330"/>
        </w:trPr>
        <w:tc>
          <w:tcPr>
            <w:tcW w:w="2492" w:type="dxa"/>
            <w:gridSpan w:val="2"/>
            <w:vMerge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69F" w14:textId="77777777" w:rsidR="008B758A" w:rsidRPr="00C53AEB" w:rsidRDefault="008B758A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1" w:type="dxa"/>
            <w:gridSpan w:val="3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6A0" w14:textId="12BC263F" w:rsidR="008B758A" w:rsidRPr="00A40034" w:rsidRDefault="00A4003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OR</w:t>
            </w:r>
            <w:r w:rsidR="00F4189E" w:rsidRPr="00A4003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F4189E" w:rsidRPr="00A4003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6A1" w14:textId="60928BFF" w:rsidR="008B758A" w:rsidRPr="00A40034" w:rsidRDefault="0009268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CI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6A2" w14:textId="77777777" w:rsidR="008B758A" w:rsidRPr="00A40034" w:rsidRDefault="00F418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92684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>p</w:t>
            </w:r>
            <w:r w:rsidRPr="00A4003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-value</w:t>
            </w:r>
          </w:p>
        </w:tc>
        <w:tc>
          <w:tcPr>
            <w:tcW w:w="1515" w:type="dxa"/>
            <w:gridSpan w:val="4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6A3" w14:textId="754E219A" w:rsidR="008B758A" w:rsidRPr="00A40034" w:rsidRDefault="0009268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OR</w:t>
            </w:r>
            <w:r w:rsidR="00F4189E" w:rsidRPr="00A4003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F4189E" w:rsidRPr="00A4003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00" w:type="dxa"/>
            <w:gridSpan w:val="2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6A4" w14:textId="09AC27CC" w:rsidR="008B758A" w:rsidRPr="00A40034" w:rsidRDefault="0009268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CI</w:t>
            </w:r>
          </w:p>
        </w:tc>
        <w:tc>
          <w:tcPr>
            <w:tcW w:w="1503" w:type="dxa"/>
            <w:gridSpan w:val="3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6A5" w14:textId="0CAEBA4C" w:rsidR="008B758A" w:rsidRPr="00A40034" w:rsidRDefault="005B11D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11D0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>p</w:t>
            </w:r>
            <w:r w:rsidR="00F4189E" w:rsidRPr="00A4003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-value</w:t>
            </w:r>
          </w:p>
        </w:tc>
      </w:tr>
      <w:tr w:rsidR="008B758A" w:rsidRPr="00C53AEB" w14:paraId="2CFD66AE" w14:textId="77777777" w:rsidTr="00D40DDA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2492" w:type="dxa"/>
            <w:gridSpan w:val="2"/>
            <w:tcBorders>
              <w:top w:val="single" w:sz="4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6A7" w14:textId="5A0238B7" w:rsidR="008B758A" w:rsidRPr="00C53AEB" w:rsidRDefault="00F418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Times New Roman" w:hAnsi="Times New Roman" w:cs="Times New Roman"/>
                <w:sz w:val="24"/>
                <w:szCs w:val="24"/>
              </w:rPr>
              <w:t>Age &gt; 33 years</w:t>
            </w:r>
          </w:p>
        </w:tc>
        <w:tc>
          <w:tcPr>
            <w:tcW w:w="1181" w:type="dxa"/>
            <w:gridSpan w:val="3"/>
            <w:tcBorders>
              <w:top w:val="single" w:sz="4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6A8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0.209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6A9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(0.046-0.96)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6AA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0.0434*</w:t>
            </w:r>
          </w:p>
        </w:tc>
        <w:tc>
          <w:tcPr>
            <w:tcW w:w="1515" w:type="dxa"/>
            <w:gridSpan w:val="4"/>
            <w:tcBorders>
              <w:top w:val="single" w:sz="4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6AB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0.091</w:t>
            </w:r>
          </w:p>
        </w:tc>
        <w:tc>
          <w:tcPr>
            <w:tcW w:w="1500" w:type="dxa"/>
            <w:gridSpan w:val="2"/>
            <w:tcBorders>
              <w:top w:val="single" w:sz="4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6AC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(0.019-0.462)</w:t>
            </w:r>
          </w:p>
        </w:tc>
        <w:tc>
          <w:tcPr>
            <w:tcW w:w="1503" w:type="dxa"/>
            <w:gridSpan w:val="3"/>
            <w:tcBorders>
              <w:top w:val="single" w:sz="4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6AD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0.00303**</w:t>
            </w:r>
          </w:p>
        </w:tc>
      </w:tr>
      <w:tr w:rsidR="008B758A" w:rsidRPr="00C53AEB" w14:paraId="2CFD66B6" w14:textId="77777777" w:rsidTr="00D40DDA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2492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6AF" w14:textId="25F8EF54" w:rsidR="008B758A" w:rsidRPr="00C53AEB" w:rsidRDefault="00F418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Times New Roman" w:hAnsi="Times New Roman" w:cs="Times New Roman"/>
                <w:sz w:val="24"/>
                <w:szCs w:val="24"/>
              </w:rPr>
              <w:t>Years of practice &gt; 8</w:t>
            </w:r>
          </w:p>
        </w:tc>
        <w:tc>
          <w:tcPr>
            <w:tcW w:w="1181" w:type="dxa"/>
            <w:gridSpan w:val="3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6B0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1.79</w:t>
            </w:r>
          </w:p>
        </w:tc>
        <w:tc>
          <w:tcPr>
            <w:tcW w:w="140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6B1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(0.405-7.21)</w:t>
            </w:r>
          </w:p>
        </w:tc>
        <w:tc>
          <w:tcPr>
            <w:tcW w:w="94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6B2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0.4267</w:t>
            </w:r>
          </w:p>
        </w:tc>
        <w:tc>
          <w:tcPr>
            <w:tcW w:w="1515" w:type="dxa"/>
            <w:gridSpan w:val="4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6B3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4.78</w:t>
            </w:r>
          </w:p>
        </w:tc>
        <w:tc>
          <w:tcPr>
            <w:tcW w:w="1500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6B4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(0.978-22.1)</w:t>
            </w:r>
          </w:p>
        </w:tc>
        <w:tc>
          <w:tcPr>
            <w:tcW w:w="1503" w:type="dxa"/>
            <w:gridSpan w:val="3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6B5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0.0452*</w:t>
            </w:r>
          </w:p>
        </w:tc>
      </w:tr>
      <w:tr w:rsidR="008B758A" w:rsidRPr="00C53AEB" w14:paraId="2CFD66BE" w14:textId="77777777" w:rsidTr="00D40DDA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2492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6B7" w14:textId="77777777" w:rsidR="008B758A" w:rsidRPr="00C53AEB" w:rsidRDefault="00F418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Times New Roman" w:hAnsi="Times New Roman" w:cs="Times New Roman"/>
                <w:sz w:val="24"/>
                <w:szCs w:val="24"/>
              </w:rPr>
              <w:t>Specialist Dentist</w:t>
            </w:r>
          </w:p>
        </w:tc>
        <w:tc>
          <w:tcPr>
            <w:tcW w:w="1181" w:type="dxa"/>
            <w:gridSpan w:val="3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6B8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1.33</w:t>
            </w:r>
          </w:p>
        </w:tc>
        <w:tc>
          <w:tcPr>
            <w:tcW w:w="140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6B9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(0.56-3.28)</w:t>
            </w:r>
          </w:p>
        </w:tc>
        <w:tc>
          <w:tcPr>
            <w:tcW w:w="94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6BA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0.5279</w:t>
            </w:r>
          </w:p>
        </w:tc>
        <w:tc>
          <w:tcPr>
            <w:tcW w:w="1515" w:type="dxa"/>
            <w:gridSpan w:val="4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6BB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2.85</w:t>
            </w:r>
          </w:p>
        </w:tc>
        <w:tc>
          <w:tcPr>
            <w:tcW w:w="1500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6BC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(1.06-8.88)</w:t>
            </w:r>
          </w:p>
        </w:tc>
        <w:tc>
          <w:tcPr>
            <w:tcW w:w="1503" w:type="dxa"/>
            <w:gridSpan w:val="3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6BD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0.05014.</w:t>
            </w:r>
          </w:p>
        </w:tc>
      </w:tr>
      <w:tr w:rsidR="008B758A" w:rsidRPr="00C53AEB" w14:paraId="2CFD66C6" w14:textId="77777777" w:rsidTr="00D40DDA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2492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6BF" w14:textId="77777777" w:rsidR="008B758A" w:rsidRPr="00C53AEB" w:rsidRDefault="00F418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Times New Roman" w:hAnsi="Times New Roman" w:cs="Times New Roman"/>
                <w:sz w:val="24"/>
                <w:szCs w:val="24"/>
              </w:rPr>
              <w:t>Rural Area</w:t>
            </w:r>
          </w:p>
        </w:tc>
        <w:tc>
          <w:tcPr>
            <w:tcW w:w="1181" w:type="dxa"/>
            <w:gridSpan w:val="3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6C0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40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6C1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94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6C2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515" w:type="dxa"/>
            <w:gridSpan w:val="4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6C3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2.48</w:t>
            </w:r>
          </w:p>
        </w:tc>
        <w:tc>
          <w:tcPr>
            <w:tcW w:w="1500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6C4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(0.406-48.4)</w:t>
            </w:r>
          </w:p>
        </w:tc>
        <w:tc>
          <w:tcPr>
            <w:tcW w:w="1503" w:type="dxa"/>
            <w:gridSpan w:val="3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6C5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0.41282</w:t>
            </w:r>
          </w:p>
        </w:tc>
      </w:tr>
      <w:tr w:rsidR="008B758A" w:rsidRPr="00C53AEB" w14:paraId="2CFD66CE" w14:textId="77777777" w:rsidTr="00D40DDA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2492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6C7" w14:textId="23F26AD3" w:rsidR="008B758A" w:rsidRPr="00C53AEB" w:rsidRDefault="00F418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Times New Roman" w:hAnsi="Times New Roman" w:cs="Times New Roman"/>
                <w:sz w:val="24"/>
                <w:szCs w:val="24"/>
              </w:rPr>
              <w:t>Female</w:t>
            </w:r>
            <w:r w:rsidR="00D000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gender</w:t>
            </w:r>
          </w:p>
        </w:tc>
        <w:tc>
          <w:tcPr>
            <w:tcW w:w="1181" w:type="dxa"/>
            <w:gridSpan w:val="3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6C8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0.429</w:t>
            </w:r>
          </w:p>
        </w:tc>
        <w:tc>
          <w:tcPr>
            <w:tcW w:w="140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6C9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(0.17-0.99)</w:t>
            </w:r>
          </w:p>
        </w:tc>
        <w:tc>
          <w:tcPr>
            <w:tcW w:w="94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6CA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0.0569</w:t>
            </w:r>
          </w:p>
        </w:tc>
        <w:tc>
          <w:tcPr>
            <w:tcW w:w="1515" w:type="dxa"/>
            <w:gridSpan w:val="4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6CB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0.562</w:t>
            </w:r>
          </w:p>
        </w:tc>
        <w:tc>
          <w:tcPr>
            <w:tcW w:w="1500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6CC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(0.225-1.32)</w:t>
            </w:r>
          </w:p>
        </w:tc>
        <w:tc>
          <w:tcPr>
            <w:tcW w:w="1503" w:type="dxa"/>
            <w:gridSpan w:val="3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6CD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0.1967</w:t>
            </w:r>
          </w:p>
        </w:tc>
      </w:tr>
      <w:tr w:rsidR="008B758A" w:rsidRPr="00C53AEB" w14:paraId="2CFD66D6" w14:textId="77777777" w:rsidTr="00D40DDA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2492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6CF" w14:textId="77777777" w:rsidR="008B758A" w:rsidRPr="00C53AEB" w:rsidRDefault="00F418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Times New Roman" w:hAnsi="Times New Roman" w:cs="Times New Roman"/>
                <w:sz w:val="24"/>
                <w:szCs w:val="24"/>
              </w:rPr>
              <w:t>Private Practice</w:t>
            </w:r>
          </w:p>
        </w:tc>
        <w:tc>
          <w:tcPr>
            <w:tcW w:w="1181" w:type="dxa"/>
            <w:gridSpan w:val="3"/>
            <w:tcBorders>
              <w:top w:val="single" w:sz="4" w:space="0" w:color="FFFFFF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6D0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400" w:type="dxa"/>
            <w:tcBorders>
              <w:top w:val="single" w:sz="4" w:space="0" w:color="FFFFFF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6D1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(0.605-3.63)</w:t>
            </w:r>
          </w:p>
        </w:tc>
        <w:tc>
          <w:tcPr>
            <w:tcW w:w="944" w:type="dxa"/>
            <w:tcBorders>
              <w:top w:val="single" w:sz="4" w:space="0" w:color="FFFFFF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6D2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0.3741</w:t>
            </w:r>
          </w:p>
        </w:tc>
        <w:tc>
          <w:tcPr>
            <w:tcW w:w="1515" w:type="dxa"/>
            <w:gridSpan w:val="4"/>
            <w:tcBorders>
              <w:top w:val="single" w:sz="4" w:space="0" w:color="FFFFFF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6D3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2.17</w:t>
            </w:r>
          </w:p>
        </w:tc>
        <w:tc>
          <w:tcPr>
            <w:tcW w:w="1500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6D4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(0.852-5.66)</w:t>
            </w:r>
          </w:p>
        </w:tc>
        <w:tc>
          <w:tcPr>
            <w:tcW w:w="1503" w:type="dxa"/>
            <w:gridSpan w:val="3"/>
            <w:tcBorders>
              <w:top w:val="single" w:sz="4" w:space="0" w:color="FFFFFF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6D5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0.10695</w:t>
            </w:r>
          </w:p>
        </w:tc>
      </w:tr>
      <w:tr w:rsidR="008B758A" w:rsidRPr="00C53AEB" w14:paraId="2CFD66DD" w14:textId="77777777" w:rsidTr="00D40DDA">
        <w:tblPrEx>
          <w:tblCellMar>
            <w:top w:w="0" w:type="dxa"/>
            <w:bottom w:w="0" w:type="dxa"/>
          </w:tblCellMar>
        </w:tblPrEx>
        <w:trPr>
          <w:gridAfter w:val="1"/>
          <w:wAfter w:w="20" w:type="dxa"/>
          <w:trHeight w:val="476"/>
        </w:trPr>
        <w:tc>
          <w:tcPr>
            <w:tcW w:w="2318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6DA" w14:textId="77777777" w:rsidR="008B758A" w:rsidRPr="00C53AEB" w:rsidRDefault="00F418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Variable</w:t>
            </w:r>
          </w:p>
        </w:tc>
        <w:tc>
          <w:tcPr>
            <w:tcW w:w="3925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6DB" w14:textId="3256EF54" w:rsidR="008B758A" w:rsidRPr="00C53AEB" w:rsidRDefault="00827F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ICTs useful for h</w:t>
            </w:r>
            <w:r w:rsidR="00F4189E" w:rsidRPr="00C53A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ealth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  <w:r w:rsidR="00F4189E" w:rsidRPr="00C53AEB">
              <w:rPr>
                <w:rFonts w:ascii="Times New Roman" w:hAnsi="Times New Roman" w:cs="Times New Roman"/>
                <w:b/>
                <w:sz w:val="24"/>
                <w:szCs w:val="24"/>
              </w:rPr>
              <w:t>romotion</w:t>
            </w:r>
          </w:p>
        </w:tc>
        <w:tc>
          <w:tcPr>
            <w:tcW w:w="4272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6DC" w14:textId="4F3F40EB" w:rsidR="008B758A" w:rsidRPr="00C53AEB" w:rsidRDefault="00827F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ICTs useful for w</w:t>
            </w:r>
            <w:r w:rsidR="00F4189E" w:rsidRPr="00C53AE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orking </w:t>
            </w:r>
            <w:r w:rsidR="00F4189E" w:rsidRPr="00C53AE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in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g</w:t>
            </w:r>
            <w:r w:rsidR="00F4189E" w:rsidRPr="00C53AE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roup</w:t>
            </w:r>
          </w:p>
        </w:tc>
      </w:tr>
      <w:tr w:rsidR="008B758A" w:rsidRPr="00C53AEB" w14:paraId="2CFD66E5" w14:textId="77777777" w:rsidTr="00D40DDA">
        <w:tblPrEx>
          <w:tblCellMar>
            <w:top w:w="0" w:type="dxa"/>
            <w:bottom w:w="0" w:type="dxa"/>
          </w:tblCellMar>
        </w:tblPrEx>
        <w:trPr>
          <w:gridAfter w:val="1"/>
          <w:wAfter w:w="20" w:type="dxa"/>
          <w:trHeight w:val="330"/>
        </w:trPr>
        <w:tc>
          <w:tcPr>
            <w:tcW w:w="2318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6DE" w14:textId="77777777" w:rsidR="008B758A" w:rsidRPr="00C53AEB" w:rsidRDefault="008B758A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6DF" w14:textId="775D38F2" w:rsidR="008B758A" w:rsidRPr="00D50032" w:rsidRDefault="00D5003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OR</w:t>
            </w:r>
          </w:p>
        </w:tc>
        <w:tc>
          <w:tcPr>
            <w:tcW w:w="1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6E0" w14:textId="6198A0F6" w:rsidR="008B758A" w:rsidRPr="00D50032" w:rsidRDefault="00D5003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CI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6E1" w14:textId="77777777" w:rsidR="008B758A" w:rsidRPr="00D50032" w:rsidRDefault="00F418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50032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>p</w:t>
            </w:r>
            <w:r w:rsidRPr="00D5003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-value</w:t>
            </w:r>
          </w:p>
        </w:tc>
        <w:tc>
          <w:tcPr>
            <w:tcW w:w="128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6E2" w14:textId="16819F77" w:rsidR="008B758A" w:rsidRPr="00D50032" w:rsidRDefault="00D5003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OR</w:t>
            </w:r>
            <w:r w:rsidR="00F4189E" w:rsidRPr="00D5003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150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6E3" w14:textId="675C96CA" w:rsidR="008B758A" w:rsidRPr="00D50032" w:rsidRDefault="00D5003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CI</w:t>
            </w:r>
          </w:p>
        </w:tc>
        <w:tc>
          <w:tcPr>
            <w:tcW w:w="148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6E4" w14:textId="77777777" w:rsidR="008B758A" w:rsidRPr="00D50032" w:rsidRDefault="00F418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50032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>p-</w:t>
            </w:r>
            <w:r w:rsidRPr="00D5003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value</w:t>
            </w:r>
          </w:p>
        </w:tc>
      </w:tr>
      <w:tr w:rsidR="008B758A" w:rsidRPr="00C53AEB" w14:paraId="2CFD66ED" w14:textId="77777777" w:rsidTr="00D40DDA">
        <w:tblPrEx>
          <w:tblCellMar>
            <w:top w:w="0" w:type="dxa"/>
            <w:bottom w:w="0" w:type="dxa"/>
          </w:tblCellMar>
        </w:tblPrEx>
        <w:trPr>
          <w:gridAfter w:val="1"/>
          <w:wAfter w:w="20" w:type="dxa"/>
          <w:trHeight w:val="315"/>
        </w:trPr>
        <w:tc>
          <w:tcPr>
            <w:tcW w:w="2318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6E6" w14:textId="77777777" w:rsidR="008B758A" w:rsidRPr="00C53AEB" w:rsidRDefault="00F418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Age &gt; 33 years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6E7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0.424</w:t>
            </w:r>
          </w:p>
        </w:tc>
        <w:tc>
          <w:tcPr>
            <w:tcW w:w="1400" w:type="dxa"/>
            <w:tcBorders>
              <w:top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6E8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(0.102-1.70)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6E9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0.23244</w:t>
            </w:r>
          </w:p>
        </w:tc>
        <w:tc>
          <w:tcPr>
            <w:tcW w:w="1289" w:type="dxa"/>
            <w:gridSpan w:val="3"/>
            <w:tcBorders>
              <w:top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6EA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0.546</w:t>
            </w:r>
          </w:p>
        </w:tc>
        <w:tc>
          <w:tcPr>
            <w:tcW w:w="1500" w:type="dxa"/>
            <w:gridSpan w:val="2"/>
            <w:tcBorders>
              <w:top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6EB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(0.123-2.55)</w:t>
            </w:r>
          </w:p>
        </w:tc>
        <w:tc>
          <w:tcPr>
            <w:tcW w:w="1483" w:type="dxa"/>
            <w:gridSpan w:val="2"/>
            <w:tcBorders>
              <w:top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6EC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0.43773</w:t>
            </w:r>
          </w:p>
        </w:tc>
      </w:tr>
      <w:tr w:rsidR="008B758A" w:rsidRPr="00C53AEB" w14:paraId="2CFD66F5" w14:textId="77777777" w:rsidTr="00D40DDA">
        <w:tblPrEx>
          <w:tblCellMar>
            <w:top w:w="0" w:type="dxa"/>
            <w:bottom w:w="0" w:type="dxa"/>
          </w:tblCellMar>
        </w:tblPrEx>
        <w:trPr>
          <w:gridAfter w:val="1"/>
          <w:wAfter w:w="20" w:type="dxa"/>
          <w:trHeight w:val="315"/>
        </w:trPr>
        <w:tc>
          <w:tcPr>
            <w:tcW w:w="23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6EE" w14:textId="77777777" w:rsidR="008B758A" w:rsidRPr="00C53AEB" w:rsidRDefault="00F418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Years of practice &gt; 8</w:t>
            </w:r>
          </w:p>
        </w:tc>
        <w:tc>
          <w:tcPr>
            <w:tcW w:w="1355" w:type="dxa"/>
            <w:gridSpan w:val="4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6EF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0.866</w:t>
            </w:r>
          </w:p>
        </w:tc>
        <w:tc>
          <w:tcPr>
            <w:tcW w:w="14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6F0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(0.216-3.30)</w:t>
            </w:r>
          </w:p>
        </w:tc>
        <w:tc>
          <w:tcPr>
            <w:tcW w:w="1170" w:type="dxa"/>
            <w:gridSpan w:val="2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6F1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0.83627</w:t>
            </w:r>
          </w:p>
        </w:tc>
        <w:tc>
          <w:tcPr>
            <w:tcW w:w="1289" w:type="dxa"/>
            <w:gridSpan w:val="3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6F2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1.37</w:t>
            </w:r>
          </w:p>
        </w:tc>
        <w:tc>
          <w:tcPr>
            <w:tcW w:w="1500" w:type="dxa"/>
            <w:gridSpan w:val="2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6F3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(0.292-6.1)</w:t>
            </w:r>
          </w:p>
        </w:tc>
        <w:tc>
          <w:tcPr>
            <w:tcW w:w="1483" w:type="dxa"/>
            <w:gridSpan w:val="2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6F4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0.68485</w:t>
            </w:r>
          </w:p>
        </w:tc>
      </w:tr>
      <w:tr w:rsidR="008B758A" w:rsidRPr="00C53AEB" w14:paraId="2CFD66FD" w14:textId="77777777" w:rsidTr="00D40DDA">
        <w:tblPrEx>
          <w:tblCellMar>
            <w:top w:w="0" w:type="dxa"/>
            <w:bottom w:w="0" w:type="dxa"/>
          </w:tblCellMar>
        </w:tblPrEx>
        <w:trPr>
          <w:gridAfter w:val="1"/>
          <w:wAfter w:w="20" w:type="dxa"/>
          <w:trHeight w:val="315"/>
        </w:trPr>
        <w:tc>
          <w:tcPr>
            <w:tcW w:w="23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6F6" w14:textId="77777777" w:rsidR="008B758A" w:rsidRPr="00C53AEB" w:rsidRDefault="00F418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Times New Roman" w:hAnsi="Times New Roman" w:cs="Times New Roman"/>
                <w:sz w:val="24"/>
                <w:szCs w:val="24"/>
              </w:rPr>
              <w:t>Specialist Dentist</w:t>
            </w:r>
          </w:p>
        </w:tc>
        <w:tc>
          <w:tcPr>
            <w:tcW w:w="1355" w:type="dxa"/>
            <w:gridSpan w:val="4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6F7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1.45</w:t>
            </w:r>
          </w:p>
        </w:tc>
        <w:tc>
          <w:tcPr>
            <w:tcW w:w="14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6F8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(0.647-3.38)</w:t>
            </w:r>
          </w:p>
        </w:tc>
        <w:tc>
          <w:tcPr>
            <w:tcW w:w="1170" w:type="dxa"/>
            <w:gridSpan w:val="2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6F9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0.3734</w:t>
            </w:r>
          </w:p>
        </w:tc>
        <w:tc>
          <w:tcPr>
            <w:tcW w:w="1289" w:type="dxa"/>
            <w:gridSpan w:val="3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6FA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1.97</w:t>
            </w:r>
          </w:p>
        </w:tc>
        <w:tc>
          <w:tcPr>
            <w:tcW w:w="1500" w:type="dxa"/>
            <w:gridSpan w:val="2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6FB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(0.821-5.15)</w:t>
            </w:r>
          </w:p>
        </w:tc>
        <w:tc>
          <w:tcPr>
            <w:tcW w:w="1483" w:type="dxa"/>
            <w:gridSpan w:val="2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6FC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0.14382</w:t>
            </w:r>
          </w:p>
        </w:tc>
      </w:tr>
      <w:tr w:rsidR="008B758A" w:rsidRPr="00C53AEB" w14:paraId="2CFD6705" w14:textId="77777777" w:rsidTr="00D40DDA">
        <w:tblPrEx>
          <w:tblCellMar>
            <w:top w:w="0" w:type="dxa"/>
            <w:bottom w:w="0" w:type="dxa"/>
          </w:tblCellMar>
        </w:tblPrEx>
        <w:trPr>
          <w:gridAfter w:val="1"/>
          <w:wAfter w:w="20" w:type="dxa"/>
          <w:trHeight w:val="315"/>
        </w:trPr>
        <w:tc>
          <w:tcPr>
            <w:tcW w:w="23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6FE" w14:textId="77777777" w:rsidR="008B758A" w:rsidRPr="00C53AEB" w:rsidRDefault="00F418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Times New Roman" w:hAnsi="Times New Roman" w:cs="Times New Roman"/>
                <w:sz w:val="24"/>
                <w:szCs w:val="24"/>
              </w:rPr>
              <w:t>Rural Area</w:t>
            </w:r>
          </w:p>
        </w:tc>
        <w:tc>
          <w:tcPr>
            <w:tcW w:w="1355" w:type="dxa"/>
            <w:gridSpan w:val="4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6FF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4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00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170" w:type="dxa"/>
            <w:gridSpan w:val="2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01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289" w:type="dxa"/>
            <w:gridSpan w:val="3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02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1.28</w:t>
            </w:r>
          </w:p>
        </w:tc>
        <w:tc>
          <w:tcPr>
            <w:tcW w:w="1500" w:type="dxa"/>
            <w:gridSpan w:val="2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03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(0.297-9.09)</w:t>
            </w:r>
          </w:p>
        </w:tc>
        <w:tc>
          <w:tcPr>
            <w:tcW w:w="1483" w:type="dxa"/>
            <w:gridSpan w:val="2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04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0.76396</w:t>
            </w:r>
          </w:p>
        </w:tc>
      </w:tr>
      <w:tr w:rsidR="008B758A" w:rsidRPr="00C53AEB" w14:paraId="2CFD670D" w14:textId="77777777" w:rsidTr="00D40DDA">
        <w:tblPrEx>
          <w:tblCellMar>
            <w:top w:w="0" w:type="dxa"/>
            <w:bottom w:w="0" w:type="dxa"/>
          </w:tblCellMar>
        </w:tblPrEx>
        <w:trPr>
          <w:gridAfter w:val="1"/>
          <w:wAfter w:w="20" w:type="dxa"/>
          <w:trHeight w:val="315"/>
        </w:trPr>
        <w:tc>
          <w:tcPr>
            <w:tcW w:w="23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706" w14:textId="77777777" w:rsidR="008B758A" w:rsidRPr="00C53AEB" w:rsidRDefault="00F418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1355" w:type="dxa"/>
            <w:gridSpan w:val="4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07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0.167</w:t>
            </w:r>
          </w:p>
        </w:tc>
        <w:tc>
          <w:tcPr>
            <w:tcW w:w="140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08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(0.055-0.42)</w:t>
            </w:r>
          </w:p>
        </w:tc>
        <w:tc>
          <w:tcPr>
            <w:tcW w:w="1170" w:type="dxa"/>
            <w:gridSpan w:val="2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09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0.00041**</w:t>
            </w:r>
          </w:p>
        </w:tc>
        <w:tc>
          <w:tcPr>
            <w:tcW w:w="1289" w:type="dxa"/>
            <w:gridSpan w:val="3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0A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0.288</w:t>
            </w:r>
          </w:p>
        </w:tc>
        <w:tc>
          <w:tcPr>
            <w:tcW w:w="1500" w:type="dxa"/>
            <w:gridSpan w:val="2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0B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(0.11-0.673)</w:t>
            </w:r>
          </w:p>
        </w:tc>
        <w:tc>
          <w:tcPr>
            <w:tcW w:w="1483" w:type="dxa"/>
            <w:gridSpan w:val="2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0C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0.00634**</w:t>
            </w:r>
          </w:p>
        </w:tc>
      </w:tr>
      <w:tr w:rsidR="008B758A" w:rsidRPr="00C53AEB" w14:paraId="2CFD6715" w14:textId="77777777" w:rsidTr="00D40DDA">
        <w:tblPrEx>
          <w:tblCellMar>
            <w:top w:w="0" w:type="dxa"/>
            <w:bottom w:w="0" w:type="dxa"/>
          </w:tblCellMar>
        </w:tblPrEx>
        <w:trPr>
          <w:gridAfter w:val="1"/>
          <w:wAfter w:w="20" w:type="dxa"/>
          <w:trHeight w:val="315"/>
        </w:trPr>
        <w:tc>
          <w:tcPr>
            <w:tcW w:w="2318" w:type="dxa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70E" w14:textId="77777777" w:rsidR="008B758A" w:rsidRPr="00C53AEB" w:rsidRDefault="00F418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Times New Roman" w:hAnsi="Times New Roman" w:cs="Times New Roman"/>
                <w:sz w:val="24"/>
                <w:szCs w:val="24"/>
              </w:rPr>
              <w:t>Private Practice</w:t>
            </w:r>
          </w:p>
        </w:tc>
        <w:tc>
          <w:tcPr>
            <w:tcW w:w="1355" w:type="dxa"/>
            <w:gridSpan w:val="4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0F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1.25</w:t>
            </w:r>
          </w:p>
        </w:tc>
        <w:tc>
          <w:tcPr>
            <w:tcW w:w="1400" w:type="dxa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10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(0.525-2.89)</w:t>
            </w:r>
          </w:p>
        </w:tc>
        <w:tc>
          <w:tcPr>
            <w:tcW w:w="1170" w:type="dxa"/>
            <w:gridSpan w:val="2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11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0.60552</w:t>
            </w:r>
          </w:p>
        </w:tc>
        <w:tc>
          <w:tcPr>
            <w:tcW w:w="1289" w:type="dxa"/>
            <w:gridSpan w:val="3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12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1.85</w:t>
            </w:r>
          </w:p>
        </w:tc>
        <w:tc>
          <w:tcPr>
            <w:tcW w:w="1500" w:type="dxa"/>
            <w:gridSpan w:val="2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13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(0.776-4.4)</w:t>
            </w:r>
          </w:p>
        </w:tc>
        <w:tc>
          <w:tcPr>
            <w:tcW w:w="1483" w:type="dxa"/>
            <w:gridSpan w:val="2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14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0.16139</w:t>
            </w:r>
          </w:p>
        </w:tc>
      </w:tr>
      <w:tr w:rsidR="008B758A" w:rsidRPr="00C53AEB" w14:paraId="2CFD671D" w14:textId="77777777" w:rsidTr="00093C2D">
        <w:tblPrEx>
          <w:tblCellMar>
            <w:top w:w="0" w:type="dxa"/>
            <w:bottom w:w="0" w:type="dxa"/>
          </w:tblCellMar>
        </w:tblPrEx>
        <w:trPr>
          <w:gridAfter w:val="1"/>
          <w:wAfter w:w="20" w:type="dxa"/>
          <w:trHeight w:val="404"/>
        </w:trPr>
        <w:tc>
          <w:tcPr>
            <w:tcW w:w="2318" w:type="dxa"/>
            <w:vMerge w:val="restart"/>
            <w:tcBorders>
              <w:top w:val="single" w:sz="4" w:space="0" w:color="000000"/>
              <w:left w:val="single" w:sz="4" w:space="0" w:color="FFFFFF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71A" w14:textId="77777777" w:rsidR="008B758A" w:rsidRPr="00C53AEB" w:rsidRDefault="00F418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Variable</w:t>
            </w:r>
          </w:p>
        </w:tc>
        <w:tc>
          <w:tcPr>
            <w:tcW w:w="4286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71B" w14:textId="77777777" w:rsidR="008B758A" w:rsidRPr="00C53AEB" w:rsidRDefault="00F418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hAnsi="Times New Roman" w:cs="Times New Roman"/>
                <w:b/>
                <w:sz w:val="24"/>
                <w:szCs w:val="24"/>
              </w:rPr>
              <w:t>Prefer ICTs to Traditional Channels</w:t>
            </w:r>
          </w:p>
        </w:tc>
        <w:tc>
          <w:tcPr>
            <w:tcW w:w="3911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71C" w14:textId="335D3291" w:rsidR="008B758A" w:rsidRPr="00C53AEB" w:rsidRDefault="00A748AE" w:rsidP="00093C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ICT</w:t>
            </w:r>
            <w:r w:rsidR="00AC54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useful for s</w:t>
            </w:r>
            <w:r w:rsidR="00F4189E" w:rsidRPr="00C53AE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olving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</w:t>
            </w:r>
            <w:r w:rsidR="00F4189E" w:rsidRPr="00C53AE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ases</w:t>
            </w:r>
          </w:p>
        </w:tc>
      </w:tr>
      <w:tr w:rsidR="008B758A" w:rsidRPr="00C53AEB" w14:paraId="2CFD6725" w14:textId="77777777" w:rsidTr="00D40DDA">
        <w:tblPrEx>
          <w:tblCellMar>
            <w:top w:w="0" w:type="dxa"/>
            <w:bottom w:w="0" w:type="dxa"/>
          </w:tblCellMar>
        </w:tblPrEx>
        <w:trPr>
          <w:gridAfter w:val="1"/>
          <w:wAfter w:w="20" w:type="dxa"/>
          <w:trHeight w:val="330"/>
        </w:trPr>
        <w:tc>
          <w:tcPr>
            <w:tcW w:w="2318" w:type="dxa"/>
            <w:vMerge/>
            <w:tcBorders>
              <w:top w:val="single" w:sz="4" w:space="0" w:color="000000"/>
              <w:left w:val="single" w:sz="4" w:space="0" w:color="FFFFFF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71E" w14:textId="77777777" w:rsidR="008B758A" w:rsidRPr="00C53AEB" w:rsidRDefault="008B758A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71F" w14:textId="39B7001F" w:rsidR="008B758A" w:rsidRPr="00875E79" w:rsidRDefault="00875E7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OR</w:t>
            </w:r>
            <w:r w:rsidR="00F4189E" w:rsidRPr="00875E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153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720" w14:textId="120BEF8D" w:rsidR="008B758A" w:rsidRPr="00875E79" w:rsidRDefault="00875E7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CI</w:t>
            </w:r>
          </w:p>
        </w:tc>
        <w:tc>
          <w:tcPr>
            <w:tcW w:w="153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721" w14:textId="77777777" w:rsidR="008B758A" w:rsidRPr="00875E79" w:rsidRDefault="00F418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5E79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>p</w:t>
            </w:r>
            <w:r w:rsidRPr="00875E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-value</w:t>
            </w:r>
          </w:p>
        </w:tc>
        <w:tc>
          <w:tcPr>
            <w:tcW w:w="125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722" w14:textId="51D8A0A4" w:rsidR="008B758A" w:rsidRPr="00875E79" w:rsidRDefault="00875E7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OR</w:t>
            </w:r>
            <w:r w:rsidR="00F4189E" w:rsidRPr="00875E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723" w14:textId="6BE2946A" w:rsidR="008B758A" w:rsidRPr="00875E79" w:rsidRDefault="00875E7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CI</w:t>
            </w:r>
          </w:p>
        </w:tc>
        <w:tc>
          <w:tcPr>
            <w:tcW w:w="12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724" w14:textId="77777777" w:rsidR="008B758A" w:rsidRPr="00875E79" w:rsidRDefault="00F418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5E79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>p</w:t>
            </w:r>
            <w:r w:rsidRPr="00875E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-value</w:t>
            </w:r>
          </w:p>
        </w:tc>
      </w:tr>
      <w:tr w:rsidR="008B758A" w:rsidRPr="00C53AEB" w14:paraId="2CFD672D" w14:textId="77777777" w:rsidTr="00D40DDA">
        <w:tblPrEx>
          <w:tblCellMar>
            <w:top w:w="0" w:type="dxa"/>
            <w:bottom w:w="0" w:type="dxa"/>
          </w:tblCellMar>
        </w:tblPrEx>
        <w:trPr>
          <w:gridAfter w:val="1"/>
          <w:wAfter w:w="20" w:type="dxa"/>
          <w:trHeight w:val="315"/>
        </w:trPr>
        <w:tc>
          <w:tcPr>
            <w:tcW w:w="2318" w:type="dxa"/>
            <w:tcBorders>
              <w:top w:val="single" w:sz="4" w:space="0" w:color="000000"/>
              <w:left w:val="single" w:sz="4" w:space="0" w:color="FFFFFF"/>
              <w:bottom w:val="single" w:sz="4" w:space="0" w:color="FFFFFF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726" w14:textId="77777777" w:rsidR="008B758A" w:rsidRPr="00C53AEB" w:rsidRDefault="00F418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Age &gt; 33 years</w:t>
            </w:r>
          </w:p>
        </w:tc>
        <w:tc>
          <w:tcPr>
            <w:tcW w:w="1219" w:type="dxa"/>
            <w:gridSpan w:val="3"/>
            <w:tcBorders>
              <w:top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27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0.162</w:t>
            </w:r>
          </w:p>
        </w:tc>
        <w:tc>
          <w:tcPr>
            <w:tcW w:w="1536" w:type="dxa"/>
            <w:gridSpan w:val="2"/>
            <w:tcBorders>
              <w:top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28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(0.049-0.496)</w:t>
            </w:r>
          </w:p>
        </w:tc>
        <w:tc>
          <w:tcPr>
            <w:tcW w:w="1531" w:type="dxa"/>
            <w:gridSpan w:val="3"/>
            <w:tcBorders>
              <w:top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29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0.00187**</w:t>
            </w:r>
          </w:p>
        </w:tc>
        <w:tc>
          <w:tcPr>
            <w:tcW w:w="1259" w:type="dxa"/>
            <w:gridSpan w:val="3"/>
            <w:tcBorders>
              <w:top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2A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0.206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2B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(0.053-0.819)</w:t>
            </w:r>
          </w:p>
        </w:tc>
        <w:tc>
          <w:tcPr>
            <w:tcW w:w="1228" w:type="dxa"/>
            <w:tcBorders>
              <w:top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2C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0.023*</w:t>
            </w:r>
          </w:p>
        </w:tc>
      </w:tr>
      <w:tr w:rsidR="008B758A" w:rsidRPr="00C53AEB" w14:paraId="2CFD6735" w14:textId="77777777" w:rsidTr="00D40DDA">
        <w:tblPrEx>
          <w:tblCellMar>
            <w:top w:w="0" w:type="dxa"/>
            <w:bottom w:w="0" w:type="dxa"/>
          </w:tblCellMar>
        </w:tblPrEx>
        <w:trPr>
          <w:gridAfter w:val="1"/>
          <w:wAfter w:w="20" w:type="dxa"/>
          <w:trHeight w:val="315"/>
        </w:trPr>
        <w:tc>
          <w:tcPr>
            <w:tcW w:w="231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72E" w14:textId="77777777" w:rsidR="008B758A" w:rsidRPr="00C53AEB" w:rsidRDefault="00F418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Years of practice &gt; 8</w:t>
            </w:r>
          </w:p>
        </w:tc>
        <w:tc>
          <w:tcPr>
            <w:tcW w:w="1219" w:type="dxa"/>
            <w:gridSpan w:val="3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2F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3.32</w:t>
            </w:r>
          </w:p>
        </w:tc>
        <w:tc>
          <w:tcPr>
            <w:tcW w:w="1536" w:type="dxa"/>
            <w:gridSpan w:val="2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30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(1.1-10.7)</w:t>
            </w:r>
          </w:p>
        </w:tc>
        <w:tc>
          <w:tcPr>
            <w:tcW w:w="1531" w:type="dxa"/>
            <w:gridSpan w:val="3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31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0.03706*</w:t>
            </w:r>
          </w:p>
        </w:tc>
        <w:tc>
          <w:tcPr>
            <w:tcW w:w="1259" w:type="dxa"/>
            <w:gridSpan w:val="3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32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3.12</w:t>
            </w:r>
          </w:p>
        </w:tc>
        <w:tc>
          <w:tcPr>
            <w:tcW w:w="1424" w:type="dxa"/>
            <w:gridSpan w:val="2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33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(0.784-12.1)</w:t>
            </w:r>
          </w:p>
        </w:tc>
        <w:tc>
          <w:tcPr>
            <w:tcW w:w="1228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34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0.1011</w:t>
            </w:r>
          </w:p>
        </w:tc>
      </w:tr>
      <w:tr w:rsidR="008B758A" w:rsidRPr="00C53AEB" w14:paraId="2CFD673D" w14:textId="77777777" w:rsidTr="00D40DDA">
        <w:tblPrEx>
          <w:tblCellMar>
            <w:top w:w="0" w:type="dxa"/>
            <w:bottom w:w="0" w:type="dxa"/>
          </w:tblCellMar>
        </w:tblPrEx>
        <w:trPr>
          <w:gridAfter w:val="1"/>
          <w:wAfter w:w="20" w:type="dxa"/>
          <w:trHeight w:val="315"/>
        </w:trPr>
        <w:tc>
          <w:tcPr>
            <w:tcW w:w="231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736" w14:textId="77777777" w:rsidR="008B758A" w:rsidRPr="00C53AEB" w:rsidRDefault="00F418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Times New Roman" w:hAnsi="Times New Roman" w:cs="Times New Roman"/>
                <w:sz w:val="24"/>
                <w:szCs w:val="24"/>
              </w:rPr>
              <w:t>Specialist Dentist</w:t>
            </w:r>
          </w:p>
        </w:tc>
        <w:tc>
          <w:tcPr>
            <w:tcW w:w="1219" w:type="dxa"/>
            <w:gridSpan w:val="3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37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0.809</w:t>
            </w:r>
          </w:p>
        </w:tc>
        <w:tc>
          <w:tcPr>
            <w:tcW w:w="1536" w:type="dxa"/>
            <w:gridSpan w:val="2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38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(0.429-1.54)</w:t>
            </w:r>
          </w:p>
        </w:tc>
        <w:tc>
          <w:tcPr>
            <w:tcW w:w="1531" w:type="dxa"/>
            <w:gridSpan w:val="3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39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0.51464</w:t>
            </w:r>
          </w:p>
        </w:tc>
        <w:tc>
          <w:tcPr>
            <w:tcW w:w="1259" w:type="dxa"/>
            <w:gridSpan w:val="3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3A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2.3</w:t>
            </w:r>
          </w:p>
        </w:tc>
        <w:tc>
          <w:tcPr>
            <w:tcW w:w="1424" w:type="dxa"/>
            <w:gridSpan w:val="2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3B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(1.04-5.46)</w:t>
            </w:r>
          </w:p>
        </w:tc>
        <w:tc>
          <w:tcPr>
            <w:tcW w:w="1228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3C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0.0469*</w:t>
            </w:r>
          </w:p>
        </w:tc>
      </w:tr>
      <w:tr w:rsidR="008B758A" w:rsidRPr="00C53AEB" w14:paraId="2CFD6745" w14:textId="77777777" w:rsidTr="00D40DDA">
        <w:tblPrEx>
          <w:tblCellMar>
            <w:top w:w="0" w:type="dxa"/>
            <w:bottom w:w="0" w:type="dxa"/>
          </w:tblCellMar>
        </w:tblPrEx>
        <w:trPr>
          <w:gridAfter w:val="1"/>
          <w:wAfter w:w="20" w:type="dxa"/>
          <w:trHeight w:val="315"/>
        </w:trPr>
        <w:tc>
          <w:tcPr>
            <w:tcW w:w="231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73E" w14:textId="77777777" w:rsidR="008B758A" w:rsidRPr="00C53AEB" w:rsidRDefault="00F418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Times New Roman" w:hAnsi="Times New Roman" w:cs="Times New Roman"/>
                <w:sz w:val="24"/>
                <w:szCs w:val="24"/>
              </w:rPr>
              <w:t>Rural Area</w:t>
            </w:r>
          </w:p>
        </w:tc>
        <w:tc>
          <w:tcPr>
            <w:tcW w:w="1219" w:type="dxa"/>
            <w:gridSpan w:val="3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3F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1.35</w:t>
            </w:r>
          </w:p>
        </w:tc>
        <w:tc>
          <w:tcPr>
            <w:tcW w:w="1536" w:type="dxa"/>
            <w:gridSpan w:val="2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40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(0.402-6.25)</w:t>
            </w:r>
          </w:p>
        </w:tc>
        <w:tc>
          <w:tcPr>
            <w:tcW w:w="1531" w:type="dxa"/>
            <w:gridSpan w:val="3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41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0.6551</w:t>
            </w:r>
          </w:p>
        </w:tc>
        <w:tc>
          <w:tcPr>
            <w:tcW w:w="1259" w:type="dxa"/>
            <w:gridSpan w:val="3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42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1.33</w:t>
            </w:r>
          </w:p>
        </w:tc>
        <w:tc>
          <w:tcPr>
            <w:tcW w:w="1424" w:type="dxa"/>
            <w:gridSpan w:val="2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43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(0.374-6.41)</w:t>
            </w:r>
          </w:p>
        </w:tc>
        <w:tc>
          <w:tcPr>
            <w:tcW w:w="1228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44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0.6829</w:t>
            </w:r>
          </w:p>
        </w:tc>
      </w:tr>
      <w:tr w:rsidR="008B758A" w:rsidRPr="00C53AEB" w14:paraId="2CFD674D" w14:textId="77777777" w:rsidTr="00D40DDA">
        <w:tblPrEx>
          <w:tblCellMar>
            <w:top w:w="0" w:type="dxa"/>
            <w:bottom w:w="0" w:type="dxa"/>
          </w:tblCellMar>
        </w:tblPrEx>
        <w:trPr>
          <w:gridAfter w:val="1"/>
          <w:wAfter w:w="20" w:type="dxa"/>
          <w:trHeight w:val="315"/>
        </w:trPr>
        <w:tc>
          <w:tcPr>
            <w:tcW w:w="231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746" w14:textId="77777777" w:rsidR="008B758A" w:rsidRPr="00C53AEB" w:rsidRDefault="00F418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1219" w:type="dxa"/>
            <w:gridSpan w:val="3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47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0.781</w:t>
            </w:r>
          </w:p>
        </w:tc>
        <w:tc>
          <w:tcPr>
            <w:tcW w:w="1536" w:type="dxa"/>
            <w:gridSpan w:val="2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48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(0.425-1.42)</w:t>
            </w:r>
          </w:p>
        </w:tc>
        <w:tc>
          <w:tcPr>
            <w:tcW w:w="1531" w:type="dxa"/>
            <w:gridSpan w:val="3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49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0.42037</w:t>
            </w:r>
          </w:p>
        </w:tc>
        <w:tc>
          <w:tcPr>
            <w:tcW w:w="1259" w:type="dxa"/>
            <w:gridSpan w:val="3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4A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0.502</w:t>
            </w:r>
          </w:p>
        </w:tc>
        <w:tc>
          <w:tcPr>
            <w:tcW w:w="1424" w:type="dxa"/>
            <w:gridSpan w:val="2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4B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(0.24-1.01)</w:t>
            </w:r>
          </w:p>
        </w:tc>
        <w:tc>
          <w:tcPr>
            <w:tcW w:w="1228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4C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0.0587</w:t>
            </w:r>
          </w:p>
        </w:tc>
      </w:tr>
      <w:tr w:rsidR="008B758A" w:rsidRPr="00C53AEB" w14:paraId="2CFD6755" w14:textId="77777777" w:rsidTr="00D40DDA">
        <w:tblPrEx>
          <w:tblCellMar>
            <w:top w:w="0" w:type="dxa"/>
            <w:bottom w:w="0" w:type="dxa"/>
          </w:tblCellMar>
        </w:tblPrEx>
        <w:trPr>
          <w:gridAfter w:val="1"/>
          <w:wAfter w:w="20" w:type="dxa"/>
          <w:trHeight w:val="315"/>
        </w:trPr>
        <w:tc>
          <w:tcPr>
            <w:tcW w:w="2318" w:type="dxa"/>
            <w:tcBorders>
              <w:top w:val="single" w:sz="4" w:space="0" w:color="FFFFFF"/>
              <w:left w:val="single" w:sz="4" w:space="0" w:color="FFFFFF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74E" w14:textId="77777777" w:rsidR="008B758A" w:rsidRPr="00C53AEB" w:rsidRDefault="00F418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Times New Roman" w:hAnsi="Times New Roman" w:cs="Times New Roman"/>
                <w:sz w:val="24"/>
                <w:szCs w:val="24"/>
              </w:rPr>
              <w:t>Private Practice</w:t>
            </w:r>
          </w:p>
        </w:tc>
        <w:tc>
          <w:tcPr>
            <w:tcW w:w="1219" w:type="dxa"/>
            <w:gridSpan w:val="3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4F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1.67</w:t>
            </w:r>
          </w:p>
        </w:tc>
        <w:tc>
          <w:tcPr>
            <w:tcW w:w="1536" w:type="dxa"/>
            <w:gridSpan w:val="2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50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(0.862-3.21)</w:t>
            </w:r>
          </w:p>
        </w:tc>
        <w:tc>
          <w:tcPr>
            <w:tcW w:w="1531" w:type="dxa"/>
            <w:gridSpan w:val="3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51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0.12559</w:t>
            </w:r>
          </w:p>
        </w:tc>
        <w:tc>
          <w:tcPr>
            <w:tcW w:w="1259" w:type="dxa"/>
            <w:gridSpan w:val="3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52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2.35</w:t>
            </w:r>
          </w:p>
        </w:tc>
        <w:tc>
          <w:tcPr>
            <w:tcW w:w="1424" w:type="dxa"/>
            <w:gridSpan w:val="2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53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(1.1-5.06)</w:t>
            </w:r>
          </w:p>
        </w:tc>
        <w:tc>
          <w:tcPr>
            <w:tcW w:w="1228" w:type="dxa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54" w14:textId="77777777" w:rsidR="008B758A" w:rsidRPr="00C53AEB" w:rsidRDefault="00F4189E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0.027*</w:t>
            </w:r>
          </w:p>
        </w:tc>
      </w:tr>
      <w:tr w:rsidR="008B758A" w:rsidRPr="00C53AEB" w14:paraId="2CFD675C" w14:textId="77777777" w:rsidTr="00AC5493">
        <w:tblPrEx>
          <w:tblCellMar>
            <w:top w:w="0" w:type="dxa"/>
            <w:bottom w:w="0" w:type="dxa"/>
          </w:tblCellMar>
        </w:tblPrEx>
        <w:trPr>
          <w:gridAfter w:val="6"/>
          <w:wAfter w:w="3260" w:type="dxa"/>
          <w:trHeight w:val="377"/>
        </w:trPr>
        <w:tc>
          <w:tcPr>
            <w:tcW w:w="2503" w:type="dxa"/>
            <w:gridSpan w:val="3"/>
            <w:vMerge w:val="restart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75A" w14:textId="77777777" w:rsidR="008B758A" w:rsidRPr="00C53AEB" w:rsidRDefault="00F418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Variable</w:t>
            </w:r>
          </w:p>
        </w:tc>
        <w:tc>
          <w:tcPr>
            <w:tcW w:w="4772" w:type="dxa"/>
            <w:gridSpan w:val="7"/>
            <w:tcBorders>
              <w:top w:val="single" w:sz="4" w:space="0" w:color="000000"/>
              <w:left w:val="single" w:sz="4" w:space="0" w:color="FFFFFF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75B" w14:textId="77777777" w:rsidR="008B758A" w:rsidRPr="00C53AEB" w:rsidRDefault="00F418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hAnsi="Times New Roman" w:cs="Times New Roman"/>
                <w:b/>
                <w:sz w:val="24"/>
                <w:szCs w:val="24"/>
              </w:rPr>
              <w:t>Service Self Promotion</w:t>
            </w:r>
          </w:p>
        </w:tc>
      </w:tr>
      <w:tr w:rsidR="008B758A" w:rsidRPr="00C53AEB" w14:paraId="2CFD6761" w14:textId="77777777" w:rsidTr="00AC5493">
        <w:tblPrEx>
          <w:tblCellMar>
            <w:top w:w="0" w:type="dxa"/>
            <w:bottom w:w="0" w:type="dxa"/>
          </w:tblCellMar>
        </w:tblPrEx>
        <w:trPr>
          <w:gridAfter w:val="6"/>
          <w:wAfter w:w="3260" w:type="dxa"/>
          <w:trHeight w:val="330"/>
        </w:trPr>
        <w:tc>
          <w:tcPr>
            <w:tcW w:w="2503" w:type="dxa"/>
            <w:gridSpan w:val="3"/>
            <w:vMerge/>
            <w:tcBorders>
              <w:top w:val="single" w:sz="4" w:space="0" w:color="000000"/>
              <w:left w:val="single" w:sz="4" w:space="0" w:color="FFFFFF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75D" w14:textId="77777777" w:rsidR="008B758A" w:rsidRPr="00C53AEB" w:rsidRDefault="008B758A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000000"/>
              <w:bottom w:val="single" w:sz="4" w:space="0" w:color="auto"/>
              <w:right w:val="single" w:sz="4" w:space="0" w:color="FFFFFF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75E" w14:textId="4D6A0FAD" w:rsidR="008B758A" w:rsidRPr="00F4189E" w:rsidRDefault="00D40DD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4189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OR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75F" w14:textId="5077F216" w:rsidR="008B758A" w:rsidRPr="00F4189E" w:rsidRDefault="00D40DD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4189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CI</w:t>
            </w:r>
          </w:p>
        </w:tc>
        <w:tc>
          <w:tcPr>
            <w:tcW w:w="2202" w:type="dxa"/>
            <w:gridSpan w:val="4"/>
            <w:tcBorders>
              <w:top w:val="single" w:sz="4" w:space="0" w:color="000000"/>
              <w:left w:val="single" w:sz="4" w:space="0" w:color="FFFFFF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760" w14:textId="77777777" w:rsidR="008B758A" w:rsidRPr="00F4189E" w:rsidRDefault="00F418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4189E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>p</w:t>
            </w:r>
            <w:r w:rsidRPr="00F4189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-value</w:t>
            </w:r>
          </w:p>
        </w:tc>
      </w:tr>
      <w:tr w:rsidR="008B758A" w:rsidRPr="00C53AEB" w14:paraId="2CFD6766" w14:textId="77777777" w:rsidTr="00AC5493">
        <w:tblPrEx>
          <w:tblCellMar>
            <w:top w:w="0" w:type="dxa"/>
            <w:bottom w:w="0" w:type="dxa"/>
          </w:tblCellMar>
        </w:tblPrEx>
        <w:trPr>
          <w:gridAfter w:val="6"/>
          <w:wAfter w:w="3260" w:type="dxa"/>
          <w:trHeight w:val="315"/>
        </w:trPr>
        <w:tc>
          <w:tcPr>
            <w:tcW w:w="2503" w:type="dxa"/>
            <w:gridSpan w:val="3"/>
            <w:tcBorders>
              <w:top w:val="single" w:sz="4" w:space="0" w:color="000000"/>
              <w:left w:val="single" w:sz="4" w:space="0" w:color="FFFFFF"/>
              <w:bottom w:val="single" w:sz="4" w:space="0" w:color="FFFFFF"/>
              <w:right w:val="single" w:sz="6" w:space="0" w:color="FFFFFF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762" w14:textId="77777777" w:rsidR="008B758A" w:rsidRPr="00C53AEB" w:rsidRDefault="00F418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Age &gt; 33 years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63" w14:textId="77777777" w:rsidR="008B758A" w:rsidRPr="00C53AEB" w:rsidRDefault="00F4189E">
            <w:pPr>
              <w:widowControl w:val="0"/>
              <w:spacing w:after="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0.012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64" w14:textId="77777777" w:rsidR="008B758A" w:rsidRPr="00C53AEB" w:rsidRDefault="00F4189E">
            <w:pPr>
              <w:widowControl w:val="0"/>
              <w:spacing w:after="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(0-0.15)</w:t>
            </w:r>
          </w:p>
        </w:tc>
        <w:tc>
          <w:tcPr>
            <w:tcW w:w="2202" w:type="dxa"/>
            <w:gridSpan w:val="4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65" w14:textId="77777777" w:rsidR="008B758A" w:rsidRPr="00C53AEB" w:rsidRDefault="00F4189E">
            <w:pPr>
              <w:widowControl w:val="0"/>
              <w:spacing w:after="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0.00119**</w:t>
            </w:r>
          </w:p>
        </w:tc>
      </w:tr>
      <w:tr w:rsidR="008B758A" w:rsidRPr="00C53AEB" w14:paraId="2CFD676B" w14:textId="77777777" w:rsidTr="00D40DDA">
        <w:tblPrEx>
          <w:tblCellMar>
            <w:top w:w="0" w:type="dxa"/>
            <w:bottom w:w="0" w:type="dxa"/>
          </w:tblCellMar>
        </w:tblPrEx>
        <w:trPr>
          <w:gridAfter w:val="6"/>
          <w:wAfter w:w="3260" w:type="dxa"/>
          <w:trHeight w:val="315"/>
        </w:trPr>
        <w:tc>
          <w:tcPr>
            <w:tcW w:w="2503" w:type="dxa"/>
            <w:gridSpan w:val="3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6" w:space="0" w:color="FFFFFF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767" w14:textId="77777777" w:rsidR="008B758A" w:rsidRPr="00C53AEB" w:rsidRDefault="00F418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Years of practice &gt; 8</w:t>
            </w:r>
          </w:p>
        </w:tc>
        <w:tc>
          <w:tcPr>
            <w:tcW w:w="117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68" w14:textId="77777777" w:rsidR="008B758A" w:rsidRPr="00C53AEB" w:rsidRDefault="00F4189E">
            <w:pPr>
              <w:widowControl w:val="0"/>
              <w:spacing w:after="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3.52</w:t>
            </w:r>
          </w:p>
        </w:tc>
        <w:tc>
          <w:tcPr>
            <w:tcW w:w="14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69" w14:textId="77777777" w:rsidR="008B758A" w:rsidRPr="00C53AEB" w:rsidRDefault="00F4189E">
            <w:pPr>
              <w:widowControl w:val="0"/>
              <w:spacing w:after="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(0.421-23.5)</w:t>
            </w:r>
          </w:p>
        </w:tc>
        <w:tc>
          <w:tcPr>
            <w:tcW w:w="2202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6A" w14:textId="77777777" w:rsidR="008B758A" w:rsidRPr="00C53AEB" w:rsidRDefault="00F4189E">
            <w:pPr>
              <w:widowControl w:val="0"/>
              <w:spacing w:after="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0.20487</w:t>
            </w:r>
          </w:p>
        </w:tc>
      </w:tr>
      <w:tr w:rsidR="008B758A" w:rsidRPr="00C53AEB" w14:paraId="2CFD6770" w14:textId="77777777" w:rsidTr="00D40DDA">
        <w:tblPrEx>
          <w:tblCellMar>
            <w:top w:w="0" w:type="dxa"/>
            <w:bottom w:w="0" w:type="dxa"/>
          </w:tblCellMar>
        </w:tblPrEx>
        <w:trPr>
          <w:gridAfter w:val="6"/>
          <w:wAfter w:w="3260" w:type="dxa"/>
          <w:trHeight w:val="315"/>
        </w:trPr>
        <w:tc>
          <w:tcPr>
            <w:tcW w:w="2503" w:type="dxa"/>
            <w:gridSpan w:val="3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6" w:space="0" w:color="FFFFFF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76C" w14:textId="77777777" w:rsidR="008B758A" w:rsidRPr="00C53AEB" w:rsidRDefault="00F418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Times New Roman" w:hAnsi="Times New Roman" w:cs="Times New Roman"/>
                <w:sz w:val="24"/>
                <w:szCs w:val="24"/>
              </w:rPr>
              <w:t>Specialist Dentist</w:t>
            </w:r>
          </w:p>
        </w:tc>
        <w:tc>
          <w:tcPr>
            <w:tcW w:w="117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6D" w14:textId="77777777" w:rsidR="008B758A" w:rsidRPr="00C53AEB" w:rsidRDefault="00F4189E">
            <w:pPr>
              <w:widowControl w:val="0"/>
              <w:spacing w:after="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5.03</w:t>
            </w:r>
          </w:p>
        </w:tc>
        <w:tc>
          <w:tcPr>
            <w:tcW w:w="14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6E" w14:textId="77777777" w:rsidR="008B758A" w:rsidRPr="00C53AEB" w:rsidRDefault="00F4189E">
            <w:pPr>
              <w:widowControl w:val="0"/>
              <w:spacing w:after="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(1.66-19.1)</w:t>
            </w:r>
          </w:p>
        </w:tc>
        <w:tc>
          <w:tcPr>
            <w:tcW w:w="2202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6F" w14:textId="77777777" w:rsidR="008B758A" w:rsidRPr="00C53AEB" w:rsidRDefault="00F4189E">
            <w:pPr>
              <w:widowControl w:val="0"/>
              <w:spacing w:after="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0.00793**</w:t>
            </w:r>
          </w:p>
        </w:tc>
      </w:tr>
      <w:tr w:rsidR="008B758A" w:rsidRPr="00C53AEB" w14:paraId="2CFD6775" w14:textId="77777777" w:rsidTr="00D40DDA">
        <w:tblPrEx>
          <w:tblCellMar>
            <w:top w:w="0" w:type="dxa"/>
            <w:bottom w:w="0" w:type="dxa"/>
          </w:tblCellMar>
        </w:tblPrEx>
        <w:trPr>
          <w:gridAfter w:val="6"/>
          <w:wAfter w:w="3260" w:type="dxa"/>
          <w:trHeight w:val="315"/>
        </w:trPr>
        <w:tc>
          <w:tcPr>
            <w:tcW w:w="2503" w:type="dxa"/>
            <w:gridSpan w:val="3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6" w:space="0" w:color="FFFFFF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771" w14:textId="77777777" w:rsidR="008B758A" w:rsidRPr="00C53AEB" w:rsidRDefault="00F418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Times New Roman" w:hAnsi="Times New Roman" w:cs="Times New Roman"/>
                <w:sz w:val="24"/>
                <w:szCs w:val="24"/>
              </w:rPr>
              <w:t>Rural Area</w:t>
            </w:r>
          </w:p>
        </w:tc>
        <w:tc>
          <w:tcPr>
            <w:tcW w:w="117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72" w14:textId="77777777" w:rsidR="008B758A" w:rsidRPr="00C53AEB" w:rsidRDefault="00F4189E">
            <w:pPr>
              <w:widowControl w:val="0"/>
              <w:spacing w:after="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4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73" w14:textId="77777777" w:rsidR="008B758A" w:rsidRPr="00C53AEB" w:rsidRDefault="00F4189E">
            <w:pPr>
              <w:widowControl w:val="0"/>
              <w:spacing w:after="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2202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74" w14:textId="77777777" w:rsidR="008B758A" w:rsidRPr="00C53AEB" w:rsidRDefault="00F4189E">
            <w:pPr>
              <w:widowControl w:val="0"/>
              <w:spacing w:after="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NA</w:t>
            </w:r>
          </w:p>
        </w:tc>
      </w:tr>
      <w:tr w:rsidR="008B758A" w:rsidRPr="00C53AEB" w14:paraId="2CFD677A" w14:textId="77777777" w:rsidTr="00D40DDA">
        <w:tblPrEx>
          <w:tblCellMar>
            <w:top w:w="0" w:type="dxa"/>
            <w:bottom w:w="0" w:type="dxa"/>
          </w:tblCellMar>
        </w:tblPrEx>
        <w:trPr>
          <w:gridAfter w:val="6"/>
          <w:wAfter w:w="3260" w:type="dxa"/>
          <w:trHeight w:val="315"/>
        </w:trPr>
        <w:tc>
          <w:tcPr>
            <w:tcW w:w="2503" w:type="dxa"/>
            <w:gridSpan w:val="3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6" w:space="0" w:color="FFFFFF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776" w14:textId="77777777" w:rsidR="008B758A" w:rsidRPr="00C53AEB" w:rsidRDefault="00F418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117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77" w14:textId="77777777" w:rsidR="008B758A" w:rsidRPr="00C53AEB" w:rsidRDefault="00F4189E">
            <w:pPr>
              <w:widowControl w:val="0"/>
              <w:spacing w:after="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14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78" w14:textId="77777777" w:rsidR="008B758A" w:rsidRPr="00C53AEB" w:rsidRDefault="00F4189E">
            <w:pPr>
              <w:widowControl w:val="0"/>
              <w:spacing w:after="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(0.462-2.68)</w:t>
            </w:r>
          </w:p>
        </w:tc>
        <w:tc>
          <w:tcPr>
            <w:tcW w:w="2202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79" w14:textId="77777777" w:rsidR="008B758A" w:rsidRPr="00C53AEB" w:rsidRDefault="00F4189E">
            <w:pPr>
              <w:widowControl w:val="0"/>
              <w:spacing w:after="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sz w:val="24"/>
                <w:szCs w:val="24"/>
              </w:rPr>
              <w:t>0.82477</w:t>
            </w:r>
          </w:p>
        </w:tc>
      </w:tr>
      <w:tr w:rsidR="008B758A" w:rsidRPr="00C53AEB" w14:paraId="2CFD677F" w14:textId="77777777" w:rsidTr="00AE04EA">
        <w:tblPrEx>
          <w:tblCellMar>
            <w:top w:w="0" w:type="dxa"/>
            <w:bottom w:w="0" w:type="dxa"/>
          </w:tblCellMar>
        </w:tblPrEx>
        <w:trPr>
          <w:gridAfter w:val="6"/>
          <w:wAfter w:w="3260" w:type="dxa"/>
          <w:trHeight w:val="143"/>
        </w:trPr>
        <w:tc>
          <w:tcPr>
            <w:tcW w:w="2503" w:type="dxa"/>
            <w:gridSpan w:val="3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6" w:space="0" w:color="FFFFFF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77B" w14:textId="77777777" w:rsidR="008B758A" w:rsidRPr="00C53AEB" w:rsidRDefault="00F418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Times New Roman" w:hAnsi="Times New Roman" w:cs="Times New Roman"/>
                <w:sz w:val="24"/>
                <w:szCs w:val="24"/>
              </w:rPr>
              <w:t>Private Practice</w:t>
            </w:r>
          </w:p>
        </w:tc>
        <w:tc>
          <w:tcPr>
            <w:tcW w:w="1170" w:type="dxa"/>
            <w:gridSpan w:val="2"/>
            <w:tcBorders>
              <w:top w:val="single" w:sz="6" w:space="0" w:color="FFFFFF"/>
              <w:left w:val="single" w:sz="6" w:space="0" w:color="FFFFFF"/>
              <w:bottom w:val="single" w:sz="4" w:space="0" w:color="auto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7C" w14:textId="77777777" w:rsidR="008B758A" w:rsidRPr="00C53AEB" w:rsidRDefault="00F4189E">
            <w:pPr>
              <w:widowControl w:val="0"/>
              <w:spacing w:after="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5.84</w:t>
            </w:r>
          </w:p>
        </w:tc>
        <w:tc>
          <w:tcPr>
            <w:tcW w:w="1400" w:type="dxa"/>
            <w:tcBorders>
              <w:top w:val="single" w:sz="6" w:space="0" w:color="FFFFFF"/>
              <w:left w:val="single" w:sz="6" w:space="0" w:color="FFFFFF"/>
              <w:bottom w:val="single" w:sz="4" w:space="0" w:color="auto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7D" w14:textId="77777777" w:rsidR="008B758A" w:rsidRPr="00C53AEB" w:rsidRDefault="00F4189E">
            <w:pPr>
              <w:widowControl w:val="0"/>
              <w:spacing w:after="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(2.11-19.1)</w:t>
            </w:r>
          </w:p>
        </w:tc>
        <w:tc>
          <w:tcPr>
            <w:tcW w:w="2202" w:type="dxa"/>
            <w:gridSpan w:val="4"/>
            <w:tcBorders>
              <w:top w:val="single" w:sz="6" w:space="0" w:color="FFFFFF"/>
              <w:left w:val="single" w:sz="6" w:space="0" w:color="FFFFFF"/>
              <w:bottom w:val="single" w:sz="4" w:space="0" w:color="auto"/>
              <w:right w:val="single" w:sz="6" w:space="0" w:color="FFFFFF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7E" w14:textId="77777777" w:rsidR="008B758A" w:rsidRPr="00C53AEB" w:rsidRDefault="00F4189E">
            <w:pPr>
              <w:widowControl w:val="0"/>
              <w:spacing w:after="0"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53AEB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0.00139**</w:t>
            </w:r>
          </w:p>
        </w:tc>
      </w:tr>
    </w:tbl>
    <w:p w14:paraId="2CFD6780" w14:textId="3BD0AC55" w:rsidR="008B758A" w:rsidRPr="00AE04EA" w:rsidRDefault="00D40DDA">
      <w:pPr>
        <w:widowControl w:val="0"/>
        <w:spacing w:after="0" w:line="276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AE04EA"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Notes: </w:t>
      </w:r>
      <w:r w:rsidR="00F4189E" w:rsidRPr="00AE04EA"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NA denotes insufficient </w:t>
      </w:r>
      <w:r w:rsidR="00F4189E" w:rsidRPr="00AE04EA">
        <w:rPr>
          <w:rFonts w:ascii="Times New Roman" w:eastAsia="Arial" w:hAnsi="Times New Roman" w:cs="Times New Roman"/>
          <w:i/>
          <w:iCs/>
          <w:sz w:val="24"/>
          <w:szCs w:val="24"/>
        </w:rPr>
        <w:t>instances for regression analysis. Significance codes: *p &lt; .05. **p &lt; .01. ***p &lt; .001</w:t>
      </w:r>
    </w:p>
    <w:p w14:paraId="2CFD6782" w14:textId="4AFC1523" w:rsidR="008B758A" w:rsidRDefault="00F4189E"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Table S3: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E0830">
        <w:rPr>
          <w:rFonts w:ascii="Times New Roman" w:eastAsia="Times New Roman" w:hAnsi="Times New Roman" w:cs="Times New Roman"/>
          <w:sz w:val="24"/>
          <w:szCs w:val="24"/>
        </w:rPr>
        <w:t xml:space="preserve">Logistic regression analysis between demographic variables and </w:t>
      </w:r>
      <w:r w:rsidR="00213A47">
        <w:rPr>
          <w:rFonts w:ascii="Times New Roman" w:eastAsia="Times New Roman" w:hAnsi="Times New Roman" w:cs="Times New Roman"/>
          <w:sz w:val="24"/>
          <w:szCs w:val="24"/>
        </w:rPr>
        <w:t>specific barriers related to ICTs among Ecuadorian dentists</w:t>
      </w:r>
      <w:r w:rsidR="003467D8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CFD6783" w14:textId="77777777" w:rsidR="008B758A" w:rsidRDefault="008B758A">
      <w:pPr>
        <w:widowControl w:val="0"/>
        <w:spacing w:after="0" w:line="276" w:lineRule="auto"/>
        <w:rPr>
          <w:rFonts w:ascii="Arial" w:eastAsia="Arial" w:hAnsi="Arial" w:cs="Arial"/>
        </w:rPr>
      </w:pPr>
    </w:p>
    <w:tbl>
      <w:tblPr>
        <w:tblW w:w="10725" w:type="dxa"/>
        <w:tblInd w:w="1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25"/>
        <w:gridCol w:w="90"/>
        <w:gridCol w:w="1021"/>
        <w:gridCol w:w="1634"/>
        <w:gridCol w:w="1366"/>
        <w:gridCol w:w="1559"/>
        <w:gridCol w:w="1425"/>
        <w:gridCol w:w="1305"/>
      </w:tblGrid>
      <w:tr w:rsidR="008B758A" w:rsidRPr="00213A47" w14:paraId="2CFD6787" w14:textId="77777777" w:rsidTr="00213A47">
        <w:tblPrEx>
          <w:tblCellMar>
            <w:top w:w="0" w:type="dxa"/>
            <w:bottom w:w="0" w:type="dxa"/>
          </w:tblCellMar>
        </w:tblPrEx>
        <w:trPr>
          <w:trHeight w:val="314"/>
        </w:trPr>
        <w:tc>
          <w:tcPr>
            <w:tcW w:w="2325" w:type="dxa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784" w14:textId="77777777" w:rsidR="008B758A" w:rsidRPr="00213A47" w:rsidRDefault="00F418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Variable</w:t>
            </w:r>
          </w:p>
        </w:tc>
        <w:tc>
          <w:tcPr>
            <w:tcW w:w="4111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785" w14:textId="3FA0E60F" w:rsidR="008B758A" w:rsidRPr="00213A47" w:rsidRDefault="00F418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hAnsi="Times New Roman" w:cs="Times New Roman"/>
                <w:b/>
                <w:sz w:val="24"/>
                <w:szCs w:val="24"/>
              </w:rPr>
              <w:t>Privacy</w:t>
            </w:r>
            <w:r w:rsidR="00213A4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and security concerns</w:t>
            </w:r>
          </w:p>
        </w:tc>
        <w:tc>
          <w:tcPr>
            <w:tcW w:w="428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786" w14:textId="4749F601" w:rsidR="008B758A" w:rsidRPr="00213A47" w:rsidRDefault="00213A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Lack of time to learn or use ICTs</w:t>
            </w:r>
          </w:p>
        </w:tc>
      </w:tr>
      <w:tr w:rsidR="008B758A" w:rsidRPr="00213A47" w14:paraId="2CFD678F" w14:textId="77777777" w:rsidTr="00213A47">
        <w:tblPrEx>
          <w:tblCellMar>
            <w:top w:w="0" w:type="dxa"/>
            <w:bottom w:w="0" w:type="dxa"/>
          </w:tblCellMar>
        </w:tblPrEx>
        <w:trPr>
          <w:trHeight w:val="330"/>
        </w:trPr>
        <w:tc>
          <w:tcPr>
            <w:tcW w:w="2325" w:type="dxa"/>
            <w:vMerge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788" w14:textId="77777777" w:rsidR="008B758A" w:rsidRPr="00213A47" w:rsidRDefault="008B758A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789" w14:textId="71831434" w:rsidR="008B758A" w:rsidRPr="00213A47" w:rsidRDefault="00213A47" w:rsidP="00213A4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OR</w:t>
            </w:r>
          </w:p>
        </w:tc>
        <w:tc>
          <w:tcPr>
            <w:tcW w:w="16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78A" w14:textId="7A065714" w:rsidR="008B758A" w:rsidRPr="00213A47" w:rsidRDefault="00213A47" w:rsidP="00213A4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CI</w:t>
            </w:r>
          </w:p>
        </w:tc>
        <w:tc>
          <w:tcPr>
            <w:tcW w:w="13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78B" w14:textId="77777777" w:rsidR="008B758A" w:rsidRPr="00213A47" w:rsidRDefault="00F4189E" w:rsidP="00213A4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3A47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>p</w:t>
            </w:r>
            <w:r w:rsidRPr="00213A4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-value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78C" w14:textId="69DC0F9B" w:rsidR="008B758A" w:rsidRPr="00213A47" w:rsidRDefault="00213A47" w:rsidP="00213A4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OR</w:t>
            </w:r>
          </w:p>
        </w:tc>
        <w:tc>
          <w:tcPr>
            <w:tcW w:w="1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78D" w14:textId="7FF4171D" w:rsidR="008B758A" w:rsidRPr="00213A47" w:rsidRDefault="00213A47" w:rsidP="00213A4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CI</w:t>
            </w:r>
          </w:p>
        </w:tc>
        <w:tc>
          <w:tcPr>
            <w:tcW w:w="13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78E" w14:textId="56CC3592" w:rsidR="008B758A" w:rsidRPr="00213A47" w:rsidRDefault="00213A47" w:rsidP="00213A4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3A47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>p</w:t>
            </w:r>
            <w:r w:rsidRPr="00213A4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-value</w:t>
            </w:r>
          </w:p>
        </w:tc>
      </w:tr>
      <w:tr w:rsidR="008B758A" w:rsidRPr="00213A47" w14:paraId="2CFD6797" w14:textId="77777777" w:rsidTr="00213A47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2325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790" w14:textId="0E9E846F" w:rsidR="008B758A" w:rsidRPr="00213A47" w:rsidRDefault="00F418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Times New Roman" w:hAnsi="Times New Roman" w:cs="Times New Roman"/>
                <w:sz w:val="24"/>
                <w:szCs w:val="24"/>
              </w:rPr>
              <w:t>Age &gt; 33 years</w:t>
            </w:r>
          </w:p>
        </w:tc>
        <w:tc>
          <w:tcPr>
            <w:tcW w:w="1111" w:type="dxa"/>
            <w:gridSpan w:val="2"/>
            <w:tcBorders>
              <w:top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91" w14:textId="77777777" w:rsidR="008B758A" w:rsidRPr="00213A47" w:rsidRDefault="00F4189E" w:rsidP="00213A47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4.52</w:t>
            </w:r>
          </w:p>
        </w:tc>
        <w:tc>
          <w:tcPr>
            <w:tcW w:w="1634" w:type="dxa"/>
            <w:tcBorders>
              <w:top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92" w14:textId="77777777" w:rsidR="008B758A" w:rsidRPr="00213A47" w:rsidRDefault="00F4189E" w:rsidP="00213A47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(1.89-11.8)</w:t>
            </w:r>
          </w:p>
        </w:tc>
        <w:tc>
          <w:tcPr>
            <w:tcW w:w="1366" w:type="dxa"/>
            <w:tcBorders>
              <w:top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93" w14:textId="77777777" w:rsidR="008B758A" w:rsidRPr="00213A47" w:rsidRDefault="00F4189E" w:rsidP="00213A47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0.00109**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94" w14:textId="77777777" w:rsidR="008B758A" w:rsidRPr="00213A47" w:rsidRDefault="00F4189E" w:rsidP="00213A47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sz w:val="24"/>
                <w:szCs w:val="24"/>
              </w:rPr>
              <w:t>1.88</w:t>
            </w:r>
          </w:p>
        </w:tc>
        <w:tc>
          <w:tcPr>
            <w:tcW w:w="1425" w:type="dxa"/>
            <w:tcBorders>
              <w:top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95" w14:textId="77777777" w:rsidR="008B758A" w:rsidRPr="00213A47" w:rsidRDefault="00F4189E" w:rsidP="00213A47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sz w:val="24"/>
                <w:szCs w:val="24"/>
              </w:rPr>
              <w:t>(0.831-4.38)</w:t>
            </w:r>
          </w:p>
        </w:tc>
        <w:tc>
          <w:tcPr>
            <w:tcW w:w="1305" w:type="dxa"/>
            <w:tcBorders>
              <w:top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96" w14:textId="77777777" w:rsidR="008B758A" w:rsidRPr="00213A47" w:rsidRDefault="00F4189E" w:rsidP="00213A47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sz w:val="24"/>
                <w:szCs w:val="24"/>
              </w:rPr>
              <w:t>0.13186</w:t>
            </w:r>
          </w:p>
        </w:tc>
      </w:tr>
      <w:tr w:rsidR="008B758A" w:rsidRPr="00213A47" w14:paraId="2CFD679F" w14:textId="77777777" w:rsidTr="00213A47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232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798" w14:textId="7B6F70C8" w:rsidR="008B758A" w:rsidRPr="00213A47" w:rsidRDefault="00F418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Times New Roman" w:hAnsi="Times New Roman" w:cs="Times New Roman"/>
                <w:sz w:val="24"/>
                <w:szCs w:val="24"/>
              </w:rPr>
              <w:t>Years of practice &gt; 8</w:t>
            </w:r>
          </w:p>
        </w:tc>
        <w:tc>
          <w:tcPr>
            <w:tcW w:w="1111" w:type="dxa"/>
            <w:gridSpan w:val="2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99" w14:textId="77777777" w:rsidR="008B758A" w:rsidRPr="00213A47" w:rsidRDefault="00F4189E" w:rsidP="00213A47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0.405</w:t>
            </w:r>
          </w:p>
        </w:tc>
        <w:tc>
          <w:tcPr>
            <w:tcW w:w="16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9A" w14:textId="77777777" w:rsidR="008B758A" w:rsidRPr="00213A47" w:rsidRDefault="00F4189E" w:rsidP="00213A47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(0.156-0.962)</w:t>
            </w:r>
          </w:p>
        </w:tc>
        <w:tc>
          <w:tcPr>
            <w:tcW w:w="1366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9B" w14:textId="77777777" w:rsidR="008B758A" w:rsidRPr="00213A47" w:rsidRDefault="00F4189E" w:rsidP="00213A47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0.04855*</w:t>
            </w:r>
          </w:p>
        </w:tc>
        <w:tc>
          <w:tcPr>
            <w:tcW w:w="155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9C" w14:textId="77777777" w:rsidR="008B758A" w:rsidRPr="00213A47" w:rsidRDefault="00F4189E" w:rsidP="00213A47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sz w:val="24"/>
                <w:szCs w:val="24"/>
              </w:rPr>
              <w:t>0.942</w:t>
            </w:r>
          </w:p>
        </w:tc>
        <w:tc>
          <w:tcPr>
            <w:tcW w:w="142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9D" w14:textId="77777777" w:rsidR="008B758A" w:rsidRPr="00213A47" w:rsidRDefault="00F4189E" w:rsidP="00213A47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sz w:val="24"/>
                <w:szCs w:val="24"/>
              </w:rPr>
              <w:t>(0.406-2.14)</w:t>
            </w:r>
          </w:p>
        </w:tc>
        <w:tc>
          <w:tcPr>
            <w:tcW w:w="130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9E" w14:textId="77777777" w:rsidR="008B758A" w:rsidRPr="00213A47" w:rsidRDefault="00F4189E" w:rsidP="00213A47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sz w:val="24"/>
                <w:szCs w:val="24"/>
              </w:rPr>
              <w:t>0.8874</w:t>
            </w:r>
          </w:p>
        </w:tc>
      </w:tr>
      <w:tr w:rsidR="008B758A" w:rsidRPr="00213A47" w14:paraId="2CFD67A7" w14:textId="77777777" w:rsidTr="00213A47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232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7A0" w14:textId="77777777" w:rsidR="008B758A" w:rsidRPr="00213A47" w:rsidRDefault="00F418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Times New Roman" w:hAnsi="Times New Roman" w:cs="Times New Roman"/>
                <w:sz w:val="24"/>
                <w:szCs w:val="24"/>
              </w:rPr>
              <w:t>Specialist Dentist</w:t>
            </w:r>
          </w:p>
        </w:tc>
        <w:tc>
          <w:tcPr>
            <w:tcW w:w="1111" w:type="dxa"/>
            <w:gridSpan w:val="2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A1" w14:textId="77777777" w:rsidR="008B758A" w:rsidRPr="00213A47" w:rsidRDefault="00F4189E" w:rsidP="00213A47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sz w:val="24"/>
                <w:szCs w:val="24"/>
              </w:rPr>
              <w:t>0.702</w:t>
            </w:r>
          </w:p>
        </w:tc>
        <w:tc>
          <w:tcPr>
            <w:tcW w:w="16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A2" w14:textId="77777777" w:rsidR="008B758A" w:rsidRPr="00213A47" w:rsidRDefault="00F4189E" w:rsidP="00213A47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sz w:val="24"/>
                <w:szCs w:val="24"/>
              </w:rPr>
              <w:t>(0.422-1.16)</w:t>
            </w:r>
          </w:p>
        </w:tc>
        <w:tc>
          <w:tcPr>
            <w:tcW w:w="1366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A3" w14:textId="77777777" w:rsidR="008B758A" w:rsidRPr="00213A47" w:rsidRDefault="00F4189E" w:rsidP="00213A47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sz w:val="24"/>
                <w:szCs w:val="24"/>
              </w:rPr>
              <w:t>0.17111</w:t>
            </w:r>
          </w:p>
        </w:tc>
        <w:tc>
          <w:tcPr>
            <w:tcW w:w="155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A4" w14:textId="77777777" w:rsidR="008B758A" w:rsidRPr="00213A47" w:rsidRDefault="00F4189E" w:rsidP="00213A47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0.524</w:t>
            </w:r>
          </w:p>
        </w:tc>
        <w:tc>
          <w:tcPr>
            <w:tcW w:w="142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A5" w14:textId="77777777" w:rsidR="008B758A" w:rsidRPr="00213A47" w:rsidRDefault="00F4189E" w:rsidP="00213A47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(0.32-0.849)</w:t>
            </w:r>
          </w:p>
        </w:tc>
        <w:tc>
          <w:tcPr>
            <w:tcW w:w="130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A6" w14:textId="77777777" w:rsidR="008B758A" w:rsidRPr="00213A47" w:rsidRDefault="00F4189E" w:rsidP="00213A47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0.00922**</w:t>
            </w:r>
          </w:p>
        </w:tc>
      </w:tr>
      <w:tr w:rsidR="008B758A" w:rsidRPr="00213A47" w14:paraId="2CFD67AF" w14:textId="77777777" w:rsidTr="00213A47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232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7A8" w14:textId="77777777" w:rsidR="008B758A" w:rsidRPr="00213A47" w:rsidRDefault="00F418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Rural </w:t>
            </w:r>
            <w:r w:rsidRPr="00213A47">
              <w:rPr>
                <w:rFonts w:ascii="Times New Roman" w:eastAsia="Times New Roman" w:hAnsi="Times New Roman" w:cs="Times New Roman"/>
                <w:sz w:val="24"/>
                <w:szCs w:val="24"/>
              </w:rPr>
              <w:t>Area</w:t>
            </w:r>
          </w:p>
        </w:tc>
        <w:tc>
          <w:tcPr>
            <w:tcW w:w="1111" w:type="dxa"/>
            <w:gridSpan w:val="2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A9" w14:textId="77777777" w:rsidR="008B758A" w:rsidRPr="00213A47" w:rsidRDefault="00F4189E" w:rsidP="00213A47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sz w:val="24"/>
                <w:szCs w:val="24"/>
              </w:rPr>
              <w:t>1.06</w:t>
            </w:r>
          </w:p>
        </w:tc>
        <w:tc>
          <w:tcPr>
            <w:tcW w:w="16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AA" w14:textId="77777777" w:rsidR="008B758A" w:rsidRPr="00213A47" w:rsidRDefault="00F4189E" w:rsidP="00213A47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sz w:val="24"/>
                <w:szCs w:val="24"/>
              </w:rPr>
              <w:t>(0.41-2.93)</w:t>
            </w:r>
          </w:p>
        </w:tc>
        <w:tc>
          <w:tcPr>
            <w:tcW w:w="1366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AB" w14:textId="77777777" w:rsidR="008B758A" w:rsidRPr="00213A47" w:rsidRDefault="00F4189E" w:rsidP="00213A47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sz w:val="24"/>
                <w:szCs w:val="24"/>
              </w:rPr>
              <w:t>0.90487</w:t>
            </w:r>
          </w:p>
        </w:tc>
        <w:tc>
          <w:tcPr>
            <w:tcW w:w="155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AC" w14:textId="77777777" w:rsidR="008B758A" w:rsidRPr="00213A47" w:rsidRDefault="00F4189E" w:rsidP="00213A47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0.303</w:t>
            </w:r>
          </w:p>
        </w:tc>
        <w:tc>
          <w:tcPr>
            <w:tcW w:w="142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AD" w14:textId="77777777" w:rsidR="008B758A" w:rsidRPr="00213A47" w:rsidRDefault="00F4189E" w:rsidP="00213A47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(0.102-0.8)</w:t>
            </w:r>
          </w:p>
        </w:tc>
        <w:tc>
          <w:tcPr>
            <w:tcW w:w="130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AE" w14:textId="77777777" w:rsidR="008B758A" w:rsidRPr="00213A47" w:rsidRDefault="00F4189E" w:rsidP="00213A47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0.02139*</w:t>
            </w:r>
          </w:p>
        </w:tc>
      </w:tr>
      <w:tr w:rsidR="008B758A" w:rsidRPr="00213A47" w14:paraId="2CFD67B7" w14:textId="77777777" w:rsidTr="00213A47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232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7B0" w14:textId="46B45144" w:rsidR="008B758A" w:rsidRPr="00213A47" w:rsidRDefault="00F418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Times New Roman" w:hAnsi="Times New Roman" w:cs="Times New Roman"/>
                <w:sz w:val="24"/>
                <w:szCs w:val="24"/>
              </w:rPr>
              <w:t>Female</w:t>
            </w:r>
            <w:r w:rsidR="003467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gender</w:t>
            </w:r>
          </w:p>
        </w:tc>
        <w:tc>
          <w:tcPr>
            <w:tcW w:w="1111" w:type="dxa"/>
            <w:gridSpan w:val="2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B1" w14:textId="77777777" w:rsidR="008B758A" w:rsidRPr="00213A47" w:rsidRDefault="00F4189E" w:rsidP="00213A47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0.52</w:t>
            </w:r>
          </w:p>
        </w:tc>
        <w:tc>
          <w:tcPr>
            <w:tcW w:w="16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B2" w14:textId="77777777" w:rsidR="008B758A" w:rsidRPr="00213A47" w:rsidRDefault="00F4189E" w:rsidP="00213A47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(0.322-0.83)</w:t>
            </w:r>
          </w:p>
        </w:tc>
        <w:tc>
          <w:tcPr>
            <w:tcW w:w="1366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B3" w14:textId="77777777" w:rsidR="008B758A" w:rsidRPr="00213A47" w:rsidRDefault="00F4189E" w:rsidP="00213A47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0.00662**</w:t>
            </w:r>
          </w:p>
        </w:tc>
        <w:tc>
          <w:tcPr>
            <w:tcW w:w="155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B4" w14:textId="77777777" w:rsidR="008B758A" w:rsidRPr="00213A47" w:rsidRDefault="00F4189E" w:rsidP="00213A47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sz w:val="24"/>
                <w:szCs w:val="24"/>
              </w:rPr>
              <w:t>0.73</w:t>
            </w:r>
          </w:p>
        </w:tc>
        <w:tc>
          <w:tcPr>
            <w:tcW w:w="142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B5" w14:textId="77777777" w:rsidR="008B758A" w:rsidRPr="00213A47" w:rsidRDefault="00F4189E" w:rsidP="00213A47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sz w:val="24"/>
                <w:szCs w:val="24"/>
              </w:rPr>
              <w:t>(0.465-1.14)</w:t>
            </w:r>
          </w:p>
        </w:tc>
        <w:tc>
          <w:tcPr>
            <w:tcW w:w="130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B6" w14:textId="77777777" w:rsidR="008B758A" w:rsidRPr="00213A47" w:rsidRDefault="00F4189E" w:rsidP="00213A47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sz w:val="24"/>
                <w:szCs w:val="24"/>
              </w:rPr>
              <w:t>0.16923</w:t>
            </w:r>
          </w:p>
        </w:tc>
      </w:tr>
      <w:tr w:rsidR="008B758A" w:rsidRPr="00213A47" w14:paraId="2CFD67BF" w14:textId="77777777" w:rsidTr="00213A47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2325" w:type="dxa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7B8" w14:textId="77777777" w:rsidR="008B758A" w:rsidRPr="00213A47" w:rsidRDefault="00F418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Times New Roman" w:hAnsi="Times New Roman" w:cs="Times New Roman"/>
                <w:sz w:val="24"/>
                <w:szCs w:val="24"/>
              </w:rPr>
              <w:t>Private Practice</w:t>
            </w:r>
          </w:p>
        </w:tc>
        <w:tc>
          <w:tcPr>
            <w:tcW w:w="1111" w:type="dxa"/>
            <w:gridSpan w:val="2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B9" w14:textId="77777777" w:rsidR="008B758A" w:rsidRPr="00213A47" w:rsidRDefault="00F4189E" w:rsidP="00213A47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sz w:val="24"/>
                <w:szCs w:val="24"/>
              </w:rPr>
              <w:t>1.22</w:t>
            </w:r>
          </w:p>
        </w:tc>
        <w:tc>
          <w:tcPr>
            <w:tcW w:w="1634" w:type="dxa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BA" w14:textId="77777777" w:rsidR="008B758A" w:rsidRPr="00213A47" w:rsidRDefault="00F4189E" w:rsidP="00213A47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sz w:val="24"/>
                <w:szCs w:val="24"/>
              </w:rPr>
              <w:t>(0.701-2.1)</w:t>
            </w:r>
          </w:p>
        </w:tc>
        <w:tc>
          <w:tcPr>
            <w:tcW w:w="1366" w:type="dxa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BB" w14:textId="77777777" w:rsidR="008B758A" w:rsidRPr="00213A47" w:rsidRDefault="00F4189E" w:rsidP="00213A47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sz w:val="24"/>
                <w:szCs w:val="24"/>
              </w:rPr>
              <w:t>0.48679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BC" w14:textId="77777777" w:rsidR="008B758A" w:rsidRPr="00213A47" w:rsidRDefault="00F4189E" w:rsidP="00213A47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sz w:val="24"/>
                <w:szCs w:val="24"/>
              </w:rPr>
              <w:t>0.774</w:t>
            </w:r>
          </w:p>
        </w:tc>
        <w:tc>
          <w:tcPr>
            <w:tcW w:w="1425" w:type="dxa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BD" w14:textId="77777777" w:rsidR="008B758A" w:rsidRPr="00213A47" w:rsidRDefault="00F4189E" w:rsidP="00213A47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sz w:val="24"/>
                <w:szCs w:val="24"/>
              </w:rPr>
              <w:t>(0.459-1.3)</w:t>
            </w:r>
          </w:p>
        </w:tc>
        <w:tc>
          <w:tcPr>
            <w:tcW w:w="1305" w:type="dxa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BE" w14:textId="77777777" w:rsidR="008B758A" w:rsidRPr="00213A47" w:rsidRDefault="00F4189E" w:rsidP="00213A47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sz w:val="24"/>
                <w:szCs w:val="24"/>
              </w:rPr>
              <w:t>0.33545</w:t>
            </w:r>
          </w:p>
        </w:tc>
      </w:tr>
      <w:tr w:rsidR="008B758A" w:rsidRPr="00213A47" w14:paraId="2CFD67C6" w14:textId="77777777" w:rsidTr="00872B8C">
        <w:tblPrEx>
          <w:tblCellMar>
            <w:top w:w="0" w:type="dxa"/>
            <w:bottom w:w="0" w:type="dxa"/>
          </w:tblCellMar>
        </w:tblPrEx>
        <w:trPr>
          <w:trHeight w:val="660"/>
        </w:trPr>
        <w:tc>
          <w:tcPr>
            <w:tcW w:w="2415" w:type="dxa"/>
            <w:gridSpan w:val="2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7C3" w14:textId="77777777" w:rsidR="008B758A" w:rsidRPr="00213A47" w:rsidRDefault="00F418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Variable</w:t>
            </w:r>
          </w:p>
        </w:tc>
        <w:tc>
          <w:tcPr>
            <w:tcW w:w="402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7C4" w14:textId="77777777" w:rsidR="008B758A" w:rsidRPr="00213A47" w:rsidRDefault="00F418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hAnsi="Times New Roman" w:cs="Times New Roman"/>
                <w:b/>
                <w:sz w:val="24"/>
                <w:szCs w:val="24"/>
              </w:rPr>
              <w:t>Difficult Internet Access</w:t>
            </w:r>
          </w:p>
        </w:tc>
        <w:tc>
          <w:tcPr>
            <w:tcW w:w="428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7C5" w14:textId="77777777" w:rsidR="008B758A" w:rsidRPr="00213A47" w:rsidRDefault="00F418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No Internet Access</w:t>
            </w:r>
          </w:p>
        </w:tc>
      </w:tr>
      <w:tr w:rsidR="008B758A" w:rsidRPr="00213A47" w14:paraId="2CFD67CE" w14:textId="77777777" w:rsidTr="00872B8C">
        <w:tblPrEx>
          <w:tblCellMar>
            <w:top w:w="0" w:type="dxa"/>
            <w:bottom w:w="0" w:type="dxa"/>
          </w:tblCellMar>
        </w:tblPrEx>
        <w:trPr>
          <w:trHeight w:val="330"/>
        </w:trPr>
        <w:tc>
          <w:tcPr>
            <w:tcW w:w="2415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7C7" w14:textId="77777777" w:rsidR="008B758A" w:rsidRPr="00213A47" w:rsidRDefault="008B758A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7C8" w14:textId="1D8BB90D" w:rsidR="008B758A" w:rsidRPr="00213A47" w:rsidRDefault="00872B8C" w:rsidP="00872B8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OR</w:t>
            </w:r>
          </w:p>
        </w:tc>
        <w:tc>
          <w:tcPr>
            <w:tcW w:w="16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7C9" w14:textId="3ED35A18" w:rsidR="008B758A" w:rsidRPr="00213A47" w:rsidRDefault="00872B8C" w:rsidP="00872B8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CI</w:t>
            </w:r>
          </w:p>
        </w:tc>
        <w:tc>
          <w:tcPr>
            <w:tcW w:w="13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7CA" w14:textId="1BBF8906" w:rsidR="008B758A" w:rsidRPr="00213A47" w:rsidRDefault="00872B8C" w:rsidP="00872B8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>p</w:t>
            </w:r>
            <w:r w:rsidRPr="00213A4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-value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7CB" w14:textId="31082730" w:rsidR="008B758A" w:rsidRPr="00213A47" w:rsidRDefault="00872B8C" w:rsidP="00872B8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OR</w:t>
            </w:r>
          </w:p>
        </w:tc>
        <w:tc>
          <w:tcPr>
            <w:tcW w:w="1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7CC" w14:textId="688E58A2" w:rsidR="008B758A" w:rsidRPr="00213A47" w:rsidRDefault="00872B8C" w:rsidP="00872B8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CI</w:t>
            </w:r>
          </w:p>
        </w:tc>
        <w:tc>
          <w:tcPr>
            <w:tcW w:w="13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7CD" w14:textId="0FB1EF0D" w:rsidR="008B758A" w:rsidRPr="00213A47" w:rsidRDefault="00872B8C" w:rsidP="00872B8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>p</w:t>
            </w:r>
            <w:r w:rsidRPr="00213A4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-value</w:t>
            </w:r>
          </w:p>
        </w:tc>
      </w:tr>
      <w:tr w:rsidR="008B758A" w:rsidRPr="00213A47" w14:paraId="2CFD67D6" w14:textId="77777777" w:rsidTr="00872B8C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2415" w:type="dxa"/>
            <w:gridSpan w:val="2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7CF" w14:textId="54B15E3E" w:rsidR="008B758A" w:rsidRPr="00213A47" w:rsidRDefault="00F418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Times New Roman" w:hAnsi="Times New Roman" w:cs="Times New Roman"/>
                <w:sz w:val="24"/>
                <w:szCs w:val="24"/>
              </w:rPr>
              <w:t>Age &gt; 33 years</w:t>
            </w:r>
          </w:p>
        </w:tc>
        <w:tc>
          <w:tcPr>
            <w:tcW w:w="1021" w:type="dxa"/>
            <w:tcBorders>
              <w:top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D0" w14:textId="77777777" w:rsidR="008B758A" w:rsidRPr="00213A47" w:rsidRDefault="00F4189E" w:rsidP="00872B8C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sz w:val="24"/>
                <w:szCs w:val="24"/>
              </w:rPr>
              <w:t>1.48</w:t>
            </w:r>
          </w:p>
        </w:tc>
        <w:tc>
          <w:tcPr>
            <w:tcW w:w="1634" w:type="dxa"/>
            <w:tcBorders>
              <w:top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D1" w14:textId="77777777" w:rsidR="008B758A" w:rsidRPr="00213A47" w:rsidRDefault="00F4189E" w:rsidP="00872B8C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sz w:val="24"/>
                <w:szCs w:val="24"/>
              </w:rPr>
              <w:t>(0.523-4.31)</w:t>
            </w:r>
          </w:p>
        </w:tc>
        <w:tc>
          <w:tcPr>
            <w:tcW w:w="1366" w:type="dxa"/>
            <w:tcBorders>
              <w:top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D2" w14:textId="77777777" w:rsidR="008B758A" w:rsidRPr="00213A47" w:rsidRDefault="00F4189E" w:rsidP="00872B8C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sz w:val="24"/>
                <w:szCs w:val="24"/>
              </w:rPr>
              <w:t>0.462817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D3" w14:textId="77777777" w:rsidR="008B758A" w:rsidRPr="00213A47" w:rsidRDefault="00F4189E" w:rsidP="00872B8C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25" w:type="dxa"/>
            <w:tcBorders>
              <w:top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D4" w14:textId="77777777" w:rsidR="008B758A" w:rsidRPr="00213A47" w:rsidRDefault="00F4189E" w:rsidP="00872B8C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sz w:val="24"/>
                <w:szCs w:val="24"/>
              </w:rPr>
              <w:t>(0.688-6.02)</w:t>
            </w:r>
          </w:p>
        </w:tc>
        <w:tc>
          <w:tcPr>
            <w:tcW w:w="1305" w:type="dxa"/>
            <w:tcBorders>
              <w:top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D5" w14:textId="77777777" w:rsidR="008B758A" w:rsidRPr="00213A47" w:rsidRDefault="00F4189E" w:rsidP="00872B8C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sz w:val="24"/>
                <w:szCs w:val="24"/>
              </w:rPr>
              <w:t>0.2103</w:t>
            </w:r>
          </w:p>
        </w:tc>
      </w:tr>
      <w:tr w:rsidR="008B758A" w:rsidRPr="00213A47" w14:paraId="2CFD67DE" w14:textId="77777777" w:rsidTr="00872B8C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241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7D7" w14:textId="6F922564" w:rsidR="008B758A" w:rsidRPr="00213A47" w:rsidRDefault="00F418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Years of </w:t>
            </w:r>
            <w:r w:rsidRPr="00213A47">
              <w:rPr>
                <w:rFonts w:ascii="Times New Roman" w:eastAsia="Times New Roman" w:hAnsi="Times New Roman" w:cs="Times New Roman"/>
                <w:sz w:val="24"/>
                <w:szCs w:val="24"/>
              </w:rPr>
              <w:t>practice &gt; 8</w:t>
            </w:r>
          </w:p>
        </w:tc>
        <w:tc>
          <w:tcPr>
            <w:tcW w:w="1021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D8" w14:textId="77777777" w:rsidR="008B758A" w:rsidRPr="00213A47" w:rsidRDefault="00F4189E" w:rsidP="00872B8C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16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D9" w14:textId="77777777" w:rsidR="008B758A" w:rsidRPr="00213A47" w:rsidRDefault="00F4189E" w:rsidP="00872B8C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sz w:val="24"/>
                <w:szCs w:val="24"/>
              </w:rPr>
              <w:t>(0.448-3.74)</w:t>
            </w:r>
          </w:p>
        </w:tc>
        <w:tc>
          <w:tcPr>
            <w:tcW w:w="1366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DA" w14:textId="77777777" w:rsidR="008B758A" w:rsidRPr="00213A47" w:rsidRDefault="00F4189E" w:rsidP="00872B8C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sz w:val="24"/>
                <w:szCs w:val="24"/>
              </w:rPr>
              <w:t>0.62343</w:t>
            </w:r>
          </w:p>
        </w:tc>
        <w:tc>
          <w:tcPr>
            <w:tcW w:w="155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DB" w14:textId="77777777" w:rsidR="008B758A" w:rsidRPr="00213A47" w:rsidRDefault="00F4189E" w:rsidP="00872B8C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142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DC" w14:textId="77777777" w:rsidR="008B758A" w:rsidRPr="00213A47" w:rsidRDefault="00F4189E" w:rsidP="00872B8C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sz w:val="24"/>
                <w:szCs w:val="24"/>
              </w:rPr>
              <w:t>(0.39-3.47)</w:t>
            </w:r>
          </w:p>
        </w:tc>
        <w:tc>
          <w:tcPr>
            <w:tcW w:w="130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DD" w14:textId="77777777" w:rsidR="008B758A" w:rsidRPr="00213A47" w:rsidRDefault="00F4189E" w:rsidP="00872B8C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sz w:val="24"/>
                <w:szCs w:val="24"/>
              </w:rPr>
              <w:t>0.77341</w:t>
            </w:r>
          </w:p>
        </w:tc>
      </w:tr>
      <w:tr w:rsidR="008B758A" w:rsidRPr="00213A47" w14:paraId="2CFD67E6" w14:textId="77777777" w:rsidTr="00872B8C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241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7DF" w14:textId="77777777" w:rsidR="008B758A" w:rsidRPr="00213A47" w:rsidRDefault="00F418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Times New Roman" w:hAnsi="Times New Roman" w:cs="Times New Roman"/>
                <w:sz w:val="24"/>
                <w:szCs w:val="24"/>
              </w:rPr>
              <w:t>Specialist Dentist</w:t>
            </w:r>
          </w:p>
        </w:tc>
        <w:tc>
          <w:tcPr>
            <w:tcW w:w="1021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E0" w14:textId="77777777" w:rsidR="008B758A" w:rsidRPr="00213A47" w:rsidRDefault="00F4189E" w:rsidP="00872B8C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0.309</w:t>
            </w:r>
          </w:p>
        </w:tc>
        <w:tc>
          <w:tcPr>
            <w:tcW w:w="16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E1" w14:textId="77777777" w:rsidR="008B758A" w:rsidRPr="00213A47" w:rsidRDefault="00F4189E" w:rsidP="00872B8C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(0.165-0.558)</w:t>
            </w:r>
          </w:p>
        </w:tc>
        <w:tc>
          <w:tcPr>
            <w:tcW w:w="1366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E2" w14:textId="77777777" w:rsidR="008B758A" w:rsidRPr="00213A47" w:rsidRDefault="00F4189E" w:rsidP="00872B8C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0.000151***</w:t>
            </w:r>
          </w:p>
        </w:tc>
        <w:tc>
          <w:tcPr>
            <w:tcW w:w="155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E3" w14:textId="77777777" w:rsidR="008B758A" w:rsidRPr="00213A47" w:rsidRDefault="00F4189E" w:rsidP="00872B8C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0.347</w:t>
            </w:r>
          </w:p>
        </w:tc>
        <w:tc>
          <w:tcPr>
            <w:tcW w:w="142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E4" w14:textId="77777777" w:rsidR="008B758A" w:rsidRPr="00213A47" w:rsidRDefault="00F4189E" w:rsidP="00872B8C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(0.182-0.638)</w:t>
            </w:r>
          </w:p>
        </w:tc>
        <w:tc>
          <w:tcPr>
            <w:tcW w:w="130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E5" w14:textId="77777777" w:rsidR="008B758A" w:rsidRPr="00213A47" w:rsidRDefault="00F4189E" w:rsidP="00872B8C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0.00091***</w:t>
            </w:r>
          </w:p>
        </w:tc>
      </w:tr>
      <w:tr w:rsidR="008B758A" w:rsidRPr="00213A47" w14:paraId="2CFD67EE" w14:textId="77777777" w:rsidTr="00872B8C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241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7E7" w14:textId="77777777" w:rsidR="008B758A" w:rsidRPr="00213A47" w:rsidRDefault="00F418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Times New Roman" w:hAnsi="Times New Roman" w:cs="Times New Roman"/>
                <w:sz w:val="24"/>
                <w:szCs w:val="24"/>
              </w:rPr>
              <w:t>Rural Area</w:t>
            </w:r>
          </w:p>
        </w:tc>
        <w:tc>
          <w:tcPr>
            <w:tcW w:w="1021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E8" w14:textId="77777777" w:rsidR="008B758A" w:rsidRPr="00213A47" w:rsidRDefault="00F4189E" w:rsidP="00872B8C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sz w:val="24"/>
                <w:szCs w:val="24"/>
              </w:rPr>
              <w:t>0.873</w:t>
            </w:r>
          </w:p>
        </w:tc>
        <w:tc>
          <w:tcPr>
            <w:tcW w:w="16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E9" w14:textId="77777777" w:rsidR="008B758A" w:rsidRPr="00213A47" w:rsidRDefault="00F4189E" w:rsidP="00872B8C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sz w:val="24"/>
                <w:szCs w:val="24"/>
              </w:rPr>
              <w:t>(0.3-2.34)</w:t>
            </w:r>
          </w:p>
        </w:tc>
        <w:tc>
          <w:tcPr>
            <w:tcW w:w="1366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EA" w14:textId="77777777" w:rsidR="008B758A" w:rsidRPr="00213A47" w:rsidRDefault="00F4189E" w:rsidP="00872B8C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sz w:val="24"/>
                <w:szCs w:val="24"/>
              </w:rPr>
              <w:t>0.793732</w:t>
            </w:r>
          </w:p>
        </w:tc>
        <w:tc>
          <w:tcPr>
            <w:tcW w:w="155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EB" w14:textId="77777777" w:rsidR="008B758A" w:rsidRPr="00213A47" w:rsidRDefault="00F4189E" w:rsidP="00872B8C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sz w:val="24"/>
                <w:szCs w:val="24"/>
              </w:rPr>
              <w:t>1.25</w:t>
            </w:r>
          </w:p>
        </w:tc>
        <w:tc>
          <w:tcPr>
            <w:tcW w:w="142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EC" w14:textId="77777777" w:rsidR="008B758A" w:rsidRPr="00213A47" w:rsidRDefault="00F4189E" w:rsidP="00872B8C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sz w:val="24"/>
                <w:szCs w:val="24"/>
              </w:rPr>
              <w:t>(0.431-3.36)</w:t>
            </w:r>
          </w:p>
        </w:tc>
        <w:tc>
          <w:tcPr>
            <w:tcW w:w="130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ED" w14:textId="77777777" w:rsidR="008B758A" w:rsidRPr="00213A47" w:rsidRDefault="00F4189E" w:rsidP="00872B8C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sz w:val="24"/>
                <w:szCs w:val="24"/>
              </w:rPr>
              <w:t>0.66625</w:t>
            </w:r>
          </w:p>
        </w:tc>
      </w:tr>
      <w:tr w:rsidR="008B758A" w:rsidRPr="00213A47" w14:paraId="2CFD67F6" w14:textId="77777777" w:rsidTr="00872B8C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241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7EF" w14:textId="43E21567" w:rsidR="008B758A" w:rsidRPr="00213A47" w:rsidRDefault="00F418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Times New Roman" w:hAnsi="Times New Roman" w:cs="Times New Roman"/>
                <w:sz w:val="24"/>
                <w:szCs w:val="24"/>
              </w:rPr>
              <w:t>Female</w:t>
            </w:r>
            <w:r w:rsidR="00872B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gender</w:t>
            </w:r>
          </w:p>
        </w:tc>
        <w:tc>
          <w:tcPr>
            <w:tcW w:w="1021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F0" w14:textId="77777777" w:rsidR="008B758A" w:rsidRPr="00213A47" w:rsidRDefault="00F4189E" w:rsidP="00872B8C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0.45</w:t>
            </w:r>
          </w:p>
        </w:tc>
        <w:tc>
          <w:tcPr>
            <w:tcW w:w="163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F1" w14:textId="77777777" w:rsidR="008B758A" w:rsidRPr="00213A47" w:rsidRDefault="00F4189E" w:rsidP="00872B8C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(0.267-0.748)</w:t>
            </w:r>
          </w:p>
        </w:tc>
        <w:tc>
          <w:tcPr>
            <w:tcW w:w="1366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F2" w14:textId="77777777" w:rsidR="008B758A" w:rsidRPr="00213A47" w:rsidRDefault="00F4189E" w:rsidP="00872B8C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0.002307**</w:t>
            </w:r>
          </w:p>
        </w:tc>
        <w:tc>
          <w:tcPr>
            <w:tcW w:w="1559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F3" w14:textId="77777777" w:rsidR="008B758A" w:rsidRPr="00213A47" w:rsidRDefault="00F4189E" w:rsidP="00872B8C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0.528</w:t>
            </w:r>
          </w:p>
        </w:tc>
        <w:tc>
          <w:tcPr>
            <w:tcW w:w="142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F4" w14:textId="77777777" w:rsidR="008B758A" w:rsidRPr="00213A47" w:rsidRDefault="00F4189E" w:rsidP="00872B8C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(0.309-0.891)</w:t>
            </w:r>
          </w:p>
        </w:tc>
        <w:tc>
          <w:tcPr>
            <w:tcW w:w="1305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F5" w14:textId="77777777" w:rsidR="008B758A" w:rsidRPr="00213A47" w:rsidRDefault="00F4189E" w:rsidP="00872B8C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>0.01779*</w:t>
            </w:r>
          </w:p>
        </w:tc>
      </w:tr>
      <w:tr w:rsidR="008B758A" w:rsidRPr="00213A47" w14:paraId="2CFD67FE" w14:textId="77777777" w:rsidTr="00872B8C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2415" w:type="dxa"/>
            <w:gridSpan w:val="2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D67F7" w14:textId="77777777" w:rsidR="008B758A" w:rsidRPr="00213A47" w:rsidRDefault="00F418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Times New Roman" w:hAnsi="Times New Roman" w:cs="Times New Roman"/>
                <w:sz w:val="24"/>
                <w:szCs w:val="24"/>
              </w:rPr>
              <w:t>Private Practice</w:t>
            </w:r>
          </w:p>
        </w:tc>
        <w:tc>
          <w:tcPr>
            <w:tcW w:w="1021" w:type="dxa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F8" w14:textId="77777777" w:rsidR="008B758A" w:rsidRPr="00213A47" w:rsidRDefault="00F4189E" w:rsidP="00872B8C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sz w:val="24"/>
                <w:szCs w:val="24"/>
              </w:rPr>
              <w:t>0.738</w:t>
            </w:r>
          </w:p>
        </w:tc>
        <w:tc>
          <w:tcPr>
            <w:tcW w:w="1634" w:type="dxa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F9" w14:textId="77777777" w:rsidR="008B758A" w:rsidRPr="00213A47" w:rsidRDefault="00F4189E" w:rsidP="00872B8C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sz w:val="24"/>
                <w:szCs w:val="24"/>
              </w:rPr>
              <w:t>(0.415-1.32)</w:t>
            </w:r>
          </w:p>
        </w:tc>
        <w:tc>
          <w:tcPr>
            <w:tcW w:w="1366" w:type="dxa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FA" w14:textId="77777777" w:rsidR="008B758A" w:rsidRPr="00213A47" w:rsidRDefault="00F4189E" w:rsidP="00872B8C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sz w:val="24"/>
                <w:szCs w:val="24"/>
              </w:rPr>
              <w:t>0.301758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FB" w14:textId="77777777" w:rsidR="008B758A" w:rsidRPr="00213A47" w:rsidRDefault="00F4189E" w:rsidP="00872B8C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sz w:val="24"/>
                <w:szCs w:val="24"/>
              </w:rPr>
              <w:t>0.834</w:t>
            </w:r>
          </w:p>
        </w:tc>
        <w:tc>
          <w:tcPr>
            <w:tcW w:w="1425" w:type="dxa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FC" w14:textId="77777777" w:rsidR="008B758A" w:rsidRPr="00213A47" w:rsidRDefault="00F4189E" w:rsidP="00872B8C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sz w:val="24"/>
                <w:szCs w:val="24"/>
              </w:rPr>
              <w:t>(0.463-1.52)</w:t>
            </w:r>
          </w:p>
        </w:tc>
        <w:tc>
          <w:tcPr>
            <w:tcW w:w="1305" w:type="dxa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D67FD" w14:textId="77777777" w:rsidR="008B758A" w:rsidRPr="00213A47" w:rsidRDefault="00F4189E" w:rsidP="00872B8C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A47">
              <w:rPr>
                <w:rFonts w:ascii="Times New Roman" w:eastAsia="Arial" w:hAnsi="Times New Roman" w:cs="Times New Roman"/>
                <w:sz w:val="24"/>
                <w:szCs w:val="24"/>
              </w:rPr>
              <w:t>0.54909</w:t>
            </w:r>
          </w:p>
        </w:tc>
      </w:tr>
    </w:tbl>
    <w:p w14:paraId="439B66D4" w14:textId="140F1CFC" w:rsidR="00872B8C" w:rsidRPr="00213A47" w:rsidRDefault="008406A2" w:rsidP="00872B8C">
      <w:pPr>
        <w:widowControl w:val="0"/>
        <w:spacing w:after="0" w:line="276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eastAsia="Arial" w:hAnsi="Times New Roman" w:cs="Times New Roman"/>
          <w:i/>
          <w:iCs/>
          <w:sz w:val="24"/>
          <w:szCs w:val="24"/>
        </w:rPr>
        <w:t xml:space="preserve">Notes: </w:t>
      </w:r>
      <w:r w:rsidR="00872B8C" w:rsidRPr="00213A47">
        <w:rPr>
          <w:rFonts w:ascii="Times New Roman" w:eastAsia="Arial" w:hAnsi="Times New Roman" w:cs="Times New Roman"/>
          <w:i/>
          <w:iCs/>
          <w:sz w:val="24"/>
          <w:szCs w:val="24"/>
        </w:rPr>
        <w:t>Significance codes *p &lt; .05. **p &lt; .01. ***p &lt; .001</w:t>
      </w:r>
    </w:p>
    <w:p w14:paraId="29FF5638" w14:textId="77777777" w:rsidR="00872B8C" w:rsidRPr="00213A47" w:rsidRDefault="00872B8C">
      <w:pPr>
        <w:rPr>
          <w:rFonts w:ascii="Times New Roman" w:hAnsi="Times New Roman" w:cs="Times New Roman"/>
          <w:sz w:val="24"/>
          <w:szCs w:val="24"/>
        </w:rPr>
      </w:pPr>
    </w:p>
    <w:sectPr w:rsidR="00872B8C" w:rsidRPr="00213A47" w:rsidSect="00213A47">
      <w:pgSz w:w="12240" w:h="15840" w:code="1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FD651C" w14:textId="77777777" w:rsidR="00000000" w:rsidRDefault="00F4189E">
      <w:pPr>
        <w:spacing w:after="0" w:line="240" w:lineRule="auto"/>
      </w:pPr>
      <w:r>
        <w:separator/>
      </w:r>
    </w:p>
  </w:endnote>
  <w:endnote w:type="continuationSeparator" w:id="0">
    <w:p w14:paraId="2CFD651E" w14:textId="77777777" w:rsidR="00000000" w:rsidRDefault="00F418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FD6518" w14:textId="77777777" w:rsidR="00000000" w:rsidRDefault="00F4189E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2CFD651A" w14:textId="77777777" w:rsidR="00000000" w:rsidRDefault="00F4189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1"/>
  <w:proofState w:spelling="clean" w:grammar="clean"/>
  <w:attachedTemplate r:id="rId1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8B758A"/>
    <w:rsid w:val="00092684"/>
    <w:rsid w:val="00093C2D"/>
    <w:rsid w:val="0018627E"/>
    <w:rsid w:val="001A048D"/>
    <w:rsid w:val="00213A47"/>
    <w:rsid w:val="002701A4"/>
    <w:rsid w:val="002F6527"/>
    <w:rsid w:val="003467D8"/>
    <w:rsid w:val="003E00BD"/>
    <w:rsid w:val="005B11D0"/>
    <w:rsid w:val="005C2A9E"/>
    <w:rsid w:val="00626D3C"/>
    <w:rsid w:val="006D6069"/>
    <w:rsid w:val="00734177"/>
    <w:rsid w:val="00803DCF"/>
    <w:rsid w:val="00827F49"/>
    <w:rsid w:val="008406A2"/>
    <w:rsid w:val="00856B43"/>
    <w:rsid w:val="00872B8C"/>
    <w:rsid w:val="00875E79"/>
    <w:rsid w:val="008B758A"/>
    <w:rsid w:val="00A2064D"/>
    <w:rsid w:val="00A40034"/>
    <w:rsid w:val="00A748AE"/>
    <w:rsid w:val="00AC5493"/>
    <w:rsid w:val="00AE04EA"/>
    <w:rsid w:val="00B1388F"/>
    <w:rsid w:val="00B25782"/>
    <w:rsid w:val="00C44405"/>
    <w:rsid w:val="00C53AEB"/>
    <w:rsid w:val="00C56132"/>
    <w:rsid w:val="00CD67EF"/>
    <w:rsid w:val="00D000AF"/>
    <w:rsid w:val="00D23FD9"/>
    <w:rsid w:val="00D40DDA"/>
    <w:rsid w:val="00D50032"/>
    <w:rsid w:val="00D61593"/>
    <w:rsid w:val="00DE0830"/>
    <w:rsid w:val="00DF500C"/>
    <w:rsid w:val="00EF658B"/>
    <w:rsid w:val="00F30F36"/>
    <w:rsid w:val="00F4189E"/>
    <w:rsid w:val="00F65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D6518"/>
  <w15:docId w15:val="{44438A03-7768-4243-B134-135F799B31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GB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3AEB"/>
    <w:pPr>
      <w:widowControl/>
      <w:suppressAutoHyphens/>
      <w:spacing w:after="160" w:line="254" w:lineRule="auto"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 w:line="240" w:lineRule="auto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 w:line="240" w:lineRule="auto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 w:line="240" w:lineRule="auto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 w:line="240" w:lineRule="auto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 w:line="240" w:lineRule="auto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 w:line="240" w:lineRule="auto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">
    <w:name w:val="List"/>
    <w:basedOn w:val="Textbody"/>
    <w:rPr>
      <w:rFonts w:cs="Arial"/>
      <w:sz w:val="24"/>
    </w:rPr>
  </w:style>
  <w:style w:type="paragraph" w:styleId="Caption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  <w:sz w:val="24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 w:line="240" w:lineRule="auto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 w:line="240" w:lineRule="auto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pPr>
      <w:spacing w:after="0" w:line="240" w:lineRule="auto"/>
    </w:pPr>
    <w:rPr>
      <w:rFonts w:ascii="Segoe UI" w:hAnsi="Segoe UI" w:cs="Mangal"/>
      <w:sz w:val="18"/>
      <w:szCs w:val="16"/>
    </w:rPr>
  </w:style>
  <w:style w:type="character" w:customStyle="1" w:styleId="BalloonTextChar">
    <w:name w:val="Balloon Text Char"/>
    <w:basedOn w:val="DefaultParagraphFont"/>
    <w:rPr>
      <w:rFonts w:ascii="Segoe UI" w:hAnsi="Segoe UI" w:cs="Mangal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3</Pages>
  <Words>731</Words>
  <Characters>4170</Characters>
  <Application>Microsoft Office Word</Application>
  <DocSecurity>0</DocSecurity>
  <Lines>34</Lines>
  <Paragraphs>9</Paragraphs>
  <ScaleCrop>false</ScaleCrop>
  <Company/>
  <LinksUpToDate>false</LinksUpToDate>
  <CharactersWithSpaces>4892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Miguel Felix</cp:lastModifiedBy>
  <cp:revision>42</cp:revision>
  <dcterms:created xsi:type="dcterms:W3CDTF">2020-04-18T21:06:00Z</dcterms:created>
  <dcterms:modified xsi:type="dcterms:W3CDTF">2020-04-19T00:35:00Z</dcterms:modified>
</cp:coreProperties>
</file>