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F4B00F" w14:textId="77777777" w:rsidR="00A448E1" w:rsidRPr="00032FB0" w:rsidRDefault="00546C73" w:rsidP="001F1D37">
      <w:pPr>
        <w:autoSpaceDE w:val="0"/>
        <w:autoSpaceDN w:val="0"/>
        <w:adjustRightInd w:val="0"/>
        <w:spacing w:after="0" w:line="360" w:lineRule="auto"/>
        <w:rPr>
          <w:rFonts w:ascii="Times New Roman" w:eastAsia="AdvTT5843c571" w:hAnsi="Times New Roman"/>
          <w:sz w:val="24"/>
          <w:szCs w:val="24"/>
        </w:rPr>
      </w:pPr>
      <w:r w:rsidRPr="00032FB0">
        <w:rPr>
          <w:rFonts w:ascii="Times New Roman" w:eastAsia="Calibri" w:hAnsi="Times New Roman"/>
          <w:b/>
          <w:sz w:val="24"/>
          <w:szCs w:val="24"/>
        </w:rPr>
        <w:t>Table.1</w:t>
      </w:r>
      <w:r w:rsidRPr="00032FB0">
        <w:rPr>
          <w:rFonts w:ascii="Times New Roman" w:eastAsia="Calibri" w:hAnsi="Times New Roman"/>
          <w:sz w:val="24"/>
          <w:szCs w:val="24"/>
        </w:rPr>
        <w:t xml:space="preserve"> </w:t>
      </w:r>
      <w:r w:rsidR="00910FAE" w:rsidRPr="00032FB0">
        <w:rPr>
          <w:rFonts w:ascii="Times New Roman" w:eastAsia="AdvTT5843c571" w:hAnsi="Times New Roman"/>
          <w:sz w:val="24"/>
          <w:szCs w:val="24"/>
        </w:rPr>
        <w:t>T</w:t>
      </w:r>
      <w:r w:rsidR="001001CC" w:rsidRPr="00032FB0">
        <w:rPr>
          <w:rFonts w:ascii="Times New Roman" w:eastAsia="AdvTT5843c571" w:hAnsi="Times New Roman"/>
          <w:sz w:val="24"/>
          <w:szCs w:val="24"/>
        </w:rPr>
        <w:t xml:space="preserve">he structural parameters </w:t>
      </w:r>
      <w:r w:rsidR="00910FAE" w:rsidRPr="00032FB0">
        <w:rPr>
          <w:rFonts w:ascii="Times New Roman" w:eastAsia="AdvTT5843c571" w:hAnsi="Times New Roman"/>
          <w:sz w:val="24"/>
          <w:szCs w:val="24"/>
        </w:rPr>
        <w:t>of (</w:t>
      </w:r>
      <w:r w:rsidR="001001CC" w:rsidRPr="00032FB0">
        <w:rPr>
          <w:rFonts w:ascii="Times New Roman" w:eastAsia="AdvTT5843c571" w:hAnsi="Times New Roman"/>
          <w:sz w:val="24"/>
          <w:szCs w:val="24"/>
        </w:rPr>
        <w:t>0 0 2), (1 1 1) and (2 0 2) planes.</w:t>
      </w:r>
    </w:p>
    <w:tbl>
      <w:tblPr>
        <w:tblW w:w="96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96"/>
        <w:gridCol w:w="1269"/>
        <w:gridCol w:w="1129"/>
        <w:gridCol w:w="1254"/>
        <w:gridCol w:w="1465"/>
        <w:gridCol w:w="1558"/>
        <w:gridCol w:w="1495"/>
      </w:tblGrid>
      <w:tr w:rsidR="009C1A85" w:rsidRPr="00032FB0" w14:paraId="1366AEB2" w14:textId="77777777" w:rsidTr="001F1D37">
        <w:trPr>
          <w:trHeight w:val="638"/>
        </w:trPr>
        <w:tc>
          <w:tcPr>
            <w:tcW w:w="1496" w:type="dxa"/>
            <w:tcBorders>
              <w:left w:val="nil"/>
              <w:right w:val="nil"/>
            </w:tcBorders>
            <w:shd w:val="clear" w:color="auto" w:fill="auto"/>
          </w:tcPr>
          <w:p w14:paraId="0A12F19D" w14:textId="77777777" w:rsidR="005E2050" w:rsidRPr="00032FB0" w:rsidRDefault="005E2050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3CBD66D" w14:textId="77777777" w:rsidR="00A448E1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Sample</w:t>
            </w:r>
          </w:p>
        </w:tc>
        <w:tc>
          <w:tcPr>
            <w:tcW w:w="1269" w:type="dxa"/>
            <w:tcBorders>
              <w:left w:val="nil"/>
              <w:right w:val="nil"/>
            </w:tcBorders>
            <w:shd w:val="clear" w:color="auto" w:fill="auto"/>
          </w:tcPr>
          <w:p w14:paraId="0DEDC487" w14:textId="77777777" w:rsidR="00343A0C" w:rsidRPr="00032FB0" w:rsidRDefault="00343A0C" w:rsidP="00114DB8">
            <w:pPr>
              <w:pStyle w:val="ListParagraph"/>
              <w:spacing w:after="0" w:line="36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59939F8" w14:textId="77777777" w:rsidR="00A448E1" w:rsidRPr="00032FB0" w:rsidRDefault="00546C73" w:rsidP="00114DB8">
            <w:pPr>
              <w:pStyle w:val="ListParagraph"/>
              <w:spacing w:after="0" w:line="36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2θ (deg)</w:t>
            </w:r>
          </w:p>
        </w:tc>
        <w:tc>
          <w:tcPr>
            <w:tcW w:w="1129" w:type="dxa"/>
            <w:tcBorders>
              <w:left w:val="nil"/>
              <w:right w:val="nil"/>
            </w:tcBorders>
            <w:shd w:val="clear" w:color="auto" w:fill="auto"/>
          </w:tcPr>
          <w:p w14:paraId="1251D183" w14:textId="77777777" w:rsidR="00343A0C" w:rsidRPr="00032FB0" w:rsidRDefault="00343A0C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7DF5026" w14:textId="605CAE48" w:rsidR="00A448E1" w:rsidRPr="00032FB0" w:rsidRDefault="00B37D45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(h</w:t>
            </w:r>
            <w:r w:rsidR="00546C73" w:rsidRPr="00032FB0">
              <w:rPr>
                <w:rFonts w:ascii="Times New Roman" w:hAnsi="Times New Roman"/>
                <w:b/>
                <w:sz w:val="24"/>
                <w:szCs w:val="24"/>
              </w:rPr>
              <w:t xml:space="preserve"> k l)</w:t>
            </w:r>
          </w:p>
        </w:tc>
        <w:tc>
          <w:tcPr>
            <w:tcW w:w="1254" w:type="dxa"/>
            <w:tcBorders>
              <w:left w:val="nil"/>
              <w:right w:val="nil"/>
            </w:tcBorders>
            <w:shd w:val="clear" w:color="auto" w:fill="auto"/>
          </w:tcPr>
          <w:p w14:paraId="7D12BF88" w14:textId="77777777" w:rsidR="00343A0C" w:rsidRPr="00032FB0" w:rsidRDefault="00343A0C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34ABCAA" w14:textId="77777777" w:rsidR="00A448E1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 xml:space="preserve">FWHM </w:t>
            </w:r>
          </w:p>
          <w:p w14:paraId="7534B420" w14:textId="5BDDBBFD" w:rsidR="00A448E1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β (</w:t>
            </w:r>
            <w:r w:rsidR="00B37D45">
              <w:rPr>
                <w:rFonts w:ascii="Times New Roman" w:hAnsi="Times New Roman"/>
                <w:b/>
                <w:sz w:val="24"/>
                <w:szCs w:val="24"/>
              </w:rPr>
              <w:t>radian</w:t>
            </w: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 xml:space="preserve">) 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</w:tcPr>
          <w:p w14:paraId="01EF1ED3" w14:textId="77777777" w:rsidR="00343A0C" w:rsidRPr="00032FB0" w:rsidRDefault="00343A0C" w:rsidP="00114DB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D7E270B" w14:textId="77777777" w:rsidR="00343A0C" w:rsidRPr="00032FB0" w:rsidRDefault="00B82465" w:rsidP="00114DB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hkl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kλ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βcosθ</m:t>
                    </m:r>
                  </m:den>
                </m:f>
              </m:oMath>
            </m:oMathPara>
          </w:p>
          <w:p w14:paraId="7BACB925" w14:textId="77777777" w:rsidR="00A448E1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(nm)</w:t>
            </w:r>
          </w:p>
        </w:tc>
        <w:tc>
          <w:tcPr>
            <w:tcW w:w="1558" w:type="dxa"/>
            <w:tcBorders>
              <w:left w:val="nil"/>
              <w:right w:val="nil"/>
            </w:tcBorders>
            <w:shd w:val="clear" w:color="auto" w:fill="auto"/>
          </w:tcPr>
          <w:p w14:paraId="2C47C3B8" w14:textId="77777777" w:rsidR="00343A0C" w:rsidRPr="00032FB0" w:rsidRDefault="00343A0C" w:rsidP="00114DB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82C264F" w14:textId="77777777" w:rsidR="00343A0C" w:rsidRPr="00032FB0" w:rsidRDefault="00546C73" w:rsidP="00114DB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δ=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b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D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hkl</m:t>
                        </m:r>
                      </m:sub>
                    </m:sSub>
                  </m:den>
                </m:f>
              </m:oMath>
            </m:oMathPara>
          </w:p>
          <w:p w14:paraId="30C694F1" w14:textId="77777777" w:rsidR="00A448E1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X 10</w:t>
            </w:r>
            <w:r w:rsidRPr="00032FB0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495" w:type="dxa"/>
            <w:tcBorders>
              <w:left w:val="nil"/>
              <w:right w:val="nil"/>
            </w:tcBorders>
            <w:shd w:val="clear" w:color="auto" w:fill="auto"/>
          </w:tcPr>
          <w:p w14:paraId="4D4CBF23" w14:textId="77777777" w:rsidR="00343A0C" w:rsidRPr="00032FB0" w:rsidRDefault="00343A0C" w:rsidP="00114DB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44D7689" w14:textId="77777777" w:rsidR="00343A0C" w:rsidRPr="00032FB0" w:rsidRDefault="00546C73" w:rsidP="00114DB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ε=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βcosθ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4</m:t>
                    </m:r>
                  </m:den>
                </m:f>
              </m:oMath>
            </m:oMathPara>
          </w:p>
          <w:p w14:paraId="7AC930EB" w14:textId="77777777" w:rsidR="00A448E1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X 10</w:t>
            </w:r>
            <w:r w:rsidRPr="00032FB0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-3</w:t>
            </w:r>
          </w:p>
        </w:tc>
      </w:tr>
      <w:tr w:rsidR="009C1A85" w:rsidRPr="00032FB0" w14:paraId="30C4B65E" w14:textId="77777777" w:rsidTr="001F1D37">
        <w:trPr>
          <w:trHeight w:val="638"/>
        </w:trPr>
        <w:tc>
          <w:tcPr>
            <w:tcW w:w="1496" w:type="dxa"/>
            <w:tcBorders>
              <w:left w:val="nil"/>
              <w:right w:val="nil"/>
            </w:tcBorders>
            <w:shd w:val="clear" w:color="auto" w:fill="auto"/>
          </w:tcPr>
          <w:p w14:paraId="654897F0" w14:textId="77777777" w:rsidR="00364D51" w:rsidRPr="00032FB0" w:rsidRDefault="00364D51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CF9B1A6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2FB0">
              <w:rPr>
                <w:rFonts w:ascii="Times New Roman" w:hAnsi="Times New Roman"/>
                <w:sz w:val="24"/>
                <w:szCs w:val="24"/>
              </w:rPr>
              <w:t>CuO</w:t>
            </w:r>
            <w:proofErr w:type="spellEnd"/>
          </w:p>
        </w:tc>
        <w:tc>
          <w:tcPr>
            <w:tcW w:w="1269" w:type="dxa"/>
            <w:tcBorders>
              <w:left w:val="nil"/>
              <w:right w:val="nil"/>
            </w:tcBorders>
            <w:shd w:val="clear" w:color="auto" w:fill="auto"/>
          </w:tcPr>
          <w:p w14:paraId="0220F085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35.564</w:t>
            </w:r>
          </w:p>
          <w:p w14:paraId="44B7CF2B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38.800</w:t>
            </w:r>
          </w:p>
          <w:p w14:paraId="5A938EF2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48.827</w:t>
            </w:r>
          </w:p>
        </w:tc>
        <w:tc>
          <w:tcPr>
            <w:tcW w:w="1129" w:type="dxa"/>
            <w:tcBorders>
              <w:left w:val="nil"/>
              <w:right w:val="nil"/>
            </w:tcBorders>
            <w:shd w:val="clear" w:color="auto" w:fill="auto"/>
          </w:tcPr>
          <w:p w14:paraId="69DFC117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(0 0 2)</w:t>
            </w:r>
          </w:p>
          <w:p w14:paraId="47FF6DC4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(1 1 1)</w:t>
            </w:r>
          </w:p>
          <w:p w14:paraId="2D22CCF3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(2 0 2)</w:t>
            </w:r>
          </w:p>
        </w:tc>
        <w:tc>
          <w:tcPr>
            <w:tcW w:w="1254" w:type="dxa"/>
            <w:tcBorders>
              <w:left w:val="nil"/>
              <w:right w:val="nil"/>
            </w:tcBorders>
            <w:shd w:val="clear" w:color="auto" w:fill="auto"/>
          </w:tcPr>
          <w:p w14:paraId="2B1D4A77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0.304</w:t>
            </w:r>
          </w:p>
          <w:p w14:paraId="1DBE75F3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</w:t>
            </w:r>
            <w:r w:rsidR="00212108" w:rsidRPr="00032FB0">
              <w:rPr>
                <w:rFonts w:ascii="Times New Roman" w:hAnsi="Times New Roman"/>
                <w:sz w:val="24"/>
                <w:szCs w:val="24"/>
              </w:rPr>
              <w:t>351</w:t>
            </w:r>
          </w:p>
          <w:p w14:paraId="2EBFA007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0.340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</w:tcPr>
          <w:p w14:paraId="086B0197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28B78E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558" w:type="dxa"/>
            <w:tcBorders>
              <w:left w:val="nil"/>
              <w:right w:val="nil"/>
            </w:tcBorders>
            <w:shd w:val="clear" w:color="auto" w:fill="auto"/>
          </w:tcPr>
          <w:p w14:paraId="111670D2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4F2DE8A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0.00</w:t>
            </w:r>
            <w:r w:rsidR="00364D51" w:rsidRPr="00032FB0">
              <w:rPr>
                <w:rFonts w:ascii="Times New Roman" w:hAnsi="Times New Roman"/>
                <w:sz w:val="24"/>
                <w:szCs w:val="24"/>
              </w:rPr>
              <w:t>14</w:t>
            </w:r>
          </w:p>
          <w:p w14:paraId="14501B18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left w:val="nil"/>
              <w:right w:val="nil"/>
            </w:tcBorders>
            <w:shd w:val="clear" w:color="auto" w:fill="auto"/>
          </w:tcPr>
          <w:p w14:paraId="602C1BB8" w14:textId="77777777" w:rsidR="00BC44B4" w:rsidRPr="00032FB0" w:rsidRDefault="00BC44B4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7303DEF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1.3529</w:t>
            </w:r>
          </w:p>
        </w:tc>
      </w:tr>
      <w:tr w:rsidR="009C1A85" w:rsidRPr="00032FB0" w14:paraId="4F096E9C" w14:textId="77777777" w:rsidTr="001F1D37">
        <w:trPr>
          <w:trHeight w:val="1115"/>
        </w:trPr>
        <w:tc>
          <w:tcPr>
            <w:tcW w:w="1496" w:type="dxa"/>
            <w:tcBorders>
              <w:left w:val="nil"/>
              <w:right w:val="nil"/>
            </w:tcBorders>
            <w:shd w:val="clear" w:color="auto" w:fill="auto"/>
          </w:tcPr>
          <w:p w14:paraId="05950500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Cu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0.97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Zn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0.03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269" w:type="dxa"/>
            <w:tcBorders>
              <w:left w:val="nil"/>
              <w:right w:val="nil"/>
            </w:tcBorders>
            <w:shd w:val="clear" w:color="auto" w:fill="auto"/>
          </w:tcPr>
          <w:p w14:paraId="40ED841A" w14:textId="77777777" w:rsidR="0099456E" w:rsidRPr="00032FB0" w:rsidRDefault="00546C73" w:rsidP="00114DB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35.128</w:t>
            </w:r>
          </w:p>
          <w:p w14:paraId="72F1AEA3" w14:textId="77777777" w:rsidR="0099456E" w:rsidRPr="00032FB0" w:rsidRDefault="00546C73" w:rsidP="00114DB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38.374</w:t>
            </w:r>
          </w:p>
          <w:p w14:paraId="3CC59136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48.341</w:t>
            </w:r>
          </w:p>
        </w:tc>
        <w:tc>
          <w:tcPr>
            <w:tcW w:w="1129" w:type="dxa"/>
            <w:tcBorders>
              <w:left w:val="nil"/>
              <w:right w:val="nil"/>
            </w:tcBorders>
            <w:shd w:val="clear" w:color="auto" w:fill="auto"/>
          </w:tcPr>
          <w:p w14:paraId="026090F9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32FB0">
              <w:rPr>
                <w:rFonts w:ascii="Times New Roman" w:eastAsia="Calibri" w:hAnsi="Times New Roman"/>
                <w:sz w:val="24"/>
                <w:szCs w:val="24"/>
              </w:rPr>
              <w:t>(0 0 2)</w:t>
            </w:r>
          </w:p>
          <w:p w14:paraId="4DA65774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32FB0">
              <w:rPr>
                <w:rFonts w:ascii="Times New Roman" w:eastAsia="Calibri" w:hAnsi="Times New Roman"/>
                <w:sz w:val="24"/>
                <w:szCs w:val="24"/>
              </w:rPr>
              <w:t>(1 1 1)</w:t>
            </w:r>
          </w:p>
          <w:p w14:paraId="0175E36D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eastAsia="Calibri" w:hAnsi="Times New Roman"/>
                <w:sz w:val="24"/>
                <w:szCs w:val="24"/>
              </w:rPr>
              <w:t>(2 0 2)</w:t>
            </w:r>
          </w:p>
        </w:tc>
        <w:tc>
          <w:tcPr>
            <w:tcW w:w="1254" w:type="dxa"/>
            <w:tcBorders>
              <w:left w:val="nil"/>
              <w:right w:val="nil"/>
            </w:tcBorders>
            <w:shd w:val="clear" w:color="auto" w:fill="auto"/>
          </w:tcPr>
          <w:p w14:paraId="22A26E64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0.3</w:t>
            </w:r>
            <w:r w:rsidR="00212108" w:rsidRPr="00032FB0">
              <w:rPr>
                <w:rFonts w:ascii="Times New Roman" w:hAnsi="Times New Roman"/>
                <w:sz w:val="24"/>
                <w:szCs w:val="24"/>
              </w:rPr>
              <w:t xml:space="preserve">14 </w:t>
            </w:r>
          </w:p>
          <w:p w14:paraId="4C71C919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</w:t>
            </w:r>
            <w:r w:rsidR="00212108" w:rsidRPr="00032FB0">
              <w:rPr>
                <w:rFonts w:ascii="Times New Roman" w:hAnsi="Times New Roman"/>
                <w:sz w:val="24"/>
                <w:szCs w:val="24"/>
              </w:rPr>
              <w:t xml:space="preserve">360 </w:t>
            </w:r>
          </w:p>
          <w:p w14:paraId="443C9019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0.346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</w:tcPr>
          <w:p w14:paraId="6270E04D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F59E648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558" w:type="dxa"/>
            <w:tcBorders>
              <w:left w:val="nil"/>
              <w:right w:val="nil"/>
            </w:tcBorders>
            <w:shd w:val="clear" w:color="auto" w:fill="auto"/>
          </w:tcPr>
          <w:p w14:paraId="56E418BE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  <w:p w14:paraId="079620E5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0.0015</w:t>
            </w:r>
          </w:p>
          <w:p w14:paraId="2578ABF0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left w:val="nil"/>
              <w:right w:val="nil"/>
            </w:tcBorders>
            <w:shd w:val="clear" w:color="auto" w:fill="auto"/>
          </w:tcPr>
          <w:p w14:paraId="2168D940" w14:textId="77777777" w:rsidR="00BC44B4" w:rsidRPr="00032FB0" w:rsidRDefault="00BC44B4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E633588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1.3880</w:t>
            </w:r>
          </w:p>
        </w:tc>
      </w:tr>
      <w:tr w:rsidR="009C1A85" w:rsidRPr="00032FB0" w14:paraId="4843E3BF" w14:textId="77777777" w:rsidTr="001F1D37">
        <w:trPr>
          <w:trHeight w:val="1160"/>
        </w:trPr>
        <w:tc>
          <w:tcPr>
            <w:tcW w:w="1496" w:type="dxa"/>
            <w:tcBorders>
              <w:left w:val="nil"/>
              <w:right w:val="nil"/>
            </w:tcBorders>
            <w:shd w:val="clear" w:color="auto" w:fill="auto"/>
          </w:tcPr>
          <w:p w14:paraId="37E52619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Cu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0.94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Zn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0.06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269" w:type="dxa"/>
            <w:tcBorders>
              <w:left w:val="nil"/>
              <w:right w:val="nil"/>
            </w:tcBorders>
            <w:shd w:val="clear" w:color="auto" w:fill="auto"/>
          </w:tcPr>
          <w:p w14:paraId="6CF3553C" w14:textId="77777777" w:rsidR="0099456E" w:rsidRPr="00032FB0" w:rsidRDefault="00546C73" w:rsidP="00114DB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35.204</w:t>
            </w:r>
          </w:p>
          <w:p w14:paraId="4E19DBED" w14:textId="77777777" w:rsidR="0099456E" w:rsidRPr="00032FB0" w:rsidRDefault="00546C73" w:rsidP="00114DB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38.443</w:t>
            </w:r>
          </w:p>
          <w:p w14:paraId="5116FA20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48.400</w:t>
            </w:r>
          </w:p>
        </w:tc>
        <w:tc>
          <w:tcPr>
            <w:tcW w:w="1129" w:type="dxa"/>
            <w:tcBorders>
              <w:left w:val="nil"/>
              <w:right w:val="nil"/>
            </w:tcBorders>
            <w:shd w:val="clear" w:color="auto" w:fill="auto"/>
          </w:tcPr>
          <w:p w14:paraId="79866E18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32FB0">
              <w:rPr>
                <w:rFonts w:ascii="Times New Roman" w:eastAsia="Calibri" w:hAnsi="Times New Roman"/>
                <w:sz w:val="24"/>
                <w:szCs w:val="24"/>
              </w:rPr>
              <w:t>(0 0 2)</w:t>
            </w:r>
          </w:p>
          <w:p w14:paraId="353A9212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32FB0">
              <w:rPr>
                <w:rFonts w:ascii="Times New Roman" w:eastAsia="Calibri" w:hAnsi="Times New Roman"/>
                <w:sz w:val="24"/>
                <w:szCs w:val="24"/>
              </w:rPr>
              <w:t>(1 1 1)</w:t>
            </w:r>
          </w:p>
          <w:p w14:paraId="2302800D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eastAsia="Calibri" w:hAnsi="Times New Roman"/>
                <w:sz w:val="24"/>
                <w:szCs w:val="24"/>
              </w:rPr>
              <w:t>(2 0 2)</w:t>
            </w:r>
          </w:p>
        </w:tc>
        <w:tc>
          <w:tcPr>
            <w:tcW w:w="1254" w:type="dxa"/>
            <w:tcBorders>
              <w:left w:val="nil"/>
              <w:right w:val="nil"/>
            </w:tcBorders>
            <w:shd w:val="clear" w:color="auto" w:fill="auto"/>
          </w:tcPr>
          <w:p w14:paraId="31F73F73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0.3</w:t>
            </w:r>
            <w:r w:rsidR="00212108" w:rsidRPr="00032FB0">
              <w:rPr>
                <w:rFonts w:ascii="Times New Roman" w:hAnsi="Times New Roman"/>
                <w:sz w:val="24"/>
                <w:szCs w:val="24"/>
              </w:rPr>
              <w:t>69</w:t>
            </w:r>
          </w:p>
          <w:p w14:paraId="7549F89D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</w:t>
            </w:r>
            <w:r w:rsidR="00212108" w:rsidRPr="00032FB0">
              <w:rPr>
                <w:rFonts w:ascii="Times New Roman" w:hAnsi="Times New Roman"/>
                <w:sz w:val="24"/>
                <w:szCs w:val="24"/>
              </w:rPr>
              <w:t xml:space="preserve">383 </w:t>
            </w:r>
          </w:p>
          <w:p w14:paraId="31D39712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</w:t>
            </w:r>
            <w:r w:rsidR="00212108" w:rsidRPr="00032FB0">
              <w:rPr>
                <w:rFonts w:ascii="Times New Roman" w:hAnsi="Times New Roman"/>
                <w:sz w:val="24"/>
                <w:szCs w:val="24"/>
              </w:rPr>
              <w:t xml:space="preserve">403 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</w:tcPr>
          <w:p w14:paraId="1D576715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D1A466E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558" w:type="dxa"/>
            <w:tcBorders>
              <w:left w:val="nil"/>
              <w:right w:val="nil"/>
            </w:tcBorders>
            <w:shd w:val="clear" w:color="auto" w:fill="auto"/>
          </w:tcPr>
          <w:p w14:paraId="340CAD79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567C7AF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0.00</w:t>
            </w:r>
            <w:r w:rsidR="00364D51" w:rsidRPr="00032FB0">
              <w:rPr>
                <w:rFonts w:ascii="Times New Roman" w:hAnsi="Times New Roman"/>
                <w:sz w:val="24"/>
                <w:szCs w:val="24"/>
              </w:rPr>
              <w:t>19</w:t>
            </w:r>
          </w:p>
          <w:p w14:paraId="59645E69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left w:val="nil"/>
              <w:right w:val="nil"/>
            </w:tcBorders>
            <w:shd w:val="clear" w:color="auto" w:fill="auto"/>
          </w:tcPr>
          <w:p w14:paraId="7A86DA2D" w14:textId="77777777" w:rsidR="00BC44B4" w:rsidRPr="00032FB0" w:rsidRDefault="00BC44B4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26CF01A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1.5783</w:t>
            </w:r>
          </w:p>
        </w:tc>
      </w:tr>
      <w:tr w:rsidR="009C1A85" w:rsidRPr="00032FB0" w14:paraId="0A93AC90" w14:textId="77777777" w:rsidTr="001F1D37">
        <w:trPr>
          <w:trHeight w:val="1295"/>
        </w:trPr>
        <w:tc>
          <w:tcPr>
            <w:tcW w:w="1496" w:type="dxa"/>
            <w:tcBorders>
              <w:left w:val="nil"/>
              <w:right w:val="nil"/>
            </w:tcBorders>
            <w:shd w:val="clear" w:color="auto" w:fill="auto"/>
          </w:tcPr>
          <w:p w14:paraId="6F84E91B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Cu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0.91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Zn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0.09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269" w:type="dxa"/>
            <w:tcBorders>
              <w:left w:val="nil"/>
              <w:right w:val="nil"/>
            </w:tcBorders>
            <w:shd w:val="clear" w:color="auto" w:fill="auto"/>
          </w:tcPr>
          <w:p w14:paraId="58EF9F07" w14:textId="77777777" w:rsidR="0099456E" w:rsidRPr="00032FB0" w:rsidRDefault="00546C73" w:rsidP="00114DB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35.407</w:t>
            </w:r>
          </w:p>
          <w:p w14:paraId="7BB4B0DF" w14:textId="77777777" w:rsidR="0099456E" w:rsidRPr="00032FB0" w:rsidRDefault="00546C73" w:rsidP="00114DB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38.650</w:t>
            </w:r>
          </w:p>
          <w:p w14:paraId="5DF25957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48.606</w:t>
            </w:r>
          </w:p>
        </w:tc>
        <w:tc>
          <w:tcPr>
            <w:tcW w:w="1129" w:type="dxa"/>
            <w:tcBorders>
              <w:left w:val="nil"/>
              <w:right w:val="nil"/>
            </w:tcBorders>
            <w:shd w:val="clear" w:color="auto" w:fill="auto"/>
          </w:tcPr>
          <w:p w14:paraId="355A4209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32FB0">
              <w:rPr>
                <w:rFonts w:ascii="Times New Roman" w:eastAsia="Calibri" w:hAnsi="Times New Roman"/>
                <w:sz w:val="24"/>
                <w:szCs w:val="24"/>
              </w:rPr>
              <w:t>(0 0 2)</w:t>
            </w:r>
          </w:p>
          <w:p w14:paraId="62A42E88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32FB0">
              <w:rPr>
                <w:rFonts w:ascii="Times New Roman" w:eastAsia="Calibri" w:hAnsi="Times New Roman"/>
                <w:sz w:val="24"/>
                <w:szCs w:val="24"/>
              </w:rPr>
              <w:t>(1 1 1)</w:t>
            </w:r>
          </w:p>
          <w:p w14:paraId="4F99FA63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eastAsia="Calibri" w:hAnsi="Times New Roman"/>
                <w:sz w:val="24"/>
                <w:szCs w:val="24"/>
              </w:rPr>
              <w:t>(2 0 2)</w:t>
            </w:r>
          </w:p>
        </w:tc>
        <w:tc>
          <w:tcPr>
            <w:tcW w:w="1254" w:type="dxa"/>
            <w:tcBorders>
              <w:left w:val="nil"/>
              <w:right w:val="nil"/>
            </w:tcBorders>
            <w:shd w:val="clear" w:color="auto" w:fill="auto"/>
          </w:tcPr>
          <w:p w14:paraId="61277FC7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0.3</w:t>
            </w:r>
            <w:r w:rsidR="00212108" w:rsidRPr="00032FB0">
              <w:rPr>
                <w:rFonts w:ascii="Times New Roman" w:hAnsi="Times New Roman"/>
                <w:sz w:val="24"/>
                <w:szCs w:val="24"/>
              </w:rPr>
              <w:t xml:space="preserve">70 </w:t>
            </w:r>
          </w:p>
          <w:p w14:paraId="435DF100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</w:t>
            </w:r>
            <w:r w:rsidR="00212108" w:rsidRPr="00032FB0">
              <w:rPr>
                <w:rFonts w:ascii="Times New Roman" w:hAnsi="Times New Roman"/>
                <w:sz w:val="24"/>
                <w:szCs w:val="24"/>
              </w:rPr>
              <w:t xml:space="preserve">458 </w:t>
            </w:r>
          </w:p>
          <w:p w14:paraId="05F36292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0.408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</w:tcPr>
          <w:p w14:paraId="65193F26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49872EB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22</w:t>
            </w:r>
          </w:p>
          <w:p w14:paraId="377D5A3E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left w:val="nil"/>
              <w:right w:val="nil"/>
            </w:tcBorders>
            <w:shd w:val="clear" w:color="auto" w:fill="auto"/>
          </w:tcPr>
          <w:p w14:paraId="5EFBD131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D952861" w14:textId="77777777" w:rsidR="00BC44B4" w:rsidRPr="00032FB0" w:rsidRDefault="00546C73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0.00</w:t>
            </w:r>
            <w:r w:rsidR="00364D51" w:rsidRPr="00032FB0">
              <w:rPr>
                <w:rFonts w:ascii="Times New Roman" w:hAnsi="Times New Roman"/>
                <w:sz w:val="24"/>
                <w:szCs w:val="24"/>
              </w:rPr>
              <w:t>21</w:t>
            </w:r>
          </w:p>
          <w:p w14:paraId="5E3AFA70" w14:textId="77777777" w:rsidR="00BC44B4" w:rsidRPr="00032FB0" w:rsidRDefault="00BC44B4" w:rsidP="00114DB8">
            <w:pPr>
              <w:pStyle w:val="ListParagraph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left w:val="nil"/>
              <w:right w:val="nil"/>
            </w:tcBorders>
            <w:shd w:val="clear" w:color="auto" w:fill="auto"/>
          </w:tcPr>
          <w:p w14:paraId="17A6756E" w14:textId="77777777" w:rsidR="00BC44B4" w:rsidRPr="00032FB0" w:rsidRDefault="00BC44B4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7F3AF29" w14:textId="77777777" w:rsidR="00BC44B4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1.6736</w:t>
            </w:r>
          </w:p>
        </w:tc>
      </w:tr>
    </w:tbl>
    <w:p w14:paraId="5E4FBCAB" w14:textId="77777777" w:rsidR="00A448E1" w:rsidRPr="00032FB0" w:rsidRDefault="00A448E1" w:rsidP="003D3D9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33EFF84D" w14:textId="77777777" w:rsidR="00967251" w:rsidRPr="00032FB0" w:rsidRDefault="00546C73" w:rsidP="00527396">
      <w:pPr>
        <w:pStyle w:val="ListParagraph"/>
        <w:spacing w:line="360" w:lineRule="auto"/>
        <w:ind w:left="0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032FB0">
        <w:rPr>
          <w:rFonts w:ascii="Times New Roman" w:hAnsi="Times New Roman"/>
          <w:b/>
          <w:sz w:val="24"/>
          <w:szCs w:val="24"/>
        </w:rPr>
        <w:t>Table.2.</w:t>
      </w:r>
      <w:r w:rsidRPr="00032FB0">
        <w:rPr>
          <w:rFonts w:ascii="Times New Roman" w:hAnsi="Times New Roman"/>
          <w:sz w:val="24"/>
          <w:szCs w:val="24"/>
        </w:rPr>
        <w:t xml:space="preserve"> </w:t>
      </w:r>
      <w:r w:rsidR="00EE48E5" w:rsidRPr="00032FB0">
        <w:rPr>
          <w:rFonts w:ascii="Times New Roman" w:hAnsi="Times New Roman"/>
          <w:sz w:val="24"/>
          <w:szCs w:val="24"/>
        </w:rPr>
        <w:t xml:space="preserve">the lattice constant and unit cell volume of </w:t>
      </w:r>
      <w:proofErr w:type="spellStart"/>
      <w:r w:rsidR="00EE48E5" w:rsidRPr="00032FB0">
        <w:rPr>
          <w:rFonts w:ascii="Times New Roman" w:hAnsi="Times New Roman"/>
          <w:sz w:val="24"/>
          <w:szCs w:val="24"/>
        </w:rPr>
        <w:t>CuO</w:t>
      </w:r>
      <w:proofErr w:type="spellEnd"/>
      <w:r w:rsidR="00EE48E5" w:rsidRPr="00032FB0">
        <w:rPr>
          <w:rFonts w:ascii="Times New Roman" w:hAnsi="Times New Roman"/>
          <w:sz w:val="24"/>
          <w:szCs w:val="24"/>
        </w:rPr>
        <w:t xml:space="preserve"> and </w:t>
      </w:r>
      <w:r w:rsidR="00D60183" w:rsidRPr="00032FB0">
        <w:rPr>
          <w:rFonts w:ascii="Times New Roman" w:hAnsi="Times New Roman"/>
          <w:sz w:val="24"/>
          <w:szCs w:val="24"/>
        </w:rPr>
        <w:t>Cu</w:t>
      </w:r>
      <w:r w:rsidR="00D60183" w:rsidRPr="00032FB0">
        <w:rPr>
          <w:rFonts w:ascii="Times New Roman" w:hAnsi="Times New Roman"/>
          <w:sz w:val="24"/>
          <w:szCs w:val="24"/>
          <w:vertAlign w:val="subscript"/>
        </w:rPr>
        <w:t>1-x</w:t>
      </w:r>
      <w:r w:rsidR="00D60183" w:rsidRPr="00032FB0">
        <w:rPr>
          <w:rFonts w:ascii="Times New Roman" w:hAnsi="Times New Roman"/>
          <w:sz w:val="24"/>
          <w:szCs w:val="24"/>
        </w:rPr>
        <w:t>Zn</w:t>
      </w:r>
      <w:r w:rsidR="00D60183" w:rsidRPr="00032FB0">
        <w:rPr>
          <w:rFonts w:ascii="Times New Roman" w:hAnsi="Times New Roman"/>
          <w:sz w:val="24"/>
          <w:szCs w:val="24"/>
          <w:vertAlign w:val="subscript"/>
        </w:rPr>
        <w:t>x</w:t>
      </w:r>
      <w:r w:rsidR="00D60183" w:rsidRPr="00032FB0">
        <w:rPr>
          <w:rFonts w:ascii="Times New Roman" w:hAnsi="Times New Roman"/>
          <w:sz w:val="24"/>
          <w:szCs w:val="24"/>
        </w:rPr>
        <w:t>O</w:t>
      </w:r>
      <w:r w:rsidR="00DA2DC7" w:rsidRPr="00032FB0">
        <w:rPr>
          <w:rFonts w:ascii="Times New Roman" w:hAnsi="Times New Roman"/>
          <w:sz w:val="24"/>
          <w:szCs w:val="24"/>
        </w:rPr>
        <w:t xml:space="preserve"> nanoparticles</w:t>
      </w:r>
      <w:r w:rsidR="00EE48E5" w:rsidRPr="00032FB0">
        <w:rPr>
          <w:rFonts w:ascii="Times New Roman" w:hAnsi="Times New Roman"/>
          <w:sz w:val="24"/>
          <w:szCs w:val="24"/>
        </w:rPr>
        <w:t>.</w:t>
      </w:r>
      <w:proofErr w:type="gramEnd"/>
    </w:p>
    <w:tbl>
      <w:tblPr>
        <w:tblW w:w="9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54"/>
        <w:gridCol w:w="1374"/>
        <w:gridCol w:w="1379"/>
        <w:gridCol w:w="1377"/>
        <w:gridCol w:w="1433"/>
        <w:gridCol w:w="1748"/>
      </w:tblGrid>
      <w:tr w:rsidR="009C1A85" w:rsidRPr="00032FB0" w14:paraId="6A18B833" w14:textId="77777777" w:rsidTr="001F1D37">
        <w:trPr>
          <w:trHeight w:val="276"/>
        </w:trPr>
        <w:tc>
          <w:tcPr>
            <w:tcW w:w="2054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18156749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Sample</w:t>
            </w:r>
          </w:p>
        </w:tc>
        <w:tc>
          <w:tcPr>
            <w:tcW w:w="413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08280FAC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Lattice constant (</w:t>
            </w:r>
            <w:r w:rsidR="00843484" w:rsidRPr="00032FB0">
              <w:rPr>
                <w:rFonts w:ascii="Times New Roman" w:hAnsi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Å</w:t>
            </w: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43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03EDFD26" w14:textId="77777777" w:rsidR="00936E47" w:rsidRPr="00032FB0" w:rsidRDefault="00936E47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C154F1A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α (deg)</w:t>
            </w:r>
          </w:p>
        </w:tc>
        <w:tc>
          <w:tcPr>
            <w:tcW w:w="1748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38889068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>V=abc(sinα)</m:t>
              </m:r>
            </m:oMath>
            <w:r w:rsidRPr="00032F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843484" w:rsidRPr="00032FB0">
              <w:rPr>
                <w:rFonts w:ascii="Times New Roman" w:hAnsi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Å</w:t>
            </w: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032FB0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</w:t>
            </w:r>
          </w:p>
        </w:tc>
      </w:tr>
      <w:tr w:rsidR="009C1A85" w:rsidRPr="00032FB0" w14:paraId="708A170F" w14:textId="77777777" w:rsidTr="001F1D37">
        <w:trPr>
          <w:trHeight w:val="276"/>
        </w:trPr>
        <w:tc>
          <w:tcPr>
            <w:tcW w:w="2054" w:type="dxa"/>
            <w:vMerge/>
            <w:tcBorders>
              <w:left w:val="nil"/>
              <w:right w:val="nil"/>
            </w:tcBorders>
            <w:shd w:val="clear" w:color="auto" w:fill="auto"/>
          </w:tcPr>
          <w:p w14:paraId="515F753C" w14:textId="77777777" w:rsidR="00936E47" w:rsidRPr="00032FB0" w:rsidRDefault="00936E47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  <w:tcBorders>
              <w:left w:val="nil"/>
              <w:right w:val="nil"/>
            </w:tcBorders>
            <w:shd w:val="clear" w:color="auto" w:fill="auto"/>
          </w:tcPr>
          <w:p w14:paraId="56217089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a</w:t>
            </w:r>
          </w:p>
        </w:tc>
        <w:tc>
          <w:tcPr>
            <w:tcW w:w="1379" w:type="dxa"/>
            <w:tcBorders>
              <w:left w:val="nil"/>
              <w:right w:val="nil"/>
            </w:tcBorders>
            <w:shd w:val="clear" w:color="auto" w:fill="auto"/>
          </w:tcPr>
          <w:p w14:paraId="5BE72DA1" w14:textId="46361512" w:rsidR="00936E47" w:rsidRPr="00032FB0" w:rsidRDefault="00A15D4F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</w:t>
            </w:r>
          </w:p>
        </w:tc>
        <w:tc>
          <w:tcPr>
            <w:tcW w:w="1377" w:type="dxa"/>
            <w:tcBorders>
              <w:left w:val="nil"/>
              <w:right w:val="nil"/>
            </w:tcBorders>
            <w:shd w:val="clear" w:color="auto" w:fill="auto"/>
          </w:tcPr>
          <w:p w14:paraId="4ECE6EFA" w14:textId="763BE285" w:rsidR="00936E47" w:rsidRPr="00032FB0" w:rsidRDefault="00A15D4F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</w:t>
            </w:r>
          </w:p>
        </w:tc>
        <w:tc>
          <w:tcPr>
            <w:tcW w:w="1433" w:type="dxa"/>
            <w:vMerge/>
            <w:tcBorders>
              <w:left w:val="nil"/>
              <w:right w:val="nil"/>
            </w:tcBorders>
            <w:shd w:val="clear" w:color="auto" w:fill="auto"/>
          </w:tcPr>
          <w:p w14:paraId="60843F77" w14:textId="77777777" w:rsidR="00936E47" w:rsidRPr="00032FB0" w:rsidRDefault="00936E47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8" w:type="dxa"/>
            <w:vMerge/>
            <w:tcBorders>
              <w:left w:val="nil"/>
              <w:right w:val="nil"/>
            </w:tcBorders>
            <w:shd w:val="clear" w:color="auto" w:fill="auto"/>
          </w:tcPr>
          <w:p w14:paraId="4C839F7B" w14:textId="77777777" w:rsidR="00936E47" w:rsidRPr="00032FB0" w:rsidRDefault="00936E47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C1A85" w:rsidRPr="00032FB0" w14:paraId="15E056EE" w14:textId="77777777" w:rsidTr="001F1D37">
        <w:trPr>
          <w:trHeight w:val="261"/>
        </w:trPr>
        <w:tc>
          <w:tcPr>
            <w:tcW w:w="2054" w:type="dxa"/>
            <w:tcBorders>
              <w:left w:val="nil"/>
              <w:right w:val="nil"/>
            </w:tcBorders>
            <w:shd w:val="clear" w:color="auto" w:fill="auto"/>
          </w:tcPr>
          <w:p w14:paraId="7CA3916F" w14:textId="77777777" w:rsidR="00936E47" w:rsidRPr="00032FB0" w:rsidRDefault="00546C73" w:rsidP="00114D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JCPDS</w:t>
            </w:r>
          </w:p>
        </w:tc>
        <w:tc>
          <w:tcPr>
            <w:tcW w:w="1374" w:type="dxa"/>
            <w:tcBorders>
              <w:left w:val="nil"/>
              <w:right w:val="nil"/>
            </w:tcBorders>
            <w:shd w:val="clear" w:color="auto" w:fill="auto"/>
          </w:tcPr>
          <w:p w14:paraId="2A0F3A40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4.689</w:t>
            </w:r>
          </w:p>
        </w:tc>
        <w:tc>
          <w:tcPr>
            <w:tcW w:w="1379" w:type="dxa"/>
            <w:tcBorders>
              <w:left w:val="nil"/>
              <w:right w:val="nil"/>
            </w:tcBorders>
            <w:shd w:val="clear" w:color="auto" w:fill="auto"/>
          </w:tcPr>
          <w:p w14:paraId="253A6485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3.426</w:t>
            </w:r>
          </w:p>
        </w:tc>
        <w:tc>
          <w:tcPr>
            <w:tcW w:w="1377" w:type="dxa"/>
            <w:tcBorders>
              <w:left w:val="nil"/>
              <w:right w:val="nil"/>
            </w:tcBorders>
            <w:shd w:val="clear" w:color="auto" w:fill="auto"/>
          </w:tcPr>
          <w:p w14:paraId="4C2F0FCB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5.130</w:t>
            </w: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</w:tcPr>
          <w:p w14:paraId="447DB18B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99.653</w:t>
            </w:r>
          </w:p>
        </w:tc>
        <w:tc>
          <w:tcPr>
            <w:tcW w:w="1748" w:type="dxa"/>
            <w:tcBorders>
              <w:left w:val="nil"/>
              <w:right w:val="nil"/>
            </w:tcBorders>
            <w:shd w:val="clear" w:color="auto" w:fill="auto"/>
          </w:tcPr>
          <w:p w14:paraId="2510F053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82.41</w:t>
            </w:r>
          </w:p>
        </w:tc>
      </w:tr>
      <w:tr w:rsidR="009C1A85" w:rsidRPr="00032FB0" w14:paraId="5F57713A" w14:textId="77777777" w:rsidTr="001F1D37">
        <w:trPr>
          <w:trHeight w:val="276"/>
        </w:trPr>
        <w:tc>
          <w:tcPr>
            <w:tcW w:w="2054" w:type="dxa"/>
            <w:tcBorders>
              <w:left w:val="nil"/>
              <w:right w:val="nil"/>
            </w:tcBorders>
            <w:shd w:val="clear" w:color="auto" w:fill="auto"/>
          </w:tcPr>
          <w:p w14:paraId="5A739378" w14:textId="77777777" w:rsidR="00936E47" w:rsidRPr="00032FB0" w:rsidRDefault="00546C73" w:rsidP="00114D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2FB0">
              <w:rPr>
                <w:rFonts w:ascii="Times New Roman" w:hAnsi="Times New Roman"/>
                <w:sz w:val="24"/>
                <w:szCs w:val="24"/>
              </w:rPr>
              <w:t>CuO</w:t>
            </w:r>
            <w:proofErr w:type="spellEnd"/>
          </w:p>
        </w:tc>
        <w:tc>
          <w:tcPr>
            <w:tcW w:w="1374" w:type="dxa"/>
            <w:tcBorders>
              <w:left w:val="nil"/>
              <w:right w:val="nil"/>
            </w:tcBorders>
            <w:shd w:val="clear" w:color="auto" w:fill="auto"/>
          </w:tcPr>
          <w:p w14:paraId="1EED467A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4.669</w:t>
            </w:r>
          </w:p>
        </w:tc>
        <w:tc>
          <w:tcPr>
            <w:tcW w:w="1379" w:type="dxa"/>
            <w:tcBorders>
              <w:left w:val="nil"/>
              <w:right w:val="nil"/>
            </w:tcBorders>
            <w:shd w:val="clear" w:color="auto" w:fill="auto"/>
          </w:tcPr>
          <w:p w14:paraId="0FB56EAB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3.325</w:t>
            </w:r>
          </w:p>
        </w:tc>
        <w:tc>
          <w:tcPr>
            <w:tcW w:w="1377" w:type="dxa"/>
            <w:tcBorders>
              <w:left w:val="nil"/>
              <w:right w:val="nil"/>
            </w:tcBorders>
            <w:shd w:val="clear" w:color="auto" w:fill="auto"/>
          </w:tcPr>
          <w:p w14:paraId="3E636060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5.239</w:t>
            </w: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</w:tcPr>
          <w:p w14:paraId="05751CF1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99.853</w:t>
            </w:r>
          </w:p>
        </w:tc>
        <w:tc>
          <w:tcPr>
            <w:tcW w:w="1748" w:type="dxa"/>
            <w:tcBorders>
              <w:left w:val="nil"/>
              <w:right w:val="nil"/>
            </w:tcBorders>
            <w:shd w:val="clear" w:color="auto" w:fill="auto"/>
          </w:tcPr>
          <w:p w14:paraId="78E409C3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81.33</w:t>
            </w:r>
          </w:p>
        </w:tc>
      </w:tr>
      <w:tr w:rsidR="009C1A85" w:rsidRPr="00032FB0" w14:paraId="510A679B" w14:textId="77777777" w:rsidTr="001F1D37">
        <w:trPr>
          <w:trHeight w:val="261"/>
        </w:trPr>
        <w:tc>
          <w:tcPr>
            <w:tcW w:w="2054" w:type="dxa"/>
            <w:tcBorders>
              <w:left w:val="nil"/>
              <w:right w:val="nil"/>
            </w:tcBorders>
            <w:shd w:val="clear" w:color="auto" w:fill="auto"/>
          </w:tcPr>
          <w:p w14:paraId="389FB3C9" w14:textId="77777777" w:rsidR="00936E47" w:rsidRPr="00032FB0" w:rsidRDefault="00546C73" w:rsidP="00114D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Cu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0.97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Zn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0.03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74" w:type="dxa"/>
            <w:tcBorders>
              <w:left w:val="nil"/>
              <w:right w:val="nil"/>
            </w:tcBorders>
            <w:shd w:val="clear" w:color="auto" w:fill="auto"/>
          </w:tcPr>
          <w:p w14:paraId="61C0E735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4.658</w:t>
            </w:r>
          </w:p>
        </w:tc>
        <w:tc>
          <w:tcPr>
            <w:tcW w:w="1379" w:type="dxa"/>
            <w:tcBorders>
              <w:left w:val="nil"/>
              <w:right w:val="nil"/>
            </w:tcBorders>
            <w:shd w:val="clear" w:color="auto" w:fill="auto"/>
          </w:tcPr>
          <w:p w14:paraId="4072B724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3.348</w:t>
            </w:r>
          </w:p>
        </w:tc>
        <w:tc>
          <w:tcPr>
            <w:tcW w:w="1377" w:type="dxa"/>
            <w:tcBorders>
              <w:left w:val="nil"/>
              <w:right w:val="nil"/>
            </w:tcBorders>
            <w:shd w:val="clear" w:color="auto" w:fill="auto"/>
          </w:tcPr>
          <w:p w14:paraId="0BE8C695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5.139</w:t>
            </w: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</w:tcPr>
          <w:p w14:paraId="7C17082F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99.863</w:t>
            </w:r>
          </w:p>
        </w:tc>
        <w:tc>
          <w:tcPr>
            <w:tcW w:w="1748" w:type="dxa"/>
            <w:tcBorders>
              <w:left w:val="nil"/>
              <w:right w:val="nil"/>
            </w:tcBorders>
            <w:shd w:val="clear" w:color="auto" w:fill="auto"/>
          </w:tcPr>
          <w:p w14:paraId="1AA1ECE9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80.14</w:t>
            </w:r>
          </w:p>
        </w:tc>
      </w:tr>
      <w:tr w:rsidR="009C1A85" w:rsidRPr="00032FB0" w14:paraId="7F1EB91B" w14:textId="77777777" w:rsidTr="001F1D37">
        <w:trPr>
          <w:trHeight w:val="261"/>
        </w:trPr>
        <w:tc>
          <w:tcPr>
            <w:tcW w:w="2054" w:type="dxa"/>
            <w:tcBorders>
              <w:left w:val="nil"/>
              <w:right w:val="nil"/>
            </w:tcBorders>
            <w:shd w:val="clear" w:color="auto" w:fill="auto"/>
          </w:tcPr>
          <w:p w14:paraId="173591A8" w14:textId="77777777" w:rsidR="00936E47" w:rsidRPr="00032FB0" w:rsidRDefault="00546C73" w:rsidP="00114D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Cu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0.94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Zn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0.06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74" w:type="dxa"/>
            <w:tcBorders>
              <w:left w:val="nil"/>
              <w:right w:val="nil"/>
            </w:tcBorders>
            <w:shd w:val="clear" w:color="auto" w:fill="auto"/>
          </w:tcPr>
          <w:p w14:paraId="7D21A688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4.633</w:t>
            </w:r>
          </w:p>
        </w:tc>
        <w:tc>
          <w:tcPr>
            <w:tcW w:w="1379" w:type="dxa"/>
            <w:tcBorders>
              <w:left w:val="nil"/>
              <w:right w:val="nil"/>
            </w:tcBorders>
            <w:shd w:val="clear" w:color="auto" w:fill="auto"/>
          </w:tcPr>
          <w:p w14:paraId="0EFE9AB5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3.369</w:t>
            </w:r>
          </w:p>
        </w:tc>
        <w:tc>
          <w:tcPr>
            <w:tcW w:w="1377" w:type="dxa"/>
            <w:tcBorders>
              <w:left w:val="nil"/>
              <w:right w:val="nil"/>
            </w:tcBorders>
            <w:shd w:val="clear" w:color="auto" w:fill="auto"/>
          </w:tcPr>
          <w:p w14:paraId="5881C96D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5.164</w:t>
            </w: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</w:tcPr>
          <w:p w14:paraId="061932DE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99.863</w:t>
            </w:r>
          </w:p>
        </w:tc>
        <w:tc>
          <w:tcPr>
            <w:tcW w:w="1748" w:type="dxa"/>
            <w:tcBorders>
              <w:left w:val="nil"/>
              <w:right w:val="nil"/>
            </w:tcBorders>
            <w:shd w:val="clear" w:color="auto" w:fill="auto"/>
          </w:tcPr>
          <w:p w14:paraId="0FC12114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80.60</w:t>
            </w:r>
          </w:p>
        </w:tc>
      </w:tr>
      <w:tr w:rsidR="009C1A85" w:rsidRPr="00032FB0" w14:paraId="02568CB2" w14:textId="77777777" w:rsidTr="001F1D37">
        <w:trPr>
          <w:trHeight w:val="276"/>
        </w:trPr>
        <w:tc>
          <w:tcPr>
            <w:tcW w:w="2054" w:type="dxa"/>
            <w:tcBorders>
              <w:left w:val="nil"/>
              <w:right w:val="nil"/>
            </w:tcBorders>
            <w:shd w:val="clear" w:color="auto" w:fill="auto"/>
          </w:tcPr>
          <w:p w14:paraId="58B02D87" w14:textId="77777777" w:rsidR="00936E47" w:rsidRPr="00032FB0" w:rsidRDefault="00546C73" w:rsidP="00114D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Cu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0.91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Zn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0.09</w:t>
            </w:r>
            <w:r w:rsidRPr="00032FB0">
              <w:rPr>
                <w:rFonts w:ascii="Times New Roman" w:hAnsi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374" w:type="dxa"/>
            <w:tcBorders>
              <w:left w:val="nil"/>
              <w:right w:val="nil"/>
            </w:tcBorders>
            <w:shd w:val="clear" w:color="auto" w:fill="auto"/>
          </w:tcPr>
          <w:p w14:paraId="79CF8375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4.642</w:t>
            </w:r>
          </w:p>
        </w:tc>
        <w:tc>
          <w:tcPr>
            <w:tcW w:w="1379" w:type="dxa"/>
            <w:tcBorders>
              <w:left w:val="nil"/>
              <w:right w:val="nil"/>
            </w:tcBorders>
            <w:shd w:val="clear" w:color="auto" w:fill="auto"/>
          </w:tcPr>
          <w:p w14:paraId="28F32388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3.398</w:t>
            </w:r>
          </w:p>
        </w:tc>
        <w:tc>
          <w:tcPr>
            <w:tcW w:w="1377" w:type="dxa"/>
            <w:tcBorders>
              <w:left w:val="nil"/>
              <w:right w:val="nil"/>
            </w:tcBorders>
            <w:shd w:val="clear" w:color="auto" w:fill="auto"/>
          </w:tcPr>
          <w:p w14:paraId="12A6CDFC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5.135</w:t>
            </w: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</w:tcPr>
          <w:p w14:paraId="2438EB28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99.772</w:t>
            </w:r>
          </w:p>
        </w:tc>
        <w:tc>
          <w:tcPr>
            <w:tcW w:w="1748" w:type="dxa"/>
            <w:tcBorders>
              <w:left w:val="nil"/>
              <w:right w:val="nil"/>
            </w:tcBorders>
            <w:shd w:val="clear" w:color="auto" w:fill="auto"/>
          </w:tcPr>
          <w:p w14:paraId="36A21042" w14:textId="77777777" w:rsidR="00936E47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81.00</w:t>
            </w:r>
          </w:p>
        </w:tc>
      </w:tr>
    </w:tbl>
    <w:p w14:paraId="4D603E89" w14:textId="77777777" w:rsidR="00527396" w:rsidRPr="00032FB0" w:rsidRDefault="00527396" w:rsidP="003D3D9F">
      <w:pPr>
        <w:pStyle w:val="ListParagraph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33947E3B" w14:textId="77777777" w:rsidR="00B333D0" w:rsidRDefault="00B333D0" w:rsidP="009312D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Calibri" w:hAnsi="Times New Roman"/>
          <w:color w:val="000000"/>
          <w:sz w:val="24"/>
          <w:szCs w:val="24"/>
        </w:rPr>
      </w:pPr>
    </w:p>
    <w:p w14:paraId="62BB71E0" w14:textId="77777777" w:rsidR="00B333D0" w:rsidRDefault="00B333D0" w:rsidP="009312D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Calibri" w:hAnsi="Times New Roman"/>
          <w:color w:val="000000"/>
          <w:sz w:val="24"/>
          <w:szCs w:val="24"/>
        </w:rPr>
      </w:pPr>
    </w:p>
    <w:p w14:paraId="4C0C936A" w14:textId="77777777" w:rsidR="00B333D0" w:rsidRDefault="00B333D0" w:rsidP="009312D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Calibri" w:hAnsi="Times New Roman"/>
          <w:color w:val="000000"/>
          <w:sz w:val="24"/>
          <w:szCs w:val="24"/>
        </w:rPr>
      </w:pPr>
    </w:p>
    <w:p w14:paraId="198018B6" w14:textId="77777777" w:rsidR="00B333D0" w:rsidRPr="00032FB0" w:rsidRDefault="00B333D0" w:rsidP="009312D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Calibri" w:hAnsi="Times New Roman"/>
          <w:color w:val="000000"/>
          <w:sz w:val="24"/>
          <w:szCs w:val="24"/>
        </w:rPr>
      </w:pPr>
    </w:p>
    <w:p w14:paraId="6240B15E" w14:textId="77777777" w:rsidR="00527396" w:rsidRPr="00032FB0" w:rsidRDefault="00527396" w:rsidP="003D3D9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/>
          <w:color w:val="000000"/>
          <w:sz w:val="24"/>
          <w:szCs w:val="24"/>
        </w:rPr>
      </w:pPr>
    </w:p>
    <w:p w14:paraId="66E14647" w14:textId="77777777" w:rsidR="004530A7" w:rsidRPr="00032FB0" w:rsidRDefault="00546C73" w:rsidP="0052739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 w:rsidRPr="00032FB0">
        <w:rPr>
          <w:rFonts w:ascii="Times New Roman" w:eastAsia="Calibri" w:hAnsi="Times New Roman"/>
          <w:b/>
          <w:color w:val="000000"/>
          <w:sz w:val="24"/>
          <w:szCs w:val="24"/>
        </w:rPr>
        <w:t>Table</w:t>
      </w:r>
      <w:r w:rsidR="00527396" w:rsidRPr="00032FB0">
        <w:rPr>
          <w:rFonts w:ascii="Times New Roman" w:eastAsia="Calibri" w:hAnsi="Times New Roman"/>
          <w:b/>
          <w:color w:val="000000"/>
          <w:sz w:val="24"/>
          <w:szCs w:val="24"/>
        </w:rPr>
        <w:t xml:space="preserve"> </w:t>
      </w:r>
      <w:r w:rsidRPr="00032FB0">
        <w:rPr>
          <w:rFonts w:ascii="Times New Roman" w:eastAsia="Calibri" w:hAnsi="Times New Roman"/>
          <w:b/>
          <w:color w:val="000000"/>
          <w:sz w:val="24"/>
          <w:szCs w:val="24"/>
        </w:rPr>
        <w:t>3</w:t>
      </w:r>
      <w:r w:rsidR="00527396" w:rsidRPr="00032FB0">
        <w:rPr>
          <w:rFonts w:ascii="Times New Roman" w:eastAsia="Calibri" w:hAnsi="Times New Roman"/>
          <w:b/>
          <w:color w:val="000000"/>
          <w:sz w:val="24"/>
          <w:szCs w:val="24"/>
        </w:rPr>
        <w:t>.</w:t>
      </w:r>
      <w:r w:rsidRPr="00032FB0">
        <w:rPr>
          <w:rFonts w:ascii="Times New Roman" w:eastAsia="Calibri" w:hAnsi="Times New Roman"/>
          <w:b/>
          <w:color w:val="000000"/>
          <w:sz w:val="24"/>
          <w:szCs w:val="24"/>
        </w:rPr>
        <w:t xml:space="preserve"> The elemental analysis </w:t>
      </w:r>
      <w:r w:rsidR="00166E06" w:rsidRPr="00032FB0">
        <w:rPr>
          <w:rFonts w:ascii="Times New Roman" w:eastAsia="Calibri" w:hAnsi="Times New Roman"/>
          <w:b/>
          <w:color w:val="000000"/>
          <w:sz w:val="24"/>
          <w:szCs w:val="24"/>
        </w:rPr>
        <w:t xml:space="preserve">of </w:t>
      </w:r>
      <w:proofErr w:type="spellStart"/>
      <w:r w:rsidR="00166E06" w:rsidRPr="00032FB0">
        <w:rPr>
          <w:rFonts w:ascii="Times New Roman" w:eastAsia="Calibri" w:hAnsi="Times New Roman"/>
          <w:b/>
          <w:color w:val="000000"/>
          <w:sz w:val="24"/>
          <w:szCs w:val="24"/>
        </w:rPr>
        <w:t>CuO</w:t>
      </w:r>
      <w:proofErr w:type="spellEnd"/>
      <w:r w:rsidRPr="00032FB0">
        <w:rPr>
          <w:rFonts w:ascii="Times New Roman" w:eastAsia="Calibri" w:hAnsi="Times New Roman"/>
          <w:b/>
          <w:color w:val="000000"/>
          <w:sz w:val="24"/>
          <w:szCs w:val="24"/>
        </w:rPr>
        <w:t xml:space="preserve"> and </w:t>
      </w:r>
      <w:r w:rsidR="00BA06DF" w:rsidRPr="00032FB0">
        <w:rPr>
          <w:rFonts w:ascii="Times New Roman" w:eastAsia="Calibri" w:hAnsi="Times New Roman"/>
          <w:b/>
          <w:sz w:val="24"/>
          <w:szCs w:val="24"/>
        </w:rPr>
        <w:t>Cu</w:t>
      </w:r>
      <w:r w:rsidR="00BA06DF" w:rsidRPr="00032FB0">
        <w:rPr>
          <w:rFonts w:ascii="Times New Roman" w:eastAsia="Calibri" w:hAnsi="Times New Roman"/>
          <w:b/>
          <w:sz w:val="24"/>
          <w:szCs w:val="24"/>
          <w:vertAlign w:val="subscript"/>
        </w:rPr>
        <w:t>1-x</w:t>
      </w:r>
      <w:r w:rsidR="00BA06DF" w:rsidRPr="00032FB0">
        <w:rPr>
          <w:rFonts w:ascii="Times New Roman" w:eastAsia="Calibri" w:hAnsi="Times New Roman"/>
          <w:b/>
          <w:sz w:val="24"/>
          <w:szCs w:val="24"/>
        </w:rPr>
        <w:t>Zn</w:t>
      </w:r>
      <w:r w:rsidR="00BA06DF" w:rsidRPr="00032FB0">
        <w:rPr>
          <w:rFonts w:ascii="Times New Roman" w:eastAsia="Calibri" w:hAnsi="Times New Roman"/>
          <w:b/>
          <w:sz w:val="24"/>
          <w:szCs w:val="24"/>
          <w:vertAlign w:val="subscript"/>
        </w:rPr>
        <w:t>x</w:t>
      </w:r>
      <w:r w:rsidR="00BA06DF" w:rsidRPr="00032FB0">
        <w:rPr>
          <w:rFonts w:ascii="Times New Roman" w:eastAsia="Calibri" w:hAnsi="Times New Roman"/>
          <w:b/>
          <w:sz w:val="24"/>
          <w:szCs w:val="24"/>
        </w:rPr>
        <w:t>O nanoparticles</w:t>
      </w:r>
      <w:r w:rsidRPr="00032FB0">
        <w:rPr>
          <w:rFonts w:ascii="Times New Roman" w:eastAsia="Calibri" w:hAnsi="Times New Roman"/>
          <w:b/>
          <w:color w:val="000000"/>
          <w:sz w:val="24"/>
          <w:szCs w:val="24"/>
        </w:rPr>
        <w:t>.</w:t>
      </w:r>
    </w:p>
    <w:tbl>
      <w:tblPr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0"/>
        <w:gridCol w:w="1440"/>
        <w:gridCol w:w="1530"/>
        <w:gridCol w:w="1522"/>
        <w:gridCol w:w="1916"/>
      </w:tblGrid>
      <w:tr w:rsidR="009C1A85" w:rsidRPr="00032FB0" w14:paraId="35700984" w14:textId="77777777" w:rsidTr="001F1D37">
        <w:tc>
          <w:tcPr>
            <w:tcW w:w="180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6B51F78B" w14:textId="77777777" w:rsidR="00426E16" w:rsidRPr="00032FB0" w:rsidRDefault="00546C73" w:rsidP="00114DB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Sample</w:t>
            </w:r>
          </w:p>
        </w:tc>
        <w:tc>
          <w:tcPr>
            <w:tcW w:w="4492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429282F6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 xml:space="preserve">Atomic </w:t>
            </w:r>
            <w:r w:rsidR="00373A00" w:rsidRPr="00032FB0">
              <w:rPr>
                <w:rFonts w:ascii="Times New Roman" w:hAnsi="Times New Roman"/>
                <w:b/>
                <w:sz w:val="24"/>
                <w:szCs w:val="24"/>
              </w:rPr>
              <w:t>weight (</w:t>
            </w:r>
            <w:r w:rsidR="009F6B35" w:rsidRPr="00032FB0">
              <w:rPr>
                <w:rFonts w:ascii="Times New Roman" w:hAnsi="Times New Roman"/>
                <w:b/>
                <w:sz w:val="24"/>
                <w:szCs w:val="24"/>
              </w:rPr>
              <w:t>%)</w:t>
            </w:r>
          </w:p>
        </w:tc>
        <w:tc>
          <w:tcPr>
            <w:tcW w:w="191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09B6EDC3" w14:textId="77777777" w:rsidR="00426E16" w:rsidRPr="00032FB0" w:rsidRDefault="00426E16" w:rsidP="00114DB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9CC15E0" w14:textId="77777777" w:rsidR="00426E16" w:rsidRPr="00032FB0" w:rsidRDefault="00546C73" w:rsidP="00114DB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Zn/Cu ratio</w:t>
            </w:r>
          </w:p>
        </w:tc>
      </w:tr>
      <w:tr w:rsidR="009C1A85" w:rsidRPr="00032FB0" w14:paraId="4B58E40E" w14:textId="77777777" w:rsidTr="001F1D37">
        <w:tc>
          <w:tcPr>
            <w:tcW w:w="180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629F04F" w14:textId="77777777" w:rsidR="00426E16" w:rsidRPr="00032FB0" w:rsidRDefault="00426E16" w:rsidP="00114DB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auto"/>
          </w:tcPr>
          <w:p w14:paraId="31F4DAFF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Cu</w:t>
            </w:r>
          </w:p>
        </w:tc>
        <w:tc>
          <w:tcPr>
            <w:tcW w:w="1530" w:type="dxa"/>
            <w:tcBorders>
              <w:left w:val="nil"/>
              <w:right w:val="nil"/>
            </w:tcBorders>
            <w:shd w:val="clear" w:color="auto" w:fill="auto"/>
          </w:tcPr>
          <w:p w14:paraId="19822961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O</w:t>
            </w:r>
          </w:p>
        </w:tc>
        <w:tc>
          <w:tcPr>
            <w:tcW w:w="1522" w:type="dxa"/>
            <w:tcBorders>
              <w:left w:val="nil"/>
              <w:right w:val="nil"/>
            </w:tcBorders>
            <w:shd w:val="clear" w:color="auto" w:fill="auto"/>
          </w:tcPr>
          <w:p w14:paraId="317A1F51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FB0">
              <w:rPr>
                <w:rFonts w:ascii="Times New Roman" w:hAnsi="Times New Roman"/>
                <w:b/>
                <w:sz w:val="24"/>
                <w:szCs w:val="24"/>
              </w:rPr>
              <w:t>Zn</w:t>
            </w:r>
          </w:p>
        </w:tc>
        <w:tc>
          <w:tcPr>
            <w:tcW w:w="1916" w:type="dxa"/>
            <w:vMerge/>
            <w:tcBorders>
              <w:left w:val="nil"/>
              <w:right w:val="nil"/>
            </w:tcBorders>
            <w:shd w:val="clear" w:color="auto" w:fill="auto"/>
          </w:tcPr>
          <w:p w14:paraId="35103F4B" w14:textId="77777777" w:rsidR="00426E16" w:rsidRPr="00032FB0" w:rsidRDefault="00426E16" w:rsidP="00114DB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C1A85" w:rsidRPr="00032FB0" w14:paraId="6E4EA6FB" w14:textId="77777777" w:rsidTr="001F1D37">
        <w:tc>
          <w:tcPr>
            <w:tcW w:w="1800" w:type="dxa"/>
            <w:tcBorders>
              <w:left w:val="nil"/>
              <w:right w:val="nil"/>
            </w:tcBorders>
            <w:shd w:val="clear" w:color="auto" w:fill="auto"/>
          </w:tcPr>
          <w:p w14:paraId="2C31D5B0" w14:textId="77777777" w:rsidR="00426E16" w:rsidRPr="00032FB0" w:rsidRDefault="00546C73" w:rsidP="00114DB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2FB0">
              <w:rPr>
                <w:rFonts w:ascii="Times New Roman" w:hAnsi="Times New Roman"/>
                <w:sz w:val="24"/>
                <w:szCs w:val="24"/>
              </w:rPr>
              <w:t>CuO</w:t>
            </w:r>
            <w:proofErr w:type="spellEnd"/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auto"/>
          </w:tcPr>
          <w:p w14:paraId="0EDF8A4C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39.61</w:t>
            </w:r>
          </w:p>
        </w:tc>
        <w:tc>
          <w:tcPr>
            <w:tcW w:w="1530" w:type="dxa"/>
            <w:tcBorders>
              <w:left w:val="nil"/>
              <w:right w:val="nil"/>
            </w:tcBorders>
            <w:shd w:val="clear" w:color="auto" w:fill="auto"/>
          </w:tcPr>
          <w:p w14:paraId="30C9326B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60.39</w:t>
            </w:r>
          </w:p>
        </w:tc>
        <w:tc>
          <w:tcPr>
            <w:tcW w:w="1522" w:type="dxa"/>
            <w:tcBorders>
              <w:left w:val="nil"/>
              <w:right w:val="nil"/>
            </w:tcBorders>
            <w:shd w:val="clear" w:color="auto" w:fill="auto"/>
          </w:tcPr>
          <w:p w14:paraId="319FFE2D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1916" w:type="dxa"/>
            <w:tcBorders>
              <w:left w:val="nil"/>
              <w:right w:val="nil"/>
            </w:tcBorders>
            <w:shd w:val="clear" w:color="auto" w:fill="auto"/>
          </w:tcPr>
          <w:p w14:paraId="61E6CCE0" w14:textId="77777777" w:rsidR="00426E16" w:rsidRPr="00032FB0" w:rsidRDefault="00546C73" w:rsidP="00114DB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</w:tr>
      <w:tr w:rsidR="009C1A85" w:rsidRPr="00032FB0" w14:paraId="3A8DDCD8" w14:textId="77777777" w:rsidTr="001F1D37">
        <w:tc>
          <w:tcPr>
            <w:tcW w:w="1800" w:type="dxa"/>
            <w:tcBorders>
              <w:left w:val="nil"/>
              <w:right w:val="nil"/>
            </w:tcBorders>
            <w:shd w:val="clear" w:color="auto" w:fill="auto"/>
          </w:tcPr>
          <w:p w14:paraId="5A68E3D1" w14:textId="77777777" w:rsidR="00426E16" w:rsidRPr="00032FB0" w:rsidRDefault="00546C73" w:rsidP="00114DB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Zn</w:t>
            </w:r>
            <w:r w:rsidRPr="00032FB0">
              <w:rPr>
                <w:rFonts w:ascii="Times New Roman" w:hAnsi="Times New Roman"/>
                <w:sz w:val="24"/>
                <w:szCs w:val="24"/>
                <w:vertAlign w:val="subscript"/>
              </w:rPr>
              <w:t>0.03</w:t>
            </w:r>
            <w:r w:rsidRPr="00032FB0">
              <w:rPr>
                <w:rFonts w:ascii="Times New Roman" w:hAnsi="Times New Roman"/>
                <w:sz w:val="24"/>
                <w:szCs w:val="24"/>
              </w:rPr>
              <w:t>Cu</w:t>
            </w:r>
            <w:r w:rsidRPr="00032FB0">
              <w:rPr>
                <w:rFonts w:ascii="Times New Roman" w:hAnsi="Times New Roman"/>
                <w:sz w:val="24"/>
                <w:szCs w:val="24"/>
                <w:vertAlign w:val="subscript"/>
              </w:rPr>
              <w:t>0.97</w:t>
            </w:r>
            <w:r w:rsidRPr="00032FB0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auto"/>
          </w:tcPr>
          <w:p w14:paraId="04F8B3DA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36.19</w:t>
            </w:r>
          </w:p>
        </w:tc>
        <w:tc>
          <w:tcPr>
            <w:tcW w:w="1530" w:type="dxa"/>
            <w:tcBorders>
              <w:left w:val="nil"/>
              <w:right w:val="nil"/>
            </w:tcBorders>
            <w:shd w:val="clear" w:color="auto" w:fill="auto"/>
          </w:tcPr>
          <w:p w14:paraId="54186D63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62.83</w:t>
            </w:r>
          </w:p>
        </w:tc>
        <w:tc>
          <w:tcPr>
            <w:tcW w:w="1522" w:type="dxa"/>
            <w:tcBorders>
              <w:left w:val="nil"/>
              <w:right w:val="nil"/>
            </w:tcBorders>
            <w:shd w:val="clear" w:color="auto" w:fill="auto"/>
          </w:tcPr>
          <w:p w14:paraId="48295BD6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0.98</w:t>
            </w:r>
          </w:p>
        </w:tc>
        <w:tc>
          <w:tcPr>
            <w:tcW w:w="1916" w:type="dxa"/>
            <w:tcBorders>
              <w:left w:val="nil"/>
              <w:right w:val="nil"/>
            </w:tcBorders>
            <w:shd w:val="clear" w:color="auto" w:fill="auto"/>
          </w:tcPr>
          <w:p w14:paraId="75B4F7A8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0.0270</w:t>
            </w:r>
          </w:p>
        </w:tc>
      </w:tr>
      <w:tr w:rsidR="009C1A85" w:rsidRPr="00032FB0" w14:paraId="623841F0" w14:textId="77777777" w:rsidTr="001F1D37">
        <w:tc>
          <w:tcPr>
            <w:tcW w:w="1800" w:type="dxa"/>
            <w:tcBorders>
              <w:left w:val="nil"/>
              <w:right w:val="nil"/>
            </w:tcBorders>
            <w:shd w:val="clear" w:color="auto" w:fill="auto"/>
          </w:tcPr>
          <w:p w14:paraId="6F5E2B33" w14:textId="77777777" w:rsidR="00426E16" w:rsidRPr="00032FB0" w:rsidRDefault="00546C73" w:rsidP="00114DB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Zn</w:t>
            </w:r>
            <w:r w:rsidRPr="00032FB0">
              <w:rPr>
                <w:rFonts w:ascii="Times New Roman" w:hAnsi="Times New Roman"/>
                <w:sz w:val="24"/>
                <w:szCs w:val="24"/>
                <w:vertAlign w:val="subscript"/>
              </w:rPr>
              <w:t>0.03</w:t>
            </w:r>
            <w:r w:rsidRPr="00032FB0">
              <w:rPr>
                <w:rFonts w:ascii="Times New Roman" w:hAnsi="Times New Roman"/>
                <w:sz w:val="24"/>
                <w:szCs w:val="24"/>
              </w:rPr>
              <w:t>Cu</w:t>
            </w:r>
            <w:r w:rsidRPr="00032FB0">
              <w:rPr>
                <w:rFonts w:ascii="Times New Roman" w:hAnsi="Times New Roman"/>
                <w:sz w:val="24"/>
                <w:szCs w:val="24"/>
                <w:vertAlign w:val="subscript"/>
              </w:rPr>
              <w:t>0.97</w:t>
            </w:r>
            <w:r w:rsidRPr="00032FB0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auto"/>
          </w:tcPr>
          <w:p w14:paraId="0AAC307A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36.15</w:t>
            </w:r>
          </w:p>
        </w:tc>
        <w:tc>
          <w:tcPr>
            <w:tcW w:w="1530" w:type="dxa"/>
            <w:tcBorders>
              <w:left w:val="nil"/>
              <w:right w:val="nil"/>
            </w:tcBorders>
            <w:shd w:val="clear" w:color="auto" w:fill="auto"/>
          </w:tcPr>
          <w:p w14:paraId="0ACC6FFF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61.72</w:t>
            </w:r>
          </w:p>
        </w:tc>
        <w:tc>
          <w:tcPr>
            <w:tcW w:w="1522" w:type="dxa"/>
            <w:tcBorders>
              <w:left w:val="nil"/>
              <w:right w:val="nil"/>
            </w:tcBorders>
            <w:shd w:val="clear" w:color="auto" w:fill="auto"/>
          </w:tcPr>
          <w:p w14:paraId="5FF13B8A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1916" w:type="dxa"/>
            <w:tcBorders>
              <w:left w:val="nil"/>
              <w:right w:val="nil"/>
            </w:tcBorders>
            <w:shd w:val="clear" w:color="auto" w:fill="auto"/>
          </w:tcPr>
          <w:p w14:paraId="4485F5EC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0.0589</w:t>
            </w:r>
          </w:p>
        </w:tc>
      </w:tr>
      <w:tr w:rsidR="009C1A85" w:rsidRPr="00032FB0" w14:paraId="12C8D1E9" w14:textId="77777777" w:rsidTr="001F1D37">
        <w:tc>
          <w:tcPr>
            <w:tcW w:w="1800" w:type="dxa"/>
            <w:tcBorders>
              <w:left w:val="nil"/>
              <w:right w:val="nil"/>
            </w:tcBorders>
            <w:shd w:val="clear" w:color="auto" w:fill="auto"/>
          </w:tcPr>
          <w:p w14:paraId="234680E9" w14:textId="77777777" w:rsidR="00426E16" w:rsidRPr="00032FB0" w:rsidRDefault="00546C73" w:rsidP="00114DB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Zn</w:t>
            </w:r>
            <w:r w:rsidRPr="00032FB0">
              <w:rPr>
                <w:rFonts w:ascii="Times New Roman" w:hAnsi="Times New Roman"/>
                <w:sz w:val="24"/>
                <w:szCs w:val="24"/>
                <w:vertAlign w:val="subscript"/>
              </w:rPr>
              <w:t>0.03</w:t>
            </w:r>
            <w:r w:rsidRPr="00032FB0">
              <w:rPr>
                <w:rFonts w:ascii="Times New Roman" w:hAnsi="Times New Roman"/>
                <w:sz w:val="24"/>
                <w:szCs w:val="24"/>
              </w:rPr>
              <w:t>Cu</w:t>
            </w:r>
            <w:r w:rsidRPr="00032FB0">
              <w:rPr>
                <w:rFonts w:ascii="Times New Roman" w:hAnsi="Times New Roman"/>
                <w:sz w:val="24"/>
                <w:szCs w:val="24"/>
                <w:vertAlign w:val="subscript"/>
              </w:rPr>
              <w:t>0.97</w:t>
            </w:r>
            <w:r w:rsidRPr="00032FB0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auto"/>
          </w:tcPr>
          <w:p w14:paraId="62CC339F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33</w:t>
            </w:r>
            <w:r w:rsidR="004C4585" w:rsidRPr="00032FB0">
              <w:rPr>
                <w:rFonts w:ascii="Times New Roman" w:hAnsi="Times New Roman"/>
                <w:sz w:val="24"/>
                <w:szCs w:val="24"/>
              </w:rPr>
              <w:t>.63</w:t>
            </w:r>
          </w:p>
        </w:tc>
        <w:tc>
          <w:tcPr>
            <w:tcW w:w="1530" w:type="dxa"/>
            <w:tcBorders>
              <w:left w:val="nil"/>
              <w:right w:val="nil"/>
            </w:tcBorders>
            <w:shd w:val="clear" w:color="auto" w:fill="auto"/>
          </w:tcPr>
          <w:p w14:paraId="4EE557D1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63</w:t>
            </w:r>
            <w:r w:rsidR="004C4585" w:rsidRPr="00032FB0">
              <w:rPr>
                <w:rFonts w:ascii="Times New Roman" w:hAnsi="Times New Roman"/>
                <w:sz w:val="24"/>
                <w:szCs w:val="24"/>
              </w:rPr>
              <w:t>.18</w:t>
            </w:r>
          </w:p>
        </w:tc>
        <w:tc>
          <w:tcPr>
            <w:tcW w:w="1522" w:type="dxa"/>
            <w:tcBorders>
              <w:left w:val="nil"/>
              <w:right w:val="nil"/>
            </w:tcBorders>
            <w:shd w:val="clear" w:color="auto" w:fill="auto"/>
          </w:tcPr>
          <w:p w14:paraId="4F66CCD5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3.19</w:t>
            </w:r>
          </w:p>
        </w:tc>
        <w:tc>
          <w:tcPr>
            <w:tcW w:w="1916" w:type="dxa"/>
            <w:tcBorders>
              <w:left w:val="nil"/>
              <w:right w:val="nil"/>
            </w:tcBorders>
            <w:shd w:val="clear" w:color="auto" w:fill="auto"/>
          </w:tcPr>
          <w:p w14:paraId="35CCF467" w14:textId="77777777" w:rsidR="00426E16" w:rsidRPr="00032FB0" w:rsidRDefault="00546C73" w:rsidP="00114DB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2FB0">
              <w:rPr>
                <w:rFonts w:ascii="Times New Roman" w:hAnsi="Times New Roman"/>
                <w:sz w:val="24"/>
                <w:szCs w:val="24"/>
              </w:rPr>
              <w:t>0.0978</w:t>
            </w:r>
          </w:p>
        </w:tc>
      </w:tr>
    </w:tbl>
    <w:p w14:paraId="3D299DDA" w14:textId="77777777" w:rsidR="003437AD" w:rsidRDefault="003437AD" w:rsidP="003D3D9F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sectPr w:rsidR="003437AD" w:rsidSect="00CA60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DD59E2" w14:textId="77777777" w:rsidR="00B82465" w:rsidRDefault="00B82465" w:rsidP="00914C43">
      <w:pPr>
        <w:spacing w:after="0" w:line="240" w:lineRule="auto"/>
      </w:pPr>
      <w:r>
        <w:separator/>
      </w:r>
    </w:p>
  </w:endnote>
  <w:endnote w:type="continuationSeparator" w:id="0">
    <w:p w14:paraId="4C2624F1" w14:textId="77777777" w:rsidR="00B82465" w:rsidRDefault="00B82465" w:rsidP="00914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TT5843c571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C49D74" w14:textId="77777777" w:rsidR="00B82465" w:rsidRDefault="00B82465" w:rsidP="00914C43">
      <w:pPr>
        <w:spacing w:after="0" w:line="240" w:lineRule="auto"/>
      </w:pPr>
      <w:r>
        <w:separator/>
      </w:r>
    </w:p>
  </w:footnote>
  <w:footnote w:type="continuationSeparator" w:id="0">
    <w:p w14:paraId="49F5DA52" w14:textId="77777777" w:rsidR="00B82465" w:rsidRDefault="00B82465" w:rsidP="00914C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A5860"/>
    <w:multiLevelType w:val="hybridMultilevel"/>
    <w:tmpl w:val="F216E38C"/>
    <w:lvl w:ilvl="0" w:tplc="AB9C25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289"/>
    <w:rsid w:val="00000E87"/>
    <w:rsid w:val="00003B24"/>
    <w:rsid w:val="00003C04"/>
    <w:rsid w:val="00005C43"/>
    <w:rsid w:val="00005CBA"/>
    <w:rsid w:val="00010A80"/>
    <w:rsid w:val="000146D8"/>
    <w:rsid w:val="0002640B"/>
    <w:rsid w:val="0003059C"/>
    <w:rsid w:val="00031B65"/>
    <w:rsid w:val="00032FB0"/>
    <w:rsid w:val="00035E79"/>
    <w:rsid w:val="00040A06"/>
    <w:rsid w:val="000420E2"/>
    <w:rsid w:val="0004352F"/>
    <w:rsid w:val="00044D83"/>
    <w:rsid w:val="00047F0B"/>
    <w:rsid w:val="00051B11"/>
    <w:rsid w:val="0005727C"/>
    <w:rsid w:val="00057B74"/>
    <w:rsid w:val="00074C35"/>
    <w:rsid w:val="0008136C"/>
    <w:rsid w:val="00081AC3"/>
    <w:rsid w:val="0008213B"/>
    <w:rsid w:val="0008222E"/>
    <w:rsid w:val="00082EA7"/>
    <w:rsid w:val="000861E8"/>
    <w:rsid w:val="0008792B"/>
    <w:rsid w:val="000900F9"/>
    <w:rsid w:val="00090285"/>
    <w:rsid w:val="00094F5F"/>
    <w:rsid w:val="000965B3"/>
    <w:rsid w:val="000A3BF3"/>
    <w:rsid w:val="000A558C"/>
    <w:rsid w:val="000B1C96"/>
    <w:rsid w:val="000B2C03"/>
    <w:rsid w:val="000B7413"/>
    <w:rsid w:val="000C239C"/>
    <w:rsid w:val="000C3775"/>
    <w:rsid w:val="000C3C82"/>
    <w:rsid w:val="000C66D3"/>
    <w:rsid w:val="000D2370"/>
    <w:rsid w:val="000D4A80"/>
    <w:rsid w:val="000E0B25"/>
    <w:rsid w:val="000E20EF"/>
    <w:rsid w:val="000E7B71"/>
    <w:rsid w:val="000F11C4"/>
    <w:rsid w:val="000F1A10"/>
    <w:rsid w:val="000F1CEA"/>
    <w:rsid w:val="000F2190"/>
    <w:rsid w:val="000F2289"/>
    <w:rsid w:val="000F324A"/>
    <w:rsid w:val="000F4339"/>
    <w:rsid w:val="000F68F8"/>
    <w:rsid w:val="000F7957"/>
    <w:rsid w:val="000F7CE0"/>
    <w:rsid w:val="001001CC"/>
    <w:rsid w:val="001048ED"/>
    <w:rsid w:val="00114DB8"/>
    <w:rsid w:val="00115DFE"/>
    <w:rsid w:val="0011650B"/>
    <w:rsid w:val="0012049A"/>
    <w:rsid w:val="00123B25"/>
    <w:rsid w:val="00125623"/>
    <w:rsid w:val="0012663A"/>
    <w:rsid w:val="00127876"/>
    <w:rsid w:val="00130235"/>
    <w:rsid w:val="00130C85"/>
    <w:rsid w:val="0013293D"/>
    <w:rsid w:val="00137835"/>
    <w:rsid w:val="00144478"/>
    <w:rsid w:val="00150F77"/>
    <w:rsid w:val="001525F0"/>
    <w:rsid w:val="00155A16"/>
    <w:rsid w:val="00160650"/>
    <w:rsid w:val="00160DD4"/>
    <w:rsid w:val="00161863"/>
    <w:rsid w:val="0016264B"/>
    <w:rsid w:val="00162D8E"/>
    <w:rsid w:val="00166E06"/>
    <w:rsid w:val="0017089D"/>
    <w:rsid w:val="00174561"/>
    <w:rsid w:val="001758EF"/>
    <w:rsid w:val="0018492E"/>
    <w:rsid w:val="00191DFE"/>
    <w:rsid w:val="00194682"/>
    <w:rsid w:val="00196E45"/>
    <w:rsid w:val="00197EAD"/>
    <w:rsid w:val="001A0E78"/>
    <w:rsid w:val="001A619F"/>
    <w:rsid w:val="001A740F"/>
    <w:rsid w:val="001B19AC"/>
    <w:rsid w:val="001B4D73"/>
    <w:rsid w:val="001B66A4"/>
    <w:rsid w:val="001B7C4A"/>
    <w:rsid w:val="001C3D39"/>
    <w:rsid w:val="001C4427"/>
    <w:rsid w:val="001D0BBB"/>
    <w:rsid w:val="001D36C4"/>
    <w:rsid w:val="001D68FF"/>
    <w:rsid w:val="001E1E75"/>
    <w:rsid w:val="001E46C4"/>
    <w:rsid w:val="001E4814"/>
    <w:rsid w:val="001F1D37"/>
    <w:rsid w:val="001F6577"/>
    <w:rsid w:val="00200AA3"/>
    <w:rsid w:val="002029AF"/>
    <w:rsid w:val="0020384B"/>
    <w:rsid w:val="00205841"/>
    <w:rsid w:val="002059F1"/>
    <w:rsid w:val="00205CA3"/>
    <w:rsid w:val="002104C9"/>
    <w:rsid w:val="00211FEC"/>
    <w:rsid w:val="00212108"/>
    <w:rsid w:val="00215E6B"/>
    <w:rsid w:val="00216756"/>
    <w:rsid w:val="002179EE"/>
    <w:rsid w:val="00217D49"/>
    <w:rsid w:val="00220E72"/>
    <w:rsid w:val="00222C20"/>
    <w:rsid w:val="00223631"/>
    <w:rsid w:val="00232406"/>
    <w:rsid w:val="002358B2"/>
    <w:rsid w:val="002415EF"/>
    <w:rsid w:val="00242685"/>
    <w:rsid w:val="00243B1D"/>
    <w:rsid w:val="00250AB9"/>
    <w:rsid w:val="00250DA2"/>
    <w:rsid w:val="00263530"/>
    <w:rsid w:val="00263A1D"/>
    <w:rsid w:val="002641C5"/>
    <w:rsid w:val="00265640"/>
    <w:rsid w:val="00265BC8"/>
    <w:rsid w:val="00270A1E"/>
    <w:rsid w:val="002731B2"/>
    <w:rsid w:val="00274C9B"/>
    <w:rsid w:val="002774CD"/>
    <w:rsid w:val="00277DA9"/>
    <w:rsid w:val="0028013D"/>
    <w:rsid w:val="0028141B"/>
    <w:rsid w:val="00287F57"/>
    <w:rsid w:val="00293056"/>
    <w:rsid w:val="002A0DB1"/>
    <w:rsid w:val="002A22AB"/>
    <w:rsid w:val="002A2D01"/>
    <w:rsid w:val="002A4C64"/>
    <w:rsid w:val="002B0AAC"/>
    <w:rsid w:val="002B1FEE"/>
    <w:rsid w:val="002B20D6"/>
    <w:rsid w:val="002B4C1F"/>
    <w:rsid w:val="002B574E"/>
    <w:rsid w:val="002B618F"/>
    <w:rsid w:val="002C0598"/>
    <w:rsid w:val="002C105B"/>
    <w:rsid w:val="002C231B"/>
    <w:rsid w:val="002C46BF"/>
    <w:rsid w:val="002D1371"/>
    <w:rsid w:val="002D211E"/>
    <w:rsid w:val="002D2776"/>
    <w:rsid w:val="002D4D6B"/>
    <w:rsid w:val="002D628F"/>
    <w:rsid w:val="002E0E91"/>
    <w:rsid w:val="002E2AC2"/>
    <w:rsid w:val="002E4A00"/>
    <w:rsid w:val="002F0121"/>
    <w:rsid w:val="002F4BD8"/>
    <w:rsid w:val="002F6DAC"/>
    <w:rsid w:val="002F7AFB"/>
    <w:rsid w:val="003114C7"/>
    <w:rsid w:val="00317740"/>
    <w:rsid w:val="00320F1B"/>
    <w:rsid w:val="003254EF"/>
    <w:rsid w:val="00325589"/>
    <w:rsid w:val="003305F3"/>
    <w:rsid w:val="00333CDC"/>
    <w:rsid w:val="0033405F"/>
    <w:rsid w:val="00335EB8"/>
    <w:rsid w:val="00340F9C"/>
    <w:rsid w:val="00341323"/>
    <w:rsid w:val="003437AD"/>
    <w:rsid w:val="00343A0C"/>
    <w:rsid w:val="003446D3"/>
    <w:rsid w:val="00345904"/>
    <w:rsid w:val="00352A83"/>
    <w:rsid w:val="00361B98"/>
    <w:rsid w:val="00364D51"/>
    <w:rsid w:val="00370AFC"/>
    <w:rsid w:val="00373A00"/>
    <w:rsid w:val="003823FD"/>
    <w:rsid w:val="0039294D"/>
    <w:rsid w:val="00392E0B"/>
    <w:rsid w:val="0039482A"/>
    <w:rsid w:val="003A0D1A"/>
    <w:rsid w:val="003A2A0C"/>
    <w:rsid w:val="003B6BD7"/>
    <w:rsid w:val="003C7995"/>
    <w:rsid w:val="003C7C8A"/>
    <w:rsid w:val="003D3670"/>
    <w:rsid w:val="003D3D9F"/>
    <w:rsid w:val="003D3F0A"/>
    <w:rsid w:val="003D4B71"/>
    <w:rsid w:val="003D6571"/>
    <w:rsid w:val="003D6982"/>
    <w:rsid w:val="003D698B"/>
    <w:rsid w:val="003D7B9A"/>
    <w:rsid w:val="003E0003"/>
    <w:rsid w:val="003E0315"/>
    <w:rsid w:val="003E4007"/>
    <w:rsid w:val="003E5098"/>
    <w:rsid w:val="003F4FD8"/>
    <w:rsid w:val="003F5898"/>
    <w:rsid w:val="003F74E3"/>
    <w:rsid w:val="0040266B"/>
    <w:rsid w:val="0040479C"/>
    <w:rsid w:val="004060C2"/>
    <w:rsid w:val="0040681D"/>
    <w:rsid w:val="004163B0"/>
    <w:rsid w:val="00422320"/>
    <w:rsid w:val="00426189"/>
    <w:rsid w:val="00426E16"/>
    <w:rsid w:val="00432186"/>
    <w:rsid w:val="00432790"/>
    <w:rsid w:val="004369BE"/>
    <w:rsid w:val="00437578"/>
    <w:rsid w:val="00450CFA"/>
    <w:rsid w:val="004516B3"/>
    <w:rsid w:val="004530A7"/>
    <w:rsid w:val="004538D4"/>
    <w:rsid w:val="00454F3C"/>
    <w:rsid w:val="0045675E"/>
    <w:rsid w:val="0046010C"/>
    <w:rsid w:val="00461844"/>
    <w:rsid w:val="004651AD"/>
    <w:rsid w:val="00466DA1"/>
    <w:rsid w:val="004706BB"/>
    <w:rsid w:val="00471912"/>
    <w:rsid w:val="00477A67"/>
    <w:rsid w:val="004819D6"/>
    <w:rsid w:val="00482755"/>
    <w:rsid w:val="00482D5B"/>
    <w:rsid w:val="0048384D"/>
    <w:rsid w:val="00483F1C"/>
    <w:rsid w:val="004858B6"/>
    <w:rsid w:val="00495DB2"/>
    <w:rsid w:val="00496E56"/>
    <w:rsid w:val="004A0A0E"/>
    <w:rsid w:val="004A2569"/>
    <w:rsid w:val="004A4A47"/>
    <w:rsid w:val="004A7C4D"/>
    <w:rsid w:val="004B6B68"/>
    <w:rsid w:val="004B73A0"/>
    <w:rsid w:val="004C231C"/>
    <w:rsid w:val="004C3548"/>
    <w:rsid w:val="004C4585"/>
    <w:rsid w:val="004C56FC"/>
    <w:rsid w:val="004D01FE"/>
    <w:rsid w:val="004D3813"/>
    <w:rsid w:val="004D7A86"/>
    <w:rsid w:val="004D7E4C"/>
    <w:rsid w:val="004E0354"/>
    <w:rsid w:val="004E0968"/>
    <w:rsid w:val="004E27D9"/>
    <w:rsid w:val="004F142E"/>
    <w:rsid w:val="004F234F"/>
    <w:rsid w:val="004F73F8"/>
    <w:rsid w:val="005012EE"/>
    <w:rsid w:val="0050236D"/>
    <w:rsid w:val="00506038"/>
    <w:rsid w:val="00510236"/>
    <w:rsid w:val="00510ABA"/>
    <w:rsid w:val="00517E3D"/>
    <w:rsid w:val="0052024B"/>
    <w:rsid w:val="00527396"/>
    <w:rsid w:val="00534B3F"/>
    <w:rsid w:val="00535225"/>
    <w:rsid w:val="005467E4"/>
    <w:rsid w:val="00546C73"/>
    <w:rsid w:val="00565D7D"/>
    <w:rsid w:val="00565E55"/>
    <w:rsid w:val="00567115"/>
    <w:rsid w:val="00567B08"/>
    <w:rsid w:val="00571AE5"/>
    <w:rsid w:val="0057329B"/>
    <w:rsid w:val="00573D2B"/>
    <w:rsid w:val="00577857"/>
    <w:rsid w:val="00583CF9"/>
    <w:rsid w:val="005843EE"/>
    <w:rsid w:val="00590111"/>
    <w:rsid w:val="0059171A"/>
    <w:rsid w:val="00594473"/>
    <w:rsid w:val="00597A78"/>
    <w:rsid w:val="005A0ED7"/>
    <w:rsid w:val="005A2200"/>
    <w:rsid w:val="005A293A"/>
    <w:rsid w:val="005A40E1"/>
    <w:rsid w:val="005A5515"/>
    <w:rsid w:val="005B02C1"/>
    <w:rsid w:val="005B0426"/>
    <w:rsid w:val="005B0F35"/>
    <w:rsid w:val="005B36C9"/>
    <w:rsid w:val="005B4199"/>
    <w:rsid w:val="005B6992"/>
    <w:rsid w:val="005C003D"/>
    <w:rsid w:val="005C0E96"/>
    <w:rsid w:val="005C1420"/>
    <w:rsid w:val="005C1A2C"/>
    <w:rsid w:val="005C694A"/>
    <w:rsid w:val="005E1124"/>
    <w:rsid w:val="005E2050"/>
    <w:rsid w:val="005E395D"/>
    <w:rsid w:val="005F06ED"/>
    <w:rsid w:val="005F0952"/>
    <w:rsid w:val="005F0D11"/>
    <w:rsid w:val="005F3030"/>
    <w:rsid w:val="005F6C25"/>
    <w:rsid w:val="005F7096"/>
    <w:rsid w:val="005F7EA0"/>
    <w:rsid w:val="006012ED"/>
    <w:rsid w:val="00602C72"/>
    <w:rsid w:val="0061183E"/>
    <w:rsid w:val="006121F6"/>
    <w:rsid w:val="006162C1"/>
    <w:rsid w:val="00616B4F"/>
    <w:rsid w:val="0061793B"/>
    <w:rsid w:val="00624D77"/>
    <w:rsid w:val="00625DAF"/>
    <w:rsid w:val="00627F80"/>
    <w:rsid w:val="00630817"/>
    <w:rsid w:val="00632F5A"/>
    <w:rsid w:val="006349CE"/>
    <w:rsid w:val="00636C72"/>
    <w:rsid w:val="00637E97"/>
    <w:rsid w:val="006401A2"/>
    <w:rsid w:val="006468FB"/>
    <w:rsid w:val="00647FAD"/>
    <w:rsid w:val="0065005A"/>
    <w:rsid w:val="0065151C"/>
    <w:rsid w:val="00653B19"/>
    <w:rsid w:val="006554EC"/>
    <w:rsid w:val="00660438"/>
    <w:rsid w:val="00661DA7"/>
    <w:rsid w:val="00661F2C"/>
    <w:rsid w:val="00663003"/>
    <w:rsid w:val="006702FA"/>
    <w:rsid w:val="006729E0"/>
    <w:rsid w:val="006758E1"/>
    <w:rsid w:val="0067799C"/>
    <w:rsid w:val="006810C7"/>
    <w:rsid w:val="006811B3"/>
    <w:rsid w:val="00682ABD"/>
    <w:rsid w:val="00683123"/>
    <w:rsid w:val="00683AB0"/>
    <w:rsid w:val="006916CF"/>
    <w:rsid w:val="00693718"/>
    <w:rsid w:val="00694413"/>
    <w:rsid w:val="0069469D"/>
    <w:rsid w:val="00695648"/>
    <w:rsid w:val="00695CF4"/>
    <w:rsid w:val="00696492"/>
    <w:rsid w:val="00697547"/>
    <w:rsid w:val="006A1F53"/>
    <w:rsid w:val="006B2594"/>
    <w:rsid w:val="006B299F"/>
    <w:rsid w:val="006B42BD"/>
    <w:rsid w:val="006B455C"/>
    <w:rsid w:val="006B5AA9"/>
    <w:rsid w:val="006B6CFC"/>
    <w:rsid w:val="006B7A18"/>
    <w:rsid w:val="006B7AFF"/>
    <w:rsid w:val="006D2E7B"/>
    <w:rsid w:val="006D7924"/>
    <w:rsid w:val="006F31F3"/>
    <w:rsid w:val="006F7DD3"/>
    <w:rsid w:val="00700751"/>
    <w:rsid w:val="00702F63"/>
    <w:rsid w:val="007035C9"/>
    <w:rsid w:val="00704352"/>
    <w:rsid w:val="00707C17"/>
    <w:rsid w:val="007102EF"/>
    <w:rsid w:val="00711352"/>
    <w:rsid w:val="00712095"/>
    <w:rsid w:val="007136DE"/>
    <w:rsid w:val="007161C9"/>
    <w:rsid w:val="00720163"/>
    <w:rsid w:val="00720277"/>
    <w:rsid w:val="007309F7"/>
    <w:rsid w:val="00730DA3"/>
    <w:rsid w:val="007313BD"/>
    <w:rsid w:val="00731944"/>
    <w:rsid w:val="00731ACF"/>
    <w:rsid w:val="00744F42"/>
    <w:rsid w:val="007456DA"/>
    <w:rsid w:val="00747F73"/>
    <w:rsid w:val="007501DC"/>
    <w:rsid w:val="00750B4F"/>
    <w:rsid w:val="00750F25"/>
    <w:rsid w:val="00757929"/>
    <w:rsid w:val="007607A6"/>
    <w:rsid w:val="007639E9"/>
    <w:rsid w:val="007723CC"/>
    <w:rsid w:val="00780EB1"/>
    <w:rsid w:val="00780F23"/>
    <w:rsid w:val="00782B92"/>
    <w:rsid w:val="007849F8"/>
    <w:rsid w:val="00784A55"/>
    <w:rsid w:val="0078529B"/>
    <w:rsid w:val="007936D5"/>
    <w:rsid w:val="00795AAB"/>
    <w:rsid w:val="00795C61"/>
    <w:rsid w:val="00797578"/>
    <w:rsid w:val="007A72B3"/>
    <w:rsid w:val="007B0C97"/>
    <w:rsid w:val="007B1983"/>
    <w:rsid w:val="007B5A1F"/>
    <w:rsid w:val="007C5599"/>
    <w:rsid w:val="007C5EA8"/>
    <w:rsid w:val="007C72B4"/>
    <w:rsid w:val="007C7806"/>
    <w:rsid w:val="007D2556"/>
    <w:rsid w:val="007D65A9"/>
    <w:rsid w:val="007D7CDB"/>
    <w:rsid w:val="007E043B"/>
    <w:rsid w:val="007E284D"/>
    <w:rsid w:val="007E4703"/>
    <w:rsid w:val="007E51E0"/>
    <w:rsid w:val="007E53C7"/>
    <w:rsid w:val="007F28E9"/>
    <w:rsid w:val="007F6AB4"/>
    <w:rsid w:val="007F7651"/>
    <w:rsid w:val="0080251C"/>
    <w:rsid w:val="00806D5D"/>
    <w:rsid w:val="00806FBC"/>
    <w:rsid w:val="00811321"/>
    <w:rsid w:val="00811F09"/>
    <w:rsid w:val="00812F13"/>
    <w:rsid w:val="00814061"/>
    <w:rsid w:val="00816071"/>
    <w:rsid w:val="008206B4"/>
    <w:rsid w:val="008209A1"/>
    <w:rsid w:val="0082123B"/>
    <w:rsid w:val="00821B3C"/>
    <w:rsid w:val="00823D6B"/>
    <w:rsid w:val="008279AF"/>
    <w:rsid w:val="00827D80"/>
    <w:rsid w:val="008367C5"/>
    <w:rsid w:val="0084123C"/>
    <w:rsid w:val="00843484"/>
    <w:rsid w:val="00843EBD"/>
    <w:rsid w:val="008540FB"/>
    <w:rsid w:val="008632F0"/>
    <w:rsid w:val="0086468A"/>
    <w:rsid w:val="00864903"/>
    <w:rsid w:val="00864E48"/>
    <w:rsid w:val="00866DCC"/>
    <w:rsid w:val="00874135"/>
    <w:rsid w:val="00881DD1"/>
    <w:rsid w:val="008866AE"/>
    <w:rsid w:val="0088741F"/>
    <w:rsid w:val="008919F7"/>
    <w:rsid w:val="00892457"/>
    <w:rsid w:val="00895888"/>
    <w:rsid w:val="008A1F7A"/>
    <w:rsid w:val="008A567B"/>
    <w:rsid w:val="008B05C0"/>
    <w:rsid w:val="008B6ADD"/>
    <w:rsid w:val="008C03D5"/>
    <w:rsid w:val="008C12CE"/>
    <w:rsid w:val="008C3420"/>
    <w:rsid w:val="008C4C9A"/>
    <w:rsid w:val="008C7C97"/>
    <w:rsid w:val="008D0BB2"/>
    <w:rsid w:val="008D10AC"/>
    <w:rsid w:val="008D4D1A"/>
    <w:rsid w:val="008D54FF"/>
    <w:rsid w:val="008E058D"/>
    <w:rsid w:val="008E1924"/>
    <w:rsid w:val="008E4CA7"/>
    <w:rsid w:val="008E56E5"/>
    <w:rsid w:val="008E6296"/>
    <w:rsid w:val="008E6D66"/>
    <w:rsid w:val="008E6FA9"/>
    <w:rsid w:val="008F2223"/>
    <w:rsid w:val="008F60A4"/>
    <w:rsid w:val="008F7AA6"/>
    <w:rsid w:val="009032EA"/>
    <w:rsid w:val="00903F7D"/>
    <w:rsid w:val="00904283"/>
    <w:rsid w:val="00904D72"/>
    <w:rsid w:val="00905824"/>
    <w:rsid w:val="00905E35"/>
    <w:rsid w:val="0090622C"/>
    <w:rsid w:val="00907F40"/>
    <w:rsid w:val="00910C4C"/>
    <w:rsid w:val="00910FAE"/>
    <w:rsid w:val="0091342C"/>
    <w:rsid w:val="00914C43"/>
    <w:rsid w:val="009166D2"/>
    <w:rsid w:val="00925C6D"/>
    <w:rsid w:val="009312D6"/>
    <w:rsid w:val="00931F2F"/>
    <w:rsid w:val="00932904"/>
    <w:rsid w:val="00933DF0"/>
    <w:rsid w:val="00934258"/>
    <w:rsid w:val="00934A1F"/>
    <w:rsid w:val="009352A2"/>
    <w:rsid w:val="00936C2A"/>
    <w:rsid w:val="00936E47"/>
    <w:rsid w:val="00940041"/>
    <w:rsid w:val="00941072"/>
    <w:rsid w:val="00942864"/>
    <w:rsid w:val="00946FC7"/>
    <w:rsid w:val="00947A26"/>
    <w:rsid w:val="00952178"/>
    <w:rsid w:val="00955AA5"/>
    <w:rsid w:val="00960891"/>
    <w:rsid w:val="00962247"/>
    <w:rsid w:val="00967251"/>
    <w:rsid w:val="00973997"/>
    <w:rsid w:val="009769B6"/>
    <w:rsid w:val="0098002C"/>
    <w:rsid w:val="00981230"/>
    <w:rsid w:val="00982A83"/>
    <w:rsid w:val="00982C96"/>
    <w:rsid w:val="00983EFE"/>
    <w:rsid w:val="00984067"/>
    <w:rsid w:val="00985C1B"/>
    <w:rsid w:val="0099456E"/>
    <w:rsid w:val="009965D0"/>
    <w:rsid w:val="009A0AAA"/>
    <w:rsid w:val="009A1080"/>
    <w:rsid w:val="009A418A"/>
    <w:rsid w:val="009A4D47"/>
    <w:rsid w:val="009A68E4"/>
    <w:rsid w:val="009B04BF"/>
    <w:rsid w:val="009B05C5"/>
    <w:rsid w:val="009B1868"/>
    <w:rsid w:val="009C059C"/>
    <w:rsid w:val="009C1018"/>
    <w:rsid w:val="009C1A85"/>
    <w:rsid w:val="009D27D6"/>
    <w:rsid w:val="009D52D9"/>
    <w:rsid w:val="009E0FC1"/>
    <w:rsid w:val="009E5430"/>
    <w:rsid w:val="009E77F2"/>
    <w:rsid w:val="009F0AA0"/>
    <w:rsid w:val="009F1CFA"/>
    <w:rsid w:val="009F247A"/>
    <w:rsid w:val="009F3FB9"/>
    <w:rsid w:val="009F6B35"/>
    <w:rsid w:val="00A006A2"/>
    <w:rsid w:val="00A00788"/>
    <w:rsid w:val="00A02BAC"/>
    <w:rsid w:val="00A0351D"/>
    <w:rsid w:val="00A04EA8"/>
    <w:rsid w:val="00A05D6A"/>
    <w:rsid w:val="00A05EF5"/>
    <w:rsid w:val="00A070DE"/>
    <w:rsid w:val="00A142A2"/>
    <w:rsid w:val="00A15D4F"/>
    <w:rsid w:val="00A21247"/>
    <w:rsid w:val="00A244F3"/>
    <w:rsid w:val="00A25BB3"/>
    <w:rsid w:val="00A25BF1"/>
    <w:rsid w:val="00A2722A"/>
    <w:rsid w:val="00A307D4"/>
    <w:rsid w:val="00A34B55"/>
    <w:rsid w:val="00A40B78"/>
    <w:rsid w:val="00A448E1"/>
    <w:rsid w:val="00A44AEB"/>
    <w:rsid w:val="00A51A96"/>
    <w:rsid w:val="00A541FF"/>
    <w:rsid w:val="00A56DD3"/>
    <w:rsid w:val="00A57246"/>
    <w:rsid w:val="00A64B6D"/>
    <w:rsid w:val="00A70D90"/>
    <w:rsid w:val="00A74C08"/>
    <w:rsid w:val="00A75134"/>
    <w:rsid w:val="00A75FE3"/>
    <w:rsid w:val="00A82568"/>
    <w:rsid w:val="00A82D9C"/>
    <w:rsid w:val="00A913F2"/>
    <w:rsid w:val="00A95FA8"/>
    <w:rsid w:val="00AA7D97"/>
    <w:rsid w:val="00AB575E"/>
    <w:rsid w:val="00AC2E37"/>
    <w:rsid w:val="00AD18EF"/>
    <w:rsid w:val="00AD4221"/>
    <w:rsid w:val="00AD48FC"/>
    <w:rsid w:val="00AE1EB9"/>
    <w:rsid w:val="00AE1F4D"/>
    <w:rsid w:val="00AF20E3"/>
    <w:rsid w:val="00AF46B7"/>
    <w:rsid w:val="00B01437"/>
    <w:rsid w:val="00B01D71"/>
    <w:rsid w:val="00B01FB0"/>
    <w:rsid w:val="00B0329F"/>
    <w:rsid w:val="00B05A57"/>
    <w:rsid w:val="00B06423"/>
    <w:rsid w:val="00B13652"/>
    <w:rsid w:val="00B1477C"/>
    <w:rsid w:val="00B21FE0"/>
    <w:rsid w:val="00B235D7"/>
    <w:rsid w:val="00B23D16"/>
    <w:rsid w:val="00B259C9"/>
    <w:rsid w:val="00B25E29"/>
    <w:rsid w:val="00B27D17"/>
    <w:rsid w:val="00B3074F"/>
    <w:rsid w:val="00B30B02"/>
    <w:rsid w:val="00B3162F"/>
    <w:rsid w:val="00B333D0"/>
    <w:rsid w:val="00B3455D"/>
    <w:rsid w:val="00B36D28"/>
    <w:rsid w:val="00B37C5A"/>
    <w:rsid w:val="00B37D45"/>
    <w:rsid w:val="00B40D01"/>
    <w:rsid w:val="00B4177B"/>
    <w:rsid w:val="00B452E5"/>
    <w:rsid w:val="00B46425"/>
    <w:rsid w:val="00B47298"/>
    <w:rsid w:val="00B550C0"/>
    <w:rsid w:val="00B55693"/>
    <w:rsid w:val="00B56A84"/>
    <w:rsid w:val="00B60644"/>
    <w:rsid w:val="00B6510B"/>
    <w:rsid w:val="00B707AC"/>
    <w:rsid w:val="00B73EC7"/>
    <w:rsid w:val="00B7516F"/>
    <w:rsid w:val="00B7624F"/>
    <w:rsid w:val="00B76AAE"/>
    <w:rsid w:val="00B82465"/>
    <w:rsid w:val="00B82A60"/>
    <w:rsid w:val="00B82E71"/>
    <w:rsid w:val="00B844DB"/>
    <w:rsid w:val="00B84BB3"/>
    <w:rsid w:val="00B84C48"/>
    <w:rsid w:val="00B854A4"/>
    <w:rsid w:val="00B870BC"/>
    <w:rsid w:val="00B9281D"/>
    <w:rsid w:val="00B92E99"/>
    <w:rsid w:val="00B9398C"/>
    <w:rsid w:val="00BA06DF"/>
    <w:rsid w:val="00BA7FEF"/>
    <w:rsid w:val="00BB06BB"/>
    <w:rsid w:val="00BB2FBF"/>
    <w:rsid w:val="00BB7DE6"/>
    <w:rsid w:val="00BC1406"/>
    <w:rsid w:val="00BC19E8"/>
    <w:rsid w:val="00BC2715"/>
    <w:rsid w:val="00BC44B4"/>
    <w:rsid w:val="00BC69C6"/>
    <w:rsid w:val="00BD0023"/>
    <w:rsid w:val="00BE6D3B"/>
    <w:rsid w:val="00BF3C30"/>
    <w:rsid w:val="00C02289"/>
    <w:rsid w:val="00C02671"/>
    <w:rsid w:val="00C040F8"/>
    <w:rsid w:val="00C1467A"/>
    <w:rsid w:val="00C15E3F"/>
    <w:rsid w:val="00C16676"/>
    <w:rsid w:val="00C22C6A"/>
    <w:rsid w:val="00C24245"/>
    <w:rsid w:val="00C2546A"/>
    <w:rsid w:val="00C26792"/>
    <w:rsid w:val="00C3064D"/>
    <w:rsid w:val="00C3082C"/>
    <w:rsid w:val="00C32425"/>
    <w:rsid w:val="00C32A10"/>
    <w:rsid w:val="00C333F8"/>
    <w:rsid w:val="00C3633F"/>
    <w:rsid w:val="00C365EB"/>
    <w:rsid w:val="00C4307B"/>
    <w:rsid w:val="00C51282"/>
    <w:rsid w:val="00C51AAE"/>
    <w:rsid w:val="00C545B0"/>
    <w:rsid w:val="00C57BC1"/>
    <w:rsid w:val="00C756D9"/>
    <w:rsid w:val="00C84A0E"/>
    <w:rsid w:val="00C92128"/>
    <w:rsid w:val="00CA207C"/>
    <w:rsid w:val="00CA3405"/>
    <w:rsid w:val="00CA4AD7"/>
    <w:rsid w:val="00CA5AE6"/>
    <w:rsid w:val="00CA60DB"/>
    <w:rsid w:val="00CA7185"/>
    <w:rsid w:val="00CA7B7E"/>
    <w:rsid w:val="00CA7D1E"/>
    <w:rsid w:val="00CB1E9C"/>
    <w:rsid w:val="00CB1F5C"/>
    <w:rsid w:val="00CB36AB"/>
    <w:rsid w:val="00CB4814"/>
    <w:rsid w:val="00CB7311"/>
    <w:rsid w:val="00CC116C"/>
    <w:rsid w:val="00CC15A4"/>
    <w:rsid w:val="00CC1A34"/>
    <w:rsid w:val="00CC2512"/>
    <w:rsid w:val="00CC366D"/>
    <w:rsid w:val="00CC4B68"/>
    <w:rsid w:val="00CC53F3"/>
    <w:rsid w:val="00CC67FF"/>
    <w:rsid w:val="00CC701F"/>
    <w:rsid w:val="00CD459D"/>
    <w:rsid w:val="00CE2C56"/>
    <w:rsid w:val="00CE2DC5"/>
    <w:rsid w:val="00CE3B06"/>
    <w:rsid w:val="00CF059D"/>
    <w:rsid w:val="00CF21E8"/>
    <w:rsid w:val="00CF2E5E"/>
    <w:rsid w:val="00CF484B"/>
    <w:rsid w:val="00D02D0C"/>
    <w:rsid w:val="00D02E96"/>
    <w:rsid w:val="00D1058B"/>
    <w:rsid w:val="00D152E4"/>
    <w:rsid w:val="00D17AD6"/>
    <w:rsid w:val="00D234FC"/>
    <w:rsid w:val="00D2507C"/>
    <w:rsid w:val="00D26107"/>
    <w:rsid w:val="00D32906"/>
    <w:rsid w:val="00D35D89"/>
    <w:rsid w:val="00D35EB2"/>
    <w:rsid w:val="00D37BE5"/>
    <w:rsid w:val="00D37F55"/>
    <w:rsid w:val="00D37FA7"/>
    <w:rsid w:val="00D51D54"/>
    <w:rsid w:val="00D55CD6"/>
    <w:rsid w:val="00D565B2"/>
    <w:rsid w:val="00D5683E"/>
    <w:rsid w:val="00D57D5E"/>
    <w:rsid w:val="00D60183"/>
    <w:rsid w:val="00D6265B"/>
    <w:rsid w:val="00D6270F"/>
    <w:rsid w:val="00D66047"/>
    <w:rsid w:val="00D662AB"/>
    <w:rsid w:val="00D717BF"/>
    <w:rsid w:val="00D740D6"/>
    <w:rsid w:val="00D74262"/>
    <w:rsid w:val="00D752A5"/>
    <w:rsid w:val="00D80A62"/>
    <w:rsid w:val="00D85976"/>
    <w:rsid w:val="00D85C07"/>
    <w:rsid w:val="00D86530"/>
    <w:rsid w:val="00D919A7"/>
    <w:rsid w:val="00DA25B1"/>
    <w:rsid w:val="00DA2797"/>
    <w:rsid w:val="00DA2DC7"/>
    <w:rsid w:val="00DA440A"/>
    <w:rsid w:val="00DA4904"/>
    <w:rsid w:val="00DA7441"/>
    <w:rsid w:val="00DB5F67"/>
    <w:rsid w:val="00DB61E6"/>
    <w:rsid w:val="00DC07F0"/>
    <w:rsid w:val="00DC2D7B"/>
    <w:rsid w:val="00DC36B7"/>
    <w:rsid w:val="00DC3749"/>
    <w:rsid w:val="00DC58C2"/>
    <w:rsid w:val="00DD6B18"/>
    <w:rsid w:val="00DE1F0A"/>
    <w:rsid w:val="00DE4E86"/>
    <w:rsid w:val="00DF04E4"/>
    <w:rsid w:val="00DF24DF"/>
    <w:rsid w:val="00DF43FD"/>
    <w:rsid w:val="00DF5EFA"/>
    <w:rsid w:val="00DF76E3"/>
    <w:rsid w:val="00E00BBA"/>
    <w:rsid w:val="00E015AF"/>
    <w:rsid w:val="00E072C8"/>
    <w:rsid w:val="00E0773A"/>
    <w:rsid w:val="00E100C0"/>
    <w:rsid w:val="00E10B22"/>
    <w:rsid w:val="00E11E7B"/>
    <w:rsid w:val="00E14350"/>
    <w:rsid w:val="00E148B9"/>
    <w:rsid w:val="00E216B4"/>
    <w:rsid w:val="00E31066"/>
    <w:rsid w:val="00E35B5B"/>
    <w:rsid w:val="00E42779"/>
    <w:rsid w:val="00E45AFD"/>
    <w:rsid w:val="00E46524"/>
    <w:rsid w:val="00E56B39"/>
    <w:rsid w:val="00E56BBE"/>
    <w:rsid w:val="00E61AC6"/>
    <w:rsid w:val="00E62406"/>
    <w:rsid w:val="00E64544"/>
    <w:rsid w:val="00E649CA"/>
    <w:rsid w:val="00E65A1B"/>
    <w:rsid w:val="00E65D7A"/>
    <w:rsid w:val="00E72AAD"/>
    <w:rsid w:val="00E8472F"/>
    <w:rsid w:val="00E91467"/>
    <w:rsid w:val="00E91E03"/>
    <w:rsid w:val="00E934A2"/>
    <w:rsid w:val="00E93813"/>
    <w:rsid w:val="00EA35DE"/>
    <w:rsid w:val="00EA54EE"/>
    <w:rsid w:val="00EB0C6A"/>
    <w:rsid w:val="00EB2F38"/>
    <w:rsid w:val="00EB3694"/>
    <w:rsid w:val="00EB4214"/>
    <w:rsid w:val="00EB455B"/>
    <w:rsid w:val="00EB48E0"/>
    <w:rsid w:val="00EB4996"/>
    <w:rsid w:val="00EC00AD"/>
    <w:rsid w:val="00EC0BC2"/>
    <w:rsid w:val="00EC114A"/>
    <w:rsid w:val="00EC1BE2"/>
    <w:rsid w:val="00EC3E63"/>
    <w:rsid w:val="00ED2E29"/>
    <w:rsid w:val="00ED5D75"/>
    <w:rsid w:val="00ED7B1F"/>
    <w:rsid w:val="00ED7E44"/>
    <w:rsid w:val="00EE030C"/>
    <w:rsid w:val="00EE0406"/>
    <w:rsid w:val="00EE1E1E"/>
    <w:rsid w:val="00EE3762"/>
    <w:rsid w:val="00EE48E5"/>
    <w:rsid w:val="00EE5893"/>
    <w:rsid w:val="00EF1DCA"/>
    <w:rsid w:val="00EF2912"/>
    <w:rsid w:val="00EF4C15"/>
    <w:rsid w:val="00EF65FA"/>
    <w:rsid w:val="00F03820"/>
    <w:rsid w:val="00F04B6B"/>
    <w:rsid w:val="00F05195"/>
    <w:rsid w:val="00F06E14"/>
    <w:rsid w:val="00F07137"/>
    <w:rsid w:val="00F15611"/>
    <w:rsid w:val="00F233DA"/>
    <w:rsid w:val="00F23B80"/>
    <w:rsid w:val="00F27DA9"/>
    <w:rsid w:val="00F33E56"/>
    <w:rsid w:val="00F34C4C"/>
    <w:rsid w:val="00F35794"/>
    <w:rsid w:val="00F367FC"/>
    <w:rsid w:val="00F378F9"/>
    <w:rsid w:val="00F4566A"/>
    <w:rsid w:val="00F478E1"/>
    <w:rsid w:val="00F47A5F"/>
    <w:rsid w:val="00F52C95"/>
    <w:rsid w:val="00F612B1"/>
    <w:rsid w:val="00F613EE"/>
    <w:rsid w:val="00F6366B"/>
    <w:rsid w:val="00F63E79"/>
    <w:rsid w:val="00F64A32"/>
    <w:rsid w:val="00F70310"/>
    <w:rsid w:val="00F7762C"/>
    <w:rsid w:val="00F811B3"/>
    <w:rsid w:val="00F85943"/>
    <w:rsid w:val="00F86299"/>
    <w:rsid w:val="00F90EE7"/>
    <w:rsid w:val="00F97601"/>
    <w:rsid w:val="00FA1B32"/>
    <w:rsid w:val="00FA2387"/>
    <w:rsid w:val="00FA731D"/>
    <w:rsid w:val="00FB06F4"/>
    <w:rsid w:val="00FB0ED0"/>
    <w:rsid w:val="00FB144D"/>
    <w:rsid w:val="00FB17BE"/>
    <w:rsid w:val="00FB27BA"/>
    <w:rsid w:val="00FB39EB"/>
    <w:rsid w:val="00FB405B"/>
    <w:rsid w:val="00FB5A63"/>
    <w:rsid w:val="00FB7E7F"/>
    <w:rsid w:val="00FC19FC"/>
    <w:rsid w:val="00FC5087"/>
    <w:rsid w:val="00FC6630"/>
    <w:rsid w:val="00FD34D3"/>
    <w:rsid w:val="00FD6100"/>
    <w:rsid w:val="00FD664A"/>
    <w:rsid w:val="00FE19EA"/>
    <w:rsid w:val="00FE1DD2"/>
    <w:rsid w:val="00FE43A8"/>
    <w:rsid w:val="00FE4B81"/>
    <w:rsid w:val="00FF0BB3"/>
    <w:rsid w:val="00FF30F5"/>
    <w:rsid w:val="00FF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E1A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1B3"/>
    <w:pPr>
      <w:spacing w:after="200" w:line="276" w:lineRule="auto"/>
    </w:pPr>
    <w:rPr>
      <w:rFonts w:eastAsia="Times New Roman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1072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11B3"/>
    <w:pPr>
      <w:ind w:left="720"/>
      <w:contextualSpacing/>
    </w:pPr>
    <w:rPr>
      <w:rFonts w:eastAsia="Calibri"/>
    </w:rPr>
  </w:style>
  <w:style w:type="table" w:styleId="TableGrid">
    <w:name w:val="Table Grid"/>
    <w:basedOn w:val="TableNormal"/>
    <w:uiPriority w:val="59"/>
    <w:rsid w:val="00F811B3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811B3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link w:val="Heading2"/>
    <w:uiPriority w:val="9"/>
    <w:rsid w:val="00941072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styleId="Hyperlink">
    <w:name w:val="Hyperlink"/>
    <w:uiPriority w:val="99"/>
    <w:unhideWhenUsed/>
    <w:rsid w:val="00590111"/>
    <w:rPr>
      <w:color w:val="0000FF"/>
      <w:u w:val="single"/>
    </w:rPr>
  </w:style>
  <w:style w:type="character" w:customStyle="1" w:styleId="nd-word">
    <w:name w:val="nd-word"/>
    <w:basedOn w:val="DefaultParagraphFont"/>
    <w:rsid w:val="00DF04E4"/>
  </w:style>
  <w:style w:type="paragraph" w:styleId="Header">
    <w:name w:val="header"/>
    <w:basedOn w:val="Normal"/>
    <w:link w:val="HeaderChar"/>
    <w:uiPriority w:val="99"/>
    <w:unhideWhenUsed/>
    <w:rsid w:val="00914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C43"/>
    <w:rPr>
      <w:rFonts w:eastAsia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14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C43"/>
    <w:rPr>
      <w:rFonts w:eastAsia="Times New Roman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914C4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1B3"/>
    <w:pPr>
      <w:spacing w:after="200" w:line="276" w:lineRule="auto"/>
    </w:pPr>
    <w:rPr>
      <w:rFonts w:eastAsia="Times New Roman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1072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11B3"/>
    <w:pPr>
      <w:ind w:left="720"/>
      <w:contextualSpacing/>
    </w:pPr>
    <w:rPr>
      <w:rFonts w:eastAsia="Calibri"/>
    </w:rPr>
  </w:style>
  <w:style w:type="table" w:styleId="TableGrid">
    <w:name w:val="Table Grid"/>
    <w:basedOn w:val="TableNormal"/>
    <w:uiPriority w:val="59"/>
    <w:rsid w:val="00F811B3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811B3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link w:val="Heading2"/>
    <w:uiPriority w:val="9"/>
    <w:rsid w:val="00941072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styleId="Hyperlink">
    <w:name w:val="Hyperlink"/>
    <w:uiPriority w:val="99"/>
    <w:unhideWhenUsed/>
    <w:rsid w:val="00590111"/>
    <w:rPr>
      <w:color w:val="0000FF"/>
      <w:u w:val="single"/>
    </w:rPr>
  </w:style>
  <w:style w:type="character" w:customStyle="1" w:styleId="nd-word">
    <w:name w:val="nd-word"/>
    <w:basedOn w:val="DefaultParagraphFont"/>
    <w:rsid w:val="00DF04E4"/>
  </w:style>
  <w:style w:type="paragraph" w:styleId="Header">
    <w:name w:val="header"/>
    <w:basedOn w:val="Normal"/>
    <w:link w:val="HeaderChar"/>
    <w:uiPriority w:val="99"/>
    <w:unhideWhenUsed/>
    <w:rsid w:val="00914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C43"/>
    <w:rPr>
      <w:rFonts w:eastAsia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14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C43"/>
    <w:rPr>
      <w:rFonts w:eastAsia="Times New Roman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914C4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ll\Bruno\Article%20-%20Brun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4327C6-876C-49B3-BEAC-6744F619A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Article - Bruno</Template>
  <TotalTime>637</TotalTime>
  <Pages>2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13</cp:revision>
  <dcterms:created xsi:type="dcterms:W3CDTF">2020-07-26T13:31:00Z</dcterms:created>
  <dcterms:modified xsi:type="dcterms:W3CDTF">2020-10-03T15:31:00Z</dcterms:modified>
</cp:coreProperties>
</file>