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DA13" w14:textId="77777777" w:rsidR="00747712" w:rsidRDefault="004A220C">
      <w:pPr>
        <w:pStyle w:val="BodyText"/>
        <w:spacing w:before="75" w:line="247" w:lineRule="auto"/>
        <w:ind w:left="133" w:right="1890" w:hanging="7"/>
      </w:pPr>
      <w:r>
        <w:rPr>
          <w:rFonts w:ascii="Arial" w:hAnsi="Arial"/>
          <w:b/>
        </w:rPr>
        <w:t>S1.</w:t>
      </w:r>
      <w:r>
        <w:rPr>
          <w:rFonts w:ascii="Arial" w:hAnsi="Arial"/>
          <w:b/>
          <w:spacing w:val="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scanner</w:t>
      </w:r>
      <w:r>
        <w:rPr>
          <w:spacing w:val="-5"/>
        </w:rPr>
        <w:t xml:space="preserve"> </w:t>
      </w:r>
      <w:r>
        <w:t>characteristics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examined</w:t>
      </w:r>
      <w:r>
        <w:rPr>
          <w:spacing w:val="-5"/>
        </w:rPr>
        <w:t xml:space="preserve"> </w:t>
      </w:r>
      <w:r>
        <w:t>(All</w:t>
      </w:r>
      <w:r>
        <w:rPr>
          <w:spacing w:val="-5"/>
        </w:rPr>
        <w:t xml:space="preserve"> </w:t>
      </w:r>
      <w:r>
        <w:t>scanners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1.5</w:t>
      </w:r>
      <w:r>
        <w:rPr>
          <w:spacing w:val="-5"/>
        </w:rPr>
        <w:t xml:space="preserve"> </w:t>
      </w:r>
      <w:r>
        <w:t>T).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scanner</w:t>
      </w:r>
      <w:r>
        <w:rPr>
          <w:spacing w:val="-5"/>
        </w:rPr>
        <w:t xml:space="preserve"> </w:t>
      </w:r>
      <w:r>
        <w:t>we</w:t>
      </w:r>
      <w:r>
        <w:rPr>
          <w:spacing w:val="-47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Ripetition</w:t>
      </w:r>
      <w:proofErr w:type="spellEnd"/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(TR),</w:t>
      </w:r>
      <w:r>
        <w:rPr>
          <w:spacing w:val="-3"/>
        </w:rPr>
        <w:t xml:space="preserve"> </w:t>
      </w:r>
      <w:r>
        <w:t>Echo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(TE),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Flip</w:t>
      </w:r>
      <w:r>
        <w:rPr>
          <w:spacing w:val="-3"/>
        </w:rPr>
        <w:t xml:space="preserve"> </w:t>
      </w:r>
      <w:r>
        <w:t>Angle</w:t>
      </w:r>
      <w:r>
        <w:rPr>
          <w:spacing w:val="-3"/>
        </w:rPr>
        <w:t xml:space="preserve"> </w:t>
      </w:r>
      <w:r>
        <w:t>(FA)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sequences</w:t>
      </w:r>
      <w:r>
        <w:rPr>
          <w:spacing w:val="-3"/>
        </w:rPr>
        <w:t xml:space="preserve"> </w:t>
      </w:r>
      <w:r>
        <w:t>T1-W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T2-W.</w:t>
      </w:r>
    </w:p>
    <w:p w14:paraId="0FE00856" w14:textId="77777777" w:rsidR="00747712" w:rsidRDefault="00747712">
      <w:pPr>
        <w:pStyle w:val="BodyText"/>
      </w:pPr>
    </w:p>
    <w:p w14:paraId="20AC816B" w14:textId="77777777" w:rsidR="00747712" w:rsidRDefault="00747712">
      <w:pPr>
        <w:pStyle w:val="BodyText"/>
        <w:spacing w:before="1"/>
        <w:rPr>
          <w:sz w:val="18"/>
        </w:rPr>
      </w:pPr>
    </w:p>
    <w:tbl>
      <w:tblPr>
        <w:tblW w:w="10605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7"/>
        <w:gridCol w:w="1525"/>
        <w:gridCol w:w="1699"/>
        <w:gridCol w:w="897"/>
        <w:gridCol w:w="912"/>
        <w:gridCol w:w="889"/>
        <w:gridCol w:w="854"/>
        <w:gridCol w:w="876"/>
        <w:gridCol w:w="876"/>
      </w:tblGrid>
      <w:tr w:rsidR="00747712" w14:paraId="48247087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A5DD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C767" w14:textId="77777777" w:rsidR="00747712" w:rsidRDefault="004A220C">
            <w:pPr>
              <w:pStyle w:val="TableParagraph"/>
              <w:ind w:left="98" w:right="9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Manufacturer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EBC7E" w14:textId="77777777" w:rsidR="00747712" w:rsidRDefault="004A220C">
            <w:pPr>
              <w:pStyle w:val="TableParagraph"/>
              <w:ind w:left="96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Model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21434" w14:textId="77777777" w:rsidR="00747712" w:rsidRDefault="004A220C">
            <w:pPr>
              <w:pStyle w:val="TableParagraph"/>
              <w:ind w:left="99" w:right="89"/>
              <w:jc w:val="center"/>
            </w:pPr>
            <w:r>
              <w:rPr>
                <w:b/>
                <w:sz w:val="14"/>
              </w:rPr>
              <w:t>TR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T1-W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DCDFB" w14:textId="77777777" w:rsidR="00747712" w:rsidRDefault="004A220C">
            <w:pPr>
              <w:pStyle w:val="TableParagraph"/>
              <w:ind w:left="117" w:right="105"/>
              <w:jc w:val="center"/>
            </w:pPr>
            <w:r>
              <w:rPr>
                <w:b/>
                <w:sz w:val="14"/>
              </w:rPr>
              <w:t>TR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-T2-W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3EDC6" w14:textId="77777777" w:rsidR="00747712" w:rsidRDefault="004A220C">
            <w:pPr>
              <w:pStyle w:val="TableParagraph"/>
              <w:ind w:left="101" w:right="87"/>
              <w:jc w:val="center"/>
            </w:pPr>
            <w:r>
              <w:rPr>
                <w:b/>
                <w:sz w:val="14"/>
              </w:rPr>
              <w:t>TE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T1-W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ABBC" w14:textId="77777777" w:rsidR="00747712" w:rsidRDefault="004A220C">
            <w:pPr>
              <w:pStyle w:val="TableParagraph"/>
              <w:ind w:left="101" w:right="85"/>
              <w:jc w:val="center"/>
            </w:pPr>
            <w:r>
              <w:rPr>
                <w:b/>
                <w:sz w:val="14"/>
              </w:rPr>
              <w:t>TE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-T2-W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06DD" w14:textId="77777777" w:rsidR="00747712" w:rsidRDefault="004A220C">
            <w:pPr>
              <w:pStyle w:val="TableParagraph"/>
              <w:ind w:left="100" w:right="81"/>
              <w:jc w:val="center"/>
            </w:pPr>
            <w:r>
              <w:rPr>
                <w:b/>
                <w:sz w:val="14"/>
              </w:rPr>
              <w:t>FA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T1-W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635A3" w14:textId="77777777" w:rsidR="00747712" w:rsidRDefault="004A220C">
            <w:pPr>
              <w:pStyle w:val="TableParagraph"/>
              <w:ind w:left="101" w:right="80"/>
              <w:jc w:val="center"/>
            </w:pPr>
            <w:r>
              <w:rPr>
                <w:b/>
                <w:sz w:val="14"/>
              </w:rPr>
              <w:t>FA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T2-W</w:t>
            </w:r>
          </w:p>
        </w:tc>
      </w:tr>
      <w:tr w:rsidR="00747712" w14:paraId="598465B2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DBB5E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b/>
                <w:sz w:val="14"/>
              </w:rPr>
              <w:t>Group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9D432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7435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DA69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3E116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ED50C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FEED9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CB3B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36C74" w14:textId="77777777" w:rsidR="00747712" w:rsidRDefault="0074771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47712" w14:paraId="1EF2EC4A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4969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322A0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43A08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2F995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450-650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D9734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4400-6230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E8A13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A8C2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100-120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FA9C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69-75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40E3B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7EC5DF68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F9A36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C06D3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9423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AchievadStream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5C121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579-580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F498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4445-4859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A35EC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37C40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4ABC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A03F0" w14:textId="77777777" w:rsidR="00747712" w:rsidRDefault="004A220C">
            <w:pPr>
              <w:pStyle w:val="TableParagraph"/>
              <w:ind w:left="71" w:right="81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788204CC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89517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C5405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144B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Intera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37DE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595-600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72973" w14:textId="77777777" w:rsidR="00747712" w:rsidRDefault="004A220C">
            <w:pPr>
              <w:pStyle w:val="TableParagraph"/>
              <w:ind w:left="92" w:right="112"/>
              <w:jc w:val="center"/>
              <w:rPr>
                <w:sz w:val="14"/>
              </w:rPr>
            </w:pPr>
            <w:r>
              <w:rPr>
                <w:sz w:val="14"/>
              </w:rPr>
              <w:t>3000-4438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E689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10-15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1F3BC" w14:textId="77777777" w:rsidR="00747712" w:rsidRDefault="004A220C">
            <w:pPr>
              <w:pStyle w:val="TableParagraph"/>
              <w:ind w:left="69" w:right="85"/>
              <w:jc w:val="center"/>
              <w:rPr>
                <w:sz w:val="14"/>
              </w:rPr>
            </w:pPr>
            <w:r>
              <w:rPr>
                <w:sz w:val="14"/>
              </w:rPr>
              <w:t>80-100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1E3B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9A58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38AC9413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F65A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B86F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936B8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Signa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HDx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F3C2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510-520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14D3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5665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90BD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44AF9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116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01A8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63A5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3EC32BC8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5C4B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765A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0AA7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Ingenia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065BD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450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B88F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3527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28ED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0A48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E1B22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E349" w14:textId="77777777" w:rsidR="00747712" w:rsidRDefault="004A220C">
            <w:pPr>
              <w:pStyle w:val="TableParagraph"/>
              <w:ind w:left="101" w:right="45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77E0FA89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5D57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A999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SIEMENS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2801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MAGNETOM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AERA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6489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358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C21F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5060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FDE6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8.9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23D7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2CD4A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7616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</w:tr>
      <w:tr w:rsidR="00747712" w14:paraId="5BE3BB08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86417" w14:textId="77777777" w:rsidR="00747712" w:rsidRDefault="004A220C">
            <w:pPr>
              <w:pStyle w:val="TableParagraph"/>
              <w:spacing w:before="31"/>
              <w:ind w:left="98" w:right="90"/>
              <w:jc w:val="center"/>
            </w:pPr>
            <w:r>
              <w:rPr>
                <w:b/>
                <w:sz w:val="14"/>
              </w:rPr>
              <w:t>Group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A2</w:t>
            </w:r>
          </w:p>
        </w:tc>
        <w:tc>
          <w:tcPr>
            <w:tcW w:w="15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85D2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9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9D5D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7A49F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32534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713A1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FC3A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16C2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2FA92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747712" w14:paraId="6DFA0845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B15D2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0F30D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2AC9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B64E5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450-650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730B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4400-6230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C3C44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03A6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100-120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D663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69-75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E810F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4FC1AA21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C2785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D4E2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7CB73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AchievadStream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E373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580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6A976" w14:textId="77777777" w:rsidR="00747712" w:rsidRDefault="004A220C">
            <w:pPr>
              <w:pStyle w:val="TableParagraph"/>
              <w:ind w:left="92" w:right="112"/>
              <w:jc w:val="center"/>
              <w:rPr>
                <w:sz w:val="14"/>
              </w:rPr>
            </w:pPr>
            <w:r>
              <w:rPr>
                <w:sz w:val="14"/>
              </w:rPr>
              <w:t>4445-4859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00947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DAD5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808C0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92D4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4FCA56C4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88908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D7F8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F353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Intera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D93C4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595-600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8D2A" w14:textId="77777777" w:rsidR="00747712" w:rsidRDefault="004A220C">
            <w:pPr>
              <w:pStyle w:val="TableParagraph"/>
              <w:ind w:left="92" w:right="112"/>
              <w:jc w:val="center"/>
              <w:rPr>
                <w:sz w:val="14"/>
              </w:rPr>
            </w:pPr>
            <w:r>
              <w:rPr>
                <w:sz w:val="14"/>
              </w:rPr>
              <w:t>3000-4400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63842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10-15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1811" w14:textId="77777777" w:rsidR="00747712" w:rsidRDefault="004A220C">
            <w:pPr>
              <w:pStyle w:val="TableParagraph"/>
              <w:ind w:left="69" w:right="85"/>
              <w:jc w:val="center"/>
              <w:rPr>
                <w:sz w:val="14"/>
              </w:rPr>
            </w:pPr>
            <w:r>
              <w:rPr>
                <w:sz w:val="14"/>
              </w:rPr>
              <w:t>80-100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D00B8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163B1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20327AA2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7266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47AAF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37E4A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Signa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HDx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BA51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520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A2BF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5665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853C0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C8D7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116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29CA7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5D28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68C22B68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6E0C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5957F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4DDBC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Ingenia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62C4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450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8E180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3527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FE5B6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347C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649D1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CFCA" w14:textId="77777777" w:rsidR="00747712" w:rsidRDefault="004A220C">
            <w:pPr>
              <w:pStyle w:val="TableParagraph"/>
              <w:ind w:left="71" w:right="81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633138C5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295E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ED43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SIEMENS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15C1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MAGNETOM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AERA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74F7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358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F847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5060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D9FBF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8.9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64811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7A4F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0324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</w:tr>
      <w:tr w:rsidR="00747712" w14:paraId="4FEF59D5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BC59" w14:textId="77777777" w:rsidR="00747712" w:rsidRDefault="004A220C">
            <w:pPr>
              <w:pStyle w:val="TableParagraph"/>
              <w:spacing w:before="31"/>
              <w:ind w:left="98" w:right="90"/>
              <w:jc w:val="center"/>
            </w:pPr>
            <w:r>
              <w:rPr>
                <w:b/>
                <w:sz w:val="14"/>
              </w:rPr>
              <w:t>Group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A1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(First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acquisition)</w:t>
            </w:r>
          </w:p>
        </w:tc>
        <w:tc>
          <w:tcPr>
            <w:tcW w:w="15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99EB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9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A251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BE04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768F4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2601C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FB99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E5DD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1B7C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747712" w14:paraId="2438D1EC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2EE6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20453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A4AA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5F6A9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349-623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47BB9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3633-6446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493D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8B9E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100-120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9F9CE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69-72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0F94E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02CDABBD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0122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4A3E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F2502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Ingenia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9A90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450-2060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622D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3527-6211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4265A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15-20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018C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100-110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809D5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69-90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E367F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5AA24DD4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200B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0A2F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82CC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AchievadStream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77CB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579-580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D7C9D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4454-4859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27305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35472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53C9" w14:textId="77777777" w:rsidR="00747712" w:rsidRDefault="004A220C">
            <w:pPr>
              <w:pStyle w:val="TableParagraph"/>
              <w:ind w:left="68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0C9A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586A1F9C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0AEB6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36CA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19F79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Intera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FD8B9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595-2000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FD08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3000-6446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D1537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10-15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BBBE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85-100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63CEA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69-90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D57F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7C9FA365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7F88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78C5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FADA" w14:textId="77777777" w:rsidR="00747712" w:rsidRDefault="004A220C">
            <w:pPr>
              <w:pStyle w:val="TableParagraph"/>
              <w:ind w:left="96" w:right="87"/>
              <w:jc w:val="center"/>
            </w:pPr>
            <w:proofErr w:type="spellStart"/>
            <w:r>
              <w:rPr>
                <w:sz w:val="14"/>
              </w:rPr>
              <w:t>Dyscovery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450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5C82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300-480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9C80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7970-8635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AB9F6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CD595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97-98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A65FC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73882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160</w:t>
            </w:r>
          </w:p>
        </w:tc>
      </w:tr>
      <w:tr w:rsidR="00747712" w14:paraId="5C8B74C1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C6789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A066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25AA5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Signa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HDx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C53DD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520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4303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5665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9C281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7E72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116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9C00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9BDF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0FFA4ABC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AF989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3EC69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SIEMENS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6ADB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MAGNETOM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AERA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D5748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11-584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A4B95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4000-5000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78A9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7.16-8.9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BA398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92-99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BA89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15-90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3FC13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125-150</w:t>
            </w:r>
          </w:p>
        </w:tc>
      </w:tr>
      <w:tr w:rsidR="00747712" w14:paraId="2A98CE4D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BC15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9246F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SIEMENS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6FA5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MAGNETOM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ESSENZA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E510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2000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A3B4E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4000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1E46B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9.1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C8D9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D67D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7951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</w:tr>
      <w:tr w:rsidR="00747712" w14:paraId="776E51C7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2A74" w14:textId="77777777" w:rsidR="00747712" w:rsidRDefault="004A220C">
            <w:pPr>
              <w:pStyle w:val="TableParagraph"/>
              <w:spacing w:before="31"/>
              <w:ind w:left="98" w:right="90"/>
              <w:jc w:val="center"/>
            </w:pPr>
            <w:r>
              <w:rPr>
                <w:b/>
                <w:sz w:val="14"/>
              </w:rPr>
              <w:t>Group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A1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(Second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acquisition)</w:t>
            </w:r>
          </w:p>
        </w:tc>
        <w:tc>
          <w:tcPr>
            <w:tcW w:w="15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C6CC0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9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B599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A318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8BADE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A6BF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ACDE5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9A23C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19BAE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747712" w14:paraId="4CE69742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2AE3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E405F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86AA9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8978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450-650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A3A7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4409-6225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0F617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A194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C80B6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69-75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286B5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57891182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5A015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B2F0E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8F55D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AchievadStream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E35B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579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C332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4446-4859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2449" w14:textId="77777777" w:rsidR="00747712" w:rsidRDefault="004A220C">
            <w:pPr>
              <w:pStyle w:val="TableParagraph"/>
              <w:ind w:left="69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FD86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B0B5E" w14:textId="77777777" w:rsidR="00747712" w:rsidRDefault="004A220C">
            <w:pPr>
              <w:pStyle w:val="TableParagraph"/>
              <w:ind w:left="68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00191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545A857D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8F67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740D3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D9C2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Intera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D207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599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1542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4438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6016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2766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5431" w14:textId="77777777" w:rsidR="00747712" w:rsidRDefault="004A220C">
            <w:pPr>
              <w:pStyle w:val="TableParagraph"/>
              <w:ind w:left="68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90FF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01BEF88B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FFA2E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9485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SIEMENS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9C0B" w14:textId="77777777" w:rsidR="00747712" w:rsidRDefault="004A220C">
            <w:pPr>
              <w:pStyle w:val="TableParagraph"/>
              <w:ind w:left="96" w:right="87"/>
              <w:jc w:val="center"/>
            </w:pPr>
            <w:proofErr w:type="spellStart"/>
            <w:r>
              <w:rPr>
                <w:spacing w:val="-1"/>
                <w:sz w:val="14"/>
              </w:rPr>
              <w:t>Avanto</w:t>
            </w:r>
            <w:proofErr w:type="spellEnd"/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fit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A10DC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373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B0F9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5500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30D42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8.4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07DC9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110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5592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9BCE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</w:tr>
      <w:tr w:rsidR="00747712" w14:paraId="3746CC05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1A3A5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BECB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SIEMENS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5805" w14:textId="77777777" w:rsidR="00747712" w:rsidRDefault="004A220C">
            <w:pPr>
              <w:pStyle w:val="TableParagraph"/>
              <w:ind w:left="96" w:right="87"/>
              <w:jc w:val="center"/>
            </w:pPr>
            <w:r>
              <w:rPr>
                <w:sz w:val="14"/>
              </w:rPr>
              <w:t>MAGNETOM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AERA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B5B2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358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F4D80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5060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E731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8.9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E056A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27957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E388" w14:textId="77777777" w:rsidR="00747712" w:rsidRDefault="004A220C">
            <w:pPr>
              <w:pStyle w:val="TableParagraph"/>
              <w:ind w:left="101" w:right="45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</w:tr>
      <w:tr w:rsidR="00747712" w14:paraId="77A210B1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7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DC012" w14:textId="77777777" w:rsidR="00747712" w:rsidRDefault="004A220C">
            <w:pPr>
              <w:pStyle w:val="TableParagraph"/>
              <w:spacing w:before="31"/>
              <w:ind w:left="98" w:right="90"/>
              <w:jc w:val="center"/>
            </w:pPr>
            <w:r>
              <w:rPr>
                <w:b/>
                <w:sz w:val="14"/>
              </w:rPr>
              <w:t>Group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A1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(Third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acquisition)</w:t>
            </w:r>
          </w:p>
        </w:tc>
        <w:tc>
          <w:tcPr>
            <w:tcW w:w="15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E4DBA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9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8B494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49410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2538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B567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0503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20B4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6059" w14:textId="77777777" w:rsidR="00747712" w:rsidRDefault="0074771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747712" w14:paraId="7C5A05B9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58C1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4A0BB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6FDC0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8418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6.8-596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56249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3003-4454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874FE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3.34-15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1263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718D7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8-69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9E69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78292687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A7EDF" w14:textId="77777777" w:rsidR="00747712" w:rsidRDefault="004A220C">
            <w:pPr>
              <w:pStyle w:val="TableParagraph"/>
              <w:ind w:left="98" w:right="90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03CE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8EB07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AchievadStream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2251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579-588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4ECD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4446-4859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DCBFC" w14:textId="77777777" w:rsidR="00747712" w:rsidRDefault="004A220C">
            <w:pPr>
              <w:pStyle w:val="TableParagraph"/>
              <w:ind w:left="101" w:right="87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7879F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AA904" w14:textId="77777777" w:rsidR="00747712" w:rsidRDefault="004A220C">
            <w:pPr>
              <w:pStyle w:val="TableParagraph"/>
              <w:ind w:left="100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2D884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  <w:tr w:rsidR="00747712" w14:paraId="18117BBB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7FC6E" w14:textId="77777777" w:rsidR="00747712" w:rsidRDefault="004A220C">
            <w:pPr>
              <w:pStyle w:val="TableParagraph"/>
              <w:ind w:left="8"/>
              <w:jc w:val="center"/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BFDAC" w14:textId="77777777" w:rsidR="00747712" w:rsidRDefault="004A220C">
            <w:pPr>
              <w:pStyle w:val="TableParagraph"/>
              <w:ind w:left="98" w:right="90"/>
              <w:jc w:val="center"/>
            </w:pPr>
            <w:r>
              <w:rPr>
                <w:sz w:val="14"/>
              </w:rPr>
              <w:t>Philips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9709" w14:textId="77777777" w:rsidR="00747712" w:rsidRDefault="004A220C">
            <w:pPr>
              <w:pStyle w:val="TableParagraph"/>
              <w:ind w:left="96" w:right="8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Intera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0F4F" w14:textId="77777777" w:rsidR="00747712" w:rsidRDefault="004A220C">
            <w:pPr>
              <w:pStyle w:val="TableParagraph"/>
              <w:ind w:left="99" w:right="89"/>
              <w:jc w:val="center"/>
              <w:rPr>
                <w:sz w:val="14"/>
              </w:rPr>
            </w:pPr>
            <w:r>
              <w:rPr>
                <w:sz w:val="14"/>
              </w:rPr>
              <w:t>599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17C6" w14:textId="77777777" w:rsidR="00747712" w:rsidRDefault="004A220C">
            <w:pPr>
              <w:pStyle w:val="TableParagraph"/>
              <w:ind w:left="117" w:right="105"/>
              <w:jc w:val="center"/>
              <w:rPr>
                <w:sz w:val="14"/>
              </w:rPr>
            </w:pPr>
            <w:r>
              <w:rPr>
                <w:sz w:val="14"/>
              </w:rPr>
              <w:t>4438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6EB1D" w14:textId="77777777" w:rsidR="00747712" w:rsidRDefault="004A220C">
            <w:pPr>
              <w:pStyle w:val="TableParagraph"/>
              <w:ind w:left="101" w:right="52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66578" w14:textId="77777777" w:rsidR="00747712" w:rsidRDefault="004A220C">
            <w:pPr>
              <w:pStyle w:val="TableParagraph"/>
              <w:ind w:left="101" w:right="8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6D54" w14:textId="77777777" w:rsidR="00747712" w:rsidRDefault="004A220C">
            <w:pPr>
              <w:pStyle w:val="TableParagraph"/>
              <w:ind w:left="68" w:right="81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22D52" w14:textId="77777777" w:rsidR="00747712" w:rsidRDefault="004A220C">
            <w:pPr>
              <w:pStyle w:val="TableParagraph"/>
              <w:ind w:left="101" w:right="80"/>
              <w:jc w:val="center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</w:tr>
    </w:tbl>
    <w:p w14:paraId="71C47FB6" w14:textId="77777777" w:rsidR="00747712" w:rsidRDefault="00747712">
      <w:pPr>
        <w:pStyle w:val="BodyText"/>
      </w:pPr>
    </w:p>
    <w:p w14:paraId="1A644D99" w14:textId="77777777" w:rsidR="00747712" w:rsidRDefault="00747712"/>
    <w:sectPr w:rsidR="00747712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C1522" w14:textId="77777777" w:rsidR="004A220C" w:rsidRDefault="004A220C">
      <w:r>
        <w:separator/>
      </w:r>
    </w:p>
  </w:endnote>
  <w:endnote w:type="continuationSeparator" w:id="0">
    <w:p w14:paraId="6D81A404" w14:textId="77777777" w:rsidR="004A220C" w:rsidRDefault="004A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1F3E" w14:textId="77777777" w:rsidR="004A220C" w:rsidRDefault="004A220C">
      <w:r>
        <w:rPr>
          <w:color w:val="000000"/>
        </w:rPr>
        <w:separator/>
      </w:r>
    </w:p>
  </w:footnote>
  <w:footnote w:type="continuationSeparator" w:id="0">
    <w:p w14:paraId="69DFED6B" w14:textId="77777777" w:rsidR="004A220C" w:rsidRDefault="004A2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7712"/>
    <w:rsid w:val="004A220C"/>
    <w:rsid w:val="00747712"/>
    <w:rsid w:val="00B7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500BF"/>
  <w15:docId w15:val="{1B3CE1D5-FD4B-46DF-B05A-49AE6AB4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0"/>
      <w:szCs w:val="20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pPr>
      <w:spacing w:before="21"/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Destito</dc:creator>
  <dc:description/>
  <cp:lastModifiedBy>Michela Destito</cp:lastModifiedBy>
  <cp:revision>2</cp:revision>
  <dcterms:created xsi:type="dcterms:W3CDTF">2022-06-21T10:31:00Z</dcterms:created>
  <dcterms:modified xsi:type="dcterms:W3CDTF">2022-06-21T10:31:00Z</dcterms:modified>
</cp:coreProperties>
</file>