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4D4400" w14:textId="77777777" w:rsidR="00DB1D87" w:rsidRPr="006711A0" w:rsidRDefault="00DB1D87" w:rsidP="00DB1D87">
      <w:pPr>
        <w:pStyle w:val="ListParagraph"/>
        <w:spacing w:line="480" w:lineRule="auto"/>
        <w:ind w:left="0" w:firstLine="0"/>
        <w:jc w:val="both"/>
        <w:rPr>
          <w:b/>
          <w:color w:val="000000"/>
          <w:lang w:eastAsia="es-ES"/>
        </w:rPr>
      </w:pPr>
      <w:r>
        <w:rPr>
          <w:b/>
          <w:color w:val="000000"/>
          <w:sz w:val="28"/>
          <w:lang w:eastAsia="es-ES"/>
        </w:rPr>
        <w:t>Supplementary I</w:t>
      </w:r>
      <w:r w:rsidRPr="006711A0">
        <w:rPr>
          <w:b/>
          <w:color w:val="000000"/>
          <w:sz w:val="28"/>
          <w:lang w:eastAsia="es-ES"/>
        </w:rPr>
        <w:t>nformation</w:t>
      </w:r>
      <w:r w:rsidRPr="006711A0">
        <w:rPr>
          <w:sz w:val="28"/>
        </w:rPr>
        <w:tab/>
      </w:r>
    </w:p>
    <w:p w14:paraId="2436B1A8" w14:textId="77777777" w:rsidR="00DB1D87" w:rsidRPr="00143EF3" w:rsidRDefault="00DB1D87" w:rsidP="00DB1D87">
      <w:pPr>
        <w:spacing w:line="480" w:lineRule="auto"/>
        <w:ind w:firstLine="0"/>
        <w:jc w:val="both"/>
        <w:rPr>
          <w:bCs/>
        </w:rPr>
      </w:pPr>
      <w:r w:rsidRPr="00143EF3">
        <w:rPr>
          <w:bCs/>
        </w:rPr>
        <w:t>The online version contains supplementary material available at</w:t>
      </w:r>
      <w:r>
        <w:rPr>
          <w:bCs/>
        </w:rPr>
        <w:t>:</w:t>
      </w:r>
    </w:p>
    <w:p w14:paraId="614A4508" w14:textId="77777777" w:rsidR="00DB1D87" w:rsidRPr="00EF4CEF" w:rsidRDefault="00DB1D87" w:rsidP="00DB1D87">
      <w:pPr>
        <w:spacing w:line="480" w:lineRule="auto"/>
        <w:ind w:firstLine="0"/>
        <w:jc w:val="both"/>
      </w:pPr>
      <w:r>
        <w:rPr>
          <w:b/>
          <w:bCs/>
        </w:rPr>
        <w:t>Additional file 1. Table S1.</w:t>
      </w:r>
      <w:r w:rsidRPr="00505260">
        <w:rPr>
          <w:b/>
          <w:bCs/>
        </w:rPr>
        <w:t xml:space="preserve"> </w:t>
      </w:r>
      <w:r>
        <w:t>Proposed clinical break</w:t>
      </w:r>
      <w:r w:rsidRPr="00B23344">
        <w:t>point</w:t>
      </w:r>
      <w:r>
        <w:t xml:space="preserve">s for the classification of </w:t>
      </w:r>
      <w:r w:rsidRPr="00726F20">
        <w:rPr>
          <w:i/>
        </w:rPr>
        <w:t>B. hyodysenteriae</w:t>
      </w:r>
      <w:r>
        <w:t xml:space="preserve"> isolates as susceptible, intermediate or resistant to the antimicrobials commonly</w:t>
      </w:r>
      <w:r w:rsidRPr="00194DFD">
        <w:t xml:space="preserve"> used for the treatment of SD</w:t>
      </w:r>
      <w:r w:rsidRPr="00B23344">
        <w:t>.</w:t>
      </w:r>
    </w:p>
    <w:p w14:paraId="0DE448DC" w14:textId="3399329E" w:rsidR="007C36BF" w:rsidRPr="00DB1D87" w:rsidRDefault="00DB1D87" w:rsidP="00DB1D87">
      <w:pPr>
        <w:spacing w:line="480" w:lineRule="auto"/>
        <w:ind w:firstLine="0"/>
        <w:jc w:val="both"/>
      </w:pPr>
      <w:r>
        <w:rPr>
          <w:b/>
          <w:bCs/>
        </w:rPr>
        <w:t>Additional file 2. Table S2.</w:t>
      </w:r>
      <w:r w:rsidRPr="00505260">
        <w:rPr>
          <w:b/>
          <w:bCs/>
        </w:rPr>
        <w:t xml:space="preserve"> </w:t>
      </w:r>
      <w:r>
        <w:t xml:space="preserve">Classification of </w:t>
      </w:r>
      <w:r w:rsidRPr="00505260">
        <w:rPr>
          <w:i/>
          <w:iCs/>
        </w:rPr>
        <w:t>B. hyodysenteriae</w:t>
      </w:r>
      <w:r>
        <w:t xml:space="preserve"> field isolates as susceptible, intermediate or resistant to the antimicrobials commonly used for the treatment of SD.</w:t>
      </w:r>
      <w:bookmarkStart w:id="0" w:name="_GoBack"/>
      <w:bookmarkEnd w:id="0"/>
    </w:p>
    <w:sectPr w:rsidR="007C36BF" w:rsidRPr="00DB1D87" w:rsidSect="00E925BC">
      <w:footerReference w:type="default" r:id="rId8"/>
      <w:pgSz w:w="12240" w:h="15840"/>
      <w:pgMar w:top="1797" w:right="1440" w:bottom="1797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536BBA" w14:textId="77777777" w:rsidR="00217849" w:rsidRDefault="00217849" w:rsidP="00CB6C9F">
      <w:r>
        <w:separator/>
      </w:r>
    </w:p>
  </w:endnote>
  <w:endnote w:type="continuationSeparator" w:id="0">
    <w:p w14:paraId="2882D556" w14:textId="77777777" w:rsidR="00217849" w:rsidRDefault="00217849" w:rsidP="00CB6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8376243"/>
      <w:docPartObj>
        <w:docPartGallery w:val="Page Numbers (Bottom of Page)"/>
        <w:docPartUnique/>
      </w:docPartObj>
    </w:sdtPr>
    <w:sdtEndPr/>
    <w:sdtContent>
      <w:p w14:paraId="7ED2F866" w14:textId="217E7CE4" w:rsidR="00C76F40" w:rsidRDefault="00C76F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1D87" w:rsidRPr="00DB1D87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14:paraId="7E90641A" w14:textId="77777777" w:rsidR="00C76F40" w:rsidRDefault="00C76F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B9B125" w14:textId="77777777" w:rsidR="00217849" w:rsidRDefault="00217849" w:rsidP="00CB6C9F">
      <w:r>
        <w:separator/>
      </w:r>
    </w:p>
  </w:footnote>
  <w:footnote w:type="continuationSeparator" w:id="0">
    <w:p w14:paraId="2228A435" w14:textId="77777777" w:rsidR="00217849" w:rsidRDefault="00217849" w:rsidP="00CB6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4772B"/>
    <w:multiLevelType w:val="hybridMultilevel"/>
    <w:tmpl w:val="E542B77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645E0"/>
    <w:multiLevelType w:val="hybridMultilevel"/>
    <w:tmpl w:val="E944648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31E11"/>
    <w:multiLevelType w:val="hybridMultilevel"/>
    <w:tmpl w:val="03E265E8"/>
    <w:lvl w:ilvl="0" w:tplc="B96025D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2F69F7"/>
    <w:multiLevelType w:val="hybridMultilevel"/>
    <w:tmpl w:val="CC348D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BB70F9"/>
    <w:multiLevelType w:val="hybridMultilevel"/>
    <w:tmpl w:val="2F72A682"/>
    <w:lvl w:ilvl="0" w:tplc="1292BC2A"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5" w15:restartNumberingAfterBreak="0">
    <w:nsid w:val="36E11270"/>
    <w:multiLevelType w:val="hybridMultilevel"/>
    <w:tmpl w:val="7D326ADE"/>
    <w:lvl w:ilvl="0" w:tplc="0C0A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B5448AA"/>
    <w:multiLevelType w:val="hybridMultilevel"/>
    <w:tmpl w:val="88861D7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C56B05"/>
    <w:multiLevelType w:val="hybridMultilevel"/>
    <w:tmpl w:val="FC584B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C7B3EEA"/>
    <w:multiLevelType w:val="hybridMultilevel"/>
    <w:tmpl w:val="C226A88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061159"/>
    <w:multiLevelType w:val="hybridMultilevel"/>
    <w:tmpl w:val="03E265E8"/>
    <w:lvl w:ilvl="0" w:tplc="B96025D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6276B2B"/>
    <w:multiLevelType w:val="hybridMultilevel"/>
    <w:tmpl w:val="AB7642D0"/>
    <w:lvl w:ilvl="0" w:tplc="6C00BB0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7AA374C"/>
    <w:multiLevelType w:val="hybridMultilevel"/>
    <w:tmpl w:val="1AB2A8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20431"/>
    <w:multiLevelType w:val="hybridMultilevel"/>
    <w:tmpl w:val="8F1838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501741"/>
    <w:multiLevelType w:val="hybridMultilevel"/>
    <w:tmpl w:val="03E265E8"/>
    <w:lvl w:ilvl="0" w:tplc="B96025D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7"/>
  </w:num>
  <w:num w:numId="3">
    <w:abstractNumId w:val="1"/>
  </w:num>
  <w:num w:numId="4">
    <w:abstractNumId w:val="0"/>
  </w:num>
  <w:num w:numId="5">
    <w:abstractNumId w:val="10"/>
  </w:num>
  <w:num w:numId="6">
    <w:abstractNumId w:val="3"/>
  </w:num>
  <w:num w:numId="7">
    <w:abstractNumId w:val="6"/>
  </w:num>
  <w:num w:numId="8">
    <w:abstractNumId w:val="11"/>
  </w:num>
  <w:num w:numId="9">
    <w:abstractNumId w:val="4"/>
  </w:num>
  <w:num w:numId="10">
    <w:abstractNumId w:val="8"/>
  </w:num>
  <w:num w:numId="11">
    <w:abstractNumId w:val="5"/>
  </w:num>
  <w:num w:numId="12">
    <w:abstractNumId w:val="13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pt-BR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fr-FR" w:vendorID="64" w:dllVersion="4096" w:nlCheck="1" w:checkStyle="0"/>
  <w:activeWritingStyle w:appName="MSWord" w:lang="en-SG" w:vendorID="64" w:dllVersion="4096" w:nlCheck="1" w:checkStyle="0"/>
  <w:activeWritingStyle w:appName="MSWord" w:lang="en-SG" w:vendorID="64" w:dllVersion="6" w:nlCheck="1" w:checkStyle="0"/>
  <w:activeWritingStyle w:appName="MSWord" w:lang="fr-FR" w:vendorID="64" w:dllVersion="6" w:nlCheck="1" w:checkStyle="1"/>
  <w:activeWritingStyle w:appName="MSWord" w:lang="en-GB" w:vendorID="64" w:dllVersion="0" w:nlCheck="1" w:checkStyle="0"/>
  <w:activeWritingStyle w:appName="MSWord" w:lang="es-ES" w:vendorID="64" w:dllVersion="0" w:nlCheck="1" w:checkStyle="0"/>
  <w:activeWritingStyle w:appName="MSWord" w:lang="en-SG" w:vendorID="64" w:dllVersion="0" w:nlCheck="1" w:checkStyle="0"/>
  <w:activeWritingStyle w:appName="MSWord" w:lang="de-DE" w:vendorID="64" w:dllVersion="4096" w:nlCheck="1" w:checkStyle="0"/>
  <w:activeWritingStyle w:appName="MSWord" w:lang="en-GB" w:vendorID="64" w:dllVersion="131078" w:nlCheck="1" w:checkStyle="0"/>
  <w:activeWritingStyle w:appName="MSWord" w:lang="es-ES" w:vendorID="64" w:dllVersion="131078" w:nlCheck="1" w:checkStyle="0"/>
  <w:activeWritingStyle w:appName="MSWord" w:lang="en-SG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D0"/>
    <w:rsid w:val="000003F1"/>
    <w:rsid w:val="00001C59"/>
    <w:rsid w:val="00001F73"/>
    <w:rsid w:val="00003381"/>
    <w:rsid w:val="000033BA"/>
    <w:rsid w:val="00003A72"/>
    <w:rsid w:val="000051A2"/>
    <w:rsid w:val="00006E13"/>
    <w:rsid w:val="000107E8"/>
    <w:rsid w:val="000113B6"/>
    <w:rsid w:val="00011DBE"/>
    <w:rsid w:val="000124E8"/>
    <w:rsid w:val="000125B0"/>
    <w:rsid w:val="00012D5E"/>
    <w:rsid w:val="000138AE"/>
    <w:rsid w:val="000144CD"/>
    <w:rsid w:val="00014889"/>
    <w:rsid w:val="000148EF"/>
    <w:rsid w:val="00014D9A"/>
    <w:rsid w:val="000150AD"/>
    <w:rsid w:val="000159DA"/>
    <w:rsid w:val="00015D5B"/>
    <w:rsid w:val="00015FF5"/>
    <w:rsid w:val="00016185"/>
    <w:rsid w:val="0001703D"/>
    <w:rsid w:val="00020C5E"/>
    <w:rsid w:val="00021480"/>
    <w:rsid w:val="000219A3"/>
    <w:rsid w:val="000225E8"/>
    <w:rsid w:val="00022F62"/>
    <w:rsid w:val="000232B5"/>
    <w:rsid w:val="000237B5"/>
    <w:rsid w:val="00024B7E"/>
    <w:rsid w:val="00024FA9"/>
    <w:rsid w:val="00025029"/>
    <w:rsid w:val="00025AB7"/>
    <w:rsid w:val="0002606C"/>
    <w:rsid w:val="0002637D"/>
    <w:rsid w:val="00026B82"/>
    <w:rsid w:val="00027011"/>
    <w:rsid w:val="000277E2"/>
    <w:rsid w:val="00030E72"/>
    <w:rsid w:val="000310C5"/>
    <w:rsid w:val="000313A5"/>
    <w:rsid w:val="00031E48"/>
    <w:rsid w:val="00032176"/>
    <w:rsid w:val="00033D29"/>
    <w:rsid w:val="00033E17"/>
    <w:rsid w:val="00034634"/>
    <w:rsid w:val="00034CAA"/>
    <w:rsid w:val="00035A70"/>
    <w:rsid w:val="00036E71"/>
    <w:rsid w:val="00037D30"/>
    <w:rsid w:val="000401E7"/>
    <w:rsid w:val="00041174"/>
    <w:rsid w:val="0004189D"/>
    <w:rsid w:val="00042D14"/>
    <w:rsid w:val="00043066"/>
    <w:rsid w:val="00043762"/>
    <w:rsid w:val="000440E5"/>
    <w:rsid w:val="00044217"/>
    <w:rsid w:val="0004481A"/>
    <w:rsid w:val="0004482E"/>
    <w:rsid w:val="000449C4"/>
    <w:rsid w:val="0004655E"/>
    <w:rsid w:val="0004670B"/>
    <w:rsid w:val="00046AA9"/>
    <w:rsid w:val="0004753E"/>
    <w:rsid w:val="00050246"/>
    <w:rsid w:val="000505CB"/>
    <w:rsid w:val="00051498"/>
    <w:rsid w:val="00052B5E"/>
    <w:rsid w:val="00054E38"/>
    <w:rsid w:val="00056362"/>
    <w:rsid w:val="000563CC"/>
    <w:rsid w:val="00056BE7"/>
    <w:rsid w:val="00057488"/>
    <w:rsid w:val="00060348"/>
    <w:rsid w:val="000605A1"/>
    <w:rsid w:val="000605FD"/>
    <w:rsid w:val="000614E5"/>
    <w:rsid w:val="00061E25"/>
    <w:rsid w:val="00062924"/>
    <w:rsid w:val="000634F7"/>
    <w:rsid w:val="00065003"/>
    <w:rsid w:val="000651D1"/>
    <w:rsid w:val="000655DB"/>
    <w:rsid w:val="000659DD"/>
    <w:rsid w:val="000662E0"/>
    <w:rsid w:val="00066439"/>
    <w:rsid w:val="000668BB"/>
    <w:rsid w:val="000672EC"/>
    <w:rsid w:val="00067D5D"/>
    <w:rsid w:val="0007011C"/>
    <w:rsid w:val="0007104D"/>
    <w:rsid w:val="000718C1"/>
    <w:rsid w:val="00071E95"/>
    <w:rsid w:val="0007396C"/>
    <w:rsid w:val="00077343"/>
    <w:rsid w:val="000774AC"/>
    <w:rsid w:val="00077C0B"/>
    <w:rsid w:val="00077FC5"/>
    <w:rsid w:val="0008068A"/>
    <w:rsid w:val="00082196"/>
    <w:rsid w:val="00083F16"/>
    <w:rsid w:val="00084A29"/>
    <w:rsid w:val="00084BB9"/>
    <w:rsid w:val="0008587C"/>
    <w:rsid w:val="00085B4F"/>
    <w:rsid w:val="00086787"/>
    <w:rsid w:val="00086A62"/>
    <w:rsid w:val="00087362"/>
    <w:rsid w:val="00087432"/>
    <w:rsid w:val="000879EC"/>
    <w:rsid w:val="00087A98"/>
    <w:rsid w:val="00087B9E"/>
    <w:rsid w:val="00087C00"/>
    <w:rsid w:val="0009037F"/>
    <w:rsid w:val="00090A60"/>
    <w:rsid w:val="000916F5"/>
    <w:rsid w:val="000932CF"/>
    <w:rsid w:val="00094543"/>
    <w:rsid w:val="000949BC"/>
    <w:rsid w:val="000961B4"/>
    <w:rsid w:val="00096320"/>
    <w:rsid w:val="00097598"/>
    <w:rsid w:val="00097EBB"/>
    <w:rsid w:val="000A15B0"/>
    <w:rsid w:val="000A1E25"/>
    <w:rsid w:val="000A1EEE"/>
    <w:rsid w:val="000A2660"/>
    <w:rsid w:val="000A490C"/>
    <w:rsid w:val="000A54F3"/>
    <w:rsid w:val="000A58DF"/>
    <w:rsid w:val="000A5E50"/>
    <w:rsid w:val="000A6AC6"/>
    <w:rsid w:val="000A70CA"/>
    <w:rsid w:val="000A7760"/>
    <w:rsid w:val="000A7872"/>
    <w:rsid w:val="000A78CA"/>
    <w:rsid w:val="000A7A00"/>
    <w:rsid w:val="000A7AB3"/>
    <w:rsid w:val="000B0949"/>
    <w:rsid w:val="000B16AF"/>
    <w:rsid w:val="000B208E"/>
    <w:rsid w:val="000B2E0D"/>
    <w:rsid w:val="000B369A"/>
    <w:rsid w:val="000B3D31"/>
    <w:rsid w:val="000B3E2E"/>
    <w:rsid w:val="000B432F"/>
    <w:rsid w:val="000B4CE6"/>
    <w:rsid w:val="000B5E11"/>
    <w:rsid w:val="000B6279"/>
    <w:rsid w:val="000B6560"/>
    <w:rsid w:val="000B68F9"/>
    <w:rsid w:val="000B7550"/>
    <w:rsid w:val="000B7F44"/>
    <w:rsid w:val="000C2DCC"/>
    <w:rsid w:val="000C336E"/>
    <w:rsid w:val="000C3880"/>
    <w:rsid w:val="000C4A69"/>
    <w:rsid w:val="000C730A"/>
    <w:rsid w:val="000C76FC"/>
    <w:rsid w:val="000C7F37"/>
    <w:rsid w:val="000D117C"/>
    <w:rsid w:val="000D2D27"/>
    <w:rsid w:val="000D3F12"/>
    <w:rsid w:val="000D44C5"/>
    <w:rsid w:val="000D4619"/>
    <w:rsid w:val="000D6F5E"/>
    <w:rsid w:val="000D72D6"/>
    <w:rsid w:val="000D7E87"/>
    <w:rsid w:val="000E00AB"/>
    <w:rsid w:val="000E026F"/>
    <w:rsid w:val="000E0549"/>
    <w:rsid w:val="000E07DF"/>
    <w:rsid w:val="000E09E0"/>
    <w:rsid w:val="000E1457"/>
    <w:rsid w:val="000E4517"/>
    <w:rsid w:val="000E4C74"/>
    <w:rsid w:val="000E5056"/>
    <w:rsid w:val="000E5965"/>
    <w:rsid w:val="000E68A7"/>
    <w:rsid w:val="000E6F9A"/>
    <w:rsid w:val="000E7E77"/>
    <w:rsid w:val="000F1BF1"/>
    <w:rsid w:val="000F248D"/>
    <w:rsid w:val="000F3193"/>
    <w:rsid w:val="000F334E"/>
    <w:rsid w:val="000F3677"/>
    <w:rsid w:val="000F3FC1"/>
    <w:rsid w:val="000F5593"/>
    <w:rsid w:val="000F581F"/>
    <w:rsid w:val="000F5AF0"/>
    <w:rsid w:val="000F64E1"/>
    <w:rsid w:val="000F67CE"/>
    <w:rsid w:val="000F7156"/>
    <w:rsid w:val="000F779D"/>
    <w:rsid w:val="000F7FA2"/>
    <w:rsid w:val="00100DBE"/>
    <w:rsid w:val="00101A05"/>
    <w:rsid w:val="00101A3F"/>
    <w:rsid w:val="001021E5"/>
    <w:rsid w:val="00104544"/>
    <w:rsid w:val="00107103"/>
    <w:rsid w:val="00107C35"/>
    <w:rsid w:val="00110574"/>
    <w:rsid w:val="00112759"/>
    <w:rsid w:val="001131D0"/>
    <w:rsid w:val="001139F0"/>
    <w:rsid w:val="00114430"/>
    <w:rsid w:val="00115B75"/>
    <w:rsid w:val="00120131"/>
    <w:rsid w:val="00121369"/>
    <w:rsid w:val="00121802"/>
    <w:rsid w:val="00123D99"/>
    <w:rsid w:val="00124CA5"/>
    <w:rsid w:val="0012632F"/>
    <w:rsid w:val="00126627"/>
    <w:rsid w:val="00126CAB"/>
    <w:rsid w:val="001271D8"/>
    <w:rsid w:val="00127E39"/>
    <w:rsid w:val="001302FB"/>
    <w:rsid w:val="00130331"/>
    <w:rsid w:val="0013042D"/>
    <w:rsid w:val="00131E91"/>
    <w:rsid w:val="00132125"/>
    <w:rsid w:val="001327DC"/>
    <w:rsid w:val="00133848"/>
    <w:rsid w:val="00133CC3"/>
    <w:rsid w:val="0013403B"/>
    <w:rsid w:val="001351AD"/>
    <w:rsid w:val="0013602A"/>
    <w:rsid w:val="00137635"/>
    <w:rsid w:val="001377A2"/>
    <w:rsid w:val="00137F3A"/>
    <w:rsid w:val="00141E22"/>
    <w:rsid w:val="00142852"/>
    <w:rsid w:val="00142B6E"/>
    <w:rsid w:val="00142F23"/>
    <w:rsid w:val="00143D1C"/>
    <w:rsid w:val="00143EF3"/>
    <w:rsid w:val="00144684"/>
    <w:rsid w:val="00144CD0"/>
    <w:rsid w:val="00145768"/>
    <w:rsid w:val="001463EE"/>
    <w:rsid w:val="00146476"/>
    <w:rsid w:val="001465B1"/>
    <w:rsid w:val="00146F7E"/>
    <w:rsid w:val="00147158"/>
    <w:rsid w:val="00147217"/>
    <w:rsid w:val="00147C2F"/>
    <w:rsid w:val="00147CD6"/>
    <w:rsid w:val="001508A1"/>
    <w:rsid w:val="00151179"/>
    <w:rsid w:val="00152464"/>
    <w:rsid w:val="0015304E"/>
    <w:rsid w:val="00153EA1"/>
    <w:rsid w:val="001543F7"/>
    <w:rsid w:val="00155FBA"/>
    <w:rsid w:val="00156546"/>
    <w:rsid w:val="00156F8B"/>
    <w:rsid w:val="001575E4"/>
    <w:rsid w:val="00157981"/>
    <w:rsid w:val="001579E7"/>
    <w:rsid w:val="001630A9"/>
    <w:rsid w:val="00163427"/>
    <w:rsid w:val="00163553"/>
    <w:rsid w:val="00163672"/>
    <w:rsid w:val="0016447A"/>
    <w:rsid w:val="00165013"/>
    <w:rsid w:val="00165E95"/>
    <w:rsid w:val="0016665D"/>
    <w:rsid w:val="001672FA"/>
    <w:rsid w:val="001708F3"/>
    <w:rsid w:val="00171097"/>
    <w:rsid w:val="001717AD"/>
    <w:rsid w:val="00171FCB"/>
    <w:rsid w:val="00172363"/>
    <w:rsid w:val="001729DB"/>
    <w:rsid w:val="001735C5"/>
    <w:rsid w:val="0017377B"/>
    <w:rsid w:val="00174B43"/>
    <w:rsid w:val="00175199"/>
    <w:rsid w:val="0017534D"/>
    <w:rsid w:val="00176278"/>
    <w:rsid w:val="00176653"/>
    <w:rsid w:val="001767C8"/>
    <w:rsid w:val="00177C31"/>
    <w:rsid w:val="0018093E"/>
    <w:rsid w:val="00180ECA"/>
    <w:rsid w:val="00180F92"/>
    <w:rsid w:val="0018198C"/>
    <w:rsid w:val="00181A42"/>
    <w:rsid w:val="00181CF4"/>
    <w:rsid w:val="00182E1F"/>
    <w:rsid w:val="00183603"/>
    <w:rsid w:val="00183968"/>
    <w:rsid w:val="0018489F"/>
    <w:rsid w:val="00184B22"/>
    <w:rsid w:val="001857A1"/>
    <w:rsid w:val="001859F4"/>
    <w:rsid w:val="00186FCF"/>
    <w:rsid w:val="001874A4"/>
    <w:rsid w:val="001913D7"/>
    <w:rsid w:val="00191986"/>
    <w:rsid w:val="001921FA"/>
    <w:rsid w:val="0019296E"/>
    <w:rsid w:val="00192D51"/>
    <w:rsid w:val="001931E6"/>
    <w:rsid w:val="001932C1"/>
    <w:rsid w:val="0019373F"/>
    <w:rsid w:val="0019376B"/>
    <w:rsid w:val="00194624"/>
    <w:rsid w:val="00194DFD"/>
    <w:rsid w:val="00194FBD"/>
    <w:rsid w:val="00195960"/>
    <w:rsid w:val="00195DB0"/>
    <w:rsid w:val="001A0848"/>
    <w:rsid w:val="001A0DED"/>
    <w:rsid w:val="001A19DE"/>
    <w:rsid w:val="001A1B34"/>
    <w:rsid w:val="001A236E"/>
    <w:rsid w:val="001A2430"/>
    <w:rsid w:val="001A2AFA"/>
    <w:rsid w:val="001A3221"/>
    <w:rsid w:val="001A3E23"/>
    <w:rsid w:val="001A3F68"/>
    <w:rsid w:val="001A4E5A"/>
    <w:rsid w:val="001A5079"/>
    <w:rsid w:val="001A56BC"/>
    <w:rsid w:val="001A5845"/>
    <w:rsid w:val="001A59E6"/>
    <w:rsid w:val="001A6148"/>
    <w:rsid w:val="001A65A3"/>
    <w:rsid w:val="001A66F0"/>
    <w:rsid w:val="001A6B46"/>
    <w:rsid w:val="001A6EB9"/>
    <w:rsid w:val="001A6EEB"/>
    <w:rsid w:val="001A7194"/>
    <w:rsid w:val="001A774B"/>
    <w:rsid w:val="001B0025"/>
    <w:rsid w:val="001B18E8"/>
    <w:rsid w:val="001B2322"/>
    <w:rsid w:val="001B2F2D"/>
    <w:rsid w:val="001B30FD"/>
    <w:rsid w:val="001B37A5"/>
    <w:rsid w:val="001B3B4F"/>
    <w:rsid w:val="001B4D42"/>
    <w:rsid w:val="001B4D6D"/>
    <w:rsid w:val="001B514D"/>
    <w:rsid w:val="001B6D01"/>
    <w:rsid w:val="001B70A6"/>
    <w:rsid w:val="001B7CF8"/>
    <w:rsid w:val="001C0442"/>
    <w:rsid w:val="001C07C7"/>
    <w:rsid w:val="001C0A3B"/>
    <w:rsid w:val="001C0E74"/>
    <w:rsid w:val="001C1761"/>
    <w:rsid w:val="001C1933"/>
    <w:rsid w:val="001C1A99"/>
    <w:rsid w:val="001C23DF"/>
    <w:rsid w:val="001C2C6F"/>
    <w:rsid w:val="001C302F"/>
    <w:rsid w:val="001C3228"/>
    <w:rsid w:val="001C3869"/>
    <w:rsid w:val="001C3973"/>
    <w:rsid w:val="001C3B7B"/>
    <w:rsid w:val="001C48D9"/>
    <w:rsid w:val="001C4A43"/>
    <w:rsid w:val="001C513B"/>
    <w:rsid w:val="001C606E"/>
    <w:rsid w:val="001C62E2"/>
    <w:rsid w:val="001C63F7"/>
    <w:rsid w:val="001C6706"/>
    <w:rsid w:val="001C6971"/>
    <w:rsid w:val="001C6C57"/>
    <w:rsid w:val="001C7170"/>
    <w:rsid w:val="001C72F5"/>
    <w:rsid w:val="001C7419"/>
    <w:rsid w:val="001D0992"/>
    <w:rsid w:val="001D150F"/>
    <w:rsid w:val="001D2F32"/>
    <w:rsid w:val="001D3536"/>
    <w:rsid w:val="001D3E20"/>
    <w:rsid w:val="001D423A"/>
    <w:rsid w:val="001D45D8"/>
    <w:rsid w:val="001D4E7C"/>
    <w:rsid w:val="001D5067"/>
    <w:rsid w:val="001D7107"/>
    <w:rsid w:val="001D7D2E"/>
    <w:rsid w:val="001E033C"/>
    <w:rsid w:val="001E1621"/>
    <w:rsid w:val="001E1E70"/>
    <w:rsid w:val="001E2E20"/>
    <w:rsid w:val="001E37B8"/>
    <w:rsid w:val="001E3E67"/>
    <w:rsid w:val="001E460B"/>
    <w:rsid w:val="001E465D"/>
    <w:rsid w:val="001E4747"/>
    <w:rsid w:val="001E668E"/>
    <w:rsid w:val="001E66CB"/>
    <w:rsid w:val="001E6839"/>
    <w:rsid w:val="001E69B4"/>
    <w:rsid w:val="001F098B"/>
    <w:rsid w:val="001F0BD8"/>
    <w:rsid w:val="001F0D11"/>
    <w:rsid w:val="001F0F85"/>
    <w:rsid w:val="001F1810"/>
    <w:rsid w:val="001F2E2C"/>
    <w:rsid w:val="001F2F5F"/>
    <w:rsid w:val="001F3CEE"/>
    <w:rsid w:val="001F509B"/>
    <w:rsid w:val="001F59B9"/>
    <w:rsid w:val="001F5A65"/>
    <w:rsid w:val="002008E9"/>
    <w:rsid w:val="00201712"/>
    <w:rsid w:val="00201E3C"/>
    <w:rsid w:val="002030EE"/>
    <w:rsid w:val="00203AAE"/>
    <w:rsid w:val="00203AE4"/>
    <w:rsid w:val="0020440F"/>
    <w:rsid w:val="00204903"/>
    <w:rsid w:val="00204C36"/>
    <w:rsid w:val="00204CF1"/>
    <w:rsid w:val="00205A17"/>
    <w:rsid w:val="00205EA2"/>
    <w:rsid w:val="00205F6E"/>
    <w:rsid w:val="00206204"/>
    <w:rsid w:val="00206919"/>
    <w:rsid w:val="00206A1A"/>
    <w:rsid w:val="00206CB9"/>
    <w:rsid w:val="00206D1B"/>
    <w:rsid w:val="00207144"/>
    <w:rsid w:val="00207226"/>
    <w:rsid w:val="0020732C"/>
    <w:rsid w:val="002073CF"/>
    <w:rsid w:val="00207AE6"/>
    <w:rsid w:val="0021075B"/>
    <w:rsid w:val="00210A28"/>
    <w:rsid w:val="00210DC4"/>
    <w:rsid w:val="00211A11"/>
    <w:rsid w:val="00212618"/>
    <w:rsid w:val="00213BFA"/>
    <w:rsid w:val="00213D19"/>
    <w:rsid w:val="00214622"/>
    <w:rsid w:val="00214D9D"/>
    <w:rsid w:val="00215B50"/>
    <w:rsid w:val="00215CF5"/>
    <w:rsid w:val="002175DD"/>
    <w:rsid w:val="00217849"/>
    <w:rsid w:val="00217CD7"/>
    <w:rsid w:val="00220018"/>
    <w:rsid w:val="002200E2"/>
    <w:rsid w:val="002203CB"/>
    <w:rsid w:val="002203E2"/>
    <w:rsid w:val="00220830"/>
    <w:rsid w:val="00221E94"/>
    <w:rsid w:val="0022283B"/>
    <w:rsid w:val="002229F2"/>
    <w:rsid w:val="00222FCB"/>
    <w:rsid w:val="002233B0"/>
    <w:rsid w:val="00223D1D"/>
    <w:rsid w:val="00225F7B"/>
    <w:rsid w:val="002263B6"/>
    <w:rsid w:val="00226BFF"/>
    <w:rsid w:val="002274BF"/>
    <w:rsid w:val="0023058B"/>
    <w:rsid w:val="00230A5B"/>
    <w:rsid w:val="00230F97"/>
    <w:rsid w:val="00230FE7"/>
    <w:rsid w:val="002320FB"/>
    <w:rsid w:val="002326F1"/>
    <w:rsid w:val="00233C7B"/>
    <w:rsid w:val="00234E10"/>
    <w:rsid w:val="002358A6"/>
    <w:rsid w:val="00236C00"/>
    <w:rsid w:val="002370A5"/>
    <w:rsid w:val="00237993"/>
    <w:rsid w:val="00237DFD"/>
    <w:rsid w:val="0024003E"/>
    <w:rsid w:val="0024118D"/>
    <w:rsid w:val="00241F45"/>
    <w:rsid w:val="00242065"/>
    <w:rsid w:val="00242B8B"/>
    <w:rsid w:val="00242F76"/>
    <w:rsid w:val="00243F14"/>
    <w:rsid w:val="00244845"/>
    <w:rsid w:val="00244AEF"/>
    <w:rsid w:val="00245C26"/>
    <w:rsid w:val="00245DE7"/>
    <w:rsid w:val="002463C0"/>
    <w:rsid w:val="00247A7E"/>
    <w:rsid w:val="002509BD"/>
    <w:rsid w:val="00250E76"/>
    <w:rsid w:val="0025153C"/>
    <w:rsid w:val="00252174"/>
    <w:rsid w:val="00252934"/>
    <w:rsid w:val="00253C1D"/>
    <w:rsid w:val="00254203"/>
    <w:rsid w:val="0025490C"/>
    <w:rsid w:val="00254B64"/>
    <w:rsid w:val="00254B6A"/>
    <w:rsid w:val="002559F8"/>
    <w:rsid w:val="00255C5C"/>
    <w:rsid w:val="00255E3B"/>
    <w:rsid w:val="00255EB0"/>
    <w:rsid w:val="00256107"/>
    <w:rsid w:val="0025613D"/>
    <w:rsid w:val="00256420"/>
    <w:rsid w:val="00260068"/>
    <w:rsid w:val="00260D88"/>
    <w:rsid w:val="002627E9"/>
    <w:rsid w:val="002631A6"/>
    <w:rsid w:val="00263525"/>
    <w:rsid w:val="00263835"/>
    <w:rsid w:val="00265520"/>
    <w:rsid w:val="00265D4B"/>
    <w:rsid w:val="002668EA"/>
    <w:rsid w:val="0026711B"/>
    <w:rsid w:val="0026735B"/>
    <w:rsid w:val="0026798B"/>
    <w:rsid w:val="0027172F"/>
    <w:rsid w:val="00271F45"/>
    <w:rsid w:val="002722EB"/>
    <w:rsid w:val="00272AB0"/>
    <w:rsid w:val="002731C8"/>
    <w:rsid w:val="00273A4A"/>
    <w:rsid w:val="00273BC6"/>
    <w:rsid w:val="002748C0"/>
    <w:rsid w:val="00274F39"/>
    <w:rsid w:val="0027543C"/>
    <w:rsid w:val="00275766"/>
    <w:rsid w:val="00275B5C"/>
    <w:rsid w:val="002775A9"/>
    <w:rsid w:val="002775CB"/>
    <w:rsid w:val="00277809"/>
    <w:rsid w:val="00277B12"/>
    <w:rsid w:val="00280895"/>
    <w:rsid w:val="00280E89"/>
    <w:rsid w:val="0028158D"/>
    <w:rsid w:val="00281720"/>
    <w:rsid w:val="00281D3D"/>
    <w:rsid w:val="002835E6"/>
    <w:rsid w:val="00283EEE"/>
    <w:rsid w:val="00284F70"/>
    <w:rsid w:val="00285F1B"/>
    <w:rsid w:val="00286ACA"/>
    <w:rsid w:val="00286B23"/>
    <w:rsid w:val="00286FEB"/>
    <w:rsid w:val="0028723D"/>
    <w:rsid w:val="00290359"/>
    <w:rsid w:val="00290A18"/>
    <w:rsid w:val="00290C65"/>
    <w:rsid w:val="00290F80"/>
    <w:rsid w:val="00291546"/>
    <w:rsid w:val="002915E9"/>
    <w:rsid w:val="00293534"/>
    <w:rsid w:val="00295322"/>
    <w:rsid w:val="00296193"/>
    <w:rsid w:val="002964A5"/>
    <w:rsid w:val="002965E8"/>
    <w:rsid w:val="00296636"/>
    <w:rsid w:val="00296670"/>
    <w:rsid w:val="002A0E6E"/>
    <w:rsid w:val="002A1265"/>
    <w:rsid w:val="002A2458"/>
    <w:rsid w:val="002A2B9F"/>
    <w:rsid w:val="002A48E7"/>
    <w:rsid w:val="002A537B"/>
    <w:rsid w:val="002A58BA"/>
    <w:rsid w:val="002A67AE"/>
    <w:rsid w:val="002A6807"/>
    <w:rsid w:val="002B0550"/>
    <w:rsid w:val="002B0D6A"/>
    <w:rsid w:val="002B159D"/>
    <w:rsid w:val="002B15BE"/>
    <w:rsid w:val="002B18EC"/>
    <w:rsid w:val="002B2D16"/>
    <w:rsid w:val="002B30FF"/>
    <w:rsid w:val="002B3456"/>
    <w:rsid w:val="002B39CB"/>
    <w:rsid w:val="002B3ACF"/>
    <w:rsid w:val="002B3C94"/>
    <w:rsid w:val="002B4D50"/>
    <w:rsid w:val="002B50F4"/>
    <w:rsid w:val="002B5265"/>
    <w:rsid w:val="002B5287"/>
    <w:rsid w:val="002B5EFB"/>
    <w:rsid w:val="002B661B"/>
    <w:rsid w:val="002B70E0"/>
    <w:rsid w:val="002B72A0"/>
    <w:rsid w:val="002B7976"/>
    <w:rsid w:val="002B7BC5"/>
    <w:rsid w:val="002B7C11"/>
    <w:rsid w:val="002C0098"/>
    <w:rsid w:val="002C2221"/>
    <w:rsid w:val="002C2A3F"/>
    <w:rsid w:val="002C344D"/>
    <w:rsid w:val="002C362F"/>
    <w:rsid w:val="002C435D"/>
    <w:rsid w:val="002C45A7"/>
    <w:rsid w:val="002C59DB"/>
    <w:rsid w:val="002C6D92"/>
    <w:rsid w:val="002C7198"/>
    <w:rsid w:val="002D171C"/>
    <w:rsid w:val="002D23FB"/>
    <w:rsid w:val="002D2636"/>
    <w:rsid w:val="002D3C25"/>
    <w:rsid w:val="002D42A8"/>
    <w:rsid w:val="002D4593"/>
    <w:rsid w:val="002D555B"/>
    <w:rsid w:val="002D6326"/>
    <w:rsid w:val="002D67E5"/>
    <w:rsid w:val="002E044B"/>
    <w:rsid w:val="002E0599"/>
    <w:rsid w:val="002E1157"/>
    <w:rsid w:val="002E137B"/>
    <w:rsid w:val="002E14BC"/>
    <w:rsid w:val="002E1994"/>
    <w:rsid w:val="002E2D76"/>
    <w:rsid w:val="002E3838"/>
    <w:rsid w:val="002E395D"/>
    <w:rsid w:val="002E3ADC"/>
    <w:rsid w:val="002E3B54"/>
    <w:rsid w:val="002E5705"/>
    <w:rsid w:val="002E5CBA"/>
    <w:rsid w:val="002E710B"/>
    <w:rsid w:val="002F01AE"/>
    <w:rsid w:val="002F0F4C"/>
    <w:rsid w:val="002F27BB"/>
    <w:rsid w:val="002F296A"/>
    <w:rsid w:val="002F2EF6"/>
    <w:rsid w:val="002F32D1"/>
    <w:rsid w:val="002F376C"/>
    <w:rsid w:val="002F4C48"/>
    <w:rsid w:val="002F5BC1"/>
    <w:rsid w:val="002F5C7D"/>
    <w:rsid w:val="002F5FF9"/>
    <w:rsid w:val="002F68A7"/>
    <w:rsid w:val="002F7AB1"/>
    <w:rsid w:val="002F7AF1"/>
    <w:rsid w:val="002F7B73"/>
    <w:rsid w:val="003001DE"/>
    <w:rsid w:val="00300776"/>
    <w:rsid w:val="00300831"/>
    <w:rsid w:val="00301C6E"/>
    <w:rsid w:val="003035FE"/>
    <w:rsid w:val="00303AA4"/>
    <w:rsid w:val="00303E21"/>
    <w:rsid w:val="00303ED4"/>
    <w:rsid w:val="0030490F"/>
    <w:rsid w:val="00304EBD"/>
    <w:rsid w:val="00305BC4"/>
    <w:rsid w:val="00306202"/>
    <w:rsid w:val="00306600"/>
    <w:rsid w:val="003068DB"/>
    <w:rsid w:val="00307152"/>
    <w:rsid w:val="003076CD"/>
    <w:rsid w:val="00307A64"/>
    <w:rsid w:val="00307A6C"/>
    <w:rsid w:val="00310305"/>
    <w:rsid w:val="003104ED"/>
    <w:rsid w:val="003107F3"/>
    <w:rsid w:val="00310B6D"/>
    <w:rsid w:val="003116C0"/>
    <w:rsid w:val="00311A26"/>
    <w:rsid w:val="00311CDF"/>
    <w:rsid w:val="00312C6E"/>
    <w:rsid w:val="00314A4A"/>
    <w:rsid w:val="003159BE"/>
    <w:rsid w:val="0031637E"/>
    <w:rsid w:val="00316B15"/>
    <w:rsid w:val="00316C8E"/>
    <w:rsid w:val="00317561"/>
    <w:rsid w:val="00320513"/>
    <w:rsid w:val="00320545"/>
    <w:rsid w:val="00321D2C"/>
    <w:rsid w:val="00324B26"/>
    <w:rsid w:val="0032670B"/>
    <w:rsid w:val="00326753"/>
    <w:rsid w:val="003268A2"/>
    <w:rsid w:val="00326A3F"/>
    <w:rsid w:val="00326ECB"/>
    <w:rsid w:val="00327296"/>
    <w:rsid w:val="003278B4"/>
    <w:rsid w:val="003300B8"/>
    <w:rsid w:val="003303FF"/>
    <w:rsid w:val="00330862"/>
    <w:rsid w:val="00330A9C"/>
    <w:rsid w:val="0033105F"/>
    <w:rsid w:val="00332100"/>
    <w:rsid w:val="003322BA"/>
    <w:rsid w:val="00332578"/>
    <w:rsid w:val="00332F3C"/>
    <w:rsid w:val="00333235"/>
    <w:rsid w:val="00334080"/>
    <w:rsid w:val="00334602"/>
    <w:rsid w:val="00334FD5"/>
    <w:rsid w:val="003350E5"/>
    <w:rsid w:val="00335BD5"/>
    <w:rsid w:val="00336235"/>
    <w:rsid w:val="00336D4A"/>
    <w:rsid w:val="00336F95"/>
    <w:rsid w:val="00337194"/>
    <w:rsid w:val="00337980"/>
    <w:rsid w:val="00340070"/>
    <w:rsid w:val="00340328"/>
    <w:rsid w:val="00340D36"/>
    <w:rsid w:val="00340D59"/>
    <w:rsid w:val="00340DC9"/>
    <w:rsid w:val="00341924"/>
    <w:rsid w:val="00341AF0"/>
    <w:rsid w:val="00341FD9"/>
    <w:rsid w:val="00342134"/>
    <w:rsid w:val="003426F3"/>
    <w:rsid w:val="003433ED"/>
    <w:rsid w:val="0034412A"/>
    <w:rsid w:val="003454DD"/>
    <w:rsid w:val="003455DC"/>
    <w:rsid w:val="00345B50"/>
    <w:rsid w:val="00345CFE"/>
    <w:rsid w:val="00347067"/>
    <w:rsid w:val="00347AB5"/>
    <w:rsid w:val="0035020A"/>
    <w:rsid w:val="0035055D"/>
    <w:rsid w:val="0035158E"/>
    <w:rsid w:val="00351CF3"/>
    <w:rsid w:val="00351EBF"/>
    <w:rsid w:val="00352BBA"/>
    <w:rsid w:val="00352D65"/>
    <w:rsid w:val="00353933"/>
    <w:rsid w:val="00354130"/>
    <w:rsid w:val="00354419"/>
    <w:rsid w:val="00354A2C"/>
    <w:rsid w:val="00354F51"/>
    <w:rsid w:val="00355012"/>
    <w:rsid w:val="00355658"/>
    <w:rsid w:val="003558A4"/>
    <w:rsid w:val="00355938"/>
    <w:rsid w:val="00355B42"/>
    <w:rsid w:val="00356648"/>
    <w:rsid w:val="003566DB"/>
    <w:rsid w:val="00356899"/>
    <w:rsid w:val="00357637"/>
    <w:rsid w:val="0035773B"/>
    <w:rsid w:val="003577C8"/>
    <w:rsid w:val="00360B28"/>
    <w:rsid w:val="00360B5E"/>
    <w:rsid w:val="003621D6"/>
    <w:rsid w:val="003621FC"/>
    <w:rsid w:val="003624AD"/>
    <w:rsid w:val="003625A4"/>
    <w:rsid w:val="0036345A"/>
    <w:rsid w:val="00363EFF"/>
    <w:rsid w:val="003642BA"/>
    <w:rsid w:val="00364BC7"/>
    <w:rsid w:val="003705DF"/>
    <w:rsid w:val="0037157B"/>
    <w:rsid w:val="0037237F"/>
    <w:rsid w:val="00372C7E"/>
    <w:rsid w:val="00373D7E"/>
    <w:rsid w:val="00374F6A"/>
    <w:rsid w:val="003750AD"/>
    <w:rsid w:val="003753EC"/>
    <w:rsid w:val="00375B84"/>
    <w:rsid w:val="00376BF9"/>
    <w:rsid w:val="00377003"/>
    <w:rsid w:val="0037774F"/>
    <w:rsid w:val="00380695"/>
    <w:rsid w:val="003806FA"/>
    <w:rsid w:val="00382516"/>
    <w:rsid w:val="00382756"/>
    <w:rsid w:val="003827A3"/>
    <w:rsid w:val="00382B13"/>
    <w:rsid w:val="003833E0"/>
    <w:rsid w:val="0038422D"/>
    <w:rsid w:val="003904A1"/>
    <w:rsid w:val="00390DED"/>
    <w:rsid w:val="00391158"/>
    <w:rsid w:val="00393DF2"/>
    <w:rsid w:val="003951D1"/>
    <w:rsid w:val="00395234"/>
    <w:rsid w:val="00395590"/>
    <w:rsid w:val="00395E4B"/>
    <w:rsid w:val="00396131"/>
    <w:rsid w:val="00396663"/>
    <w:rsid w:val="00397B04"/>
    <w:rsid w:val="003A087C"/>
    <w:rsid w:val="003A0FA5"/>
    <w:rsid w:val="003A163B"/>
    <w:rsid w:val="003A1A53"/>
    <w:rsid w:val="003A1DFF"/>
    <w:rsid w:val="003A2912"/>
    <w:rsid w:val="003A2BAB"/>
    <w:rsid w:val="003A40EC"/>
    <w:rsid w:val="003A57A8"/>
    <w:rsid w:val="003A597D"/>
    <w:rsid w:val="003A6D78"/>
    <w:rsid w:val="003A6E20"/>
    <w:rsid w:val="003A70F4"/>
    <w:rsid w:val="003A74C2"/>
    <w:rsid w:val="003A7B03"/>
    <w:rsid w:val="003A7D77"/>
    <w:rsid w:val="003A7DB1"/>
    <w:rsid w:val="003B040B"/>
    <w:rsid w:val="003B04B4"/>
    <w:rsid w:val="003B0A11"/>
    <w:rsid w:val="003B18D9"/>
    <w:rsid w:val="003B2535"/>
    <w:rsid w:val="003B29C2"/>
    <w:rsid w:val="003B4860"/>
    <w:rsid w:val="003B6539"/>
    <w:rsid w:val="003B6FAF"/>
    <w:rsid w:val="003C189C"/>
    <w:rsid w:val="003C1D37"/>
    <w:rsid w:val="003C21DB"/>
    <w:rsid w:val="003C26FE"/>
    <w:rsid w:val="003C361F"/>
    <w:rsid w:val="003C3C7F"/>
    <w:rsid w:val="003C4127"/>
    <w:rsid w:val="003C5619"/>
    <w:rsid w:val="003C5D71"/>
    <w:rsid w:val="003C6315"/>
    <w:rsid w:val="003C7107"/>
    <w:rsid w:val="003C7FCD"/>
    <w:rsid w:val="003D14D1"/>
    <w:rsid w:val="003D1F89"/>
    <w:rsid w:val="003D2A67"/>
    <w:rsid w:val="003D2D43"/>
    <w:rsid w:val="003D3C26"/>
    <w:rsid w:val="003D3D00"/>
    <w:rsid w:val="003D43CC"/>
    <w:rsid w:val="003D4AE5"/>
    <w:rsid w:val="003D5701"/>
    <w:rsid w:val="003D5999"/>
    <w:rsid w:val="003D5A4B"/>
    <w:rsid w:val="003D60D9"/>
    <w:rsid w:val="003D6138"/>
    <w:rsid w:val="003D67AA"/>
    <w:rsid w:val="003D702F"/>
    <w:rsid w:val="003D7042"/>
    <w:rsid w:val="003D7542"/>
    <w:rsid w:val="003D7970"/>
    <w:rsid w:val="003E0C2A"/>
    <w:rsid w:val="003E1DF3"/>
    <w:rsid w:val="003E1FB9"/>
    <w:rsid w:val="003E2F1C"/>
    <w:rsid w:val="003E31C8"/>
    <w:rsid w:val="003E3247"/>
    <w:rsid w:val="003E393F"/>
    <w:rsid w:val="003E4C66"/>
    <w:rsid w:val="003E5428"/>
    <w:rsid w:val="003E543F"/>
    <w:rsid w:val="003E5D6C"/>
    <w:rsid w:val="003E6668"/>
    <w:rsid w:val="003F18ED"/>
    <w:rsid w:val="003F270F"/>
    <w:rsid w:val="003F45FB"/>
    <w:rsid w:val="003F5504"/>
    <w:rsid w:val="003F592F"/>
    <w:rsid w:val="003F65B7"/>
    <w:rsid w:val="003F707C"/>
    <w:rsid w:val="003F708A"/>
    <w:rsid w:val="003F7750"/>
    <w:rsid w:val="003F7D7F"/>
    <w:rsid w:val="003F7FA4"/>
    <w:rsid w:val="0040098B"/>
    <w:rsid w:val="00401955"/>
    <w:rsid w:val="004021EA"/>
    <w:rsid w:val="004025D3"/>
    <w:rsid w:val="00404772"/>
    <w:rsid w:val="00405783"/>
    <w:rsid w:val="00405910"/>
    <w:rsid w:val="00406350"/>
    <w:rsid w:val="004069A3"/>
    <w:rsid w:val="00406D04"/>
    <w:rsid w:val="004073DA"/>
    <w:rsid w:val="00407443"/>
    <w:rsid w:val="00407859"/>
    <w:rsid w:val="00407FE3"/>
    <w:rsid w:val="0041025C"/>
    <w:rsid w:val="004105D6"/>
    <w:rsid w:val="00410B39"/>
    <w:rsid w:val="004116BE"/>
    <w:rsid w:val="0041252B"/>
    <w:rsid w:val="00413FE5"/>
    <w:rsid w:val="00414003"/>
    <w:rsid w:val="004156F2"/>
    <w:rsid w:val="00415B9B"/>
    <w:rsid w:val="00416AAC"/>
    <w:rsid w:val="00417083"/>
    <w:rsid w:val="00417A32"/>
    <w:rsid w:val="004209A8"/>
    <w:rsid w:val="00420AAA"/>
    <w:rsid w:val="004234EB"/>
    <w:rsid w:val="0042377B"/>
    <w:rsid w:val="00423863"/>
    <w:rsid w:val="00423F2C"/>
    <w:rsid w:val="00424785"/>
    <w:rsid w:val="00424914"/>
    <w:rsid w:val="004250A5"/>
    <w:rsid w:val="0042516B"/>
    <w:rsid w:val="004251EC"/>
    <w:rsid w:val="004278BF"/>
    <w:rsid w:val="004278DE"/>
    <w:rsid w:val="00430974"/>
    <w:rsid w:val="00430F92"/>
    <w:rsid w:val="004319CB"/>
    <w:rsid w:val="00431C99"/>
    <w:rsid w:val="00433100"/>
    <w:rsid w:val="0043356B"/>
    <w:rsid w:val="00433815"/>
    <w:rsid w:val="004346CC"/>
    <w:rsid w:val="00434D84"/>
    <w:rsid w:val="00435151"/>
    <w:rsid w:val="00435BE9"/>
    <w:rsid w:val="00436272"/>
    <w:rsid w:val="004365DD"/>
    <w:rsid w:val="004367E7"/>
    <w:rsid w:val="00436880"/>
    <w:rsid w:val="00437B11"/>
    <w:rsid w:val="00437F44"/>
    <w:rsid w:val="00440C47"/>
    <w:rsid w:val="00440FB7"/>
    <w:rsid w:val="0044142E"/>
    <w:rsid w:val="00441AB1"/>
    <w:rsid w:val="0044220E"/>
    <w:rsid w:val="0044308F"/>
    <w:rsid w:val="00443BEC"/>
    <w:rsid w:val="004444C0"/>
    <w:rsid w:val="004444DF"/>
    <w:rsid w:val="00444729"/>
    <w:rsid w:val="00444E8E"/>
    <w:rsid w:val="004459F2"/>
    <w:rsid w:val="00445F8C"/>
    <w:rsid w:val="004465C0"/>
    <w:rsid w:val="00447213"/>
    <w:rsid w:val="00447863"/>
    <w:rsid w:val="00450697"/>
    <w:rsid w:val="00450CB9"/>
    <w:rsid w:val="00450F0D"/>
    <w:rsid w:val="00451305"/>
    <w:rsid w:val="0045286D"/>
    <w:rsid w:val="004532EA"/>
    <w:rsid w:val="00453611"/>
    <w:rsid w:val="0045398F"/>
    <w:rsid w:val="00454D34"/>
    <w:rsid w:val="00455264"/>
    <w:rsid w:val="00456254"/>
    <w:rsid w:val="00456576"/>
    <w:rsid w:val="004565BD"/>
    <w:rsid w:val="00456B7A"/>
    <w:rsid w:val="0045708D"/>
    <w:rsid w:val="00457744"/>
    <w:rsid w:val="00457EB4"/>
    <w:rsid w:val="00460610"/>
    <w:rsid w:val="00460E40"/>
    <w:rsid w:val="0046141F"/>
    <w:rsid w:val="0046147C"/>
    <w:rsid w:val="00461874"/>
    <w:rsid w:val="00461D2C"/>
    <w:rsid w:val="00461EEC"/>
    <w:rsid w:val="00463ACF"/>
    <w:rsid w:val="00464221"/>
    <w:rsid w:val="00465BA8"/>
    <w:rsid w:val="0046690A"/>
    <w:rsid w:val="00467026"/>
    <w:rsid w:val="004671DB"/>
    <w:rsid w:val="004676C7"/>
    <w:rsid w:val="00467BAA"/>
    <w:rsid w:val="00467DB5"/>
    <w:rsid w:val="00467DF0"/>
    <w:rsid w:val="00467F5F"/>
    <w:rsid w:val="00467FA9"/>
    <w:rsid w:val="00471EE7"/>
    <w:rsid w:val="00472484"/>
    <w:rsid w:val="004724DA"/>
    <w:rsid w:val="00472840"/>
    <w:rsid w:val="00473A48"/>
    <w:rsid w:val="00473D9C"/>
    <w:rsid w:val="00473DEA"/>
    <w:rsid w:val="004749E4"/>
    <w:rsid w:val="00476FC8"/>
    <w:rsid w:val="0047700F"/>
    <w:rsid w:val="00477778"/>
    <w:rsid w:val="004778F6"/>
    <w:rsid w:val="00480244"/>
    <w:rsid w:val="00480249"/>
    <w:rsid w:val="00480E5E"/>
    <w:rsid w:val="00481BC8"/>
    <w:rsid w:val="00482233"/>
    <w:rsid w:val="00482374"/>
    <w:rsid w:val="004831CB"/>
    <w:rsid w:val="004839B8"/>
    <w:rsid w:val="00483B7A"/>
    <w:rsid w:val="00484263"/>
    <w:rsid w:val="004848A3"/>
    <w:rsid w:val="0048579E"/>
    <w:rsid w:val="00485D40"/>
    <w:rsid w:val="00487518"/>
    <w:rsid w:val="00490719"/>
    <w:rsid w:val="00490D90"/>
    <w:rsid w:val="00490F48"/>
    <w:rsid w:val="004912BA"/>
    <w:rsid w:val="004915BA"/>
    <w:rsid w:val="00491664"/>
    <w:rsid w:val="004919D4"/>
    <w:rsid w:val="0049348E"/>
    <w:rsid w:val="0049415E"/>
    <w:rsid w:val="00494BE2"/>
    <w:rsid w:val="00494D9D"/>
    <w:rsid w:val="00495339"/>
    <w:rsid w:val="00496305"/>
    <w:rsid w:val="004969D5"/>
    <w:rsid w:val="0049777D"/>
    <w:rsid w:val="004A0858"/>
    <w:rsid w:val="004A087A"/>
    <w:rsid w:val="004A0AC0"/>
    <w:rsid w:val="004A0EED"/>
    <w:rsid w:val="004A100A"/>
    <w:rsid w:val="004A108F"/>
    <w:rsid w:val="004A14B8"/>
    <w:rsid w:val="004A181E"/>
    <w:rsid w:val="004A2781"/>
    <w:rsid w:val="004A2C96"/>
    <w:rsid w:val="004A3636"/>
    <w:rsid w:val="004A4A88"/>
    <w:rsid w:val="004A58FD"/>
    <w:rsid w:val="004A7AA3"/>
    <w:rsid w:val="004B017F"/>
    <w:rsid w:val="004B030B"/>
    <w:rsid w:val="004B04C2"/>
    <w:rsid w:val="004B0EB6"/>
    <w:rsid w:val="004B13C7"/>
    <w:rsid w:val="004B16E1"/>
    <w:rsid w:val="004B2647"/>
    <w:rsid w:val="004B35E1"/>
    <w:rsid w:val="004B3872"/>
    <w:rsid w:val="004B403A"/>
    <w:rsid w:val="004B562B"/>
    <w:rsid w:val="004B5C57"/>
    <w:rsid w:val="004B5CA1"/>
    <w:rsid w:val="004B6117"/>
    <w:rsid w:val="004B62AB"/>
    <w:rsid w:val="004B637F"/>
    <w:rsid w:val="004B6A95"/>
    <w:rsid w:val="004B6CEC"/>
    <w:rsid w:val="004B7840"/>
    <w:rsid w:val="004B7FAD"/>
    <w:rsid w:val="004C1202"/>
    <w:rsid w:val="004C148B"/>
    <w:rsid w:val="004C1714"/>
    <w:rsid w:val="004C1978"/>
    <w:rsid w:val="004C1E04"/>
    <w:rsid w:val="004C21DB"/>
    <w:rsid w:val="004C3A19"/>
    <w:rsid w:val="004C3BC4"/>
    <w:rsid w:val="004C3D98"/>
    <w:rsid w:val="004C4B47"/>
    <w:rsid w:val="004C5CA6"/>
    <w:rsid w:val="004C6D6C"/>
    <w:rsid w:val="004C74CA"/>
    <w:rsid w:val="004C750C"/>
    <w:rsid w:val="004C7590"/>
    <w:rsid w:val="004C779D"/>
    <w:rsid w:val="004C77B5"/>
    <w:rsid w:val="004C7802"/>
    <w:rsid w:val="004C7870"/>
    <w:rsid w:val="004C7A60"/>
    <w:rsid w:val="004C7F01"/>
    <w:rsid w:val="004D062A"/>
    <w:rsid w:val="004D18A1"/>
    <w:rsid w:val="004D18B5"/>
    <w:rsid w:val="004D1C6C"/>
    <w:rsid w:val="004D1C6F"/>
    <w:rsid w:val="004D2956"/>
    <w:rsid w:val="004D29CB"/>
    <w:rsid w:val="004D2AEC"/>
    <w:rsid w:val="004D33CC"/>
    <w:rsid w:val="004D3745"/>
    <w:rsid w:val="004D3B0D"/>
    <w:rsid w:val="004D4512"/>
    <w:rsid w:val="004D5044"/>
    <w:rsid w:val="004D50BD"/>
    <w:rsid w:val="004D6564"/>
    <w:rsid w:val="004D661E"/>
    <w:rsid w:val="004D66CF"/>
    <w:rsid w:val="004D6ABC"/>
    <w:rsid w:val="004D6F6D"/>
    <w:rsid w:val="004E0468"/>
    <w:rsid w:val="004E0718"/>
    <w:rsid w:val="004E1019"/>
    <w:rsid w:val="004E110F"/>
    <w:rsid w:val="004E2DC4"/>
    <w:rsid w:val="004E2E5B"/>
    <w:rsid w:val="004E2ED9"/>
    <w:rsid w:val="004E3546"/>
    <w:rsid w:val="004E38FA"/>
    <w:rsid w:val="004E3CBB"/>
    <w:rsid w:val="004E4337"/>
    <w:rsid w:val="004E443C"/>
    <w:rsid w:val="004E72FD"/>
    <w:rsid w:val="004E73B2"/>
    <w:rsid w:val="004E7D45"/>
    <w:rsid w:val="004F0791"/>
    <w:rsid w:val="004F0E2A"/>
    <w:rsid w:val="004F201D"/>
    <w:rsid w:val="004F2DD0"/>
    <w:rsid w:val="004F32BA"/>
    <w:rsid w:val="004F42E5"/>
    <w:rsid w:val="004F4458"/>
    <w:rsid w:val="004F59BD"/>
    <w:rsid w:val="004F7DC7"/>
    <w:rsid w:val="00501138"/>
    <w:rsid w:val="005020BF"/>
    <w:rsid w:val="005026A3"/>
    <w:rsid w:val="00502776"/>
    <w:rsid w:val="0050291F"/>
    <w:rsid w:val="00503304"/>
    <w:rsid w:val="00504218"/>
    <w:rsid w:val="00504B31"/>
    <w:rsid w:val="00504E86"/>
    <w:rsid w:val="00505080"/>
    <w:rsid w:val="00505260"/>
    <w:rsid w:val="005052FD"/>
    <w:rsid w:val="005053E9"/>
    <w:rsid w:val="005055DE"/>
    <w:rsid w:val="0050603F"/>
    <w:rsid w:val="00506585"/>
    <w:rsid w:val="00506B4E"/>
    <w:rsid w:val="00506B8B"/>
    <w:rsid w:val="00507152"/>
    <w:rsid w:val="005128C9"/>
    <w:rsid w:val="00513835"/>
    <w:rsid w:val="00513F02"/>
    <w:rsid w:val="00514961"/>
    <w:rsid w:val="00514A6F"/>
    <w:rsid w:val="00515967"/>
    <w:rsid w:val="00517393"/>
    <w:rsid w:val="0052012A"/>
    <w:rsid w:val="00520ADC"/>
    <w:rsid w:val="00520F1C"/>
    <w:rsid w:val="00521422"/>
    <w:rsid w:val="00524875"/>
    <w:rsid w:val="00524F92"/>
    <w:rsid w:val="0052650B"/>
    <w:rsid w:val="00526F27"/>
    <w:rsid w:val="00527323"/>
    <w:rsid w:val="005278B6"/>
    <w:rsid w:val="00530886"/>
    <w:rsid w:val="005322CA"/>
    <w:rsid w:val="005325B2"/>
    <w:rsid w:val="00532604"/>
    <w:rsid w:val="005337D5"/>
    <w:rsid w:val="00533C19"/>
    <w:rsid w:val="00534016"/>
    <w:rsid w:val="005353A1"/>
    <w:rsid w:val="00535BFD"/>
    <w:rsid w:val="005372E9"/>
    <w:rsid w:val="00537B3C"/>
    <w:rsid w:val="00537BD7"/>
    <w:rsid w:val="00537F4D"/>
    <w:rsid w:val="0054062D"/>
    <w:rsid w:val="00540882"/>
    <w:rsid w:val="0054184A"/>
    <w:rsid w:val="00541E53"/>
    <w:rsid w:val="0054225E"/>
    <w:rsid w:val="0054228E"/>
    <w:rsid w:val="005434BB"/>
    <w:rsid w:val="00543C63"/>
    <w:rsid w:val="00543E03"/>
    <w:rsid w:val="005442EA"/>
    <w:rsid w:val="005444F1"/>
    <w:rsid w:val="005446DC"/>
    <w:rsid w:val="005455D4"/>
    <w:rsid w:val="00545935"/>
    <w:rsid w:val="00545A04"/>
    <w:rsid w:val="00545B81"/>
    <w:rsid w:val="00545FD3"/>
    <w:rsid w:val="0054609F"/>
    <w:rsid w:val="0054674A"/>
    <w:rsid w:val="00546B5E"/>
    <w:rsid w:val="00546DEC"/>
    <w:rsid w:val="0054718C"/>
    <w:rsid w:val="005472F5"/>
    <w:rsid w:val="00547B63"/>
    <w:rsid w:val="00550614"/>
    <w:rsid w:val="00551519"/>
    <w:rsid w:val="00551AB3"/>
    <w:rsid w:val="00551CD5"/>
    <w:rsid w:val="00551CF3"/>
    <w:rsid w:val="00552095"/>
    <w:rsid w:val="0055252A"/>
    <w:rsid w:val="005525D2"/>
    <w:rsid w:val="00552E88"/>
    <w:rsid w:val="00552FC2"/>
    <w:rsid w:val="0055330A"/>
    <w:rsid w:val="00554B4C"/>
    <w:rsid w:val="00554B9A"/>
    <w:rsid w:val="005553D3"/>
    <w:rsid w:val="0055540A"/>
    <w:rsid w:val="00555DCB"/>
    <w:rsid w:val="0055668A"/>
    <w:rsid w:val="00556DFD"/>
    <w:rsid w:val="00557486"/>
    <w:rsid w:val="00557A9F"/>
    <w:rsid w:val="00557DE6"/>
    <w:rsid w:val="00560001"/>
    <w:rsid w:val="00561570"/>
    <w:rsid w:val="00561B34"/>
    <w:rsid w:val="00562A45"/>
    <w:rsid w:val="00563188"/>
    <w:rsid w:val="00563486"/>
    <w:rsid w:val="00564A6E"/>
    <w:rsid w:val="00565326"/>
    <w:rsid w:val="00565C94"/>
    <w:rsid w:val="00565E86"/>
    <w:rsid w:val="0056619F"/>
    <w:rsid w:val="00566B70"/>
    <w:rsid w:val="005675C7"/>
    <w:rsid w:val="00570009"/>
    <w:rsid w:val="00570F2C"/>
    <w:rsid w:val="00571076"/>
    <w:rsid w:val="00571680"/>
    <w:rsid w:val="0057331D"/>
    <w:rsid w:val="005733FC"/>
    <w:rsid w:val="00574988"/>
    <w:rsid w:val="0057498C"/>
    <w:rsid w:val="00574BB8"/>
    <w:rsid w:val="00575EE3"/>
    <w:rsid w:val="0057608E"/>
    <w:rsid w:val="005763F9"/>
    <w:rsid w:val="005763FA"/>
    <w:rsid w:val="00577682"/>
    <w:rsid w:val="00577949"/>
    <w:rsid w:val="0058020F"/>
    <w:rsid w:val="0058028D"/>
    <w:rsid w:val="005809A5"/>
    <w:rsid w:val="00581408"/>
    <w:rsid w:val="005828B6"/>
    <w:rsid w:val="00582E18"/>
    <w:rsid w:val="00583820"/>
    <w:rsid w:val="0058386C"/>
    <w:rsid w:val="005838CD"/>
    <w:rsid w:val="0058395D"/>
    <w:rsid w:val="00583BC6"/>
    <w:rsid w:val="005841CF"/>
    <w:rsid w:val="0058470A"/>
    <w:rsid w:val="0058512F"/>
    <w:rsid w:val="00585236"/>
    <w:rsid w:val="00585CC1"/>
    <w:rsid w:val="00585D31"/>
    <w:rsid w:val="00585FC2"/>
    <w:rsid w:val="005864CA"/>
    <w:rsid w:val="00586669"/>
    <w:rsid w:val="005866F2"/>
    <w:rsid w:val="00586D8E"/>
    <w:rsid w:val="005870F1"/>
    <w:rsid w:val="005872F7"/>
    <w:rsid w:val="00587574"/>
    <w:rsid w:val="00587A71"/>
    <w:rsid w:val="00590003"/>
    <w:rsid w:val="005902BE"/>
    <w:rsid w:val="00590498"/>
    <w:rsid w:val="00590988"/>
    <w:rsid w:val="0059149D"/>
    <w:rsid w:val="00592269"/>
    <w:rsid w:val="005922F8"/>
    <w:rsid w:val="00592AD6"/>
    <w:rsid w:val="00592DAB"/>
    <w:rsid w:val="00593398"/>
    <w:rsid w:val="005941ED"/>
    <w:rsid w:val="00594535"/>
    <w:rsid w:val="00595234"/>
    <w:rsid w:val="00595320"/>
    <w:rsid w:val="00595355"/>
    <w:rsid w:val="0059634E"/>
    <w:rsid w:val="00596D14"/>
    <w:rsid w:val="00596F0C"/>
    <w:rsid w:val="005A0D12"/>
    <w:rsid w:val="005A1185"/>
    <w:rsid w:val="005A1507"/>
    <w:rsid w:val="005A156E"/>
    <w:rsid w:val="005A3605"/>
    <w:rsid w:val="005A4766"/>
    <w:rsid w:val="005A4892"/>
    <w:rsid w:val="005A518C"/>
    <w:rsid w:val="005A5458"/>
    <w:rsid w:val="005A5C99"/>
    <w:rsid w:val="005A60BE"/>
    <w:rsid w:val="005A6BC7"/>
    <w:rsid w:val="005A6EBA"/>
    <w:rsid w:val="005A702C"/>
    <w:rsid w:val="005A741B"/>
    <w:rsid w:val="005B0458"/>
    <w:rsid w:val="005B09D2"/>
    <w:rsid w:val="005B1615"/>
    <w:rsid w:val="005B1680"/>
    <w:rsid w:val="005B184A"/>
    <w:rsid w:val="005B2477"/>
    <w:rsid w:val="005B2CC9"/>
    <w:rsid w:val="005B2D1D"/>
    <w:rsid w:val="005B3483"/>
    <w:rsid w:val="005B3AE0"/>
    <w:rsid w:val="005B3B32"/>
    <w:rsid w:val="005B3D4F"/>
    <w:rsid w:val="005B3FB0"/>
    <w:rsid w:val="005B5576"/>
    <w:rsid w:val="005B5C75"/>
    <w:rsid w:val="005B5EE9"/>
    <w:rsid w:val="005B5F33"/>
    <w:rsid w:val="005B6636"/>
    <w:rsid w:val="005B786C"/>
    <w:rsid w:val="005B7A55"/>
    <w:rsid w:val="005C09C3"/>
    <w:rsid w:val="005C0A26"/>
    <w:rsid w:val="005C0D6F"/>
    <w:rsid w:val="005C1E07"/>
    <w:rsid w:val="005C223F"/>
    <w:rsid w:val="005C27AD"/>
    <w:rsid w:val="005C30D2"/>
    <w:rsid w:val="005C40A5"/>
    <w:rsid w:val="005C5789"/>
    <w:rsid w:val="005C5AC5"/>
    <w:rsid w:val="005C632D"/>
    <w:rsid w:val="005C634C"/>
    <w:rsid w:val="005C6527"/>
    <w:rsid w:val="005C65B5"/>
    <w:rsid w:val="005C6FFD"/>
    <w:rsid w:val="005C7376"/>
    <w:rsid w:val="005C7C21"/>
    <w:rsid w:val="005C7EFA"/>
    <w:rsid w:val="005D0803"/>
    <w:rsid w:val="005D0BB7"/>
    <w:rsid w:val="005D0C82"/>
    <w:rsid w:val="005D1B7F"/>
    <w:rsid w:val="005D1E49"/>
    <w:rsid w:val="005D1E63"/>
    <w:rsid w:val="005D208B"/>
    <w:rsid w:val="005D30E8"/>
    <w:rsid w:val="005D3334"/>
    <w:rsid w:val="005D3DB6"/>
    <w:rsid w:val="005D42D7"/>
    <w:rsid w:val="005D4E84"/>
    <w:rsid w:val="005D578D"/>
    <w:rsid w:val="005D691D"/>
    <w:rsid w:val="005E0CF4"/>
    <w:rsid w:val="005E0D96"/>
    <w:rsid w:val="005E2A1A"/>
    <w:rsid w:val="005E36AA"/>
    <w:rsid w:val="005E396C"/>
    <w:rsid w:val="005E3BF7"/>
    <w:rsid w:val="005E50BB"/>
    <w:rsid w:val="005E5355"/>
    <w:rsid w:val="005E5BE0"/>
    <w:rsid w:val="005E6628"/>
    <w:rsid w:val="005E699C"/>
    <w:rsid w:val="005E6E4D"/>
    <w:rsid w:val="005E7B69"/>
    <w:rsid w:val="005E7D8B"/>
    <w:rsid w:val="005F07CF"/>
    <w:rsid w:val="005F14B9"/>
    <w:rsid w:val="005F16D4"/>
    <w:rsid w:val="005F208A"/>
    <w:rsid w:val="005F2582"/>
    <w:rsid w:val="005F2B9A"/>
    <w:rsid w:val="005F3939"/>
    <w:rsid w:val="005F4644"/>
    <w:rsid w:val="005F47F3"/>
    <w:rsid w:val="005F58CD"/>
    <w:rsid w:val="005F66FB"/>
    <w:rsid w:val="005F7153"/>
    <w:rsid w:val="005F7610"/>
    <w:rsid w:val="005F7672"/>
    <w:rsid w:val="005F7C21"/>
    <w:rsid w:val="0060011B"/>
    <w:rsid w:val="00600885"/>
    <w:rsid w:val="00601448"/>
    <w:rsid w:val="00601838"/>
    <w:rsid w:val="00601989"/>
    <w:rsid w:val="00601C68"/>
    <w:rsid w:val="006022D5"/>
    <w:rsid w:val="00602536"/>
    <w:rsid w:val="00602775"/>
    <w:rsid w:val="00602995"/>
    <w:rsid w:val="00603A6F"/>
    <w:rsid w:val="00603FCF"/>
    <w:rsid w:val="00604AA7"/>
    <w:rsid w:val="00604FCD"/>
    <w:rsid w:val="006058A7"/>
    <w:rsid w:val="0060670D"/>
    <w:rsid w:val="00607A87"/>
    <w:rsid w:val="00607FD5"/>
    <w:rsid w:val="006106C1"/>
    <w:rsid w:val="00610C21"/>
    <w:rsid w:val="006128F4"/>
    <w:rsid w:val="00612EDA"/>
    <w:rsid w:val="0061370D"/>
    <w:rsid w:val="006146A7"/>
    <w:rsid w:val="0061470E"/>
    <w:rsid w:val="00614D31"/>
    <w:rsid w:val="00615449"/>
    <w:rsid w:val="00615C59"/>
    <w:rsid w:val="00615E41"/>
    <w:rsid w:val="00616C0F"/>
    <w:rsid w:val="00617112"/>
    <w:rsid w:val="00617C90"/>
    <w:rsid w:val="006217FF"/>
    <w:rsid w:val="00621BCB"/>
    <w:rsid w:val="006229ED"/>
    <w:rsid w:val="00622A74"/>
    <w:rsid w:val="00623DC6"/>
    <w:rsid w:val="0062445F"/>
    <w:rsid w:val="006246E8"/>
    <w:rsid w:val="006248F5"/>
    <w:rsid w:val="006254DD"/>
    <w:rsid w:val="00625DE4"/>
    <w:rsid w:val="00626769"/>
    <w:rsid w:val="00626A61"/>
    <w:rsid w:val="00627F44"/>
    <w:rsid w:val="0063090B"/>
    <w:rsid w:val="00630A09"/>
    <w:rsid w:val="006317B2"/>
    <w:rsid w:val="00631F83"/>
    <w:rsid w:val="0063237F"/>
    <w:rsid w:val="00632673"/>
    <w:rsid w:val="00632B86"/>
    <w:rsid w:val="00633665"/>
    <w:rsid w:val="00633803"/>
    <w:rsid w:val="00633F6E"/>
    <w:rsid w:val="00634769"/>
    <w:rsid w:val="00635936"/>
    <w:rsid w:val="00635A59"/>
    <w:rsid w:val="00635B45"/>
    <w:rsid w:val="006366D5"/>
    <w:rsid w:val="00636806"/>
    <w:rsid w:val="00637449"/>
    <w:rsid w:val="006375BA"/>
    <w:rsid w:val="0063778F"/>
    <w:rsid w:val="00637920"/>
    <w:rsid w:val="00637C28"/>
    <w:rsid w:val="00637CE1"/>
    <w:rsid w:val="00640446"/>
    <w:rsid w:val="00640553"/>
    <w:rsid w:val="00640AF0"/>
    <w:rsid w:val="00640E0C"/>
    <w:rsid w:val="00641618"/>
    <w:rsid w:val="00642D7C"/>
    <w:rsid w:val="00642E60"/>
    <w:rsid w:val="0064399E"/>
    <w:rsid w:val="00643C0F"/>
    <w:rsid w:val="00644458"/>
    <w:rsid w:val="00644613"/>
    <w:rsid w:val="0064517C"/>
    <w:rsid w:val="006457CD"/>
    <w:rsid w:val="006459B2"/>
    <w:rsid w:val="006460E3"/>
    <w:rsid w:val="0064664E"/>
    <w:rsid w:val="00647092"/>
    <w:rsid w:val="006473AB"/>
    <w:rsid w:val="006478FF"/>
    <w:rsid w:val="00647B41"/>
    <w:rsid w:val="006503EE"/>
    <w:rsid w:val="00650D1B"/>
    <w:rsid w:val="006515C0"/>
    <w:rsid w:val="0065202E"/>
    <w:rsid w:val="00652743"/>
    <w:rsid w:val="00653C6E"/>
    <w:rsid w:val="006541FA"/>
    <w:rsid w:val="0065467D"/>
    <w:rsid w:val="00654DF5"/>
    <w:rsid w:val="0065566A"/>
    <w:rsid w:val="00655DA9"/>
    <w:rsid w:val="00655E3C"/>
    <w:rsid w:val="00655FBB"/>
    <w:rsid w:val="006564C4"/>
    <w:rsid w:val="00656EC5"/>
    <w:rsid w:val="00656FD6"/>
    <w:rsid w:val="00657887"/>
    <w:rsid w:val="00657A76"/>
    <w:rsid w:val="00660945"/>
    <w:rsid w:val="00661B38"/>
    <w:rsid w:val="00662385"/>
    <w:rsid w:val="00662B13"/>
    <w:rsid w:val="00663816"/>
    <w:rsid w:val="00664144"/>
    <w:rsid w:val="00664ACA"/>
    <w:rsid w:val="00664F86"/>
    <w:rsid w:val="006651FD"/>
    <w:rsid w:val="00666697"/>
    <w:rsid w:val="006668F2"/>
    <w:rsid w:val="006671AF"/>
    <w:rsid w:val="006677E7"/>
    <w:rsid w:val="0067050D"/>
    <w:rsid w:val="00670864"/>
    <w:rsid w:val="006711A0"/>
    <w:rsid w:val="006717B9"/>
    <w:rsid w:val="00671B52"/>
    <w:rsid w:val="00672120"/>
    <w:rsid w:val="0067236B"/>
    <w:rsid w:val="00672D75"/>
    <w:rsid w:val="0067401A"/>
    <w:rsid w:val="0067477F"/>
    <w:rsid w:val="00674931"/>
    <w:rsid w:val="00675156"/>
    <w:rsid w:val="006756E2"/>
    <w:rsid w:val="00675947"/>
    <w:rsid w:val="00677B3F"/>
    <w:rsid w:val="00677FE5"/>
    <w:rsid w:val="00680A6A"/>
    <w:rsid w:val="00681343"/>
    <w:rsid w:val="00682050"/>
    <w:rsid w:val="00682117"/>
    <w:rsid w:val="00682733"/>
    <w:rsid w:val="00682864"/>
    <w:rsid w:val="006829B4"/>
    <w:rsid w:val="00682AE9"/>
    <w:rsid w:val="00683027"/>
    <w:rsid w:val="006839E3"/>
    <w:rsid w:val="00683A64"/>
    <w:rsid w:val="00683C61"/>
    <w:rsid w:val="00684A14"/>
    <w:rsid w:val="00686152"/>
    <w:rsid w:val="00686337"/>
    <w:rsid w:val="00686BE4"/>
    <w:rsid w:val="00686DF6"/>
    <w:rsid w:val="00687CF7"/>
    <w:rsid w:val="00690E9C"/>
    <w:rsid w:val="0069125C"/>
    <w:rsid w:val="006915C2"/>
    <w:rsid w:val="006924C9"/>
    <w:rsid w:val="006931DD"/>
    <w:rsid w:val="0069367C"/>
    <w:rsid w:val="00694618"/>
    <w:rsid w:val="00694E8B"/>
    <w:rsid w:val="00694F62"/>
    <w:rsid w:val="006959B1"/>
    <w:rsid w:val="00695A1D"/>
    <w:rsid w:val="00697141"/>
    <w:rsid w:val="00697D8B"/>
    <w:rsid w:val="006A1BA3"/>
    <w:rsid w:val="006A1E8B"/>
    <w:rsid w:val="006A2233"/>
    <w:rsid w:val="006A2920"/>
    <w:rsid w:val="006A38E6"/>
    <w:rsid w:val="006A392B"/>
    <w:rsid w:val="006A4900"/>
    <w:rsid w:val="006A49B1"/>
    <w:rsid w:val="006A50F4"/>
    <w:rsid w:val="006A5B37"/>
    <w:rsid w:val="006A613E"/>
    <w:rsid w:val="006A6533"/>
    <w:rsid w:val="006A6716"/>
    <w:rsid w:val="006B0267"/>
    <w:rsid w:val="006B0DF1"/>
    <w:rsid w:val="006B1A12"/>
    <w:rsid w:val="006B1A96"/>
    <w:rsid w:val="006B2CC4"/>
    <w:rsid w:val="006B2CF8"/>
    <w:rsid w:val="006B32D9"/>
    <w:rsid w:val="006B38AC"/>
    <w:rsid w:val="006B3FF3"/>
    <w:rsid w:val="006B40CC"/>
    <w:rsid w:val="006B44D6"/>
    <w:rsid w:val="006B4699"/>
    <w:rsid w:val="006B4943"/>
    <w:rsid w:val="006B4DEB"/>
    <w:rsid w:val="006B544B"/>
    <w:rsid w:val="006B6331"/>
    <w:rsid w:val="006B6582"/>
    <w:rsid w:val="006B6BCD"/>
    <w:rsid w:val="006B72BD"/>
    <w:rsid w:val="006B7C7F"/>
    <w:rsid w:val="006C0409"/>
    <w:rsid w:val="006C1249"/>
    <w:rsid w:val="006C15CF"/>
    <w:rsid w:val="006C1B1C"/>
    <w:rsid w:val="006C2021"/>
    <w:rsid w:val="006C25EF"/>
    <w:rsid w:val="006C291E"/>
    <w:rsid w:val="006C2E47"/>
    <w:rsid w:val="006C3072"/>
    <w:rsid w:val="006C3552"/>
    <w:rsid w:val="006C365B"/>
    <w:rsid w:val="006C372A"/>
    <w:rsid w:val="006C38E6"/>
    <w:rsid w:val="006C3FEB"/>
    <w:rsid w:val="006C480B"/>
    <w:rsid w:val="006C4BE8"/>
    <w:rsid w:val="006C6453"/>
    <w:rsid w:val="006D0829"/>
    <w:rsid w:val="006D0A55"/>
    <w:rsid w:val="006D1FC7"/>
    <w:rsid w:val="006D2D36"/>
    <w:rsid w:val="006D2F37"/>
    <w:rsid w:val="006D3301"/>
    <w:rsid w:val="006D3C4C"/>
    <w:rsid w:val="006D3D44"/>
    <w:rsid w:val="006D4105"/>
    <w:rsid w:val="006D4CB9"/>
    <w:rsid w:val="006D4D9E"/>
    <w:rsid w:val="006D5287"/>
    <w:rsid w:val="006D5964"/>
    <w:rsid w:val="006D5ABC"/>
    <w:rsid w:val="006D5F2C"/>
    <w:rsid w:val="006D69F2"/>
    <w:rsid w:val="006D7AF3"/>
    <w:rsid w:val="006E0B5A"/>
    <w:rsid w:val="006E15C9"/>
    <w:rsid w:val="006E1A50"/>
    <w:rsid w:val="006E319F"/>
    <w:rsid w:val="006E3B96"/>
    <w:rsid w:val="006E3F17"/>
    <w:rsid w:val="006E400B"/>
    <w:rsid w:val="006E4A1A"/>
    <w:rsid w:val="006E4DD1"/>
    <w:rsid w:val="006E5826"/>
    <w:rsid w:val="006E6DD3"/>
    <w:rsid w:val="006E796B"/>
    <w:rsid w:val="006E7A2F"/>
    <w:rsid w:val="006E7B88"/>
    <w:rsid w:val="006E7DEC"/>
    <w:rsid w:val="006F0502"/>
    <w:rsid w:val="006F158D"/>
    <w:rsid w:val="006F1CBF"/>
    <w:rsid w:val="006F1D52"/>
    <w:rsid w:val="006F225F"/>
    <w:rsid w:val="006F264A"/>
    <w:rsid w:val="006F34B1"/>
    <w:rsid w:val="006F3B28"/>
    <w:rsid w:val="006F4869"/>
    <w:rsid w:val="006F4CC4"/>
    <w:rsid w:val="006F5229"/>
    <w:rsid w:val="006F55D1"/>
    <w:rsid w:val="006F6D38"/>
    <w:rsid w:val="006F730D"/>
    <w:rsid w:val="00700792"/>
    <w:rsid w:val="00700B8A"/>
    <w:rsid w:val="00700B94"/>
    <w:rsid w:val="00703137"/>
    <w:rsid w:val="007031E6"/>
    <w:rsid w:val="00703435"/>
    <w:rsid w:val="0070368F"/>
    <w:rsid w:val="00703A0D"/>
    <w:rsid w:val="00704A8F"/>
    <w:rsid w:val="00705037"/>
    <w:rsid w:val="00707F49"/>
    <w:rsid w:val="007106C1"/>
    <w:rsid w:val="007109D6"/>
    <w:rsid w:val="007109E8"/>
    <w:rsid w:val="0071207F"/>
    <w:rsid w:val="0071331C"/>
    <w:rsid w:val="007145C3"/>
    <w:rsid w:val="00714B20"/>
    <w:rsid w:val="00715093"/>
    <w:rsid w:val="00716B09"/>
    <w:rsid w:val="00716D22"/>
    <w:rsid w:val="007175A6"/>
    <w:rsid w:val="007220B1"/>
    <w:rsid w:val="007222AC"/>
    <w:rsid w:val="00722D62"/>
    <w:rsid w:val="007233F2"/>
    <w:rsid w:val="00723438"/>
    <w:rsid w:val="0072452B"/>
    <w:rsid w:val="00724E58"/>
    <w:rsid w:val="00724F55"/>
    <w:rsid w:val="007255E2"/>
    <w:rsid w:val="00725B46"/>
    <w:rsid w:val="00726786"/>
    <w:rsid w:val="007267D6"/>
    <w:rsid w:val="00726CCD"/>
    <w:rsid w:val="00726F20"/>
    <w:rsid w:val="00730270"/>
    <w:rsid w:val="00730599"/>
    <w:rsid w:val="00730684"/>
    <w:rsid w:val="00730FA8"/>
    <w:rsid w:val="0073106D"/>
    <w:rsid w:val="007312E8"/>
    <w:rsid w:val="00731E5B"/>
    <w:rsid w:val="00731F2D"/>
    <w:rsid w:val="00732379"/>
    <w:rsid w:val="0073280C"/>
    <w:rsid w:val="00734684"/>
    <w:rsid w:val="00735F85"/>
    <w:rsid w:val="00737A81"/>
    <w:rsid w:val="00737DCE"/>
    <w:rsid w:val="0074081F"/>
    <w:rsid w:val="00740A11"/>
    <w:rsid w:val="00740A7E"/>
    <w:rsid w:val="00741314"/>
    <w:rsid w:val="00741552"/>
    <w:rsid w:val="00741EE2"/>
    <w:rsid w:val="00742272"/>
    <w:rsid w:val="0074269C"/>
    <w:rsid w:val="00743FDA"/>
    <w:rsid w:val="007446E8"/>
    <w:rsid w:val="0074606E"/>
    <w:rsid w:val="00746109"/>
    <w:rsid w:val="0074679C"/>
    <w:rsid w:val="00747DE1"/>
    <w:rsid w:val="00747DF8"/>
    <w:rsid w:val="00750AF9"/>
    <w:rsid w:val="00750F64"/>
    <w:rsid w:val="00751299"/>
    <w:rsid w:val="007513D4"/>
    <w:rsid w:val="007519E0"/>
    <w:rsid w:val="00751E3E"/>
    <w:rsid w:val="007523FA"/>
    <w:rsid w:val="00752A01"/>
    <w:rsid w:val="00752CD9"/>
    <w:rsid w:val="00753BF9"/>
    <w:rsid w:val="00754497"/>
    <w:rsid w:val="00754B0B"/>
    <w:rsid w:val="0075558A"/>
    <w:rsid w:val="00755F01"/>
    <w:rsid w:val="00757171"/>
    <w:rsid w:val="0075744D"/>
    <w:rsid w:val="00757E74"/>
    <w:rsid w:val="0076008A"/>
    <w:rsid w:val="007603DD"/>
    <w:rsid w:val="00760650"/>
    <w:rsid w:val="00761B3F"/>
    <w:rsid w:val="00762407"/>
    <w:rsid w:val="00762FEA"/>
    <w:rsid w:val="00764834"/>
    <w:rsid w:val="007650BF"/>
    <w:rsid w:val="00765FF5"/>
    <w:rsid w:val="00766EB3"/>
    <w:rsid w:val="0076717B"/>
    <w:rsid w:val="007678FE"/>
    <w:rsid w:val="00767A74"/>
    <w:rsid w:val="00767DD1"/>
    <w:rsid w:val="007711DE"/>
    <w:rsid w:val="00771266"/>
    <w:rsid w:val="0077156C"/>
    <w:rsid w:val="0077199A"/>
    <w:rsid w:val="00772C93"/>
    <w:rsid w:val="00772F34"/>
    <w:rsid w:val="0077428B"/>
    <w:rsid w:val="007752A8"/>
    <w:rsid w:val="007757D8"/>
    <w:rsid w:val="007762CA"/>
    <w:rsid w:val="007765F4"/>
    <w:rsid w:val="007766E8"/>
    <w:rsid w:val="007771F9"/>
    <w:rsid w:val="00780BE8"/>
    <w:rsid w:val="0078139E"/>
    <w:rsid w:val="007827BE"/>
    <w:rsid w:val="00782D18"/>
    <w:rsid w:val="007846DE"/>
    <w:rsid w:val="00785F0C"/>
    <w:rsid w:val="007861E7"/>
    <w:rsid w:val="0078639A"/>
    <w:rsid w:val="0078649E"/>
    <w:rsid w:val="00786528"/>
    <w:rsid w:val="00786A67"/>
    <w:rsid w:val="00786BB0"/>
    <w:rsid w:val="007901B3"/>
    <w:rsid w:val="0079066C"/>
    <w:rsid w:val="00790C4E"/>
    <w:rsid w:val="00790FFB"/>
    <w:rsid w:val="0079186A"/>
    <w:rsid w:val="00791DDF"/>
    <w:rsid w:val="00791E2A"/>
    <w:rsid w:val="00791E7F"/>
    <w:rsid w:val="00792465"/>
    <w:rsid w:val="007929DC"/>
    <w:rsid w:val="00792AFC"/>
    <w:rsid w:val="007930B1"/>
    <w:rsid w:val="00793A32"/>
    <w:rsid w:val="0079421D"/>
    <w:rsid w:val="0079459B"/>
    <w:rsid w:val="0079478C"/>
    <w:rsid w:val="007951AC"/>
    <w:rsid w:val="00795A13"/>
    <w:rsid w:val="00796583"/>
    <w:rsid w:val="007968DD"/>
    <w:rsid w:val="007A097D"/>
    <w:rsid w:val="007A173B"/>
    <w:rsid w:val="007A23F4"/>
    <w:rsid w:val="007A28CA"/>
    <w:rsid w:val="007A3ADB"/>
    <w:rsid w:val="007A3E73"/>
    <w:rsid w:val="007A4212"/>
    <w:rsid w:val="007A459C"/>
    <w:rsid w:val="007A4FBA"/>
    <w:rsid w:val="007A5390"/>
    <w:rsid w:val="007A549C"/>
    <w:rsid w:val="007A56F7"/>
    <w:rsid w:val="007A5D41"/>
    <w:rsid w:val="007B034E"/>
    <w:rsid w:val="007B10C5"/>
    <w:rsid w:val="007B145A"/>
    <w:rsid w:val="007B1966"/>
    <w:rsid w:val="007B1F79"/>
    <w:rsid w:val="007B2440"/>
    <w:rsid w:val="007B2A80"/>
    <w:rsid w:val="007B3C04"/>
    <w:rsid w:val="007B475E"/>
    <w:rsid w:val="007B49A4"/>
    <w:rsid w:val="007B4D35"/>
    <w:rsid w:val="007B5329"/>
    <w:rsid w:val="007B5370"/>
    <w:rsid w:val="007B53E7"/>
    <w:rsid w:val="007B5C25"/>
    <w:rsid w:val="007B5E5F"/>
    <w:rsid w:val="007B6077"/>
    <w:rsid w:val="007B682A"/>
    <w:rsid w:val="007B6D69"/>
    <w:rsid w:val="007B6F5E"/>
    <w:rsid w:val="007B6F75"/>
    <w:rsid w:val="007B7567"/>
    <w:rsid w:val="007C0A4A"/>
    <w:rsid w:val="007C2216"/>
    <w:rsid w:val="007C30AE"/>
    <w:rsid w:val="007C337C"/>
    <w:rsid w:val="007C36BF"/>
    <w:rsid w:val="007C61A8"/>
    <w:rsid w:val="007C64F8"/>
    <w:rsid w:val="007C74E7"/>
    <w:rsid w:val="007C7782"/>
    <w:rsid w:val="007C7D60"/>
    <w:rsid w:val="007D00F9"/>
    <w:rsid w:val="007D0AC4"/>
    <w:rsid w:val="007D13C8"/>
    <w:rsid w:val="007D1BEB"/>
    <w:rsid w:val="007D2163"/>
    <w:rsid w:val="007D2409"/>
    <w:rsid w:val="007D2BCB"/>
    <w:rsid w:val="007D37DB"/>
    <w:rsid w:val="007D4BBD"/>
    <w:rsid w:val="007D6C42"/>
    <w:rsid w:val="007E0528"/>
    <w:rsid w:val="007E1533"/>
    <w:rsid w:val="007E1755"/>
    <w:rsid w:val="007E1979"/>
    <w:rsid w:val="007E4763"/>
    <w:rsid w:val="007E56C2"/>
    <w:rsid w:val="007E5BE6"/>
    <w:rsid w:val="007E5E4F"/>
    <w:rsid w:val="007E5FD9"/>
    <w:rsid w:val="007E6196"/>
    <w:rsid w:val="007E6911"/>
    <w:rsid w:val="007F0152"/>
    <w:rsid w:val="007F08BF"/>
    <w:rsid w:val="007F2195"/>
    <w:rsid w:val="007F2202"/>
    <w:rsid w:val="007F2646"/>
    <w:rsid w:val="007F2732"/>
    <w:rsid w:val="007F273E"/>
    <w:rsid w:val="007F2E7B"/>
    <w:rsid w:val="007F32BF"/>
    <w:rsid w:val="007F359E"/>
    <w:rsid w:val="007F3880"/>
    <w:rsid w:val="007F4266"/>
    <w:rsid w:val="007F4ED8"/>
    <w:rsid w:val="007F6805"/>
    <w:rsid w:val="007F7BAC"/>
    <w:rsid w:val="008008C0"/>
    <w:rsid w:val="0080161C"/>
    <w:rsid w:val="00801D71"/>
    <w:rsid w:val="00801E70"/>
    <w:rsid w:val="008020D6"/>
    <w:rsid w:val="008022A5"/>
    <w:rsid w:val="008026D3"/>
    <w:rsid w:val="00802CB4"/>
    <w:rsid w:val="008035DF"/>
    <w:rsid w:val="008036D4"/>
    <w:rsid w:val="00803BF3"/>
    <w:rsid w:val="008040AA"/>
    <w:rsid w:val="00804152"/>
    <w:rsid w:val="0080600D"/>
    <w:rsid w:val="00806120"/>
    <w:rsid w:val="00806912"/>
    <w:rsid w:val="008077C0"/>
    <w:rsid w:val="00807AB5"/>
    <w:rsid w:val="00807B22"/>
    <w:rsid w:val="00807C39"/>
    <w:rsid w:val="00810E63"/>
    <w:rsid w:val="008112C1"/>
    <w:rsid w:val="008115E9"/>
    <w:rsid w:val="00811BB3"/>
    <w:rsid w:val="0081216F"/>
    <w:rsid w:val="008125AC"/>
    <w:rsid w:val="008128FC"/>
    <w:rsid w:val="00812CC4"/>
    <w:rsid w:val="00812E85"/>
    <w:rsid w:val="008134E7"/>
    <w:rsid w:val="0081391E"/>
    <w:rsid w:val="008148F5"/>
    <w:rsid w:val="008151BD"/>
    <w:rsid w:val="00815562"/>
    <w:rsid w:val="0081586E"/>
    <w:rsid w:val="008167EB"/>
    <w:rsid w:val="00816D7A"/>
    <w:rsid w:val="008214F1"/>
    <w:rsid w:val="00821620"/>
    <w:rsid w:val="008216E7"/>
    <w:rsid w:val="00821D98"/>
    <w:rsid w:val="00822578"/>
    <w:rsid w:val="008238BA"/>
    <w:rsid w:val="00823E65"/>
    <w:rsid w:val="00823EB5"/>
    <w:rsid w:val="008261D3"/>
    <w:rsid w:val="008264F4"/>
    <w:rsid w:val="0082695B"/>
    <w:rsid w:val="008272A3"/>
    <w:rsid w:val="0082743C"/>
    <w:rsid w:val="00827A2F"/>
    <w:rsid w:val="00830674"/>
    <w:rsid w:val="008309D0"/>
    <w:rsid w:val="00830E60"/>
    <w:rsid w:val="00830E9B"/>
    <w:rsid w:val="008320B7"/>
    <w:rsid w:val="0083252B"/>
    <w:rsid w:val="008326D7"/>
    <w:rsid w:val="00832D95"/>
    <w:rsid w:val="008338CE"/>
    <w:rsid w:val="00833FA9"/>
    <w:rsid w:val="00836246"/>
    <w:rsid w:val="008367D7"/>
    <w:rsid w:val="00836A14"/>
    <w:rsid w:val="008379BD"/>
    <w:rsid w:val="00840101"/>
    <w:rsid w:val="00840310"/>
    <w:rsid w:val="00842844"/>
    <w:rsid w:val="00842A44"/>
    <w:rsid w:val="008437B5"/>
    <w:rsid w:val="008438C1"/>
    <w:rsid w:val="00844256"/>
    <w:rsid w:val="00844396"/>
    <w:rsid w:val="00844501"/>
    <w:rsid w:val="008455A6"/>
    <w:rsid w:val="008455CE"/>
    <w:rsid w:val="00845E1C"/>
    <w:rsid w:val="00845FAB"/>
    <w:rsid w:val="008460A9"/>
    <w:rsid w:val="0084614B"/>
    <w:rsid w:val="008477BE"/>
    <w:rsid w:val="00847A90"/>
    <w:rsid w:val="00850B74"/>
    <w:rsid w:val="00850F77"/>
    <w:rsid w:val="00851D6D"/>
    <w:rsid w:val="0085208B"/>
    <w:rsid w:val="00853416"/>
    <w:rsid w:val="0085370D"/>
    <w:rsid w:val="00853994"/>
    <w:rsid w:val="00853D8D"/>
    <w:rsid w:val="00854378"/>
    <w:rsid w:val="00854521"/>
    <w:rsid w:val="00854A49"/>
    <w:rsid w:val="00854FE9"/>
    <w:rsid w:val="00855075"/>
    <w:rsid w:val="008552C8"/>
    <w:rsid w:val="00855679"/>
    <w:rsid w:val="00855715"/>
    <w:rsid w:val="008561BC"/>
    <w:rsid w:val="008561FA"/>
    <w:rsid w:val="00857969"/>
    <w:rsid w:val="00860C03"/>
    <w:rsid w:val="008618B8"/>
    <w:rsid w:val="00863920"/>
    <w:rsid w:val="00864E90"/>
    <w:rsid w:val="008653AC"/>
    <w:rsid w:val="0086593B"/>
    <w:rsid w:val="00865A45"/>
    <w:rsid w:val="00866B2F"/>
    <w:rsid w:val="008671BB"/>
    <w:rsid w:val="008674FB"/>
    <w:rsid w:val="00867BDB"/>
    <w:rsid w:val="00870411"/>
    <w:rsid w:val="00871124"/>
    <w:rsid w:val="008714DF"/>
    <w:rsid w:val="0087188C"/>
    <w:rsid w:val="00873491"/>
    <w:rsid w:val="00873995"/>
    <w:rsid w:val="00873A6F"/>
    <w:rsid w:val="00873AD9"/>
    <w:rsid w:val="008740EF"/>
    <w:rsid w:val="008744B4"/>
    <w:rsid w:val="00876B5E"/>
    <w:rsid w:val="00877B99"/>
    <w:rsid w:val="00881840"/>
    <w:rsid w:val="00881E7F"/>
    <w:rsid w:val="008822E3"/>
    <w:rsid w:val="00882A60"/>
    <w:rsid w:val="00882E9B"/>
    <w:rsid w:val="0088312E"/>
    <w:rsid w:val="00883D68"/>
    <w:rsid w:val="0088452C"/>
    <w:rsid w:val="008846E9"/>
    <w:rsid w:val="008848C7"/>
    <w:rsid w:val="00884C28"/>
    <w:rsid w:val="00884EFD"/>
    <w:rsid w:val="00885638"/>
    <w:rsid w:val="00885F45"/>
    <w:rsid w:val="00885F49"/>
    <w:rsid w:val="0088634F"/>
    <w:rsid w:val="008865E6"/>
    <w:rsid w:val="008865F4"/>
    <w:rsid w:val="00886CC5"/>
    <w:rsid w:val="00886D2E"/>
    <w:rsid w:val="00887AB8"/>
    <w:rsid w:val="008910A3"/>
    <w:rsid w:val="0089125E"/>
    <w:rsid w:val="00891547"/>
    <w:rsid w:val="008919ED"/>
    <w:rsid w:val="00891C12"/>
    <w:rsid w:val="00891E1C"/>
    <w:rsid w:val="00891F1B"/>
    <w:rsid w:val="008925E6"/>
    <w:rsid w:val="00892A29"/>
    <w:rsid w:val="00892B3A"/>
    <w:rsid w:val="00892C23"/>
    <w:rsid w:val="00892DC8"/>
    <w:rsid w:val="0089321B"/>
    <w:rsid w:val="00893269"/>
    <w:rsid w:val="008932BE"/>
    <w:rsid w:val="0089333C"/>
    <w:rsid w:val="00894451"/>
    <w:rsid w:val="008953B4"/>
    <w:rsid w:val="008958F9"/>
    <w:rsid w:val="00895924"/>
    <w:rsid w:val="008966D2"/>
    <w:rsid w:val="00896E25"/>
    <w:rsid w:val="008979F8"/>
    <w:rsid w:val="008A001B"/>
    <w:rsid w:val="008A0709"/>
    <w:rsid w:val="008A0FB3"/>
    <w:rsid w:val="008A117B"/>
    <w:rsid w:val="008A2975"/>
    <w:rsid w:val="008A2F38"/>
    <w:rsid w:val="008A2F64"/>
    <w:rsid w:val="008A4C78"/>
    <w:rsid w:val="008A51F4"/>
    <w:rsid w:val="008A5D69"/>
    <w:rsid w:val="008A61A8"/>
    <w:rsid w:val="008A63EC"/>
    <w:rsid w:val="008A7689"/>
    <w:rsid w:val="008B02A5"/>
    <w:rsid w:val="008B19D1"/>
    <w:rsid w:val="008B3CE0"/>
    <w:rsid w:val="008B4FCA"/>
    <w:rsid w:val="008B5851"/>
    <w:rsid w:val="008B6062"/>
    <w:rsid w:val="008B62D2"/>
    <w:rsid w:val="008B6826"/>
    <w:rsid w:val="008B6C87"/>
    <w:rsid w:val="008C166C"/>
    <w:rsid w:val="008C2095"/>
    <w:rsid w:val="008C2556"/>
    <w:rsid w:val="008C274A"/>
    <w:rsid w:val="008C2F02"/>
    <w:rsid w:val="008C3280"/>
    <w:rsid w:val="008C4003"/>
    <w:rsid w:val="008C46F9"/>
    <w:rsid w:val="008C52BD"/>
    <w:rsid w:val="008C63D4"/>
    <w:rsid w:val="008C6684"/>
    <w:rsid w:val="008D04D2"/>
    <w:rsid w:val="008D227B"/>
    <w:rsid w:val="008D2A55"/>
    <w:rsid w:val="008D2B90"/>
    <w:rsid w:val="008D2DA8"/>
    <w:rsid w:val="008D2EF3"/>
    <w:rsid w:val="008D5941"/>
    <w:rsid w:val="008D5F85"/>
    <w:rsid w:val="008D6FD4"/>
    <w:rsid w:val="008D7577"/>
    <w:rsid w:val="008D75CA"/>
    <w:rsid w:val="008E0C72"/>
    <w:rsid w:val="008E0D88"/>
    <w:rsid w:val="008E197F"/>
    <w:rsid w:val="008E2AB4"/>
    <w:rsid w:val="008E2C53"/>
    <w:rsid w:val="008E2EB5"/>
    <w:rsid w:val="008E2EBA"/>
    <w:rsid w:val="008E41D3"/>
    <w:rsid w:val="008E4A4A"/>
    <w:rsid w:val="008E4A89"/>
    <w:rsid w:val="008E5390"/>
    <w:rsid w:val="008E56B7"/>
    <w:rsid w:val="008E5A94"/>
    <w:rsid w:val="008E5E81"/>
    <w:rsid w:val="008E6AF2"/>
    <w:rsid w:val="008E78D3"/>
    <w:rsid w:val="008E7B05"/>
    <w:rsid w:val="008F04FE"/>
    <w:rsid w:val="008F1AC8"/>
    <w:rsid w:val="008F20AF"/>
    <w:rsid w:val="008F22AA"/>
    <w:rsid w:val="008F26C7"/>
    <w:rsid w:val="008F3756"/>
    <w:rsid w:val="008F3B54"/>
    <w:rsid w:val="008F575F"/>
    <w:rsid w:val="008F6CBB"/>
    <w:rsid w:val="008F7013"/>
    <w:rsid w:val="008F7936"/>
    <w:rsid w:val="008F7C6E"/>
    <w:rsid w:val="00901376"/>
    <w:rsid w:val="009020DC"/>
    <w:rsid w:val="00902166"/>
    <w:rsid w:val="00902587"/>
    <w:rsid w:val="00903093"/>
    <w:rsid w:val="00903245"/>
    <w:rsid w:val="00903503"/>
    <w:rsid w:val="009035DE"/>
    <w:rsid w:val="00903B34"/>
    <w:rsid w:val="00903FB4"/>
    <w:rsid w:val="0090588B"/>
    <w:rsid w:val="00905C4A"/>
    <w:rsid w:val="009063AE"/>
    <w:rsid w:val="00906FD1"/>
    <w:rsid w:val="00907266"/>
    <w:rsid w:val="009078D0"/>
    <w:rsid w:val="00907AFC"/>
    <w:rsid w:val="00912812"/>
    <w:rsid w:val="00912AD8"/>
    <w:rsid w:val="00912D47"/>
    <w:rsid w:val="00913753"/>
    <w:rsid w:val="0091488E"/>
    <w:rsid w:val="00915C10"/>
    <w:rsid w:val="009167BC"/>
    <w:rsid w:val="00916D04"/>
    <w:rsid w:val="00920988"/>
    <w:rsid w:val="009213B1"/>
    <w:rsid w:val="0092150B"/>
    <w:rsid w:val="009218FA"/>
    <w:rsid w:val="00921B42"/>
    <w:rsid w:val="009221E4"/>
    <w:rsid w:val="009231F7"/>
    <w:rsid w:val="0092453B"/>
    <w:rsid w:val="00924739"/>
    <w:rsid w:val="00924CE9"/>
    <w:rsid w:val="00924D9E"/>
    <w:rsid w:val="009252C4"/>
    <w:rsid w:val="00925ABD"/>
    <w:rsid w:val="00925F5B"/>
    <w:rsid w:val="00926AD8"/>
    <w:rsid w:val="00926DEF"/>
    <w:rsid w:val="00930131"/>
    <w:rsid w:val="00930D23"/>
    <w:rsid w:val="00930EFC"/>
    <w:rsid w:val="00931731"/>
    <w:rsid w:val="00931A1A"/>
    <w:rsid w:val="00931E44"/>
    <w:rsid w:val="00931F5F"/>
    <w:rsid w:val="009327EC"/>
    <w:rsid w:val="00932C2E"/>
    <w:rsid w:val="00933136"/>
    <w:rsid w:val="009334D1"/>
    <w:rsid w:val="00933E79"/>
    <w:rsid w:val="0093413D"/>
    <w:rsid w:val="009341BA"/>
    <w:rsid w:val="0093440E"/>
    <w:rsid w:val="009345C1"/>
    <w:rsid w:val="0093571E"/>
    <w:rsid w:val="00936112"/>
    <w:rsid w:val="00936683"/>
    <w:rsid w:val="009367A4"/>
    <w:rsid w:val="00936AED"/>
    <w:rsid w:val="009370DE"/>
    <w:rsid w:val="0093747B"/>
    <w:rsid w:val="009412A9"/>
    <w:rsid w:val="009416D0"/>
    <w:rsid w:val="009429A2"/>
    <w:rsid w:val="0094372C"/>
    <w:rsid w:val="00943EE8"/>
    <w:rsid w:val="00944D01"/>
    <w:rsid w:val="009460AE"/>
    <w:rsid w:val="00947857"/>
    <w:rsid w:val="009479C8"/>
    <w:rsid w:val="00947F04"/>
    <w:rsid w:val="00950046"/>
    <w:rsid w:val="009509E8"/>
    <w:rsid w:val="009513B5"/>
    <w:rsid w:val="00953480"/>
    <w:rsid w:val="00954EB2"/>
    <w:rsid w:val="0095536B"/>
    <w:rsid w:val="00955715"/>
    <w:rsid w:val="00955840"/>
    <w:rsid w:val="009559A0"/>
    <w:rsid w:val="00956537"/>
    <w:rsid w:val="009576F1"/>
    <w:rsid w:val="00961BFD"/>
    <w:rsid w:val="00961DEE"/>
    <w:rsid w:val="00961FA1"/>
    <w:rsid w:val="009634E2"/>
    <w:rsid w:val="00965363"/>
    <w:rsid w:val="00965F9F"/>
    <w:rsid w:val="009666AC"/>
    <w:rsid w:val="00966850"/>
    <w:rsid w:val="00966AB5"/>
    <w:rsid w:val="00967C74"/>
    <w:rsid w:val="00970229"/>
    <w:rsid w:val="0097075A"/>
    <w:rsid w:val="0097108E"/>
    <w:rsid w:val="00971BAA"/>
    <w:rsid w:val="009723D8"/>
    <w:rsid w:val="009738B6"/>
    <w:rsid w:val="00973C3F"/>
    <w:rsid w:val="00973F57"/>
    <w:rsid w:val="00974793"/>
    <w:rsid w:val="00975DC2"/>
    <w:rsid w:val="00976108"/>
    <w:rsid w:val="009768BD"/>
    <w:rsid w:val="00977234"/>
    <w:rsid w:val="00977351"/>
    <w:rsid w:val="009802BC"/>
    <w:rsid w:val="009803FB"/>
    <w:rsid w:val="00980835"/>
    <w:rsid w:val="009818D6"/>
    <w:rsid w:val="00982490"/>
    <w:rsid w:val="009836DF"/>
    <w:rsid w:val="00983836"/>
    <w:rsid w:val="0098398D"/>
    <w:rsid w:val="00984751"/>
    <w:rsid w:val="00984989"/>
    <w:rsid w:val="00984A0B"/>
    <w:rsid w:val="00984A3C"/>
    <w:rsid w:val="009855C7"/>
    <w:rsid w:val="00985770"/>
    <w:rsid w:val="00985773"/>
    <w:rsid w:val="00986290"/>
    <w:rsid w:val="009873AA"/>
    <w:rsid w:val="0099184F"/>
    <w:rsid w:val="00991B19"/>
    <w:rsid w:val="00992396"/>
    <w:rsid w:val="009935D2"/>
    <w:rsid w:val="00993ABF"/>
    <w:rsid w:val="0099402C"/>
    <w:rsid w:val="00994CC9"/>
    <w:rsid w:val="00995300"/>
    <w:rsid w:val="009971B2"/>
    <w:rsid w:val="0099722B"/>
    <w:rsid w:val="00997E46"/>
    <w:rsid w:val="00997FD5"/>
    <w:rsid w:val="009A0466"/>
    <w:rsid w:val="009A0797"/>
    <w:rsid w:val="009A221B"/>
    <w:rsid w:val="009A2616"/>
    <w:rsid w:val="009A36B0"/>
    <w:rsid w:val="009A4D3F"/>
    <w:rsid w:val="009A5B96"/>
    <w:rsid w:val="009A5C76"/>
    <w:rsid w:val="009A5E43"/>
    <w:rsid w:val="009A78B6"/>
    <w:rsid w:val="009B037C"/>
    <w:rsid w:val="009B07C0"/>
    <w:rsid w:val="009B24FD"/>
    <w:rsid w:val="009B28DF"/>
    <w:rsid w:val="009B2EAA"/>
    <w:rsid w:val="009B34D4"/>
    <w:rsid w:val="009B356F"/>
    <w:rsid w:val="009B3CC5"/>
    <w:rsid w:val="009B567C"/>
    <w:rsid w:val="009B577F"/>
    <w:rsid w:val="009B5C5E"/>
    <w:rsid w:val="009B7C7D"/>
    <w:rsid w:val="009B7C8B"/>
    <w:rsid w:val="009B7CD1"/>
    <w:rsid w:val="009C0A2B"/>
    <w:rsid w:val="009C1AE6"/>
    <w:rsid w:val="009C23D1"/>
    <w:rsid w:val="009C2D0F"/>
    <w:rsid w:val="009C2DB4"/>
    <w:rsid w:val="009C332D"/>
    <w:rsid w:val="009C448C"/>
    <w:rsid w:val="009C4729"/>
    <w:rsid w:val="009C4C19"/>
    <w:rsid w:val="009C4E63"/>
    <w:rsid w:val="009C514A"/>
    <w:rsid w:val="009C60B4"/>
    <w:rsid w:val="009C6101"/>
    <w:rsid w:val="009C6169"/>
    <w:rsid w:val="009C6ECB"/>
    <w:rsid w:val="009C7A1A"/>
    <w:rsid w:val="009C7D69"/>
    <w:rsid w:val="009D0023"/>
    <w:rsid w:val="009D03A6"/>
    <w:rsid w:val="009D1474"/>
    <w:rsid w:val="009D2313"/>
    <w:rsid w:val="009D25C8"/>
    <w:rsid w:val="009D417C"/>
    <w:rsid w:val="009D4277"/>
    <w:rsid w:val="009D538E"/>
    <w:rsid w:val="009D5C2B"/>
    <w:rsid w:val="009D6507"/>
    <w:rsid w:val="009D65C2"/>
    <w:rsid w:val="009D6ECC"/>
    <w:rsid w:val="009D7073"/>
    <w:rsid w:val="009E01AB"/>
    <w:rsid w:val="009E03FA"/>
    <w:rsid w:val="009E04AA"/>
    <w:rsid w:val="009E0CE0"/>
    <w:rsid w:val="009E1858"/>
    <w:rsid w:val="009E220B"/>
    <w:rsid w:val="009E266E"/>
    <w:rsid w:val="009E293C"/>
    <w:rsid w:val="009E313D"/>
    <w:rsid w:val="009E31E1"/>
    <w:rsid w:val="009E4159"/>
    <w:rsid w:val="009E4233"/>
    <w:rsid w:val="009E4574"/>
    <w:rsid w:val="009E4FAA"/>
    <w:rsid w:val="009E58DA"/>
    <w:rsid w:val="009E5FAE"/>
    <w:rsid w:val="009E7195"/>
    <w:rsid w:val="009E7284"/>
    <w:rsid w:val="009E72EA"/>
    <w:rsid w:val="009F0A53"/>
    <w:rsid w:val="009F0F67"/>
    <w:rsid w:val="009F19F5"/>
    <w:rsid w:val="009F20D2"/>
    <w:rsid w:val="009F2254"/>
    <w:rsid w:val="009F276D"/>
    <w:rsid w:val="009F2D45"/>
    <w:rsid w:val="009F314A"/>
    <w:rsid w:val="009F3164"/>
    <w:rsid w:val="009F39A9"/>
    <w:rsid w:val="009F3F3C"/>
    <w:rsid w:val="009F445A"/>
    <w:rsid w:val="009F57B2"/>
    <w:rsid w:val="009F649E"/>
    <w:rsid w:val="009F6FAC"/>
    <w:rsid w:val="009F703E"/>
    <w:rsid w:val="009F7B74"/>
    <w:rsid w:val="00A014DE"/>
    <w:rsid w:val="00A01624"/>
    <w:rsid w:val="00A0191F"/>
    <w:rsid w:val="00A01CC2"/>
    <w:rsid w:val="00A01CCF"/>
    <w:rsid w:val="00A01FAB"/>
    <w:rsid w:val="00A0283E"/>
    <w:rsid w:val="00A02E7E"/>
    <w:rsid w:val="00A032EC"/>
    <w:rsid w:val="00A04624"/>
    <w:rsid w:val="00A05CC0"/>
    <w:rsid w:val="00A06448"/>
    <w:rsid w:val="00A06CD0"/>
    <w:rsid w:val="00A10705"/>
    <w:rsid w:val="00A10762"/>
    <w:rsid w:val="00A11232"/>
    <w:rsid w:val="00A11805"/>
    <w:rsid w:val="00A1252B"/>
    <w:rsid w:val="00A12A94"/>
    <w:rsid w:val="00A12CA9"/>
    <w:rsid w:val="00A12D9E"/>
    <w:rsid w:val="00A149F7"/>
    <w:rsid w:val="00A14AB0"/>
    <w:rsid w:val="00A14ADA"/>
    <w:rsid w:val="00A14CEC"/>
    <w:rsid w:val="00A14E7E"/>
    <w:rsid w:val="00A15C1D"/>
    <w:rsid w:val="00A17306"/>
    <w:rsid w:val="00A17D7B"/>
    <w:rsid w:val="00A204A4"/>
    <w:rsid w:val="00A207D2"/>
    <w:rsid w:val="00A20CFB"/>
    <w:rsid w:val="00A21FD0"/>
    <w:rsid w:val="00A22793"/>
    <w:rsid w:val="00A22912"/>
    <w:rsid w:val="00A23BDE"/>
    <w:rsid w:val="00A24D4F"/>
    <w:rsid w:val="00A2526C"/>
    <w:rsid w:val="00A25C61"/>
    <w:rsid w:val="00A25FE6"/>
    <w:rsid w:val="00A268ED"/>
    <w:rsid w:val="00A3025C"/>
    <w:rsid w:val="00A3038D"/>
    <w:rsid w:val="00A3086F"/>
    <w:rsid w:val="00A3117F"/>
    <w:rsid w:val="00A3165E"/>
    <w:rsid w:val="00A32040"/>
    <w:rsid w:val="00A3258C"/>
    <w:rsid w:val="00A32B6E"/>
    <w:rsid w:val="00A339B9"/>
    <w:rsid w:val="00A33F32"/>
    <w:rsid w:val="00A35691"/>
    <w:rsid w:val="00A3576C"/>
    <w:rsid w:val="00A36560"/>
    <w:rsid w:val="00A36990"/>
    <w:rsid w:val="00A36CA5"/>
    <w:rsid w:val="00A36F8F"/>
    <w:rsid w:val="00A3777C"/>
    <w:rsid w:val="00A37816"/>
    <w:rsid w:val="00A404EC"/>
    <w:rsid w:val="00A40944"/>
    <w:rsid w:val="00A40A49"/>
    <w:rsid w:val="00A40D10"/>
    <w:rsid w:val="00A422B7"/>
    <w:rsid w:val="00A423B3"/>
    <w:rsid w:val="00A430DD"/>
    <w:rsid w:val="00A43214"/>
    <w:rsid w:val="00A43D0C"/>
    <w:rsid w:val="00A45238"/>
    <w:rsid w:val="00A457D5"/>
    <w:rsid w:val="00A45820"/>
    <w:rsid w:val="00A47D65"/>
    <w:rsid w:val="00A51D08"/>
    <w:rsid w:val="00A529B8"/>
    <w:rsid w:val="00A52F61"/>
    <w:rsid w:val="00A53EB2"/>
    <w:rsid w:val="00A552B3"/>
    <w:rsid w:val="00A55708"/>
    <w:rsid w:val="00A55904"/>
    <w:rsid w:val="00A55942"/>
    <w:rsid w:val="00A55AA1"/>
    <w:rsid w:val="00A55D49"/>
    <w:rsid w:val="00A569EB"/>
    <w:rsid w:val="00A56C32"/>
    <w:rsid w:val="00A56CF1"/>
    <w:rsid w:val="00A56FCA"/>
    <w:rsid w:val="00A61AE5"/>
    <w:rsid w:val="00A6270C"/>
    <w:rsid w:val="00A62A39"/>
    <w:rsid w:val="00A6339F"/>
    <w:rsid w:val="00A63C81"/>
    <w:rsid w:val="00A63F15"/>
    <w:rsid w:val="00A641D9"/>
    <w:rsid w:val="00A65577"/>
    <w:rsid w:val="00A656A1"/>
    <w:rsid w:val="00A6570B"/>
    <w:rsid w:val="00A65FDD"/>
    <w:rsid w:val="00A661B2"/>
    <w:rsid w:val="00A67299"/>
    <w:rsid w:val="00A6737D"/>
    <w:rsid w:val="00A67445"/>
    <w:rsid w:val="00A701F4"/>
    <w:rsid w:val="00A71FDA"/>
    <w:rsid w:val="00A723A0"/>
    <w:rsid w:val="00A72758"/>
    <w:rsid w:val="00A72791"/>
    <w:rsid w:val="00A72BF4"/>
    <w:rsid w:val="00A73E9A"/>
    <w:rsid w:val="00A757B7"/>
    <w:rsid w:val="00A76569"/>
    <w:rsid w:val="00A771C8"/>
    <w:rsid w:val="00A77397"/>
    <w:rsid w:val="00A776B2"/>
    <w:rsid w:val="00A77B1D"/>
    <w:rsid w:val="00A800D0"/>
    <w:rsid w:val="00A802DB"/>
    <w:rsid w:val="00A805AC"/>
    <w:rsid w:val="00A81123"/>
    <w:rsid w:val="00A8209A"/>
    <w:rsid w:val="00A82CEB"/>
    <w:rsid w:val="00A83165"/>
    <w:rsid w:val="00A8343B"/>
    <w:rsid w:val="00A83DF2"/>
    <w:rsid w:val="00A848B1"/>
    <w:rsid w:val="00A8503B"/>
    <w:rsid w:val="00A850EF"/>
    <w:rsid w:val="00A856A3"/>
    <w:rsid w:val="00A86BCA"/>
    <w:rsid w:val="00A8753D"/>
    <w:rsid w:val="00A8774F"/>
    <w:rsid w:val="00A90C8D"/>
    <w:rsid w:val="00A923ED"/>
    <w:rsid w:val="00A92D3B"/>
    <w:rsid w:val="00A92D95"/>
    <w:rsid w:val="00A9307E"/>
    <w:rsid w:val="00A9353D"/>
    <w:rsid w:val="00A93F82"/>
    <w:rsid w:val="00A942B5"/>
    <w:rsid w:val="00A94AE7"/>
    <w:rsid w:val="00A95142"/>
    <w:rsid w:val="00A95D6C"/>
    <w:rsid w:val="00A96967"/>
    <w:rsid w:val="00A96B24"/>
    <w:rsid w:val="00A97477"/>
    <w:rsid w:val="00A97BB1"/>
    <w:rsid w:val="00AA0326"/>
    <w:rsid w:val="00AA16D5"/>
    <w:rsid w:val="00AA1799"/>
    <w:rsid w:val="00AA328F"/>
    <w:rsid w:val="00AA3585"/>
    <w:rsid w:val="00AA35C7"/>
    <w:rsid w:val="00AA3611"/>
    <w:rsid w:val="00AA4BFA"/>
    <w:rsid w:val="00AA4FF1"/>
    <w:rsid w:val="00AA56DA"/>
    <w:rsid w:val="00AA59A0"/>
    <w:rsid w:val="00AA66DC"/>
    <w:rsid w:val="00AA6EE9"/>
    <w:rsid w:val="00AA7621"/>
    <w:rsid w:val="00AB0BC4"/>
    <w:rsid w:val="00AB1149"/>
    <w:rsid w:val="00AB1661"/>
    <w:rsid w:val="00AB4279"/>
    <w:rsid w:val="00AB4427"/>
    <w:rsid w:val="00AB4D21"/>
    <w:rsid w:val="00AB4DB6"/>
    <w:rsid w:val="00AB5E06"/>
    <w:rsid w:val="00AB61A1"/>
    <w:rsid w:val="00AB6CFA"/>
    <w:rsid w:val="00AB6FF4"/>
    <w:rsid w:val="00AB71CA"/>
    <w:rsid w:val="00AB73BD"/>
    <w:rsid w:val="00AC0D0C"/>
    <w:rsid w:val="00AC18F4"/>
    <w:rsid w:val="00AC1A05"/>
    <w:rsid w:val="00AC2188"/>
    <w:rsid w:val="00AC2539"/>
    <w:rsid w:val="00AC26E1"/>
    <w:rsid w:val="00AC43CE"/>
    <w:rsid w:val="00AC49A1"/>
    <w:rsid w:val="00AC4FBB"/>
    <w:rsid w:val="00AC5368"/>
    <w:rsid w:val="00AC53A7"/>
    <w:rsid w:val="00AC5F7E"/>
    <w:rsid w:val="00AC60B5"/>
    <w:rsid w:val="00AC6422"/>
    <w:rsid w:val="00AC6DD5"/>
    <w:rsid w:val="00AC7D24"/>
    <w:rsid w:val="00AD0378"/>
    <w:rsid w:val="00AD085B"/>
    <w:rsid w:val="00AD1A0B"/>
    <w:rsid w:val="00AD1A26"/>
    <w:rsid w:val="00AD213B"/>
    <w:rsid w:val="00AD2C33"/>
    <w:rsid w:val="00AD3E98"/>
    <w:rsid w:val="00AD4149"/>
    <w:rsid w:val="00AD47C7"/>
    <w:rsid w:val="00AD4AE9"/>
    <w:rsid w:val="00AD4BB4"/>
    <w:rsid w:val="00AD6448"/>
    <w:rsid w:val="00AD7F9D"/>
    <w:rsid w:val="00AE0AFC"/>
    <w:rsid w:val="00AE185E"/>
    <w:rsid w:val="00AE1BA1"/>
    <w:rsid w:val="00AE1FBF"/>
    <w:rsid w:val="00AE2472"/>
    <w:rsid w:val="00AE2D92"/>
    <w:rsid w:val="00AE3F2A"/>
    <w:rsid w:val="00AE442B"/>
    <w:rsid w:val="00AE58B1"/>
    <w:rsid w:val="00AE5AF2"/>
    <w:rsid w:val="00AE5E2D"/>
    <w:rsid w:val="00AE5E94"/>
    <w:rsid w:val="00AE6DE4"/>
    <w:rsid w:val="00AE6E59"/>
    <w:rsid w:val="00AF18BB"/>
    <w:rsid w:val="00AF2F5A"/>
    <w:rsid w:val="00AF3203"/>
    <w:rsid w:val="00AF3DE8"/>
    <w:rsid w:val="00AF495F"/>
    <w:rsid w:val="00AF4A63"/>
    <w:rsid w:val="00AF4C05"/>
    <w:rsid w:val="00AF521E"/>
    <w:rsid w:val="00AF5879"/>
    <w:rsid w:val="00AF5B71"/>
    <w:rsid w:val="00AF79CA"/>
    <w:rsid w:val="00AF7A3A"/>
    <w:rsid w:val="00AF7EDC"/>
    <w:rsid w:val="00B005A9"/>
    <w:rsid w:val="00B00F08"/>
    <w:rsid w:val="00B01C54"/>
    <w:rsid w:val="00B0243C"/>
    <w:rsid w:val="00B0333C"/>
    <w:rsid w:val="00B037D8"/>
    <w:rsid w:val="00B03A4A"/>
    <w:rsid w:val="00B0427B"/>
    <w:rsid w:val="00B047A4"/>
    <w:rsid w:val="00B04981"/>
    <w:rsid w:val="00B0498F"/>
    <w:rsid w:val="00B04DEE"/>
    <w:rsid w:val="00B04F60"/>
    <w:rsid w:val="00B05A0C"/>
    <w:rsid w:val="00B05D30"/>
    <w:rsid w:val="00B0608F"/>
    <w:rsid w:val="00B06487"/>
    <w:rsid w:val="00B06822"/>
    <w:rsid w:val="00B0684A"/>
    <w:rsid w:val="00B06D22"/>
    <w:rsid w:val="00B072D2"/>
    <w:rsid w:val="00B07DA6"/>
    <w:rsid w:val="00B10369"/>
    <w:rsid w:val="00B1108F"/>
    <w:rsid w:val="00B11151"/>
    <w:rsid w:val="00B11249"/>
    <w:rsid w:val="00B11771"/>
    <w:rsid w:val="00B12D6E"/>
    <w:rsid w:val="00B13171"/>
    <w:rsid w:val="00B132EB"/>
    <w:rsid w:val="00B139BD"/>
    <w:rsid w:val="00B13C4B"/>
    <w:rsid w:val="00B1450B"/>
    <w:rsid w:val="00B14592"/>
    <w:rsid w:val="00B14B22"/>
    <w:rsid w:val="00B14C88"/>
    <w:rsid w:val="00B1565A"/>
    <w:rsid w:val="00B15DC5"/>
    <w:rsid w:val="00B16277"/>
    <w:rsid w:val="00B16504"/>
    <w:rsid w:val="00B16E09"/>
    <w:rsid w:val="00B17367"/>
    <w:rsid w:val="00B17AAD"/>
    <w:rsid w:val="00B20BCC"/>
    <w:rsid w:val="00B20D5E"/>
    <w:rsid w:val="00B20DF3"/>
    <w:rsid w:val="00B21C5C"/>
    <w:rsid w:val="00B23344"/>
    <w:rsid w:val="00B235ED"/>
    <w:rsid w:val="00B236D5"/>
    <w:rsid w:val="00B23795"/>
    <w:rsid w:val="00B2490C"/>
    <w:rsid w:val="00B24B95"/>
    <w:rsid w:val="00B254EF"/>
    <w:rsid w:val="00B258ED"/>
    <w:rsid w:val="00B268F1"/>
    <w:rsid w:val="00B270C9"/>
    <w:rsid w:val="00B2770A"/>
    <w:rsid w:val="00B27B6E"/>
    <w:rsid w:val="00B27E30"/>
    <w:rsid w:val="00B30472"/>
    <w:rsid w:val="00B30785"/>
    <w:rsid w:val="00B3209A"/>
    <w:rsid w:val="00B32BD4"/>
    <w:rsid w:val="00B33063"/>
    <w:rsid w:val="00B33866"/>
    <w:rsid w:val="00B34C9C"/>
    <w:rsid w:val="00B34F3B"/>
    <w:rsid w:val="00B358EB"/>
    <w:rsid w:val="00B35D48"/>
    <w:rsid w:val="00B365C8"/>
    <w:rsid w:val="00B365D1"/>
    <w:rsid w:val="00B37251"/>
    <w:rsid w:val="00B372B2"/>
    <w:rsid w:val="00B37377"/>
    <w:rsid w:val="00B37914"/>
    <w:rsid w:val="00B37946"/>
    <w:rsid w:val="00B37AFC"/>
    <w:rsid w:val="00B37BEE"/>
    <w:rsid w:val="00B4036E"/>
    <w:rsid w:val="00B4053F"/>
    <w:rsid w:val="00B412D9"/>
    <w:rsid w:val="00B4138F"/>
    <w:rsid w:val="00B4166D"/>
    <w:rsid w:val="00B41D07"/>
    <w:rsid w:val="00B42453"/>
    <w:rsid w:val="00B43030"/>
    <w:rsid w:val="00B43350"/>
    <w:rsid w:val="00B4357E"/>
    <w:rsid w:val="00B4377B"/>
    <w:rsid w:val="00B44BF7"/>
    <w:rsid w:val="00B44FEA"/>
    <w:rsid w:val="00B4578E"/>
    <w:rsid w:val="00B45EC6"/>
    <w:rsid w:val="00B460A1"/>
    <w:rsid w:val="00B46363"/>
    <w:rsid w:val="00B46C10"/>
    <w:rsid w:val="00B50D17"/>
    <w:rsid w:val="00B5205F"/>
    <w:rsid w:val="00B5341E"/>
    <w:rsid w:val="00B536BF"/>
    <w:rsid w:val="00B54831"/>
    <w:rsid w:val="00B5576B"/>
    <w:rsid w:val="00B55AFC"/>
    <w:rsid w:val="00B5614C"/>
    <w:rsid w:val="00B5671E"/>
    <w:rsid w:val="00B56D8E"/>
    <w:rsid w:val="00B56DCB"/>
    <w:rsid w:val="00B57CD9"/>
    <w:rsid w:val="00B57D44"/>
    <w:rsid w:val="00B57D63"/>
    <w:rsid w:val="00B60240"/>
    <w:rsid w:val="00B603CC"/>
    <w:rsid w:val="00B60E8E"/>
    <w:rsid w:val="00B60E9F"/>
    <w:rsid w:val="00B61390"/>
    <w:rsid w:val="00B64117"/>
    <w:rsid w:val="00B6446C"/>
    <w:rsid w:val="00B6556C"/>
    <w:rsid w:val="00B66018"/>
    <w:rsid w:val="00B671BD"/>
    <w:rsid w:val="00B70864"/>
    <w:rsid w:val="00B70E5C"/>
    <w:rsid w:val="00B71013"/>
    <w:rsid w:val="00B7142D"/>
    <w:rsid w:val="00B71592"/>
    <w:rsid w:val="00B71D19"/>
    <w:rsid w:val="00B720B4"/>
    <w:rsid w:val="00B72923"/>
    <w:rsid w:val="00B7365B"/>
    <w:rsid w:val="00B73D32"/>
    <w:rsid w:val="00B74581"/>
    <w:rsid w:val="00B74587"/>
    <w:rsid w:val="00B74927"/>
    <w:rsid w:val="00B74CD1"/>
    <w:rsid w:val="00B74E22"/>
    <w:rsid w:val="00B75B82"/>
    <w:rsid w:val="00B765D9"/>
    <w:rsid w:val="00B775E3"/>
    <w:rsid w:val="00B7783D"/>
    <w:rsid w:val="00B77A14"/>
    <w:rsid w:val="00B77F34"/>
    <w:rsid w:val="00B80441"/>
    <w:rsid w:val="00B80E7C"/>
    <w:rsid w:val="00B81E4A"/>
    <w:rsid w:val="00B82011"/>
    <w:rsid w:val="00B8599F"/>
    <w:rsid w:val="00B85C87"/>
    <w:rsid w:val="00B90371"/>
    <w:rsid w:val="00B90577"/>
    <w:rsid w:val="00B90A06"/>
    <w:rsid w:val="00B90F52"/>
    <w:rsid w:val="00B90F9E"/>
    <w:rsid w:val="00B91017"/>
    <w:rsid w:val="00B911E2"/>
    <w:rsid w:val="00B915F0"/>
    <w:rsid w:val="00B919D8"/>
    <w:rsid w:val="00B91D2A"/>
    <w:rsid w:val="00B921B1"/>
    <w:rsid w:val="00B92ADA"/>
    <w:rsid w:val="00B92E2B"/>
    <w:rsid w:val="00B939AE"/>
    <w:rsid w:val="00B94396"/>
    <w:rsid w:val="00B952DF"/>
    <w:rsid w:val="00B9599C"/>
    <w:rsid w:val="00B95C00"/>
    <w:rsid w:val="00B95D7C"/>
    <w:rsid w:val="00B964E9"/>
    <w:rsid w:val="00B96C4F"/>
    <w:rsid w:val="00BA0C29"/>
    <w:rsid w:val="00BA2897"/>
    <w:rsid w:val="00BA2EC2"/>
    <w:rsid w:val="00BA2F1F"/>
    <w:rsid w:val="00BA30AB"/>
    <w:rsid w:val="00BA342F"/>
    <w:rsid w:val="00BA35D9"/>
    <w:rsid w:val="00BA385A"/>
    <w:rsid w:val="00BA48C2"/>
    <w:rsid w:val="00BA4B71"/>
    <w:rsid w:val="00BA4CAC"/>
    <w:rsid w:val="00BA543D"/>
    <w:rsid w:val="00BA5883"/>
    <w:rsid w:val="00BA591C"/>
    <w:rsid w:val="00BA6AA0"/>
    <w:rsid w:val="00BA702F"/>
    <w:rsid w:val="00BA72C6"/>
    <w:rsid w:val="00BA7384"/>
    <w:rsid w:val="00BA7946"/>
    <w:rsid w:val="00BA79CF"/>
    <w:rsid w:val="00BA79D9"/>
    <w:rsid w:val="00BA7B51"/>
    <w:rsid w:val="00BB03E7"/>
    <w:rsid w:val="00BB0883"/>
    <w:rsid w:val="00BB10E5"/>
    <w:rsid w:val="00BB142A"/>
    <w:rsid w:val="00BB14F1"/>
    <w:rsid w:val="00BB186B"/>
    <w:rsid w:val="00BB1BF9"/>
    <w:rsid w:val="00BB1EB9"/>
    <w:rsid w:val="00BB22B6"/>
    <w:rsid w:val="00BB2A71"/>
    <w:rsid w:val="00BB2EB1"/>
    <w:rsid w:val="00BB3AD3"/>
    <w:rsid w:val="00BB3EC0"/>
    <w:rsid w:val="00BB3F3C"/>
    <w:rsid w:val="00BB5143"/>
    <w:rsid w:val="00BB552B"/>
    <w:rsid w:val="00BB5D8E"/>
    <w:rsid w:val="00BB7114"/>
    <w:rsid w:val="00BB765A"/>
    <w:rsid w:val="00BC047C"/>
    <w:rsid w:val="00BC07BF"/>
    <w:rsid w:val="00BC086E"/>
    <w:rsid w:val="00BC0BA9"/>
    <w:rsid w:val="00BC0FF7"/>
    <w:rsid w:val="00BC24CA"/>
    <w:rsid w:val="00BC34F0"/>
    <w:rsid w:val="00BC482F"/>
    <w:rsid w:val="00BC64D9"/>
    <w:rsid w:val="00BC6B9A"/>
    <w:rsid w:val="00BC7140"/>
    <w:rsid w:val="00BC72B4"/>
    <w:rsid w:val="00BC7592"/>
    <w:rsid w:val="00BC79B0"/>
    <w:rsid w:val="00BC7A22"/>
    <w:rsid w:val="00BC7EE6"/>
    <w:rsid w:val="00BD02AD"/>
    <w:rsid w:val="00BD0453"/>
    <w:rsid w:val="00BD05A8"/>
    <w:rsid w:val="00BD12D9"/>
    <w:rsid w:val="00BD1EB4"/>
    <w:rsid w:val="00BD221D"/>
    <w:rsid w:val="00BD23E4"/>
    <w:rsid w:val="00BD2721"/>
    <w:rsid w:val="00BD2C24"/>
    <w:rsid w:val="00BD2CF2"/>
    <w:rsid w:val="00BD49BA"/>
    <w:rsid w:val="00BD5313"/>
    <w:rsid w:val="00BD5804"/>
    <w:rsid w:val="00BD5872"/>
    <w:rsid w:val="00BD5DDE"/>
    <w:rsid w:val="00BD6DA6"/>
    <w:rsid w:val="00BD74AE"/>
    <w:rsid w:val="00BD76DB"/>
    <w:rsid w:val="00BD7831"/>
    <w:rsid w:val="00BE00A0"/>
    <w:rsid w:val="00BE064F"/>
    <w:rsid w:val="00BE09EE"/>
    <w:rsid w:val="00BE0B7F"/>
    <w:rsid w:val="00BE1880"/>
    <w:rsid w:val="00BE1BF5"/>
    <w:rsid w:val="00BE1FFE"/>
    <w:rsid w:val="00BE2185"/>
    <w:rsid w:val="00BE2C1F"/>
    <w:rsid w:val="00BE3895"/>
    <w:rsid w:val="00BE3A5C"/>
    <w:rsid w:val="00BE4394"/>
    <w:rsid w:val="00BE6950"/>
    <w:rsid w:val="00BF0807"/>
    <w:rsid w:val="00BF251B"/>
    <w:rsid w:val="00BF353E"/>
    <w:rsid w:val="00BF3C94"/>
    <w:rsid w:val="00BF4D99"/>
    <w:rsid w:val="00BF5BA5"/>
    <w:rsid w:val="00BF67E2"/>
    <w:rsid w:val="00BF6905"/>
    <w:rsid w:val="00BF705A"/>
    <w:rsid w:val="00BF74AC"/>
    <w:rsid w:val="00C00344"/>
    <w:rsid w:val="00C008D8"/>
    <w:rsid w:val="00C0147A"/>
    <w:rsid w:val="00C0175B"/>
    <w:rsid w:val="00C02664"/>
    <w:rsid w:val="00C02A74"/>
    <w:rsid w:val="00C03BFC"/>
    <w:rsid w:val="00C0402D"/>
    <w:rsid w:val="00C0439F"/>
    <w:rsid w:val="00C04610"/>
    <w:rsid w:val="00C04DDA"/>
    <w:rsid w:val="00C0766C"/>
    <w:rsid w:val="00C10603"/>
    <w:rsid w:val="00C11084"/>
    <w:rsid w:val="00C11350"/>
    <w:rsid w:val="00C123D6"/>
    <w:rsid w:val="00C1404C"/>
    <w:rsid w:val="00C14119"/>
    <w:rsid w:val="00C159DA"/>
    <w:rsid w:val="00C15E99"/>
    <w:rsid w:val="00C16904"/>
    <w:rsid w:val="00C16E2F"/>
    <w:rsid w:val="00C1733A"/>
    <w:rsid w:val="00C17789"/>
    <w:rsid w:val="00C17D1A"/>
    <w:rsid w:val="00C17E61"/>
    <w:rsid w:val="00C20226"/>
    <w:rsid w:val="00C2075A"/>
    <w:rsid w:val="00C20D51"/>
    <w:rsid w:val="00C21422"/>
    <w:rsid w:val="00C21EC6"/>
    <w:rsid w:val="00C22073"/>
    <w:rsid w:val="00C22411"/>
    <w:rsid w:val="00C2247E"/>
    <w:rsid w:val="00C22BE4"/>
    <w:rsid w:val="00C22C70"/>
    <w:rsid w:val="00C23339"/>
    <w:rsid w:val="00C23EC4"/>
    <w:rsid w:val="00C2470D"/>
    <w:rsid w:val="00C24EB9"/>
    <w:rsid w:val="00C24FB9"/>
    <w:rsid w:val="00C25234"/>
    <w:rsid w:val="00C25296"/>
    <w:rsid w:val="00C25685"/>
    <w:rsid w:val="00C257AB"/>
    <w:rsid w:val="00C27FA1"/>
    <w:rsid w:val="00C30F8C"/>
    <w:rsid w:val="00C31874"/>
    <w:rsid w:val="00C31AD1"/>
    <w:rsid w:val="00C31B9E"/>
    <w:rsid w:val="00C3206D"/>
    <w:rsid w:val="00C32529"/>
    <w:rsid w:val="00C32AFF"/>
    <w:rsid w:val="00C33F31"/>
    <w:rsid w:val="00C35966"/>
    <w:rsid w:val="00C35C06"/>
    <w:rsid w:val="00C36F4F"/>
    <w:rsid w:val="00C404FB"/>
    <w:rsid w:val="00C417A5"/>
    <w:rsid w:val="00C42CED"/>
    <w:rsid w:val="00C42D79"/>
    <w:rsid w:val="00C436EF"/>
    <w:rsid w:val="00C440DB"/>
    <w:rsid w:val="00C44180"/>
    <w:rsid w:val="00C44788"/>
    <w:rsid w:val="00C44929"/>
    <w:rsid w:val="00C45837"/>
    <w:rsid w:val="00C462B8"/>
    <w:rsid w:val="00C46422"/>
    <w:rsid w:val="00C46623"/>
    <w:rsid w:val="00C46950"/>
    <w:rsid w:val="00C4706D"/>
    <w:rsid w:val="00C509FE"/>
    <w:rsid w:val="00C5105B"/>
    <w:rsid w:val="00C5195B"/>
    <w:rsid w:val="00C51996"/>
    <w:rsid w:val="00C51A39"/>
    <w:rsid w:val="00C51D91"/>
    <w:rsid w:val="00C52532"/>
    <w:rsid w:val="00C527AC"/>
    <w:rsid w:val="00C535A1"/>
    <w:rsid w:val="00C535D2"/>
    <w:rsid w:val="00C54D8B"/>
    <w:rsid w:val="00C569D7"/>
    <w:rsid w:val="00C57199"/>
    <w:rsid w:val="00C57CB9"/>
    <w:rsid w:val="00C61607"/>
    <w:rsid w:val="00C6343F"/>
    <w:rsid w:val="00C63E26"/>
    <w:rsid w:val="00C648C4"/>
    <w:rsid w:val="00C6499B"/>
    <w:rsid w:val="00C64A94"/>
    <w:rsid w:val="00C6580F"/>
    <w:rsid w:val="00C65BB4"/>
    <w:rsid w:val="00C66C66"/>
    <w:rsid w:val="00C66D9E"/>
    <w:rsid w:val="00C671F7"/>
    <w:rsid w:val="00C70464"/>
    <w:rsid w:val="00C71A3D"/>
    <w:rsid w:val="00C72FF9"/>
    <w:rsid w:val="00C733DD"/>
    <w:rsid w:val="00C7373A"/>
    <w:rsid w:val="00C74187"/>
    <w:rsid w:val="00C759E1"/>
    <w:rsid w:val="00C75AB1"/>
    <w:rsid w:val="00C75C53"/>
    <w:rsid w:val="00C76F40"/>
    <w:rsid w:val="00C778D3"/>
    <w:rsid w:val="00C77902"/>
    <w:rsid w:val="00C802AD"/>
    <w:rsid w:val="00C80309"/>
    <w:rsid w:val="00C80E90"/>
    <w:rsid w:val="00C816E7"/>
    <w:rsid w:val="00C825E5"/>
    <w:rsid w:val="00C82670"/>
    <w:rsid w:val="00C82722"/>
    <w:rsid w:val="00C82BC6"/>
    <w:rsid w:val="00C83E7D"/>
    <w:rsid w:val="00C84415"/>
    <w:rsid w:val="00C85F6D"/>
    <w:rsid w:val="00C866D0"/>
    <w:rsid w:val="00C87702"/>
    <w:rsid w:val="00C8784B"/>
    <w:rsid w:val="00C87AD2"/>
    <w:rsid w:val="00C90618"/>
    <w:rsid w:val="00C91729"/>
    <w:rsid w:val="00C923FD"/>
    <w:rsid w:val="00C93B96"/>
    <w:rsid w:val="00C94613"/>
    <w:rsid w:val="00C9613C"/>
    <w:rsid w:val="00C9655F"/>
    <w:rsid w:val="00C96581"/>
    <w:rsid w:val="00C9668B"/>
    <w:rsid w:val="00C975B3"/>
    <w:rsid w:val="00CA20BD"/>
    <w:rsid w:val="00CA244F"/>
    <w:rsid w:val="00CA30D6"/>
    <w:rsid w:val="00CA311F"/>
    <w:rsid w:val="00CA3A39"/>
    <w:rsid w:val="00CA4787"/>
    <w:rsid w:val="00CA4B55"/>
    <w:rsid w:val="00CA4C2D"/>
    <w:rsid w:val="00CA4D6E"/>
    <w:rsid w:val="00CA5678"/>
    <w:rsid w:val="00CA59A1"/>
    <w:rsid w:val="00CA655E"/>
    <w:rsid w:val="00CA68ED"/>
    <w:rsid w:val="00CA7339"/>
    <w:rsid w:val="00CB045C"/>
    <w:rsid w:val="00CB04ED"/>
    <w:rsid w:val="00CB0D36"/>
    <w:rsid w:val="00CB1408"/>
    <w:rsid w:val="00CB16BD"/>
    <w:rsid w:val="00CB188B"/>
    <w:rsid w:val="00CB26DE"/>
    <w:rsid w:val="00CB2702"/>
    <w:rsid w:val="00CB3899"/>
    <w:rsid w:val="00CB3A32"/>
    <w:rsid w:val="00CB3ECC"/>
    <w:rsid w:val="00CB4149"/>
    <w:rsid w:val="00CB51A3"/>
    <w:rsid w:val="00CB5ECC"/>
    <w:rsid w:val="00CB6BAA"/>
    <w:rsid w:val="00CB6C9F"/>
    <w:rsid w:val="00CB70B5"/>
    <w:rsid w:val="00CB74A4"/>
    <w:rsid w:val="00CB7B23"/>
    <w:rsid w:val="00CC01DE"/>
    <w:rsid w:val="00CC032C"/>
    <w:rsid w:val="00CC0BC8"/>
    <w:rsid w:val="00CC17C8"/>
    <w:rsid w:val="00CC1CF8"/>
    <w:rsid w:val="00CC2FD2"/>
    <w:rsid w:val="00CC3C32"/>
    <w:rsid w:val="00CC3C41"/>
    <w:rsid w:val="00CC3CF7"/>
    <w:rsid w:val="00CC4609"/>
    <w:rsid w:val="00CC475D"/>
    <w:rsid w:val="00CC57CB"/>
    <w:rsid w:val="00CC5ECD"/>
    <w:rsid w:val="00CC75F7"/>
    <w:rsid w:val="00CC79E0"/>
    <w:rsid w:val="00CC7B43"/>
    <w:rsid w:val="00CD0AE8"/>
    <w:rsid w:val="00CD0DC5"/>
    <w:rsid w:val="00CD1662"/>
    <w:rsid w:val="00CD2A6C"/>
    <w:rsid w:val="00CD30B2"/>
    <w:rsid w:val="00CD3ECC"/>
    <w:rsid w:val="00CD44F4"/>
    <w:rsid w:val="00CD487A"/>
    <w:rsid w:val="00CD4F95"/>
    <w:rsid w:val="00CD556C"/>
    <w:rsid w:val="00CD65E8"/>
    <w:rsid w:val="00CD6CF4"/>
    <w:rsid w:val="00CE03C2"/>
    <w:rsid w:val="00CE0D09"/>
    <w:rsid w:val="00CE0EC9"/>
    <w:rsid w:val="00CE1095"/>
    <w:rsid w:val="00CE1E6F"/>
    <w:rsid w:val="00CE251C"/>
    <w:rsid w:val="00CE2553"/>
    <w:rsid w:val="00CE3AFB"/>
    <w:rsid w:val="00CE3E02"/>
    <w:rsid w:val="00CE480E"/>
    <w:rsid w:val="00CE57FA"/>
    <w:rsid w:val="00CE66CD"/>
    <w:rsid w:val="00CE7E53"/>
    <w:rsid w:val="00CF017A"/>
    <w:rsid w:val="00CF0490"/>
    <w:rsid w:val="00CF0B0D"/>
    <w:rsid w:val="00CF0E9B"/>
    <w:rsid w:val="00CF0EC8"/>
    <w:rsid w:val="00CF11CE"/>
    <w:rsid w:val="00CF2042"/>
    <w:rsid w:val="00CF2891"/>
    <w:rsid w:val="00CF301E"/>
    <w:rsid w:val="00CF3506"/>
    <w:rsid w:val="00CF4103"/>
    <w:rsid w:val="00CF5379"/>
    <w:rsid w:val="00CF636A"/>
    <w:rsid w:val="00CF7714"/>
    <w:rsid w:val="00D0030C"/>
    <w:rsid w:val="00D010B3"/>
    <w:rsid w:val="00D01DC0"/>
    <w:rsid w:val="00D01E5C"/>
    <w:rsid w:val="00D02232"/>
    <w:rsid w:val="00D04C48"/>
    <w:rsid w:val="00D04D86"/>
    <w:rsid w:val="00D06502"/>
    <w:rsid w:val="00D06E27"/>
    <w:rsid w:val="00D076F3"/>
    <w:rsid w:val="00D106FD"/>
    <w:rsid w:val="00D10C38"/>
    <w:rsid w:val="00D11193"/>
    <w:rsid w:val="00D11DED"/>
    <w:rsid w:val="00D129DE"/>
    <w:rsid w:val="00D12C6F"/>
    <w:rsid w:val="00D12E64"/>
    <w:rsid w:val="00D13A75"/>
    <w:rsid w:val="00D13BCB"/>
    <w:rsid w:val="00D13F1F"/>
    <w:rsid w:val="00D140C9"/>
    <w:rsid w:val="00D1423C"/>
    <w:rsid w:val="00D14E43"/>
    <w:rsid w:val="00D1511A"/>
    <w:rsid w:val="00D1568D"/>
    <w:rsid w:val="00D15C6E"/>
    <w:rsid w:val="00D15E86"/>
    <w:rsid w:val="00D16A38"/>
    <w:rsid w:val="00D205BD"/>
    <w:rsid w:val="00D20666"/>
    <w:rsid w:val="00D2156A"/>
    <w:rsid w:val="00D21AE8"/>
    <w:rsid w:val="00D23507"/>
    <w:rsid w:val="00D2384F"/>
    <w:rsid w:val="00D245E7"/>
    <w:rsid w:val="00D24778"/>
    <w:rsid w:val="00D24A6D"/>
    <w:rsid w:val="00D24BAB"/>
    <w:rsid w:val="00D2606B"/>
    <w:rsid w:val="00D26281"/>
    <w:rsid w:val="00D26415"/>
    <w:rsid w:val="00D264CE"/>
    <w:rsid w:val="00D26676"/>
    <w:rsid w:val="00D269C3"/>
    <w:rsid w:val="00D26D8F"/>
    <w:rsid w:val="00D27253"/>
    <w:rsid w:val="00D275B7"/>
    <w:rsid w:val="00D27B62"/>
    <w:rsid w:val="00D30183"/>
    <w:rsid w:val="00D308E1"/>
    <w:rsid w:val="00D30D7F"/>
    <w:rsid w:val="00D310A6"/>
    <w:rsid w:val="00D324A3"/>
    <w:rsid w:val="00D332D1"/>
    <w:rsid w:val="00D34436"/>
    <w:rsid w:val="00D34776"/>
    <w:rsid w:val="00D35BFC"/>
    <w:rsid w:val="00D36A1B"/>
    <w:rsid w:val="00D36C1B"/>
    <w:rsid w:val="00D36F06"/>
    <w:rsid w:val="00D37794"/>
    <w:rsid w:val="00D40410"/>
    <w:rsid w:val="00D40D35"/>
    <w:rsid w:val="00D41859"/>
    <w:rsid w:val="00D41866"/>
    <w:rsid w:val="00D42BB6"/>
    <w:rsid w:val="00D4355B"/>
    <w:rsid w:val="00D438BA"/>
    <w:rsid w:val="00D43B83"/>
    <w:rsid w:val="00D449A2"/>
    <w:rsid w:val="00D453B5"/>
    <w:rsid w:val="00D458F5"/>
    <w:rsid w:val="00D4616A"/>
    <w:rsid w:val="00D46648"/>
    <w:rsid w:val="00D469B7"/>
    <w:rsid w:val="00D513B9"/>
    <w:rsid w:val="00D51A97"/>
    <w:rsid w:val="00D52189"/>
    <w:rsid w:val="00D52211"/>
    <w:rsid w:val="00D5232E"/>
    <w:rsid w:val="00D5236B"/>
    <w:rsid w:val="00D526C2"/>
    <w:rsid w:val="00D52EAA"/>
    <w:rsid w:val="00D534ED"/>
    <w:rsid w:val="00D54320"/>
    <w:rsid w:val="00D54434"/>
    <w:rsid w:val="00D54579"/>
    <w:rsid w:val="00D54624"/>
    <w:rsid w:val="00D54703"/>
    <w:rsid w:val="00D551E8"/>
    <w:rsid w:val="00D552FD"/>
    <w:rsid w:val="00D5663B"/>
    <w:rsid w:val="00D56900"/>
    <w:rsid w:val="00D56A3B"/>
    <w:rsid w:val="00D571FD"/>
    <w:rsid w:val="00D608B6"/>
    <w:rsid w:val="00D60BDB"/>
    <w:rsid w:val="00D611D7"/>
    <w:rsid w:val="00D61A4D"/>
    <w:rsid w:val="00D63E92"/>
    <w:rsid w:val="00D6745F"/>
    <w:rsid w:val="00D6767C"/>
    <w:rsid w:val="00D67CB1"/>
    <w:rsid w:val="00D67CB5"/>
    <w:rsid w:val="00D70125"/>
    <w:rsid w:val="00D704B6"/>
    <w:rsid w:val="00D70999"/>
    <w:rsid w:val="00D70F1A"/>
    <w:rsid w:val="00D72233"/>
    <w:rsid w:val="00D72C79"/>
    <w:rsid w:val="00D72DC8"/>
    <w:rsid w:val="00D74088"/>
    <w:rsid w:val="00D75048"/>
    <w:rsid w:val="00D75277"/>
    <w:rsid w:val="00D80B98"/>
    <w:rsid w:val="00D80FC9"/>
    <w:rsid w:val="00D81DA1"/>
    <w:rsid w:val="00D81DDF"/>
    <w:rsid w:val="00D81DEC"/>
    <w:rsid w:val="00D83457"/>
    <w:rsid w:val="00D8411D"/>
    <w:rsid w:val="00D8423E"/>
    <w:rsid w:val="00D84347"/>
    <w:rsid w:val="00D84A65"/>
    <w:rsid w:val="00D84C07"/>
    <w:rsid w:val="00D85F75"/>
    <w:rsid w:val="00D863B8"/>
    <w:rsid w:val="00D864E9"/>
    <w:rsid w:val="00D86658"/>
    <w:rsid w:val="00D87304"/>
    <w:rsid w:val="00D90884"/>
    <w:rsid w:val="00D908E4"/>
    <w:rsid w:val="00D9108A"/>
    <w:rsid w:val="00D9172F"/>
    <w:rsid w:val="00D92DDA"/>
    <w:rsid w:val="00D93CBE"/>
    <w:rsid w:val="00D9482C"/>
    <w:rsid w:val="00D95285"/>
    <w:rsid w:val="00D9544E"/>
    <w:rsid w:val="00D9561E"/>
    <w:rsid w:val="00D959C2"/>
    <w:rsid w:val="00D95CAD"/>
    <w:rsid w:val="00D96850"/>
    <w:rsid w:val="00D96EDF"/>
    <w:rsid w:val="00DA0181"/>
    <w:rsid w:val="00DA11C9"/>
    <w:rsid w:val="00DA2FED"/>
    <w:rsid w:val="00DA34F6"/>
    <w:rsid w:val="00DA38B9"/>
    <w:rsid w:val="00DA3AD6"/>
    <w:rsid w:val="00DA3B64"/>
    <w:rsid w:val="00DA3C2A"/>
    <w:rsid w:val="00DA3D8A"/>
    <w:rsid w:val="00DA70FA"/>
    <w:rsid w:val="00DA7BC5"/>
    <w:rsid w:val="00DA7D93"/>
    <w:rsid w:val="00DB1903"/>
    <w:rsid w:val="00DB1D87"/>
    <w:rsid w:val="00DB2E22"/>
    <w:rsid w:val="00DB319D"/>
    <w:rsid w:val="00DB3283"/>
    <w:rsid w:val="00DB3B9C"/>
    <w:rsid w:val="00DB4578"/>
    <w:rsid w:val="00DB7EE3"/>
    <w:rsid w:val="00DB7F3F"/>
    <w:rsid w:val="00DC08D9"/>
    <w:rsid w:val="00DC1C67"/>
    <w:rsid w:val="00DC29EB"/>
    <w:rsid w:val="00DC2F2D"/>
    <w:rsid w:val="00DC2FB1"/>
    <w:rsid w:val="00DC3B2C"/>
    <w:rsid w:val="00DC43F4"/>
    <w:rsid w:val="00DC46CF"/>
    <w:rsid w:val="00DC49C9"/>
    <w:rsid w:val="00DC5000"/>
    <w:rsid w:val="00DC543C"/>
    <w:rsid w:val="00DC6D63"/>
    <w:rsid w:val="00DC73C2"/>
    <w:rsid w:val="00DD02A5"/>
    <w:rsid w:val="00DD2482"/>
    <w:rsid w:val="00DD2960"/>
    <w:rsid w:val="00DD2E96"/>
    <w:rsid w:val="00DD30B6"/>
    <w:rsid w:val="00DD3192"/>
    <w:rsid w:val="00DD32D6"/>
    <w:rsid w:val="00DD33FF"/>
    <w:rsid w:val="00DD3A76"/>
    <w:rsid w:val="00DD401C"/>
    <w:rsid w:val="00DD48F4"/>
    <w:rsid w:val="00DD5B28"/>
    <w:rsid w:val="00DD6261"/>
    <w:rsid w:val="00DD67AC"/>
    <w:rsid w:val="00DD67E4"/>
    <w:rsid w:val="00DD738E"/>
    <w:rsid w:val="00DD75F4"/>
    <w:rsid w:val="00DD7694"/>
    <w:rsid w:val="00DD7F7A"/>
    <w:rsid w:val="00DE0AEE"/>
    <w:rsid w:val="00DE0CF8"/>
    <w:rsid w:val="00DE1A85"/>
    <w:rsid w:val="00DE1CDD"/>
    <w:rsid w:val="00DE26CA"/>
    <w:rsid w:val="00DE2A6C"/>
    <w:rsid w:val="00DE59E7"/>
    <w:rsid w:val="00DE78C8"/>
    <w:rsid w:val="00DE7B96"/>
    <w:rsid w:val="00DF0566"/>
    <w:rsid w:val="00DF1BA5"/>
    <w:rsid w:val="00DF1F97"/>
    <w:rsid w:val="00DF2FAA"/>
    <w:rsid w:val="00DF3375"/>
    <w:rsid w:val="00DF349E"/>
    <w:rsid w:val="00DF477F"/>
    <w:rsid w:val="00DF5720"/>
    <w:rsid w:val="00DF5C72"/>
    <w:rsid w:val="00DF5E54"/>
    <w:rsid w:val="00E001AE"/>
    <w:rsid w:val="00E00419"/>
    <w:rsid w:val="00E00744"/>
    <w:rsid w:val="00E01244"/>
    <w:rsid w:val="00E0129D"/>
    <w:rsid w:val="00E018F5"/>
    <w:rsid w:val="00E022A2"/>
    <w:rsid w:val="00E023FC"/>
    <w:rsid w:val="00E0276C"/>
    <w:rsid w:val="00E03AF6"/>
    <w:rsid w:val="00E0431B"/>
    <w:rsid w:val="00E044BF"/>
    <w:rsid w:val="00E051F2"/>
    <w:rsid w:val="00E05BD7"/>
    <w:rsid w:val="00E05FBA"/>
    <w:rsid w:val="00E0615B"/>
    <w:rsid w:val="00E06896"/>
    <w:rsid w:val="00E06E20"/>
    <w:rsid w:val="00E06ED8"/>
    <w:rsid w:val="00E07178"/>
    <w:rsid w:val="00E0788E"/>
    <w:rsid w:val="00E101EB"/>
    <w:rsid w:val="00E10CD0"/>
    <w:rsid w:val="00E12E88"/>
    <w:rsid w:val="00E13723"/>
    <w:rsid w:val="00E1592A"/>
    <w:rsid w:val="00E15D74"/>
    <w:rsid w:val="00E15EFB"/>
    <w:rsid w:val="00E15FCF"/>
    <w:rsid w:val="00E16127"/>
    <w:rsid w:val="00E17778"/>
    <w:rsid w:val="00E1788C"/>
    <w:rsid w:val="00E179D2"/>
    <w:rsid w:val="00E17AE3"/>
    <w:rsid w:val="00E17CDC"/>
    <w:rsid w:val="00E17F5A"/>
    <w:rsid w:val="00E20309"/>
    <w:rsid w:val="00E2071E"/>
    <w:rsid w:val="00E2075D"/>
    <w:rsid w:val="00E20CA1"/>
    <w:rsid w:val="00E20FA1"/>
    <w:rsid w:val="00E216B8"/>
    <w:rsid w:val="00E2176C"/>
    <w:rsid w:val="00E2292F"/>
    <w:rsid w:val="00E23B39"/>
    <w:rsid w:val="00E24C91"/>
    <w:rsid w:val="00E24D34"/>
    <w:rsid w:val="00E25E06"/>
    <w:rsid w:val="00E2651F"/>
    <w:rsid w:val="00E26CE3"/>
    <w:rsid w:val="00E27049"/>
    <w:rsid w:val="00E27205"/>
    <w:rsid w:val="00E27ABF"/>
    <w:rsid w:val="00E27CC0"/>
    <w:rsid w:val="00E27D35"/>
    <w:rsid w:val="00E30747"/>
    <w:rsid w:val="00E30AC4"/>
    <w:rsid w:val="00E30DCA"/>
    <w:rsid w:val="00E3140C"/>
    <w:rsid w:val="00E3171F"/>
    <w:rsid w:val="00E317E5"/>
    <w:rsid w:val="00E322CD"/>
    <w:rsid w:val="00E33607"/>
    <w:rsid w:val="00E33E46"/>
    <w:rsid w:val="00E34324"/>
    <w:rsid w:val="00E343C2"/>
    <w:rsid w:val="00E3568F"/>
    <w:rsid w:val="00E35796"/>
    <w:rsid w:val="00E36971"/>
    <w:rsid w:val="00E36DA2"/>
    <w:rsid w:val="00E37BA5"/>
    <w:rsid w:val="00E37C4B"/>
    <w:rsid w:val="00E37D8B"/>
    <w:rsid w:val="00E4023D"/>
    <w:rsid w:val="00E410C8"/>
    <w:rsid w:val="00E41105"/>
    <w:rsid w:val="00E41A3A"/>
    <w:rsid w:val="00E42B11"/>
    <w:rsid w:val="00E44504"/>
    <w:rsid w:val="00E44725"/>
    <w:rsid w:val="00E45452"/>
    <w:rsid w:val="00E46279"/>
    <w:rsid w:val="00E462AB"/>
    <w:rsid w:val="00E47376"/>
    <w:rsid w:val="00E47753"/>
    <w:rsid w:val="00E47DA7"/>
    <w:rsid w:val="00E50373"/>
    <w:rsid w:val="00E51181"/>
    <w:rsid w:val="00E52B9E"/>
    <w:rsid w:val="00E52FD6"/>
    <w:rsid w:val="00E53511"/>
    <w:rsid w:val="00E53C4B"/>
    <w:rsid w:val="00E54273"/>
    <w:rsid w:val="00E542C4"/>
    <w:rsid w:val="00E54585"/>
    <w:rsid w:val="00E54E61"/>
    <w:rsid w:val="00E55D41"/>
    <w:rsid w:val="00E56ECC"/>
    <w:rsid w:val="00E56FBE"/>
    <w:rsid w:val="00E57B74"/>
    <w:rsid w:val="00E57BE4"/>
    <w:rsid w:val="00E60627"/>
    <w:rsid w:val="00E60871"/>
    <w:rsid w:val="00E60BB7"/>
    <w:rsid w:val="00E60CB3"/>
    <w:rsid w:val="00E61016"/>
    <w:rsid w:val="00E61DE8"/>
    <w:rsid w:val="00E6266F"/>
    <w:rsid w:val="00E6333C"/>
    <w:rsid w:val="00E6362F"/>
    <w:rsid w:val="00E64310"/>
    <w:rsid w:val="00E651A6"/>
    <w:rsid w:val="00E6657C"/>
    <w:rsid w:val="00E666C2"/>
    <w:rsid w:val="00E66A9A"/>
    <w:rsid w:val="00E674A8"/>
    <w:rsid w:val="00E674D6"/>
    <w:rsid w:val="00E677AB"/>
    <w:rsid w:val="00E71310"/>
    <w:rsid w:val="00E715F3"/>
    <w:rsid w:val="00E71A96"/>
    <w:rsid w:val="00E71BC7"/>
    <w:rsid w:val="00E7220C"/>
    <w:rsid w:val="00E72932"/>
    <w:rsid w:val="00E73308"/>
    <w:rsid w:val="00E736A2"/>
    <w:rsid w:val="00E73D6D"/>
    <w:rsid w:val="00E743A1"/>
    <w:rsid w:val="00E749AD"/>
    <w:rsid w:val="00E75761"/>
    <w:rsid w:val="00E75DCC"/>
    <w:rsid w:val="00E76647"/>
    <w:rsid w:val="00E7751E"/>
    <w:rsid w:val="00E81201"/>
    <w:rsid w:val="00E82775"/>
    <w:rsid w:val="00E83973"/>
    <w:rsid w:val="00E83C1C"/>
    <w:rsid w:val="00E83D4C"/>
    <w:rsid w:val="00E84387"/>
    <w:rsid w:val="00E84DD6"/>
    <w:rsid w:val="00E859CC"/>
    <w:rsid w:val="00E85A73"/>
    <w:rsid w:val="00E85EDD"/>
    <w:rsid w:val="00E900F0"/>
    <w:rsid w:val="00E9064E"/>
    <w:rsid w:val="00E90DC8"/>
    <w:rsid w:val="00E91927"/>
    <w:rsid w:val="00E925BC"/>
    <w:rsid w:val="00E92C38"/>
    <w:rsid w:val="00E92C7C"/>
    <w:rsid w:val="00E93152"/>
    <w:rsid w:val="00E94469"/>
    <w:rsid w:val="00E97644"/>
    <w:rsid w:val="00EA1167"/>
    <w:rsid w:val="00EA1982"/>
    <w:rsid w:val="00EA2F69"/>
    <w:rsid w:val="00EA31C4"/>
    <w:rsid w:val="00EA3964"/>
    <w:rsid w:val="00EA53CE"/>
    <w:rsid w:val="00EA574D"/>
    <w:rsid w:val="00EB02B5"/>
    <w:rsid w:val="00EB04BB"/>
    <w:rsid w:val="00EB09B3"/>
    <w:rsid w:val="00EB0B3A"/>
    <w:rsid w:val="00EB3656"/>
    <w:rsid w:val="00EB3E4E"/>
    <w:rsid w:val="00EB3FCB"/>
    <w:rsid w:val="00EB4022"/>
    <w:rsid w:val="00EB597D"/>
    <w:rsid w:val="00EB674B"/>
    <w:rsid w:val="00EB7DD3"/>
    <w:rsid w:val="00EC0444"/>
    <w:rsid w:val="00EC10DE"/>
    <w:rsid w:val="00EC14C7"/>
    <w:rsid w:val="00EC21DA"/>
    <w:rsid w:val="00EC2767"/>
    <w:rsid w:val="00EC2C1E"/>
    <w:rsid w:val="00EC2CE5"/>
    <w:rsid w:val="00EC366C"/>
    <w:rsid w:val="00EC3E50"/>
    <w:rsid w:val="00EC4469"/>
    <w:rsid w:val="00EC4A63"/>
    <w:rsid w:val="00EC4BC2"/>
    <w:rsid w:val="00EC54E3"/>
    <w:rsid w:val="00EC5F67"/>
    <w:rsid w:val="00EC60CF"/>
    <w:rsid w:val="00EC6661"/>
    <w:rsid w:val="00EC6B7A"/>
    <w:rsid w:val="00EC7BC3"/>
    <w:rsid w:val="00EC7DA1"/>
    <w:rsid w:val="00ED29BC"/>
    <w:rsid w:val="00ED2B33"/>
    <w:rsid w:val="00ED3AC7"/>
    <w:rsid w:val="00ED4226"/>
    <w:rsid w:val="00ED58ED"/>
    <w:rsid w:val="00ED695C"/>
    <w:rsid w:val="00ED6D93"/>
    <w:rsid w:val="00ED7723"/>
    <w:rsid w:val="00EE02C8"/>
    <w:rsid w:val="00EE0BD0"/>
    <w:rsid w:val="00EE0D73"/>
    <w:rsid w:val="00EE1805"/>
    <w:rsid w:val="00EE248F"/>
    <w:rsid w:val="00EE2942"/>
    <w:rsid w:val="00EE2CC0"/>
    <w:rsid w:val="00EE2CEF"/>
    <w:rsid w:val="00EE3284"/>
    <w:rsid w:val="00EE3C42"/>
    <w:rsid w:val="00EE54FE"/>
    <w:rsid w:val="00EE5780"/>
    <w:rsid w:val="00EE592C"/>
    <w:rsid w:val="00EE5D80"/>
    <w:rsid w:val="00EE69C2"/>
    <w:rsid w:val="00EE79BB"/>
    <w:rsid w:val="00EF01F5"/>
    <w:rsid w:val="00EF07EF"/>
    <w:rsid w:val="00EF0BBD"/>
    <w:rsid w:val="00EF1152"/>
    <w:rsid w:val="00EF1A79"/>
    <w:rsid w:val="00EF227E"/>
    <w:rsid w:val="00EF2B70"/>
    <w:rsid w:val="00EF2E00"/>
    <w:rsid w:val="00EF2F53"/>
    <w:rsid w:val="00EF403A"/>
    <w:rsid w:val="00EF4051"/>
    <w:rsid w:val="00EF4CEF"/>
    <w:rsid w:val="00EF54FF"/>
    <w:rsid w:val="00EF5DF1"/>
    <w:rsid w:val="00EF6032"/>
    <w:rsid w:val="00EF67C7"/>
    <w:rsid w:val="00EF7AF4"/>
    <w:rsid w:val="00F003FB"/>
    <w:rsid w:val="00F00613"/>
    <w:rsid w:val="00F008D1"/>
    <w:rsid w:val="00F01AA5"/>
    <w:rsid w:val="00F01CA9"/>
    <w:rsid w:val="00F01D6F"/>
    <w:rsid w:val="00F01EB6"/>
    <w:rsid w:val="00F01F97"/>
    <w:rsid w:val="00F025F9"/>
    <w:rsid w:val="00F027B5"/>
    <w:rsid w:val="00F031BF"/>
    <w:rsid w:val="00F032E2"/>
    <w:rsid w:val="00F03BB2"/>
    <w:rsid w:val="00F04A0D"/>
    <w:rsid w:val="00F04B86"/>
    <w:rsid w:val="00F05396"/>
    <w:rsid w:val="00F05C51"/>
    <w:rsid w:val="00F0688F"/>
    <w:rsid w:val="00F076C3"/>
    <w:rsid w:val="00F10EAC"/>
    <w:rsid w:val="00F11002"/>
    <w:rsid w:val="00F1466F"/>
    <w:rsid w:val="00F15572"/>
    <w:rsid w:val="00F164F0"/>
    <w:rsid w:val="00F1685B"/>
    <w:rsid w:val="00F16AD1"/>
    <w:rsid w:val="00F17847"/>
    <w:rsid w:val="00F17A1B"/>
    <w:rsid w:val="00F17AAC"/>
    <w:rsid w:val="00F17FC8"/>
    <w:rsid w:val="00F20193"/>
    <w:rsid w:val="00F2146E"/>
    <w:rsid w:val="00F21D95"/>
    <w:rsid w:val="00F228E2"/>
    <w:rsid w:val="00F22D3E"/>
    <w:rsid w:val="00F2470F"/>
    <w:rsid w:val="00F252F6"/>
    <w:rsid w:val="00F26C76"/>
    <w:rsid w:val="00F27AFE"/>
    <w:rsid w:val="00F3185C"/>
    <w:rsid w:val="00F31C02"/>
    <w:rsid w:val="00F31CAB"/>
    <w:rsid w:val="00F3240C"/>
    <w:rsid w:val="00F325D7"/>
    <w:rsid w:val="00F32B35"/>
    <w:rsid w:val="00F3359F"/>
    <w:rsid w:val="00F33880"/>
    <w:rsid w:val="00F33DD7"/>
    <w:rsid w:val="00F33E53"/>
    <w:rsid w:val="00F34848"/>
    <w:rsid w:val="00F3617D"/>
    <w:rsid w:val="00F3648B"/>
    <w:rsid w:val="00F36871"/>
    <w:rsid w:val="00F36B06"/>
    <w:rsid w:val="00F377E7"/>
    <w:rsid w:val="00F40320"/>
    <w:rsid w:val="00F41851"/>
    <w:rsid w:val="00F43862"/>
    <w:rsid w:val="00F43ACF"/>
    <w:rsid w:val="00F44CC1"/>
    <w:rsid w:val="00F458B5"/>
    <w:rsid w:val="00F47ADA"/>
    <w:rsid w:val="00F503FD"/>
    <w:rsid w:val="00F50404"/>
    <w:rsid w:val="00F50558"/>
    <w:rsid w:val="00F50636"/>
    <w:rsid w:val="00F514AD"/>
    <w:rsid w:val="00F52B49"/>
    <w:rsid w:val="00F52E37"/>
    <w:rsid w:val="00F53652"/>
    <w:rsid w:val="00F54008"/>
    <w:rsid w:val="00F55744"/>
    <w:rsid w:val="00F55BB4"/>
    <w:rsid w:val="00F56E0D"/>
    <w:rsid w:val="00F570AD"/>
    <w:rsid w:val="00F5791A"/>
    <w:rsid w:val="00F57B91"/>
    <w:rsid w:val="00F60194"/>
    <w:rsid w:val="00F60B05"/>
    <w:rsid w:val="00F632C6"/>
    <w:rsid w:val="00F6334F"/>
    <w:rsid w:val="00F65B39"/>
    <w:rsid w:val="00F65D84"/>
    <w:rsid w:val="00F66466"/>
    <w:rsid w:val="00F6697E"/>
    <w:rsid w:val="00F66E6C"/>
    <w:rsid w:val="00F679A9"/>
    <w:rsid w:val="00F713DA"/>
    <w:rsid w:val="00F71644"/>
    <w:rsid w:val="00F71CB9"/>
    <w:rsid w:val="00F72639"/>
    <w:rsid w:val="00F72927"/>
    <w:rsid w:val="00F734F0"/>
    <w:rsid w:val="00F7374A"/>
    <w:rsid w:val="00F73DA6"/>
    <w:rsid w:val="00F74BD0"/>
    <w:rsid w:val="00F759F5"/>
    <w:rsid w:val="00F76222"/>
    <w:rsid w:val="00F768DC"/>
    <w:rsid w:val="00F76CFE"/>
    <w:rsid w:val="00F773B7"/>
    <w:rsid w:val="00F774A1"/>
    <w:rsid w:val="00F77A6F"/>
    <w:rsid w:val="00F77B45"/>
    <w:rsid w:val="00F81C89"/>
    <w:rsid w:val="00F82077"/>
    <w:rsid w:val="00F82112"/>
    <w:rsid w:val="00F8309C"/>
    <w:rsid w:val="00F831C6"/>
    <w:rsid w:val="00F83853"/>
    <w:rsid w:val="00F8390F"/>
    <w:rsid w:val="00F83D3E"/>
    <w:rsid w:val="00F83F89"/>
    <w:rsid w:val="00F841A0"/>
    <w:rsid w:val="00F84830"/>
    <w:rsid w:val="00F8496C"/>
    <w:rsid w:val="00F86916"/>
    <w:rsid w:val="00F86A2B"/>
    <w:rsid w:val="00F86FE4"/>
    <w:rsid w:val="00F876A8"/>
    <w:rsid w:val="00F90C10"/>
    <w:rsid w:val="00F9413A"/>
    <w:rsid w:val="00F94377"/>
    <w:rsid w:val="00F948BD"/>
    <w:rsid w:val="00F94E4B"/>
    <w:rsid w:val="00F95335"/>
    <w:rsid w:val="00F95DBC"/>
    <w:rsid w:val="00F96304"/>
    <w:rsid w:val="00F96D7E"/>
    <w:rsid w:val="00F97054"/>
    <w:rsid w:val="00F97066"/>
    <w:rsid w:val="00FA0072"/>
    <w:rsid w:val="00FA0505"/>
    <w:rsid w:val="00FA0645"/>
    <w:rsid w:val="00FA11E7"/>
    <w:rsid w:val="00FA16DF"/>
    <w:rsid w:val="00FA2060"/>
    <w:rsid w:val="00FA27EC"/>
    <w:rsid w:val="00FA3338"/>
    <w:rsid w:val="00FA3761"/>
    <w:rsid w:val="00FA4DB2"/>
    <w:rsid w:val="00FA5290"/>
    <w:rsid w:val="00FA5873"/>
    <w:rsid w:val="00FA6808"/>
    <w:rsid w:val="00FA68DC"/>
    <w:rsid w:val="00FB015A"/>
    <w:rsid w:val="00FB10F5"/>
    <w:rsid w:val="00FB1BC8"/>
    <w:rsid w:val="00FB1F44"/>
    <w:rsid w:val="00FB27F5"/>
    <w:rsid w:val="00FB2B16"/>
    <w:rsid w:val="00FB3814"/>
    <w:rsid w:val="00FB422A"/>
    <w:rsid w:val="00FB4467"/>
    <w:rsid w:val="00FB4F00"/>
    <w:rsid w:val="00FB7E8E"/>
    <w:rsid w:val="00FC0B8C"/>
    <w:rsid w:val="00FC1688"/>
    <w:rsid w:val="00FC297A"/>
    <w:rsid w:val="00FC2D8F"/>
    <w:rsid w:val="00FC305E"/>
    <w:rsid w:val="00FC5532"/>
    <w:rsid w:val="00FC5756"/>
    <w:rsid w:val="00FC5BB0"/>
    <w:rsid w:val="00FC64C4"/>
    <w:rsid w:val="00FC64D0"/>
    <w:rsid w:val="00FC6DDA"/>
    <w:rsid w:val="00FC7475"/>
    <w:rsid w:val="00FC79A6"/>
    <w:rsid w:val="00FD1816"/>
    <w:rsid w:val="00FD199D"/>
    <w:rsid w:val="00FD200A"/>
    <w:rsid w:val="00FD3225"/>
    <w:rsid w:val="00FD3322"/>
    <w:rsid w:val="00FD3734"/>
    <w:rsid w:val="00FD3B2F"/>
    <w:rsid w:val="00FD6106"/>
    <w:rsid w:val="00FD65E1"/>
    <w:rsid w:val="00FD6999"/>
    <w:rsid w:val="00FD6C1D"/>
    <w:rsid w:val="00FD6E9E"/>
    <w:rsid w:val="00FD7326"/>
    <w:rsid w:val="00FD7B31"/>
    <w:rsid w:val="00FE04D7"/>
    <w:rsid w:val="00FE0FE8"/>
    <w:rsid w:val="00FE1201"/>
    <w:rsid w:val="00FE137D"/>
    <w:rsid w:val="00FE14CE"/>
    <w:rsid w:val="00FE1AC2"/>
    <w:rsid w:val="00FE27D1"/>
    <w:rsid w:val="00FE35DB"/>
    <w:rsid w:val="00FE4309"/>
    <w:rsid w:val="00FE487C"/>
    <w:rsid w:val="00FE574C"/>
    <w:rsid w:val="00FE61D6"/>
    <w:rsid w:val="00FE6833"/>
    <w:rsid w:val="00FE781B"/>
    <w:rsid w:val="00FE7B47"/>
    <w:rsid w:val="00FF0B31"/>
    <w:rsid w:val="00FF148B"/>
    <w:rsid w:val="00FF23C4"/>
    <w:rsid w:val="00FF30BD"/>
    <w:rsid w:val="00FF3B06"/>
    <w:rsid w:val="00FF3F79"/>
    <w:rsid w:val="00FF5B66"/>
    <w:rsid w:val="00FF602D"/>
    <w:rsid w:val="00FF6299"/>
    <w:rsid w:val="00FF674B"/>
    <w:rsid w:val="00FF7106"/>
    <w:rsid w:val="00FF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588F18"/>
  <w15:docId w15:val="{6674AE81-0A76-4E44-8750-AC94F591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CB9"/>
    <w:pPr>
      <w:ind w:firstLine="720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KW">
    <w:name w:val="ABKW"/>
    <w:basedOn w:val="Normal"/>
    <w:rsid w:val="00291546"/>
    <w:pPr>
      <w:spacing w:before="120" w:after="120"/>
    </w:pPr>
  </w:style>
  <w:style w:type="paragraph" w:customStyle="1" w:styleId="ABKWH">
    <w:name w:val="ABKWH"/>
    <w:basedOn w:val="Normal"/>
    <w:rsid w:val="00B92E2B"/>
    <w:pPr>
      <w:spacing w:before="120" w:after="120"/>
    </w:pPr>
    <w:rPr>
      <w:color w:val="9E3A3A"/>
      <w:sz w:val="32"/>
    </w:rPr>
  </w:style>
  <w:style w:type="paragraph" w:customStyle="1" w:styleId="AF">
    <w:name w:val="AF"/>
    <w:basedOn w:val="Normal"/>
    <w:rsid w:val="0079478C"/>
    <w:pPr>
      <w:spacing w:before="120" w:after="120"/>
    </w:pPr>
  </w:style>
  <w:style w:type="paragraph" w:customStyle="1" w:styleId="AN">
    <w:name w:val="AN"/>
    <w:basedOn w:val="Normal"/>
    <w:rsid w:val="00416AAC"/>
  </w:style>
  <w:style w:type="paragraph" w:customStyle="1" w:styleId="AS">
    <w:name w:val="AS"/>
    <w:basedOn w:val="Normal"/>
    <w:rsid w:val="00734684"/>
    <w:rPr>
      <w:color w:val="4BACC6" w:themeColor="accent5"/>
      <w:sz w:val="36"/>
    </w:rPr>
  </w:style>
  <w:style w:type="paragraph" w:customStyle="1" w:styleId="AT">
    <w:name w:val="AT"/>
    <w:basedOn w:val="Normal"/>
    <w:rsid w:val="00B06D22"/>
    <w:pPr>
      <w:spacing w:before="120" w:after="300"/>
    </w:pPr>
    <w:rPr>
      <w:b/>
      <w:color w:val="007474"/>
      <w:sz w:val="48"/>
    </w:rPr>
  </w:style>
  <w:style w:type="paragraph" w:customStyle="1" w:styleId="AU">
    <w:name w:val="AU"/>
    <w:basedOn w:val="Normal"/>
    <w:rsid w:val="00B06D22"/>
    <w:pPr>
      <w:spacing w:before="120" w:after="120"/>
    </w:pPr>
    <w:rPr>
      <w:color w:val="00823B"/>
      <w:sz w:val="32"/>
    </w:rPr>
  </w:style>
  <w:style w:type="paragraph" w:customStyle="1" w:styleId="BL">
    <w:name w:val="BL"/>
    <w:basedOn w:val="Normal"/>
    <w:rsid w:val="001463EE"/>
    <w:rPr>
      <w:color w:val="666633"/>
    </w:rPr>
  </w:style>
  <w:style w:type="paragraph" w:customStyle="1" w:styleId="BRA">
    <w:name w:val="BRA"/>
    <w:basedOn w:val="Normal"/>
    <w:rsid w:val="00416AAC"/>
  </w:style>
  <w:style w:type="paragraph" w:customStyle="1" w:styleId="BRAF">
    <w:name w:val="BRAF"/>
    <w:basedOn w:val="Normal"/>
    <w:rsid w:val="00416AAC"/>
  </w:style>
  <w:style w:type="paragraph" w:customStyle="1" w:styleId="BRD">
    <w:name w:val="BRD"/>
    <w:basedOn w:val="Normal"/>
    <w:rsid w:val="00416AAC"/>
  </w:style>
  <w:style w:type="paragraph" w:customStyle="1" w:styleId="BRE">
    <w:name w:val="BRE"/>
    <w:basedOn w:val="Normal"/>
    <w:rsid w:val="00416AAC"/>
  </w:style>
  <w:style w:type="paragraph" w:customStyle="1" w:styleId="BRREF">
    <w:name w:val="BRREF"/>
    <w:basedOn w:val="Normal"/>
    <w:rsid w:val="00416AAC"/>
  </w:style>
  <w:style w:type="paragraph" w:customStyle="1" w:styleId="BRT">
    <w:name w:val="BRT"/>
    <w:basedOn w:val="Normal"/>
    <w:rsid w:val="00416AAC"/>
  </w:style>
  <w:style w:type="paragraph" w:customStyle="1" w:styleId="BRTI">
    <w:name w:val="BRTI"/>
    <w:basedOn w:val="Normal"/>
    <w:rsid w:val="00416AAC"/>
  </w:style>
  <w:style w:type="paragraph" w:customStyle="1" w:styleId="CL">
    <w:name w:val="CL"/>
    <w:basedOn w:val="Normal"/>
    <w:rsid w:val="00B06D22"/>
    <w:pPr>
      <w:spacing w:before="120" w:after="120"/>
    </w:pPr>
    <w:rPr>
      <w:b/>
      <w:color w:val="FF0000"/>
    </w:rPr>
  </w:style>
  <w:style w:type="paragraph" w:customStyle="1" w:styleId="CP">
    <w:name w:val="CP"/>
    <w:basedOn w:val="Normal"/>
    <w:rsid w:val="00B06D22"/>
    <w:pPr>
      <w:spacing w:before="120" w:after="120"/>
    </w:pPr>
    <w:rPr>
      <w:color w:val="6D4321"/>
    </w:rPr>
  </w:style>
  <w:style w:type="paragraph" w:customStyle="1" w:styleId="CPB">
    <w:name w:val="CPB"/>
    <w:basedOn w:val="Normal"/>
    <w:rsid w:val="004724DA"/>
    <w:pPr>
      <w:spacing w:before="360" w:after="120"/>
    </w:pPr>
    <w:rPr>
      <w:color w:val="E36C0A" w:themeColor="accent6" w:themeShade="BF"/>
      <w:sz w:val="28"/>
    </w:rPr>
  </w:style>
  <w:style w:type="paragraph" w:customStyle="1" w:styleId="CPSO">
    <w:name w:val="CPSO"/>
    <w:basedOn w:val="Normal"/>
    <w:rsid w:val="00144684"/>
    <w:pPr>
      <w:spacing w:before="120" w:after="120"/>
    </w:pPr>
    <w:rPr>
      <w:color w:val="007434"/>
    </w:rPr>
  </w:style>
  <w:style w:type="paragraph" w:customStyle="1" w:styleId="DI">
    <w:name w:val="DI"/>
    <w:basedOn w:val="Normal"/>
    <w:rsid w:val="00416AAC"/>
  </w:style>
  <w:style w:type="paragraph" w:customStyle="1" w:styleId="DR">
    <w:name w:val="DR"/>
    <w:basedOn w:val="Normal"/>
    <w:rsid w:val="00416AAC"/>
  </w:style>
  <w:style w:type="paragraph" w:customStyle="1" w:styleId="EH">
    <w:name w:val="EH"/>
    <w:basedOn w:val="Normal"/>
    <w:rsid w:val="00A641D9"/>
    <w:pPr>
      <w:spacing w:before="240" w:after="240"/>
    </w:pPr>
    <w:rPr>
      <w:color w:val="516529"/>
      <w:sz w:val="36"/>
    </w:rPr>
  </w:style>
  <w:style w:type="paragraph" w:customStyle="1" w:styleId="EN">
    <w:name w:val="EN"/>
    <w:basedOn w:val="Normal"/>
    <w:rsid w:val="00416AAC"/>
  </w:style>
  <w:style w:type="paragraph" w:customStyle="1" w:styleId="EQ">
    <w:name w:val="EQ"/>
    <w:basedOn w:val="Normal"/>
    <w:rsid w:val="00416AAC"/>
  </w:style>
  <w:style w:type="paragraph" w:customStyle="1" w:styleId="EX">
    <w:name w:val="EX"/>
    <w:basedOn w:val="Normal"/>
    <w:rsid w:val="00A641D9"/>
    <w:pPr>
      <w:spacing w:before="120" w:after="120"/>
      <w:ind w:left="720" w:right="720"/>
    </w:pPr>
    <w:rPr>
      <w:color w:val="000076"/>
    </w:rPr>
  </w:style>
  <w:style w:type="paragraph" w:customStyle="1" w:styleId="H1">
    <w:name w:val="H1"/>
    <w:basedOn w:val="Normal"/>
    <w:rsid w:val="003A087C"/>
    <w:pPr>
      <w:spacing w:before="240" w:after="240"/>
    </w:pPr>
    <w:rPr>
      <w:color w:val="31849B"/>
      <w:sz w:val="36"/>
    </w:rPr>
  </w:style>
  <w:style w:type="paragraph" w:customStyle="1" w:styleId="H2">
    <w:name w:val="H2"/>
    <w:basedOn w:val="Normal"/>
    <w:rsid w:val="00424785"/>
    <w:pPr>
      <w:spacing w:before="240" w:after="240"/>
    </w:pPr>
    <w:rPr>
      <w:color w:val="C0504D" w:themeColor="accent2"/>
      <w:sz w:val="32"/>
    </w:rPr>
  </w:style>
  <w:style w:type="paragraph" w:customStyle="1" w:styleId="H3">
    <w:name w:val="H3"/>
    <w:basedOn w:val="Normal"/>
    <w:rsid w:val="003A087C"/>
    <w:rPr>
      <w:color w:val="007434"/>
      <w:sz w:val="28"/>
    </w:rPr>
  </w:style>
  <w:style w:type="paragraph" w:customStyle="1" w:styleId="H4">
    <w:name w:val="H4"/>
    <w:basedOn w:val="Normal"/>
    <w:rsid w:val="002C362F"/>
    <w:rPr>
      <w:color w:val="3C2D65"/>
    </w:rPr>
  </w:style>
  <w:style w:type="paragraph" w:customStyle="1" w:styleId="H4IN">
    <w:name w:val="H4 IN"/>
    <w:basedOn w:val="Normal"/>
    <w:rsid w:val="00EF227E"/>
    <w:rPr>
      <w:color w:val="FF0000"/>
    </w:rPr>
  </w:style>
  <w:style w:type="paragraph" w:customStyle="1" w:styleId="IN">
    <w:name w:val="IN"/>
    <w:basedOn w:val="Normal"/>
    <w:rsid w:val="00416AAC"/>
  </w:style>
  <w:style w:type="paragraph" w:customStyle="1" w:styleId="INFL">
    <w:name w:val="IN FL"/>
    <w:basedOn w:val="Normal"/>
    <w:rsid w:val="00416AAC"/>
  </w:style>
  <w:style w:type="paragraph" w:customStyle="1" w:styleId="ML">
    <w:name w:val="ML"/>
    <w:basedOn w:val="Normal"/>
    <w:rsid w:val="00416AAC"/>
  </w:style>
  <w:style w:type="paragraph" w:customStyle="1" w:styleId="NL">
    <w:name w:val="NL"/>
    <w:basedOn w:val="Normal"/>
    <w:rsid w:val="001463EE"/>
    <w:rPr>
      <w:color w:val="666633"/>
    </w:rPr>
  </w:style>
  <w:style w:type="paragraph" w:customStyle="1" w:styleId="NNUM">
    <w:name w:val="NNUM"/>
    <w:basedOn w:val="Normal"/>
    <w:rsid w:val="00416AAC"/>
  </w:style>
  <w:style w:type="paragraph" w:customStyle="1" w:styleId="OPIN">
    <w:name w:val="OP IN"/>
    <w:basedOn w:val="Normal"/>
    <w:rsid w:val="00416AAC"/>
  </w:style>
  <w:style w:type="paragraph" w:customStyle="1" w:styleId="OQ">
    <w:name w:val="OQ"/>
    <w:basedOn w:val="Normal"/>
    <w:rsid w:val="00416AAC"/>
  </w:style>
  <w:style w:type="paragraph" w:customStyle="1" w:styleId="OUT">
    <w:name w:val="OUT"/>
    <w:basedOn w:val="Normal"/>
    <w:rsid w:val="00416AAC"/>
  </w:style>
  <w:style w:type="paragraph" w:customStyle="1" w:styleId="OUTFL">
    <w:name w:val="OUT FL"/>
    <w:basedOn w:val="Normal"/>
    <w:rsid w:val="00416AAC"/>
  </w:style>
  <w:style w:type="paragraph" w:customStyle="1" w:styleId="OUTIN">
    <w:name w:val="OUT IN"/>
    <w:basedOn w:val="Normal"/>
    <w:rsid w:val="00416AAC"/>
  </w:style>
  <w:style w:type="paragraph" w:customStyle="1" w:styleId="OUTINFL">
    <w:name w:val="OUT IN FL"/>
    <w:basedOn w:val="Normal"/>
    <w:rsid w:val="00416AAC"/>
  </w:style>
  <w:style w:type="paragraph" w:customStyle="1" w:styleId="PO">
    <w:name w:val="PO"/>
    <w:basedOn w:val="Normal"/>
    <w:rsid w:val="00416AAC"/>
  </w:style>
  <w:style w:type="paragraph" w:customStyle="1" w:styleId="PX">
    <w:name w:val="PX"/>
    <w:basedOn w:val="Normal"/>
    <w:rsid w:val="00416AAC"/>
  </w:style>
  <w:style w:type="paragraph" w:customStyle="1" w:styleId="QS">
    <w:name w:val="QS"/>
    <w:basedOn w:val="Normal"/>
    <w:rsid w:val="00416AAC"/>
  </w:style>
  <w:style w:type="paragraph" w:customStyle="1" w:styleId="REF">
    <w:name w:val="REF"/>
    <w:basedOn w:val="Normal"/>
    <w:rsid w:val="00B372B2"/>
    <w:pPr>
      <w:spacing w:before="280" w:after="280" w:line="360" w:lineRule="auto"/>
      <w:ind w:left="432" w:hanging="432"/>
    </w:pPr>
  </w:style>
  <w:style w:type="paragraph" w:customStyle="1" w:styleId="SI">
    <w:name w:val="SI"/>
    <w:basedOn w:val="Normal"/>
    <w:rsid w:val="00416AAC"/>
  </w:style>
  <w:style w:type="paragraph" w:customStyle="1" w:styleId="SIAF">
    <w:name w:val="SI AF"/>
    <w:basedOn w:val="Normal"/>
    <w:rsid w:val="00416AAC"/>
  </w:style>
  <w:style w:type="paragraph" w:customStyle="1" w:styleId="TBL">
    <w:name w:val="TBL"/>
    <w:basedOn w:val="Normal"/>
    <w:rsid w:val="008B6062"/>
    <w:rPr>
      <w:color w:val="31849B"/>
    </w:rPr>
  </w:style>
  <w:style w:type="paragraph" w:customStyle="1" w:styleId="TCH">
    <w:name w:val="TCH"/>
    <w:basedOn w:val="Normal"/>
    <w:rsid w:val="002C362F"/>
    <w:pPr>
      <w:spacing w:before="120" w:after="120"/>
    </w:pPr>
    <w:rPr>
      <w:color w:val="6D4321"/>
    </w:rPr>
  </w:style>
  <w:style w:type="paragraph" w:customStyle="1" w:styleId="TEXT">
    <w:name w:val="TEXT"/>
    <w:basedOn w:val="Normal"/>
    <w:rsid w:val="00416AAC"/>
  </w:style>
  <w:style w:type="paragraph" w:customStyle="1" w:styleId="TEXTIND">
    <w:name w:val="TEXT IND"/>
    <w:basedOn w:val="Normal"/>
    <w:rsid w:val="004B6117"/>
    <w:pPr>
      <w:spacing w:before="240" w:after="240"/>
    </w:pPr>
  </w:style>
  <w:style w:type="paragraph" w:customStyle="1" w:styleId="TNL">
    <w:name w:val="TNL"/>
    <w:basedOn w:val="Normal"/>
    <w:rsid w:val="008B6062"/>
    <w:rPr>
      <w:color w:val="31849B"/>
    </w:rPr>
  </w:style>
  <w:style w:type="paragraph" w:customStyle="1" w:styleId="TT">
    <w:name w:val="TT"/>
    <w:basedOn w:val="Normal"/>
    <w:rsid w:val="002C362F"/>
    <w:pPr>
      <w:spacing w:before="120" w:after="120"/>
    </w:pPr>
    <w:rPr>
      <w:color w:val="007474"/>
    </w:rPr>
  </w:style>
  <w:style w:type="paragraph" w:customStyle="1" w:styleId="TY">
    <w:name w:val="TY"/>
    <w:basedOn w:val="Normal"/>
    <w:rsid w:val="002C362F"/>
    <w:pPr>
      <w:spacing w:before="120" w:after="120"/>
    </w:pPr>
    <w:rPr>
      <w:color w:val="3C2D65"/>
    </w:rPr>
  </w:style>
  <w:style w:type="paragraph" w:customStyle="1" w:styleId="UL">
    <w:name w:val="UL"/>
    <w:basedOn w:val="Normal"/>
    <w:rsid w:val="001463EE"/>
    <w:rPr>
      <w:color w:val="666633"/>
    </w:rPr>
  </w:style>
  <w:style w:type="paragraph" w:customStyle="1" w:styleId="ULB">
    <w:name w:val="ULB"/>
    <w:basedOn w:val="Normal"/>
    <w:rsid w:val="00416AAC"/>
  </w:style>
  <w:style w:type="paragraph" w:customStyle="1" w:styleId="ULT">
    <w:name w:val="ULT"/>
    <w:basedOn w:val="Normal"/>
    <w:rsid w:val="00416AAC"/>
  </w:style>
  <w:style w:type="paragraph" w:customStyle="1" w:styleId="DOI">
    <w:name w:val="DOI"/>
    <w:basedOn w:val="Normal"/>
    <w:qFormat/>
    <w:rsid w:val="00A641D9"/>
    <w:pPr>
      <w:spacing w:before="120" w:after="120"/>
    </w:pPr>
    <w:rPr>
      <w:color w:val="460076"/>
    </w:rPr>
  </w:style>
  <w:style w:type="paragraph" w:customStyle="1" w:styleId="RRH">
    <w:name w:val="RRH"/>
    <w:basedOn w:val="Normal"/>
    <w:qFormat/>
    <w:rsid w:val="001A774B"/>
    <w:pPr>
      <w:spacing w:before="120" w:after="120"/>
    </w:pPr>
    <w:rPr>
      <w:color w:val="E36C0A"/>
    </w:rPr>
  </w:style>
  <w:style w:type="paragraph" w:customStyle="1" w:styleId="LRH">
    <w:name w:val="LRH"/>
    <w:basedOn w:val="Normal"/>
    <w:qFormat/>
    <w:rsid w:val="00A149F7"/>
    <w:pPr>
      <w:spacing w:before="120" w:after="120"/>
    </w:pPr>
    <w:rPr>
      <w:color w:val="6D4321"/>
    </w:rPr>
  </w:style>
  <w:style w:type="paragraph" w:customStyle="1" w:styleId="LL">
    <w:name w:val="LL"/>
    <w:qFormat/>
    <w:rsid w:val="00A149F7"/>
    <w:rPr>
      <w:color w:val="6D4321"/>
      <w:sz w:val="24"/>
      <w:szCs w:val="24"/>
    </w:rPr>
  </w:style>
  <w:style w:type="paragraph" w:customStyle="1" w:styleId="SUBNL">
    <w:name w:val="SUB NL"/>
    <w:qFormat/>
    <w:rsid w:val="00AF4C05"/>
    <w:rPr>
      <w:color w:val="666633"/>
      <w:sz w:val="24"/>
      <w:szCs w:val="24"/>
    </w:rPr>
  </w:style>
  <w:style w:type="paragraph" w:customStyle="1" w:styleId="SUBBL">
    <w:name w:val="SUB BL"/>
    <w:next w:val="BL"/>
    <w:qFormat/>
    <w:rsid w:val="00980835"/>
    <w:rPr>
      <w:color w:val="666633"/>
      <w:sz w:val="24"/>
      <w:szCs w:val="24"/>
    </w:rPr>
  </w:style>
  <w:style w:type="paragraph" w:customStyle="1" w:styleId="TSUBNL">
    <w:name w:val="TSUBNL"/>
    <w:qFormat/>
    <w:rsid w:val="00587574"/>
    <w:rPr>
      <w:color w:val="666633"/>
      <w:sz w:val="24"/>
      <w:szCs w:val="24"/>
    </w:rPr>
  </w:style>
  <w:style w:type="paragraph" w:customStyle="1" w:styleId="TSUBBL">
    <w:name w:val="TSUBBL"/>
    <w:qFormat/>
    <w:rsid w:val="009D6ECC"/>
    <w:rPr>
      <w:color w:val="666633"/>
      <w:sz w:val="24"/>
      <w:szCs w:val="24"/>
    </w:rPr>
  </w:style>
  <w:style w:type="character" w:styleId="Hyperlink">
    <w:name w:val="Hyperlink"/>
    <w:basedOn w:val="DefaultParagraphFont"/>
    <w:rsid w:val="009078D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14119"/>
    <w:pPr>
      <w:ind w:left="720"/>
      <w:contextualSpacing/>
    </w:pPr>
  </w:style>
  <w:style w:type="table" w:styleId="TableGrid">
    <w:name w:val="Table Grid"/>
    <w:basedOn w:val="TableNormal"/>
    <w:uiPriority w:val="59"/>
    <w:rsid w:val="008041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03CB"/>
    <w:pPr>
      <w:spacing w:before="120" w:after="120"/>
      <w:jc w:val="center"/>
    </w:pPr>
    <w:rPr>
      <w:rFonts w:eastAsiaTheme="minorHAnsi" w:cstheme="minorBidi"/>
      <w:szCs w:val="22"/>
      <w:lang w:val="es-ES"/>
    </w:rPr>
  </w:style>
  <w:style w:type="paragraph" w:customStyle="1" w:styleId="Default">
    <w:name w:val="Default"/>
    <w:rsid w:val="00BB7114"/>
    <w:pPr>
      <w:autoSpaceDE w:val="0"/>
      <w:autoSpaceDN w:val="0"/>
      <w:adjustRightInd w:val="0"/>
    </w:pPr>
    <w:rPr>
      <w:color w:val="000000"/>
      <w:sz w:val="24"/>
      <w:szCs w:val="24"/>
      <w:lang w:val="es-ES"/>
    </w:rPr>
  </w:style>
  <w:style w:type="paragraph" w:styleId="BalloonText">
    <w:name w:val="Balloon Text"/>
    <w:basedOn w:val="Normal"/>
    <w:link w:val="BalloonTextChar"/>
    <w:semiHidden/>
    <w:unhideWhenUsed/>
    <w:rsid w:val="006D1F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6D1FC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unhideWhenUsed/>
    <w:rsid w:val="006254DD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6254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254DD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254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254DD"/>
    <w:rPr>
      <w:b/>
      <w:bCs/>
    </w:rPr>
  </w:style>
  <w:style w:type="paragraph" w:styleId="Revision">
    <w:name w:val="Revision"/>
    <w:hidden/>
    <w:uiPriority w:val="99"/>
    <w:semiHidden/>
    <w:rsid w:val="000C7F37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86FE4"/>
    <w:rPr>
      <w:color w:val="808080"/>
    </w:rPr>
  </w:style>
  <w:style w:type="character" w:styleId="Strong">
    <w:name w:val="Strong"/>
    <w:basedOn w:val="DefaultParagraphFont"/>
    <w:qFormat/>
    <w:rsid w:val="00214622"/>
    <w:rPr>
      <w:b/>
      <w:bCs/>
    </w:rPr>
  </w:style>
  <w:style w:type="character" w:styleId="Emphasis">
    <w:name w:val="Emphasis"/>
    <w:basedOn w:val="DefaultParagraphFont"/>
    <w:uiPriority w:val="20"/>
    <w:qFormat/>
    <w:rsid w:val="00037D30"/>
    <w:rPr>
      <w:i/>
      <w:iCs/>
    </w:rPr>
  </w:style>
  <w:style w:type="paragraph" w:styleId="Header">
    <w:name w:val="header"/>
    <w:basedOn w:val="Normal"/>
    <w:link w:val="HeaderChar"/>
    <w:unhideWhenUsed/>
    <w:rsid w:val="00CB6C9F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rsid w:val="00CB6C9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B6C9F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6C9F"/>
    <w:rPr>
      <w:sz w:val="24"/>
      <w:szCs w:val="24"/>
    </w:rPr>
  </w:style>
  <w:style w:type="character" w:styleId="LineNumber">
    <w:name w:val="line number"/>
    <w:basedOn w:val="DefaultParagraphFont"/>
    <w:semiHidden/>
    <w:unhideWhenUsed/>
    <w:rsid w:val="00885638"/>
  </w:style>
  <w:style w:type="paragraph" w:styleId="NormalWeb">
    <w:name w:val="Normal (Web)"/>
    <w:basedOn w:val="Normal"/>
    <w:uiPriority w:val="99"/>
    <w:unhideWhenUsed/>
    <w:rsid w:val="00B7142D"/>
    <w:pPr>
      <w:spacing w:before="100" w:beforeAutospacing="1" w:after="100" w:afterAutospacing="1"/>
    </w:pPr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56833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5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1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5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7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1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7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3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8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5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1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4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5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4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7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1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Production%20General\Templates\Word\Journals\SAGE%20Wor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70D25-D592-44F6-948B-C23AB1D0E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SAGE Word template.dotx</Template>
  <TotalTime>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Sage Publications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Vega Zayas</dc:creator>
  <cp:keywords/>
  <dc:description/>
  <cp:lastModifiedBy>Sachin Vilas Pawar</cp:lastModifiedBy>
  <cp:revision>3</cp:revision>
  <cp:lastPrinted>2019-05-08T11:48:00Z</cp:lastPrinted>
  <dcterms:created xsi:type="dcterms:W3CDTF">2022-07-18T09:20:00Z</dcterms:created>
  <dcterms:modified xsi:type="dcterms:W3CDTF">2022-07-18T09:21:00Z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http://www.zotero.org/styles/research-in-veterinary-science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</vt:lpwstr>
  </property>
  <property fmtid="{D5CDD505-2E9C-101B-9397-08002B2CF9AE}" pid="6" name="Mendeley Recent Style Id 1_1">
    <vt:lpwstr>http://www.zotero.org/styles/american-sociological-association</vt:lpwstr>
  </property>
  <property fmtid="{D5CDD505-2E9C-101B-9397-08002B2CF9AE}" pid="7" name="Mendeley Recent Style Name 1_1">
    <vt:lpwstr>American Sociological Association</vt:lpwstr>
  </property>
  <property fmtid="{D5CDD505-2E9C-101B-9397-08002B2CF9AE}" pid="8" name="Mendeley Recent Style Id 2_1">
    <vt:lpwstr>http://www.zotero.org/styles/chicago-author-date</vt:lpwstr>
  </property>
  <property fmtid="{D5CDD505-2E9C-101B-9397-08002B2CF9AE}" pid="9" name="Mendeley Recent Style Name 2_1">
    <vt:lpwstr>Chicago Manual of Style 16th edition (author-date)</vt:lpwstr>
  </property>
  <property fmtid="{D5CDD505-2E9C-101B-9397-08002B2CF9AE}" pid="10" name="Mendeley Recent Style Id 3_1">
    <vt:lpwstr>http://www.zotero.org/styles/frontiers-in-veterinary-science</vt:lpwstr>
  </property>
  <property fmtid="{D5CDD505-2E9C-101B-9397-08002B2CF9AE}" pid="11" name="Mendeley Recent Style Name 3_1">
    <vt:lpwstr>Frontiers in Veterinary Science</vt:lpwstr>
  </property>
  <property fmtid="{D5CDD505-2E9C-101B-9397-08002B2CF9AE}" pid="12" name="Mendeley Recent Style Id 4_1">
    <vt:lpwstr>http://www.zotero.org/styles/harvard1</vt:lpwstr>
  </property>
  <property fmtid="{D5CDD505-2E9C-101B-9397-08002B2CF9AE}" pid="13" name="Mendeley Recent Style Name 4_1">
    <vt:lpwstr>Harvard Reference format 1 (author-date)</vt:lpwstr>
  </property>
  <property fmtid="{D5CDD505-2E9C-101B-9397-08002B2CF9AE}" pid="14" name="Mendeley Recent Style Id 5_1">
    <vt:lpwstr>http://www.zotero.org/styles/modern-humanities-research-association</vt:lpwstr>
  </property>
  <property fmtid="{D5CDD505-2E9C-101B-9397-08002B2CF9AE}" pid="15" name="Mendeley Recent Style Name 5_1">
    <vt:lpwstr>Modern Humanities Research Association 3rd edition (note with bibliography)</vt:lpwstr>
  </property>
  <property fmtid="{D5CDD505-2E9C-101B-9397-08002B2CF9AE}" pid="16" name="Mendeley Recent Style Id 6_1">
    <vt:lpwstr>http://www.zotero.org/styles/modern-language-association</vt:lpwstr>
  </property>
  <property fmtid="{D5CDD505-2E9C-101B-9397-08002B2CF9AE}" pid="17" name="Mendeley Recent Style Name 6_1">
    <vt:lpwstr>Modern Language Association 7th edition</vt:lpwstr>
  </property>
  <property fmtid="{D5CDD505-2E9C-101B-9397-08002B2CF9AE}" pid="18" name="Mendeley Recent Style Id 7_1">
    <vt:lpwstr>http://www.zotero.org/styles/porcine-health-management</vt:lpwstr>
  </property>
  <property fmtid="{D5CDD505-2E9C-101B-9397-08002B2CF9AE}" pid="19" name="Mendeley Recent Style Name 7_1">
    <vt:lpwstr>Porcine Health Management</vt:lpwstr>
  </property>
  <property fmtid="{D5CDD505-2E9C-101B-9397-08002B2CF9AE}" pid="20" name="Mendeley Recent Style Id 8_1">
    <vt:lpwstr>http://www.zotero.org/styles/research-in-veterinary-science</vt:lpwstr>
  </property>
  <property fmtid="{D5CDD505-2E9C-101B-9397-08002B2CF9AE}" pid="21" name="Mendeley Recent Style Name 8_1">
    <vt:lpwstr>Research in Veterinary Science</vt:lpwstr>
  </property>
  <property fmtid="{D5CDD505-2E9C-101B-9397-08002B2CF9AE}" pid="22" name="Mendeley Recent Style Id 9_1">
    <vt:lpwstr>http://www.zotero.org/styles/veterinary-research-communications</vt:lpwstr>
  </property>
  <property fmtid="{D5CDD505-2E9C-101B-9397-08002B2CF9AE}" pid="23" name="Mendeley Recent Style Name 9_1">
    <vt:lpwstr>Veterinary Research Communications</vt:lpwstr>
  </property>
  <property fmtid="{D5CDD505-2E9C-101B-9397-08002B2CF9AE}" pid="24" name="Mendeley Unique User Id_1">
    <vt:lpwstr>9de28676-e1e4-3517-98e9-7d589d227e2e</vt:lpwstr>
  </property>
  <property fmtid="{D5CDD505-2E9C-101B-9397-08002B2CF9AE}" pid="25" name="Mendeley User Name_1">
    <vt:lpwstr>mgomeg02@estudiantes.unileon.es@www.mendeley.com</vt:lpwstr>
  </property>
</Properties>
</file>