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1244A" w14:textId="77777777" w:rsidR="00261CA9" w:rsidRPr="003E49C1" w:rsidRDefault="00261CA9" w:rsidP="00261CA9">
      <w:pPr>
        <w:pStyle w:val="BATitle"/>
      </w:pPr>
      <w:r w:rsidRPr="003E49C1">
        <w:t xml:space="preserve">Supporting Information </w:t>
      </w:r>
    </w:p>
    <w:p w14:paraId="6919E972" w14:textId="6BE60EFA" w:rsidR="009246AD" w:rsidRPr="003E49C1" w:rsidRDefault="0066639B" w:rsidP="00690CDC">
      <w:pPr>
        <w:pStyle w:val="BATitle"/>
        <w:spacing w:line="360" w:lineRule="auto"/>
      </w:pPr>
      <w:r w:rsidRPr="0066639B">
        <w:rPr>
          <w:szCs w:val="44"/>
        </w:rPr>
        <w:t>Biotransformation pathway and side reaction engineering for the whole-cell production of glycolic acid from formaldehyde</w:t>
      </w:r>
    </w:p>
    <w:p w14:paraId="221DADF5" w14:textId="6E7A515D" w:rsidR="009246AD" w:rsidRPr="0066639B" w:rsidRDefault="0066639B" w:rsidP="00BB1954">
      <w:pPr>
        <w:pStyle w:val="BBAuthorName"/>
        <w:rPr>
          <w:rFonts w:ascii="Times New Roman" w:hAnsi="Times New Roman"/>
          <w:sz w:val="22"/>
          <w:szCs w:val="18"/>
        </w:rPr>
      </w:pPr>
      <w:bookmarkStart w:id="0" w:name="_Hlk107355903"/>
      <w:r w:rsidRPr="0066639B">
        <w:rPr>
          <w:rFonts w:ascii="Times New Roman" w:hAnsi="Times New Roman"/>
          <w:sz w:val="22"/>
          <w:szCs w:val="18"/>
        </w:rPr>
        <w:t>Hye-</w:t>
      </w:r>
      <w:proofErr w:type="spellStart"/>
      <w:r w:rsidRPr="0066639B">
        <w:rPr>
          <w:rFonts w:ascii="Times New Roman" w:hAnsi="Times New Roman"/>
          <w:sz w:val="22"/>
          <w:szCs w:val="18"/>
        </w:rPr>
        <w:t>Jin</w:t>
      </w:r>
      <w:proofErr w:type="spellEnd"/>
      <w:r w:rsidRPr="0066639B">
        <w:rPr>
          <w:rFonts w:ascii="Times New Roman" w:hAnsi="Times New Roman"/>
          <w:sz w:val="22"/>
          <w:szCs w:val="18"/>
        </w:rPr>
        <w:t xml:space="preserve"> Jo</w:t>
      </w:r>
      <w:r w:rsidR="00772047" w:rsidRPr="0066639B">
        <w:rPr>
          <w:rFonts w:ascii="Times New Roman" w:hAnsi="Times New Roman"/>
          <w:sz w:val="22"/>
          <w:szCs w:val="18"/>
          <w:vertAlign w:val="superscript"/>
        </w:rPr>
        <w:t>1</w:t>
      </w:r>
      <w:r w:rsidR="00772047" w:rsidRPr="0066639B">
        <w:rPr>
          <w:rFonts w:ascii="Times New Roman" w:eastAsia="맑은 고딕" w:hAnsi="Times New Roman"/>
          <w:sz w:val="22"/>
          <w:szCs w:val="18"/>
          <w:lang w:eastAsia="ko-KR"/>
        </w:rPr>
        <w:t xml:space="preserve">, </w:t>
      </w:r>
      <w:r w:rsidRPr="0066639B">
        <w:rPr>
          <w:rFonts w:ascii="Times New Roman" w:eastAsia="맑은 고딕" w:hAnsi="Times New Roman"/>
          <w:sz w:val="22"/>
          <w:szCs w:val="18"/>
          <w:lang w:eastAsia="ko-KR"/>
        </w:rPr>
        <w:t>Hanna Yu</w:t>
      </w:r>
      <w:r w:rsidR="00772047" w:rsidRPr="0066639B">
        <w:rPr>
          <w:rFonts w:ascii="Times New Roman" w:hAnsi="Times New Roman"/>
          <w:sz w:val="22"/>
          <w:szCs w:val="18"/>
          <w:vertAlign w:val="superscript"/>
        </w:rPr>
        <w:t>1</w:t>
      </w:r>
      <w:r w:rsidR="00772047" w:rsidRPr="0066639B">
        <w:rPr>
          <w:rFonts w:ascii="Times New Roman" w:eastAsia="맑은 고딕" w:hAnsi="Times New Roman"/>
          <w:sz w:val="22"/>
          <w:szCs w:val="18"/>
          <w:lang w:eastAsia="ko-KR"/>
        </w:rPr>
        <w:t>,</w:t>
      </w:r>
      <w:r w:rsidR="00772047" w:rsidRPr="0066639B">
        <w:rPr>
          <w:rFonts w:ascii="Times New Roman" w:hAnsi="Times New Roman"/>
          <w:sz w:val="22"/>
          <w:szCs w:val="18"/>
        </w:rPr>
        <w:t xml:space="preserve"> </w:t>
      </w:r>
      <w:r w:rsidRPr="0066639B">
        <w:rPr>
          <w:rFonts w:ascii="Times New Roman" w:hAnsi="Times New Roman"/>
          <w:sz w:val="22"/>
          <w:szCs w:val="18"/>
        </w:rPr>
        <w:t>Jun-Hong Kim</w:t>
      </w:r>
      <w:r w:rsidR="00772047" w:rsidRPr="0066639B">
        <w:rPr>
          <w:rFonts w:ascii="Times New Roman" w:hAnsi="Times New Roman"/>
          <w:sz w:val="22"/>
          <w:szCs w:val="18"/>
          <w:vertAlign w:val="superscript"/>
        </w:rPr>
        <w:t>2</w:t>
      </w:r>
      <w:r w:rsidR="00772047" w:rsidRPr="0066639B">
        <w:rPr>
          <w:rFonts w:ascii="Times New Roman" w:hAnsi="Times New Roman"/>
          <w:sz w:val="22"/>
          <w:szCs w:val="18"/>
        </w:rPr>
        <w:t>,</w:t>
      </w:r>
      <w:r w:rsidR="00772047" w:rsidRPr="0066639B">
        <w:rPr>
          <w:rFonts w:ascii="Times New Roman" w:eastAsia="맑은 고딕" w:hAnsi="Times New Roman"/>
          <w:sz w:val="22"/>
          <w:szCs w:val="18"/>
          <w:lang w:eastAsia="ko-KR"/>
        </w:rPr>
        <w:t xml:space="preserve"> </w:t>
      </w:r>
      <w:proofErr w:type="spellStart"/>
      <w:r w:rsidRPr="0066639B">
        <w:rPr>
          <w:rFonts w:ascii="Times New Roman" w:eastAsia="맑은 고딕" w:hAnsi="Times New Roman"/>
          <w:sz w:val="22"/>
          <w:szCs w:val="18"/>
          <w:lang w:eastAsia="ko-KR"/>
        </w:rPr>
        <w:t>Huijin</w:t>
      </w:r>
      <w:proofErr w:type="spellEnd"/>
      <w:r w:rsidRPr="0066639B">
        <w:rPr>
          <w:rFonts w:ascii="Times New Roman" w:eastAsia="맑은 고딕" w:hAnsi="Times New Roman"/>
          <w:sz w:val="22"/>
          <w:szCs w:val="18"/>
          <w:lang w:eastAsia="ko-KR"/>
        </w:rPr>
        <w:t xml:space="preserve"> Cheon</w:t>
      </w:r>
      <w:r w:rsidRPr="0066639B">
        <w:rPr>
          <w:rFonts w:ascii="Times New Roman" w:hAnsi="Times New Roman"/>
          <w:sz w:val="22"/>
          <w:szCs w:val="18"/>
          <w:vertAlign w:val="superscript"/>
        </w:rPr>
        <w:t>1</w:t>
      </w:r>
      <w:r w:rsidR="00772047" w:rsidRPr="0066639B">
        <w:rPr>
          <w:rFonts w:ascii="Times New Roman" w:hAnsi="Times New Roman"/>
          <w:sz w:val="22"/>
          <w:szCs w:val="18"/>
        </w:rPr>
        <w:t xml:space="preserve">, </w:t>
      </w:r>
      <w:proofErr w:type="spellStart"/>
      <w:r w:rsidRPr="0066639B">
        <w:rPr>
          <w:rFonts w:ascii="Times New Roman" w:hAnsi="Times New Roman"/>
          <w:sz w:val="22"/>
          <w:szCs w:val="18"/>
        </w:rPr>
        <w:t>Jeong</w:t>
      </w:r>
      <w:proofErr w:type="spellEnd"/>
      <w:r w:rsidRPr="0066639B">
        <w:rPr>
          <w:rFonts w:ascii="Times New Roman" w:hAnsi="Times New Roman"/>
          <w:sz w:val="22"/>
          <w:szCs w:val="18"/>
        </w:rPr>
        <w:t>-Sun Kim</w:t>
      </w:r>
      <w:r w:rsidRPr="0066639B">
        <w:rPr>
          <w:rFonts w:ascii="Times New Roman" w:hAnsi="Times New Roman"/>
          <w:sz w:val="22"/>
          <w:szCs w:val="18"/>
          <w:vertAlign w:val="superscript"/>
        </w:rPr>
        <w:t>2</w:t>
      </w:r>
      <w:r w:rsidRPr="0066639B">
        <w:rPr>
          <w:rFonts w:ascii="Times New Roman" w:hAnsi="Times New Roman"/>
          <w:sz w:val="22"/>
          <w:szCs w:val="18"/>
        </w:rPr>
        <w:t xml:space="preserve">* </w:t>
      </w:r>
      <w:r w:rsidR="00772047" w:rsidRPr="0066639B">
        <w:rPr>
          <w:rFonts w:ascii="Times New Roman" w:hAnsi="Times New Roman"/>
          <w:sz w:val="22"/>
          <w:szCs w:val="18"/>
        </w:rPr>
        <w:t xml:space="preserve">and </w:t>
      </w:r>
      <w:proofErr w:type="spellStart"/>
      <w:r w:rsidR="00772047" w:rsidRPr="0066639B">
        <w:rPr>
          <w:rFonts w:ascii="Times New Roman" w:hAnsi="Times New Roman"/>
          <w:sz w:val="22"/>
          <w:szCs w:val="18"/>
        </w:rPr>
        <w:t>Jin</w:t>
      </w:r>
      <w:proofErr w:type="spellEnd"/>
      <w:r w:rsidR="00772047" w:rsidRPr="0066639B">
        <w:rPr>
          <w:rFonts w:ascii="Times New Roman" w:hAnsi="Times New Roman"/>
          <w:sz w:val="22"/>
          <w:szCs w:val="18"/>
        </w:rPr>
        <w:t>-Byung Park</w:t>
      </w:r>
      <w:r w:rsidR="00772047" w:rsidRPr="0066639B">
        <w:rPr>
          <w:rFonts w:ascii="Times New Roman" w:hAnsi="Times New Roman"/>
          <w:sz w:val="22"/>
          <w:szCs w:val="18"/>
          <w:vertAlign w:val="superscript"/>
        </w:rPr>
        <w:t xml:space="preserve"> 1</w:t>
      </w:r>
      <w:r w:rsidR="00772047" w:rsidRPr="0066639B">
        <w:rPr>
          <w:rFonts w:ascii="Times New Roman" w:hAnsi="Times New Roman"/>
          <w:sz w:val="22"/>
          <w:szCs w:val="18"/>
        </w:rPr>
        <w:t>*</w:t>
      </w:r>
    </w:p>
    <w:p w14:paraId="67A746ED" w14:textId="77777777" w:rsidR="00772047" w:rsidRPr="00E94982" w:rsidRDefault="00772047" w:rsidP="00772047">
      <w:pPr>
        <w:adjustRightInd w:val="0"/>
        <w:spacing w:after="0" w:line="480" w:lineRule="auto"/>
        <w:ind w:left="142" w:hangingChars="59" w:hanging="142"/>
        <w:jc w:val="left"/>
        <w:rPr>
          <w:rFonts w:ascii="Times New Roman" w:hAnsi="Times New Roman"/>
          <w:iCs/>
          <w:color w:val="000000"/>
          <w:szCs w:val="24"/>
        </w:rPr>
      </w:pPr>
      <w:r w:rsidRPr="00855C21">
        <w:rPr>
          <w:rFonts w:ascii="Times New Roman" w:hAnsi="Times New Roman"/>
          <w:szCs w:val="24"/>
          <w:vertAlign w:val="superscript"/>
          <w:lang w:val="en-GB"/>
        </w:rPr>
        <w:t>1</w:t>
      </w:r>
      <w:r w:rsidRPr="00855C21">
        <w:rPr>
          <w:rFonts w:ascii="Times New Roman" w:hAnsi="Times New Roman"/>
          <w:szCs w:val="24"/>
          <w:lang w:val="en-GB"/>
        </w:rPr>
        <w:t xml:space="preserve"> Department of Food Science and Engineering, </w:t>
      </w:r>
      <w:proofErr w:type="spellStart"/>
      <w:r w:rsidRPr="00855C21">
        <w:rPr>
          <w:rFonts w:ascii="Times New Roman" w:hAnsi="Times New Roman"/>
          <w:szCs w:val="24"/>
          <w:lang w:val="en-GB"/>
        </w:rPr>
        <w:t>Ewha</w:t>
      </w:r>
      <w:proofErr w:type="spellEnd"/>
      <w:r w:rsidRPr="00855C21">
        <w:rPr>
          <w:rFonts w:ascii="Times New Roman" w:hAnsi="Times New Roman"/>
          <w:szCs w:val="24"/>
          <w:lang w:val="en-GB"/>
        </w:rPr>
        <w:t xml:space="preserve"> </w:t>
      </w:r>
      <w:proofErr w:type="spellStart"/>
      <w:r w:rsidRPr="00855C21">
        <w:rPr>
          <w:rFonts w:ascii="Times New Roman" w:hAnsi="Times New Roman"/>
          <w:szCs w:val="24"/>
          <w:lang w:val="en-GB"/>
        </w:rPr>
        <w:t>Womans</w:t>
      </w:r>
      <w:proofErr w:type="spellEnd"/>
      <w:r w:rsidRPr="00855C21">
        <w:rPr>
          <w:rFonts w:ascii="Times New Roman" w:hAnsi="Times New Roman"/>
          <w:szCs w:val="24"/>
          <w:lang w:val="en-GB"/>
        </w:rPr>
        <w:t xml:space="preserve"> University, Seoul 03760, Republic of Korea.</w:t>
      </w:r>
      <w:r w:rsidRPr="00E94982">
        <w:rPr>
          <w:rFonts w:ascii="Times New Roman" w:hAnsi="Times New Roman"/>
          <w:szCs w:val="24"/>
          <w:lang w:val="en-GB"/>
        </w:rPr>
        <w:t xml:space="preserve"> </w:t>
      </w:r>
    </w:p>
    <w:p w14:paraId="1758D169" w14:textId="2BF6B87E" w:rsidR="00772047" w:rsidRPr="00E94982" w:rsidRDefault="00772047" w:rsidP="00772047">
      <w:pPr>
        <w:spacing w:after="0" w:line="480" w:lineRule="auto"/>
        <w:ind w:left="142" w:hangingChars="59" w:hanging="142"/>
        <w:jc w:val="left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  <w:vertAlign w:val="superscript"/>
        </w:rPr>
        <w:t>2</w:t>
      </w:r>
      <w:r w:rsidRPr="00E94982">
        <w:rPr>
          <w:rFonts w:ascii="Times New Roman" w:hAnsi="Times New Roman"/>
          <w:szCs w:val="24"/>
          <w:vertAlign w:val="superscript"/>
        </w:rPr>
        <w:t xml:space="preserve"> </w:t>
      </w:r>
      <w:r w:rsidRPr="00E94982">
        <w:rPr>
          <w:rFonts w:ascii="Times New Roman" w:hAnsi="Times New Roman"/>
          <w:color w:val="000000"/>
          <w:szCs w:val="24"/>
        </w:rPr>
        <w:t xml:space="preserve">Department of </w:t>
      </w:r>
      <w:r w:rsidR="007E31C7" w:rsidRPr="009A13B6">
        <w:t>Chemistry, Chonnam National University, Gwangju 61186, Republic of Korea</w:t>
      </w:r>
      <w:r w:rsidR="007E31C7" w:rsidRPr="00C405FD">
        <w:t>.</w:t>
      </w:r>
    </w:p>
    <w:p w14:paraId="0E62E3C5" w14:textId="77777777" w:rsidR="0066639B" w:rsidRDefault="0066639B" w:rsidP="00B13BDF">
      <w:pPr>
        <w:widowControl w:val="0"/>
        <w:autoSpaceDE w:val="0"/>
        <w:autoSpaceDN w:val="0"/>
        <w:adjustRightInd w:val="0"/>
        <w:spacing w:after="0" w:line="480" w:lineRule="auto"/>
        <w:jc w:val="left"/>
        <w:rPr>
          <w:rFonts w:ascii="Times New Roman" w:eastAsia="맑은 고딕" w:hAnsi="Times New Roman"/>
          <w:color w:val="000000"/>
          <w:szCs w:val="24"/>
          <w:lang w:eastAsia="ko-KR"/>
        </w:rPr>
      </w:pPr>
    </w:p>
    <w:p w14:paraId="62AD04E3" w14:textId="77777777" w:rsidR="007E31C7" w:rsidRDefault="00B13BDF" w:rsidP="00B13BDF">
      <w:pPr>
        <w:widowControl w:val="0"/>
        <w:autoSpaceDE w:val="0"/>
        <w:autoSpaceDN w:val="0"/>
        <w:adjustRightInd w:val="0"/>
        <w:spacing w:after="0" w:line="480" w:lineRule="auto"/>
        <w:jc w:val="left"/>
        <w:rPr>
          <w:rFonts w:ascii="Times New Roman" w:eastAsia="맑은 고딕" w:hAnsi="Times New Roman"/>
          <w:color w:val="000000"/>
          <w:szCs w:val="24"/>
          <w:lang w:eastAsia="ko-KR"/>
        </w:rPr>
      </w:pPr>
      <w:r w:rsidRPr="00B13BDF">
        <w:rPr>
          <w:rFonts w:ascii="Times New Roman" w:eastAsia="맑은 고딕" w:hAnsi="Times New Roman"/>
          <w:color w:val="000000"/>
          <w:szCs w:val="24"/>
          <w:lang w:eastAsia="ko-KR"/>
        </w:rPr>
        <w:t xml:space="preserve">* Corresponding author: </w:t>
      </w:r>
    </w:p>
    <w:p w14:paraId="224F66F7" w14:textId="36FC6930" w:rsidR="007E31C7" w:rsidRPr="007E31C7" w:rsidRDefault="007E31C7" w:rsidP="007E31C7">
      <w:pPr>
        <w:pStyle w:val="BCAuthorAddress"/>
        <w:jc w:val="left"/>
        <w:rPr>
          <w:rFonts w:ascii="Times New Roman" w:hAnsi="Times New Roman"/>
          <w:b/>
          <w:bCs/>
          <w:szCs w:val="24"/>
        </w:rPr>
      </w:pPr>
      <w:r w:rsidRPr="007E31C7">
        <w:rPr>
          <w:rFonts w:ascii="Times New Roman" w:eastAsia="맑은 고딕" w:hAnsi="Times New Roman" w:hint="eastAsia"/>
          <w:b/>
          <w:bCs/>
          <w:color w:val="000000"/>
          <w:szCs w:val="24"/>
          <w:lang w:eastAsia="ko-KR"/>
        </w:rPr>
        <w:t>P</w:t>
      </w:r>
      <w:r w:rsidRPr="007E31C7">
        <w:rPr>
          <w:rFonts w:ascii="Times New Roman" w:eastAsia="맑은 고딕" w:hAnsi="Times New Roman"/>
          <w:b/>
          <w:bCs/>
          <w:color w:val="000000"/>
          <w:szCs w:val="24"/>
          <w:lang w:eastAsia="ko-KR"/>
        </w:rPr>
        <w:t xml:space="preserve">rof. </w:t>
      </w:r>
      <w:proofErr w:type="spellStart"/>
      <w:r w:rsidRPr="007E31C7">
        <w:rPr>
          <w:rFonts w:ascii="Times New Roman" w:eastAsia="맑은 고딕" w:hAnsi="Times New Roman"/>
          <w:b/>
          <w:bCs/>
          <w:color w:val="000000"/>
          <w:szCs w:val="24"/>
          <w:lang w:eastAsia="ko-KR"/>
        </w:rPr>
        <w:t>Jeong</w:t>
      </w:r>
      <w:proofErr w:type="spellEnd"/>
      <w:r w:rsidRPr="007E31C7">
        <w:rPr>
          <w:rFonts w:ascii="Times New Roman" w:eastAsia="맑은 고딕" w:hAnsi="Times New Roman"/>
          <w:b/>
          <w:bCs/>
          <w:color w:val="000000"/>
          <w:szCs w:val="24"/>
          <w:lang w:eastAsia="ko-KR"/>
        </w:rPr>
        <w:t xml:space="preserve">-Sun Kim </w:t>
      </w:r>
    </w:p>
    <w:p w14:paraId="130FA292" w14:textId="78420B15" w:rsidR="007E31C7" w:rsidRDefault="007E31C7" w:rsidP="00B13BDF">
      <w:pPr>
        <w:widowControl w:val="0"/>
        <w:autoSpaceDE w:val="0"/>
        <w:autoSpaceDN w:val="0"/>
        <w:adjustRightInd w:val="0"/>
        <w:spacing w:after="0" w:line="480" w:lineRule="auto"/>
        <w:jc w:val="left"/>
        <w:rPr>
          <w:rFonts w:ascii="Times New Roman" w:eastAsia="맑은 고딕" w:hAnsi="Times New Roman"/>
          <w:color w:val="000000"/>
          <w:szCs w:val="24"/>
          <w:lang w:eastAsia="ko-KR"/>
        </w:rPr>
      </w:pPr>
      <w:r>
        <w:rPr>
          <w:rFonts w:ascii="Times New Roman" w:eastAsia="맑은 고딕" w:hAnsi="Times New Roman" w:hint="eastAsia"/>
          <w:color w:val="000000"/>
          <w:szCs w:val="24"/>
          <w:lang w:eastAsia="ko-KR"/>
        </w:rPr>
        <w:t>T</w:t>
      </w:r>
      <w:r>
        <w:rPr>
          <w:rFonts w:ascii="Times New Roman" w:eastAsia="맑은 고딕" w:hAnsi="Times New Roman"/>
          <w:color w:val="000000"/>
          <w:szCs w:val="24"/>
          <w:lang w:eastAsia="ko-KR"/>
        </w:rPr>
        <w:t xml:space="preserve">el) +82-62-530-3384 </w:t>
      </w:r>
      <w:r w:rsidRPr="00B13BDF">
        <w:rPr>
          <w:rFonts w:ascii="Times New Roman" w:eastAsia="맑은 고딕" w:hAnsi="Times New Roman"/>
          <w:kern w:val="2"/>
          <w:szCs w:val="24"/>
          <w:lang w:eastAsia="ko-KR"/>
        </w:rPr>
        <w:t>E-mail) j</w:t>
      </w:r>
      <w:r>
        <w:rPr>
          <w:rFonts w:ascii="Times New Roman" w:eastAsia="맑은 고딕" w:hAnsi="Times New Roman"/>
          <w:kern w:val="2"/>
          <w:szCs w:val="24"/>
          <w:lang w:eastAsia="ko-KR"/>
        </w:rPr>
        <w:t>sunkim</w:t>
      </w:r>
      <w:r w:rsidRPr="00B13BDF">
        <w:rPr>
          <w:rFonts w:ascii="Times New Roman" w:eastAsia="맑은 고딕" w:hAnsi="Times New Roman"/>
          <w:kern w:val="2"/>
          <w:szCs w:val="24"/>
          <w:lang w:eastAsia="ko-KR"/>
        </w:rPr>
        <w:t>@</w:t>
      </w:r>
      <w:r>
        <w:rPr>
          <w:rFonts w:ascii="Times New Roman" w:eastAsia="맑은 고딕" w:hAnsi="Times New Roman"/>
          <w:kern w:val="2"/>
          <w:szCs w:val="24"/>
          <w:lang w:eastAsia="ko-KR"/>
        </w:rPr>
        <w:t>chonnam.ac.kr</w:t>
      </w:r>
      <w:r>
        <w:rPr>
          <w:rFonts w:ascii="Times New Roman" w:eastAsia="맑은 고딕" w:hAnsi="Times New Roman"/>
          <w:color w:val="000000"/>
          <w:szCs w:val="24"/>
          <w:lang w:eastAsia="ko-KR"/>
        </w:rPr>
        <w:t xml:space="preserve"> </w:t>
      </w:r>
    </w:p>
    <w:p w14:paraId="03410E55" w14:textId="22A1553A" w:rsidR="00B13BDF" w:rsidRPr="007E31C7" w:rsidRDefault="00B13BDF" w:rsidP="00B13BDF">
      <w:pPr>
        <w:widowControl w:val="0"/>
        <w:autoSpaceDE w:val="0"/>
        <w:autoSpaceDN w:val="0"/>
        <w:adjustRightInd w:val="0"/>
        <w:spacing w:after="0" w:line="480" w:lineRule="auto"/>
        <w:jc w:val="left"/>
        <w:rPr>
          <w:rFonts w:ascii="Times New Roman" w:eastAsia="맑은 고딕" w:hAnsi="Times New Roman"/>
          <w:b/>
          <w:bCs/>
          <w:color w:val="000000"/>
          <w:szCs w:val="24"/>
          <w:lang w:eastAsia="ko-KR"/>
        </w:rPr>
      </w:pPr>
      <w:r w:rsidRPr="007E31C7">
        <w:rPr>
          <w:rFonts w:ascii="Times New Roman" w:eastAsia="맑은 고딕" w:hAnsi="Times New Roman"/>
          <w:b/>
          <w:bCs/>
          <w:color w:val="000000"/>
          <w:szCs w:val="24"/>
          <w:lang w:eastAsia="ko-KR"/>
        </w:rPr>
        <w:t xml:space="preserve">Prof. </w:t>
      </w:r>
      <w:proofErr w:type="spellStart"/>
      <w:r w:rsidRPr="007E31C7">
        <w:rPr>
          <w:rFonts w:ascii="Times New Roman" w:eastAsia="맑은 고딕" w:hAnsi="Times New Roman"/>
          <w:b/>
          <w:bCs/>
          <w:color w:val="000000"/>
          <w:szCs w:val="24"/>
          <w:lang w:eastAsia="ko-KR"/>
        </w:rPr>
        <w:t>Jin</w:t>
      </w:r>
      <w:proofErr w:type="spellEnd"/>
      <w:r w:rsidRPr="007E31C7">
        <w:rPr>
          <w:rFonts w:ascii="Times New Roman" w:eastAsia="맑은 고딕" w:hAnsi="Times New Roman"/>
          <w:b/>
          <w:bCs/>
          <w:color w:val="000000"/>
          <w:szCs w:val="24"/>
          <w:lang w:eastAsia="ko-KR"/>
        </w:rPr>
        <w:t>-Byung Park</w:t>
      </w:r>
    </w:p>
    <w:p w14:paraId="71CF9616" w14:textId="4A8CF852" w:rsidR="00261CA9" w:rsidRPr="00B13BDF" w:rsidRDefault="00B13BDF" w:rsidP="00B13BDF">
      <w:pPr>
        <w:pStyle w:val="BCAuthorAddress"/>
        <w:jc w:val="left"/>
        <w:rPr>
          <w:rFonts w:ascii="Times New Roman" w:hAnsi="Times New Roman"/>
          <w:szCs w:val="24"/>
        </w:rPr>
      </w:pPr>
      <w:r w:rsidRPr="00B13BDF">
        <w:rPr>
          <w:rFonts w:ascii="Times New Roman" w:eastAsia="맑은 고딕" w:hAnsi="Times New Roman"/>
          <w:kern w:val="2"/>
          <w:szCs w:val="24"/>
          <w:lang w:eastAsia="ko-KR"/>
        </w:rPr>
        <w:t>Tel) +82-2-3277-4509 E-mail) jbpark06@ewha.ac.kr</w:t>
      </w:r>
    </w:p>
    <w:bookmarkEnd w:id="0"/>
    <w:p w14:paraId="629E2D70" w14:textId="77777777" w:rsidR="00FD099F" w:rsidRDefault="00FD099F" w:rsidP="0096507B">
      <w:pPr>
        <w:spacing w:after="0"/>
        <w:jc w:val="left"/>
        <w:rPr>
          <w:rFonts w:eastAsia="맑은 고딕"/>
        </w:rPr>
      </w:pPr>
    </w:p>
    <w:p w14:paraId="69421620" w14:textId="77777777" w:rsidR="00591F0F" w:rsidRDefault="00591F0F" w:rsidP="0096507B">
      <w:pPr>
        <w:spacing w:after="0"/>
        <w:jc w:val="left"/>
        <w:rPr>
          <w:rFonts w:eastAsia="맑은 고딕"/>
        </w:rPr>
      </w:pPr>
    </w:p>
    <w:p w14:paraId="77C43155" w14:textId="39702121" w:rsidR="007E31C7" w:rsidRDefault="00A805F4" w:rsidP="007E31C7">
      <w:pPr>
        <w:spacing w:after="0"/>
        <w:jc w:val="left"/>
        <w:rPr>
          <w:rFonts w:eastAsia="맑은 고딕"/>
        </w:rPr>
      </w:pPr>
      <w:r>
        <w:rPr>
          <w:rFonts w:eastAsia="맑은 고딕"/>
        </w:rPr>
        <w:t>8</w:t>
      </w:r>
      <w:r w:rsidR="007E31C7" w:rsidRPr="00E94982">
        <w:rPr>
          <w:rFonts w:eastAsia="맑은 고딕"/>
        </w:rPr>
        <w:t xml:space="preserve"> Pages, </w:t>
      </w:r>
      <w:r w:rsidR="00123FC8">
        <w:rPr>
          <w:rFonts w:eastAsia="맑은 고딕"/>
        </w:rPr>
        <w:t>1</w:t>
      </w:r>
      <w:r w:rsidR="007E31C7">
        <w:rPr>
          <w:rFonts w:eastAsia="맑은 고딕"/>
        </w:rPr>
        <w:t xml:space="preserve"> </w:t>
      </w:r>
      <w:r w:rsidR="007E31C7" w:rsidRPr="003E49C1">
        <w:rPr>
          <w:rFonts w:eastAsia="맑은 고딕"/>
        </w:rPr>
        <w:t>Scheme,</w:t>
      </w:r>
      <w:r w:rsidR="00123FC8">
        <w:rPr>
          <w:rFonts w:eastAsia="맑은 고딕"/>
        </w:rPr>
        <w:t xml:space="preserve"> 2 Tables</w:t>
      </w:r>
      <w:r w:rsidR="007E31C7" w:rsidRPr="003E49C1">
        <w:rPr>
          <w:rFonts w:eastAsia="맑은 고딕"/>
        </w:rPr>
        <w:t xml:space="preserve"> </w:t>
      </w:r>
      <w:r w:rsidR="007E31C7">
        <w:rPr>
          <w:rFonts w:eastAsia="맑은 고딕"/>
        </w:rPr>
        <w:t xml:space="preserve">and </w:t>
      </w:r>
      <w:r w:rsidR="00123FC8">
        <w:rPr>
          <w:rFonts w:eastAsia="맑은 고딕"/>
        </w:rPr>
        <w:t>3</w:t>
      </w:r>
      <w:r w:rsidR="007E31C7" w:rsidRPr="003E49C1">
        <w:rPr>
          <w:rFonts w:eastAsia="맑은 고딕"/>
        </w:rPr>
        <w:t xml:space="preserve"> Figu</w:t>
      </w:r>
      <w:r w:rsidR="007E31C7" w:rsidRPr="00E94982">
        <w:rPr>
          <w:rFonts w:eastAsia="맑은 고딕"/>
        </w:rPr>
        <w:t>res are presented.</w:t>
      </w:r>
    </w:p>
    <w:p w14:paraId="2757ADCE" w14:textId="23BF44B0" w:rsidR="00E85194" w:rsidRDefault="00E85194" w:rsidP="00754E3C">
      <w:pPr>
        <w:spacing w:after="0"/>
        <w:jc w:val="center"/>
      </w:pPr>
    </w:p>
    <w:p w14:paraId="69B38C0E" w14:textId="2447C8B9" w:rsidR="00C6438F" w:rsidRDefault="00C6438F" w:rsidP="00CA25B8">
      <w:pPr>
        <w:spacing w:after="0"/>
        <w:jc w:val="left"/>
      </w:pPr>
    </w:p>
    <w:p w14:paraId="246ABF9C" w14:textId="2D04FA2D" w:rsidR="00A902C9" w:rsidRDefault="00A902C9" w:rsidP="00A902C9">
      <w:pPr>
        <w:keepNext/>
        <w:spacing w:after="0" w:line="480" w:lineRule="auto"/>
        <w:jc w:val="left"/>
      </w:pPr>
      <w:r w:rsidRPr="00A902C9">
        <w:rPr>
          <w:b/>
          <w:noProof/>
          <w:lang w:eastAsia="ko-KR"/>
        </w:rPr>
        <w:lastRenderedPageBreak/>
        <w:drawing>
          <wp:anchor distT="0" distB="0" distL="114300" distR="114300" simplePos="0" relativeHeight="251665408" behindDoc="0" locked="0" layoutInCell="1" allowOverlap="1" wp14:anchorId="77BA7EF9" wp14:editId="346ECF14">
            <wp:simplePos x="0" y="0"/>
            <wp:positionH relativeFrom="margin">
              <wp:align>left</wp:align>
            </wp:positionH>
            <wp:positionV relativeFrom="paragraph">
              <wp:posOffset>2828779</wp:posOffset>
            </wp:positionV>
            <wp:extent cx="2270125" cy="1039495"/>
            <wp:effectExtent l="0" t="0" r="0" b="0"/>
            <wp:wrapNone/>
            <wp:docPr id="429" name="그림 4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70125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02C9">
        <w:rPr>
          <w:b/>
          <w:noProof/>
          <w:lang w:eastAsia="ko-KR"/>
        </w:rPr>
        <w:drawing>
          <wp:inline distT="0" distB="0" distL="0" distR="0" wp14:anchorId="4288F36E" wp14:editId="20572C6A">
            <wp:extent cx="5943600" cy="4107180"/>
            <wp:effectExtent l="0" t="0" r="0" b="0"/>
            <wp:docPr id="428" name="그림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851A1" w14:textId="4A60EA2D" w:rsidR="002D64B6" w:rsidRPr="002D64B6" w:rsidRDefault="00A902C9" w:rsidP="002D64B6">
      <w:pPr>
        <w:pStyle w:val="af"/>
        <w:jc w:val="left"/>
        <w:rPr>
          <w:rFonts w:ascii="Times New Roman" w:hAnsi="Times New Roman"/>
          <w:b w:val="0"/>
          <w:bCs w:val="0"/>
          <w:sz w:val="24"/>
          <w:szCs w:val="24"/>
        </w:rPr>
      </w:pPr>
      <w:r w:rsidRPr="00A902C9">
        <w:rPr>
          <w:rFonts w:ascii="Times New Roman" w:hAnsi="Times New Roman"/>
          <w:sz w:val="24"/>
          <w:szCs w:val="24"/>
        </w:rPr>
        <w:t>Scheme S</w:t>
      </w:r>
      <w:r w:rsidRPr="00A902C9">
        <w:rPr>
          <w:rFonts w:ascii="Times New Roman" w:hAnsi="Times New Roman"/>
          <w:sz w:val="24"/>
          <w:szCs w:val="24"/>
        </w:rPr>
        <w:fldChar w:fldCharType="begin"/>
      </w:r>
      <w:r w:rsidRPr="00A902C9">
        <w:rPr>
          <w:rFonts w:ascii="Times New Roman" w:hAnsi="Times New Roman"/>
          <w:sz w:val="24"/>
          <w:szCs w:val="24"/>
        </w:rPr>
        <w:instrText xml:space="preserve"> SEQ Scheme \* ARABIC </w:instrText>
      </w:r>
      <w:r w:rsidRPr="00A902C9">
        <w:rPr>
          <w:rFonts w:ascii="Times New Roman" w:hAnsi="Times New Roman"/>
          <w:sz w:val="24"/>
          <w:szCs w:val="24"/>
        </w:rPr>
        <w:fldChar w:fldCharType="separate"/>
      </w:r>
      <w:r w:rsidRPr="00A902C9">
        <w:rPr>
          <w:rFonts w:ascii="Times New Roman" w:hAnsi="Times New Roman"/>
          <w:noProof/>
          <w:sz w:val="24"/>
          <w:szCs w:val="24"/>
        </w:rPr>
        <w:t>1</w:t>
      </w:r>
      <w:r w:rsidRPr="00A902C9">
        <w:rPr>
          <w:rFonts w:ascii="Times New Roman" w:hAnsi="Times New Roman"/>
          <w:sz w:val="24"/>
          <w:szCs w:val="24"/>
        </w:rPr>
        <w:fldChar w:fldCharType="end"/>
      </w:r>
      <w:r w:rsidRPr="00A902C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2C9">
        <w:rPr>
          <w:rFonts w:ascii="Times New Roman" w:hAnsi="Times New Roman"/>
          <w:sz w:val="24"/>
          <w:szCs w:val="24"/>
        </w:rPr>
        <w:t xml:space="preserve">C1 biotransformation pathways. 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Formaldehyde (</w:t>
      </w:r>
      <w:r w:rsidRPr="0088486D">
        <w:rPr>
          <w:rFonts w:ascii="Times New Roman" w:hAnsi="Times New Roman"/>
          <w:sz w:val="24"/>
          <w:szCs w:val="24"/>
        </w:rPr>
        <w:t>1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 xml:space="preserve">) is </w:t>
      </w:r>
      <w:r w:rsidR="00E85EB9" w:rsidRPr="00A902C9">
        <w:rPr>
          <w:rFonts w:ascii="Times New Roman" w:hAnsi="Times New Roman"/>
          <w:b w:val="0"/>
          <w:bCs w:val="0"/>
          <w:sz w:val="24"/>
          <w:szCs w:val="24"/>
        </w:rPr>
        <w:t>co</w:t>
      </w:r>
      <w:r w:rsidR="00E85EB9">
        <w:rPr>
          <w:rFonts w:ascii="Times New Roman" w:hAnsi="Times New Roman"/>
          <w:b w:val="0"/>
          <w:bCs w:val="0"/>
          <w:sz w:val="24"/>
          <w:szCs w:val="24"/>
        </w:rPr>
        <w:t>ndensed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 xml:space="preserve"> into glycolaldehyde (</w:t>
      </w:r>
      <w:r w:rsidRPr="0088486D">
        <w:rPr>
          <w:rFonts w:ascii="Times New Roman" w:hAnsi="Times New Roman"/>
          <w:sz w:val="24"/>
          <w:szCs w:val="24"/>
        </w:rPr>
        <w:t>2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)</w:t>
      </w:r>
      <w:r w:rsidR="0088486D">
        <w:rPr>
          <w:rFonts w:ascii="Times New Roman" w:hAnsi="Times New Roman"/>
          <w:b w:val="0"/>
          <w:bCs w:val="0"/>
          <w:sz w:val="24"/>
          <w:szCs w:val="24"/>
        </w:rPr>
        <w:t xml:space="preserve"> by </w:t>
      </w:r>
      <w:proofErr w:type="spellStart"/>
      <w:r w:rsidR="0088486D">
        <w:rPr>
          <w:rFonts w:ascii="Times New Roman" w:hAnsi="Times New Roman"/>
          <w:b w:val="0"/>
          <w:bCs w:val="0"/>
          <w:sz w:val="24"/>
          <w:szCs w:val="24"/>
        </w:rPr>
        <w:t>EcGCL</w:t>
      </w:r>
      <w:proofErr w:type="spellEnd"/>
      <w:r w:rsidR="0088486D">
        <w:rPr>
          <w:rFonts w:ascii="Times New Roman" w:hAnsi="Times New Roman"/>
          <w:b w:val="0"/>
          <w:bCs w:val="0"/>
          <w:sz w:val="24"/>
          <w:szCs w:val="24"/>
        </w:rPr>
        <w:t xml:space="preserve"> and FLS. Glycolaldehyde 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 xml:space="preserve">can be transformed into </w:t>
      </w:r>
      <w:r w:rsidR="0088486D">
        <w:rPr>
          <w:rFonts w:ascii="Times New Roman" w:hAnsi="Times New Roman"/>
          <w:b w:val="0"/>
          <w:bCs w:val="0"/>
          <w:sz w:val="24"/>
          <w:szCs w:val="24"/>
        </w:rPr>
        <w:t>glycolic acid (</w:t>
      </w:r>
      <w:r w:rsidR="0088486D" w:rsidRPr="0088486D">
        <w:rPr>
          <w:rFonts w:ascii="Times New Roman" w:hAnsi="Times New Roman"/>
          <w:sz w:val="24"/>
          <w:szCs w:val="24"/>
        </w:rPr>
        <w:t>3</w:t>
      </w:r>
      <w:r w:rsidR="0088486D">
        <w:rPr>
          <w:rFonts w:ascii="Times New Roman" w:hAnsi="Times New Roman"/>
          <w:b w:val="0"/>
          <w:bCs w:val="0"/>
          <w:sz w:val="24"/>
          <w:szCs w:val="24"/>
        </w:rPr>
        <w:t>)</w:t>
      </w:r>
      <w:r w:rsidR="008C48F8">
        <w:rPr>
          <w:rFonts w:ascii="Times New Roman" w:hAnsi="Times New Roman"/>
          <w:b w:val="0"/>
          <w:bCs w:val="0"/>
          <w:sz w:val="24"/>
          <w:szCs w:val="24"/>
        </w:rPr>
        <w:t xml:space="preserve"> by aldehyde dehydrogenase</w:t>
      </w:r>
      <w:r w:rsidR="0088486D">
        <w:rPr>
          <w:rFonts w:ascii="Times New Roman" w:hAnsi="Times New Roman"/>
          <w:b w:val="0"/>
          <w:bCs w:val="0"/>
          <w:sz w:val="24"/>
          <w:szCs w:val="24"/>
        </w:rPr>
        <w:t xml:space="preserve">, 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ethylene glycol (</w:t>
      </w:r>
      <w:r w:rsidR="0088486D" w:rsidRPr="0088486D">
        <w:rPr>
          <w:rFonts w:ascii="Times New Roman" w:hAnsi="Times New Roman"/>
          <w:sz w:val="24"/>
          <w:szCs w:val="24"/>
        </w:rPr>
        <w:t>4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)</w:t>
      </w:r>
      <w:r w:rsidR="008C48F8">
        <w:rPr>
          <w:rFonts w:ascii="Times New Roman" w:hAnsi="Times New Roman"/>
          <w:b w:val="0"/>
          <w:bCs w:val="0"/>
          <w:sz w:val="24"/>
          <w:szCs w:val="24"/>
        </w:rPr>
        <w:t xml:space="preserve"> by alcohol dehydrogenase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, dihydroxyacetone (</w:t>
      </w:r>
      <w:r w:rsidR="0088486D" w:rsidRPr="0088486D">
        <w:rPr>
          <w:rFonts w:ascii="Times New Roman" w:hAnsi="Times New Roman"/>
          <w:sz w:val="24"/>
          <w:szCs w:val="24"/>
        </w:rPr>
        <w:t>5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)</w:t>
      </w:r>
      <w:r w:rsidR="0088486D">
        <w:rPr>
          <w:rFonts w:ascii="Times New Roman" w:hAnsi="Times New Roman"/>
          <w:b w:val="0"/>
          <w:bCs w:val="0"/>
          <w:sz w:val="24"/>
          <w:szCs w:val="24"/>
        </w:rPr>
        <w:t xml:space="preserve"> and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proofErr w:type="spellStart"/>
      <w:r w:rsidRPr="00A902C9">
        <w:rPr>
          <w:rFonts w:ascii="Times New Roman" w:hAnsi="Times New Roman"/>
          <w:b w:val="0"/>
          <w:bCs w:val="0"/>
          <w:sz w:val="24"/>
          <w:szCs w:val="24"/>
        </w:rPr>
        <w:t>erythru</w:t>
      </w:r>
      <w:r w:rsidR="0088486D">
        <w:rPr>
          <w:rFonts w:ascii="Times New Roman" w:hAnsi="Times New Roman"/>
          <w:b w:val="0"/>
          <w:bCs w:val="0"/>
          <w:sz w:val="24"/>
          <w:szCs w:val="24"/>
        </w:rPr>
        <w:t>lo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se</w:t>
      </w:r>
      <w:proofErr w:type="spellEnd"/>
      <w:r w:rsidRPr="00A902C9">
        <w:rPr>
          <w:rFonts w:ascii="Times New Roman" w:hAnsi="Times New Roman"/>
          <w:b w:val="0"/>
          <w:bCs w:val="0"/>
          <w:sz w:val="24"/>
          <w:szCs w:val="24"/>
        </w:rPr>
        <w:t xml:space="preserve"> (</w:t>
      </w:r>
      <w:r w:rsidR="0088486D" w:rsidRPr="0088486D">
        <w:rPr>
          <w:rFonts w:ascii="Times New Roman" w:hAnsi="Times New Roman"/>
          <w:sz w:val="24"/>
          <w:szCs w:val="24"/>
        </w:rPr>
        <w:t>6</w:t>
      </w:r>
      <w:r w:rsidRPr="00A902C9">
        <w:rPr>
          <w:rFonts w:ascii="Times New Roman" w:hAnsi="Times New Roman"/>
          <w:b w:val="0"/>
          <w:bCs w:val="0"/>
          <w:sz w:val="24"/>
          <w:szCs w:val="24"/>
        </w:rPr>
        <w:t>)</w:t>
      </w:r>
      <w:r w:rsidR="008C48F8">
        <w:rPr>
          <w:rFonts w:ascii="Times New Roman" w:hAnsi="Times New Roman"/>
          <w:b w:val="0"/>
          <w:bCs w:val="0"/>
          <w:sz w:val="24"/>
          <w:szCs w:val="24"/>
        </w:rPr>
        <w:t xml:space="preserve"> by FLS and FLS mutant, respectively</w:t>
      </w:r>
      <w:r w:rsidR="0088486D">
        <w:rPr>
          <w:rFonts w:ascii="Times New Roman" w:hAnsi="Times New Roman"/>
          <w:b w:val="0"/>
          <w:bCs w:val="0"/>
          <w:sz w:val="24"/>
          <w:szCs w:val="24"/>
        </w:rPr>
        <w:t>.</w:t>
      </w:r>
      <w:r w:rsidR="000F3CAE">
        <w:rPr>
          <w:rFonts w:ascii="Times New Roman" w:hAnsi="Times New Roman"/>
          <w:b w:val="0"/>
          <w:bCs w:val="0"/>
          <w:sz w:val="24"/>
          <w:szCs w:val="24"/>
        </w:rPr>
        <w:br w:type="page"/>
      </w:r>
    </w:p>
    <w:p w14:paraId="4D0C3AA8" w14:textId="69C0AF68" w:rsidR="00FA00CC" w:rsidRPr="006E45BF" w:rsidRDefault="002D64B6" w:rsidP="002D64B6">
      <w:pPr>
        <w:spacing w:after="0"/>
        <w:jc w:val="left"/>
        <w:rPr>
          <w:rFonts w:ascii="Times New Roman" w:eastAsia="맑은 고딕" w:hAnsi="Times New Roman"/>
          <w:b/>
          <w:bCs/>
        </w:rPr>
      </w:pPr>
      <w:r w:rsidRPr="002D64B6">
        <w:rPr>
          <w:rFonts w:ascii="Times New Roman" w:eastAsia="맑은 고딕" w:hAnsi="Times New Roman"/>
          <w:b/>
          <w:bCs/>
        </w:rPr>
        <w:lastRenderedPageBreak/>
        <w:t>Table S1.</w:t>
      </w:r>
      <w:r w:rsidR="00FA00CC">
        <w:rPr>
          <w:rFonts w:ascii="Times New Roman" w:eastAsia="맑은 고딕" w:hAnsi="Times New Roman"/>
          <w:b/>
          <w:bCs/>
        </w:rPr>
        <w:t xml:space="preserve"> Pl</w:t>
      </w:r>
      <w:r w:rsidRPr="002D64B6">
        <w:rPr>
          <w:rFonts w:ascii="Times New Roman" w:eastAsia="맑은 고딕" w:hAnsi="Times New Roman"/>
          <w:b/>
          <w:bCs/>
        </w:rPr>
        <w:t xml:space="preserve">asmids used in this study. </w:t>
      </w:r>
    </w:p>
    <w:tbl>
      <w:tblPr>
        <w:tblW w:w="93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8"/>
        <w:gridCol w:w="4816"/>
        <w:gridCol w:w="1543"/>
      </w:tblGrid>
      <w:tr w:rsidR="002D64B6" w:rsidRPr="00AB5405" w14:paraId="78DD4371" w14:textId="77777777" w:rsidTr="00F15E10">
        <w:trPr>
          <w:trHeight w:val="373"/>
        </w:trPr>
        <w:tc>
          <w:tcPr>
            <w:tcW w:w="29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4A514" w14:textId="77777777" w:rsidR="002D64B6" w:rsidRPr="00FA00CC" w:rsidRDefault="002D64B6" w:rsidP="00F15E10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Plasmids</w:t>
            </w:r>
          </w:p>
        </w:tc>
        <w:tc>
          <w:tcPr>
            <w:tcW w:w="4816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DDE69" w14:textId="77777777" w:rsidR="002D64B6" w:rsidRPr="00FA00CC" w:rsidRDefault="002D64B6" w:rsidP="00F15E10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Description</w:t>
            </w:r>
          </w:p>
        </w:tc>
        <w:tc>
          <w:tcPr>
            <w:tcW w:w="154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A3C70" w14:textId="77777777" w:rsidR="002D64B6" w:rsidRPr="00FA00CC" w:rsidRDefault="002D64B6" w:rsidP="00F15E10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Reference</w:t>
            </w:r>
          </w:p>
        </w:tc>
      </w:tr>
      <w:tr w:rsidR="00FA00CC" w:rsidRPr="00AB5405" w14:paraId="4E57E50D" w14:textId="77777777" w:rsidTr="00F15E10">
        <w:trPr>
          <w:trHeight w:val="373"/>
        </w:trPr>
        <w:tc>
          <w:tcPr>
            <w:tcW w:w="29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462C33" w14:textId="586D508B" w:rsidR="00FA00CC" w:rsidRPr="00FA00CC" w:rsidRDefault="00FA00CC" w:rsidP="00F15E10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val="de-DE" w:eastAsia="ko-KR"/>
              </w:rPr>
            </w:pPr>
            <w:r>
              <w:rPr>
                <w:rFonts w:ascii="Times New Roman" w:eastAsia="맑은 고딕" w:hAnsi="Times New Roman" w:hint="eastAsia"/>
                <w:sz w:val="22"/>
                <w:szCs w:val="22"/>
                <w:lang w:val="de-DE" w:eastAsia="ko-KR"/>
              </w:rPr>
              <w:t>G</w:t>
            </w:r>
            <w:r>
              <w:rPr>
                <w:rFonts w:ascii="Times New Roman" w:eastAsia="맑은 고딕" w:hAnsi="Times New Roman"/>
                <w:sz w:val="22"/>
                <w:szCs w:val="22"/>
                <w:lang w:val="de-DE" w:eastAsia="ko-KR"/>
              </w:rPr>
              <w:t>eneral plasmids</w:t>
            </w:r>
          </w:p>
        </w:tc>
        <w:tc>
          <w:tcPr>
            <w:tcW w:w="48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A567A" w14:textId="77777777" w:rsidR="00FA00CC" w:rsidRPr="00FA00CC" w:rsidRDefault="00FA00CC" w:rsidP="00F15E10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val="de-DE"/>
              </w:rPr>
            </w:pPr>
          </w:p>
        </w:tc>
        <w:tc>
          <w:tcPr>
            <w:tcW w:w="1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7457C5" w14:textId="77777777" w:rsidR="00FA00CC" w:rsidRPr="00FA00CC" w:rsidRDefault="00FA00CC" w:rsidP="00F15E10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val="de-DE"/>
              </w:rPr>
            </w:pPr>
          </w:p>
        </w:tc>
      </w:tr>
      <w:tr w:rsidR="00FA00CC" w:rsidRPr="00AB5405" w14:paraId="2BF688A2" w14:textId="77777777" w:rsidTr="00FA00CC">
        <w:trPr>
          <w:trHeight w:val="373"/>
        </w:trPr>
        <w:tc>
          <w:tcPr>
            <w:tcW w:w="29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712D13" w14:textId="7BEA34ED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FA00CC">
              <w:rPr>
                <w:rFonts w:ascii="Times New Roman" w:eastAsia="맑은 고딕" w:hAnsi="Times New Roman"/>
                <w:sz w:val="22"/>
                <w:szCs w:val="22"/>
                <w:lang w:val="de-DE"/>
              </w:rPr>
              <w:t>p.LIC B3-EcGCL</w:t>
            </w:r>
          </w:p>
        </w:tc>
        <w:tc>
          <w:tcPr>
            <w:tcW w:w="48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B28D1" w14:textId="62FD641A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FA00CC">
              <w:rPr>
                <w:rFonts w:ascii="Times New Roman" w:eastAsia="맑은 고딕" w:hAnsi="Times New Roman"/>
                <w:sz w:val="22"/>
                <w:szCs w:val="22"/>
                <w:lang w:val="de-DE"/>
              </w:rPr>
              <w:t>pBR322 origin, P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  <w:vertAlign w:val="subscript"/>
                <w:lang w:val="de-DE"/>
              </w:rPr>
              <w:t>T7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  <w:lang w:val="de-DE"/>
              </w:rPr>
              <w:t>, Amp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  <w:vertAlign w:val="superscript"/>
                <w:lang w:val="de-DE"/>
              </w:rPr>
              <w:t>R</w:t>
            </w:r>
          </w:p>
        </w:tc>
        <w:tc>
          <w:tcPr>
            <w:tcW w:w="1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B99785" w14:textId="0711A937" w:rsidR="00FA00CC" w:rsidRPr="00FA00CC" w:rsidRDefault="00BD44E8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begin"/>
            </w:r>
            <w:r>
              <w:rPr>
                <w:rFonts w:ascii="Times New Roman" w:eastAsia="맑은 고딕" w:hAnsi="Times New Roman"/>
                <w:sz w:val="22"/>
                <w:szCs w:val="22"/>
              </w:rPr>
              <w:instrText xml:space="preserve"> ADDIN EN.CITE &lt;EndNote&gt;&lt;Cite&gt;&lt;Author&gt;Kaplun&lt;/Author&gt;&lt;Year&gt;2008&lt;/Year&gt;&lt;RecNum&gt;77&lt;/RecNum&gt;&lt;DisplayText&gt;&lt;style face="superscript"&gt;1&lt;/style&gt;&lt;/DisplayText&gt;&lt;record&gt;&lt;rec-number&gt;77&lt;/rec-number&gt;&lt;foreign-keys&gt;&lt;key app="EN" db-id="t0v5xxpx2v25eqez0x2xttszrazvrft9z5et" timestamp="1655650469" guid="d37ff226-c76c-4c7a-811c-8810b53493c5"&gt;77&lt;/key&gt;&lt;/foreign-keys&gt;&lt;ref-type name="Journal Article"&gt;17&lt;/ref-type&gt;&lt;contributors&gt;&lt;authors&gt;&lt;author&gt;Kaplun, Alexander&lt;/author&gt;&lt;author&gt;Binshtein, Elad&lt;/author&gt;&lt;author&gt;Vyazmensky, Maria&lt;/author&gt;&lt;author&gt;Steinmetz, Andrea&lt;/author&gt;&lt;author&gt;Barak, Ze&amp;apos;ev&lt;/author&gt;&lt;author&gt;Chipman, David M&lt;/author&gt;&lt;author&gt;Tittmann, Kai&lt;/author&gt;&lt;author&gt;Shaanan, Boaz&lt;/author&gt;&lt;/authors&gt;&lt;/contributors&gt;&lt;titles&gt;&lt;title&gt;Glyoxylate carboligase lacks the canonical active site glutamate of thiamine-dependent enzymes&lt;/title&gt;&lt;secondary-title&gt;Nature chemical biology&lt;/secondary-title&gt;&lt;/titles&gt;&lt;periodical&gt;&lt;full-title&gt;Nature chemical biology&lt;/full-title&gt;&lt;/periodical&gt;&lt;pages&gt;113&lt;/pages&gt;&lt;volume&gt;4&lt;/volume&gt;&lt;number&gt;2&lt;/number&gt;&lt;dates&gt;&lt;year&gt;2008&lt;/year&gt;&lt;/dates&gt;&lt;isbn&gt;1552-4469&lt;/isbn&gt;&lt;urls&gt;&lt;/urls&gt;&lt;/record&gt;&lt;/Cite&gt;&lt;/EndNote&gt;</w:instrText>
            </w: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separate"/>
            </w:r>
            <w:r w:rsidRPr="00BD44E8">
              <w:rPr>
                <w:rFonts w:ascii="Times New Roman" w:eastAsia="맑은 고딕" w:hAnsi="Times New Roman"/>
                <w:noProof/>
                <w:sz w:val="22"/>
                <w:szCs w:val="22"/>
                <w:vertAlign w:val="superscript"/>
              </w:rPr>
              <w:t>1</w:t>
            </w: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end"/>
            </w:r>
          </w:p>
        </w:tc>
      </w:tr>
      <w:tr w:rsidR="00FA00CC" w:rsidRPr="00AB5405" w14:paraId="061D8024" w14:textId="77777777" w:rsidTr="00F15E10">
        <w:trPr>
          <w:trHeight w:val="373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5D1325" w14:textId="1C792E83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proofErr w:type="spellStart"/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pACYC</w:t>
            </w:r>
            <w:proofErr w:type="spellEnd"/>
            <w:r w:rsidRPr="00FA00CC">
              <w:rPr>
                <w:rFonts w:ascii="Times New Roman" w:eastAsia="맑은 고딕" w:hAnsi="Times New Roman"/>
                <w:sz w:val="22"/>
                <w:szCs w:val="22"/>
                <w:lang w:val="de-DE"/>
              </w:rPr>
              <w:t>-EcAldA</w:t>
            </w: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470B3" w14:textId="6AD16B71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p15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  <w:lang w:val="de-DE"/>
              </w:rPr>
              <w:t>A origin, P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  <w:vertAlign w:val="subscript"/>
                <w:lang w:val="de-DE"/>
              </w:rPr>
              <w:t>T7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  <w:lang w:val="de-DE"/>
              </w:rPr>
              <w:t xml:space="preserve">, </w:t>
            </w:r>
            <w:proofErr w:type="spellStart"/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Chl</w:t>
            </w:r>
            <w:proofErr w:type="spellEnd"/>
            <w:r w:rsidRPr="00FA00CC">
              <w:rPr>
                <w:rFonts w:ascii="Times New Roman" w:eastAsia="맑은 고딕" w:hAnsi="Times New Roman"/>
                <w:sz w:val="22"/>
                <w:szCs w:val="22"/>
                <w:vertAlign w:val="superscript"/>
                <w:lang w:val="de-DE"/>
              </w:rPr>
              <w:t>R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4390D" w14:textId="5E3DD899" w:rsidR="00FA00CC" w:rsidRPr="00FA00CC" w:rsidRDefault="00E16CA4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hint="eastAsia"/>
                <w:sz w:val="22"/>
                <w:szCs w:val="22"/>
                <w:lang w:eastAsia="ko-KR"/>
              </w:rPr>
              <w:t>T</w:t>
            </w: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t>his study</w:t>
            </w:r>
          </w:p>
        </w:tc>
      </w:tr>
      <w:tr w:rsidR="00FA00CC" w:rsidRPr="00AB5405" w14:paraId="799C093F" w14:textId="77777777" w:rsidTr="00F15E10">
        <w:trPr>
          <w:trHeight w:val="373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9A571" w14:textId="460FC392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proofErr w:type="spellStart"/>
            <w:r w:rsidRPr="00FA00CC"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t>pRSFduet</w:t>
            </w:r>
            <w:proofErr w:type="spellEnd"/>
            <w:r w:rsidRPr="00FA00CC"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t>-KGSADH</w:t>
            </w:r>
          </w:p>
        </w:tc>
        <w:tc>
          <w:tcPr>
            <w:tcW w:w="4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CBB04" w14:textId="3FE4C03D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RSF origin, P</w:t>
            </w:r>
            <w:r w:rsidRPr="007A01BC">
              <w:rPr>
                <w:rFonts w:ascii="Times New Roman" w:eastAsia="맑은 고딕" w:hAnsi="Times New Roman"/>
                <w:sz w:val="22"/>
                <w:szCs w:val="22"/>
                <w:vertAlign w:val="subscript"/>
              </w:rPr>
              <w:t>T7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 xml:space="preserve">, </w:t>
            </w:r>
            <w:proofErr w:type="spellStart"/>
            <w:r w:rsidRPr="00FA00CC">
              <w:rPr>
                <w:rFonts w:ascii="Times New Roman" w:eastAsia="맑은 고딕" w:hAnsi="Times New Roman"/>
                <w:sz w:val="22"/>
                <w:szCs w:val="22"/>
              </w:rPr>
              <w:t>Kan</w:t>
            </w:r>
            <w:r w:rsidRPr="00FA00CC">
              <w:rPr>
                <w:rFonts w:ascii="Times New Roman" w:eastAsia="맑은 고딕" w:hAnsi="Times New Roman"/>
                <w:sz w:val="22"/>
                <w:szCs w:val="22"/>
                <w:vertAlign w:val="superscript"/>
              </w:rPr>
              <w:t>R</w:t>
            </w:r>
            <w:proofErr w:type="spellEnd"/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F4F8F" w14:textId="1405FB48" w:rsidR="00FA00CC" w:rsidRPr="00FA00CC" w:rsidRDefault="009C6397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fldChar w:fldCharType="begin"/>
            </w: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instrText xml:space="preserve"> ADDIN EN.CITE &lt;EndNote&gt;&lt;Cite&gt;&lt;Author&gt;Son&lt;/Author&gt;&lt;Year&gt;2017&lt;/Year&gt;&lt;RecNum&gt;157&lt;/RecNum&gt;&lt;DisplayText&gt;&lt;style face="superscript"&gt;2&lt;/style&gt;&lt;/DisplayText&gt;&lt;record&gt;&lt;rec-number&gt;157&lt;/rec-number&gt;&lt;foreign-keys&gt;&lt;key app="EN" db-id="t0v5xxpx2v25eqez0x2xttszrazvrft9z5et" timestamp="1656386945" guid="73c6a3bf-85a5-4686-86e4-09f9b6f58161"&gt;157&lt;/key&gt;&lt;/foreign-keys&gt;&lt;ref-type name="Journal Article"&gt;17&lt;/ref-type&gt;&lt;contributors&gt;&lt;authors&gt;&lt;author&gt;Son, Hyeoncheol Francis&lt;/author&gt;&lt;author&gt;Park, Sunghoon&lt;/author&gt;&lt;author&gt;Yoo, Tae Hyeon&lt;/author&gt;&lt;author&gt;Jung, Gyoo Yeol&lt;/author&gt;&lt;author&gt;Kim, Kyung-Jin&lt;/author&gt;&lt;/authors&gt;&lt;/contributors&gt;&lt;titles&gt;&lt;title&gt;Structural insights into the production of 3-hydroxypropionic acid by aldehyde dehydrogenase from Azospirillum brasilense&lt;/title&gt;&lt;secondary-title&gt;Scientific Reports&lt;/secondary-title&gt;&lt;/titles&gt;&lt;periodical&gt;&lt;full-title&gt;Scientific Reports&lt;/full-title&gt;&lt;/periodical&gt;&lt;pages&gt;1-10&lt;/pages&gt;&lt;volume&gt;7&lt;/volume&gt;&lt;number&gt;1&lt;/number&gt;&lt;dates&gt;&lt;year&gt;2017&lt;/year&gt;&lt;/dates&gt;&lt;isbn&gt;2045-2322&lt;/isbn&gt;&lt;urls&gt;&lt;/urls&gt;&lt;/record&gt;&lt;/Cite&gt;&lt;/EndNote&gt;</w:instrText>
            </w: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fldChar w:fldCharType="separate"/>
            </w:r>
            <w:r w:rsidRPr="009C6397">
              <w:rPr>
                <w:rFonts w:ascii="Times New Roman" w:eastAsia="맑은 고딕" w:hAnsi="Times New Roman"/>
                <w:noProof/>
                <w:sz w:val="22"/>
                <w:szCs w:val="22"/>
                <w:vertAlign w:val="superscript"/>
                <w:lang w:eastAsia="ko-KR"/>
              </w:rPr>
              <w:t>2</w:t>
            </w: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fldChar w:fldCharType="end"/>
            </w:r>
          </w:p>
        </w:tc>
      </w:tr>
      <w:tr w:rsidR="00FA00CC" w:rsidRPr="00AB5405" w14:paraId="288A740B" w14:textId="77777777" w:rsidTr="00FA00CC">
        <w:trPr>
          <w:trHeight w:val="373"/>
        </w:trPr>
        <w:tc>
          <w:tcPr>
            <w:tcW w:w="2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B7089" w14:textId="4104E9D6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val="de-DE" w:eastAsia="ko-KR"/>
              </w:rPr>
            </w:pPr>
            <w:r w:rsidRPr="00381CEB">
              <w:rPr>
                <w:rFonts w:ascii="Times New Roman" w:eastAsia="맑은 고딕" w:hAnsi="Times New Roman"/>
                <w:b/>
                <w:bCs/>
                <w:sz w:val="21"/>
                <w:szCs w:val="21"/>
              </w:rPr>
              <w:t>CRISPR-Cas9 system plasmid</w:t>
            </w:r>
          </w:p>
        </w:tc>
        <w:tc>
          <w:tcPr>
            <w:tcW w:w="4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8ECD2" w14:textId="77777777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val="de-DE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1FED7" w14:textId="77777777" w:rsidR="00FA00CC" w:rsidRPr="00FA00CC" w:rsidRDefault="00FA00CC" w:rsidP="00FA00CC">
            <w:pPr>
              <w:pStyle w:val="EndNoteBibliography"/>
              <w:ind w:left="720" w:hanging="720"/>
              <w:rPr>
                <w:sz w:val="22"/>
              </w:rPr>
            </w:pPr>
          </w:p>
        </w:tc>
      </w:tr>
      <w:tr w:rsidR="00FA00CC" w:rsidRPr="00AB5405" w14:paraId="4C7C2F81" w14:textId="77777777" w:rsidTr="00FA00CC">
        <w:trPr>
          <w:trHeight w:val="373"/>
        </w:trPr>
        <w:tc>
          <w:tcPr>
            <w:tcW w:w="29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6A50D" w14:textId="6D9C4F2D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proofErr w:type="spellStart"/>
            <w:r>
              <w:rPr>
                <w:rFonts w:ascii="Times New Roman" w:eastAsia="맑은 고딕" w:hAnsi="Times New Roman" w:hint="eastAsia"/>
                <w:sz w:val="22"/>
                <w:szCs w:val="22"/>
                <w:lang w:eastAsia="ko-KR"/>
              </w:rPr>
              <w:t>p</w:t>
            </w: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t>Cas</w:t>
            </w:r>
            <w:proofErr w:type="spellEnd"/>
          </w:p>
        </w:tc>
        <w:tc>
          <w:tcPr>
            <w:tcW w:w="48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6AB5A" w14:textId="5FAE15B3" w:rsidR="00FA00CC" w:rsidRPr="00FA00CC" w:rsidRDefault="00FA00CC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1"/>
                <w:szCs w:val="21"/>
              </w:rPr>
              <w:t>K</w:t>
            </w:r>
            <w:r w:rsidRPr="00381CEB">
              <w:rPr>
                <w:rFonts w:ascii="Times New Roman" w:hAnsi="Times New Roman"/>
                <w:sz w:val="21"/>
                <w:szCs w:val="21"/>
              </w:rPr>
              <w:t>an</w:t>
            </w:r>
            <w:r w:rsidRPr="00FA00CC">
              <w:rPr>
                <w:rFonts w:ascii="Times New Roman" w:hAnsi="Times New Roman"/>
                <w:sz w:val="21"/>
                <w:szCs w:val="21"/>
                <w:vertAlign w:val="superscript"/>
              </w:rPr>
              <w:t>R</w:t>
            </w:r>
            <w:proofErr w:type="spellEnd"/>
            <w:r w:rsidRPr="00381CEB">
              <w:rPr>
                <w:rFonts w:ascii="Times New Roman" w:hAnsi="Times New Roman"/>
                <w:sz w:val="21"/>
                <w:szCs w:val="21"/>
              </w:rPr>
              <w:t xml:space="preserve">, Cas9, </w:t>
            </w:r>
            <w:proofErr w:type="spellStart"/>
            <w:r w:rsidRPr="00381CEB">
              <w:rPr>
                <w:rFonts w:ascii="Times New Roman" w:hAnsi="Times New Roman"/>
                <w:sz w:val="21"/>
                <w:szCs w:val="21"/>
              </w:rPr>
              <w:t>araC</w:t>
            </w:r>
            <w:proofErr w:type="spellEnd"/>
            <w:r w:rsidRPr="00381CEB">
              <w:rPr>
                <w:rFonts w:ascii="Times New Roman" w:hAnsi="Times New Roman"/>
                <w:sz w:val="21"/>
                <w:szCs w:val="21"/>
              </w:rPr>
              <w:t>, Gam, Bet, Exo, repA101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88E6A" w14:textId="47E8E118" w:rsidR="00FA00CC" w:rsidRPr="00FA00CC" w:rsidRDefault="00E16CA4" w:rsidP="00FA00CC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begin"/>
            </w:r>
            <w:r w:rsidR="007A01BC">
              <w:rPr>
                <w:rFonts w:ascii="Times New Roman" w:eastAsia="맑은 고딕" w:hAnsi="Times New Roman"/>
                <w:sz w:val="22"/>
                <w:szCs w:val="22"/>
              </w:rPr>
              <w:instrText xml:space="preserve"> ADDIN EN.CITE &lt;EndNote&gt;&lt;Cite&gt;&lt;Author&gt;Jiang&lt;/Author&gt;&lt;Year&gt;2015&lt;/Year&gt;&lt;RecNum&gt;146&lt;/RecNum&gt;&lt;DisplayText&gt;&lt;style face="superscript"&gt;3&lt;/style&gt;&lt;/DisplayText&gt;&lt;record&gt;&lt;rec-number&gt;146&lt;/rec-number&gt;&lt;foreign-keys&gt;&lt;key app="EN" db-id="t0v5xxpx2v25eqez0x2xttszrazvrft9z5et" timestamp="1656272125" guid="262ff77c-a651-4690-9d16-d7797a3f7091"&gt;146&lt;/key&gt;&lt;/foreign-keys&gt;&lt;ref-type name="Journal Article"&gt;17&lt;/ref-type&gt;&lt;contributors&gt;&lt;authors&gt;&lt;author&gt;Jiang, Yu&lt;/author&gt;&lt;author&gt;Chen, Biao&lt;/author&gt;&lt;author&gt;Duan, Chunlan&lt;/author&gt;&lt;author&gt;Sun, Bingbing&lt;/author&gt;&lt;author&gt;Yang, Junjie&lt;/author&gt;&lt;author&gt;Yang, Sheng&lt;/author&gt;&lt;/authors&gt;&lt;/contributors&gt;&lt;titles&gt;&lt;title&gt;Multigene editing in the Escherichia coli genome via the CRISPR-Cas9 system&lt;/title&gt;&lt;secondary-title&gt;Applied and environmental microbiology&lt;/secondary-title&gt;&lt;/titles&gt;&lt;periodical&gt;&lt;full-title&gt;Applied and environmental microbiology&lt;/full-title&gt;&lt;/periodical&gt;&lt;pages&gt;2506-2514&lt;/pages&gt;&lt;volume&gt;81&lt;/volume&gt;&lt;number&gt;7&lt;/number&gt;&lt;dates&gt;&lt;year&gt;2015&lt;/year&gt;&lt;/dates&gt;&lt;isbn&gt;0099-2240&lt;/isbn&gt;&lt;urls&gt;&lt;/urls&gt;&lt;/record&gt;&lt;/Cite&gt;&lt;/EndNote&gt;</w:instrText>
            </w: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separate"/>
            </w:r>
            <w:r w:rsidR="007A01BC" w:rsidRPr="007A01BC">
              <w:rPr>
                <w:rFonts w:ascii="Times New Roman" w:eastAsia="맑은 고딕" w:hAnsi="Times New Roman"/>
                <w:noProof/>
                <w:sz w:val="22"/>
                <w:szCs w:val="22"/>
                <w:vertAlign w:val="superscript"/>
              </w:rPr>
              <w:t>3</w:t>
            </w: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end"/>
            </w:r>
          </w:p>
        </w:tc>
      </w:tr>
      <w:tr w:rsidR="006E45BF" w:rsidRPr="00AB5405" w14:paraId="1E2982EF" w14:textId="77777777" w:rsidTr="00FA00CC">
        <w:trPr>
          <w:trHeight w:val="373"/>
        </w:trPr>
        <w:tc>
          <w:tcPr>
            <w:tcW w:w="295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2F081" w14:textId="06D33D10" w:rsidR="006E45BF" w:rsidRPr="00FA00CC" w:rsidRDefault="006E45BF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proofErr w:type="spellStart"/>
            <w:r w:rsidRPr="00381CEB">
              <w:rPr>
                <w:rFonts w:ascii="Times New Roman" w:hAnsi="Times New Roman"/>
                <w:sz w:val="21"/>
                <w:szCs w:val="21"/>
              </w:rPr>
              <w:t>pTargetF</w:t>
            </w:r>
            <w:proofErr w:type="spellEnd"/>
          </w:p>
        </w:tc>
        <w:tc>
          <w:tcPr>
            <w:tcW w:w="481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21533E" w14:textId="2A9A5684" w:rsidR="006E45BF" w:rsidRPr="00FA00CC" w:rsidRDefault="006E45BF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 w:rsidRPr="00381CEB">
              <w:rPr>
                <w:rFonts w:ascii="Times New Roman" w:hAnsi="Times New Roman"/>
                <w:sz w:val="21"/>
                <w:szCs w:val="21"/>
              </w:rPr>
              <w:t xml:space="preserve">sgRNA, </w:t>
            </w:r>
            <w:proofErr w:type="spellStart"/>
            <w:r w:rsidRPr="00381CEB">
              <w:rPr>
                <w:rFonts w:ascii="Times New Roman" w:hAnsi="Times New Roman"/>
                <w:sz w:val="21"/>
                <w:szCs w:val="21"/>
              </w:rPr>
              <w:t>aadA</w:t>
            </w:r>
            <w:proofErr w:type="spellEnd"/>
            <w:r w:rsidRPr="00381CEB">
              <w:rPr>
                <w:rFonts w:ascii="Times New Roman" w:hAnsi="Times New Roman"/>
                <w:sz w:val="21"/>
                <w:szCs w:val="21"/>
              </w:rPr>
              <w:t>, pMB1</w:t>
            </w:r>
          </w:p>
        </w:tc>
        <w:tc>
          <w:tcPr>
            <w:tcW w:w="1543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324DA" w14:textId="7D6B9EF9" w:rsidR="006E45BF" w:rsidRPr="00FA00CC" w:rsidRDefault="00E16CA4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begin"/>
            </w:r>
            <w:r w:rsidR="007A01BC">
              <w:rPr>
                <w:rFonts w:ascii="Times New Roman" w:eastAsia="맑은 고딕" w:hAnsi="Times New Roman"/>
                <w:sz w:val="22"/>
                <w:szCs w:val="22"/>
              </w:rPr>
              <w:instrText xml:space="preserve"> ADDIN EN.CITE &lt;EndNote&gt;&lt;Cite&gt;&lt;Author&gt;Jiang&lt;/Author&gt;&lt;Year&gt;2015&lt;/Year&gt;&lt;RecNum&gt;146&lt;/RecNum&gt;&lt;DisplayText&gt;&lt;style face="superscript"&gt;3&lt;/style&gt;&lt;/DisplayText&gt;&lt;record&gt;&lt;rec-number&gt;146&lt;/rec-number&gt;&lt;foreign-keys&gt;&lt;key app="EN" db-id="t0v5xxpx2v25eqez0x2xttszrazvrft9z5et" timestamp="1656272125" guid="262ff77c-a651-4690-9d16-d7797a3f7091"&gt;146&lt;/key&gt;&lt;/foreign-keys&gt;&lt;ref-type name="Journal Article"&gt;17&lt;/ref-type&gt;&lt;contributors&gt;&lt;authors&gt;&lt;author&gt;Jiang, Yu&lt;/author&gt;&lt;author&gt;Chen, Biao&lt;/author&gt;&lt;author&gt;Duan, Chunlan&lt;/author&gt;&lt;author&gt;Sun, Bingbing&lt;/author&gt;&lt;author&gt;Yang, Junjie&lt;/author&gt;&lt;author&gt;Yang, Sheng&lt;/author&gt;&lt;/authors&gt;&lt;/contributors&gt;&lt;titles&gt;&lt;title&gt;Multigene editing in the Escherichia coli genome via the CRISPR-Cas9 system&lt;/title&gt;&lt;secondary-title&gt;Applied and environmental microbiology&lt;/secondary-title&gt;&lt;/titles&gt;&lt;periodical&gt;&lt;full-title&gt;Applied and environmental microbiology&lt;/full-title&gt;&lt;/periodical&gt;&lt;pages&gt;2506-2514&lt;/pages&gt;&lt;volume&gt;81&lt;/volume&gt;&lt;number&gt;7&lt;/number&gt;&lt;dates&gt;&lt;year&gt;2015&lt;/year&gt;&lt;/dates&gt;&lt;isbn&gt;0099-2240&lt;/isbn&gt;&lt;urls&gt;&lt;/urls&gt;&lt;/record&gt;&lt;/Cite&gt;&lt;/EndNote&gt;</w:instrText>
            </w: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separate"/>
            </w:r>
            <w:r w:rsidR="007A01BC" w:rsidRPr="007A01BC">
              <w:rPr>
                <w:rFonts w:ascii="Times New Roman" w:eastAsia="맑은 고딕" w:hAnsi="Times New Roman"/>
                <w:noProof/>
                <w:sz w:val="22"/>
                <w:szCs w:val="22"/>
                <w:vertAlign w:val="superscript"/>
              </w:rPr>
              <w:t>3</w:t>
            </w:r>
            <w:r>
              <w:rPr>
                <w:rFonts w:ascii="Times New Roman" w:eastAsia="맑은 고딕" w:hAnsi="Times New Roman"/>
                <w:sz w:val="22"/>
                <w:szCs w:val="22"/>
              </w:rPr>
              <w:fldChar w:fldCharType="end"/>
            </w:r>
          </w:p>
        </w:tc>
      </w:tr>
      <w:tr w:rsidR="006E45BF" w:rsidRPr="00AB5405" w14:paraId="5E743A43" w14:textId="77777777" w:rsidTr="00FA00CC">
        <w:trPr>
          <w:trHeight w:val="373"/>
        </w:trPr>
        <w:tc>
          <w:tcPr>
            <w:tcW w:w="295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24B031" w14:textId="2C6FBCA0" w:rsidR="006E45BF" w:rsidRPr="00FA00CC" w:rsidRDefault="006E45BF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proofErr w:type="spellStart"/>
            <w:r w:rsidRPr="00381CEB">
              <w:rPr>
                <w:rFonts w:ascii="Times New Roman" w:hAnsi="Times New Roman"/>
                <w:sz w:val="21"/>
                <w:szCs w:val="21"/>
              </w:rPr>
              <w:t>pTargetF</w:t>
            </w:r>
            <w:proofErr w:type="spellEnd"/>
            <w:r w:rsidRPr="00381CEB">
              <w:rPr>
                <w:rFonts w:ascii="Times New Roman" w:hAnsi="Times New Roman"/>
                <w:sz w:val="21"/>
                <w:szCs w:val="21"/>
              </w:rPr>
              <w:t>-</w:t>
            </w:r>
            <w:r w:rsidRPr="00381CEB">
              <w:rPr>
                <w:rFonts w:ascii="Times New Roman" w:hAnsi="Times New Roman"/>
                <w:i/>
                <w:iCs/>
                <w:sz w:val="21"/>
                <w:szCs w:val="21"/>
              </w:rPr>
              <w:t>frmA</w:t>
            </w:r>
          </w:p>
        </w:tc>
        <w:tc>
          <w:tcPr>
            <w:tcW w:w="481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83BF1" w14:textId="55A42090" w:rsidR="006E45BF" w:rsidRPr="00FA00CC" w:rsidRDefault="006E45BF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proofErr w:type="spellStart"/>
            <w:r w:rsidRPr="00381CEB">
              <w:rPr>
                <w:rFonts w:ascii="Times New Roman" w:hAnsi="Times New Roman"/>
                <w:sz w:val="21"/>
                <w:szCs w:val="21"/>
              </w:rPr>
              <w:t>aadA</w:t>
            </w:r>
            <w:proofErr w:type="spellEnd"/>
            <w:r w:rsidRPr="00381CEB">
              <w:rPr>
                <w:rFonts w:ascii="Times New Roman" w:hAnsi="Times New Roman"/>
                <w:sz w:val="21"/>
                <w:szCs w:val="21"/>
              </w:rPr>
              <w:t>, pMB1, sgRNA-</w:t>
            </w:r>
            <w:r w:rsidRPr="00381CEB">
              <w:rPr>
                <w:rFonts w:ascii="Times New Roman" w:hAnsi="Times New Roman"/>
                <w:i/>
                <w:iCs/>
                <w:sz w:val="21"/>
                <w:szCs w:val="21"/>
              </w:rPr>
              <w:t xml:space="preserve">frmA </w:t>
            </w:r>
            <w:r w:rsidRPr="00381CEB">
              <w:rPr>
                <w:rFonts w:ascii="Times New Roman" w:hAnsi="Times New Roman"/>
                <w:sz w:val="21"/>
                <w:szCs w:val="21"/>
              </w:rPr>
              <w:t>(1.1kbp)</w:t>
            </w:r>
          </w:p>
        </w:tc>
        <w:tc>
          <w:tcPr>
            <w:tcW w:w="1543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054DB" w14:textId="49C49B38" w:rsidR="006E45BF" w:rsidRPr="00FA00CC" w:rsidRDefault="00E16CA4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hint="eastAsia"/>
                <w:sz w:val="22"/>
                <w:szCs w:val="22"/>
                <w:lang w:eastAsia="ko-KR"/>
              </w:rPr>
              <w:t>T</w:t>
            </w: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t>his study</w:t>
            </w:r>
          </w:p>
        </w:tc>
      </w:tr>
      <w:tr w:rsidR="006E45BF" w:rsidRPr="00AB5405" w14:paraId="547D751E" w14:textId="77777777" w:rsidTr="00FA00CC">
        <w:trPr>
          <w:trHeight w:val="373"/>
        </w:trPr>
        <w:tc>
          <w:tcPr>
            <w:tcW w:w="295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D2499" w14:textId="5EC3EE7C" w:rsidR="006E45BF" w:rsidRPr="00FA00CC" w:rsidRDefault="006E45BF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proofErr w:type="spellStart"/>
            <w:r w:rsidRPr="00381CEB">
              <w:rPr>
                <w:rFonts w:ascii="Times New Roman" w:hAnsi="Times New Roman"/>
                <w:sz w:val="21"/>
                <w:szCs w:val="21"/>
              </w:rPr>
              <w:t>pTargetF</w:t>
            </w:r>
            <w:proofErr w:type="spellEnd"/>
            <w:r w:rsidRPr="00381CEB">
              <w:rPr>
                <w:rFonts w:ascii="Times New Roman" w:hAnsi="Times New Roman"/>
                <w:sz w:val="21"/>
                <w:szCs w:val="21"/>
              </w:rPr>
              <w:t>-</w:t>
            </w:r>
            <w:r w:rsidRPr="00381CEB">
              <w:rPr>
                <w:rFonts w:ascii="Times New Roman" w:hAnsi="Times New Roman"/>
                <w:i/>
                <w:iCs/>
                <w:sz w:val="21"/>
                <w:szCs w:val="21"/>
              </w:rPr>
              <w:t>glcD</w:t>
            </w:r>
          </w:p>
        </w:tc>
        <w:tc>
          <w:tcPr>
            <w:tcW w:w="481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1F3B3" w14:textId="1DA0E94F" w:rsidR="006E45BF" w:rsidRPr="00FA00CC" w:rsidRDefault="006E45BF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</w:rPr>
            </w:pPr>
            <w:proofErr w:type="spellStart"/>
            <w:r w:rsidRPr="00381CEB">
              <w:rPr>
                <w:rFonts w:ascii="Times New Roman" w:hAnsi="Times New Roman"/>
                <w:sz w:val="21"/>
                <w:szCs w:val="21"/>
              </w:rPr>
              <w:t>aadA</w:t>
            </w:r>
            <w:proofErr w:type="spellEnd"/>
            <w:r w:rsidRPr="00381CEB">
              <w:rPr>
                <w:rFonts w:ascii="Times New Roman" w:hAnsi="Times New Roman"/>
                <w:sz w:val="21"/>
                <w:szCs w:val="21"/>
              </w:rPr>
              <w:t>, pMB1, sgRNA-</w:t>
            </w:r>
            <w:r w:rsidRPr="00381CEB">
              <w:rPr>
                <w:rFonts w:ascii="Times New Roman" w:hAnsi="Times New Roman"/>
                <w:i/>
                <w:iCs/>
                <w:sz w:val="21"/>
                <w:szCs w:val="21"/>
              </w:rPr>
              <w:t xml:space="preserve">glcD </w:t>
            </w:r>
            <w:r w:rsidRPr="00381CEB">
              <w:rPr>
                <w:rFonts w:ascii="Times New Roman" w:hAnsi="Times New Roman"/>
                <w:sz w:val="21"/>
                <w:szCs w:val="21"/>
              </w:rPr>
              <w:t>(1.5kbp)</w:t>
            </w:r>
          </w:p>
        </w:tc>
        <w:tc>
          <w:tcPr>
            <w:tcW w:w="154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EE614" w14:textId="36611C1B" w:rsidR="006E45BF" w:rsidRPr="00FA00CC" w:rsidRDefault="00E16CA4" w:rsidP="006E45BF">
            <w:pPr>
              <w:spacing w:after="0"/>
              <w:jc w:val="left"/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</w:pPr>
            <w:r>
              <w:rPr>
                <w:rFonts w:ascii="Times New Roman" w:eastAsia="맑은 고딕" w:hAnsi="Times New Roman" w:hint="eastAsia"/>
                <w:sz w:val="22"/>
                <w:szCs w:val="22"/>
                <w:lang w:eastAsia="ko-KR"/>
              </w:rPr>
              <w:t>T</w:t>
            </w:r>
            <w:r>
              <w:rPr>
                <w:rFonts w:ascii="Times New Roman" w:eastAsia="맑은 고딕" w:hAnsi="Times New Roman"/>
                <w:sz w:val="22"/>
                <w:szCs w:val="22"/>
                <w:lang w:eastAsia="ko-KR"/>
              </w:rPr>
              <w:t>his study</w:t>
            </w:r>
          </w:p>
        </w:tc>
      </w:tr>
    </w:tbl>
    <w:p w14:paraId="53374E24" w14:textId="2B3BB4AE" w:rsidR="002D64B6" w:rsidRPr="006E45BF" w:rsidRDefault="002D64B6" w:rsidP="002D64B6">
      <w:pPr>
        <w:spacing w:after="0"/>
        <w:jc w:val="left"/>
        <w:rPr>
          <w:rFonts w:ascii="Times New Roman" w:eastAsia="맑은 고딕" w:hAnsi="Times New Roman"/>
          <w:i/>
          <w:iCs/>
          <w:sz w:val="22"/>
          <w:szCs w:val="22"/>
        </w:rPr>
      </w:pPr>
      <w:r w:rsidRPr="006E45BF">
        <w:rPr>
          <w:rFonts w:ascii="Times New Roman" w:eastAsia="맑은 고딕" w:hAnsi="Times New Roman"/>
          <w:sz w:val="22"/>
          <w:szCs w:val="22"/>
        </w:rPr>
        <w:t xml:space="preserve">* </w:t>
      </w:r>
      <w:proofErr w:type="spellStart"/>
      <w:r w:rsidR="006E45BF" w:rsidRPr="006E45BF">
        <w:rPr>
          <w:rFonts w:ascii="Times New Roman" w:eastAsia="맑은 고딕" w:hAnsi="Times New Roman"/>
          <w:sz w:val="22"/>
          <w:szCs w:val="22"/>
        </w:rPr>
        <w:t>EcGCL</w:t>
      </w:r>
      <w:proofErr w:type="spellEnd"/>
      <w:r w:rsidR="006E45BF" w:rsidRPr="006E45BF">
        <w:rPr>
          <w:rFonts w:ascii="Times New Roman" w:eastAsia="맑은 고딕" w:hAnsi="Times New Roman"/>
          <w:sz w:val="22"/>
          <w:szCs w:val="22"/>
        </w:rPr>
        <w:t xml:space="preserve">: glyoxylate </w:t>
      </w:r>
      <w:proofErr w:type="spellStart"/>
      <w:r w:rsidR="006E45BF" w:rsidRPr="006E45BF">
        <w:rPr>
          <w:rFonts w:ascii="Times New Roman" w:eastAsia="맑은 고딕" w:hAnsi="Times New Roman"/>
          <w:sz w:val="22"/>
          <w:szCs w:val="22"/>
        </w:rPr>
        <w:t>carboligase</w:t>
      </w:r>
      <w:proofErr w:type="spellEnd"/>
      <w:r w:rsidR="006E45BF" w:rsidRPr="006E45BF">
        <w:rPr>
          <w:rFonts w:ascii="Times New Roman" w:eastAsia="맑은 고딕" w:hAnsi="Times New Roman"/>
          <w:sz w:val="22"/>
          <w:szCs w:val="22"/>
        </w:rPr>
        <w:t xml:space="preserve"> from </w:t>
      </w:r>
      <w:r w:rsidR="006E45BF" w:rsidRPr="006E45BF">
        <w:rPr>
          <w:rFonts w:ascii="Times New Roman" w:eastAsia="맑은 고딕" w:hAnsi="Times New Roman"/>
          <w:i/>
          <w:iCs/>
          <w:sz w:val="22"/>
          <w:szCs w:val="22"/>
        </w:rPr>
        <w:t>E. coli</w:t>
      </w:r>
      <w:r w:rsidR="006E45BF" w:rsidRPr="006E45BF">
        <w:rPr>
          <w:rFonts w:ascii="Times New Roman" w:eastAsia="맑은 고딕" w:hAnsi="Times New Roman"/>
          <w:sz w:val="22"/>
          <w:szCs w:val="22"/>
        </w:rPr>
        <w:t xml:space="preserve">, KGSADH: α-ketoglutaric semialdehyde dehydrogenase from </w:t>
      </w:r>
      <w:proofErr w:type="spellStart"/>
      <w:r w:rsidR="006E45BF" w:rsidRPr="006E45BF">
        <w:rPr>
          <w:rFonts w:ascii="Times New Roman" w:eastAsia="맑은 고딕" w:hAnsi="Times New Roman"/>
          <w:i/>
          <w:iCs/>
          <w:sz w:val="22"/>
          <w:szCs w:val="22"/>
        </w:rPr>
        <w:t>Azospirillum</w:t>
      </w:r>
      <w:proofErr w:type="spellEnd"/>
      <w:r w:rsidR="006E45BF" w:rsidRPr="006E45BF">
        <w:rPr>
          <w:rFonts w:ascii="Times New Roman" w:eastAsia="맑은 고딕" w:hAnsi="Times New Roman"/>
          <w:i/>
          <w:iCs/>
          <w:sz w:val="22"/>
          <w:szCs w:val="22"/>
        </w:rPr>
        <w:t xml:space="preserve"> </w:t>
      </w:r>
      <w:proofErr w:type="spellStart"/>
      <w:r w:rsidR="006E45BF" w:rsidRPr="006E45BF">
        <w:rPr>
          <w:rFonts w:ascii="Times New Roman" w:eastAsia="맑은 고딕" w:hAnsi="Times New Roman"/>
          <w:i/>
          <w:iCs/>
          <w:sz w:val="22"/>
          <w:szCs w:val="22"/>
        </w:rPr>
        <w:t>brasilense</w:t>
      </w:r>
      <w:proofErr w:type="spellEnd"/>
      <w:r w:rsidR="006E45BF" w:rsidRPr="006E45BF">
        <w:rPr>
          <w:rFonts w:ascii="Times New Roman" w:eastAsia="맑은 고딕" w:hAnsi="Times New Roman"/>
          <w:sz w:val="22"/>
          <w:szCs w:val="22"/>
        </w:rPr>
        <w:t xml:space="preserve">, </w:t>
      </w:r>
      <w:proofErr w:type="spellStart"/>
      <w:r w:rsidR="006E45BF" w:rsidRPr="006E45BF">
        <w:rPr>
          <w:rFonts w:ascii="Times New Roman" w:eastAsia="맑은 고딕" w:hAnsi="Times New Roman"/>
          <w:sz w:val="22"/>
          <w:szCs w:val="22"/>
        </w:rPr>
        <w:t>EcAldA</w:t>
      </w:r>
      <w:proofErr w:type="spellEnd"/>
      <w:r w:rsidR="006E45BF" w:rsidRPr="006E45BF">
        <w:rPr>
          <w:rFonts w:ascii="Times New Roman" w:eastAsia="맑은 고딕" w:hAnsi="Times New Roman"/>
          <w:sz w:val="22"/>
          <w:szCs w:val="22"/>
        </w:rPr>
        <w:t xml:space="preserve">: lactaldehyde dehydrogenase from </w:t>
      </w:r>
      <w:r w:rsidR="006E45BF" w:rsidRPr="006E45BF">
        <w:rPr>
          <w:rFonts w:ascii="Times New Roman" w:eastAsia="맑은 고딕" w:hAnsi="Times New Roman"/>
          <w:i/>
          <w:iCs/>
          <w:sz w:val="22"/>
          <w:szCs w:val="22"/>
        </w:rPr>
        <w:t>E. coli</w:t>
      </w:r>
    </w:p>
    <w:p w14:paraId="0BBD9299" w14:textId="77777777" w:rsidR="002D64B6" w:rsidRDefault="002D64B6" w:rsidP="002D64B6">
      <w:pPr>
        <w:spacing w:after="0"/>
        <w:jc w:val="left"/>
        <w:rPr>
          <w:rFonts w:ascii="Arial" w:eastAsia="맑은 고딕" w:hAnsi="Arial" w:cs="Arial"/>
          <w:i/>
          <w:iCs/>
          <w:sz w:val="20"/>
          <w:szCs w:val="16"/>
        </w:rPr>
      </w:pPr>
    </w:p>
    <w:p w14:paraId="1CAE43B9" w14:textId="77777777" w:rsidR="002D64B6" w:rsidRDefault="002D64B6" w:rsidP="002D64B6">
      <w:pPr>
        <w:spacing w:after="0"/>
        <w:jc w:val="left"/>
        <w:rPr>
          <w:rFonts w:ascii="Arial" w:eastAsia="맑은 고딕" w:hAnsi="Arial" w:cs="Arial"/>
          <w:i/>
          <w:iCs/>
          <w:sz w:val="20"/>
          <w:szCs w:val="16"/>
        </w:rPr>
      </w:pPr>
    </w:p>
    <w:p w14:paraId="7635BB89" w14:textId="0EE0C09F" w:rsidR="00E16CA4" w:rsidRDefault="00E16CA4" w:rsidP="0088486D">
      <w:pPr>
        <w:pStyle w:val="af"/>
        <w:jc w:val="left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 w:val="0"/>
          <w:bCs w:val="0"/>
          <w:sz w:val="24"/>
          <w:szCs w:val="24"/>
        </w:rPr>
        <w:br w:type="page"/>
      </w:r>
    </w:p>
    <w:p w14:paraId="4B95D940" w14:textId="6F82343A" w:rsidR="00E16CA4" w:rsidRPr="00E16CA4" w:rsidRDefault="00E16CA4" w:rsidP="00E16CA4">
      <w:pPr>
        <w:pStyle w:val="af"/>
        <w:rPr>
          <w:rFonts w:ascii="Times New Roman" w:hAnsi="Times New Roman"/>
          <w:b w:val="0"/>
          <w:bCs w:val="0"/>
          <w:color w:val="000000"/>
          <w:sz w:val="24"/>
          <w:szCs w:val="24"/>
        </w:rPr>
      </w:pPr>
      <w:bookmarkStart w:id="1" w:name="_Toc106489320"/>
      <w:r w:rsidRPr="00E16CA4">
        <w:rPr>
          <w:rFonts w:ascii="Times New Roman" w:hAnsi="Times New Roman"/>
          <w:sz w:val="24"/>
          <w:szCs w:val="24"/>
        </w:rPr>
        <w:lastRenderedPageBreak/>
        <w:t>Table S</w:t>
      </w:r>
      <w:r w:rsidRPr="00E16CA4">
        <w:rPr>
          <w:rFonts w:ascii="Times New Roman" w:hAnsi="Times New Roman"/>
          <w:sz w:val="24"/>
          <w:szCs w:val="24"/>
        </w:rPr>
        <w:fldChar w:fldCharType="begin"/>
      </w:r>
      <w:r w:rsidRPr="00E16CA4">
        <w:rPr>
          <w:rFonts w:ascii="Times New Roman" w:hAnsi="Times New Roman"/>
          <w:sz w:val="24"/>
          <w:szCs w:val="24"/>
        </w:rPr>
        <w:instrText xml:space="preserve"> SEQ Table \* ARABIC </w:instrText>
      </w:r>
      <w:r w:rsidRPr="00E16CA4">
        <w:rPr>
          <w:rFonts w:ascii="Times New Roman" w:hAnsi="Times New Roman"/>
          <w:sz w:val="24"/>
          <w:szCs w:val="24"/>
        </w:rPr>
        <w:fldChar w:fldCharType="separate"/>
      </w:r>
      <w:r w:rsidRPr="00E16CA4">
        <w:rPr>
          <w:rFonts w:ascii="Times New Roman" w:hAnsi="Times New Roman"/>
          <w:noProof/>
          <w:sz w:val="24"/>
          <w:szCs w:val="24"/>
        </w:rPr>
        <w:t>2</w:t>
      </w:r>
      <w:r w:rsidRPr="00E16CA4">
        <w:rPr>
          <w:rFonts w:ascii="Times New Roman" w:hAnsi="Times New Roman"/>
          <w:sz w:val="24"/>
          <w:szCs w:val="24"/>
        </w:rPr>
        <w:fldChar w:fldCharType="end"/>
      </w:r>
      <w:r w:rsidRPr="00E16CA4">
        <w:rPr>
          <w:rFonts w:ascii="Times New Roman" w:hAnsi="Times New Roman"/>
          <w:sz w:val="24"/>
          <w:szCs w:val="24"/>
        </w:rPr>
        <w:t>.</w:t>
      </w:r>
      <w:r w:rsidRPr="00E16CA4">
        <w:rPr>
          <w:sz w:val="24"/>
          <w:szCs w:val="24"/>
        </w:rPr>
        <w:t xml:space="preserve"> </w:t>
      </w:r>
      <w:r w:rsidRPr="00E16CA4">
        <w:rPr>
          <w:rFonts w:ascii="Times New Roman" w:eastAsia="Times New Roman" w:hAnsi="Times New Roman"/>
          <w:color w:val="000000"/>
          <w:sz w:val="24"/>
          <w:szCs w:val="24"/>
        </w:rPr>
        <w:t>Oligonucleotide primers used for PCR</w:t>
      </w:r>
      <w:bookmarkEnd w:id="1"/>
    </w:p>
    <w:tbl>
      <w:tblPr>
        <w:tblStyle w:val="2"/>
        <w:tblW w:w="8103" w:type="dxa"/>
        <w:tblLayout w:type="fixed"/>
        <w:tblLook w:val="0400" w:firstRow="0" w:lastRow="0" w:firstColumn="0" w:lastColumn="0" w:noHBand="0" w:noVBand="1"/>
      </w:tblPr>
      <w:tblGrid>
        <w:gridCol w:w="1843"/>
        <w:gridCol w:w="6260"/>
      </w:tblGrid>
      <w:tr w:rsidR="00E16CA4" w:rsidRPr="00381CEB" w14:paraId="0E792E22" w14:textId="77777777" w:rsidTr="00F15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4EBC57C6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381CE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6260" w:type="dxa"/>
            <w:tcBorders>
              <w:top w:val="single" w:sz="12" w:space="0" w:color="auto"/>
              <w:bottom w:val="single" w:sz="12" w:space="0" w:color="auto"/>
            </w:tcBorders>
          </w:tcPr>
          <w:p w14:paraId="2A801382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381CE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Primer sequence (5’ – 3’)</w:t>
            </w:r>
          </w:p>
        </w:tc>
      </w:tr>
      <w:tr w:rsidR="00E16CA4" w:rsidRPr="00C90D6A" w14:paraId="2E6E71D7" w14:textId="77777777" w:rsidTr="00E16CA4">
        <w:trPr>
          <w:trHeight w:val="458"/>
        </w:trPr>
        <w:tc>
          <w:tcPr>
            <w:tcW w:w="1843" w:type="dxa"/>
            <w:tcBorders>
              <w:bottom w:val="nil"/>
            </w:tcBorders>
            <w:vAlign w:val="center"/>
          </w:tcPr>
          <w:p w14:paraId="195F4451" w14:textId="09A24FED" w:rsidR="00E16CA4" w:rsidRPr="00381CEB" w:rsidRDefault="00E16CA4" w:rsidP="00F15E10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81CEB">
              <w:rPr>
                <w:rFonts w:ascii="Times New Roman" w:hAnsi="Times New Roman" w:cs="Times New Roman"/>
                <w:sz w:val="21"/>
                <w:szCs w:val="21"/>
              </w:rPr>
              <w:t>EcGCL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</w:t>
            </w:r>
            <w:r w:rsidRPr="00E16CA4">
              <w:rPr>
                <w:rFonts w:ascii="Times New Roman" w:hAnsi="Times New Roman" w:cs="Times New Roman"/>
                <w:sz w:val="21"/>
                <w:szCs w:val="21"/>
              </w:rPr>
              <w:t>R484MN283QL478M</w:t>
            </w:r>
          </w:p>
        </w:tc>
        <w:tc>
          <w:tcPr>
            <w:tcW w:w="6260" w:type="dxa"/>
            <w:tcBorders>
              <w:bottom w:val="nil"/>
            </w:tcBorders>
            <w:vAlign w:val="center"/>
          </w:tcPr>
          <w:p w14:paraId="76CC9431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eastAsia="맑은 고딕" w:hAnsi="Times New Roman" w:cs="Times New Roman"/>
                <w:sz w:val="21"/>
                <w:szCs w:val="21"/>
                <w:lang w:val="de-DE"/>
              </w:rPr>
            </w:pPr>
            <w:r w:rsidRPr="00381CEB">
              <w:rPr>
                <w:rFonts w:ascii="Times New Roman" w:eastAsia="맑은 고딕" w:hAnsi="Times New Roman" w:cs="Times New Roman"/>
                <w:sz w:val="21"/>
                <w:szCs w:val="21"/>
                <w:lang w:val="de-DE"/>
              </w:rPr>
              <w:t>(F)-AACAACGCTTATCTGGGGATGATTCGTCAGTCACAACGC</w:t>
            </w:r>
          </w:p>
          <w:p w14:paraId="215E018E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eastAsia="맑은 고딕" w:hAnsi="Times New Roman" w:cs="Times New Roman"/>
                <w:sz w:val="21"/>
                <w:szCs w:val="21"/>
                <w:lang w:val="de-DE"/>
              </w:rPr>
            </w:pPr>
            <w:r w:rsidRPr="00381CEB">
              <w:rPr>
                <w:rFonts w:ascii="Times New Roman" w:eastAsia="맑은 고딕" w:hAnsi="Times New Roman" w:cs="Times New Roman"/>
                <w:sz w:val="21"/>
                <w:szCs w:val="21"/>
                <w:lang w:val="de-DE"/>
              </w:rPr>
              <w:t>(R)-GCGTTGTGACTGACGAATCATCCCCAGATAAGCGTTGTT</w:t>
            </w:r>
          </w:p>
        </w:tc>
      </w:tr>
      <w:tr w:rsidR="00E16CA4" w:rsidRPr="00C90D6A" w14:paraId="062270F2" w14:textId="77777777" w:rsidTr="00E16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67923A3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1"/>
                <w:szCs w:val="21"/>
                <w:lang w:val="de-DE"/>
              </w:rPr>
            </w:pPr>
            <w:proofErr w:type="spellStart"/>
            <w:r w:rsidRPr="00381CEB">
              <w:rPr>
                <w:rFonts w:ascii="Times New Roman" w:eastAsia="Times New Roman" w:hAnsi="Times New Roman" w:cs="Times New Roman"/>
                <w:sz w:val="21"/>
                <w:szCs w:val="21"/>
              </w:rPr>
              <w:t>EcAldA</w:t>
            </w:r>
            <w:proofErr w:type="spellEnd"/>
          </w:p>
        </w:tc>
        <w:tc>
          <w:tcPr>
            <w:tcW w:w="6260" w:type="dxa"/>
            <w:tcBorders>
              <w:top w:val="nil"/>
              <w:bottom w:val="nil"/>
            </w:tcBorders>
            <w:vAlign w:val="center"/>
          </w:tcPr>
          <w:p w14:paraId="4058D6F1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sz w:val="21"/>
                <w:szCs w:val="21"/>
                <w:lang w:val="de-DE"/>
              </w:rPr>
            </w:pPr>
            <w:r w:rsidRPr="00381CEB">
              <w:rPr>
                <w:rFonts w:ascii="Times New Roman" w:eastAsia="Times New Roman" w:hAnsi="Times New Roman" w:cs="Times New Roman"/>
                <w:sz w:val="21"/>
                <w:szCs w:val="21"/>
                <w:lang w:val="de-DE"/>
              </w:rPr>
              <w:t>(F)- ACCACAGCCAGGATCCGATGTCAGTACCCGTTCAAC</w:t>
            </w:r>
          </w:p>
          <w:p w14:paraId="2B3AB444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hAnsi="Times New Roman" w:cs="Times New Roman"/>
                <w:sz w:val="21"/>
                <w:szCs w:val="21"/>
                <w:lang w:val="de-DE"/>
              </w:rPr>
            </w:pPr>
            <w:r w:rsidRPr="00381CEB">
              <w:rPr>
                <w:rFonts w:ascii="Times New Roman" w:eastAsia="Times New Roman" w:hAnsi="Times New Roman" w:cs="Times New Roman"/>
                <w:sz w:val="21"/>
                <w:szCs w:val="21"/>
                <w:lang w:val="de-DE"/>
              </w:rPr>
              <w:t>(R)-TGCGGCCGCAAGCTTTTAAGACTGTAAATAAACCACCTGG</w:t>
            </w:r>
          </w:p>
        </w:tc>
      </w:tr>
      <w:tr w:rsidR="00E16CA4" w:rsidRPr="00381CEB" w14:paraId="5C93F82B" w14:textId="77777777" w:rsidTr="00E16CA4">
        <w:trPr>
          <w:trHeight w:val="774"/>
        </w:trPr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CF32696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381CEB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frmA</w:t>
            </w:r>
          </w:p>
        </w:tc>
        <w:tc>
          <w:tcPr>
            <w:tcW w:w="6260" w:type="dxa"/>
            <w:tcBorders>
              <w:top w:val="nil"/>
              <w:bottom w:val="nil"/>
            </w:tcBorders>
            <w:vAlign w:val="center"/>
          </w:tcPr>
          <w:p w14:paraId="571C190A" w14:textId="77777777" w:rsidR="00E16CA4" w:rsidRPr="00381CEB" w:rsidRDefault="00E16CA4" w:rsidP="00F15E10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81CEB">
              <w:rPr>
                <w:rFonts w:ascii="Times New Roman" w:hAnsi="Times New Roman" w:cs="Times New Roman"/>
                <w:sz w:val="21"/>
                <w:szCs w:val="21"/>
              </w:rPr>
              <w:t>(sgRNA frmA F)-TCACCCATACGTTTTAGAGCTAGAAATAGC</w:t>
            </w:r>
          </w:p>
          <w:p w14:paraId="6BF97896" w14:textId="77777777" w:rsidR="00E16CA4" w:rsidRPr="00381CEB" w:rsidRDefault="00E16CA4" w:rsidP="00F15E10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81CEB">
              <w:rPr>
                <w:rFonts w:ascii="Times New Roman" w:hAnsi="Times New Roman" w:cs="Times New Roman"/>
                <w:sz w:val="21"/>
                <w:szCs w:val="21"/>
              </w:rPr>
              <w:t>(sgRNA frmA R)-CTTTAATTAGACTAGTATTATACCTAGGAC</w:t>
            </w:r>
          </w:p>
        </w:tc>
      </w:tr>
      <w:tr w:rsidR="00E16CA4" w:rsidRPr="00381CEB" w14:paraId="29ADC79A" w14:textId="77777777" w:rsidTr="00E16C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4"/>
        </w:trPr>
        <w:tc>
          <w:tcPr>
            <w:tcW w:w="1843" w:type="dxa"/>
            <w:tcBorders>
              <w:top w:val="nil"/>
              <w:bottom w:val="single" w:sz="12" w:space="0" w:color="auto"/>
            </w:tcBorders>
            <w:vAlign w:val="center"/>
          </w:tcPr>
          <w:p w14:paraId="47571735" w14:textId="5485C4A7" w:rsidR="00E16CA4" w:rsidRPr="00C90D6A" w:rsidRDefault="00E16CA4" w:rsidP="00F15E10">
            <w:pPr>
              <w:shd w:val="clear" w:color="auto" w:fill="FFFFFF"/>
              <w:spacing w:line="0" w:lineRule="auto"/>
              <w:rPr>
                <w:rFonts w:ascii="Times New Roman" w:eastAsia="굴림" w:hAnsi="Times New Roman" w:cs="Times New Roman" w:hint="eastAsia"/>
                <w:color w:val="000000"/>
                <w:kern w:val="0"/>
                <w:sz w:val="42"/>
                <w:szCs w:val="42"/>
              </w:rPr>
            </w:pPr>
          </w:p>
          <w:p w14:paraId="73222B2F" w14:textId="77777777" w:rsidR="00E16CA4" w:rsidRPr="00381CEB" w:rsidRDefault="00E16CA4" w:rsidP="00F15E10">
            <w:pPr>
              <w:spacing w:line="360" w:lineRule="auto"/>
              <w:contextualSpacing/>
              <w:rPr>
                <w:rFonts w:ascii="Times New Roman" w:hAnsi="Times New Roman" w:cs="Times New Roman"/>
                <w:sz w:val="21"/>
                <w:szCs w:val="21"/>
              </w:rPr>
            </w:pPr>
            <w:r w:rsidRPr="00381CEB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glcD</w:t>
            </w:r>
          </w:p>
        </w:tc>
        <w:tc>
          <w:tcPr>
            <w:tcW w:w="6260" w:type="dxa"/>
            <w:tcBorders>
              <w:top w:val="nil"/>
              <w:bottom w:val="single" w:sz="12" w:space="0" w:color="auto"/>
            </w:tcBorders>
            <w:vAlign w:val="center"/>
          </w:tcPr>
          <w:p w14:paraId="00DFAF9A" w14:textId="77777777" w:rsidR="00E16CA4" w:rsidRPr="00381CEB" w:rsidRDefault="00E16CA4" w:rsidP="00F15E10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81CEB">
              <w:rPr>
                <w:rFonts w:ascii="Times New Roman" w:hAnsi="Times New Roman" w:cs="Times New Roman"/>
                <w:sz w:val="21"/>
                <w:szCs w:val="21"/>
              </w:rPr>
              <w:t>(sgRNA glcD F)- TCGGTACTGAGTTTTAGAGCTAGAAATAGC</w:t>
            </w:r>
          </w:p>
          <w:p w14:paraId="20604E6F" w14:textId="77777777" w:rsidR="00E16CA4" w:rsidRPr="00381CEB" w:rsidRDefault="00E16CA4" w:rsidP="00F15E10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81CEB">
              <w:rPr>
                <w:rFonts w:ascii="Times New Roman" w:hAnsi="Times New Roman" w:cs="Times New Roman"/>
                <w:sz w:val="21"/>
                <w:szCs w:val="21"/>
              </w:rPr>
              <w:t>(sgRNA glcD R)- TGTGCGGTCGACTAGTATTATACCTAGGAC</w:t>
            </w:r>
          </w:p>
        </w:tc>
      </w:tr>
    </w:tbl>
    <w:p w14:paraId="0ACF24AB" w14:textId="77777777" w:rsidR="00E16CA4" w:rsidRDefault="00E16CA4" w:rsidP="00E16CA4">
      <w:pPr>
        <w:pBdr>
          <w:top w:val="nil"/>
          <w:left w:val="nil"/>
          <w:bottom w:val="nil"/>
          <w:right w:val="nil"/>
          <w:between w:val="nil"/>
        </w:pBdr>
        <w:tabs>
          <w:tab w:val="center" w:pos="3960"/>
        </w:tabs>
        <w:spacing w:line="384" w:lineRule="auto"/>
        <w:ind w:hanging="400"/>
        <w:jc w:val="center"/>
        <w:rPr>
          <w:rFonts w:ascii="Times New Roman" w:eastAsia="Times New Roman" w:hAnsi="Times New Roman"/>
          <w:b/>
          <w:color w:val="000000"/>
          <w:sz w:val="32"/>
          <w:szCs w:val="32"/>
        </w:rPr>
      </w:pPr>
    </w:p>
    <w:p w14:paraId="5F4A407E" w14:textId="1AFD137B" w:rsidR="007E31C7" w:rsidRDefault="007E31C7" w:rsidP="0088486D">
      <w:pPr>
        <w:pStyle w:val="af"/>
        <w:jc w:val="left"/>
        <w:rPr>
          <w:rFonts w:ascii="Times New Roman" w:hAnsi="Times New Roman"/>
          <w:b w:val="0"/>
          <w:bCs w:val="0"/>
          <w:sz w:val="24"/>
          <w:szCs w:val="24"/>
        </w:rPr>
      </w:pPr>
    </w:p>
    <w:p w14:paraId="79E107BC" w14:textId="48F29E06" w:rsidR="00E16CA4" w:rsidRDefault="00E16CA4" w:rsidP="00E16CA4"/>
    <w:p w14:paraId="1EA52738" w14:textId="5BF8767F" w:rsidR="00E16CA4" w:rsidRDefault="00E16CA4" w:rsidP="00E16CA4"/>
    <w:p w14:paraId="65E6D15B" w14:textId="4112D0CC" w:rsidR="00FC453B" w:rsidRDefault="00FC453B" w:rsidP="00E16CA4">
      <w:r>
        <w:br w:type="page"/>
      </w:r>
    </w:p>
    <w:p w14:paraId="16F7CD69" w14:textId="77777777" w:rsidR="00FC453B" w:rsidRDefault="00FC453B" w:rsidP="00FC453B">
      <w:pPr>
        <w:keepNext/>
      </w:pPr>
      <w:r w:rsidRPr="00747701">
        <w:rPr>
          <w:rFonts w:ascii="Times New Roman" w:hAnsi="Times New Roman"/>
          <w:noProof/>
        </w:rPr>
        <w:lastRenderedPageBreak/>
        <w:drawing>
          <wp:inline distT="0" distB="0" distL="0" distR="0" wp14:anchorId="1B070B7F" wp14:editId="7850C912">
            <wp:extent cx="5731510" cy="4776470"/>
            <wp:effectExtent l="0" t="0" r="2540" b="5080"/>
            <wp:docPr id="430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DBE2E1A9-E95C-4DFB-8C92-FEAB6BB7D91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DBE2E1A9-E95C-4DFB-8C92-FEAB6BB7D91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r="32500"/>
                    <a:stretch/>
                  </pic:blipFill>
                  <pic:spPr>
                    <a:xfrm>
                      <a:off x="0" y="0"/>
                      <a:ext cx="5731510" cy="47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FE9BF" w14:textId="77777777" w:rsidR="00FC453B" w:rsidRPr="002D64B6" w:rsidRDefault="00FC453B" w:rsidP="00FC453B">
      <w:pPr>
        <w:pStyle w:val="af"/>
        <w:rPr>
          <w:rFonts w:ascii="Times New Roman" w:hAnsi="Times New Roman"/>
          <w:sz w:val="24"/>
          <w:szCs w:val="24"/>
        </w:rPr>
      </w:pPr>
      <w:r w:rsidRPr="002D64B6">
        <w:rPr>
          <w:rFonts w:ascii="Times New Roman" w:hAnsi="Times New Roman"/>
          <w:sz w:val="24"/>
          <w:szCs w:val="24"/>
        </w:rPr>
        <w:t xml:space="preserve">Figure </w:t>
      </w:r>
      <w:r w:rsidRPr="002D64B6">
        <w:rPr>
          <w:rFonts w:ascii="Times New Roman" w:hAnsi="Times New Roman"/>
          <w:sz w:val="24"/>
          <w:szCs w:val="24"/>
          <w:lang w:eastAsia="ko-KR"/>
        </w:rPr>
        <w:t>S</w:t>
      </w:r>
      <w:r>
        <w:rPr>
          <w:rFonts w:ascii="Times New Roman" w:hAnsi="Times New Roman"/>
          <w:sz w:val="24"/>
          <w:szCs w:val="24"/>
        </w:rPr>
        <w:t>1</w:t>
      </w:r>
      <w:r w:rsidRPr="002D64B6">
        <w:rPr>
          <w:rFonts w:ascii="Times New Roman" w:hAnsi="Times New Roman"/>
          <w:sz w:val="24"/>
          <w:szCs w:val="24"/>
        </w:rPr>
        <w:t>. GC/MS analysis of the reaction products including glycolic acid (</w:t>
      </w:r>
      <w:r w:rsidRPr="002D64B6">
        <w:rPr>
          <w:rFonts w:ascii="Times New Roman" w:hAnsi="Times New Roman"/>
          <w:b w:val="0"/>
          <w:sz w:val="24"/>
          <w:szCs w:val="24"/>
        </w:rPr>
        <w:t>3</w:t>
      </w:r>
      <w:r w:rsidRPr="002D64B6">
        <w:rPr>
          <w:rFonts w:ascii="Times New Roman" w:hAnsi="Times New Roman"/>
          <w:sz w:val="24"/>
          <w:szCs w:val="24"/>
        </w:rPr>
        <w:t>).</w:t>
      </w:r>
    </w:p>
    <w:p w14:paraId="09E0FA87" w14:textId="77777777" w:rsidR="00FC453B" w:rsidRPr="00E16CA4" w:rsidRDefault="00FC453B" w:rsidP="00E16CA4"/>
    <w:p w14:paraId="66929A05" w14:textId="77777777" w:rsidR="00F26FC3" w:rsidRDefault="00F26FC3" w:rsidP="00F26FC3">
      <w:pPr>
        <w:keepNext/>
        <w:spacing w:after="0" w:line="480" w:lineRule="auto"/>
        <w:jc w:val="left"/>
      </w:pPr>
      <w:r w:rsidRPr="00F26FC3">
        <w:rPr>
          <w:rFonts w:ascii="Times New Roman"/>
          <w:b/>
          <w:bCs/>
          <w:noProof/>
          <w:color w:val="000000" w:themeColor="text1"/>
        </w:rPr>
        <w:lastRenderedPageBreak/>
        <mc:AlternateContent>
          <mc:Choice Requires="wpg">
            <w:drawing>
              <wp:inline distT="0" distB="0" distL="0" distR="0" wp14:anchorId="180BDEF5" wp14:editId="419A9D56">
                <wp:extent cx="4041101" cy="7057752"/>
                <wp:effectExtent l="0" t="0" r="0" b="0"/>
                <wp:docPr id="365" name="그룹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1101" cy="7057752"/>
                          <a:chOff x="0" y="0"/>
                          <a:chExt cx="4680768" cy="8238336"/>
                        </a:xfrm>
                      </wpg:grpSpPr>
                      <pic:pic xmlns:pic="http://schemas.openxmlformats.org/drawingml/2006/picture">
                        <pic:nvPicPr>
                          <pic:cNvPr id="366" name="그림 36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l="8877" t="22218" r="70294" b="33197"/>
                          <a:stretch/>
                        </pic:blipFill>
                        <pic:spPr>
                          <a:xfrm flipH="1">
                            <a:off x="672176" y="578026"/>
                            <a:ext cx="2584259" cy="31488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7" name="직선 연결선 367"/>
                        <wps:cNvCnPr>
                          <a:cxnSpLocks/>
                        </wps:cNvCnPr>
                        <wps:spPr>
                          <a:xfrm flipH="1">
                            <a:off x="461339" y="694902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8" name="직선 연결선 368"/>
                        <wps:cNvCnPr>
                          <a:cxnSpLocks/>
                        </wps:cNvCnPr>
                        <wps:spPr>
                          <a:xfrm flipH="1">
                            <a:off x="461339" y="967338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9" name="직선 연결선 369"/>
                        <wps:cNvCnPr>
                          <a:cxnSpLocks/>
                        </wps:cNvCnPr>
                        <wps:spPr>
                          <a:xfrm flipH="1">
                            <a:off x="461339" y="1275307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0" name="직선 연결선 370"/>
                        <wps:cNvCnPr>
                          <a:cxnSpLocks/>
                        </wps:cNvCnPr>
                        <wps:spPr>
                          <a:xfrm flipH="1">
                            <a:off x="461339" y="1488460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1" name="직선 연결선 371"/>
                        <wps:cNvCnPr>
                          <a:cxnSpLocks/>
                        </wps:cNvCnPr>
                        <wps:spPr>
                          <a:xfrm flipH="1">
                            <a:off x="461339" y="1814365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2" name="직선 연결선 372"/>
                        <wps:cNvCnPr>
                          <a:cxnSpLocks/>
                        </wps:cNvCnPr>
                        <wps:spPr>
                          <a:xfrm flipH="1">
                            <a:off x="461339" y="2190512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3" name="직선 연결선 373"/>
                        <wps:cNvCnPr>
                          <a:cxnSpLocks/>
                        </wps:cNvCnPr>
                        <wps:spPr>
                          <a:xfrm flipH="1">
                            <a:off x="461339" y="2430991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4" name="직선 연결선 374"/>
                        <wps:cNvCnPr>
                          <a:cxnSpLocks/>
                        </wps:cNvCnPr>
                        <wps:spPr>
                          <a:xfrm flipH="1">
                            <a:off x="461339" y="2762720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5" name="직선 연결선 375"/>
                        <wps:cNvCnPr>
                          <a:cxnSpLocks/>
                        </wps:cNvCnPr>
                        <wps:spPr>
                          <a:xfrm flipH="1">
                            <a:off x="461339" y="3432633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6" name="TextBox 13"/>
                        <wps:cNvSpPr txBox="1"/>
                        <wps:spPr>
                          <a:xfrm>
                            <a:off x="105993" y="542975"/>
                            <a:ext cx="462638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262FE9C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260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77" name="TextBox 14"/>
                        <wps:cNvSpPr txBox="1"/>
                        <wps:spPr>
                          <a:xfrm>
                            <a:off x="105993" y="815396"/>
                            <a:ext cx="462638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CE85D5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140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78" name="TextBox 15"/>
                        <wps:cNvSpPr txBox="1"/>
                        <wps:spPr>
                          <a:xfrm>
                            <a:off x="105993" y="1123349"/>
                            <a:ext cx="462638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F10A13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79" name="TextBox 16"/>
                        <wps:cNvSpPr txBox="1"/>
                        <wps:spPr>
                          <a:xfrm>
                            <a:off x="179402" y="1336492"/>
                            <a:ext cx="379525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1C88F7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70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0" name="TextBox 17"/>
                        <wps:cNvSpPr txBox="1"/>
                        <wps:spPr>
                          <a:xfrm>
                            <a:off x="179402" y="1662379"/>
                            <a:ext cx="379525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BF548F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1" name="TextBox 18"/>
                        <wps:cNvSpPr txBox="1"/>
                        <wps:spPr>
                          <a:xfrm>
                            <a:off x="179402" y="2038505"/>
                            <a:ext cx="379525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1BA9D9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40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2" name="TextBox 19"/>
                        <wps:cNvSpPr txBox="1"/>
                        <wps:spPr>
                          <a:xfrm>
                            <a:off x="179402" y="2278972"/>
                            <a:ext cx="379525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4FB0A5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3" name="TextBox 20"/>
                        <wps:cNvSpPr txBox="1"/>
                        <wps:spPr>
                          <a:xfrm>
                            <a:off x="179402" y="2610684"/>
                            <a:ext cx="379525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385001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4" name="TextBox 21"/>
                        <wps:cNvSpPr txBox="1"/>
                        <wps:spPr>
                          <a:xfrm>
                            <a:off x="97021" y="366806"/>
                            <a:ext cx="481026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621AB1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u w:val="single"/>
                                </w:rPr>
                                <w:t>kDa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5" name="TextBox 22"/>
                        <wps:cNvSpPr txBox="1"/>
                        <wps:spPr>
                          <a:xfrm>
                            <a:off x="672159" y="296601"/>
                            <a:ext cx="355989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A6DA75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6" name="TextBox 23"/>
                        <wps:cNvSpPr txBox="1"/>
                        <wps:spPr>
                          <a:xfrm>
                            <a:off x="1019827" y="296601"/>
                            <a:ext cx="355253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6179265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7" name="TextBox 24"/>
                        <wps:cNvSpPr txBox="1"/>
                        <wps:spPr>
                          <a:xfrm>
                            <a:off x="1367493" y="296601"/>
                            <a:ext cx="355989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580901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8" name="TextBox 25"/>
                        <wps:cNvSpPr txBox="1"/>
                        <wps:spPr>
                          <a:xfrm>
                            <a:off x="1715159" y="296601"/>
                            <a:ext cx="355989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5E3CD0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9" name="TextBox 26"/>
                        <wps:cNvSpPr txBox="1"/>
                        <wps:spPr>
                          <a:xfrm>
                            <a:off x="2410492" y="296601"/>
                            <a:ext cx="355989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4FBC0C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0" name="TextBox 27"/>
                        <wps:cNvSpPr txBox="1"/>
                        <wps:spPr>
                          <a:xfrm>
                            <a:off x="2062825" y="296601"/>
                            <a:ext cx="355253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EDF2F3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1" name="TextBox 28"/>
                        <wps:cNvSpPr txBox="1"/>
                        <wps:spPr>
                          <a:xfrm>
                            <a:off x="2758159" y="296601"/>
                            <a:ext cx="355989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8E1EE9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2" name="직선 연결선 392"/>
                        <wps:cNvCnPr>
                          <a:cxnSpLocks/>
                        </wps:cNvCnPr>
                        <wps:spPr>
                          <a:xfrm>
                            <a:off x="955408" y="3797477"/>
                            <a:ext cx="1025818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3" name="직선 연결선 393"/>
                        <wps:cNvCnPr>
                          <a:cxnSpLocks/>
                        </wps:cNvCnPr>
                        <wps:spPr>
                          <a:xfrm>
                            <a:off x="2123767" y="3797477"/>
                            <a:ext cx="1025818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4" name="TextBox 31"/>
                        <wps:cNvSpPr txBox="1"/>
                        <wps:spPr>
                          <a:xfrm>
                            <a:off x="871489" y="3804479"/>
                            <a:ext cx="1109891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4480D2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Before IPTG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5" name="TextBox 32"/>
                        <wps:cNvSpPr txBox="1"/>
                        <wps:spPr>
                          <a:xfrm>
                            <a:off x="2071045" y="3804479"/>
                            <a:ext cx="1109891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0EF0A0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After IPTG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6" name="TextBox 33"/>
                        <wps:cNvSpPr txBox="1"/>
                        <wps:spPr>
                          <a:xfrm>
                            <a:off x="185767" y="3280562"/>
                            <a:ext cx="379525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931F92D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color w:val="000000" w:themeColor="text1"/>
                                  <w:kern w:val="24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97" name="직선 연결선 397"/>
                        <wps:cNvCnPr>
                          <a:cxnSpLocks/>
                        </wps:cNvCnPr>
                        <wps:spPr>
                          <a:xfrm flipH="1">
                            <a:off x="3262424" y="1573560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8" name="TextBox 35"/>
                        <wps:cNvSpPr txBox="1"/>
                        <wps:spPr>
                          <a:xfrm>
                            <a:off x="3418505" y="1421587"/>
                            <a:ext cx="684764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30FF07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EcGCL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99" name="직선 연결선 399"/>
                        <wps:cNvCnPr>
                          <a:cxnSpLocks/>
                        </wps:cNvCnPr>
                        <wps:spPr>
                          <a:xfrm flipH="1">
                            <a:off x="3262424" y="1773792"/>
                            <a:ext cx="23703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0" name="TextBox 37"/>
                        <wps:cNvSpPr txBox="1"/>
                        <wps:spPr>
                          <a:xfrm>
                            <a:off x="3418505" y="1628084"/>
                            <a:ext cx="723011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B4748C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EcAldA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01" name="그림 40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l="10331" t="20644" r="63204" b="30749"/>
                          <a:stretch/>
                        </pic:blipFill>
                        <pic:spPr>
                          <a:xfrm>
                            <a:off x="672176" y="4564607"/>
                            <a:ext cx="3061093" cy="3162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2" name="TextBox 40"/>
                        <wps:cNvSpPr txBox="1"/>
                        <wps:spPr>
                          <a:xfrm>
                            <a:off x="672158" y="4301593"/>
                            <a:ext cx="3442207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E82A3A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 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03" name="TextBox 41"/>
                        <wps:cNvSpPr txBox="1"/>
                        <wps:spPr>
                          <a:xfrm>
                            <a:off x="1169490" y="4301593"/>
                            <a:ext cx="798033" cy="6856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9A8C736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S        I  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04" name="TextBox 42"/>
                        <wps:cNvSpPr txBox="1"/>
                        <wps:spPr>
                          <a:xfrm>
                            <a:off x="2076760" y="4301593"/>
                            <a:ext cx="798033" cy="6856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AEF6226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S        I       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05" name="TextBox 43"/>
                        <wps:cNvSpPr txBox="1"/>
                        <wps:spPr>
                          <a:xfrm>
                            <a:off x="2899828" y="4301593"/>
                            <a:ext cx="798033" cy="4699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950521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S        I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06" name="직선 연결선 406"/>
                        <wps:cNvCnPr>
                          <a:cxnSpLocks/>
                        </wps:cNvCnPr>
                        <wps:spPr>
                          <a:xfrm>
                            <a:off x="3693484" y="5746030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7" name="직선 연결선 407"/>
                        <wps:cNvCnPr>
                          <a:cxnSpLocks/>
                        </wps:cNvCnPr>
                        <wps:spPr>
                          <a:xfrm>
                            <a:off x="3693484" y="5978605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8" name="TextBox 46"/>
                        <wps:cNvSpPr txBox="1"/>
                        <wps:spPr>
                          <a:xfrm>
                            <a:off x="3914362" y="5607048"/>
                            <a:ext cx="704623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F274BE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EcGCL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09" name="TextBox 47"/>
                        <wps:cNvSpPr txBox="1"/>
                        <wps:spPr>
                          <a:xfrm>
                            <a:off x="3914362" y="5839071"/>
                            <a:ext cx="766406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F7567E1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EcAldA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10" name="TextBox 48"/>
                        <wps:cNvSpPr txBox="1"/>
                        <wps:spPr>
                          <a:xfrm>
                            <a:off x="978314" y="7803759"/>
                            <a:ext cx="989267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1EE7D3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BL21(DE3)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11" name="직선 연결선 411"/>
                        <wps:cNvCnPr>
                          <a:cxnSpLocks/>
                        </wps:cNvCnPr>
                        <wps:spPr>
                          <a:xfrm>
                            <a:off x="1050382" y="7802682"/>
                            <a:ext cx="762316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2" name="TextBox 50"/>
                        <wps:cNvSpPr txBox="1"/>
                        <wps:spPr>
                          <a:xfrm>
                            <a:off x="1989242" y="7803981"/>
                            <a:ext cx="752431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AB04F43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ER2566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13" name="직선 연결선 413"/>
                        <wps:cNvCnPr>
                          <a:cxnSpLocks/>
                        </wps:cNvCnPr>
                        <wps:spPr>
                          <a:xfrm>
                            <a:off x="1999038" y="7802682"/>
                            <a:ext cx="73353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4" name="TextBox 52"/>
                        <wps:cNvSpPr txBox="1"/>
                        <wps:spPr>
                          <a:xfrm>
                            <a:off x="2789550" y="7803770"/>
                            <a:ext cx="1072380" cy="43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DD8D5E" w14:textId="77777777" w:rsidR="00F26FC3" w:rsidRDefault="00F26FC3" w:rsidP="00F26FC3">
                              <w:pPr>
                                <w:wordWrap w:val="0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JM109(DE3)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415" name="직선 연결선 415"/>
                        <wps:cNvCnPr>
                          <a:cxnSpLocks/>
                        </wps:cNvCnPr>
                        <wps:spPr>
                          <a:xfrm>
                            <a:off x="2933519" y="7802682"/>
                            <a:ext cx="73353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6" name="직선 연결선 416"/>
                        <wps:cNvCnPr>
                          <a:cxnSpLocks/>
                        </wps:cNvCnPr>
                        <wps:spPr>
                          <a:xfrm>
                            <a:off x="472388" y="4745568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7" name="직선 연결선 417"/>
                        <wps:cNvCnPr>
                          <a:cxnSpLocks/>
                        </wps:cNvCnPr>
                        <wps:spPr>
                          <a:xfrm>
                            <a:off x="472388" y="5098094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8" name="직선 연결선 418"/>
                        <wps:cNvCnPr>
                          <a:cxnSpLocks/>
                        </wps:cNvCnPr>
                        <wps:spPr>
                          <a:xfrm>
                            <a:off x="472388" y="5429741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9" name="직선 연결선 419"/>
                        <wps:cNvCnPr>
                          <a:cxnSpLocks/>
                        </wps:cNvCnPr>
                        <wps:spPr>
                          <a:xfrm>
                            <a:off x="472388" y="5646352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0" name="직선 연결선 420"/>
                        <wps:cNvCnPr>
                          <a:cxnSpLocks/>
                        </wps:cNvCnPr>
                        <wps:spPr>
                          <a:xfrm>
                            <a:off x="472388" y="5977489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1" name="직선 연결선 421"/>
                        <wps:cNvCnPr>
                          <a:cxnSpLocks/>
                        </wps:cNvCnPr>
                        <wps:spPr>
                          <a:xfrm>
                            <a:off x="472388" y="6714889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2" name="직선 연결선 422"/>
                        <wps:cNvCnPr>
                          <a:cxnSpLocks/>
                        </wps:cNvCnPr>
                        <wps:spPr>
                          <a:xfrm>
                            <a:off x="472388" y="6423988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3" name="직선 연결선 423"/>
                        <wps:cNvCnPr>
                          <a:cxnSpLocks/>
                        </wps:cNvCnPr>
                        <wps:spPr>
                          <a:xfrm>
                            <a:off x="472388" y="7035440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4" name="직선 연결선 424"/>
                        <wps:cNvCnPr>
                          <a:cxnSpLocks/>
                        </wps:cNvCnPr>
                        <wps:spPr>
                          <a:xfrm>
                            <a:off x="472388" y="7592621"/>
                            <a:ext cx="23969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5" name="TextBox 63"/>
                        <wps:cNvSpPr txBox="1"/>
                        <wps:spPr>
                          <a:xfrm>
                            <a:off x="0" y="4369333"/>
                            <a:ext cx="533163" cy="338602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850254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u w:val="single"/>
                                </w:rPr>
                                <w:t>kDa</w:t>
                              </w:r>
                            </w:p>
                            <w:p w14:paraId="37B70651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260</w:t>
                              </w:r>
                            </w:p>
                            <w:p w14:paraId="037A14F1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140</w:t>
                              </w:r>
                            </w:p>
                            <w:p w14:paraId="7D8207E9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100</w:t>
                              </w:r>
                            </w:p>
                            <w:p w14:paraId="007675DA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70</w:t>
                              </w:r>
                            </w:p>
                            <w:p w14:paraId="5B93D794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50</w:t>
                              </w:r>
                            </w:p>
                            <w:p w14:paraId="51C22920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40</w:t>
                              </w:r>
                            </w:p>
                            <w:p w14:paraId="20B08632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35</w:t>
                              </w:r>
                            </w:p>
                            <w:p w14:paraId="2F18F046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25</w:t>
                              </w:r>
                            </w:p>
                            <w:p w14:paraId="6AC68B8A" w14:textId="77777777" w:rsidR="00F26FC3" w:rsidRDefault="00F26FC3" w:rsidP="00F26FC3">
                              <w:pPr>
                                <w:wordWrap w:val="0"/>
                                <w:jc w:val="right"/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</w:pPr>
                              <w:r>
                                <w:rPr>
                                  <w:rFonts w:ascii="Arial Nova" w:hAnsi="Arial Nova"/>
                                  <w:color w:val="000000" w:themeColor="text1"/>
                                  <w:kern w:val="24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26" name="TextBox 68"/>
                        <wps:cNvSpPr txBox="1"/>
                        <wps:spPr>
                          <a:xfrm>
                            <a:off x="158343" y="4008619"/>
                            <a:ext cx="355989" cy="4595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DE40C5D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27" name="TextBox 69"/>
                        <wps:cNvSpPr txBox="1"/>
                        <wps:spPr>
                          <a:xfrm>
                            <a:off x="120799" y="0"/>
                            <a:ext cx="355989" cy="4595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0BB46E5" w14:textId="77777777" w:rsidR="00F26FC3" w:rsidRDefault="00F26FC3" w:rsidP="00F26FC3">
                              <w:pPr>
                                <w:wordWrap w:val="0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0BDEF5" id="그룹 71" o:spid="_x0000_s1026" style="width:318.2pt;height:555.75pt;mso-position-horizontal-relative:char;mso-position-vertical-relative:line" coordsize="46807,82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366" o:spid="_x0000_s1027" type="#_x0000_t75" style="position:absolute;left:6721;top:5780;width:25843;height:31488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">
                  <v:imagedata r:id="rId13" o:title="" croptop="14561f" cropbottom="21756f" cropleft="5818f" cropright="46068f"/>
                </v:shape>
                <v:line id="직선 연결선 367" o:spid="_x0000_s1028" style="position:absolute;flip:x;visibility:visible;mso-wrap-style:square" from="4613,6949" to="6983,6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" strokecolor="black [3040]" strokeweight="1pt">
                  <o:lock v:ext="edit" shapetype="f"/>
                </v:line>
                <v:line id="직선 연결선 368" o:spid="_x0000_s1029" style="position:absolute;flip:x;visibility:visible;mso-wrap-style:square" from="4613,9673" to="6983,9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" strokecolor="black [3040]" strokeweight="1pt">
                  <o:lock v:ext="edit" shapetype="f"/>
                </v:line>
                <v:line id="직선 연결선 369" o:spid="_x0000_s1030" style="position:absolute;flip:x;visibility:visible;mso-wrap-style:square" from="4613,12753" to="6983,127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" strokecolor="black [3040]" strokeweight="1pt">
                  <o:lock v:ext="edit" shapetype="f"/>
                </v:line>
                <v:line id="직선 연결선 370" o:spid="_x0000_s1031" style="position:absolute;flip:x;visibility:visible;mso-wrap-style:square" from="4613,14884" to="6983,14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" strokecolor="black [3040]" strokeweight="1pt">
                  <o:lock v:ext="edit" shapetype="f"/>
                </v:line>
                <v:line id="직선 연결선 371" o:spid="_x0000_s1032" style="position:absolute;flip:x;visibility:visible;mso-wrap-style:square" from="4613,18143" to="6983,18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" strokecolor="black [3040]" strokeweight="1pt">
                  <o:lock v:ext="edit" shapetype="f"/>
                </v:line>
                <v:line id="직선 연결선 372" o:spid="_x0000_s1033" style="position:absolute;flip:x;visibility:visible;mso-wrap-style:square" from="4613,21905" to="6983,219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" strokecolor="black [3040]" strokeweight="1pt">
                  <o:lock v:ext="edit" shapetype="f"/>
                </v:line>
                <v:line id="직선 연결선 373" o:spid="_x0000_s1034" style="position:absolute;flip:x;visibility:visible;mso-wrap-style:square" from="4613,24309" to="6983,24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" strokecolor="black [3040]" strokeweight="1pt">
                  <o:lock v:ext="edit" shapetype="f"/>
                </v:line>
                <v:line id="직선 연결선 374" o:spid="_x0000_s1035" style="position:absolute;flip:x;visibility:visible;mso-wrap-style:square" from="4613,27627" to="6983,276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" strokecolor="black [3040]" strokeweight="1pt">
                  <o:lock v:ext="edit" shapetype="f"/>
                </v:line>
                <v:line id="직선 연결선 375" o:spid="_x0000_s1036" style="position:absolute;flip:x;visibility:visible;mso-wrap-style:square" from="4613,34326" to="6983,343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" strokecolor="black [3040]" strokeweight="1pt"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37" type="#_x0000_t202" style="position:absolute;left:1059;top:5429;width:4627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" filled="f" stroked="f">
                  <v:textbox style="mso-fit-shape-to-text:t">
                    <w:txbxContent>
                      <w:p w14:paraId="3262FE9C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260</w:t>
                        </w:r>
                      </w:p>
                    </w:txbxContent>
                  </v:textbox>
                </v:shape>
                <v:shape id="TextBox 14" o:spid="_x0000_s1038" type="#_x0000_t202" style="position:absolute;left:1059;top:8153;width:4627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" filled="f" stroked="f">
                  <v:textbox style="mso-fit-shape-to-text:t">
                    <w:txbxContent>
                      <w:p w14:paraId="1ACE85D5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140</w:t>
                        </w:r>
                      </w:p>
                    </w:txbxContent>
                  </v:textbox>
                </v:shape>
                <v:shape id="TextBox 15" o:spid="_x0000_s1039" type="#_x0000_t202" style="position:absolute;left:1059;top:11233;width:4627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" filled="f" stroked="f">
                  <v:textbox style="mso-fit-shape-to-text:t">
                    <w:txbxContent>
                      <w:p w14:paraId="7FF10A13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100</w:t>
                        </w:r>
                      </w:p>
                    </w:txbxContent>
                  </v:textbox>
                </v:shape>
                <v:shape id="TextBox 16" o:spid="_x0000_s1040" type="#_x0000_t202" style="position:absolute;left:1794;top:13364;width:3795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" filled="f" stroked="f">
                  <v:textbox style="mso-fit-shape-to-text:t">
                    <w:txbxContent>
                      <w:p w14:paraId="5D1C88F7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70</w:t>
                        </w:r>
                      </w:p>
                    </w:txbxContent>
                  </v:textbox>
                </v:shape>
                <v:shape id="TextBox 17" o:spid="_x0000_s1041" type="#_x0000_t202" style="position:absolute;left:1794;top:16623;width:3795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" filled="f" stroked="f">
                  <v:textbox style="mso-fit-shape-to-text:t">
                    <w:txbxContent>
                      <w:p w14:paraId="2ABF548F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50</w:t>
                        </w:r>
                      </w:p>
                    </w:txbxContent>
                  </v:textbox>
                </v:shape>
                <v:shape id="TextBox 18" o:spid="_x0000_s1042" type="#_x0000_t202" style="position:absolute;left:1794;top:20385;width:3795;height:434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" filled="f" stroked="f">
                  <v:textbox style="mso-fit-shape-to-text:t">
                    <w:txbxContent>
                      <w:p w14:paraId="091BA9D9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40</w:t>
                        </w:r>
                      </w:p>
                    </w:txbxContent>
                  </v:textbox>
                </v:shape>
                <v:shape id="TextBox 19" o:spid="_x0000_s1043" type="#_x0000_t202" style="position:absolute;left:1794;top:22789;width:3795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" filled="f" stroked="f">
                  <v:textbox style="mso-fit-shape-to-text:t">
                    <w:txbxContent>
                      <w:p w14:paraId="054FB0A5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35</w:t>
                        </w:r>
                      </w:p>
                    </w:txbxContent>
                  </v:textbox>
                </v:shape>
                <v:shape id="TextBox 20" o:spid="_x0000_s1044" type="#_x0000_t202" style="position:absolute;left:1794;top:26106;width:3795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" filled="f" stroked="f">
                  <v:textbox style="mso-fit-shape-to-text:t">
                    <w:txbxContent>
                      <w:p w14:paraId="5D385001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25</w:t>
                        </w:r>
                      </w:p>
                    </w:txbxContent>
                  </v:textbox>
                </v:shape>
                <v:shape id="TextBox 21" o:spid="_x0000_s1045" type="#_x0000_t202" style="position:absolute;left:970;top:3668;width:4810;height:434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" filled="f" stroked="f">
                  <v:textbox style="mso-fit-shape-to-text:t">
                    <w:txbxContent>
                      <w:p w14:paraId="54621AB1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  <w:u w:val="single"/>
                          </w:rPr>
                          <w:t>kDa</w:t>
                        </w:r>
                        <w:proofErr w:type="spellEnd"/>
                      </w:p>
                    </w:txbxContent>
                  </v:textbox>
                </v:shape>
                <v:shape id="TextBox 22" o:spid="_x0000_s1046" type="#_x0000_t202" style="position:absolute;left:6721;top:2966;width:356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" filled="f" stroked="f">
                  <v:textbox style="mso-fit-shape-to-text:t">
                    <w:txbxContent>
                      <w:p w14:paraId="52A6DA75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M</w:t>
                        </w:r>
                      </w:p>
                    </w:txbxContent>
                  </v:textbox>
                </v:shape>
                <v:shape id="TextBox 23" o:spid="_x0000_s1047" type="#_x0000_t202" style="position:absolute;left:10198;top:2966;width:3552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" filled="f" stroked="f">
                  <v:textbox style="mso-fit-shape-to-text:t">
                    <w:txbxContent>
                      <w:p w14:paraId="66179265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T</w:t>
                        </w:r>
                      </w:p>
                    </w:txbxContent>
                  </v:textbox>
                </v:shape>
                <v:shape id="TextBox 24" o:spid="_x0000_s1048" type="#_x0000_t202" style="position:absolute;left:13674;top:2966;width:356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" filled="f" stroked="f">
                  <v:textbox style="mso-fit-shape-to-text:t">
                    <w:txbxContent>
                      <w:p w14:paraId="31580901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</w:t>
                        </w:r>
                      </w:p>
                    </w:txbxContent>
                  </v:textbox>
                </v:shape>
                <v:shape id="TextBox 25" o:spid="_x0000_s1049" type="#_x0000_t202" style="position:absolute;left:17151;top:2966;width:356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" filled="f" stroked="f">
                  <v:textbox style="mso-fit-shape-to-text:t">
                    <w:txbxContent>
                      <w:p w14:paraId="195E3CD0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I</w:t>
                        </w:r>
                      </w:p>
                    </w:txbxContent>
                  </v:textbox>
                </v:shape>
                <v:shape id="TextBox 26" o:spid="_x0000_s1050" type="#_x0000_t202" style="position:absolute;left:24104;top:2966;width:356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" filled="f" stroked="f">
                  <v:textbox style="mso-fit-shape-to-text:t">
                    <w:txbxContent>
                      <w:p w14:paraId="4F4FBC0C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S</w:t>
                        </w:r>
                      </w:p>
                    </w:txbxContent>
                  </v:textbox>
                </v:shape>
                <v:shape id="TextBox 27" o:spid="_x0000_s1051" type="#_x0000_t202" style="position:absolute;left:20628;top:2966;width:3552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" filled="f" stroked="f">
                  <v:textbox style="mso-fit-shape-to-text:t">
                    <w:txbxContent>
                      <w:p w14:paraId="40EDF2F3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T</w:t>
                        </w:r>
                      </w:p>
                    </w:txbxContent>
                  </v:textbox>
                </v:shape>
                <v:shape id="TextBox 28" o:spid="_x0000_s1052" type="#_x0000_t202" style="position:absolute;left:27581;top:2966;width:356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" filled="f" stroked="f">
                  <v:textbox style="mso-fit-shape-to-text:t">
                    <w:txbxContent>
                      <w:p w14:paraId="038E1EE9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I</w:t>
                        </w:r>
                      </w:p>
                    </w:txbxContent>
                  </v:textbox>
                </v:shape>
                <v:line id="직선 연결선 392" o:spid="_x0000_s1053" style="position:absolute;visibility:visible;mso-wrap-style:square" from="9554,37974" to="19812,37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" strokecolor="black [3040]" strokeweight="1pt">
                  <o:lock v:ext="edit" shapetype="f"/>
                </v:line>
                <v:line id="직선 연결선 393" o:spid="_x0000_s1054" style="position:absolute;visibility:visible;mso-wrap-style:square" from="21237,37974" to="31495,37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" strokecolor="black [3040]" strokeweight="1pt">
                  <o:lock v:ext="edit" shapetype="f"/>
                </v:line>
                <v:shape id="TextBox 31" o:spid="_x0000_s1055" type="#_x0000_t202" style="position:absolute;left:8714;top:38044;width:11099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" filled="f" stroked="f">
                  <v:textbox style="mso-fit-shape-to-text:t">
                    <w:txbxContent>
                      <w:p w14:paraId="7E4480D2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Before IPTG</w:t>
                        </w:r>
                      </w:p>
                    </w:txbxContent>
                  </v:textbox>
                </v:shape>
                <v:shape id="TextBox 32" o:spid="_x0000_s1056" type="#_x0000_t202" style="position:absolute;left:20710;top:38044;width:11099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" filled="f" stroked="f">
                  <v:textbox style="mso-fit-shape-to-text:t">
                    <w:txbxContent>
                      <w:p w14:paraId="250EF0A0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After IPTG</w:t>
                        </w:r>
                      </w:p>
                    </w:txbxContent>
                  </v:textbox>
                </v:shape>
                <v:shape id="TextBox 33" o:spid="_x0000_s1057" type="#_x0000_t202" style="position:absolute;left:1857;top:32805;width:3795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" filled="f" stroked="f">
                  <v:textbox style="mso-fit-shape-to-text:t">
                    <w:txbxContent>
                      <w:p w14:paraId="4931F92D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 w:cstheme="minorBidi"/>
                            <w:color w:val="000000" w:themeColor="text1"/>
                            <w:kern w:val="24"/>
                            <w:sz w:val="20"/>
                          </w:rPr>
                          <w:t>15</w:t>
                        </w:r>
                      </w:p>
                    </w:txbxContent>
                  </v:textbox>
                </v:shape>
                <v:line id="직선 연결선 397" o:spid="_x0000_s1058" style="position:absolute;flip:x;visibility:visible;mso-wrap-style:square" from="32624,15735" to="34994,15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" strokecolor="black [3040]" strokeweight="1pt">
                  <o:lock v:ext="edit" shapetype="f"/>
                </v:line>
                <v:shape id="TextBox 35" o:spid="_x0000_s1059" type="#_x0000_t202" style="position:absolute;left:34185;top:14215;width:6847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" filled="f" stroked="f">
                  <v:textbox style="mso-fit-shape-to-text:t">
                    <w:txbxContent>
                      <w:p w14:paraId="1D30FF07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EcGCL</w:t>
                        </w:r>
                        <w:proofErr w:type="spellEnd"/>
                      </w:p>
                    </w:txbxContent>
                  </v:textbox>
                </v:shape>
                <v:line id="직선 연결선 399" o:spid="_x0000_s1060" style="position:absolute;flip:x;visibility:visible;mso-wrap-style:square" from="32624,17737" to="34994,17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" strokecolor="black [3040]" strokeweight="1pt">
                  <o:lock v:ext="edit" shapetype="f"/>
                </v:line>
                <v:shape id="TextBox 37" o:spid="_x0000_s1061" type="#_x0000_t202" style="position:absolute;left:34185;top:16280;width:7230;height:43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" filled="f" stroked="f">
                  <v:textbox style="mso-fit-shape-to-text:t">
                    <w:txbxContent>
                      <w:p w14:paraId="7BB4748C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 Nova" w:hAnsi="Arial Nova" w:cstheme="minorBidi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EcAldA</w:t>
                        </w:r>
                        <w:proofErr w:type="spellEnd"/>
                      </w:p>
                    </w:txbxContent>
                  </v:textbox>
                </v:shape>
                <v:shape id="그림 401" o:spid="_x0000_s1062" type="#_x0000_t75" style="position:absolute;left:6721;top:45646;width:30611;height:31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">
                  <v:imagedata r:id="rId14" o:title="" croptop="13529f" cropbottom="20152f" cropleft="6771f" cropright="41421f"/>
                </v:shape>
                <v:shape id="TextBox 40" o:spid="_x0000_s1063" type="#_x0000_t202" style="position:absolute;left:6721;top:43015;width:34422;height:4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" filled="f" stroked="f">
                  <v:textbox style="mso-fit-shape-to-text:t">
                    <w:txbxContent>
                      <w:p w14:paraId="54E82A3A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 M</w:t>
                        </w:r>
                      </w:p>
                    </w:txbxContent>
                  </v:textbox>
                </v:shape>
                <v:shape id="TextBox 41" o:spid="_x0000_s1064" type="#_x0000_t202" style="position:absolute;left:11694;top:43015;width:7981;height:6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" filled="f" stroked="f">
                  <v:textbox style="mso-fit-shape-to-text:t">
                    <w:txbxContent>
                      <w:p w14:paraId="69A8C736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S        I   </w:t>
                        </w:r>
                      </w:p>
                    </w:txbxContent>
                  </v:textbox>
                </v:shape>
                <v:shape id="TextBox 42" o:spid="_x0000_s1065" type="#_x0000_t202" style="position:absolute;left:20767;top:43015;width:7980;height:6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" filled="f" stroked="f">
                  <v:textbox style="mso-fit-shape-to-text:t">
                    <w:txbxContent>
                      <w:p w14:paraId="0AEF6226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S        I        </w:t>
                        </w:r>
                      </w:p>
                    </w:txbxContent>
                  </v:textbox>
                </v:shape>
                <v:shape id="TextBox 43" o:spid="_x0000_s1066" type="#_x0000_t202" style="position:absolute;left:28998;top:43015;width:7980;height:4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" filled="f" stroked="f">
                  <v:textbox style="mso-fit-shape-to-text:t">
                    <w:txbxContent>
                      <w:p w14:paraId="1C950521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S        I</w:t>
                        </w:r>
                      </w:p>
                    </w:txbxContent>
                  </v:textbox>
                </v:shape>
                <v:line id="직선 연결선 406" o:spid="_x0000_s1067" style="position:absolute;visibility:visible;mso-wrap-style:square" from="36934,57460" to="39331,57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" strokecolor="black [3213]" strokeweight="1pt">
                  <o:lock v:ext="edit" shapetype="f"/>
                </v:line>
                <v:line id="직선 연결선 407" o:spid="_x0000_s1068" style="position:absolute;visibility:visible;mso-wrap-style:square" from="36934,59786" to="39331,597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" strokecolor="black [3213]" strokeweight="1pt">
                  <o:lock v:ext="edit" shapetype="f"/>
                </v:line>
                <v:shape id="TextBox 46" o:spid="_x0000_s1069" type="#_x0000_t202" style="position:absolute;left:39143;top:56070;width:7046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" filled="f" stroked="f">
                  <v:textbox style="mso-fit-shape-to-text:t">
                    <w:txbxContent>
                      <w:p w14:paraId="1BF274BE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EcGCL</w:t>
                        </w:r>
                        <w:proofErr w:type="spellEnd"/>
                      </w:p>
                    </w:txbxContent>
                  </v:textbox>
                </v:shape>
                <v:shape id="TextBox 47" o:spid="_x0000_s1070" type="#_x0000_t202" style="position:absolute;left:39143;top:58390;width:7664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" filled="f" stroked="f">
                  <v:textbox style="mso-fit-shape-to-text:t">
                    <w:txbxContent>
                      <w:p w14:paraId="3F7567E1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EcAldA</w:t>
                        </w:r>
                        <w:proofErr w:type="spellEnd"/>
                      </w:p>
                    </w:txbxContent>
                  </v:textbox>
                </v:shape>
                <v:shape id="TextBox 48" o:spid="_x0000_s1071" type="#_x0000_t202" style="position:absolute;left:9783;top:78037;width:9892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" filled="f" stroked="f">
                  <v:textbox style="mso-fit-shape-to-text:t">
                    <w:txbxContent>
                      <w:p w14:paraId="161EE7D3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BL21(DE3)</w:t>
                        </w:r>
                      </w:p>
                    </w:txbxContent>
                  </v:textbox>
                </v:shape>
                <v:line id="직선 연결선 411" o:spid="_x0000_s1072" style="position:absolute;visibility:visible;mso-wrap-style:square" from="10503,78026" to="18126,78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" strokecolor="black [3213]" strokeweight="1pt">
                  <o:lock v:ext="edit" shapetype="f"/>
                </v:line>
                <v:shape id="TextBox 50" o:spid="_x0000_s1073" type="#_x0000_t202" style="position:absolute;left:19892;top:78039;width:7524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" filled="f" stroked="f">
                  <v:textbox style="mso-fit-shape-to-text:t">
                    <w:txbxContent>
                      <w:p w14:paraId="3AB04F43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ER2566</w:t>
                        </w:r>
                      </w:p>
                    </w:txbxContent>
                  </v:textbox>
                </v:shape>
                <v:line id="직선 연결선 413" o:spid="_x0000_s1074" style="position:absolute;visibility:visible;mso-wrap-style:square" from="19990,78026" to="27325,78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" strokecolor="black [3213]" strokeweight="1pt">
                  <o:lock v:ext="edit" shapetype="f"/>
                </v:line>
                <v:shape id="TextBox 52" o:spid="_x0000_s1075" type="#_x0000_t202" style="position:absolute;left:27895;top:78037;width:10724;height:4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" filled="f" stroked="f">
                  <v:textbox style="mso-fit-shape-to-text:t">
                    <w:txbxContent>
                      <w:p w14:paraId="18DD8D5E" w14:textId="77777777" w:rsidR="00F26FC3" w:rsidRDefault="00F26FC3" w:rsidP="00F26FC3">
                        <w:pPr>
                          <w:wordWrap w:val="0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JM109(DE3)</w:t>
                        </w:r>
                      </w:p>
                    </w:txbxContent>
                  </v:textbox>
                </v:shape>
                <v:line id="직선 연결선 415" o:spid="_x0000_s1076" style="position:absolute;visibility:visible;mso-wrap-style:square" from="29335,78026" to="36670,78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" strokecolor="black [3213]" strokeweight="1pt">
                  <o:lock v:ext="edit" shapetype="f"/>
                </v:line>
                <v:line id="직선 연결선 416" o:spid="_x0000_s1077" style="position:absolute;visibility:visible;mso-wrap-style:square" from="4723,47455" to="7120,47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" strokecolor="black [3213]" strokeweight="1pt">
                  <o:lock v:ext="edit" shapetype="f"/>
                </v:line>
                <v:line id="직선 연결선 417" o:spid="_x0000_s1078" style="position:absolute;visibility:visible;mso-wrap-style:square" from="4723,50980" to="7120,50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" strokecolor="black [3213]" strokeweight="1pt">
                  <o:lock v:ext="edit" shapetype="f"/>
                </v:line>
                <v:line id="직선 연결선 418" o:spid="_x0000_s1079" style="position:absolute;visibility:visible;mso-wrap-style:square" from="4723,54297" to="7120,542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" strokecolor="black [3213]" strokeweight="1pt">
                  <o:lock v:ext="edit" shapetype="f"/>
                </v:line>
                <v:line id="직선 연결선 419" o:spid="_x0000_s1080" style="position:absolute;visibility:visible;mso-wrap-style:square" from="4723,56463" to="7120,56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" strokecolor="black [3213]" strokeweight="1pt">
                  <o:lock v:ext="edit" shapetype="f"/>
                </v:line>
                <v:line id="직선 연결선 420" o:spid="_x0000_s1081" style="position:absolute;visibility:visible;mso-wrap-style:square" from="4723,59774" to="7120,5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" strokecolor="black [3213]" strokeweight="1pt">
                  <o:lock v:ext="edit" shapetype="f"/>
                </v:line>
                <v:line id="직선 연결선 421" o:spid="_x0000_s1082" style="position:absolute;visibility:visible;mso-wrap-style:square" from="4723,67148" to="7120,67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" strokecolor="black [3213]" strokeweight="1pt">
                  <o:lock v:ext="edit" shapetype="f"/>
                </v:line>
                <v:line id="직선 연결선 422" o:spid="_x0000_s1083" style="position:absolute;visibility:visible;mso-wrap-style:square" from="4723,64239" to="7120,64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" strokecolor="black [3213]" strokeweight="1pt">
                  <o:lock v:ext="edit" shapetype="f"/>
                </v:line>
                <v:line id="직선 연결선 423" o:spid="_x0000_s1084" style="position:absolute;visibility:visible;mso-wrap-style:square" from="4723,70354" to="7120,70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" strokecolor="black [3213]" strokeweight="1pt">
                  <o:lock v:ext="edit" shapetype="f"/>
                </v:line>
                <v:line id="직선 연결선 424" o:spid="_x0000_s1085" style="position:absolute;visibility:visible;mso-wrap-style:square" from="4723,75926" to="7120,759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" strokecolor="black [3213]" strokeweight="1pt">
                  <o:lock v:ext="edit" shapetype="f"/>
                </v:line>
                <v:shape id="TextBox 63" o:spid="_x0000_s1086" type="#_x0000_t202" style="position:absolute;top:43693;width:5331;height:33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" filled="f" stroked="f">
                  <v:textbox style="mso-fit-shape-to-text:t">
                    <w:txbxContent>
                      <w:p w14:paraId="06850254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proofErr w:type="spellStart"/>
                        <w:r>
                          <w:rPr>
                            <w:rFonts w:ascii="Arial Nova" w:hAnsi="Arial Nov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:u w:val="single"/>
                          </w:rPr>
                          <w:t>kDa</w:t>
                        </w:r>
                        <w:proofErr w:type="spellEnd"/>
                      </w:p>
                      <w:p w14:paraId="37B70651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260</w:t>
                        </w:r>
                      </w:p>
                      <w:p w14:paraId="037A14F1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140</w:t>
                        </w:r>
                      </w:p>
                      <w:p w14:paraId="7D8207E9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100</w:t>
                        </w:r>
                      </w:p>
                      <w:p w14:paraId="007675DA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70</w:t>
                        </w:r>
                      </w:p>
                      <w:p w14:paraId="5B93D794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50</w:t>
                        </w:r>
                      </w:p>
                      <w:p w14:paraId="51C22920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40</w:t>
                        </w:r>
                      </w:p>
                      <w:p w14:paraId="20B08632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35</w:t>
                        </w:r>
                      </w:p>
                      <w:p w14:paraId="2F18F046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25</w:t>
                        </w:r>
                      </w:p>
                      <w:p w14:paraId="6AC68B8A" w14:textId="77777777" w:rsidR="00F26FC3" w:rsidRDefault="00F26FC3" w:rsidP="00F26FC3">
                        <w:pPr>
                          <w:wordWrap w:val="0"/>
                          <w:jc w:val="right"/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</w:pPr>
                        <w:r>
                          <w:rPr>
                            <w:rFonts w:ascii="Arial Nova" w:hAnsi="Arial Nova"/>
                            <w:color w:val="000000" w:themeColor="text1"/>
                            <w:kern w:val="24"/>
                            <w:sz w:val="20"/>
                          </w:rPr>
                          <w:t>15</w:t>
                        </w:r>
                      </w:p>
                    </w:txbxContent>
                  </v:textbox>
                </v:shape>
                <v:shape id="TextBox 68" o:spid="_x0000_s1087" type="#_x0000_t202" style="position:absolute;left:1583;top:40086;width:3560;height:4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" filled="f" stroked="f">
                  <v:textbox style="mso-fit-shape-to-text:t">
                    <w:txbxContent>
                      <w:p w14:paraId="5DE40C5D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TextBox 69" o:spid="_x0000_s1088" type="#_x0000_t202" style="position:absolute;left:1207;width:3560;height:4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" filled="f" stroked="f">
                  <v:textbox style="mso-fit-shape-to-text:t">
                    <w:txbxContent>
                      <w:p w14:paraId="10BB46E5" w14:textId="77777777" w:rsidR="00F26FC3" w:rsidRDefault="00F26FC3" w:rsidP="00F26FC3">
                        <w:pPr>
                          <w:wordWrap w:val="0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032D841" w14:textId="508AC7C6" w:rsidR="002D64B6" w:rsidRPr="00FC453B" w:rsidRDefault="00F26FC3" w:rsidP="00FC453B">
      <w:pPr>
        <w:pStyle w:val="af"/>
        <w:jc w:val="left"/>
        <w:rPr>
          <w:rFonts w:ascii="Times New Roman" w:hAnsi="Times New Roman"/>
          <w:b w:val="0"/>
          <w:bCs w:val="0"/>
          <w:sz w:val="24"/>
          <w:szCs w:val="24"/>
        </w:rPr>
      </w:pPr>
      <w:r w:rsidRPr="00F26FC3">
        <w:rPr>
          <w:rFonts w:ascii="Times New Roman" w:hAnsi="Times New Roman"/>
          <w:sz w:val="24"/>
          <w:szCs w:val="24"/>
        </w:rPr>
        <w:t>Figure S</w:t>
      </w:r>
      <w:r w:rsidR="00FC453B">
        <w:rPr>
          <w:rFonts w:ascii="Times New Roman" w:hAnsi="Times New Roman"/>
          <w:sz w:val="24"/>
          <w:szCs w:val="24"/>
        </w:rPr>
        <w:t>2</w:t>
      </w:r>
      <w:r w:rsidRPr="00F26FC3">
        <w:rPr>
          <w:rFonts w:ascii="Times New Roman" w:hAnsi="Times New Roman"/>
          <w:sz w:val="24"/>
          <w:szCs w:val="24"/>
        </w:rPr>
        <w:t xml:space="preserve">. SDS-PAGE analysis of the proteins expressed in recombinant </w:t>
      </w:r>
      <w:r w:rsidRPr="00F26FC3">
        <w:rPr>
          <w:rFonts w:ascii="Times New Roman" w:hAnsi="Times New Roman"/>
          <w:i/>
          <w:iCs/>
          <w:sz w:val="24"/>
          <w:szCs w:val="24"/>
        </w:rPr>
        <w:t>E. coli</w:t>
      </w:r>
      <w:r w:rsidRPr="00F26F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26FC3">
        <w:rPr>
          <w:rFonts w:ascii="Times New Roman" w:hAnsi="Times New Roman"/>
          <w:sz w:val="24"/>
          <w:szCs w:val="24"/>
        </w:rPr>
        <w:t>p.LIC</w:t>
      </w:r>
      <w:proofErr w:type="spellEnd"/>
      <w:r w:rsidRPr="00F26FC3">
        <w:rPr>
          <w:rFonts w:ascii="Times New Roman" w:hAnsi="Times New Roman"/>
          <w:sz w:val="24"/>
          <w:szCs w:val="24"/>
        </w:rPr>
        <w:t xml:space="preserve"> B3-EcGCL_R484MN283QL478M/</w:t>
      </w:r>
      <w:proofErr w:type="spellStart"/>
      <w:r w:rsidRPr="00F26FC3">
        <w:rPr>
          <w:rFonts w:ascii="Times New Roman" w:hAnsi="Times New Roman"/>
          <w:sz w:val="24"/>
          <w:szCs w:val="24"/>
        </w:rPr>
        <w:t>pACYC</w:t>
      </w:r>
      <w:proofErr w:type="spellEnd"/>
      <w:r w:rsidRPr="00F26FC3">
        <w:rPr>
          <w:rFonts w:ascii="Times New Roman" w:hAnsi="Times New Roman"/>
          <w:sz w:val="24"/>
          <w:szCs w:val="24"/>
        </w:rPr>
        <w:t>-AldA.</w:t>
      </w:r>
      <w:r>
        <w:rPr>
          <w:rFonts w:ascii="Times New Roman" w:hAnsi="Times New Roman"/>
          <w:sz w:val="24"/>
          <w:szCs w:val="24"/>
        </w:rPr>
        <w:t xml:space="preserve"> </w:t>
      </w:r>
      <w:r w:rsidR="00CF720D" w:rsidRPr="00660EA7">
        <w:rPr>
          <w:rFonts w:ascii="Times New Roman" w:hAnsi="Times New Roman" w:hint="eastAsia"/>
          <w:b w:val="0"/>
          <w:bCs w:val="0"/>
          <w:sz w:val="24"/>
          <w:szCs w:val="24"/>
        </w:rPr>
        <w:t>S</w:t>
      </w:r>
      <w:r w:rsidR="00CF720D" w:rsidRPr="00660EA7">
        <w:rPr>
          <w:rFonts w:ascii="Times New Roman" w:hAnsi="Times New Roman"/>
          <w:b w:val="0"/>
          <w:bCs w:val="0"/>
          <w:sz w:val="24"/>
          <w:szCs w:val="24"/>
        </w:rPr>
        <w:t xml:space="preserve">DS-PAGE gel overexpression of </w:t>
      </w:r>
      <w:proofErr w:type="spellStart"/>
      <w:r w:rsidR="00CF720D" w:rsidRPr="00660EA7">
        <w:rPr>
          <w:rFonts w:ascii="Times New Roman" w:hAnsi="Times New Roman"/>
          <w:b w:val="0"/>
          <w:bCs w:val="0"/>
          <w:sz w:val="24"/>
          <w:szCs w:val="24"/>
        </w:rPr>
        <w:t>EcGCL</w:t>
      </w:r>
      <w:proofErr w:type="spellEnd"/>
      <w:r w:rsidR="00660EA7" w:rsidRPr="00660EA7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="00CF720D" w:rsidRPr="00660EA7">
        <w:rPr>
          <w:rFonts w:ascii="Times New Roman" w:hAnsi="Times New Roman"/>
          <w:b w:val="0"/>
          <w:bCs w:val="0"/>
          <w:sz w:val="24"/>
          <w:szCs w:val="24"/>
        </w:rPr>
        <w:t xml:space="preserve">and </w:t>
      </w:r>
      <w:proofErr w:type="spellStart"/>
      <w:r w:rsidR="00CF720D" w:rsidRPr="00660EA7">
        <w:rPr>
          <w:rFonts w:ascii="Times New Roman" w:hAnsi="Times New Roman"/>
          <w:b w:val="0"/>
          <w:bCs w:val="0"/>
          <w:sz w:val="24"/>
          <w:szCs w:val="24"/>
        </w:rPr>
        <w:t>EcAld</w:t>
      </w:r>
      <w:r w:rsidR="00660EA7" w:rsidRPr="00660EA7">
        <w:rPr>
          <w:rFonts w:ascii="Times New Roman" w:hAnsi="Times New Roman"/>
          <w:b w:val="0"/>
          <w:bCs w:val="0"/>
          <w:sz w:val="24"/>
          <w:szCs w:val="24"/>
        </w:rPr>
        <w:t>A</w:t>
      </w:r>
      <w:proofErr w:type="spellEnd"/>
      <w:r w:rsidR="00660EA7" w:rsidRPr="00660EA7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="00CF720D" w:rsidRPr="00660EA7">
        <w:rPr>
          <w:rFonts w:ascii="Times New Roman" w:hAnsi="Times New Roman"/>
          <w:b w:val="0"/>
          <w:bCs w:val="0"/>
          <w:sz w:val="24"/>
          <w:szCs w:val="24"/>
        </w:rPr>
        <w:t>protein</w:t>
      </w:r>
      <w:r w:rsidR="00660EA7" w:rsidRPr="00660EA7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="00CF720D" w:rsidRPr="00660EA7">
        <w:rPr>
          <w:rFonts w:ascii="Times New Roman" w:hAnsi="Times New Roman"/>
          <w:b w:val="0"/>
          <w:bCs w:val="0"/>
          <w:sz w:val="24"/>
          <w:szCs w:val="24"/>
        </w:rPr>
        <w:t>with induction with IPTG</w:t>
      </w:r>
      <w:r w:rsidR="007E31C7">
        <w:rPr>
          <w:rFonts w:ascii="Times New Roman" w:hAnsi="Times New Roman"/>
          <w:b w:val="0"/>
          <w:bCs w:val="0"/>
          <w:sz w:val="24"/>
          <w:szCs w:val="24"/>
        </w:rPr>
        <w:t>.</w:t>
      </w:r>
      <w:r w:rsidR="00660EA7" w:rsidRPr="00660EA7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Pr="00660EA7">
        <w:rPr>
          <w:rFonts w:ascii="Times New Roman" w:hAnsi="Times New Roman"/>
          <w:b w:val="0"/>
          <w:bCs w:val="0"/>
          <w:sz w:val="24"/>
          <w:szCs w:val="24"/>
        </w:rPr>
        <w:t>S: soluble fraction, I: insoluble fraction. The molecular weight markers (</w:t>
      </w:r>
      <w:proofErr w:type="spellStart"/>
      <w:r w:rsidRPr="00660EA7">
        <w:rPr>
          <w:rFonts w:ascii="Times New Roman" w:hAnsi="Times New Roman"/>
          <w:b w:val="0"/>
          <w:bCs w:val="0"/>
          <w:sz w:val="24"/>
          <w:szCs w:val="24"/>
        </w:rPr>
        <w:t>kDa</w:t>
      </w:r>
      <w:proofErr w:type="spellEnd"/>
      <w:r w:rsidRPr="00660EA7">
        <w:rPr>
          <w:rFonts w:ascii="Times New Roman" w:hAnsi="Times New Roman"/>
          <w:b w:val="0"/>
          <w:bCs w:val="0"/>
          <w:sz w:val="24"/>
          <w:szCs w:val="24"/>
        </w:rPr>
        <w:t>) are shown on the left of the panel</w:t>
      </w:r>
      <w:r w:rsidRPr="00F26FC3">
        <w:rPr>
          <w:rFonts w:ascii="Times New Roman" w:hAnsi="Times New Roman"/>
          <w:b w:val="0"/>
          <w:bCs w:val="0"/>
          <w:sz w:val="24"/>
          <w:szCs w:val="24"/>
        </w:rPr>
        <w:t>.</w:t>
      </w:r>
    </w:p>
    <w:p w14:paraId="3BA77F8D" w14:textId="55AC6BAE" w:rsidR="0017124B" w:rsidRDefault="00EE4C74" w:rsidP="009D34A7">
      <w:pPr>
        <w:spacing w:after="0" w:line="480" w:lineRule="auto"/>
        <w:jc w:val="left"/>
        <w:rPr>
          <w:b/>
        </w:rPr>
      </w:pPr>
      <w:r w:rsidRPr="0017124B"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F63F5E0" wp14:editId="644465B5">
                <wp:simplePos x="0" y="0"/>
                <wp:positionH relativeFrom="margin">
                  <wp:posOffset>2904565</wp:posOffset>
                </wp:positionH>
                <wp:positionV relativeFrom="paragraph">
                  <wp:posOffset>-597</wp:posOffset>
                </wp:positionV>
                <wp:extent cx="1045029" cy="369332"/>
                <wp:effectExtent l="0" t="0" r="0" b="0"/>
                <wp:wrapNone/>
                <wp:docPr id="26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029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159E33" w14:textId="22C1A538" w:rsidR="00EE4C74" w:rsidRPr="00252659" w:rsidRDefault="00EE4C74" w:rsidP="00EE4C74">
                            <w:pPr>
                              <w:wordWrap w:val="0"/>
                              <w:rPr>
                                <w:rFonts w:ascii="Times New Roman" w:eastAsiaTheme="majorEastAsia" w:hAnsi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4"/>
                              </w:rPr>
                            </w:pPr>
                            <w:r w:rsidRPr="00252659">
                              <w:rPr>
                                <w:rFonts w:ascii="Times New Roman" w:eastAsiaTheme="majorEastAsia" w:hAnsi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3F5E0" id="TextBox 1" o:spid="_x0000_s1089" type="#_x0000_t202" style="position:absolute;margin-left:228.7pt;margin-top:-.05pt;width:82.3pt;height:29.1pt;z-index:-2516541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" filled="f" stroked="f">
                <v:textbox style="mso-fit-shape-to-text:t">
                  <w:txbxContent>
                    <w:p w14:paraId="5A159E33" w14:textId="22C1A538" w:rsidR="00EE4C74" w:rsidRPr="00252659" w:rsidRDefault="00EE4C74" w:rsidP="00EE4C74">
                      <w:pPr>
                        <w:wordWrap w:val="0"/>
                        <w:rPr>
                          <w:rFonts w:ascii="Times New Roman" w:eastAsiaTheme="majorEastAsia" w:hAnsi="Times New Roman"/>
                          <w:b/>
                          <w:bCs/>
                          <w:color w:val="000000" w:themeColor="text1"/>
                          <w:kern w:val="24"/>
                          <w:szCs w:val="24"/>
                        </w:rPr>
                      </w:pPr>
                      <w:r w:rsidRPr="00252659">
                        <w:rPr>
                          <w:rFonts w:ascii="Times New Roman" w:eastAsiaTheme="majorEastAsia" w:hAnsi="Times New Roman"/>
                          <w:b/>
                          <w:bCs/>
                          <w:color w:val="000000" w:themeColor="text1"/>
                          <w:kern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7124B" w:rsidRPr="0017124B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86F1BAB" wp14:editId="2EFEC498">
                <wp:simplePos x="0" y="0"/>
                <wp:positionH relativeFrom="margin">
                  <wp:align>left</wp:align>
                </wp:positionH>
                <wp:positionV relativeFrom="paragraph">
                  <wp:posOffset>8106</wp:posOffset>
                </wp:positionV>
                <wp:extent cx="1045029" cy="369332"/>
                <wp:effectExtent l="0" t="0" r="0" b="0"/>
                <wp:wrapNone/>
                <wp:docPr id="2" name="Text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67E35A4-F1E8-41C4-BEDC-80EB9C6F806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029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0DEF05" w14:textId="482D7C1E" w:rsidR="0017124B" w:rsidRPr="00252659" w:rsidRDefault="0017124B" w:rsidP="0017124B">
                            <w:pPr>
                              <w:wordWrap w:val="0"/>
                              <w:rPr>
                                <w:rFonts w:ascii="Times New Roman" w:eastAsiaTheme="majorEastAsia" w:hAnsi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4"/>
                              </w:rPr>
                            </w:pPr>
                            <w:r w:rsidRPr="00252659">
                              <w:rPr>
                                <w:rFonts w:ascii="Times New Roman" w:eastAsiaTheme="majorEastAsia" w:hAnsi="Times New Roman"/>
                                <w:b/>
                                <w:bCs/>
                                <w:color w:val="000000" w:themeColor="text1"/>
                                <w:kern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6F1BAB" id="_x0000_s1090" type="#_x0000_t202" style="position:absolute;margin-left:0;margin-top:.65pt;width:82.3pt;height:29.1pt;z-index:-25165619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" filled="f" stroked="f">
                <v:textbox style="mso-fit-shape-to-text:t">
                  <w:txbxContent>
                    <w:p w14:paraId="090DEF05" w14:textId="482D7C1E" w:rsidR="0017124B" w:rsidRPr="00252659" w:rsidRDefault="0017124B" w:rsidP="0017124B">
                      <w:pPr>
                        <w:wordWrap w:val="0"/>
                        <w:rPr>
                          <w:rFonts w:ascii="Times New Roman" w:eastAsiaTheme="majorEastAsia" w:hAnsi="Times New Roman"/>
                          <w:b/>
                          <w:bCs/>
                          <w:color w:val="000000" w:themeColor="text1"/>
                          <w:kern w:val="24"/>
                          <w:szCs w:val="24"/>
                        </w:rPr>
                      </w:pPr>
                      <w:r w:rsidRPr="00252659">
                        <w:rPr>
                          <w:rFonts w:ascii="Times New Roman" w:eastAsiaTheme="majorEastAsia" w:hAnsi="Times New Roman"/>
                          <w:b/>
                          <w:bCs/>
                          <w:color w:val="000000" w:themeColor="text1"/>
                          <w:kern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96017E" w14:textId="71F886C1" w:rsidR="0017124B" w:rsidRDefault="005C24DD" w:rsidP="0017124B">
      <w:pPr>
        <w:spacing w:after="0" w:line="480" w:lineRule="auto"/>
        <w:jc w:val="center"/>
        <w:rPr>
          <w:b/>
        </w:rPr>
      </w:pPr>
      <w:r>
        <w:object w:dxaOrig="8792" w:dyaOrig="6558" w14:anchorId="6E59BF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pt;height:169.5pt" o:ole="">
            <v:imagedata r:id="rId15" o:title=""/>
          </v:shape>
          <o:OLEObject Type="Embed" ProgID="SigmaPlotGraphicObject.9" ShapeID="_x0000_i1025" DrawAspect="Content" ObjectID="_1718004880" r:id="rId16"/>
        </w:object>
      </w:r>
      <w:r w:rsidR="00660EA7" w:rsidRPr="0017124B">
        <w:object w:dxaOrig="8846" w:dyaOrig="6611" w14:anchorId="21DF0C9C">
          <v:shape id="_x0000_i1026" type="#_x0000_t75" style="width:228pt;height:171pt" o:ole="">
            <v:imagedata r:id="rId17" o:title=""/>
          </v:shape>
          <o:OLEObject Type="Embed" ProgID="SigmaPlotGraphicObject.9" ShapeID="_x0000_i1026" DrawAspect="Content" ObjectID="_1718004881" r:id="rId18"/>
        </w:object>
      </w:r>
    </w:p>
    <w:p w14:paraId="7D4A9D52" w14:textId="30322C61" w:rsidR="00BC4FA1" w:rsidRPr="00A52AEE" w:rsidRDefault="0017124B" w:rsidP="00660EA7">
      <w:pPr>
        <w:spacing w:line="480" w:lineRule="auto"/>
      </w:pPr>
      <w:r w:rsidRPr="00EE4C74">
        <w:rPr>
          <w:b/>
          <w:bCs/>
        </w:rPr>
        <w:t>Figure S</w:t>
      </w:r>
      <w:r w:rsidR="00A805F4">
        <w:rPr>
          <w:b/>
          <w:bCs/>
        </w:rPr>
        <w:t>3</w:t>
      </w:r>
      <w:r w:rsidRPr="00EE4C74">
        <w:rPr>
          <w:b/>
          <w:bCs/>
        </w:rPr>
        <w:t>.</w:t>
      </w:r>
      <w:r w:rsidRPr="0017124B">
        <w:t xml:space="preserve"> </w:t>
      </w:r>
      <w:r w:rsidRPr="00BC4FA1">
        <w:rPr>
          <w:b/>
          <w:bCs/>
        </w:rPr>
        <w:t>Whole-cell biotransformation of formaldehyde</w:t>
      </w:r>
      <w:r w:rsidR="007E31C7">
        <w:rPr>
          <w:b/>
          <w:bCs/>
        </w:rPr>
        <w:t xml:space="preserve"> (1)</w:t>
      </w:r>
      <w:r w:rsidRPr="00BC4FA1">
        <w:rPr>
          <w:b/>
          <w:bCs/>
        </w:rPr>
        <w:t xml:space="preserve"> by </w:t>
      </w:r>
      <w:r w:rsidRPr="00BC4FA1">
        <w:rPr>
          <w:b/>
          <w:bCs/>
          <w:i/>
          <w:iCs/>
        </w:rPr>
        <w:t xml:space="preserve">E. coli </w:t>
      </w:r>
      <w:r w:rsidRPr="00BC4FA1">
        <w:rPr>
          <w:b/>
          <w:bCs/>
        </w:rPr>
        <w:t>ER2566</w:t>
      </w:r>
      <w:r w:rsidR="00A52AEE">
        <w:rPr>
          <w:b/>
          <w:bCs/>
        </w:rPr>
        <w:t xml:space="preserve"> </w:t>
      </w:r>
      <w:r w:rsidRPr="00A52AEE">
        <w:rPr>
          <w:b/>
          <w:bCs/>
        </w:rPr>
        <w:t xml:space="preserve">co-expressing </w:t>
      </w:r>
      <w:r w:rsidR="00BC4FA1" w:rsidRPr="00A52AEE">
        <w:rPr>
          <w:b/>
          <w:bCs/>
        </w:rPr>
        <w:t>Ec</w:t>
      </w:r>
      <w:r w:rsidRPr="00A52AEE">
        <w:rPr>
          <w:b/>
          <w:bCs/>
        </w:rPr>
        <w:t>GCL</w:t>
      </w:r>
      <w:r w:rsidR="00BC4FA1" w:rsidRPr="00A52AEE">
        <w:rPr>
          <w:rFonts w:ascii="Times New Roman"/>
          <w:b/>
          <w:bCs/>
          <w:color w:val="000000" w:themeColor="text1"/>
        </w:rPr>
        <w:t>_R484MN283QL478M</w:t>
      </w:r>
      <w:r w:rsidRPr="00A52AEE">
        <w:rPr>
          <w:b/>
          <w:bCs/>
        </w:rPr>
        <w:t xml:space="preserve"> and AldA with formaldehyde 50mM (A) and 75mM (B).</w:t>
      </w:r>
      <w:r w:rsidR="00BC4FA1" w:rsidRPr="00A52AEE">
        <w:rPr>
          <w:rFonts w:ascii="Times New Roman" w:eastAsia="맑은 고딕" w:hAnsi="Times New Roman"/>
          <w:b/>
          <w:bCs/>
          <w:kern w:val="2"/>
          <w:szCs w:val="24"/>
          <w:lang w:eastAsia="ko-KR"/>
        </w:rPr>
        <w:t xml:space="preserve"> </w:t>
      </w:r>
      <w:r w:rsidR="00EE4C74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 xml:space="preserve">The symbols indicate the concentrations of </w:t>
      </w:r>
      <w:r w:rsidR="00252659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>f</w:t>
      </w:r>
      <w:r w:rsidR="00EE4C74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 xml:space="preserve">ormaldehyde (▼), </w:t>
      </w:r>
      <w:r w:rsidR="00252659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>g</w:t>
      </w:r>
      <w:r w:rsidR="00EE4C74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>lycolaldehyde (</w:t>
      </w:r>
      <w:r w:rsidR="00EE4C74" w:rsidRPr="00A52AEE">
        <w:rPr>
          <w:rFonts w:ascii="Cambria Math" w:eastAsia="맑은 고딕" w:hAnsi="Cambria Math" w:cs="Cambria Math"/>
          <w:color w:val="008000"/>
          <w:kern w:val="2"/>
          <w:szCs w:val="24"/>
          <w:lang w:val="en-GB" w:eastAsia="ko-KR"/>
        </w:rPr>
        <w:t>◆</w:t>
      </w:r>
      <w:r w:rsidR="00EE4C74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 xml:space="preserve">), and </w:t>
      </w:r>
      <w:r w:rsidR="00252659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>g</w:t>
      </w:r>
      <w:r w:rsidR="00EE4C74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>lycolic acid (</w:t>
      </w:r>
      <w:r w:rsidR="00EE4C74" w:rsidRPr="00A52AEE">
        <w:rPr>
          <w:rFonts w:ascii="Times New Roman" w:eastAsia="맑은 고딕" w:hAnsi="Times New Roman"/>
          <w:color w:val="0000FF"/>
          <w:kern w:val="2"/>
          <w:szCs w:val="24"/>
          <w:lang w:val="en-GB" w:eastAsia="ko-KR"/>
        </w:rPr>
        <w:t>●</w:t>
      </w:r>
      <w:r w:rsidR="00EE4C74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>)</w:t>
      </w:r>
      <w:r w:rsidR="00C93A77" w:rsidRPr="00A52AEE">
        <w:rPr>
          <w:rFonts w:ascii="Times New Roman" w:eastAsia="맑은 고딕" w:hAnsi="Times New Roman"/>
          <w:kern w:val="2"/>
          <w:szCs w:val="24"/>
          <w:lang w:val="en-GB" w:eastAsia="ko-KR"/>
        </w:rPr>
        <w:t>.</w:t>
      </w:r>
    </w:p>
    <w:p w14:paraId="7FA2ACC6" w14:textId="6C7B1E28" w:rsidR="00E16CA4" w:rsidRDefault="00E16CA4" w:rsidP="00A52AEE">
      <w:pPr>
        <w:spacing w:line="480" w:lineRule="auto"/>
        <w:jc w:val="left"/>
        <w:rPr>
          <w:rFonts w:ascii="Times New Roman" w:hAnsi="Times New Roman"/>
          <w:b/>
          <w:bCs/>
          <w:szCs w:val="24"/>
        </w:rPr>
      </w:pPr>
    </w:p>
    <w:p w14:paraId="4A40CAF5" w14:textId="32B6FE88" w:rsidR="00A805F4" w:rsidRDefault="00A805F4" w:rsidP="00A52AEE">
      <w:pPr>
        <w:spacing w:line="480" w:lineRule="auto"/>
        <w:jc w:val="left"/>
        <w:rPr>
          <w:rFonts w:ascii="Times New Roman" w:hAnsi="Times New Roman"/>
          <w:b/>
          <w:bCs/>
          <w:szCs w:val="24"/>
        </w:rPr>
      </w:pPr>
    </w:p>
    <w:p w14:paraId="314F85F8" w14:textId="52D33769" w:rsidR="00A805F4" w:rsidRDefault="00A805F4" w:rsidP="00A52AEE">
      <w:pPr>
        <w:spacing w:line="480" w:lineRule="auto"/>
        <w:jc w:val="left"/>
        <w:rPr>
          <w:rFonts w:ascii="Times New Roman" w:hAnsi="Times New Roman"/>
          <w:b/>
          <w:bCs/>
          <w:szCs w:val="24"/>
        </w:rPr>
      </w:pPr>
    </w:p>
    <w:p w14:paraId="0C019974" w14:textId="77777777" w:rsidR="00A805F4" w:rsidRDefault="00A805F4" w:rsidP="00A52AEE">
      <w:pPr>
        <w:spacing w:line="480" w:lineRule="auto"/>
        <w:jc w:val="left"/>
        <w:rPr>
          <w:rFonts w:ascii="Times New Roman" w:hAnsi="Times New Roman"/>
          <w:szCs w:val="24"/>
        </w:rPr>
      </w:pPr>
    </w:p>
    <w:p w14:paraId="71906060" w14:textId="771EE479" w:rsidR="00E16CA4" w:rsidRDefault="00E16CA4" w:rsidP="00A52AEE">
      <w:pPr>
        <w:spacing w:line="480" w:lineRule="auto"/>
        <w:jc w:val="left"/>
        <w:rPr>
          <w:rFonts w:ascii="Times New Roman" w:hAnsi="Times New Roman"/>
          <w:szCs w:val="24"/>
        </w:rPr>
      </w:pPr>
    </w:p>
    <w:p w14:paraId="772FE539" w14:textId="0379B1DF" w:rsidR="00FC453B" w:rsidRDefault="00FC453B" w:rsidP="00A52AEE">
      <w:pPr>
        <w:spacing w:line="480" w:lineRule="auto"/>
        <w:jc w:val="left"/>
        <w:rPr>
          <w:rFonts w:ascii="Times New Roman" w:hAnsi="Times New Roman"/>
          <w:szCs w:val="24"/>
        </w:rPr>
      </w:pPr>
    </w:p>
    <w:p w14:paraId="6EA97CB8" w14:textId="77228E56" w:rsidR="00FC453B" w:rsidRDefault="00FC453B" w:rsidP="00A52AEE">
      <w:pPr>
        <w:spacing w:line="480" w:lineRule="auto"/>
        <w:jc w:val="left"/>
        <w:rPr>
          <w:rFonts w:ascii="Times New Roman" w:hAnsi="Times New Roman"/>
          <w:szCs w:val="24"/>
        </w:rPr>
      </w:pPr>
    </w:p>
    <w:p w14:paraId="03BB5DE0" w14:textId="460D0BC1" w:rsidR="00FC453B" w:rsidRDefault="00FC453B" w:rsidP="00A52AEE">
      <w:pPr>
        <w:spacing w:line="480" w:lineRule="auto"/>
        <w:jc w:val="left"/>
        <w:rPr>
          <w:rFonts w:ascii="Times New Roman" w:hAnsi="Times New Roman"/>
          <w:szCs w:val="24"/>
        </w:rPr>
      </w:pPr>
    </w:p>
    <w:p w14:paraId="7D88B97C" w14:textId="41BD8727" w:rsidR="00FC453B" w:rsidRPr="00FC453B" w:rsidRDefault="00FC453B" w:rsidP="00A52AEE">
      <w:pPr>
        <w:spacing w:line="480" w:lineRule="auto"/>
        <w:jc w:val="left"/>
        <w:rPr>
          <w:rFonts w:ascii="Times New Roman" w:hAnsi="Times New Roman"/>
          <w:b/>
          <w:bCs/>
          <w:sz w:val="28"/>
          <w:szCs w:val="28"/>
          <w:u w:val="single"/>
          <w:lang w:eastAsia="ko-KR"/>
        </w:rPr>
      </w:pPr>
      <w:r w:rsidRPr="00FC453B">
        <w:rPr>
          <w:rFonts w:ascii="Times New Roman" w:hAnsi="Times New Roman" w:hint="eastAsia"/>
          <w:b/>
          <w:bCs/>
          <w:sz w:val="28"/>
          <w:szCs w:val="28"/>
          <w:u w:val="single"/>
          <w:lang w:eastAsia="ko-KR"/>
        </w:rPr>
        <w:lastRenderedPageBreak/>
        <w:t>R</w:t>
      </w:r>
      <w:r w:rsidRPr="00FC453B">
        <w:rPr>
          <w:rFonts w:ascii="Times New Roman" w:hAnsi="Times New Roman"/>
          <w:b/>
          <w:bCs/>
          <w:sz w:val="28"/>
          <w:szCs w:val="28"/>
          <w:u w:val="single"/>
          <w:lang w:eastAsia="ko-KR"/>
        </w:rPr>
        <w:t>eferences</w:t>
      </w:r>
    </w:p>
    <w:p w14:paraId="0EB8BBFD" w14:textId="65DF763E" w:rsidR="00AD1DE2" w:rsidRPr="00AD1DE2" w:rsidRDefault="00E16CA4" w:rsidP="00AD1DE2">
      <w:pPr>
        <w:pStyle w:val="EndNoteBibliography"/>
        <w:spacing w:after="0"/>
        <w:ind w:left="720" w:hanging="720"/>
      </w:pPr>
      <w:r>
        <w:rPr>
          <w:szCs w:val="24"/>
        </w:rPr>
        <w:fldChar w:fldCharType="begin"/>
      </w:r>
      <w:r>
        <w:rPr>
          <w:szCs w:val="24"/>
        </w:rPr>
        <w:instrText xml:space="preserve"> ADDIN EN.REFLIST </w:instrText>
      </w:r>
      <w:r>
        <w:rPr>
          <w:szCs w:val="24"/>
        </w:rPr>
        <w:fldChar w:fldCharType="separate"/>
      </w:r>
      <w:r w:rsidR="00AD1DE2" w:rsidRPr="00AD1DE2">
        <w:t>1.</w:t>
      </w:r>
      <w:r w:rsidR="00AD1DE2" w:rsidRPr="00AD1DE2">
        <w:tab/>
        <w:t xml:space="preserve">Kaplun, A. et al. Glyoxylate carboligase lacks the canonical active site glutamate of thiamine-dependent enzymes. </w:t>
      </w:r>
      <w:r w:rsidR="00AD1DE2" w:rsidRPr="00AD1DE2">
        <w:rPr>
          <w:i/>
        </w:rPr>
        <w:t>Nat</w:t>
      </w:r>
      <w:r w:rsidR="00AD1DE2">
        <w:rPr>
          <w:i/>
        </w:rPr>
        <w:t>. Chem. Biol.</w:t>
      </w:r>
      <w:r w:rsidR="00AD1DE2" w:rsidRPr="00AD1DE2">
        <w:t xml:space="preserve"> </w:t>
      </w:r>
      <w:r w:rsidR="00AD1DE2" w:rsidRPr="00AD1DE2">
        <w:rPr>
          <w:b/>
        </w:rPr>
        <w:t>4</w:t>
      </w:r>
      <w:r w:rsidR="00AD1DE2" w:rsidRPr="00AD1DE2">
        <w:t>, 113 (2008).</w:t>
      </w:r>
    </w:p>
    <w:p w14:paraId="70221A1A" w14:textId="1D58B1F2" w:rsidR="00AD1DE2" w:rsidRPr="00AD1DE2" w:rsidRDefault="00AD1DE2" w:rsidP="00AD1DE2">
      <w:pPr>
        <w:pStyle w:val="EndNoteBibliography"/>
        <w:spacing w:after="0"/>
        <w:ind w:left="720" w:hanging="720"/>
      </w:pPr>
      <w:r w:rsidRPr="00AD1DE2">
        <w:t>2.</w:t>
      </w:r>
      <w:r w:rsidRPr="00AD1DE2">
        <w:tab/>
        <w:t xml:space="preserve">Son, H.F., Park, S., Yoo, T.H., Jung, G.Y. &amp; Kim, K.-J. Structural insights into the production of 3-hydroxypropionic acid by aldehyde dehydrogenase from Azospirillum brasilense. </w:t>
      </w:r>
      <w:r w:rsidRPr="00AD1DE2">
        <w:rPr>
          <w:i/>
        </w:rPr>
        <w:t>Sci</w:t>
      </w:r>
      <w:r>
        <w:rPr>
          <w:i/>
        </w:rPr>
        <w:t>.</w:t>
      </w:r>
      <w:r w:rsidRPr="00AD1DE2">
        <w:rPr>
          <w:i/>
        </w:rPr>
        <w:t xml:space="preserve"> Rep</w:t>
      </w:r>
      <w:r>
        <w:rPr>
          <w:i/>
        </w:rPr>
        <w:t xml:space="preserve">. </w:t>
      </w:r>
      <w:r w:rsidRPr="00AD1DE2">
        <w:rPr>
          <w:b/>
        </w:rPr>
        <w:t>7</w:t>
      </w:r>
      <w:r w:rsidRPr="00AD1DE2">
        <w:t>, 1-10 (2017).</w:t>
      </w:r>
    </w:p>
    <w:p w14:paraId="7D22476C" w14:textId="63F9690A" w:rsidR="00AD1DE2" w:rsidRPr="00AD1DE2" w:rsidRDefault="00AD1DE2" w:rsidP="00AD1DE2">
      <w:pPr>
        <w:pStyle w:val="EndNoteBibliography"/>
        <w:ind w:left="720" w:hanging="720"/>
      </w:pPr>
      <w:r w:rsidRPr="00AD1DE2">
        <w:t>3.</w:t>
      </w:r>
      <w:r w:rsidRPr="00AD1DE2">
        <w:tab/>
        <w:t xml:space="preserve">Jiang, Y. et al. Multigene editing in the Escherichia coli genome via the CRISPR-Cas9 system. </w:t>
      </w:r>
      <w:r w:rsidRPr="00AD1DE2">
        <w:rPr>
          <w:i/>
        </w:rPr>
        <w:t>Appl. Environ. Microbiol.</w:t>
      </w:r>
      <w:r w:rsidRPr="00AD1DE2">
        <w:t xml:space="preserve"> </w:t>
      </w:r>
      <w:r w:rsidRPr="00AD1DE2">
        <w:rPr>
          <w:b/>
        </w:rPr>
        <w:t>81</w:t>
      </w:r>
      <w:r w:rsidRPr="00AD1DE2">
        <w:t>, 2506-2514 (2015).</w:t>
      </w:r>
    </w:p>
    <w:p w14:paraId="3A05AB33" w14:textId="10508C47" w:rsidR="00E341B8" w:rsidRPr="00A52AEE" w:rsidRDefault="00E16CA4" w:rsidP="00A52AEE">
      <w:pPr>
        <w:spacing w:line="480" w:lineRule="auto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fldChar w:fldCharType="end"/>
      </w:r>
    </w:p>
    <w:sectPr w:rsidR="00E341B8" w:rsidRPr="00A52AEE" w:rsidSect="00CA25B8">
      <w:footerReference w:type="even" r:id="rId19"/>
      <w:footerReference w:type="default" r:id="rId20"/>
      <w:type w:val="continuous"/>
      <w:pgSz w:w="12240" w:h="15840"/>
      <w:pgMar w:top="1440" w:right="1440" w:bottom="1440" w:left="1440" w:header="0" w:footer="567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1866D" w14:textId="77777777" w:rsidR="00065FA8" w:rsidRDefault="00065FA8">
      <w:r>
        <w:separator/>
      </w:r>
    </w:p>
  </w:endnote>
  <w:endnote w:type="continuationSeparator" w:id="0">
    <w:p w14:paraId="050D1821" w14:textId="77777777" w:rsidR="00065FA8" w:rsidRDefault="00065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A0C7" w14:textId="77777777" w:rsidR="00433051" w:rsidRDefault="00433051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584AD2CD" w14:textId="77777777" w:rsidR="00433051" w:rsidRDefault="00433051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6552541"/>
      <w:docPartObj>
        <w:docPartGallery w:val="Page Numbers (Bottom of Page)"/>
        <w:docPartUnique/>
      </w:docPartObj>
    </w:sdtPr>
    <w:sdtContent>
      <w:p w14:paraId="328F3623" w14:textId="77777777" w:rsidR="00CA25B8" w:rsidRDefault="00CA25B8">
        <w:pPr>
          <w:pStyle w:val="a7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8065E" w:rsidRPr="00C8065E">
          <w:rPr>
            <w:noProof/>
            <w:lang w:val="ko-KR" w:eastAsia="ko-KR"/>
          </w:rPr>
          <w:t>14</w:t>
        </w:r>
        <w:r>
          <w:fldChar w:fldCharType="end"/>
        </w:r>
      </w:p>
    </w:sdtContent>
  </w:sdt>
  <w:p w14:paraId="3B1CA6BF" w14:textId="77777777" w:rsidR="00433051" w:rsidRDefault="00433051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30548" w14:textId="77777777" w:rsidR="00065FA8" w:rsidRDefault="00065FA8">
      <w:r>
        <w:separator/>
      </w:r>
    </w:p>
  </w:footnote>
  <w:footnote w:type="continuationSeparator" w:id="0">
    <w:p w14:paraId="1A0F21CC" w14:textId="77777777" w:rsidR="00065FA8" w:rsidRDefault="00065F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244416502">
    <w:abstractNumId w:val="8"/>
  </w:num>
  <w:num w:numId="2" w16cid:durableId="1039864402">
    <w:abstractNumId w:val="6"/>
  </w:num>
  <w:num w:numId="3" w16cid:durableId="1376393155">
    <w:abstractNumId w:val="9"/>
  </w:num>
  <w:num w:numId="4" w16cid:durableId="126169775">
    <w:abstractNumId w:val="7"/>
  </w:num>
  <w:num w:numId="5" w16cid:durableId="1825925988">
    <w:abstractNumId w:val="5"/>
  </w:num>
  <w:num w:numId="6" w16cid:durableId="234826395">
    <w:abstractNumId w:val="4"/>
  </w:num>
  <w:num w:numId="7" w16cid:durableId="2063822548">
    <w:abstractNumId w:val="3"/>
  </w:num>
  <w:num w:numId="8" w16cid:durableId="77606705">
    <w:abstractNumId w:val="1"/>
  </w:num>
  <w:num w:numId="9" w16cid:durableId="712997534">
    <w:abstractNumId w:val="0"/>
  </w:num>
  <w:num w:numId="10" w16cid:durableId="5643357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v5xxpx2v25eqez0x2xttszrazvrft9z5et&quot;&gt;OMV_ EndNote Library&lt;record-ids&gt;&lt;item&gt;77&lt;/item&gt;&lt;item&gt;146&lt;/item&gt;&lt;item&gt;157&lt;/item&gt;&lt;/record-ids&gt;&lt;/item&gt;&lt;/Libraries&gt;"/>
  </w:docVars>
  <w:rsids>
    <w:rsidRoot w:val="009C137F"/>
    <w:rsid w:val="000002F2"/>
    <w:rsid w:val="00012A04"/>
    <w:rsid w:val="00012A32"/>
    <w:rsid w:val="00031C8E"/>
    <w:rsid w:val="00034AE5"/>
    <w:rsid w:val="000456E5"/>
    <w:rsid w:val="000529B2"/>
    <w:rsid w:val="0005660F"/>
    <w:rsid w:val="00065FA8"/>
    <w:rsid w:val="000702AD"/>
    <w:rsid w:val="000732A5"/>
    <w:rsid w:val="00080B5C"/>
    <w:rsid w:val="00086005"/>
    <w:rsid w:val="00093017"/>
    <w:rsid w:val="0009342E"/>
    <w:rsid w:val="000A0A0A"/>
    <w:rsid w:val="000B2EEB"/>
    <w:rsid w:val="000B2F05"/>
    <w:rsid w:val="000B5610"/>
    <w:rsid w:val="000B75FF"/>
    <w:rsid w:val="000C05CC"/>
    <w:rsid w:val="000C2937"/>
    <w:rsid w:val="000C5073"/>
    <w:rsid w:val="000D6BEF"/>
    <w:rsid w:val="000E0BE8"/>
    <w:rsid w:val="000E57F9"/>
    <w:rsid w:val="000F3CAE"/>
    <w:rsid w:val="000F5AE7"/>
    <w:rsid w:val="001143AB"/>
    <w:rsid w:val="00120423"/>
    <w:rsid w:val="00123FC8"/>
    <w:rsid w:val="00125079"/>
    <w:rsid w:val="0012614A"/>
    <w:rsid w:val="001415AE"/>
    <w:rsid w:val="00146155"/>
    <w:rsid w:val="00146900"/>
    <w:rsid w:val="00155C12"/>
    <w:rsid w:val="0015694C"/>
    <w:rsid w:val="0017124B"/>
    <w:rsid w:val="001837C2"/>
    <w:rsid w:val="001941E6"/>
    <w:rsid w:val="00195ACA"/>
    <w:rsid w:val="001A00A9"/>
    <w:rsid w:val="001A0DBD"/>
    <w:rsid w:val="001A10C3"/>
    <w:rsid w:val="001A1846"/>
    <w:rsid w:val="001A6E89"/>
    <w:rsid w:val="001A7A90"/>
    <w:rsid w:val="001B0319"/>
    <w:rsid w:val="001B736A"/>
    <w:rsid w:val="001C4F12"/>
    <w:rsid w:val="001C7189"/>
    <w:rsid w:val="001F475B"/>
    <w:rsid w:val="00212B1D"/>
    <w:rsid w:val="00224E7C"/>
    <w:rsid w:val="00233659"/>
    <w:rsid w:val="00252659"/>
    <w:rsid w:val="00255BB7"/>
    <w:rsid w:val="00261CA9"/>
    <w:rsid w:val="002639F5"/>
    <w:rsid w:val="002660DB"/>
    <w:rsid w:val="00271A02"/>
    <w:rsid w:val="0028081B"/>
    <w:rsid w:val="0029253C"/>
    <w:rsid w:val="002A7493"/>
    <w:rsid w:val="002A74CB"/>
    <w:rsid w:val="002B3AEE"/>
    <w:rsid w:val="002C2ED8"/>
    <w:rsid w:val="002C3431"/>
    <w:rsid w:val="002D4670"/>
    <w:rsid w:val="002D5F41"/>
    <w:rsid w:val="002D64B6"/>
    <w:rsid w:val="002E087F"/>
    <w:rsid w:val="002F6D6D"/>
    <w:rsid w:val="00306617"/>
    <w:rsid w:val="0031373B"/>
    <w:rsid w:val="00315301"/>
    <w:rsid w:val="00317CF2"/>
    <w:rsid w:val="003208F9"/>
    <w:rsid w:val="0032116D"/>
    <w:rsid w:val="00324128"/>
    <w:rsid w:val="00324315"/>
    <w:rsid w:val="00336B04"/>
    <w:rsid w:val="00360642"/>
    <w:rsid w:val="00361E35"/>
    <w:rsid w:val="003664E9"/>
    <w:rsid w:val="0036744C"/>
    <w:rsid w:val="003679A1"/>
    <w:rsid w:val="0038530C"/>
    <w:rsid w:val="003A37B0"/>
    <w:rsid w:val="003A42F0"/>
    <w:rsid w:val="003B4AF3"/>
    <w:rsid w:val="003E19F0"/>
    <w:rsid w:val="003E1F76"/>
    <w:rsid w:val="003E49C1"/>
    <w:rsid w:val="003F5657"/>
    <w:rsid w:val="0041323F"/>
    <w:rsid w:val="00433051"/>
    <w:rsid w:val="004516F5"/>
    <w:rsid w:val="00451FAD"/>
    <w:rsid w:val="00475FD2"/>
    <w:rsid w:val="00480FE8"/>
    <w:rsid w:val="004947D3"/>
    <w:rsid w:val="004A0D9D"/>
    <w:rsid w:val="004E091C"/>
    <w:rsid w:val="004E283C"/>
    <w:rsid w:val="004E6CC0"/>
    <w:rsid w:val="004E7185"/>
    <w:rsid w:val="004E7B54"/>
    <w:rsid w:val="004F25E8"/>
    <w:rsid w:val="004F4C26"/>
    <w:rsid w:val="0052664F"/>
    <w:rsid w:val="00533ABD"/>
    <w:rsid w:val="00534A5E"/>
    <w:rsid w:val="005364D5"/>
    <w:rsid w:val="00553080"/>
    <w:rsid w:val="005553EF"/>
    <w:rsid w:val="00567E81"/>
    <w:rsid w:val="005778E1"/>
    <w:rsid w:val="00584FA4"/>
    <w:rsid w:val="00591A57"/>
    <w:rsid w:val="00591F0F"/>
    <w:rsid w:val="00594572"/>
    <w:rsid w:val="005A6E9B"/>
    <w:rsid w:val="005B2C2F"/>
    <w:rsid w:val="005C24DD"/>
    <w:rsid w:val="005C46C3"/>
    <w:rsid w:val="005C609B"/>
    <w:rsid w:val="005D0C10"/>
    <w:rsid w:val="005E1B53"/>
    <w:rsid w:val="005E26B7"/>
    <w:rsid w:val="005F42BA"/>
    <w:rsid w:val="006020BE"/>
    <w:rsid w:val="0060710B"/>
    <w:rsid w:val="006119E8"/>
    <w:rsid w:val="00611F64"/>
    <w:rsid w:val="006165CF"/>
    <w:rsid w:val="00621E4E"/>
    <w:rsid w:val="00625635"/>
    <w:rsid w:val="006455A5"/>
    <w:rsid w:val="00646F64"/>
    <w:rsid w:val="006514F6"/>
    <w:rsid w:val="0065592C"/>
    <w:rsid w:val="006562F2"/>
    <w:rsid w:val="00660EA7"/>
    <w:rsid w:val="0066604C"/>
    <w:rsid w:val="0066639B"/>
    <w:rsid w:val="00670295"/>
    <w:rsid w:val="00683131"/>
    <w:rsid w:val="00690CDC"/>
    <w:rsid w:val="006915E2"/>
    <w:rsid w:val="006A17B3"/>
    <w:rsid w:val="006A3E34"/>
    <w:rsid w:val="006B2581"/>
    <w:rsid w:val="006C20C2"/>
    <w:rsid w:val="006C272C"/>
    <w:rsid w:val="006D2F9B"/>
    <w:rsid w:val="006D786B"/>
    <w:rsid w:val="006E45BF"/>
    <w:rsid w:val="006F2B18"/>
    <w:rsid w:val="007000D9"/>
    <w:rsid w:val="00706FC4"/>
    <w:rsid w:val="007238CF"/>
    <w:rsid w:val="0072662F"/>
    <w:rsid w:val="00737211"/>
    <w:rsid w:val="00747701"/>
    <w:rsid w:val="00750ECA"/>
    <w:rsid w:val="00752944"/>
    <w:rsid w:val="0075377E"/>
    <w:rsid w:val="007543FF"/>
    <w:rsid w:val="00754E3C"/>
    <w:rsid w:val="00756DBB"/>
    <w:rsid w:val="007629D3"/>
    <w:rsid w:val="007630E0"/>
    <w:rsid w:val="0076767C"/>
    <w:rsid w:val="00771302"/>
    <w:rsid w:val="00772047"/>
    <w:rsid w:val="0077714F"/>
    <w:rsid w:val="007842F7"/>
    <w:rsid w:val="00792E61"/>
    <w:rsid w:val="00794616"/>
    <w:rsid w:val="007A01BC"/>
    <w:rsid w:val="007A11AD"/>
    <w:rsid w:val="007A5390"/>
    <w:rsid w:val="007C0BB6"/>
    <w:rsid w:val="007C1674"/>
    <w:rsid w:val="007C3E2D"/>
    <w:rsid w:val="007C48B8"/>
    <w:rsid w:val="007E07A9"/>
    <w:rsid w:val="007E31C7"/>
    <w:rsid w:val="007F01E6"/>
    <w:rsid w:val="007F6225"/>
    <w:rsid w:val="008047DE"/>
    <w:rsid w:val="00817B5A"/>
    <w:rsid w:val="00820E4F"/>
    <w:rsid w:val="00823F44"/>
    <w:rsid w:val="008324C8"/>
    <w:rsid w:val="008368D9"/>
    <w:rsid w:val="00840548"/>
    <w:rsid w:val="00842373"/>
    <w:rsid w:val="00842C18"/>
    <w:rsid w:val="00842C5F"/>
    <w:rsid w:val="0084316E"/>
    <w:rsid w:val="00845DF3"/>
    <w:rsid w:val="008474F0"/>
    <w:rsid w:val="0085538F"/>
    <w:rsid w:val="00855C21"/>
    <w:rsid w:val="008633FA"/>
    <w:rsid w:val="00863798"/>
    <w:rsid w:val="008655C0"/>
    <w:rsid w:val="00865B8F"/>
    <w:rsid w:val="0088486D"/>
    <w:rsid w:val="0089095F"/>
    <w:rsid w:val="008A7F27"/>
    <w:rsid w:val="008B2448"/>
    <w:rsid w:val="008B2519"/>
    <w:rsid w:val="008B6F8B"/>
    <w:rsid w:val="008B72C9"/>
    <w:rsid w:val="008C48F8"/>
    <w:rsid w:val="008C7262"/>
    <w:rsid w:val="008C79D0"/>
    <w:rsid w:val="008D30F9"/>
    <w:rsid w:val="008D53B2"/>
    <w:rsid w:val="008D73DC"/>
    <w:rsid w:val="008E4984"/>
    <w:rsid w:val="00912169"/>
    <w:rsid w:val="00914D2C"/>
    <w:rsid w:val="0092037A"/>
    <w:rsid w:val="00922ED7"/>
    <w:rsid w:val="009246AD"/>
    <w:rsid w:val="009350F8"/>
    <w:rsid w:val="0093750C"/>
    <w:rsid w:val="00953381"/>
    <w:rsid w:val="00953AA6"/>
    <w:rsid w:val="0096507B"/>
    <w:rsid w:val="009742D5"/>
    <w:rsid w:val="00976072"/>
    <w:rsid w:val="00977B27"/>
    <w:rsid w:val="009813E7"/>
    <w:rsid w:val="00996D7B"/>
    <w:rsid w:val="00997689"/>
    <w:rsid w:val="009A3DEF"/>
    <w:rsid w:val="009B398B"/>
    <w:rsid w:val="009C0ED2"/>
    <w:rsid w:val="009C137F"/>
    <w:rsid w:val="009C6397"/>
    <w:rsid w:val="009C64F0"/>
    <w:rsid w:val="009D34A7"/>
    <w:rsid w:val="009D43F7"/>
    <w:rsid w:val="009D7355"/>
    <w:rsid w:val="009E71CB"/>
    <w:rsid w:val="009F2E7E"/>
    <w:rsid w:val="009F3651"/>
    <w:rsid w:val="00A02D62"/>
    <w:rsid w:val="00A03DB2"/>
    <w:rsid w:val="00A20EB5"/>
    <w:rsid w:val="00A25C8D"/>
    <w:rsid w:val="00A27EFC"/>
    <w:rsid w:val="00A31CEB"/>
    <w:rsid w:val="00A34104"/>
    <w:rsid w:val="00A35171"/>
    <w:rsid w:val="00A37053"/>
    <w:rsid w:val="00A408C1"/>
    <w:rsid w:val="00A433D1"/>
    <w:rsid w:val="00A52AEE"/>
    <w:rsid w:val="00A57503"/>
    <w:rsid w:val="00A6536A"/>
    <w:rsid w:val="00A675AA"/>
    <w:rsid w:val="00A7030B"/>
    <w:rsid w:val="00A751BA"/>
    <w:rsid w:val="00A764EF"/>
    <w:rsid w:val="00A805F4"/>
    <w:rsid w:val="00A87216"/>
    <w:rsid w:val="00A902C9"/>
    <w:rsid w:val="00AA035C"/>
    <w:rsid w:val="00AB34C5"/>
    <w:rsid w:val="00AB453D"/>
    <w:rsid w:val="00AD1DE2"/>
    <w:rsid w:val="00AD6972"/>
    <w:rsid w:val="00AD7BD9"/>
    <w:rsid w:val="00AE6805"/>
    <w:rsid w:val="00AF4F6D"/>
    <w:rsid w:val="00AF7F6A"/>
    <w:rsid w:val="00B05A88"/>
    <w:rsid w:val="00B05D33"/>
    <w:rsid w:val="00B06712"/>
    <w:rsid w:val="00B10EDC"/>
    <w:rsid w:val="00B13BDF"/>
    <w:rsid w:val="00B32289"/>
    <w:rsid w:val="00B44641"/>
    <w:rsid w:val="00B46AB4"/>
    <w:rsid w:val="00B47A7C"/>
    <w:rsid w:val="00B57084"/>
    <w:rsid w:val="00B60E22"/>
    <w:rsid w:val="00B65E7C"/>
    <w:rsid w:val="00B72041"/>
    <w:rsid w:val="00B7618D"/>
    <w:rsid w:val="00B77419"/>
    <w:rsid w:val="00B807AC"/>
    <w:rsid w:val="00B811F2"/>
    <w:rsid w:val="00B87091"/>
    <w:rsid w:val="00B94BD8"/>
    <w:rsid w:val="00BB1954"/>
    <w:rsid w:val="00BB2B9D"/>
    <w:rsid w:val="00BB5A71"/>
    <w:rsid w:val="00BC4FA1"/>
    <w:rsid w:val="00BC7676"/>
    <w:rsid w:val="00BD2C44"/>
    <w:rsid w:val="00BD44E8"/>
    <w:rsid w:val="00BD72D9"/>
    <w:rsid w:val="00BF09C1"/>
    <w:rsid w:val="00BF534B"/>
    <w:rsid w:val="00C0059B"/>
    <w:rsid w:val="00C0207C"/>
    <w:rsid w:val="00C02D94"/>
    <w:rsid w:val="00C10EE0"/>
    <w:rsid w:val="00C12556"/>
    <w:rsid w:val="00C2660C"/>
    <w:rsid w:val="00C308EB"/>
    <w:rsid w:val="00C370E7"/>
    <w:rsid w:val="00C60C7D"/>
    <w:rsid w:val="00C6170A"/>
    <w:rsid w:val="00C6438F"/>
    <w:rsid w:val="00C647C4"/>
    <w:rsid w:val="00C8065E"/>
    <w:rsid w:val="00C83A36"/>
    <w:rsid w:val="00C85E49"/>
    <w:rsid w:val="00C87C09"/>
    <w:rsid w:val="00C9090A"/>
    <w:rsid w:val="00C90D6A"/>
    <w:rsid w:val="00C93A77"/>
    <w:rsid w:val="00C958CE"/>
    <w:rsid w:val="00C95931"/>
    <w:rsid w:val="00CA25B8"/>
    <w:rsid w:val="00CA6592"/>
    <w:rsid w:val="00CC01AF"/>
    <w:rsid w:val="00CC07A3"/>
    <w:rsid w:val="00CC2582"/>
    <w:rsid w:val="00CD2DD8"/>
    <w:rsid w:val="00CE716D"/>
    <w:rsid w:val="00CF720D"/>
    <w:rsid w:val="00CF7913"/>
    <w:rsid w:val="00D0635F"/>
    <w:rsid w:val="00D318E5"/>
    <w:rsid w:val="00D32E24"/>
    <w:rsid w:val="00D450A3"/>
    <w:rsid w:val="00D50FCE"/>
    <w:rsid w:val="00D522E0"/>
    <w:rsid w:val="00D62455"/>
    <w:rsid w:val="00D6719A"/>
    <w:rsid w:val="00D7582C"/>
    <w:rsid w:val="00D839CE"/>
    <w:rsid w:val="00D912C0"/>
    <w:rsid w:val="00D97FC4"/>
    <w:rsid w:val="00DB0F04"/>
    <w:rsid w:val="00DB3F5F"/>
    <w:rsid w:val="00DB4652"/>
    <w:rsid w:val="00DB7A56"/>
    <w:rsid w:val="00DD2D6F"/>
    <w:rsid w:val="00DD6DBB"/>
    <w:rsid w:val="00DF3647"/>
    <w:rsid w:val="00E074F2"/>
    <w:rsid w:val="00E07847"/>
    <w:rsid w:val="00E07D13"/>
    <w:rsid w:val="00E121BE"/>
    <w:rsid w:val="00E16CA4"/>
    <w:rsid w:val="00E2240C"/>
    <w:rsid w:val="00E238E2"/>
    <w:rsid w:val="00E341B8"/>
    <w:rsid w:val="00E470DA"/>
    <w:rsid w:val="00E5441E"/>
    <w:rsid w:val="00E74583"/>
    <w:rsid w:val="00E74DC7"/>
    <w:rsid w:val="00E76852"/>
    <w:rsid w:val="00E83E60"/>
    <w:rsid w:val="00E85055"/>
    <w:rsid w:val="00E85194"/>
    <w:rsid w:val="00E85EB9"/>
    <w:rsid w:val="00E87D5B"/>
    <w:rsid w:val="00E91482"/>
    <w:rsid w:val="00E92D02"/>
    <w:rsid w:val="00E932B5"/>
    <w:rsid w:val="00E96302"/>
    <w:rsid w:val="00EA67FF"/>
    <w:rsid w:val="00EC07BB"/>
    <w:rsid w:val="00EC1C08"/>
    <w:rsid w:val="00ED0445"/>
    <w:rsid w:val="00EE4C74"/>
    <w:rsid w:val="00EE6281"/>
    <w:rsid w:val="00EF3BF8"/>
    <w:rsid w:val="00EF5D2E"/>
    <w:rsid w:val="00F134F5"/>
    <w:rsid w:val="00F17C48"/>
    <w:rsid w:val="00F26FC3"/>
    <w:rsid w:val="00F333BD"/>
    <w:rsid w:val="00F34665"/>
    <w:rsid w:val="00F40C8F"/>
    <w:rsid w:val="00F44C83"/>
    <w:rsid w:val="00F4760A"/>
    <w:rsid w:val="00F47B85"/>
    <w:rsid w:val="00F50901"/>
    <w:rsid w:val="00F524A8"/>
    <w:rsid w:val="00F54BDD"/>
    <w:rsid w:val="00F5645C"/>
    <w:rsid w:val="00F62FD6"/>
    <w:rsid w:val="00F7414C"/>
    <w:rsid w:val="00F91DF0"/>
    <w:rsid w:val="00F93A8D"/>
    <w:rsid w:val="00F94F7F"/>
    <w:rsid w:val="00F97CCE"/>
    <w:rsid w:val="00FA00CC"/>
    <w:rsid w:val="00FA72D9"/>
    <w:rsid w:val="00FB0C25"/>
    <w:rsid w:val="00FC453B"/>
    <w:rsid w:val="00FC7622"/>
    <w:rsid w:val="00FD099F"/>
    <w:rsid w:val="00FD7BF5"/>
    <w:rsid w:val="00FE4039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B57248"/>
  <w15:docId w15:val="{C32F39BD-83B4-4612-999E-0D284852E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uiPriority w:val="99"/>
    <w:rPr>
      <w:color w:val="0000FF"/>
      <w:u w:val="single"/>
    </w:rPr>
  </w:style>
  <w:style w:type="paragraph" w:styleId="a7">
    <w:name w:val="footer"/>
    <w:basedOn w:val="a"/>
    <w:link w:val="Char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link w:val="Char0"/>
    <w:uiPriority w:val="99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aa">
    <w:name w:val="header"/>
    <w:basedOn w:val="a"/>
    <w:link w:val="Char1"/>
    <w:uiPriority w:val="99"/>
    <w:unhideWhenUsed/>
    <w:rsid w:val="002C2ED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a"/>
    <w:uiPriority w:val="99"/>
    <w:rsid w:val="002C2ED8"/>
    <w:rPr>
      <w:rFonts w:ascii="Times" w:hAnsi="Times"/>
      <w:sz w:val="24"/>
    </w:rPr>
  </w:style>
  <w:style w:type="character" w:customStyle="1" w:styleId="acopre1">
    <w:name w:val="acopre1"/>
    <w:basedOn w:val="a0"/>
    <w:rsid w:val="00146900"/>
  </w:style>
  <w:style w:type="paragraph" w:customStyle="1" w:styleId="Authors">
    <w:name w:val="Authors"/>
    <w:basedOn w:val="a"/>
    <w:rsid w:val="00146900"/>
    <w:pPr>
      <w:spacing w:before="360" w:after="240" w:line="260" w:lineRule="exact"/>
      <w:jc w:val="left"/>
    </w:pPr>
    <w:rPr>
      <w:rFonts w:ascii="Times New Roman" w:eastAsia="MS Mincho" w:hAnsi="Times New Roman"/>
      <w:sz w:val="28"/>
      <w:szCs w:val="24"/>
      <w:lang w:val="en-GB" w:eastAsia="ja-JP"/>
    </w:rPr>
  </w:style>
  <w:style w:type="paragraph" w:customStyle="1" w:styleId="Address">
    <w:name w:val="Address"/>
    <w:basedOn w:val="a"/>
    <w:rsid w:val="00146900"/>
    <w:pPr>
      <w:spacing w:after="0"/>
      <w:ind w:left="284" w:hanging="284"/>
      <w:jc w:val="left"/>
    </w:pPr>
    <w:rPr>
      <w:rFonts w:ascii="Times New Roman" w:eastAsia="MS Mincho" w:hAnsi="Times New Roman"/>
      <w:sz w:val="20"/>
      <w:szCs w:val="24"/>
      <w:lang w:val="de-DE" w:eastAsia="ja-JP"/>
    </w:rPr>
  </w:style>
  <w:style w:type="paragraph" w:styleId="ab">
    <w:name w:val="Normal (Web)"/>
    <w:basedOn w:val="a"/>
    <w:uiPriority w:val="99"/>
    <w:semiHidden/>
    <w:unhideWhenUsed/>
    <w:rsid w:val="00146900"/>
    <w:pPr>
      <w:spacing w:before="100" w:beforeAutospacing="1" w:after="100" w:afterAutospacing="1"/>
      <w:jc w:val="left"/>
    </w:pPr>
    <w:rPr>
      <w:rFonts w:ascii="굴림" w:eastAsia="굴림" w:hAnsi="굴림" w:cs="굴림"/>
      <w:szCs w:val="24"/>
      <w:lang w:eastAsia="ko-KR"/>
    </w:rPr>
  </w:style>
  <w:style w:type="character" w:customStyle="1" w:styleId="Char">
    <w:name w:val="바닥글 Char"/>
    <w:basedOn w:val="a0"/>
    <w:link w:val="a7"/>
    <w:uiPriority w:val="99"/>
    <w:rsid w:val="00146900"/>
    <w:rPr>
      <w:rFonts w:ascii="Times" w:hAnsi="Times"/>
      <w:sz w:val="24"/>
    </w:rPr>
  </w:style>
  <w:style w:type="character" w:customStyle="1" w:styleId="A23">
    <w:name w:val="A23"/>
    <w:uiPriority w:val="99"/>
    <w:rsid w:val="00146900"/>
    <w:rPr>
      <w:rFonts w:cs="Minion Pro"/>
      <w:color w:val="000000"/>
      <w:sz w:val="8"/>
      <w:szCs w:val="8"/>
    </w:rPr>
  </w:style>
  <w:style w:type="character" w:styleId="ac">
    <w:name w:val="annotation reference"/>
    <w:basedOn w:val="a0"/>
    <w:uiPriority w:val="99"/>
    <w:semiHidden/>
    <w:unhideWhenUsed/>
    <w:rsid w:val="00146900"/>
    <w:rPr>
      <w:sz w:val="18"/>
      <w:szCs w:val="18"/>
    </w:rPr>
  </w:style>
  <w:style w:type="paragraph" w:styleId="ad">
    <w:name w:val="annotation text"/>
    <w:basedOn w:val="a"/>
    <w:link w:val="Char2"/>
    <w:uiPriority w:val="99"/>
    <w:semiHidden/>
    <w:unhideWhenUsed/>
    <w:rsid w:val="00146900"/>
    <w:pPr>
      <w:widowControl w:val="0"/>
      <w:wordWrap w:val="0"/>
      <w:autoSpaceDE w:val="0"/>
      <w:autoSpaceDN w:val="0"/>
      <w:spacing w:after="160" w:line="259" w:lineRule="auto"/>
      <w:jc w:val="left"/>
    </w:pPr>
    <w:rPr>
      <w:rFonts w:asciiTheme="minorHAnsi" w:hAnsiTheme="minorHAnsi" w:cstheme="minorBidi"/>
      <w:kern w:val="2"/>
      <w:sz w:val="20"/>
      <w:szCs w:val="22"/>
      <w:lang w:eastAsia="ko-KR"/>
    </w:rPr>
  </w:style>
  <w:style w:type="character" w:customStyle="1" w:styleId="Char2">
    <w:name w:val="메모 텍스트 Char"/>
    <w:basedOn w:val="a0"/>
    <w:link w:val="ad"/>
    <w:uiPriority w:val="99"/>
    <w:semiHidden/>
    <w:rsid w:val="00146900"/>
    <w:rPr>
      <w:rFonts w:asciiTheme="minorHAnsi" w:hAnsiTheme="minorHAnsi" w:cstheme="minorBidi"/>
      <w:kern w:val="2"/>
      <w:szCs w:val="22"/>
      <w:lang w:eastAsia="ko-KR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146900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146900"/>
    <w:rPr>
      <w:rFonts w:asciiTheme="minorHAnsi" w:hAnsiTheme="minorHAnsi" w:cstheme="minorBidi"/>
      <w:b/>
      <w:bCs/>
      <w:kern w:val="2"/>
      <w:szCs w:val="22"/>
      <w:lang w:eastAsia="ko-KR"/>
    </w:rPr>
  </w:style>
  <w:style w:type="character" w:customStyle="1" w:styleId="Char0">
    <w:name w:val="풍선 도움말 텍스트 Char"/>
    <w:basedOn w:val="a0"/>
    <w:link w:val="a9"/>
    <w:uiPriority w:val="99"/>
    <w:semiHidden/>
    <w:rsid w:val="00146900"/>
    <w:rPr>
      <w:rFonts w:ascii="Tahoma" w:hAnsi="Tahoma" w:cs="Tahoma"/>
      <w:sz w:val="16"/>
      <w:szCs w:val="16"/>
    </w:rPr>
  </w:style>
  <w:style w:type="character" w:customStyle="1" w:styleId="title-text">
    <w:name w:val="title-text"/>
    <w:basedOn w:val="a0"/>
    <w:rsid w:val="00146900"/>
  </w:style>
  <w:style w:type="character" w:customStyle="1" w:styleId="hlfld-contribauthor">
    <w:name w:val="hlfld-contribauthor"/>
    <w:basedOn w:val="a0"/>
    <w:rsid w:val="00146900"/>
  </w:style>
  <w:style w:type="paragraph" w:customStyle="1" w:styleId="EndNoteBibliographyTitle">
    <w:name w:val="EndNote Bibliography Title"/>
    <w:basedOn w:val="a"/>
    <w:link w:val="EndNoteBibliographyTitleChar"/>
    <w:rsid w:val="00146900"/>
    <w:pPr>
      <w:widowControl w:val="0"/>
      <w:wordWrap w:val="0"/>
      <w:autoSpaceDE w:val="0"/>
      <w:autoSpaceDN w:val="0"/>
      <w:spacing w:after="0" w:line="259" w:lineRule="auto"/>
      <w:jc w:val="center"/>
    </w:pPr>
    <w:rPr>
      <w:rFonts w:ascii="Times New Roman" w:eastAsia="맑은 고딕" w:hAnsi="Times New Roman"/>
      <w:noProof/>
      <w:kern w:val="2"/>
      <w:szCs w:val="22"/>
      <w:lang w:eastAsia="ko-KR"/>
    </w:rPr>
  </w:style>
  <w:style w:type="character" w:customStyle="1" w:styleId="EndNoteBibliographyTitleChar">
    <w:name w:val="EndNote Bibliography Title Char"/>
    <w:basedOn w:val="a0"/>
    <w:link w:val="EndNoteBibliographyTitle"/>
    <w:rsid w:val="00146900"/>
    <w:rPr>
      <w:rFonts w:ascii="Times New Roman" w:eastAsia="맑은 고딕" w:hAnsi="Times New Roman"/>
      <w:noProof/>
      <w:kern w:val="2"/>
      <w:sz w:val="24"/>
      <w:szCs w:val="22"/>
      <w:lang w:eastAsia="ko-KR"/>
    </w:rPr>
  </w:style>
  <w:style w:type="paragraph" w:customStyle="1" w:styleId="EndNoteBibliography">
    <w:name w:val="EndNote Bibliography"/>
    <w:basedOn w:val="a"/>
    <w:link w:val="EndNoteBibliographyChar"/>
    <w:rsid w:val="00146900"/>
    <w:pPr>
      <w:widowControl w:val="0"/>
      <w:wordWrap w:val="0"/>
      <w:autoSpaceDE w:val="0"/>
      <w:autoSpaceDN w:val="0"/>
      <w:spacing w:after="160"/>
      <w:jc w:val="left"/>
    </w:pPr>
    <w:rPr>
      <w:rFonts w:ascii="Times New Roman" w:eastAsia="맑은 고딕" w:hAnsi="Times New Roman"/>
      <w:noProof/>
      <w:kern w:val="2"/>
      <w:szCs w:val="22"/>
      <w:lang w:eastAsia="ko-KR"/>
    </w:rPr>
  </w:style>
  <w:style w:type="character" w:customStyle="1" w:styleId="EndNoteBibliographyChar">
    <w:name w:val="EndNote Bibliography Char"/>
    <w:basedOn w:val="a0"/>
    <w:link w:val="EndNoteBibliography"/>
    <w:rsid w:val="00146900"/>
    <w:rPr>
      <w:rFonts w:ascii="Times New Roman" w:eastAsia="맑은 고딕" w:hAnsi="Times New Roman"/>
      <w:noProof/>
      <w:kern w:val="2"/>
      <w:sz w:val="24"/>
      <w:szCs w:val="22"/>
      <w:lang w:eastAsia="ko-KR"/>
    </w:rPr>
  </w:style>
  <w:style w:type="paragraph" w:styleId="af">
    <w:name w:val="caption"/>
    <w:basedOn w:val="a"/>
    <w:next w:val="a"/>
    <w:uiPriority w:val="35"/>
    <w:unhideWhenUsed/>
    <w:qFormat/>
    <w:rsid w:val="006A17B3"/>
    <w:rPr>
      <w:b/>
      <w:bCs/>
      <w:sz w:val="20"/>
    </w:rPr>
  </w:style>
  <w:style w:type="table" w:styleId="1">
    <w:name w:val="Grid Table 1 Light"/>
    <w:basedOn w:val="a1"/>
    <w:uiPriority w:val="46"/>
    <w:rsid w:val="003A37B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f0">
    <w:name w:val="Grid Table Light"/>
    <w:basedOn w:val="a1"/>
    <w:uiPriority w:val="40"/>
    <w:rsid w:val="003A37B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">
    <w:name w:val="Plain Table 2"/>
    <w:basedOn w:val="a1"/>
    <w:uiPriority w:val="42"/>
    <w:rsid w:val="00E16CA4"/>
    <w:rPr>
      <w:rFonts w:asciiTheme="minorHAnsi" w:hAnsiTheme="minorHAnsi" w:cstheme="minorBidi"/>
      <w:kern w:val="2"/>
      <w:szCs w:val="22"/>
      <w:lang w:eastAsia="ko-K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oleObject" Target="embeddings/oleObject2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7.emf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183E6-4915-4E2E-9D0B-F259EC506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5</TotalTime>
  <Pages>8</Pages>
  <Words>1144</Words>
  <Characters>6522</Characters>
  <Application>Microsoft Office Word</Application>
  <DocSecurity>0</DocSecurity>
  <Lines>54</Lines>
  <Paragraphs>15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7651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user</dc:creator>
  <cp:keywords/>
  <cp:lastModifiedBy>조혜진(식품공학전공)</cp:lastModifiedBy>
  <cp:revision>5</cp:revision>
  <cp:lastPrinted>2008-06-11T21:33:00Z</cp:lastPrinted>
  <dcterms:created xsi:type="dcterms:W3CDTF">2022-06-28T17:02:00Z</dcterms:created>
  <dcterms:modified xsi:type="dcterms:W3CDTF">2022-06-29T01:48:00Z</dcterms:modified>
</cp:coreProperties>
</file>