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4109C2" w14:textId="77777777" w:rsidR="00B34A1C" w:rsidRPr="00B34A1C" w:rsidRDefault="00B34A1C" w:rsidP="00B34A1C">
      <w:pPr>
        <w:pStyle w:val="Heading1"/>
        <w:pBdr>
          <w:top w:val="nil"/>
          <w:left w:val="nil"/>
          <w:bottom w:val="nil"/>
          <w:right w:val="nil"/>
          <w:between w:val="nil"/>
          <w:bar w:val="nil"/>
        </w:pBdr>
        <w:spacing w:before="480" w:after="120" w:line="360" w:lineRule="auto"/>
        <w:jc w:val="both"/>
        <w:rPr>
          <w:rFonts w:ascii="Gill Sans MT" w:hAnsi="Gill Sans MT"/>
          <w:b/>
          <w:sz w:val="16"/>
          <w:szCs w:val="16"/>
        </w:rPr>
      </w:pPr>
      <w:r w:rsidRPr="00B34A1C">
        <w:rPr>
          <w:rFonts w:ascii="Times New Roman" w:eastAsia="Arial Unicode MS" w:hAnsi="Times New Roman" w:cstheme="minorBidi"/>
          <w:b/>
          <w:bCs/>
          <w:color w:val="000000" w:themeColor="text1"/>
          <w:sz w:val="36"/>
          <w:szCs w:val="48"/>
          <w:bdr w:val="nil"/>
        </w:rPr>
        <w:t>Supplementary material</w:t>
      </w:r>
    </w:p>
    <w:p w14:paraId="7270A2E3" w14:textId="4C7A20CA" w:rsidR="00B34A1C" w:rsidRPr="002E60BE" w:rsidRDefault="00B34A1C" w:rsidP="00B34A1C">
      <w:pPr>
        <w:spacing w:line="240" w:lineRule="auto"/>
        <w:jc w:val="both"/>
        <w:rPr>
          <w:rFonts w:ascii="Gill Sans MT" w:hAnsi="Gill Sans MT"/>
          <w:b/>
          <w:bCs/>
          <w:sz w:val="16"/>
          <w:szCs w:val="16"/>
        </w:rPr>
      </w:pPr>
      <w:r>
        <w:rPr>
          <w:rFonts w:ascii="Gill Sans MT" w:hAnsi="Gill Sans MT"/>
          <w:b/>
          <w:sz w:val="16"/>
          <w:szCs w:val="16"/>
        </w:rPr>
        <w:t>Supplementary Table 1</w:t>
      </w:r>
      <w:r w:rsidRPr="00232268">
        <w:rPr>
          <w:rFonts w:ascii="Gill Sans MT" w:hAnsi="Gill Sans MT"/>
          <w:b/>
          <w:sz w:val="16"/>
          <w:szCs w:val="16"/>
        </w:rPr>
        <w:t xml:space="preserve"> </w:t>
      </w:r>
      <w:r w:rsidRPr="002E60BE">
        <w:rPr>
          <w:rFonts w:ascii="Gill Sans MT" w:hAnsi="Gill Sans MT"/>
          <w:b/>
          <w:bCs/>
          <w:sz w:val="16"/>
          <w:szCs w:val="16"/>
        </w:rPr>
        <w:t>Mendelian randomization using low linkage disequilibrium (LD) threshold</w:t>
      </w:r>
    </w:p>
    <w:tbl>
      <w:tblPr>
        <w:tblW w:w="7905" w:type="dxa"/>
        <w:tblBorders>
          <w:top w:val="single" w:sz="12" w:space="0" w:color="A8A8A8"/>
          <w:bottom w:val="single" w:sz="12" w:space="0" w:color="A8A8A8"/>
        </w:tblBorders>
        <w:shd w:val="clear" w:color="auto" w:fill="FFFFFF"/>
        <w:tblLayout w:type="fixed"/>
        <w:tblCellMar>
          <w:left w:w="0" w:type="dxa"/>
          <w:right w:w="0" w:type="dxa"/>
        </w:tblCellMar>
        <w:tblLook w:val="04A0" w:firstRow="1" w:lastRow="0" w:firstColumn="1" w:lastColumn="0" w:noHBand="0" w:noVBand="1"/>
      </w:tblPr>
      <w:tblGrid>
        <w:gridCol w:w="1245"/>
        <w:gridCol w:w="90"/>
        <w:gridCol w:w="810"/>
        <w:gridCol w:w="900"/>
        <w:gridCol w:w="630"/>
        <w:gridCol w:w="990"/>
        <w:gridCol w:w="1440"/>
        <w:gridCol w:w="1800"/>
      </w:tblGrid>
      <w:tr w:rsidR="00B34A1C" w:rsidRPr="002E60BE" w14:paraId="1C32570D" w14:textId="77777777" w:rsidTr="00B34A1C">
        <w:trPr>
          <w:trHeight w:val="288"/>
        </w:trPr>
        <w:tc>
          <w:tcPr>
            <w:tcW w:w="1335" w:type="dxa"/>
            <w:gridSpan w:val="2"/>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6625D73F" w14:textId="77777777" w:rsidR="00B34A1C" w:rsidRPr="002E60BE" w:rsidRDefault="00B34A1C" w:rsidP="00B34A1C">
            <w:pPr>
              <w:pStyle w:val="NoSpacing"/>
              <w:rPr>
                <w:rFonts w:ascii="Gill Sans MT" w:hAnsi="Gill Sans MT"/>
                <w:b/>
                <w:bCs/>
                <w:sz w:val="16"/>
                <w:szCs w:val="16"/>
              </w:rPr>
            </w:pPr>
            <w:r w:rsidRPr="002E60BE">
              <w:rPr>
                <w:rFonts w:ascii="Gill Sans MT" w:hAnsi="Gill Sans MT"/>
                <w:b/>
                <w:bCs/>
                <w:sz w:val="16"/>
                <w:szCs w:val="16"/>
              </w:rPr>
              <w:t>Protein</w:t>
            </w:r>
          </w:p>
        </w:tc>
        <w:tc>
          <w:tcPr>
            <w:tcW w:w="810" w:type="dxa"/>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54BF8498" w14:textId="3F8A678A" w:rsidR="00B34A1C" w:rsidRPr="002E60BE" w:rsidRDefault="00B34A1C" w:rsidP="00B34A1C">
            <w:pPr>
              <w:pStyle w:val="NoSpacing"/>
              <w:jc w:val="center"/>
              <w:rPr>
                <w:rFonts w:ascii="Gill Sans MT" w:hAnsi="Gill Sans MT"/>
                <w:b/>
                <w:bCs/>
                <w:sz w:val="16"/>
                <w:szCs w:val="16"/>
              </w:rPr>
            </w:pPr>
            <w:r w:rsidRPr="002E60BE">
              <w:rPr>
                <w:rFonts w:ascii="Gill Sans MT" w:hAnsi="Gill Sans MT"/>
                <w:b/>
                <w:bCs/>
                <w:sz w:val="16"/>
                <w:szCs w:val="16"/>
              </w:rPr>
              <w:t>Nr of IVs</w:t>
            </w:r>
          </w:p>
        </w:tc>
        <w:tc>
          <w:tcPr>
            <w:tcW w:w="900" w:type="dxa"/>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524EACF6" w14:textId="77777777" w:rsidR="00B34A1C" w:rsidRPr="002E60BE" w:rsidRDefault="00B34A1C" w:rsidP="00B34A1C">
            <w:pPr>
              <w:pStyle w:val="NoSpacing"/>
              <w:rPr>
                <w:rFonts w:ascii="Gill Sans MT" w:hAnsi="Gill Sans MT"/>
                <w:b/>
                <w:bCs/>
                <w:sz w:val="16"/>
                <w:szCs w:val="16"/>
              </w:rPr>
            </w:pPr>
            <w:r w:rsidRPr="002E60BE">
              <w:rPr>
                <w:rFonts w:ascii="Gill Sans MT" w:hAnsi="Gill Sans MT"/>
                <w:b/>
                <w:bCs/>
                <w:sz w:val="16"/>
                <w:szCs w:val="16"/>
              </w:rPr>
              <w:t>Method</w:t>
            </w:r>
          </w:p>
        </w:tc>
        <w:tc>
          <w:tcPr>
            <w:tcW w:w="630" w:type="dxa"/>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2F4E28DE" w14:textId="7153428A" w:rsidR="00B34A1C" w:rsidRPr="002E60BE" w:rsidRDefault="00B34A1C" w:rsidP="00B34A1C">
            <w:pPr>
              <w:pStyle w:val="NoSpacing"/>
              <w:jc w:val="center"/>
              <w:rPr>
                <w:rFonts w:ascii="Gill Sans MT" w:hAnsi="Gill Sans MT"/>
                <w:b/>
                <w:bCs/>
                <w:sz w:val="16"/>
                <w:szCs w:val="16"/>
              </w:rPr>
            </w:pPr>
            <w:r w:rsidRPr="002E60BE">
              <w:rPr>
                <w:rFonts w:ascii="Calibri" w:hAnsi="Calibri" w:cs="Calibri"/>
                <w:b/>
                <w:bCs/>
                <w:sz w:val="16"/>
                <w:szCs w:val="16"/>
              </w:rPr>
              <w:t>β</w:t>
            </w:r>
          </w:p>
        </w:tc>
        <w:tc>
          <w:tcPr>
            <w:tcW w:w="990" w:type="dxa"/>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64829BC5" w14:textId="52A883DB" w:rsidR="00B34A1C" w:rsidRPr="002E60BE" w:rsidRDefault="00B34A1C" w:rsidP="00B34A1C">
            <w:pPr>
              <w:pStyle w:val="NoSpacing"/>
              <w:jc w:val="center"/>
              <w:rPr>
                <w:rFonts w:ascii="Gill Sans MT" w:hAnsi="Gill Sans MT"/>
                <w:b/>
                <w:bCs/>
                <w:sz w:val="16"/>
                <w:szCs w:val="16"/>
              </w:rPr>
            </w:pPr>
            <w:r w:rsidRPr="002E60BE">
              <w:rPr>
                <w:rFonts w:ascii="Gill Sans MT" w:hAnsi="Gill Sans MT"/>
                <w:b/>
                <w:bCs/>
                <w:sz w:val="16"/>
                <w:szCs w:val="16"/>
              </w:rPr>
              <w:t xml:space="preserve">Nominal   </w:t>
            </w:r>
            <w:r w:rsidRPr="00B34A1C">
              <w:rPr>
                <w:rFonts w:ascii="Gill Sans MT" w:hAnsi="Gill Sans MT"/>
                <w:b/>
                <w:bCs/>
                <w:i/>
                <w:iCs/>
                <w:sz w:val="16"/>
                <w:szCs w:val="16"/>
              </w:rPr>
              <w:t>P</w:t>
            </w:r>
            <w:r w:rsidRPr="002E60BE">
              <w:rPr>
                <w:rFonts w:ascii="Gill Sans MT" w:hAnsi="Gill Sans MT"/>
                <w:b/>
                <w:bCs/>
                <w:sz w:val="16"/>
                <w:szCs w:val="16"/>
              </w:rPr>
              <w:t>-value</w:t>
            </w:r>
          </w:p>
        </w:tc>
        <w:tc>
          <w:tcPr>
            <w:tcW w:w="1440" w:type="dxa"/>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019ECD94" w14:textId="77777777" w:rsidR="00B34A1C" w:rsidRPr="002E60BE" w:rsidRDefault="00B34A1C" w:rsidP="00B34A1C">
            <w:pPr>
              <w:pStyle w:val="NoSpacing"/>
              <w:jc w:val="center"/>
              <w:rPr>
                <w:rFonts w:ascii="Gill Sans MT" w:hAnsi="Gill Sans MT"/>
                <w:b/>
                <w:bCs/>
                <w:sz w:val="16"/>
                <w:szCs w:val="16"/>
              </w:rPr>
            </w:pPr>
            <w:r w:rsidRPr="002E60BE">
              <w:rPr>
                <w:rFonts w:ascii="Gill Sans MT" w:hAnsi="Gill Sans MT"/>
                <w:b/>
                <w:bCs/>
                <w:sz w:val="16"/>
                <w:szCs w:val="16"/>
              </w:rPr>
              <w:t>Colocalization PP.H4.abf</w:t>
            </w:r>
          </w:p>
        </w:tc>
        <w:tc>
          <w:tcPr>
            <w:tcW w:w="1800" w:type="dxa"/>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444167A7" w14:textId="4B33DFEC" w:rsidR="00B34A1C" w:rsidRPr="002E60BE" w:rsidRDefault="00B34A1C" w:rsidP="00B34A1C">
            <w:pPr>
              <w:pStyle w:val="NoSpacing"/>
              <w:jc w:val="center"/>
              <w:rPr>
                <w:rFonts w:ascii="Gill Sans MT" w:hAnsi="Gill Sans MT"/>
                <w:b/>
                <w:bCs/>
                <w:sz w:val="16"/>
                <w:szCs w:val="16"/>
              </w:rPr>
            </w:pPr>
            <w:r w:rsidRPr="002E60BE">
              <w:rPr>
                <w:rFonts w:ascii="Gill Sans MT" w:hAnsi="Gill Sans MT"/>
                <w:b/>
                <w:bCs/>
                <w:sz w:val="16"/>
                <w:szCs w:val="16"/>
              </w:rPr>
              <w:t>Horizontal Pleiotropy Test</w:t>
            </w:r>
            <w:r w:rsidRPr="002E60BE">
              <w:rPr>
                <w:rFonts w:ascii="Gill Sans MT" w:hAnsi="Gill Sans MT"/>
                <w:b/>
                <w:bCs/>
                <w:sz w:val="16"/>
                <w:szCs w:val="16"/>
              </w:rPr>
              <w:br/>
              <w:t xml:space="preserve">(MRPRESSO </w:t>
            </w:r>
            <w:r w:rsidRPr="00B34A1C">
              <w:rPr>
                <w:rFonts w:ascii="Gill Sans MT" w:hAnsi="Gill Sans MT"/>
                <w:b/>
                <w:bCs/>
                <w:i/>
                <w:iCs/>
                <w:sz w:val="16"/>
                <w:szCs w:val="16"/>
              </w:rPr>
              <w:t>P</w:t>
            </w:r>
            <w:r w:rsidRPr="002E60BE">
              <w:rPr>
                <w:rFonts w:ascii="Gill Sans MT" w:hAnsi="Gill Sans MT"/>
                <w:b/>
                <w:bCs/>
                <w:sz w:val="16"/>
                <w:szCs w:val="16"/>
              </w:rPr>
              <w:t>-value)</w:t>
            </w:r>
          </w:p>
        </w:tc>
      </w:tr>
      <w:tr w:rsidR="00B34A1C" w:rsidRPr="002E60BE" w14:paraId="1BD4875C" w14:textId="77777777" w:rsidTr="00B34A1C">
        <w:trPr>
          <w:trHeight w:val="288"/>
        </w:trPr>
        <w:tc>
          <w:tcPr>
            <w:tcW w:w="1245" w:type="dxa"/>
            <w:tcBorders>
              <w:top w:val="single" w:sz="4" w:space="0" w:color="auto"/>
              <w:left w:val="nil"/>
              <w:right w:val="nil"/>
            </w:tcBorders>
            <w:shd w:val="clear" w:color="auto" w:fill="FFFFFF"/>
            <w:tcMar>
              <w:top w:w="120" w:type="dxa"/>
              <w:left w:w="75" w:type="dxa"/>
              <w:bottom w:w="120" w:type="dxa"/>
              <w:right w:w="75" w:type="dxa"/>
            </w:tcMar>
            <w:vAlign w:val="center"/>
            <w:hideMark/>
          </w:tcPr>
          <w:p w14:paraId="52424372" w14:textId="77777777" w:rsidR="00B34A1C" w:rsidRPr="002E60BE" w:rsidRDefault="00B34A1C" w:rsidP="00B34A1C">
            <w:pPr>
              <w:pStyle w:val="NoSpacing"/>
              <w:rPr>
                <w:rFonts w:ascii="Gill Sans MT" w:hAnsi="Gill Sans MT"/>
                <w:sz w:val="16"/>
                <w:szCs w:val="16"/>
              </w:rPr>
            </w:pPr>
            <w:proofErr w:type="spellStart"/>
            <w:proofErr w:type="gramStart"/>
            <w:r w:rsidRPr="002E60BE">
              <w:rPr>
                <w:rFonts w:ascii="Gill Sans MT" w:hAnsi="Gill Sans MT"/>
                <w:sz w:val="16"/>
                <w:szCs w:val="16"/>
              </w:rPr>
              <w:t>GPNMB</w:t>
            </w:r>
            <w:r w:rsidRPr="002E60BE">
              <w:rPr>
                <w:rFonts w:ascii="Gill Sans MT" w:hAnsi="Gill Sans MT"/>
                <w:i/>
                <w:iCs/>
                <w:sz w:val="16"/>
                <w:szCs w:val="16"/>
                <w:vertAlign w:val="superscript"/>
              </w:rPr>
              <w:t>a,b</w:t>
            </w:r>
            <w:proofErr w:type="spellEnd"/>
            <w:proofErr w:type="gramEnd"/>
          </w:p>
        </w:tc>
        <w:tc>
          <w:tcPr>
            <w:tcW w:w="900" w:type="dxa"/>
            <w:gridSpan w:val="2"/>
            <w:tcBorders>
              <w:top w:val="single" w:sz="4" w:space="0" w:color="auto"/>
              <w:left w:val="nil"/>
              <w:right w:val="nil"/>
            </w:tcBorders>
            <w:shd w:val="clear" w:color="auto" w:fill="FFFFFF"/>
            <w:tcMar>
              <w:top w:w="120" w:type="dxa"/>
              <w:left w:w="75" w:type="dxa"/>
              <w:bottom w:w="120" w:type="dxa"/>
              <w:right w:w="75" w:type="dxa"/>
            </w:tcMar>
            <w:vAlign w:val="center"/>
            <w:hideMark/>
          </w:tcPr>
          <w:p w14:paraId="53224F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900" w:type="dxa"/>
            <w:tcBorders>
              <w:top w:val="single" w:sz="4" w:space="0" w:color="auto"/>
              <w:left w:val="nil"/>
              <w:right w:val="nil"/>
            </w:tcBorders>
            <w:shd w:val="clear" w:color="auto" w:fill="FFFFFF"/>
            <w:tcMar>
              <w:top w:w="120" w:type="dxa"/>
              <w:left w:w="75" w:type="dxa"/>
              <w:bottom w:w="120" w:type="dxa"/>
              <w:right w:w="75" w:type="dxa"/>
            </w:tcMar>
            <w:vAlign w:val="center"/>
            <w:hideMark/>
          </w:tcPr>
          <w:p w14:paraId="6649CD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4" w:space="0" w:color="auto"/>
              <w:left w:val="nil"/>
              <w:right w:val="nil"/>
            </w:tcBorders>
            <w:shd w:val="clear" w:color="auto" w:fill="FFFFFF"/>
            <w:tcMar>
              <w:top w:w="120" w:type="dxa"/>
              <w:left w:w="75" w:type="dxa"/>
              <w:bottom w:w="120" w:type="dxa"/>
              <w:right w:w="75" w:type="dxa"/>
            </w:tcMar>
            <w:vAlign w:val="center"/>
            <w:hideMark/>
          </w:tcPr>
          <w:p w14:paraId="3862BF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0.14</w:t>
            </w:r>
          </w:p>
        </w:tc>
        <w:tc>
          <w:tcPr>
            <w:tcW w:w="990" w:type="dxa"/>
            <w:tcBorders>
              <w:top w:val="single" w:sz="4" w:space="0" w:color="auto"/>
              <w:left w:val="nil"/>
              <w:right w:val="nil"/>
            </w:tcBorders>
            <w:shd w:val="clear" w:color="auto" w:fill="FFFFFF"/>
            <w:tcMar>
              <w:top w:w="120" w:type="dxa"/>
              <w:left w:w="75" w:type="dxa"/>
              <w:bottom w:w="120" w:type="dxa"/>
              <w:right w:w="75" w:type="dxa"/>
            </w:tcMar>
            <w:vAlign w:val="center"/>
            <w:hideMark/>
          </w:tcPr>
          <w:p w14:paraId="3F604B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1.39 × 10</w:t>
            </w:r>
            <w:r w:rsidRPr="002E60BE">
              <w:rPr>
                <w:sz w:val="16"/>
                <w:szCs w:val="16"/>
                <w:vertAlign w:val="superscript"/>
              </w:rPr>
              <w:t>−</w:t>
            </w:r>
            <w:r w:rsidRPr="002E60BE">
              <w:rPr>
                <w:rFonts w:ascii="Gill Sans MT" w:hAnsi="Gill Sans MT"/>
                <w:sz w:val="16"/>
                <w:szCs w:val="16"/>
                <w:vertAlign w:val="superscript"/>
              </w:rPr>
              <w:t>20</w:t>
            </w:r>
          </w:p>
        </w:tc>
        <w:tc>
          <w:tcPr>
            <w:tcW w:w="1440" w:type="dxa"/>
            <w:tcBorders>
              <w:top w:val="single" w:sz="4" w:space="0" w:color="auto"/>
              <w:left w:val="nil"/>
              <w:right w:val="nil"/>
            </w:tcBorders>
            <w:shd w:val="clear" w:color="auto" w:fill="FFFFFF"/>
            <w:tcMar>
              <w:top w:w="120" w:type="dxa"/>
              <w:left w:w="75" w:type="dxa"/>
              <w:bottom w:w="120" w:type="dxa"/>
              <w:right w:w="75" w:type="dxa"/>
            </w:tcMar>
            <w:vAlign w:val="center"/>
            <w:hideMark/>
          </w:tcPr>
          <w:p w14:paraId="6C399C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0.94</w:t>
            </w:r>
          </w:p>
        </w:tc>
        <w:tc>
          <w:tcPr>
            <w:tcW w:w="1800" w:type="dxa"/>
            <w:tcBorders>
              <w:top w:val="single" w:sz="4" w:space="0" w:color="auto"/>
              <w:left w:val="nil"/>
              <w:right w:val="nil"/>
            </w:tcBorders>
            <w:shd w:val="clear" w:color="auto" w:fill="FFFFFF"/>
            <w:tcMar>
              <w:top w:w="120" w:type="dxa"/>
              <w:left w:w="75" w:type="dxa"/>
              <w:bottom w:w="120" w:type="dxa"/>
              <w:right w:w="75" w:type="dxa"/>
            </w:tcMar>
            <w:vAlign w:val="center"/>
            <w:hideMark/>
          </w:tcPr>
          <w:p w14:paraId="79325A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0.65</w:t>
            </w:r>
          </w:p>
        </w:tc>
      </w:tr>
      <w:tr w:rsidR="00B34A1C" w:rsidRPr="002E60BE" w14:paraId="0623ED49"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599B6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FCGR2B</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FAAB2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929A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2C07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487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2.43 × 10</w:t>
            </w:r>
            <w:r w:rsidRPr="002E60BE">
              <w:rPr>
                <w:sz w:val="16"/>
                <w:szCs w:val="16"/>
                <w:vertAlign w:val="superscript"/>
              </w:rPr>
              <w:t>−</w:t>
            </w:r>
            <w:r w:rsidRPr="002E60BE">
              <w:rPr>
                <w:rFonts w:ascii="Gill Sans MT" w:hAnsi="Gill Sans MT"/>
                <w:sz w:val="16"/>
                <w:szCs w:val="16"/>
                <w:vertAlign w:val="superscript"/>
              </w:rPr>
              <w:t>16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3BA0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8D55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0.49</w:t>
            </w:r>
          </w:p>
        </w:tc>
      </w:tr>
      <w:tr w:rsidR="00B34A1C" w:rsidRPr="002E60BE" w14:paraId="7F86C929"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52AF8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FCGR2A</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E23EB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11BFC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F6C0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3C5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14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2B25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5A91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0.26</w:t>
            </w:r>
          </w:p>
        </w:tc>
      </w:tr>
      <w:tr w:rsidR="00B34A1C" w:rsidRPr="002E60BE" w14:paraId="7F5C542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E0352F"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CTSB</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4653F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4927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743DD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0.11</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75F8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2.19 × 10</w:t>
            </w:r>
            <w:r w:rsidRPr="002E60BE">
              <w:rPr>
                <w:sz w:val="16"/>
                <w:szCs w:val="16"/>
                <w:vertAlign w:val="superscript"/>
              </w:rPr>
              <w:t>−</w:t>
            </w:r>
            <w:r w:rsidRPr="002E60BE">
              <w:rPr>
                <w:rFonts w:ascii="Gill Sans MT" w:hAnsi="Gill Sans MT"/>
                <w:sz w:val="16"/>
                <w:szCs w:val="16"/>
                <w:vertAlign w:val="superscript"/>
              </w:rPr>
              <w:t>12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D71F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EA5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r>
      <w:tr w:rsidR="00B34A1C" w:rsidRPr="002E60BE" w14:paraId="4AA2587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149D4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CD38</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5E384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4D512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2EC64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79FA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2.62 × 10</w:t>
            </w:r>
            <w:r w:rsidRPr="002E60BE">
              <w:rPr>
                <w:sz w:val="16"/>
                <w:szCs w:val="16"/>
                <w:vertAlign w:val="superscript"/>
              </w:rPr>
              <w:t>−</w:t>
            </w:r>
            <w:r w:rsidRPr="002E60BE">
              <w:rPr>
                <w:rFonts w:ascii="Gill Sans MT" w:hAnsi="Gill Sans MT"/>
                <w:sz w:val="16"/>
                <w:szCs w:val="16"/>
                <w:vertAlign w:val="superscript"/>
              </w:rPr>
              <w:t>11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8CA0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0576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6E204C1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7B0B4"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HP</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AB2D8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25FB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E74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1AD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2.38 × 10</w:t>
            </w:r>
            <w:r w:rsidRPr="002E60BE">
              <w:rPr>
                <w:sz w:val="16"/>
                <w:szCs w:val="16"/>
                <w:vertAlign w:val="superscript"/>
              </w:rPr>
              <w:t>−</w:t>
            </w:r>
            <w:r w:rsidRPr="002E60BE">
              <w:rPr>
                <w:rFonts w:ascii="Gill Sans MT" w:hAnsi="Gill Sans MT"/>
                <w:sz w:val="16"/>
                <w:szCs w:val="16"/>
                <w:vertAlign w:val="superscript"/>
              </w:rPr>
              <w:t>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C6EE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AC4D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0.60</w:t>
            </w:r>
          </w:p>
        </w:tc>
      </w:tr>
      <w:tr w:rsidR="00B34A1C" w:rsidRPr="002E60BE" w14:paraId="168F63D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13D277"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LTF</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DFD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FB1B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163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5954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2.82 × 10</w:t>
            </w:r>
            <w:r w:rsidRPr="002E60BE">
              <w:rPr>
                <w:sz w:val="16"/>
                <w:szCs w:val="16"/>
                <w:vertAlign w:val="superscript"/>
              </w:rPr>
              <w:t>−</w:t>
            </w:r>
            <w:r w:rsidRPr="002E60BE">
              <w:rPr>
                <w:rFonts w:ascii="Gill Sans MT" w:hAnsi="Gill Sans MT"/>
                <w:sz w:val="16"/>
                <w:szCs w:val="16"/>
                <w:vertAlign w:val="superscript"/>
              </w:rPr>
              <w:t>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3AF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4BEB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0.65</w:t>
            </w:r>
          </w:p>
        </w:tc>
      </w:tr>
      <w:tr w:rsidR="00B34A1C" w:rsidRPr="002E60BE" w14:paraId="0057D4C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5C15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HLA-DQA2</w:t>
            </w:r>
            <w:proofErr w:type="gramStart"/>
            <w:r w:rsidRPr="002E60BE">
              <w:rPr>
                <w:rFonts w:ascii="Gill Sans MT" w:hAnsi="Gill Sans MT"/>
                <w:i/>
                <w:iCs/>
                <w:sz w:val="16"/>
                <w:szCs w:val="16"/>
                <w:vertAlign w:val="superscript"/>
              </w:rPr>
              <w:t>b,c</w:t>
            </w:r>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005F9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36CD6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2F67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66B5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 × 10</w:t>
            </w:r>
            <w:r w:rsidRPr="002E60BE">
              <w:rPr>
                <w:sz w:val="16"/>
                <w:szCs w:val="16"/>
                <w:vertAlign w:val="superscript"/>
              </w:rPr>
              <w:t>−</w:t>
            </w:r>
            <w:r w:rsidRPr="002E60BE">
              <w:rPr>
                <w:rFonts w:ascii="Gill Sans MT" w:hAnsi="Gill Sans MT"/>
                <w:sz w:val="16"/>
                <w:szCs w:val="16"/>
                <w:vertAlign w:val="superscript"/>
              </w:rPr>
              <w:t>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4E1A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5AF4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6341EC0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8A6DE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HAVCR2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DA6CC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FA589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6303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1381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4.77 × 10</w:t>
            </w:r>
            <w:r w:rsidRPr="002E60BE">
              <w:rPr>
                <w:sz w:val="16"/>
                <w:szCs w:val="16"/>
                <w:vertAlign w:val="superscript"/>
              </w:rPr>
              <w:t>−</w:t>
            </w:r>
            <w:r w:rsidRPr="002E60BE">
              <w:rPr>
                <w:rFonts w:ascii="Gill Sans MT" w:hAnsi="Gill Sans MT"/>
                <w:sz w:val="16"/>
                <w:szCs w:val="16"/>
                <w:vertAlign w:val="superscript"/>
              </w:rPr>
              <w:t>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531A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1DDA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0.67</w:t>
            </w:r>
          </w:p>
        </w:tc>
      </w:tr>
      <w:tr w:rsidR="00B34A1C" w:rsidRPr="002E60BE" w14:paraId="68D3A4A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0885D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CLEC3B</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9032C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D0CD8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A7A2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C31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1.94 × 10</w:t>
            </w:r>
            <w:r w:rsidRPr="002E60BE">
              <w:rPr>
                <w:sz w:val="16"/>
                <w:szCs w:val="16"/>
                <w:vertAlign w:val="superscript"/>
              </w:rPr>
              <w:t>−</w:t>
            </w:r>
            <w:r w:rsidRPr="002E60BE">
              <w:rPr>
                <w:rFonts w:ascii="Gill Sans MT" w:hAnsi="Gill Sans MT"/>
                <w:sz w:val="16"/>
                <w:szCs w:val="16"/>
                <w:vertAlign w:val="superscript"/>
              </w:rPr>
              <w:t>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0FE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4360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0.97</w:t>
            </w:r>
          </w:p>
        </w:tc>
      </w:tr>
      <w:tr w:rsidR="00B34A1C" w:rsidRPr="002E60BE" w14:paraId="358B17C9"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60533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BST1</w:t>
            </w:r>
            <w:proofErr w:type="gramStart"/>
            <w:r w:rsidRPr="002E60BE">
              <w:rPr>
                <w:rFonts w:ascii="Gill Sans MT" w:hAnsi="Gill Sans MT"/>
                <w:i/>
                <w:iCs/>
                <w:sz w:val="16"/>
                <w:szCs w:val="16"/>
                <w:vertAlign w:val="superscript"/>
              </w:rPr>
              <w:t>b,c</w:t>
            </w:r>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62A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7259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DFF8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4112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 × 10</w:t>
            </w:r>
            <w:r w:rsidRPr="002E60BE">
              <w:rPr>
                <w:sz w:val="16"/>
                <w:szCs w:val="16"/>
                <w:vertAlign w:val="superscript"/>
              </w:rPr>
              <w:t>−</w:t>
            </w:r>
            <w:r w:rsidRPr="002E60BE">
              <w:rPr>
                <w:rFonts w:ascii="Gill Sans MT" w:hAnsi="Gill Sans MT"/>
                <w:sz w:val="16"/>
                <w:szCs w:val="16"/>
                <w:vertAlign w:val="superscript"/>
              </w:rPr>
              <w:t>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8088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77E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2AFF027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1C463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HAPLN1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BBEC8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1088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51B9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92C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7.24 × 10</w:t>
            </w:r>
            <w:r w:rsidRPr="002E60BE">
              <w:rPr>
                <w:sz w:val="16"/>
                <w:szCs w:val="16"/>
                <w:vertAlign w:val="superscript"/>
              </w:rPr>
              <w:t>−</w:t>
            </w:r>
            <w:r w:rsidRPr="002E60BE">
              <w:rPr>
                <w:rFonts w:ascii="Gill Sans MT" w:hAnsi="Gill Sans MT"/>
                <w:sz w:val="16"/>
                <w:szCs w:val="16"/>
                <w:vertAlign w:val="superscript"/>
              </w:rPr>
              <w:t>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FF96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455C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0.79</w:t>
            </w:r>
          </w:p>
        </w:tc>
      </w:tr>
      <w:tr w:rsidR="00B34A1C" w:rsidRPr="002E60BE" w14:paraId="611D461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0DC295"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MANEA</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EEE88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FA3CF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0136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93DE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7.26 × 10</w:t>
            </w:r>
            <w:r w:rsidRPr="002E60BE">
              <w:rPr>
                <w:sz w:val="16"/>
                <w:szCs w:val="16"/>
                <w:vertAlign w:val="superscript"/>
              </w:rPr>
              <w:t>−</w:t>
            </w:r>
            <w:r w:rsidRPr="002E60BE">
              <w:rPr>
                <w:rFonts w:ascii="Gill Sans MT" w:hAnsi="Gill Sans MT"/>
                <w:sz w:val="16"/>
                <w:szCs w:val="16"/>
                <w:vertAlign w:val="superscript"/>
              </w:rPr>
              <w:t>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C622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2464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0.94</w:t>
            </w:r>
          </w:p>
        </w:tc>
      </w:tr>
      <w:tr w:rsidR="00B34A1C" w:rsidRPr="002E60BE" w14:paraId="3973840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17B8F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NQO2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81F2A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0046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D51F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38CE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7.63 × 10</w:t>
            </w:r>
            <w:r w:rsidRPr="002E60BE">
              <w:rPr>
                <w:sz w:val="16"/>
                <w:szCs w:val="16"/>
                <w:vertAlign w:val="superscript"/>
              </w:rPr>
              <w:t>−</w:t>
            </w:r>
            <w:r w:rsidRPr="002E60BE">
              <w:rPr>
                <w:rFonts w:ascii="Gill Sans MT" w:hAnsi="Gill Sans MT"/>
                <w:sz w:val="16"/>
                <w:szCs w:val="16"/>
                <w:vertAlign w:val="superscript"/>
              </w:rPr>
              <w:t>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7A7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E5E4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r>
      <w:tr w:rsidR="00B34A1C" w:rsidRPr="002E60BE" w14:paraId="67FBE93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9E0E7D" w14:textId="77777777" w:rsidR="00B34A1C" w:rsidRPr="002E60BE" w:rsidRDefault="00B34A1C" w:rsidP="00B34A1C">
            <w:pPr>
              <w:pStyle w:val="NoSpacing"/>
              <w:rPr>
                <w:rFonts w:ascii="Gill Sans MT" w:hAnsi="Gill Sans MT"/>
                <w:sz w:val="16"/>
                <w:szCs w:val="16"/>
              </w:rPr>
            </w:pPr>
            <w:proofErr w:type="spellStart"/>
            <w:proofErr w:type="gramStart"/>
            <w:r w:rsidRPr="002E60BE">
              <w:rPr>
                <w:rFonts w:ascii="Gill Sans MT" w:hAnsi="Gill Sans MT"/>
                <w:sz w:val="16"/>
                <w:szCs w:val="16"/>
              </w:rPr>
              <w:t>ARSA</w:t>
            </w:r>
            <w:r w:rsidRPr="002E60BE">
              <w:rPr>
                <w:rFonts w:ascii="Gill Sans MT" w:hAnsi="Gill Sans MT"/>
                <w:i/>
                <w:iCs/>
                <w:sz w:val="16"/>
                <w:szCs w:val="16"/>
                <w:vertAlign w:val="superscript"/>
              </w:rPr>
              <w:t>a,b</w:t>
            </w:r>
            <w:proofErr w:type="spellEnd"/>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D9E9F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593C3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6851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0364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1.70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20C9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CC76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0.62</w:t>
            </w:r>
          </w:p>
        </w:tc>
      </w:tr>
      <w:tr w:rsidR="00B34A1C" w:rsidRPr="002E60BE" w14:paraId="41AF828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FECB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LGALS3</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79989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398C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7B2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0934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1.86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3B08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AF6B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0.50</w:t>
            </w:r>
          </w:p>
        </w:tc>
      </w:tr>
      <w:tr w:rsidR="00B34A1C" w:rsidRPr="002E60BE" w14:paraId="0253348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2E4A96"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PAM</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BF01E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BDD6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D8F2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CA31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2.64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DC49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E00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r>
      <w:tr w:rsidR="00B34A1C" w:rsidRPr="002E60BE" w14:paraId="0C253C7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12024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IL1RL1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6EED1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E3A1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AA15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F4BE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2.75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3467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6F0B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0.90</w:t>
            </w:r>
          </w:p>
        </w:tc>
      </w:tr>
      <w:tr w:rsidR="00B34A1C" w:rsidRPr="002E60BE" w14:paraId="7D4AC1EB"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CD4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TPSAB1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4BB72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36214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79FC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AA2A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3.22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2899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A295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0.80</w:t>
            </w:r>
          </w:p>
        </w:tc>
      </w:tr>
      <w:tr w:rsidR="00B34A1C" w:rsidRPr="002E60BE" w14:paraId="4B03876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FE605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HSP90B1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4C2A8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D16C2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2DEA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8294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3.50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8D3D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7992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r>
      <w:tr w:rsidR="00B34A1C" w:rsidRPr="002E60BE" w14:paraId="3814C1B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6DEB22"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GLCE</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0E24F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011A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52E4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153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4.84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CBC0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9FC9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0.96</w:t>
            </w:r>
          </w:p>
        </w:tc>
      </w:tr>
      <w:tr w:rsidR="00B34A1C" w:rsidRPr="002E60BE" w14:paraId="586EF46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580B9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MANSC4</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FC109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A5B4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025E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FA3D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5.20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1AF4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1CD0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0.85</w:t>
            </w:r>
          </w:p>
        </w:tc>
      </w:tr>
      <w:tr w:rsidR="00B34A1C" w:rsidRPr="002E60BE" w14:paraId="6B98309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A21D1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ICAM1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D4375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0F7B6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FF1AA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F58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7.29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DE73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0B6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0.74</w:t>
            </w:r>
          </w:p>
        </w:tc>
      </w:tr>
      <w:tr w:rsidR="00B34A1C" w:rsidRPr="002E60BE" w14:paraId="7659E42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8CE3E0"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RABEPK</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EEC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84989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DE5E9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E0F9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7.33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CE2B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6045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0.86</w:t>
            </w:r>
          </w:p>
        </w:tc>
      </w:tr>
      <w:tr w:rsidR="00B34A1C" w:rsidRPr="002E60BE" w14:paraId="54E56EA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929E8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SIRPB1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0D7C2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4408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6B8F9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70A8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9.11 × 10</w:t>
            </w:r>
            <w:r w:rsidRPr="002E60BE">
              <w:rPr>
                <w:sz w:val="16"/>
                <w:szCs w:val="16"/>
                <w:vertAlign w:val="superscript"/>
              </w:rPr>
              <w:t>−</w:t>
            </w:r>
            <w:r w:rsidRPr="002E60BE">
              <w:rPr>
                <w:rFonts w:ascii="Gill Sans MT" w:hAnsi="Gill Sans MT"/>
                <w:sz w:val="16"/>
                <w:szCs w:val="16"/>
                <w:vertAlign w:val="superscript"/>
              </w:rPr>
              <w:t>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F4F2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FC8E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0.60</w:t>
            </w:r>
          </w:p>
        </w:tc>
      </w:tr>
      <w:tr w:rsidR="00B34A1C" w:rsidRPr="002E60BE" w14:paraId="0CB0F58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D25D9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CLN5</w:t>
            </w:r>
            <w:proofErr w:type="gramStart"/>
            <w:r w:rsidRPr="002E60BE">
              <w:rPr>
                <w:rFonts w:ascii="Gill Sans MT" w:hAnsi="Gill Sans MT"/>
                <w:i/>
                <w:iCs/>
                <w:sz w:val="16"/>
                <w:szCs w:val="16"/>
                <w:vertAlign w:val="superscript"/>
              </w:rPr>
              <w:t>a,b</w:t>
            </w:r>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15C9B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CB576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E5606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F23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F01E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CF6D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2B065E0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C6F82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IL9</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BDD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EC644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D083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AB2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1.21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6FF5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D95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0.96</w:t>
            </w:r>
          </w:p>
        </w:tc>
      </w:tr>
      <w:tr w:rsidR="00B34A1C" w:rsidRPr="002E60BE" w14:paraId="365E5B8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533C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PCSK7</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A4850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39FBE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8200B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6376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1.21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D27B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EA30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r>
      <w:tr w:rsidR="00B34A1C" w:rsidRPr="002E60BE" w14:paraId="514EE00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E97599"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AGT</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153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075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DC7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C6CA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1.77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63B5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293E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0.97</w:t>
            </w:r>
          </w:p>
        </w:tc>
      </w:tr>
      <w:tr w:rsidR="00B34A1C" w:rsidRPr="002E60BE" w14:paraId="18CCBFD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F65E1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CD274</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B846C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4343A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87B0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88B7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1.96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E7CE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900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0.46</w:t>
            </w:r>
          </w:p>
        </w:tc>
      </w:tr>
      <w:tr w:rsidR="00B34A1C" w:rsidRPr="002E60BE" w14:paraId="3A7E2D2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E7D19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RBP7</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560D3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9F4F3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AFB1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319E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2.23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8D2D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14F1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4725C99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97DD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C4</w:t>
            </w:r>
            <w:proofErr w:type="gramStart"/>
            <w:r w:rsidRPr="002E60BE">
              <w:rPr>
                <w:rFonts w:ascii="Gill Sans MT" w:hAnsi="Gill Sans MT"/>
                <w:sz w:val="16"/>
                <w:szCs w:val="16"/>
              </w:rPr>
              <w:t>B</w:t>
            </w:r>
            <w:r w:rsidRPr="002E60BE">
              <w:rPr>
                <w:rFonts w:ascii="Gill Sans MT" w:hAnsi="Gill Sans MT"/>
                <w:i/>
                <w:iCs/>
                <w:sz w:val="16"/>
                <w:szCs w:val="16"/>
                <w:vertAlign w:val="superscript"/>
              </w:rPr>
              <w:t>b,c</w:t>
            </w:r>
            <w:proofErr w:type="gramEnd"/>
            <w:r w:rsidRPr="002E60BE">
              <w:rPr>
                <w:rFonts w:ascii="Gill Sans MT" w:hAnsi="Gill Sans MT"/>
                <w:i/>
                <w:iCs/>
                <w:sz w:val="16"/>
                <w:szCs w:val="16"/>
                <w:vertAlign w:val="superscript"/>
              </w:rPr>
              <w:t>,d</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E51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3766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54AC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6EF3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2.85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8627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AF17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31F3F02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481C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PLA2G7</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AE263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20C91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CEC4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18F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2.96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07FE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BE34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0.57</w:t>
            </w:r>
          </w:p>
        </w:tc>
      </w:tr>
      <w:tr w:rsidR="00B34A1C" w:rsidRPr="002E60BE" w14:paraId="340F006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51C31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C4</w:t>
            </w:r>
            <w:proofErr w:type="gramStart"/>
            <w:r w:rsidRPr="002E60BE">
              <w:rPr>
                <w:rFonts w:ascii="Gill Sans MT" w:hAnsi="Gill Sans MT"/>
                <w:sz w:val="16"/>
                <w:szCs w:val="16"/>
              </w:rPr>
              <w:t>A</w:t>
            </w:r>
            <w:r w:rsidRPr="002E60BE">
              <w:rPr>
                <w:rFonts w:ascii="Gill Sans MT" w:hAnsi="Gill Sans MT"/>
                <w:i/>
                <w:iCs/>
                <w:sz w:val="16"/>
                <w:szCs w:val="16"/>
                <w:vertAlign w:val="superscript"/>
              </w:rPr>
              <w:t>b,c</w:t>
            </w:r>
            <w:proofErr w:type="gramEnd"/>
            <w:r w:rsidRPr="002E60BE">
              <w:rPr>
                <w:rFonts w:ascii="Gill Sans MT" w:hAnsi="Gill Sans MT"/>
                <w:i/>
                <w:iCs/>
                <w:sz w:val="16"/>
                <w:szCs w:val="16"/>
                <w:vertAlign w:val="superscript"/>
              </w:rPr>
              <w:t>,d</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9B633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F20A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7C16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77AC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3.76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2464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539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3253183B"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8EB7AC"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ASIP</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42915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B1A2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667FE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460D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5.13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856F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2263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7D4F597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D565C0"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EGF</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DAD5A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6971F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46409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28A0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5.23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985D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5A89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4BF6046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95EC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TPSB2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62541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60ACD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D3CDE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9020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5.96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2DE8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3D9E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r>
      <w:tr w:rsidR="00B34A1C" w:rsidRPr="002E60BE" w14:paraId="4050F80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13483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RNASE3</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6C668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A9C6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3021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549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6.14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667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3B2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0.26</w:t>
            </w:r>
          </w:p>
        </w:tc>
      </w:tr>
      <w:tr w:rsidR="00B34A1C" w:rsidRPr="002E60BE" w14:paraId="5CBE8448"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473A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ACP1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09FB9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90CD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C01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448D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6.25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F1D3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803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0.88</w:t>
            </w:r>
          </w:p>
        </w:tc>
      </w:tr>
      <w:tr w:rsidR="00B34A1C" w:rsidRPr="002E60BE" w14:paraId="3F60BF1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E5A2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A4GALT</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B9751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130F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51480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0.21</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45A6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6.62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0DF0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DE75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0A9EB42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8F3223"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DSCAM</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9835A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3AA9B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8CB51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0CA3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8.78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E665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D229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6E7772B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70F95C" w14:textId="77777777" w:rsidR="00B34A1C" w:rsidRPr="002E60BE" w:rsidRDefault="00B34A1C" w:rsidP="00B34A1C">
            <w:pPr>
              <w:pStyle w:val="NoSpacing"/>
              <w:rPr>
                <w:rFonts w:ascii="Gill Sans MT" w:hAnsi="Gill Sans MT"/>
                <w:sz w:val="16"/>
                <w:szCs w:val="16"/>
              </w:rPr>
            </w:pPr>
            <w:proofErr w:type="spellStart"/>
            <w:proofErr w:type="gramStart"/>
            <w:r w:rsidRPr="002E60BE">
              <w:rPr>
                <w:rFonts w:ascii="Gill Sans MT" w:hAnsi="Gill Sans MT"/>
                <w:sz w:val="16"/>
                <w:szCs w:val="16"/>
              </w:rPr>
              <w:t>LCT</w:t>
            </w:r>
            <w:r w:rsidRPr="002E60BE">
              <w:rPr>
                <w:rFonts w:ascii="Gill Sans MT" w:hAnsi="Gill Sans MT"/>
                <w:i/>
                <w:iCs/>
                <w:sz w:val="16"/>
                <w:szCs w:val="16"/>
                <w:vertAlign w:val="superscript"/>
              </w:rPr>
              <w:t>b,c</w:t>
            </w:r>
            <w:proofErr w:type="spellEnd"/>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AE7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37E7D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C507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B709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8.91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F4EB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F343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4544317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7821C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COLEC11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5C1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CDAB2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C254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9FD9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9.58 × 10</w:t>
            </w:r>
            <w:r w:rsidRPr="002E60BE">
              <w:rPr>
                <w:sz w:val="16"/>
                <w:szCs w:val="16"/>
                <w:vertAlign w:val="superscript"/>
              </w:rPr>
              <w:t>−</w:t>
            </w:r>
            <w:r w:rsidRPr="002E60BE">
              <w:rPr>
                <w:rFonts w:ascii="Gill Sans MT" w:hAnsi="Gill Sans MT"/>
                <w:sz w:val="16"/>
                <w:szCs w:val="16"/>
                <w:vertAlign w:val="superscript"/>
              </w:rPr>
              <w:t>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7778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5454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0.61</w:t>
            </w:r>
          </w:p>
        </w:tc>
      </w:tr>
      <w:tr w:rsidR="00B34A1C" w:rsidRPr="002E60BE" w14:paraId="3F8D9EF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29F19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SPOCK2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8267F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EADB1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E2C1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1C25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D70E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56A8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r>
      <w:tr w:rsidR="00B34A1C" w:rsidRPr="002E60BE" w14:paraId="6C0CF28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1921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VWA2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A218A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DAC0D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5F5A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0.11</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4D6B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1356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00A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0.76</w:t>
            </w:r>
          </w:p>
        </w:tc>
      </w:tr>
      <w:tr w:rsidR="00B34A1C" w:rsidRPr="002E60BE" w14:paraId="691468F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C0509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ADAMTS4</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7E0E2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6448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E784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98CF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4ED3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09E7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r>
      <w:tr w:rsidR="00B34A1C" w:rsidRPr="002E60BE" w14:paraId="52261EE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0B7FC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RNASE2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2E4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3DD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D9A1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C36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A3BC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7C85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0.61</w:t>
            </w:r>
          </w:p>
        </w:tc>
      </w:tr>
      <w:tr w:rsidR="00B34A1C" w:rsidRPr="002E60BE" w14:paraId="7598B26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7B7E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PRTN3</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BC0ED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6E3D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34E5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52CC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7E5F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2BD5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397693F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0013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RPN1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3FC9E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6651E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6012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AA43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F3C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E00D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0.57</w:t>
            </w:r>
          </w:p>
        </w:tc>
      </w:tr>
      <w:tr w:rsidR="00B34A1C" w:rsidRPr="002E60BE" w14:paraId="1E2EF19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7BF2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PDCD1LG2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B0D13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A3E2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A2E2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0A5F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013B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4557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r>
      <w:tr w:rsidR="00B34A1C" w:rsidRPr="002E60BE" w14:paraId="520E61E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F6A17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ADGRE2</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59E39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19CEC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1E1D8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EB1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D450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1D95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0.87</w:t>
            </w:r>
          </w:p>
        </w:tc>
      </w:tr>
      <w:tr w:rsidR="00B34A1C" w:rsidRPr="002E60BE" w14:paraId="603D12FC"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CE672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MPIG6B</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74E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5D2C7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7FC15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285C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7D01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0AF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r>
      <w:tr w:rsidR="00B34A1C" w:rsidRPr="002E60BE" w14:paraId="15B3E6C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0E2BE2"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TAPBPL</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64A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63620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B524B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4DC5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A4CE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843A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0.50</w:t>
            </w:r>
          </w:p>
        </w:tc>
      </w:tr>
      <w:tr w:rsidR="00B34A1C" w:rsidRPr="002E60BE" w14:paraId="2D32895C"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AA3DC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SIGLEC9</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B101B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0B8AB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D57D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293F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8029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B4CD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0.99</w:t>
            </w:r>
          </w:p>
        </w:tc>
      </w:tr>
      <w:tr w:rsidR="00B34A1C" w:rsidRPr="002E60BE" w14:paraId="1F1D47A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CC4CF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LRP12</w:t>
            </w:r>
            <w:proofErr w:type="gramStart"/>
            <w:r w:rsidRPr="002E60BE">
              <w:rPr>
                <w:rFonts w:ascii="Gill Sans MT" w:hAnsi="Gill Sans MT"/>
                <w:i/>
                <w:iCs/>
                <w:sz w:val="16"/>
                <w:szCs w:val="16"/>
                <w:vertAlign w:val="superscript"/>
              </w:rPr>
              <w:t>a,b</w:t>
            </w:r>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6B253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2A504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5693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5628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4C8D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CD6E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5E00CE3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1F41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DNAJC30</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00DA8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059B9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F34C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838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5F91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B35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70F3A3C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F3FD4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CCL15</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E4788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45863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3B7A7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D643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DB2F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AC81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28639AF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DF6FD9"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VTN</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FD2AE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72AB1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1B01F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26AA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CDD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6CBB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0.75</w:t>
            </w:r>
          </w:p>
        </w:tc>
      </w:tr>
      <w:tr w:rsidR="00B34A1C" w:rsidRPr="002E60BE" w14:paraId="72BA8DF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BC20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NUCB1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F9056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6277C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9A701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CB68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940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B401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2F67D5F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E5A887"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TRH</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A7F34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1BB27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9A514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2CE6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9CA1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E2DD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0.75</w:t>
            </w:r>
          </w:p>
        </w:tc>
      </w:tr>
      <w:tr w:rsidR="00B34A1C" w:rsidRPr="002E60BE" w14:paraId="3FAB57A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81F8D"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POSTN</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A2F2E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0E38C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A4D08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DFD7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52A6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CFD8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0.76</w:t>
            </w:r>
          </w:p>
        </w:tc>
      </w:tr>
      <w:tr w:rsidR="00B34A1C" w:rsidRPr="002E60BE" w14:paraId="0A88ABD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4D5CA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PLXNB2</w:t>
            </w:r>
            <w:proofErr w:type="gramStart"/>
            <w:r w:rsidRPr="002E60BE">
              <w:rPr>
                <w:rFonts w:ascii="Gill Sans MT" w:hAnsi="Gill Sans MT"/>
                <w:i/>
                <w:iCs/>
                <w:sz w:val="16"/>
                <w:szCs w:val="16"/>
                <w:vertAlign w:val="superscript"/>
              </w:rPr>
              <w:t>a,b</w:t>
            </w:r>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1E96A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B91A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39ECF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4401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F365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9E0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78A7B09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61D6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IL18R1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F136D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5A13D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B700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91BA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B8D1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5457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0.79</w:t>
            </w:r>
          </w:p>
        </w:tc>
      </w:tr>
      <w:tr w:rsidR="00B34A1C" w:rsidRPr="002E60BE" w14:paraId="2A5A7049"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2DB691"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IDUA</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8C1CE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11D3C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F636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84C3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0.0033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416E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4BDC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4B2CC0C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927BC8"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CFD</w:t>
            </w:r>
            <w:r w:rsidRPr="002E60BE">
              <w:rPr>
                <w:rFonts w:ascii="Gill Sans MT" w:hAnsi="Gill Sans MT"/>
                <w:i/>
                <w:iCs/>
                <w:sz w:val="16"/>
                <w:szCs w:val="16"/>
                <w:vertAlign w:val="superscript"/>
              </w:rPr>
              <w:t>b</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0A38A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0A670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1F734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9533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0.0035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4A3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868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0.58</w:t>
            </w:r>
          </w:p>
        </w:tc>
      </w:tr>
      <w:tr w:rsidR="00B34A1C" w:rsidRPr="002E60BE" w14:paraId="11E39FE9"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C1DAF" w14:textId="77777777" w:rsidR="00B34A1C" w:rsidRPr="002E60BE" w:rsidRDefault="00B34A1C" w:rsidP="00B34A1C">
            <w:pPr>
              <w:pStyle w:val="NoSpacing"/>
              <w:rPr>
                <w:rFonts w:ascii="Gill Sans MT" w:hAnsi="Gill Sans MT"/>
                <w:sz w:val="16"/>
                <w:szCs w:val="16"/>
              </w:rPr>
            </w:pPr>
            <w:proofErr w:type="spellStart"/>
            <w:proofErr w:type="gramStart"/>
            <w:r w:rsidRPr="002E60BE">
              <w:rPr>
                <w:rFonts w:ascii="Gill Sans MT" w:hAnsi="Gill Sans MT"/>
                <w:sz w:val="16"/>
                <w:szCs w:val="16"/>
              </w:rPr>
              <w:t>GGH</w:t>
            </w:r>
            <w:r w:rsidRPr="002E60BE">
              <w:rPr>
                <w:rFonts w:ascii="Gill Sans MT" w:hAnsi="Gill Sans MT"/>
                <w:i/>
                <w:iCs/>
                <w:sz w:val="16"/>
                <w:szCs w:val="16"/>
                <w:vertAlign w:val="superscript"/>
              </w:rPr>
              <w:t>a,b</w:t>
            </w:r>
            <w:proofErr w:type="spellEnd"/>
            <w:proofErr w:type="gram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33B8D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D7A0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2FE3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4971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0.0035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8845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D7BF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0.49</w:t>
            </w:r>
          </w:p>
        </w:tc>
      </w:tr>
      <w:tr w:rsidR="00B34A1C" w:rsidRPr="002E60BE" w14:paraId="6A34B0A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7A76D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FGFRL1</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E4E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83A5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7134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E50B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0.0041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E46D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4C61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r>
      <w:tr w:rsidR="00B34A1C" w:rsidRPr="002E60BE" w14:paraId="22B5774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69CA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LMAN2L</w:t>
            </w:r>
            <w:r w:rsidRPr="002E60BE">
              <w:rPr>
                <w:rFonts w:ascii="Gill Sans MT" w:hAnsi="Gill Sans MT"/>
                <w:i/>
                <w:iCs/>
                <w:sz w:val="16"/>
                <w:szCs w:val="16"/>
                <w:vertAlign w:val="superscript"/>
              </w:rPr>
              <w:t>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F8DD2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D45BC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D27E6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47C8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0.0045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D363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9D4D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72DCE45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AD193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TXNDC15</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C03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17E6B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FBB74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B2F7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0.0048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D6B2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A67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0.46</w:t>
            </w:r>
          </w:p>
        </w:tc>
      </w:tr>
      <w:tr w:rsidR="00B34A1C" w:rsidRPr="002E60BE" w14:paraId="531710C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30608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KNG1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DF403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3F7A2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E92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D9C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CBC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BF61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0.80</w:t>
            </w:r>
          </w:p>
        </w:tc>
      </w:tr>
      <w:tr w:rsidR="00B34A1C" w:rsidRPr="002E60BE" w14:paraId="10DE156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EB2A9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EPHA1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6CE82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7A148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725B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35E2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4FC8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B9D9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r>
      <w:tr w:rsidR="00B34A1C" w:rsidRPr="002E60BE" w14:paraId="2CFEF7D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E8FC0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CCL23</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F1A1F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27A12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5F23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ED2A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9348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473D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5ADDE51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6C93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JAML</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41178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37725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2AA23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9CED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5C57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9E24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0.86</w:t>
            </w:r>
          </w:p>
        </w:tc>
      </w:tr>
      <w:tr w:rsidR="00B34A1C" w:rsidRPr="002E60BE" w14:paraId="18430A6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AB051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CLEC7A</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4F00E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5F18C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470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C99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0316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81CA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0.87</w:t>
            </w:r>
          </w:p>
        </w:tc>
      </w:tr>
      <w:tr w:rsidR="00B34A1C" w:rsidRPr="002E60BE" w14:paraId="0531BD8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F249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HRG</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FE8CC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FF786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BB1CE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508B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0.0060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0F44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4FD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4CFC1ED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3FD8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NUDT9</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C4E65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A74C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7E52E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032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0.0070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CFE2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859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0.87</w:t>
            </w:r>
          </w:p>
        </w:tc>
      </w:tr>
      <w:tr w:rsidR="00B34A1C" w:rsidRPr="002E60BE" w14:paraId="5F9A21F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38E3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CHI3L2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488B9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003D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E0216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6D4A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0.0072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D595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E573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r>
      <w:tr w:rsidR="00B34A1C" w:rsidRPr="002E60BE" w14:paraId="60C9998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172F7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OAS1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F85D8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C6FE0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0C0B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056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0.0080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DFAE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353F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r>
      <w:tr w:rsidR="00B34A1C" w:rsidRPr="002E60BE" w14:paraId="27F88AF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12B65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TNFRSF11A</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5EAF9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6278A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BBEA0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0DC0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0.0082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B0CD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C0C9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0.99</w:t>
            </w:r>
          </w:p>
        </w:tc>
      </w:tr>
      <w:tr w:rsidR="00B34A1C" w:rsidRPr="002E60BE" w14:paraId="71C330A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F6D0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NDNF</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BA900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91D8C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36054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74B3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0.0083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127A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F1D6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r>
      <w:tr w:rsidR="00B34A1C" w:rsidRPr="002E60BE" w14:paraId="040FFDB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D8A6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INPP5B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62332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64F5E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A6FE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E44B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0.0096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30A7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899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r>
      <w:tr w:rsidR="00B34A1C" w:rsidRPr="002E60BE" w14:paraId="04989E7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63903"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GRN</w:t>
            </w:r>
            <w:r w:rsidRPr="002E60BE">
              <w:rPr>
                <w:rFonts w:ascii="Gill Sans MT" w:hAnsi="Gill Sans MT"/>
                <w:i/>
                <w:iCs/>
                <w:sz w:val="16"/>
                <w:szCs w:val="16"/>
                <w:vertAlign w:val="superscript"/>
              </w:rPr>
              <w:t>a</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C4623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DAFE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64273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4121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0.0097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9FBE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4EEA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033C80E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03C61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WFIKKN2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1D36D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1D693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5B7F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2D09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D137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4294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0.70</w:t>
            </w:r>
          </w:p>
        </w:tc>
      </w:tr>
      <w:tr w:rsidR="00B34A1C" w:rsidRPr="002E60BE" w14:paraId="0D4476E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2B15D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ROR2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6F171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97A7B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0B40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C3A5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AAD2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5FEE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r>
      <w:tr w:rsidR="00B34A1C" w:rsidRPr="002E60BE" w14:paraId="511817EC"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9156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H6PD</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DBD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0CEC2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CCA69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F52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B6B1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37A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0.92</w:t>
            </w:r>
          </w:p>
        </w:tc>
      </w:tr>
      <w:tr w:rsidR="00B34A1C" w:rsidRPr="002E60BE" w14:paraId="4AE571B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5A973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GFRAL</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2681B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2CE8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195D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1346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87CF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852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0.97</w:t>
            </w:r>
          </w:p>
        </w:tc>
      </w:tr>
      <w:tr w:rsidR="00B34A1C" w:rsidRPr="002E60BE" w14:paraId="38F3D4C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47A25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BTN2A1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A2BB3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280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28ED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2335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B7FE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BADE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r>
      <w:tr w:rsidR="00B34A1C" w:rsidRPr="002E60BE" w14:paraId="6ABF0C1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361C8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MMP2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FF118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5114F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9E0CD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5E73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88DE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DFF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0.96</w:t>
            </w:r>
          </w:p>
        </w:tc>
      </w:tr>
      <w:tr w:rsidR="00B34A1C" w:rsidRPr="002E60BE" w14:paraId="450F9DA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3F8AD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PGD</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6BD8A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860F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2DC5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EEF4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34EF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6D8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2EBE081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1FDB20"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NPW</w:t>
            </w:r>
            <w:r w:rsidRPr="002E60BE">
              <w:rPr>
                <w:rFonts w:ascii="Gill Sans MT" w:hAnsi="Gill Sans MT"/>
                <w:i/>
                <w:iCs/>
                <w:sz w:val="16"/>
                <w:szCs w:val="16"/>
                <w:vertAlign w:val="superscript"/>
              </w:rPr>
              <w:t>c</w:t>
            </w:r>
            <w:proofErr w:type="spellEnd"/>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60A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7672F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44B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6631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D68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2886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r>
      <w:tr w:rsidR="00B34A1C" w:rsidRPr="002E60BE" w14:paraId="4F60F60B"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4A325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AMY2B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87A7D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07F4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F00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808D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AEEB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A1D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4471FBC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CBDD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IL6R</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8EA8D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02B1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924E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DC43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109C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350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68CF38F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D60F3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GSN</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365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F92F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56550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940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067A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A089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r>
      <w:tr w:rsidR="00B34A1C" w:rsidRPr="002E60BE" w14:paraId="2300F09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CA657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TBL2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FA3E7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E81B2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7CD9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7D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0831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6FB8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r>
      <w:tr w:rsidR="00B34A1C" w:rsidRPr="002E60BE" w14:paraId="214FCBD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1B007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TMEM9</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4EE8C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87998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19391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B0F7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1043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089B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r>
      <w:tr w:rsidR="00B34A1C" w:rsidRPr="002E60BE" w14:paraId="444E902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4CDD3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LAMC2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8CE56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DD15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8CF63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CF0F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9C2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E84F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0.58</w:t>
            </w:r>
          </w:p>
        </w:tc>
      </w:tr>
      <w:tr w:rsidR="00B34A1C" w:rsidRPr="002E60BE" w14:paraId="5DCC0609"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FC572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TDGF1</w:t>
            </w:r>
            <w:r w:rsidRPr="002E60BE">
              <w:rPr>
                <w:rFonts w:ascii="Gill Sans MT" w:hAnsi="Gill Sans MT"/>
                <w:i/>
                <w:iCs/>
                <w:sz w:val="16"/>
                <w:szCs w:val="16"/>
                <w:vertAlign w:val="superscript"/>
              </w:rPr>
              <w:t>c</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FA8FF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583B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AB875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739F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A871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1C46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r>
      <w:tr w:rsidR="00B34A1C" w:rsidRPr="002E60BE" w14:paraId="5748F43C"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06D8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PPIE</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76B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EF21B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ED02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9181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38E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E391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0.96</w:t>
            </w:r>
          </w:p>
        </w:tc>
      </w:tr>
      <w:tr w:rsidR="00B34A1C" w:rsidRPr="002E60BE" w14:paraId="67E5931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CE786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CCN3</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FEE53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042D8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54851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81A6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CE1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A444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5221F4A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4874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EFEMP1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202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1E305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082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0A16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189A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E527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r>
      <w:tr w:rsidR="00B34A1C" w:rsidRPr="002E60BE" w14:paraId="111CFC7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B3037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B3GLCT</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D995F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F5493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06E4F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8B19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5B0C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FA0E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57A11CC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0F0A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ESD</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C0BCD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D7559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FB03E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D0A4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60D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5652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4AFF6D4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D919D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TNFRSF14</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5C02A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2BB74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23413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8A93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3E2E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7C3B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0.80</w:t>
            </w:r>
          </w:p>
        </w:tc>
      </w:tr>
      <w:tr w:rsidR="00B34A1C" w:rsidRPr="002E60BE" w14:paraId="2608CA4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0F2F1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ACP5</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58EE6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FC9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922A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A64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A84C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7B80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0.88</w:t>
            </w:r>
          </w:p>
        </w:tc>
      </w:tr>
      <w:tr w:rsidR="00B34A1C" w:rsidRPr="002E60BE" w14:paraId="1A48251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5F50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TEK</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57C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20044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1F86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B37F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17D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7D3A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0.71</w:t>
            </w:r>
          </w:p>
        </w:tc>
      </w:tr>
      <w:tr w:rsidR="00B34A1C" w:rsidRPr="002E60BE" w14:paraId="30BCB66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C410D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SEMA3E</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8C5E8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75A11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B29FD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ABC2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4A7F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18CE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0.90</w:t>
            </w:r>
          </w:p>
        </w:tc>
      </w:tr>
      <w:tr w:rsidR="00B34A1C" w:rsidRPr="002E60BE" w14:paraId="7DABB03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AF8B2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WARS1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37B28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D8DFB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0B65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4FCF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CC40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D717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2DFAC24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94A14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TIE1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6FBCC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4BA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0B7BD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9B73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9982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23EA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0EA9D77A"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FCEE6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QPCT</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189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1AAF0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B94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DE02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01D0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B793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0.51</w:t>
            </w:r>
          </w:p>
        </w:tc>
      </w:tr>
      <w:tr w:rsidR="00B34A1C" w:rsidRPr="002E60BE" w14:paraId="3D7711F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BC258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FABP6</w:t>
            </w:r>
            <w:r w:rsidRPr="002E60BE">
              <w:rPr>
                <w:rFonts w:ascii="Gill Sans MT" w:hAnsi="Gill Sans MT"/>
                <w:i/>
                <w:iCs/>
                <w:sz w:val="16"/>
                <w:szCs w:val="16"/>
                <w:vertAlign w:val="superscript"/>
              </w:rPr>
              <w:t>ac</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0F9A8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BA8B8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86C5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54BA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945C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AAE0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r>
      <w:tr w:rsidR="00B34A1C" w:rsidRPr="002E60BE" w14:paraId="345CC4D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FA1C6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CNTN2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5202C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46D5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6638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92FF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6BA8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1BA3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0.26</w:t>
            </w:r>
          </w:p>
        </w:tc>
      </w:tr>
      <w:tr w:rsidR="00B34A1C" w:rsidRPr="002E60BE" w14:paraId="21764ACC"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F917E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PPT1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0167C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8238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6781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DF0F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0.026</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6BD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BFAD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0.76</w:t>
            </w:r>
          </w:p>
        </w:tc>
      </w:tr>
      <w:tr w:rsidR="00B34A1C" w:rsidRPr="002E60BE" w14:paraId="1805499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20272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MBL2</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368A37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90E44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9350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7CEE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C6F1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1F18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0.66</w:t>
            </w:r>
          </w:p>
        </w:tc>
      </w:tr>
      <w:tr w:rsidR="00B34A1C" w:rsidRPr="002E60BE" w14:paraId="6A37D01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485B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CPA4</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2EA73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6C53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13FF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9010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CDE9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7785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r>
      <w:tr w:rsidR="00B34A1C" w:rsidRPr="002E60BE" w14:paraId="2C84F3F1"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36B4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LY86</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F5F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D25DD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665D9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13F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F1B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FA6F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632AF09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F209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CCL16</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4E147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7FBCE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EE2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D1A5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CBE2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F76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5D1ECD50"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DCC8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MCEE</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67BCC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51EDB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197CE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D86D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EC9B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14FC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w:t>
            </w:r>
          </w:p>
        </w:tc>
      </w:tr>
      <w:tr w:rsidR="00B34A1C" w:rsidRPr="002E60BE" w14:paraId="7E7DFA8C"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B765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IFNAR1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73C2BD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DCC88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0634E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28EC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0959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E6C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0.55</w:t>
            </w:r>
          </w:p>
        </w:tc>
      </w:tr>
      <w:tr w:rsidR="00B34A1C" w:rsidRPr="002E60BE" w14:paraId="73BB938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01C39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NQO1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8BA80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E20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51AD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7078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CA75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CBE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r>
      <w:tr w:rsidR="00B34A1C" w:rsidRPr="002E60BE" w14:paraId="7BDFF04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8CDE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ICAM4</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89F37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2253E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FA2D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AA74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0.033</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3293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317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6108EB55"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11C1B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TRIL</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9414E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7E35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DC8FF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D05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0A6E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3353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170C601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90D9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ADAMTS5</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DCC5C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C457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01B8E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E50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07EF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7C06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0.69</w:t>
            </w:r>
          </w:p>
        </w:tc>
      </w:tr>
      <w:tr w:rsidR="00B34A1C" w:rsidRPr="002E60BE" w14:paraId="6A4EC51D"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D04C4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THBS3</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BBA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197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26C4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423F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0.034</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865E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E174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120E2CB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ECEBC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BTN3A1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E1D65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D8C66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FC9A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274D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283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E187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0.83</w:t>
            </w:r>
          </w:p>
        </w:tc>
      </w:tr>
      <w:tr w:rsidR="00B34A1C" w:rsidRPr="002E60BE" w14:paraId="14D504E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738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MXRA7</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1EB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ACD95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19F2B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80F4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2BF2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15FE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r>
      <w:tr w:rsidR="00B34A1C" w:rsidRPr="002E60BE" w14:paraId="29C52754"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2908A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TNFRSF10B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03DAB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DB27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8ACF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52F5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F6D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6305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r>
      <w:tr w:rsidR="00B34A1C" w:rsidRPr="002E60BE" w14:paraId="7AB3DF0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27B1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FKBP7</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7B7DB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6B6F7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9F54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8C28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0BF7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25A1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0.95</w:t>
            </w:r>
          </w:p>
        </w:tc>
      </w:tr>
      <w:tr w:rsidR="00B34A1C" w:rsidRPr="002E60BE" w14:paraId="3C8491C8"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F5DD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AKR1B1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E40D7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8AD44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FE6A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561C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9D30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316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1A01512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987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TAPBP</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84030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8972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FF6BF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DDEF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2693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E902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0.62</w:t>
            </w:r>
          </w:p>
        </w:tc>
      </w:tr>
      <w:tr w:rsidR="00B34A1C" w:rsidRPr="002E60BE" w14:paraId="6285211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92465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BCHE</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1C7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958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79F4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9D0E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5175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2326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3AD9AC7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529FB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RSPO4</w:t>
            </w:r>
            <w:r w:rsidRPr="002E60BE">
              <w:rPr>
                <w:rFonts w:ascii="Gill Sans MT" w:hAnsi="Gill Sans MT"/>
                <w:i/>
                <w:iCs/>
                <w:sz w:val="16"/>
                <w:szCs w:val="16"/>
                <w:vertAlign w:val="superscript"/>
              </w:rPr>
              <w:t>a</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4C5B9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654A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E60E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D731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A041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0DF0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0A7BBB36"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9822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CST5</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406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4252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61F9E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BD74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0.041</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31F5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600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r>
      <w:tr w:rsidR="00B34A1C" w:rsidRPr="002E60BE" w14:paraId="6A156722"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C9BE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MAX</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19BB4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775F6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92C9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55AF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0.042</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47C5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7211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109F4477"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22802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IL15RA</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09C56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F104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40A43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E9FC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7644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357A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75D9D78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2359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INSR</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A9EA9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E18C6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D30F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4C5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0.045</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E640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43B7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34DCB26F"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2F637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IL10RB</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52078F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27F87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74CB5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AACD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0.047</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AB1C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648F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0.92</w:t>
            </w:r>
          </w:p>
        </w:tc>
      </w:tr>
      <w:tr w:rsidR="00B34A1C" w:rsidRPr="002E60BE" w14:paraId="4AD72453"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B6296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LILRA4</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45E85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2F4F2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FC432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889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D5F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F2E8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0.21</w:t>
            </w:r>
          </w:p>
        </w:tc>
      </w:tr>
      <w:tr w:rsidR="00B34A1C" w:rsidRPr="002E60BE" w14:paraId="76116D1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996E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FAH</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2B32EE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EF492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D5BE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0.11</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529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0.048</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4A43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0B78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1E1259F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93FC8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B3GNT8</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694B9E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7536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7236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452A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7606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F28C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0.99</w:t>
            </w:r>
          </w:p>
        </w:tc>
      </w:tr>
      <w:tr w:rsidR="00B34A1C" w:rsidRPr="002E60BE" w14:paraId="3DCA525E"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1334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F11</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18C280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BDB5B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F1115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33D5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0.049</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8723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68D5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NA</w:t>
            </w:r>
          </w:p>
        </w:tc>
      </w:tr>
      <w:tr w:rsidR="00B34A1C" w:rsidRPr="002E60BE" w14:paraId="66AEE29B" w14:textId="77777777" w:rsidTr="00B34A1C">
        <w:trPr>
          <w:trHeight w:val="288"/>
        </w:trPr>
        <w:tc>
          <w:tcPr>
            <w:tcW w:w="124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C6B0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SIGLEC7</w:t>
            </w:r>
          </w:p>
        </w:tc>
        <w:tc>
          <w:tcPr>
            <w:tcW w:w="900" w:type="dxa"/>
            <w:gridSpan w:val="2"/>
            <w:tcBorders>
              <w:top w:val="single" w:sz="6" w:space="0" w:color="D3D3D3"/>
              <w:left w:val="nil"/>
              <w:right w:val="nil"/>
            </w:tcBorders>
            <w:shd w:val="clear" w:color="auto" w:fill="FFFFFF"/>
            <w:tcMar>
              <w:top w:w="120" w:type="dxa"/>
              <w:left w:w="75" w:type="dxa"/>
              <w:bottom w:w="120" w:type="dxa"/>
              <w:right w:w="75" w:type="dxa"/>
            </w:tcMar>
            <w:vAlign w:val="center"/>
            <w:hideMark/>
          </w:tcPr>
          <w:p w14:paraId="0272A0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9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8DA93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A05C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DDF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0.050</w:t>
            </w:r>
          </w:p>
        </w:tc>
        <w:tc>
          <w:tcPr>
            <w:tcW w:w="144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658F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80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4B2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0.99</w:t>
            </w:r>
          </w:p>
        </w:tc>
      </w:tr>
      <w:tr w:rsidR="00B34A1C" w:rsidRPr="002E60BE" w14:paraId="134A3445" w14:textId="77777777" w:rsidTr="00B34A1C">
        <w:trPr>
          <w:trHeight w:val="288"/>
        </w:trPr>
        <w:tc>
          <w:tcPr>
            <w:tcW w:w="1245" w:type="dxa"/>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5E3845A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MAN2B2</w:t>
            </w:r>
          </w:p>
        </w:tc>
        <w:tc>
          <w:tcPr>
            <w:tcW w:w="900" w:type="dxa"/>
            <w:gridSpan w:val="2"/>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2FD5D0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900" w:type="dxa"/>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38BAB86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630" w:type="dxa"/>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6E40320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0.02</w:t>
            </w:r>
          </w:p>
        </w:tc>
        <w:tc>
          <w:tcPr>
            <w:tcW w:w="990" w:type="dxa"/>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2FCB6F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0.050</w:t>
            </w:r>
          </w:p>
        </w:tc>
        <w:tc>
          <w:tcPr>
            <w:tcW w:w="1440" w:type="dxa"/>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2A84A6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c>
          <w:tcPr>
            <w:tcW w:w="1800" w:type="dxa"/>
            <w:tcBorders>
              <w:top w:val="single" w:sz="6" w:space="0" w:color="D3D3D3"/>
              <w:left w:val="nil"/>
              <w:bottom w:val="nil"/>
              <w:right w:val="nil"/>
            </w:tcBorders>
            <w:shd w:val="clear" w:color="auto" w:fill="FFFFFF"/>
            <w:tcMar>
              <w:top w:w="120" w:type="dxa"/>
              <w:left w:w="75" w:type="dxa"/>
              <w:bottom w:w="120" w:type="dxa"/>
              <w:right w:w="75" w:type="dxa"/>
            </w:tcMar>
            <w:vAlign w:val="center"/>
            <w:hideMark/>
          </w:tcPr>
          <w:p w14:paraId="3E02FA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0.65</w:t>
            </w:r>
          </w:p>
        </w:tc>
      </w:tr>
      <w:tr w:rsidR="00B34A1C" w:rsidRPr="002E60BE" w14:paraId="48D32DBF" w14:textId="77777777" w:rsidTr="00B34A1C">
        <w:trPr>
          <w:trHeight w:val="62"/>
        </w:trPr>
        <w:tc>
          <w:tcPr>
            <w:tcW w:w="7905" w:type="dxa"/>
            <w:gridSpan w:val="8"/>
            <w:tcBorders>
              <w:top w:val="nil"/>
              <w:bottom w:val="nil"/>
            </w:tcBorders>
            <w:shd w:val="clear" w:color="auto" w:fill="FFFFFF"/>
            <w:vAlign w:val="center"/>
            <w:hideMark/>
          </w:tcPr>
          <w:p w14:paraId="20C4070C" w14:textId="77777777" w:rsidR="00B34A1C" w:rsidRPr="002E60BE" w:rsidRDefault="00B34A1C" w:rsidP="00B34A1C">
            <w:pPr>
              <w:pStyle w:val="NoSpacing"/>
              <w:rPr>
                <w:rFonts w:ascii="Gill Sans MT" w:hAnsi="Gill Sans MT"/>
                <w:i/>
                <w:iCs/>
                <w:sz w:val="16"/>
                <w:szCs w:val="16"/>
                <w:vertAlign w:val="superscript"/>
              </w:rPr>
            </w:pPr>
          </w:p>
          <w:p w14:paraId="1B4F11E2" w14:textId="1E6BAB0F" w:rsidR="00B34A1C" w:rsidRPr="002E60BE" w:rsidRDefault="00B34A1C" w:rsidP="00B34A1C">
            <w:pPr>
              <w:pStyle w:val="NoSpacing"/>
              <w:rPr>
                <w:rFonts w:ascii="Gill Sans MT" w:hAnsi="Gill Sans MT"/>
                <w:sz w:val="16"/>
                <w:szCs w:val="16"/>
              </w:rPr>
            </w:pPr>
            <w:r w:rsidRPr="002E60BE">
              <w:rPr>
                <w:rFonts w:ascii="Gill Sans MT" w:hAnsi="Gill Sans MT"/>
                <w:i/>
                <w:iCs/>
                <w:sz w:val="16"/>
                <w:szCs w:val="16"/>
                <w:vertAlign w:val="superscript"/>
              </w:rPr>
              <w:t>a </w:t>
            </w:r>
            <w:r w:rsidRPr="002E60BE">
              <w:rPr>
                <w:rFonts w:ascii="Gill Sans MT" w:hAnsi="Gill Sans MT"/>
                <w:sz w:val="16"/>
                <w:szCs w:val="16"/>
              </w:rPr>
              <w:t xml:space="preserve">PD protein marker in Supplementary Table </w:t>
            </w:r>
            <w:r>
              <w:rPr>
                <w:rFonts w:ascii="Gill Sans MT" w:hAnsi="Gill Sans MT"/>
                <w:sz w:val="16"/>
                <w:szCs w:val="16"/>
              </w:rPr>
              <w:t>3</w:t>
            </w:r>
          </w:p>
          <w:p w14:paraId="436DB942" w14:textId="77777777" w:rsidR="00B34A1C" w:rsidRPr="002E60BE" w:rsidRDefault="00B34A1C" w:rsidP="00B34A1C">
            <w:pPr>
              <w:pStyle w:val="NoSpacing"/>
              <w:rPr>
                <w:rFonts w:ascii="Gill Sans MT" w:hAnsi="Gill Sans MT"/>
                <w:sz w:val="16"/>
                <w:szCs w:val="16"/>
              </w:rPr>
            </w:pPr>
            <w:r w:rsidRPr="002E60BE">
              <w:rPr>
                <w:rFonts w:ascii="Gill Sans MT" w:hAnsi="Gill Sans MT"/>
                <w:i/>
                <w:iCs/>
                <w:sz w:val="16"/>
                <w:szCs w:val="16"/>
                <w:vertAlign w:val="superscript"/>
              </w:rPr>
              <w:t>b </w:t>
            </w:r>
            <w:r w:rsidRPr="002E60BE">
              <w:rPr>
                <w:rFonts w:ascii="Gill Sans MT" w:hAnsi="Gill Sans MT"/>
                <w:sz w:val="16"/>
                <w:szCs w:val="16"/>
              </w:rPr>
              <w:t>passed FDR correction</w:t>
            </w:r>
          </w:p>
          <w:p w14:paraId="6368EE9E" w14:textId="77777777" w:rsidR="00B34A1C" w:rsidRPr="002E60BE" w:rsidRDefault="00B34A1C" w:rsidP="00B34A1C">
            <w:pPr>
              <w:pStyle w:val="NoSpacing"/>
              <w:rPr>
                <w:rFonts w:ascii="Gill Sans MT" w:hAnsi="Gill Sans MT"/>
                <w:sz w:val="16"/>
                <w:szCs w:val="16"/>
              </w:rPr>
            </w:pPr>
            <w:r w:rsidRPr="002E60BE">
              <w:rPr>
                <w:rFonts w:ascii="Gill Sans MT" w:hAnsi="Gill Sans MT"/>
                <w:i/>
                <w:iCs/>
                <w:sz w:val="16"/>
                <w:szCs w:val="16"/>
                <w:vertAlign w:val="superscript"/>
              </w:rPr>
              <w:t>c </w:t>
            </w:r>
            <w:r w:rsidRPr="002E60BE">
              <w:rPr>
                <w:rFonts w:ascii="Gill Sans MT" w:hAnsi="Gill Sans MT"/>
                <w:sz w:val="16"/>
                <w:szCs w:val="16"/>
              </w:rPr>
              <w:t>corrected by removing outlier by MRPRESSO</w:t>
            </w:r>
          </w:p>
          <w:p w14:paraId="4B9714D7" w14:textId="77777777" w:rsidR="00B34A1C" w:rsidRPr="002E60BE" w:rsidRDefault="00B34A1C" w:rsidP="00B34A1C">
            <w:pPr>
              <w:pStyle w:val="NoSpacing"/>
              <w:rPr>
                <w:rFonts w:ascii="Gill Sans MT" w:hAnsi="Gill Sans MT"/>
                <w:sz w:val="16"/>
                <w:szCs w:val="16"/>
              </w:rPr>
            </w:pPr>
            <w:r w:rsidRPr="002E60BE">
              <w:rPr>
                <w:rFonts w:ascii="Gill Sans MT" w:hAnsi="Gill Sans MT"/>
                <w:i/>
                <w:iCs/>
                <w:sz w:val="16"/>
                <w:szCs w:val="16"/>
                <w:vertAlign w:val="superscript"/>
              </w:rPr>
              <w:t>d </w:t>
            </w:r>
            <w:r w:rsidRPr="002E60BE">
              <w:rPr>
                <w:rFonts w:ascii="Gill Sans MT" w:hAnsi="Gill Sans MT"/>
                <w:sz w:val="16"/>
                <w:szCs w:val="16"/>
              </w:rPr>
              <w:t>has homolog detected by the same SOMAmer</w:t>
            </w:r>
          </w:p>
          <w:p w14:paraId="7E075617" w14:textId="77777777" w:rsidR="00B34A1C" w:rsidRPr="002E60BE" w:rsidRDefault="00B34A1C" w:rsidP="00B34A1C">
            <w:pPr>
              <w:pStyle w:val="NoSpacing"/>
              <w:rPr>
                <w:rFonts w:ascii="Gill Sans MT" w:hAnsi="Gill Sans MT"/>
                <w:sz w:val="16"/>
                <w:szCs w:val="16"/>
              </w:rPr>
            </w:pPr>
          </w:p>
          <w:p w14:paraId="7A7EB6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MAF&gt;0.05, cis-pQTL p&lt;5e-08, F-statistic&gt;10, clumped by r2&lt;0.3 for SNPs within 1000kb region</w:t>
            </w:r>
          </w:p>
          <w:p w14:paraId="6A2585A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744 proteins have a significant cis-pQTL</w:t>
            </w:r>
          </w:p>
          <w:p w14:paraId="3C8599CF" w14:textId="77777777" w:rsidR="00B34A1C" w:rsidRPr="002E60BE" w:rsidRDefault="00B34A1C" w:rsidP="00B34A1C">
            <w:pPr>
              <w:pStyle w:val="NoSpacing"/>
              <w:rPr>
                <w:rFonts w:ascii="Gill Sans MT" w:hAnsi="Gill Sans MT"/>
                <w:sz w:val="16"/>
                <w:szCs w:val="16"/>
              </w:rPr>
            </w:pPr>
          </w:p>
          <w:p w14:paraId="6C6A65E0" w14:textId="77777777" w:rsidR="00B34A1C" w:rsidRPr="002E60BE" w:rsidRDefault="00B34A1C" w:rsidP="00B34A1C">
            <w:pPr>
              <w:pStyle w:val="NoSpacing"/>
              <w:rPr>
                <w:rFonts w:ascii="Gill Sans MT" w:hAnsi="Gill Sans MT"/>
                <w:sz w:val="16"/>
                <w:szCs w:val="16"/>
              </w:rPr>
            </w:pPr>
          </w:p>
        </w:tc>
      </w:tr>
    </w:tbl>
    <w:p w14:paraId="688EDD76" w14:textId="77777777" w:rsidR="00B34A1C" w:rsidRPr="002E60BE" w:rsidRDefault="00B34A1C" w:rsidP="00B34A1C">
      <w:pPr>
        <w:rPr>
          <w:rFonts w:ascii="Gill Sans MT" w:hAnsi="Gill Sans MT"/>
          <w:b/>
          <w:bCs/>
          <w:sz w:val="16"/>
          <w:szCs w:val="16"/>
        </w:rPr>
      </w:pPr>
    </w:p>
    <w:p w14:paraId="4BD2F958" w14:textId="77777777" w:rsidR="00B34A1C" w:rsidRPr="002E60BE" w:rsidRDefault="00B34A1C" w:rsidP="00B34A1C">
      <w:pPr>
        <w:rPr>
          <w:rFonts w:ascii="Gill Sans MT" w:hAnsi="Gill Sans MT"/>
          <w:b/>
          <w:bCs/>
          <w:sz w:val="16"/>
          <w:szCs w:val="16"/>
        </w:rPr>
      </w:pPr>
    </w:p>
    <w:p w14:paraId="77B47A02" w14:textId="77777777" w:rsidR="00B34A1C" w:rsidRPr="002E60BE" w:rsidRDefault="00B34A1C" w:rsidP="00B34A1C">
      <w:pPr>
        <w:spacing w:after="160" w:line="259" w:lineRule="auto"/>
        <w:rPr>
          <w:rFonts w:ascii="Gill Sans MT" w:eastAsiaTheme="majorEastAsia" w:hAnsi="Gill Sans MT" w:cstheme="majorBidi"/>
          <w:color w:val="365F91" w:themeColor="accent1" w:themeShade="BF"/>
          <w:sz w:val="16"/>
          <w:szCs w:val="16"/>
        </w:rPr>
      </w:pPr>
      <w:r w:rsidRPr="002E60BE">
        <w:rPr>
          <w:rFonts w:ascii="Gill Sans MT" w:hAnsi="Gill Sans MT"/>
          <w:sz w:val="16"/>
          <w:szCs w:val="16"/>
        </w:rPr>
        <w:br w:type="page"/>
      </w:r>
    </w:p>
    <w:p w14:paraId="2A01778D" w14:textId="47999533" w:rsidR="00B34A1C" w:rsidRPr="00B34A1C" w:rsidRDefault="00B34A1C" w:rsidP="00B34A1C">
      <w:pPr>
        <w:spacing w:line="240" w:lineRule="auto"/>
        <w:jc w:val="both"/>
        <w:rPr>
          <w:rFonts w:ascii="Gill Sans MT" w:hAnsi="Gill Sans MT"/>
          <w:b/>
          <w:bCs/>
          <w:sz w:val="16"/>
          <w:szCs w:val="16"/>
        </w:rPr>
      </w:pPr>
      <w:r w:rsidRPr="00B34A1C">
        <w:rPr>
          <w:rFonts w:ascii="Gill Sans MT" w:hAnsi="Gill Sans MT"/>
          <w:b/>
          <w:bCs/>
          <w:sz w:val="16"/>
          <w:szCs w:val="16"/>
        </w:rPr>
        <w:lastRenderedPageBreak/>
        <w:t xml:space="preserve">Supplementary Table 2 </w:t>
      </w:r>
      <w:r w:rsidRPr="002E60BE">
        <w:rPr>
          <w:rFonts w:ascii="Gill Sans MT" w:hAnsi="Gill Sans MT"/>
          <w:b/>
          <w:bCs/>
          <w:sz w:val="16"/>
          <w:szCs w:val="16"/>
        </w:rPr>
        <w:t>Mendelian randomization using high LD threshold</w:t>
      </w:r>
    </w:p>
    <w:tbl>
      <w:tblPr>
        <w:tblW w:w="5925" w:type="dxa"/>
        <w:tblBorders>
          <w:top w:val="single" w:sz="12" w:space="0" w:color="A8A8A8"/>
          <w:bottom w:val="single" w:sz="12" w:space="0" w:color="A8A8A8"/>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155"/>
        <w:gridCol w:w="810"/>
        <w:gridCol w:w="990"/>
        <w:gridCol w:w="720"/>
        <w:gridCol w:w="990"/>
        <w:gridCol w:w="1260"/>
      </w:tblGrid>
      <w:tr w:rsidR="00B34A1C" w:rsidRPr="002E60BE" w14:paraId="10DC632C" w14:textId="77777777" w:rsidTr="00B34A1C">
        <w:tc>
          <w:tcPr>
            <w:tcW w:w="1155" w:type="dxa"/>
            <w:tcBorders>
              <w:top w:val="nil"/>
              <w:left w:val="nil"/>
              <w:bottom w:val="single" w:sz="4" w:space="0" w:color="auto"/>
              <w:right w:val="nil"/>
            </w:tcBorders>
            <w:shd w:val="clear" w:color="auto" w:fill="FFFFFF" w:themeFill="background1"/>
            <w:tcMar>
              <w:top w:w="75" w:type="dxa"/>
              <w:left w:w="75" w:type="dxa"/>
              <w:bottom w:w="90" w:type="dxa"/>
              <w:right w:w="75" w:type="dxa"/>
            </w:tcMar>
            <w:vAlign w:val="bottom"/>
            <w:hideMark/>
          </w:tcPr>
          <w:p w14:paraId="15542069" w14:textId="77777777" w:rsidR="00B34A1C" w:rsidRPr="002E60BE" w:rsidRDefault="00B34A1C" w:rsidP="00B34A1C">
            <w:pPr>
              <w:pStyle w:val="NoSpacing"/>
              <w:rPr>
                <w:rFonts w:ascii="Gill Sans MT" w:hAnsi="Gill Sans MT"/>
                <w:b/>
                <w:bCs/>
                <w:sz w:val="16"/>
                <w:szCs w:val="16"/>
              </w:rPr>
            </w:pPr>
            <w:r w:rsidRPr="002E60BE">
              <w:rPr>
                <w:rFonts w:ascii="Gill Sans MT" w:hAnsi="Gill Sans MT"/>
                <w:b/>
                <w:bCs/>
                <w:sz w:val="16"/>
                <w:szCs w:val="16"/>
              </w:rPr>
              <w:t>Protein</w:t>
            </w:r>
          </w:p>
        </w:tc>
        <w:tc>
          <w:tcPr>
            <w:tcW w:w="810" w:type="dxa"/>
            <w:tcBorders>
              <w:top w:val="nil"/>
              <w:left w:val="nil"/>
              <w:bottom w:val="single" w:sz="4" w:space="0" w:color="auto"/>
              <w:right w:val="nil"/>
            </w:tcBorders>
            <w:shd w:val="clear" w:color="auto" w:fill="FFFFFF" w:themeFill="background1"/>
            <w:tcMar>
              <w:top w:w="75" w:type="dxa"/>
              <w:left w:w="75" w:type="dxa"/>
              <w:bottom w:w="90" w:type="dxa"/>
              <w:right w:w="75" w:type="dxa"/>
            </w:tcMar>
            <w:vAlign w:val="bottom"/>
            <w:hideMark/>
          </w:tcPr>
          <w:p w14:paraId="576C1ADC" w14:textId="6189F545" w:rsidR="00B34A1C" w:rsidRPr="002E60BE" w:rsidRDefault="00B34A1C" w:rsidP="00B34A1C">
            <w:pPr>
              <w:pStyle w:val="NoSpacing"/>
              <w:jc w:val="center"/>
              <w:rPr>
                <w:rFonts w:ascii="Gill Sans MT" w:hAnsi="Gill Sans MT"/>
                <w:b/>
                <w:bCs/>
                <w:sz w:val="16"/>
                <w:szCs w:val="16"/>
              </w:rPr>
            </w:pPr>
            <w:r w:rsidRPr="002E60BE">
              <w:rPr>
                <w:rFonts w:ascii="Gill Sans MT" w:hAnsi="Gill Sans MT"/>
                <w:b/>
                <w:bCs/>
                <w:sz w:val="16"/>
                <w:szCs w:val="16"/>
              </w:rPr>
              <w:t>Nr of IVs</w:t>
            </w:r>
          </w:p>
        </w:tc>
        <w:tc>
          <w:tcPr>
            <w:tcW w:w="990" w:type="dxa"/>
            <w:tcBorders>
              <w:top w:val="nil"/>
              <w:left w:val="nil"/>
              <w:bottom w:val="single" w:sz="4" w:space="0" w:color="auto"/>
              <w:right w:val="nil"/>
            </w:tcBorders>
            <w:shd w:val="clear" w:color="auto" w:fill="FFFFFF" w:themeFill="background1"/>
            <w:tcMar>
              <w:top w:w="75" w:type="dxa"/>
              <w:left w:w="75" w:type="dxa"/>
              <w:bottom w:w="90" w:type="dxa"/>
              <w:right w:w="75" w:type="dxa"/>
            </w:tcMar>
            <w:vAlign w:val="bottom"/>
            <w:hideMark/>
          </w:tcPr>
          <w:p w14:paraId="694F4508" w14:textId="77777777" w:rsidR="00B34A1C" w:rsidRPr="002E60BE" w:rsidRDefault="00B34A1C" w:rsidP="00B34A1C">
            <w:pPr>
              <w:pStyle w:val="NoSpacing"/>
              <w:rPr>
                <w:rFonts w:ascii="Gill Sans MT" w:hAnsi="Gill Sans MT"/>
                <w:b/>
                <w:bCs/>
                <w:sz w:val="16"/>
                <w:szCs w:val="16"/>
              </w:rPr>
            </w:pPr>
            <w:r w:rsidRPr="002E60BE">
              <w:rPr>
                <w:rFonts w:ascii="Gill Sans MT" w:hAnsi="Gill Sans MT"/>
                <w:b/>
                <w:bCs/>
                <w:sz w:val="16"/>
                <w:szCs w:val="16"/>
              </w:rPr>
              <w:t>Method</w:t>
            </w:r>
          </w:p>
        </w:tc>
        <w:tc>
          <w:tcPr>
            <w:tcW w:w="720" w:type="dxa"/>
            <w:tcBorders>
              <w:top w:val="nil"/>
              <w:left w:val="nil"/>
              <w:bottom w:val="single" w:sz="4" w:space="0" w:color="auto"/>
              <w:right w:val="nil"/>
            </w:tcBorders>
            <w:shd w:val="clear" w:color="auto" w:fill="FFFFFF" w:themeFill="background1"/>
            <w:tcMar>
              <w:top w:w="75" w:type="dxa"/>
              <w:left w:w="75" w:type="dxa"/>
              <w:bottom w:w="90" w:type="dxa"/>
              <w:right w:w="75" w:type="dxa"/>
            </w:tcMar>
            <w:vAlign w:val="bottom"/>
            <w:hideMark/>
          </w:tcPr>
          <w:p w14:paraId="21183F51" w14:textId="77777777" w:rsidR="00B34A1C" w:rsidRPr="002E60BE" w:rsidRDefault="00B34A1C" w:rsidP="00B34A1C">
            <w:pPr>
              <w:pStyle w:val="NoSpacing"/>
              <w:jc w:val="center"/>
              <w:rPr>
                <w:rFonts w:ascii="Gill Sans MT" w:hAnsi="Gill Sans MT"/>
                <w:b/>
                <w:bCs/>
                <w:sz w:val="16"/>
                <w:szCs w:val="16"/>
              </w:rPr>
            </w:pPr>
            <w:r w:rsidRPr="002E60BE">
              <w:rPr>
                <w:rFonts w:ascii="Calibri" w:hAnsi="Calibri" w:cs="Calibri"/>
                <w:b/>
                <w:bCs/>
                <w:sz w:val="16"/>
                <w:szCs w:val="16"/>
              </w:rPr>
              <w:t>β</w:t>
            </w:r>
          </w:p>
        </w:tc>
        <w:tc>
          <w:tcPr>
            <w:tcW w:w="990" w:type="dxa"/>
            <w:tcBorders>
              <w:top w:val="nil"/>
              <w:left w:val="nil"/>
              <w:bottom w:val="single" w:sz="4" w:space="0" w:color="auto"/>
              <w:right w:val="nil"/>
            </w:tcBorders>
            <w:shd w:val="clear" w:color="auto" w:fill="FFFFFF" w:themeFill="background1"/>
            <w:tcMar>
              <w:top w:w="75" w:type="dxa"/>
              <w:left w:w="75" w:type="dxa"/>
              <w:bottom w:w="90" w:type="dxa"/>
              <w:right w:w="75" w:type="dxa"/>
            </w:tcMar>
            <w:vAlign w:val="bottom"/>
            <w:hideMark/>
          </w:tcPr>
          <w:p w14:paraId="3A41C01F" w14:textId="37EFC23D" w:rsidR="00B34A1C" w:rsidRPr="002E60BE" w:rsidRDefault="00B34A1C" w:rsidP="00B34A1C">
            <w:pPr>
              <w:pStyle w:val="NoSpacing"/>
              <w:jc w:val="center"/>
              <w:rPr>
                <w:rFonts w:ascii="Gill Sans MT" w:hAnsi="Gill Sans MT"/>
                <w:b/>
                <w:bCs/>
                <w:sz w:val="16"/>
                <w:szCs w:val="16"/>
              </w:rPr>
            </w:pPr>
            <w:proofErr w:type="gramStart"/>
            <w:r w:rsidRPr="002E60BE">
              <w:rPr>
                <w:rFonts w:ascii="Gill Sans MT" w:hAnsi="Gill Sans MT"/>
                <w:b/>
                <w:bCs/>
                <w:sz w:val="16"/>
                <w:szCs w:val="16"/>
              </w:rPr>
              <w:t xml:space="preserve">Nominal </w:t>
            </w:r>
            <w:r>
              <w:rPr>
                <w:rFonts w:ascii="Gill Sans MT" w:hAnsi="Gill Sans MT"/>
                <w:b/>
                <w:bCs/>
                <w:sz w:val="16"/>
                <w:szCs w:val="16"/>
              </w:rPr>
              <w:t xml:space="preserve"> </w:t>
            </w:r>
            <w:r w:rsidRPr="00B34A1C">
              <w:rPr>
                <w:rFonts w:ascii="Gill Sans MT" w:hAnsi="Gill Sans MT"/>
                <w:b/>
                <w:bCs/>
                <w:i/>
                <w:iCs/>
                <w:sz w:val="16"/>
                <w:szCs w:val="16"/>
              </w:rPr>
              <w:t>P</w:t>
            </w:r>
            <w:proofErr w:type="gramEnd"/>
            <w:r w:rsidRPr="002E60BE">
              <w:rPr>
                <w:rFonts w:ascii="Gill Sans MT" w:hAnsi="Gill Sans MT"/>
                <w:b/>
                <w:bCs/>
                <w:sz w:val="16"/>
                <w:szCs w:val="16"/>
              </w:rPr>
              <w:t>-value</w:t>
            </w:r>
          </w:p>
        </w:tc>
        <w:tc>
          <w:tcPr>
            <w:tcW w:w="1260" w:type="dxa"/>
            <w:tcBorders>
              <w:top w:val="nil"/>
              <w:left w:val="nil"/>
              <w:bottom w:val="single" w:sz="4" w:space="0" w:color="auto"/>
              <w:right w:val="nil"/>
            </w:tcBorders>
            <w:shd w:val="clear" w:color="auto" w:fill="FFFFFF" w:themeFill="background1"/>
            <w:tcMar>
              <w:top w:w="75" w:type="dxa"/>
              <w:left w:w="75" w:type="dxa"/>
              <w:bottom w:w="90" w:type="dxa"/>
              <w:right w:w="75" w:type="dxa"/>
            </w:tcMar>
            <w:vAlign w:val="bottom"/>
            <w:hideMark/>
          </w:tcPr>
          <w:p w14:paraId="077439DC" w14:textId="77777777" w:rsidR="00B34A1C" w:rsidRPr="002E60BE" w:rsidRDefault="00B34A1C" w:rsidP="00B34A1C">
            <w:pPr>
              <w:pStyle w:val="NoSpacing"/>
              <w:jc w:val="center"/>
              <w:rPr>
                <w:rFonts w:ascii="Gill Sans MT" w:hAnsi="Gill Sans MT"/>
                <w:b/>
                <w:bCs/>
                <w:sz w:val="16"/>
                <w:szCs w:val="16"/>
              </w:rPr>
            </w:pPr>
            <w:r w:rsidRPr="002E60BE">
              <w:rPr>
                <w:rFonts w:ascii="Gill Sans MT" w:hAnsi="Gill Sans MT"/>
                <w:b/>
                <w:bCs/>
                <w:sz w:val="16"/>
                <w:szCs w:val="16"/>
              </w:rPr>
              <w:t>Colocalization PP.H4.abf</w:t>
            </w:r>
          </w:p>
        </w:tc>
      </w:tr>
      <w:tr w:rsidR="00B34A1C" w:rsidRPr="002E60BE" w14:paraId="2D493CAB" w14:textId="77777777" w:rsidTr="00B34A1C">
        <w:tc>
          <w:tcPr>
            <w:tcW w:w="1155" w:type="dxa"/>
            <w:tcBorders>
              <w:top w:val="single" w:sz="4" w:space="0" w:color="auto"/>
              <w:left w:val="nil"/>
              <w:right w:val="nil"/>
            </w:tcBorders>
            <w:shd w:val="clear" w:color="auto" w:fill="FFFFFF" w:themeFill="background1"/>
            <w:tcMar>
              <w:top w:w="120" w:type="dxa"/>
              <w:left w:w="75" w:type="dxa"/>
              <w:bottom w:w="120" w:type="dxa"/>
              <w:right w:w="75" w:type="dxa"/>
            </w:tcMar>
            <w:vAlign w:val="center"/>
            <w:hideMark/>
          </w:tcPr>
          <w:p w14:paraId="71D555F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CD38</w:t>
            </w:r>
            <w:r w:rsidRPr="002E60BE">
              <w:rPr>
                <w:rFonts w:ascii="Gill Sans MT" w:hAnsi="Gill Sans MT"/>
                <w:i/>
                <w:iCs/>
                <w:sz w:val="16"/>
                <w:szCs w:val="16"/>
                <w:vertAlign w:val="superscript"/>
              </w:rPr>
              <w:t>a</w:t>
            </w:r>
          </w:p>
        </w:tc>
        <w:tc>
          <w:tcPr>
            <w:tcW w:w="810" w:type="dxa"/>
            <w:tcBorders>
              <w:top w:val="single" w:sz="4" w:space="0" w:color="auto"/>
              <w:left w:val="nil"/>
              <w:right w:val="nil"/>
            </w:tcBorders>
            <w:shd w:val="clear" w:color="auto" w:fill="FFFFFF" w:themeFill="background1"/>
            <w:tcMar>
              <w:top w:w="120" w:type="dxa"/>
              <w:left w:w="75" w:type="dxa"/>
              <w:bottom w:w="120" w:type="dxa"/>
              <w:right w:w="75" w:type="dxa"/>
            </w:tcMar>
            <w:vAlign w:val="center"/>
            <w:hideMark/>
          </w:tcPr>
          <w:p w14:paraId="204ED8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4" w:space="0" w:color="auto"/>
              <w:left w:val="nil"/>
              <w:right w:val="nil"/>
            </w:tcBorders>
            <w:shd w:val="clear" w:color="auto" w:fill="FFFFFF" w:themeFill="background1"/>
            <w:tcMar>
              <w:top w:w="120" w:type="dxa"/>
              <w:left w:w="75" w:type="dxa"/>
              <w:bottom w:w="120" w:type="dxa"/>
              <w:right w:w="75" w:type="dxa"/>
            </w:tcMar>
            <w:vAlign w:val="center"/>
            <w:hideMark/>
          </w:tcPr>
          <w:p w14:paraId="0BE4653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4" w:space="0" w:color="auto"/>
              <w:left w:val="nil"/>
              <w:right w:val="nil"/>
            </w:tcBorders>
            <w:shd w:val="clear" w:color="auto" w:fill="FFFFFF" w:themeFill="background1"/>
            <w:tcMar>
              <w:top w:w="120" w:type="dxa"/>
              <w:left w:w="75" w:type="dxa"/>
              <w:bottom w:w="120" w:type="dxa"/>
              <w:right w:w="75" w:type="dxa"/>
            </w:tcMar>
            <w:vAlign w:val="center"/>
            <w:hideMark/>
          </w:tcPr>
          <w:p w14:paraId="540CEC5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0.53</w:t>
            </w:r>
          </w:p>
        </w:tc>
        <w:tc>
          <w:tcPr>
            <w:tcW w:w="990" w:type="dxa"/>
            <w:tcBorders>
              <w:top w:val="single" w:sz="4" w:space="0" w:color="auto"/>
              <w:left w:val="nil"/>
              <w:right w:val="nil"/>
            </w:tcBorders>
            <w:shd w:val="clear" w:color="auto" w:fill="FFFFFF" w:themeFill="background1"/>
            <w:tcMar>
              <w:top w:w="120" w:type="dxa"/>
              <w:left w:w="75" w:type="dxa"/>
              <w:bottom w:w="120" w:type="dxa"/>
              <w:right w:w="75" w:type="dxa"/>
            </w:tcMar>
            <w:vAlign w:val="center"/>
            <w:hideMark/>
          </w:tcPr>
          <w:p w14:paraId="0ED49A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2.62 × 10</w:t>
            </w:r>
            <w:r w:rsidRPr="002E60BE">
              <w:rPr>
                <w:sz w:val="16"/>
                <w:szCs w:val="16"/>
                <w:vertAlign w:val="superscript"/>
              </w:rPr>
              <w:t>−</w:t>
            </w:r>
            <w:r w:rsidRPr="002E60BE">
              <w:rPr>
                <w:rFonts w:ascii="Gill Sans MT" w:hAnsi="Gill Sans MT"/>
                <w:sz w:val="16"/>
                <w:szCs w:val="16"/>
                <w:vertAlign w:val="superscript"/>
              </w:rPr>
              <w:t>11</w:t>
            </w:r>
          </w:p>
        </w:tc>
        <w:tc>
          <w:tcPr>
            <w:tcW w:w="1260" w:type="dxa"/>
            <w:tcBorders>
              <w:top w:val="single" w:sz="4" w:space="0" w:color="auto"/>
              <w:left w:val="nil"/>
              <w:right w:val="nil"/>
            </w:tcBorders>
            <w:shd w:val="clear" w:color="auto" w:fill="FFFFFF" w:themeFill="background1"/>
            <w:tcMar>
              <w:top w:w="120" w:type="dxa"/>
              <w:left w:w="75" w:type="dxa"/>
              <w:bottom w:w="120" w:type="dxa"/>
              <w:right w:w="75" w:type="dxa"/>
            </w:tcMar>
            <w:vAlign w:val="center"/>
            <w:hideMark/>
          </w:tcPr>
          <w:p w14:paraId="0D41B8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r>
      <w:tr w:rsidR="00B34A1C" w:rsidRPr="002E60BE" w14:paraId="37DAA93D"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DA930E7" w14:textId="77777777" w:rsidR="00B34A1C" w:rsidRPr="002E60BE" w:rsidRDefault="00B34A1C" w:rsidP="00B34A1C">
            <w:pPr>
              <w:pStyle w:val="NoSpacing"/>
              <w:rPr>
                <w:rFonts w:ascii="Gill Sans MT" w:hAnsi="Gill Sans MT"/>
                <w:sz w:val="16"/>
                <w:szCs w:val="16"/>
              </w:rPr>
            </w:pPr>
            <w:proofErr w:type="spellStart"/>
            <w:proofErr w:type="gramStart"/>
            <w:r w:rsidRPr="002E60BE">
              <w:rPr>
                <w:rFonts w:ascii="Gill Sans MT" w:hAnsi="Gill Sans MT"/>
                <w:sz w:val="16"/>
                <w:szCs w:val="16"/>
              </w:rPr>
              <w:t>GPNMB</w:t>
            </w:r>
            <w:r w:rsidRPr="002E60BE">
              <w:rPr>
                <w:rFonts w:ascii="Gill Sans MT" w:hAnsi="Gill Sans MT"/>
                <w:i/>
                <w:iCs/>
                <w:sz w:val="16"/>
                <w:szCs w:val="16"/>
                <w:vertAlign w:val="superscript"/>
              </w:rPr>
              <w:t>a,b</w:t>
            </w:r>
            <w:proofErr w:type="spellEnd"/>
            <w:proofErr w:type="gramEnd"/>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EC604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DA2DDD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C24A0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42669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 × 10</w:t>
            </w:r>
            <w:r w:rsidRPr="002E60BE">
              <w:rPr>
                <w:sz w:val="16"/>
                <w:szCs w:val="16"/>
                <w:vertAlign w:val="superscript"/>
              </w:rPr>
              <w:t>−</w:t>
            </w:r>
            <w:r w:rsidRPr="002E60BE">
              <w:rPr>
                <w:rFonts w:ascii="Gill Sans MT" w:hAnsi="Gill Sans MT"/>
                <w:sz w:val="16"/>
                <w:szCs w:val="16"/>
                <w:vertAlign w:val="superscript"/>
              </w:rPr>
              <w:t>8</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0B341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0.94</w:t>
            </w:r>
          </w:p>
        </w:tc>
      </w:tr>
      <w:tr w:rsidR="00B34A1C" w:rsidRPr="002E60BE" w14:paraId="1A563BCC"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A9B48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HLA-DQA2</w:t>
            </w:r>
            <w:r w:rsidRPr="002E60BE">
              <w:rPr>
                <w:rFonts w:ascii="Gill Sans MT" w:hAnsi="Gill Sans MT"/>
                <w:i/>
                <w:iCs/>
                <w:sz w:val="16"/>
                <w:szCs w:val="16"/>
                <w:vertAlign w:val="superscript"/>
              </w:rPr>
              <w:t>a</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229D7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A2DC92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989B1C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2771C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E82C8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r>
      <w:tr w:rsidR="00B34A1C" w:rsidRPr="002E60BE" w14:paraId="2C393D40"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940CD0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FCGR2A</w:t>
            </w:r>
            <w:r w:rsidRPr="002E60BE">
              <w:rPr>
                <w:rFonts w:ascii="Gill Sans MT" w:hAnsi="Gill Sans MT"/>
                <w:i/>
                <w:iCs/>
                <w:sz w:val="16"/>
                <w:szCs w:val="16"/>
                <w:vertAlign w:val="superscript"/>
              </w:rPr>
              <w:t>a</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605C6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689ED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45614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5625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4.37 × 10</w:t>
            </w:r>
            <w:r w:rsidRPr="002E60BE">
              <w:rPr>
                <w:sz w:val="16"/>
                <w:szCs w:val="16"/>
                <w:vertAlign w:val="superscript"/>
              </w:rPr>
              <w:t>−</w:t>
            </w:r>
            <w:r w:rsidRPr="002E60BE">
              <w:rPr>
                <w:rFonts w:ascii="Gill Sans MT" w:hAnsi="Gill Sans MT"/>
                <w:sz w:val="16"/>
                <w:szCs w:val="16"/>
                <w:vertAlign w:val="superscript"/>
              </w:rPr>
              <w:t>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0E7F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0.95</w:t>
            </w:r>
          </w:p>
        </w:tc>
      </w:tr>
      <w:tr w:rsidR="00B34A1C" w:rsidRPr="002E60BE" w14:paraId="7983C7C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AEF7CA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ASIP</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08D88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0C7F4E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20B165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E65BC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7.99 × 10</w:t>
            </w:r>
            <w:r w:rsidRPr="002E60BE">
              <w:rPr>
                <w:sz w:val="16"/>
                <w:szCs w:val="16"/>
                <w:vertAlign w:val="superscript"/>
              </w:rPr>
              <w:t>−</w:t>
            </w:r>
            <w:r w:rsidRPr="002E60BE">
              <w:rPr>
                <w:rFonts w:ascii="Gill Sans MT" w:hAnsi="Gill Sans MT"/>
                <w:sz w:val="16"/>
                <w:szCs w:val="16"/>
                <w:vertAlign w:val="superscript"/>
              </w:rPr>
              <w:t>4</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FFBCA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r>
      <w:tr w:rsidR="00B34A1C" w:rsidRPr="002E60BE" w14:paraId="09B00DE0"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F94738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CTSB</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D204E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B6D32F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74819C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41098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0.0011</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BAB67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r>
      <w:tr w:rsidR="00B34A1C" w:rsidRPr="002E60BE" w14:paraId="11D5723B"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210FDB3"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ARSA</w:t>
            </w:r>
            <w:r w:rsidRPr="002E60BE">
              <w:rPr>
                <w:rFonts w:ascii="Gill Sans MT" w:hAnsi="Gill Sans MT"/>
                <w:i/>
                <w:iCs/>
                <w:sz w:val="16"/>
                <w:szCs w:val="16"/>
                <w:vertAlign w:val="superscript"/>
              </w:rPr>
              <w:t>b</w:t>
            </w:r>
            <w:proofErr w:type="spellEnd"/>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0E1A6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BAEFB4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2E9E0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15494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0.0012</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4E28A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0.58</w:t>
            </w:r>
          </w:p>
        </w:tc>
      </w:tr>
      <w:tr w:rsidR="00B34A1C" w:rsidRPr="002E60BE" w14:paraId="295F718C"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48BEC7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TPSB2</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6FA8E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54A1F2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79AA53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2C1EF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50344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r>
      <w:tr w:rsidR="00B34A1C" w:rsidRPr="002E60BE" w14:paraId="7F08F90E"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D93D73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NCR1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BB3F3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19D00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F319F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DC8CF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BC0D0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r>
      <w:tr w:rsidR="00B34A1C" w:rsidRPr="002E60BE" w14:paraId="63382670"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64779E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LRP12</w:t>
            </w:r>
            <w:r w:rsidRPr="002E60BE">
              <w:rPr>
                <w:rFonts w:ascii="Gill Sans MT" w:hAnsi="Gill Sans MT"/>
                <w:i/>
                <w:iCs/>
                <w:sz w:val="16"/>
                <w:szCs w:val="16"/>
                <w:vertAlign w:val="superscript"/>
              </w:rPr>
              <w:t>b</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F1CA1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87844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8EC05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0.73</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1A6BA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0.0017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45EC8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0.66</w:t>
            </w:r>
          </w:p>
        </w:tc>
      </w:tr>
      <w:tr w:rsidR="00B34A1C" w:rsidRPr="002E60BE" w14:paraId="33B216C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C27946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HAVCR2</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5759E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C58B3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1EDD73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C66E1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0.0027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1E7C6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r>
      <w:tr w:rsidR="00B34A1C" w:rsidRPr="002E60BE" w14:paraId="1194B627"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220E28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CLN5</w:t>
            </w:r>
            <w:r w:rsidRPr="002E60BE">
              <w:rPr>
                <w:rFonts w:ascii="Gill Sans MT" w:hAnsi="Gill Sans MT"/>
                <w:i/>
                <w:iCs/>
                <w:sz w:val="16"/>
                <w:szCs w:val="16"/>
                <w:vertAlign w:val="superscript"/>
              </w:rPr>
              <w:t>b</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2A041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9032B8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9AA036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0.13</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A508D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0.0033</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F5381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r>
      <w:tr w:rsidR="00B34A1C" w:rsidRPr="002E60BE" w14:paraId="6CFD7C0C"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11CB2B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CLEC3B</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500C0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8F79D3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E565C5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221FD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0.0035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CF5CE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r>
      <w:tr w:rsidR="00B34A1C" w:rsidRPr="002E60BE" w14:paraId="75B3BBC5"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38CBE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ICAM1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97A4A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394A7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8EFFA2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95C46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0.0037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4149C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r>
      <w:tr w:rsidR="00B34A1C" w:rsidRPr="002E60BE" w14:paraId="0630AC27"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B3769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DSCAM</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7E98D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5F6FC2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F34B82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48911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0.0044</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74F0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r>
      <w:tr w:rsidR="00B34A1C" w:rsidRPr="002E60BE" w14:paraId="449A2B73"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44907C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PGD</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0BCD6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778323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92AEA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E689E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0.0052</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E8D7A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0.48</w:t>
            </w:r>
          </w:p>
        </w:tc>
      </w:tr>
      <w:tr w:rsidR="00B34A1C" w:rsidRPr="002E60BE" w14:paraId="72DE88E4"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981B34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ADAMTS4</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FC725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5F290E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5AD8F0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E5531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0.0058</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5477E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r>
      <w:tr w:rsidR="00B34A1C" w:rsidRPr="002E60BE" w14:paraId="5B4653FA"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E3697C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WARS1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F6883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78CB5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C08EB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D3DF0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0.0060</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C44ED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r>
      <w:tr w:rsidR="00B34A1C" w:rsidRPr="002E60BE" w14:paraId="4D31B6B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410724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FGFRL1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5FC69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F637D6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6D00B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6514C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0.0071</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7DF50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1E5890C8"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73BAA75" w14:textId="77777777" w:rsidR="00B34A1C" w:rsidRPr="002E60BE" w:rsidRDefault="00B34A1C" w:rsidP="00B34A1C">
            <w:pPr>
              <w:pStyle w:val="NoSpacing"/>
              <w:rPr>
                <w:rFonts w:ascii="Gill Sans MT" w:hAnsi="Gill Sans MT"/>
                <w:sz w:val="16"/>
                <w:szCs w:val="16"/>
              </w:rPr>
            </w:pPr>
            <w:proofErr w:type="spellStart"/>
            <w:r w:rsidRPr="002E60BE">
              <w:rPr>
                <w:rFonts w:ascii="Gill Sans MT" w:hAnsi="Gill Sans MT"/>
                <w:sz w:val="16"/>
                <w:szCs w:val="16"/>
              </w:rPr>
              <w:t>GRN</w:t>
            </w:r>
            <w:r w:rsidRPr="002E60BE">
              <w:rPr>
                <w:rFonts w:ascii="Gill Sans MT" w:hAnsi="Gill Sans MT"/>
                <w:i/>
                <w:iCs/>
                <w:sz w:val="16"/>
                <w:szCs w:val="16"/>
                <w:vertAlign w:val="superscript"/>
              </w:rPr>
              <w:t>b</w:t>
            </w:r>
            <w:proofErr w:type="spellEnd"/>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706F6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12804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7517EF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0.19</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C81A5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0.0097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4A4B8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r>
      <w:tr w:rsidR="00B34A1C" w:rsidRPr="002E60BE" w14:paraId="6E7AC757"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6B7133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EPHA1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868CE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7BB03E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C9136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9EFD1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0.010</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05741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r>
      <w:tr w:rsidR="00B34A1C" w:rsidRPr="002E60BE" w14:paraId="2998CB6B"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73E3DE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SIGLEC6</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D8C2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BAB43C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45507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D081F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0.014</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BBBAA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r>
      <w:tr w:rsidR="00B34A1C" w:rsidRPr="002E60BE" w14:paraId="2F4EAAA7"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5C09DB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AGT</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703B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1ACF69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37BF9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61BF7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FB78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r>
      <w:tr w:rsidR="00B34A1C" w:rsidRPr="002E60BE" w14:paraId="54EB5B6E"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7F582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PAM</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08B7E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29004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A0430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DBA6B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3CC05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r>
      <w:tr w:rsidR="00B34A1C" w:rsidRPr="002E60BE" w14:paraId="0CF8355E"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41F67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LTF</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3C9B9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CECB13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F57B2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25FD8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0.016</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1F772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r>
      <w:tr w:rsidR="00B34A1C" w:rsidRPr="002E60BE" w14:paraId="18543242"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23FF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PLXNB2</w:t>
            </w:r>
            <w:r w:rsidRPr="002E60BE">
              <w:rPr>
                <w:rFonts w:ascii="Gill Sans MT" w:hAnsi="Gill Sans MT"/>
                <w:i/>
                <w:iCs/>
                <w:sz w:val="16"/>
                <w:szCs w:val="16"/>
                <w:vertAlign w:val="superscript"/>
              </w:rPr>
              <w:t>b</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514D7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BA2BCC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D313E5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0.03</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53168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0.019</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3900D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r>
      <w:tr w:rsidR="00B34A1C" w:rsidRPr="002E60BE" w14:paraId="3502F4E8"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118D93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A4GALT</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15187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FD4345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AE9D30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75104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0.019</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A1D66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0.11</w:t>
            </w:r>
          </w:p>
        </w:tc>
      </w:tr>
      <w:tr w:rsidR="00B34A1C" w:rsidRPr="002E60BE" w14:paraId="5660DF9A"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D7A3B7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TXNDC15</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5479C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74989F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B3DDC2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F33E3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0.020</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49EAD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r>
      <w:tr w:rsidR="00B34A1C" w:rsidRPr="002E60BE" w14:paraId="308A145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D6EECA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EGF</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37A07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B8A3FB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1BABC6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3D97C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0.021</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98CFB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0.11</w:t>
            </w:r>
          </w:p>
        </w:tc>
      </w:tr>
      <w:tr w:rsidR="00B34A1C" w:rsidRPr="002E60BE" w14:paraId="2979257D"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C3B76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HRG</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04089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6E87B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FE6E6F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836C6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0.021</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8672E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6A92E350"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79FE6A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TIE1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C5F8D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8C4274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823254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0.18</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75A23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0.022</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80673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5BE8BF84"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027631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BST1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211E3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364514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A8FE2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CF0EE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0.023</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202AE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r>
      <w:tr w:rsidR="00B34A1C" w:rsidRPr="002E60BE" w14:paraId="53AB6DBF"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B08039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RABEPK</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D7EB3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0B891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39FE85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8A06F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0.023</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DE34A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r>
      <w:tr w:rsidR="00B34A1C" w:rsidRPr="002E60BE" w14:paraId="6B6B343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29E280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MXRA7</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87287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CB60CA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F10F19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811C0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0.024</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C0BCA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r>
      <w:tr w:rsidR="00B34A1C" w:rsidRPr="002E60BE" w14:paraId="2E31DD23"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ABF65C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GLCE</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BB002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A50100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C839F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08347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74BB3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r>
      <w:tr w:rsidR="00B34A1C" w:rsidRPr="002E60BE" w14:paraId="39557638"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9FD65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S100A7</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91890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E65025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4177C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417C8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0.026</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F7793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r>
      <w:tr w:rsidR="00B34A1C" w:rsidRPr="002E60BE" w14:paraId="63CF24E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EA5128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ESD</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DC439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BDC04E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2B4165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1CAB3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0.030</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853D9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7292F1EA"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CC7DB2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CCN3</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A305A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BFBF64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C249D5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0.09</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3B439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0.032</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403D8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r>
      <w:tr w:rsidR="00B34A1C" w:rsidRPr="002E60BE" w14:paraId="1C80E73C"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A5784D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MANEA</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A8EDB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5796A5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DF14D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D4700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0.032</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7F27B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r>
      <w:tr w:rsidR="00B34A1C" w:rsidRPr="002E60BE" w14:paraId="27BB5D55"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833B4C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ICAM4</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2AAF0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2E5301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D726B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98A27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0.033</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41A80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76D80A84"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9F84EC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FBP2</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5F344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0A111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E180C5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B9F5A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B60AC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r>
      <w:tr w:rsidR="00B34A1C" w:rsidRPr="002E60BE" w14:paraId="7B20356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91870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CCL15</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99347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23B656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BAE087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E88AF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CB15B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r>
      <w:tr w:rsidR="00B34A1C" w:rsidRPr="002E60BE" w14:paraId="613DE7FA"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DAE04B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PLA2G7</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7F6C4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0D995E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658D4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8CDB5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0.039</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6C150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r>
      <w:tr w:rsidR="00B34A1C" w:rsidRPr="002E60BE" w14:paraId="38057546"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EF95F5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AKR1B1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FCAD6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3940D8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1D78E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0.23</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57F76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0.039</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5EAB3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r>
      <w:tr w:rsidR="00B34A1C" w:rsidRPr="002E60BE" w14:paraId="6FE0C654"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470C0A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IDUA</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49C29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5F000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34FAD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2AFA0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0.039</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6B885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5B27D4B0"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D256F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HP</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02B3D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5E62C7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A4563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2F765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0.039</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8010B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0.01</w:t>
            </w:r>
          </w:p>
        </w:tc>
      </w:tr>
      <w:tr w:rsidR="00B34A1C" w:rsidRPr="002E60BE" w14:paraId="60AD0E69"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2173C9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C1QL1</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07BCF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8C25AD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324E5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7E39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0.040</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A6285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0.00</w:t>
            </w:r>
          </w:p>
        </w:tc>
      </w:tr>
      <w:tr w:rsidR="00B34A1C" w:rsidRPr="002E60BE" w14:paraId="7F9E1CCF"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A0EB05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CCL23</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08F6C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94A9F6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ED1A3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B71E6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0.040</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BB165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r>
      <w:tr w:rsidR="00B34A1C" w:rsidRPr="002E60BE" w14:paraId="77083B7B"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FC43A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RSPO4</w:t>
            </w:r>
            <w:r w:rsidRPr="002E60BE">
              <w:rPr>
                <w:rFonts w:ascii="Gill Sans MT" w:hAnsi="Gill Sans MT"/>
                <w:i/>
                <w:iCs/>
                <w:sz w:val="16"/>
                <w:szCs w:val="16"/>
                <w:vertAlign w:val="superscript"/>
              </w:rPr>
              <w:t>b</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6099E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A0C021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9B9E7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BE799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0.041</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EF779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r>
      <w:tr w:rsidR="00B34A1C" w:rsidRPr="002E60BE" w14:paraId="2F2ECDBE"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1DEDCB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MAX</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DC521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E9A9CB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C7B4F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1ACA4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0.042</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72B9C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r>
      <w:tr w:rsidR="00B34A1C" w:rsidRPr="002E60BE" w14:paraId="1D914657"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197AF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ENTPD6</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338FF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5CB6D5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D2DC27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0.15</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F8A7F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0.044</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F3775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0.11</w:t>
            </w:r>
          </w:p>
        </w:tc>
      </w:tr>
      <w:tr w:rsidR="00B34A1C" w:rsidRPr="002E60BE" w14:paraId="3E1053A2"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944454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CLEC7A</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B23A9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218A7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6CF22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735A40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87726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r>
      <w:tr w:rsidR="00B34A1C" w:rsidRPr="002E60BE" w14:paraId="21A5B0C8"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365537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INSR</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13F6E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98574A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IVW</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3FDA19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2D2022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0.045</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4CA58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r>
      <w:tr w:rsidR="00B34A1C" w:rsidRPr="002E60BE" w14:paraId="07A6A6E6" w14:textId="77777777" w:rsidTr="00B34A1C">
        <w:tc>
          <w:tcPr>
            <w:tcW w:w="1155"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C7BBAD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TMPRSS5</w:t>
            </w:r>
          </w:p>
        </w:tc>
        <w:tc>
          <w:tcPr>
            <w:tcW w:w="81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61BC21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094AD4B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16D04B6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0.07</w:t>
            </w:r>
          </w:p>
        </w:tc>
        <w:tc>
          <w:tcPr>
            <w:tcW w:w="99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FE961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0.047</w:t>
            </w:r>
          </w:p>
        </w:tc>
        <w:tc>
          <w:tcPr>
            <w:tcW w:w="1260" w:type="dxa"/>
            <w:tcBorders>
              <w:top w:val="single" w:sz="6" w:space="0" w:color="D3D3D3"/>
              <w:left w:val="nil"/>
              <w:right w:val="nil"/>
            </w:tcBorders>
            <w:shd w:val="clear" w:color="auto" w:fill="FFFFFF" w:themeFill="background1"/>
            <w:tcMar>
              <w:top w:w="120" w:type="dxa"/>
              <w:left w:w="75" w:type="dxa"/>
              <w:bottom w:w="120" w:type="dxa"/>
              <w:right w:w="75" w:type="dxa"/>
            </w:tcMar>
            <w:vAlign w:val="center"/>
            <w:hideMark/>
          </w:tcPr>
          <w:p w14:paraId="4757A0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r>
      <w:tr w:rsidR="00B34A1C" w:rsidRPr="002E60BE" w14:paraId="1B18405C" w14:textId="77777777" w:rsidTr="00B34A1C">
        <w:tc>
          <w:tcPr>
            <w:tcW w:w="1155" w:type="dxa"/>
            <w:tcBorders>
              <w:top w:val="single" w:sz="6" w:space="0" w:color="D3D3D3"/>
              <w:left w:val="nil"/>
              <w:bottom w:val="nil"/>
              <w:right w:val="nil"/>
            </w:tcBorders>
            <w:shd w:val="clear" w:color="auto" w:fill="FFFFFF" w:themeFill="background1"/>
            <w:tcMar>
              <w:top w:w="120" w:type="dxa"/>
              <w:left w:w="75" w:type="dxa"/>
              <w:bottom w:w="120" w:type="dxa"/>
              <w:right w:w="75" w:type="dxa"/>
            </w:tcMar>
            <w:vAlign w:val="center"/>
            <w:hideMark/>
          </w:tcPr>
          <w:p w14:paraId="1F5D6CA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H6PD</w:t>
            </w:r>
          </w:p>
        </w:tc>
        <w:tc>
          <w:tcPr>
            <w:tcW w:w="810" w:type="dxa"/>
            <w:tcBorders>
              <w:top w:val="single" w:sz="6" w:space="0" w:color="D3D3D3"/>
              <w:left w:val="nil"/>
              <w:bottom w:val="nil"/>
              <w:right w:val="nil"/>
            </w:tcBorders>
            <w:shd w:val="clear" w:color="auto" w:fill="FFFFFF" w:themeFill="background1"/>
            <w:tcMar>
              <w:top w:w="120" w:type="dxa"/>
              <w:left w:w="75" w:type="dxa"/>
              <w:bottom w:w="120" w:type="dxa"/>
              <w:right w:w="75" w:type="dxa"/>
            </w:tcMar>
            <w:vAlign w:val="center"/>
            <w:hideMark/>
          </w:tcPr>
          <w:p w14:paraId="5E1EAE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990" w:type="dxa"/>
            <w:tcBorders>
              <w:top w:val="single" w:sz="6" w:space="0" w:color="D3D3D3"/>
              <w:left w:val="nil"/>
              <w:bottom w:val="nil"/>
              <w:right w:val="nil"/>
            </w:tcBorders>
            <w:shd w:val="clear" w:color="auto" w:fill="FFFFFF" w:themeFill="background1"/>
            <w:tcMar>
              <w:top w:w="120" w:type="dxa"/>
              <w:left w:w="75" w:type="dxa"/>
              <w:bottom w:w="120" w:type="dxa"/>
              <w:right w:w="75" w:type="dxa"/>
            </w:tcMar>
            <w:vAlign w:val="center"/>
            <w:hideMark/>
          </w:tcPr>
          <w:p w14:paraId="5A293C3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Wald ratio</w:t>
            </w:r>
          </w:p>
        </w:tc>
        <w:tc>
          <w:tcPr>
            <w:tcW w:w="720" w:type="dxa"/>
            <w:tcBorders>
              <w:top w:val="single" w:sz="6" w:space="0" w:color="D3D3D3"/>
              <w:left w:val="nil"/>
              <w:bottom w:val="nil"/>
              <w:right w:val="nil"/>
            </w:tcBorders>
            <w:shd w:val="clear" w:color="auto" w:fill="FFFFFF" w:themeFill="background1"/>
            <w:tcMar>
              <w:top w:w="120" w:type="dxa"/>
              <w:left w:w="75" w:type="dxa"/>
              <w:bottom w:w="120" w:type="dxa"/>
              <w:right w:w="75" w:type="dxa"/>
            </w:tcMar>
            <w:vAlign w:val="center"/>
            <w:hideMark/>
          </w:tcPr>
          <w:p w14:paraId="7AF7274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0.08</w:t>
            </w:r>
          </w:p>
        </w:tc>
        <w:tc>
          <w:tcPr>
            <w:tcW w:w="990" w:type="dxa"/>
            <w:tcBorders>
              <w:top w:val="single" w:sz="6" w:space="0" w:color="D3D3D3"/>
              <w:left w:val="nil"/>
              <w:bottom w:val="nil"/>
              <w:right w:val="nil"/>
            </w:tcBorders>
            <w:shd w:val="clear" w:color="auto" w:fill="FFFFFF" w:themeFill="background1"/>
            <w:tcMar>
              <w:top w:w="120" w:type="dxa"/>
              <w:left w:w="75" w:type="dxa"/>
              <w:bottom w:w="120" w:type="dxa"/>
              <w:right w:w="75" w:type="dxa"/>
            </w:tcMar>
            <w:vAlign w:val="center"/>
            <w:hideMark/>
          </w:tcPr>
          <w:p w14:paraId="76AB86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0.049</w:t>
            </w:r>
          </w:p>
        </w:tc>
        <w:tc>
          <w:tcPr>
            <w:tcW w:w="1260" w:type="dxa"/>
            <w:tcBorders>
              <w:top w:val="single" w:sz="6" w:space="0" w:color="D3D3D3"/>
              <w:left w:val="nil"/>
              <w:bottom w:val="nil"/>
              <w:right w:val="nil"/>
            </w:tcBorders>
            <w:shd w:val="clear" w:color="auto" w:fill="FFFFFF" w:themeFill="background1"/>
            <w:tcMar>
              <w:top w:w="120" w:type="dxa"/>
              <w:left w:w="75" w:type="dxa"/>
              <w:bottom w:w="120" w:type="dxa"/>
              <w:right w:w="75" w:type="dxa"/>
            </w:tcMar>
            <w:vAlign w:val="center"/>
            <w:hideMark/>
          </w:tcPr>
          <w:p w14:paraId="2D4DC2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r>
      <w:tr w:rsidR="00B34A1C" w:rsidRPr="002E60BE" w14:paraId="76F1C014" w14:textId="77777777" w:rsidTr="00B34A1C">
        <w:tc>
          <w:tcPr>
            <w:tcW w:w="5925" w:type="dxa"/>
            <w:gridSpan w:val="6"/>
            <w:tcBorders>
              <w:top w:val="nil"/>
              <w:bottom w:val="nil"/>
            </w:tcBorders>
            <w:shd w:val="clear" w:color="auto" w:fill="FFFFFF" w:themeFill="background1"/>
            <w:vAlign w:val="center"/>
            <w:hideMark/>
          </w:tcPr>
          <w:p w14:paraId="0C69D268" w14:textId="77777777" w:rsidR="00B34A1C" w:rsidRPr="002E60BE" w:rsidRDefault="00B34A1C" w:rsidP="00B34A1C">
            <w:pPr>
              <w:pStyle w:val="NoSpacing"/>
              <w:rPr>
                <w:rFonts w:ascii="Gill Sans MT" w:hAnsi="Gill Sans MT"/>
                <w:sz w:val="16"/>
                <w:szCs w:val="16"/>
              </w:rPr>
            </w:pPr>
            <w:r w:rsidRPr="002E60BE">
              <w:rPr>
                <w:rFonts w:ascii="Gill Sans MT" w:hAnsi="Gill Sans MT"/>
                <w:i/>
                <w:iCs/>
                <w:sz w:val="16"/>
                <w:szCs w:val="16"/>
                <w:vertAlign w:val="superscript"/>
              </w:rPr>
              <w:t>a </w:t>
            </w:r>
            <w:r w:rsidRPr="002E60BE">
              <w:rPr>
                <w:rFonts w:ascii="Gill Sans MT" w:hAnsi="Gill Sans MT"/>
                <w:sz w:val="16"/>
                <w:szCs w:val="16"/>
              </w:rPr>
              <w:t>passed FDR correction</w:t>
            </w:r>
          </w:p>
          <w:p w14:paraId="52B9901C" w14:textId="795CA329" w:rsidR="00B34A1C" w:rsidRPr="002E60BE" w:rsidRDefault="00B34A1C" w:rsidP="00B34A1C">
            <w:pPr>
              <w:pStyle w:val="NoSpacing"/>
              <w:rPr>
                <w:rFonts w:ascii="Gill Sans MT" w:hAnsi="Gill Sans MT"/>
                <w:sz w:val="16"/>
                <w:szCs w:val="16"/>
              </w:rPr>
            </w:pPr>
            <w:r w:rsidRPr="002E60BE">
              <w:rPr>
                <w:rFonts w:ascii="Gill Sans MT" w:hAnsi="Gill Sans MT"/>
                <w:i/>
                <w:iCs/>
                <w:sz w:val="16"/>
                <w:szCs w:val="16"/>
                <w:vertAlign w:val="superscript"/>
              </w:rPr>
              <w:t>b </w:t>
            </w:r>
            <w:r w:rsidRPr="002E60BE">
              <w:rPr>
                <w:rFonts w:ascii="Gill Sans MT" w:hAnsi="Gill Sans MT"/>
                <w:sz w:val="16"/>
                <w:szCs w:val="16"/>
              </w:rPr>
              <w:t xml:space="preserve">PD protein marker in Supplementary Table </w:t>
            </w:r>
            <w:r>
              <w:rPr>
                <w:rFonts w:ascii="Gill Sans MT" w:hAnsi="Gill Sans MT"/>
                <w:sz w:val="16"/>
                <w:szCs w:val="16"/>
              </w:rPr>
              <w:t>3</w:t>
            </w:r>
          </w:p>
          <w:p w14:paraId="33DA6215" w14:textId="77777777" w:rsidR="00B34A1C" w:rsidRPr="002E60BE" w:rsidRDefault="00B34A1C" w:rsidP="00B34A1C">
            <w:pPr>
              <w:pStyle w:val="NoSpacing"/>
              <w:rPr>
                <w:rFonts w:ascii="Gill Sans MT" w:hAnsi="Gill Sans MT"/>
                <w:sz w:val="16"/>
                <w:szCs w:val="16"/>
              </w:rPr>
            </w:pPr>
          </w:p>
          <w:p w14:paraId="5BF1864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MAF&gt;0.05, cis-pQTL p&lt;5e-08, F-statistic&gt;10, clumped by r2&lt;0.01 for SNPs within 1000kb region</w:t>
            </w:r>
          </w:p>
          <w:p w14:paraId="5BB9835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744 proteins have a significant cis-pQTL</w:t>
            </w:r>
          </w:p>
        </w:tc>
      </w:tr>
    </w:tbl>
    <w:p w14:paraId="3362C709" w14:textId="77777777" w:rsidR="00B34A1C" w:rsidRPr="002E60BE" w:rsidRDefault="00B34A1C" w:rsidP="00B34A1C">
      <w:pPr>
        <w:pStyle w:val="NoSpacing"/>
        <w:rPr>
          <w:rFonts w:ascii="Gill Sans MT" w:hAnsi="Gill Sans MT"/>
          <w:b/>
          <w:bCs/>
          <w:sz w:val="16"/>
          <w:szCs w:val="16"/>
        </w:rPr>
      </w:pPr>
    </w:p>
    <w:p w14:paraId="6F7A8333" w14:textId="77777777" w:rsidR="00B34A1C" w:rsidRPr="002E60BE" w:rsidRDefault="00B34A1C" w:rsidP="00B34A1C">
      <w:pPr>
        <w:jc w:val="center"/>
        <w:rPr>
          <w:rFonts w:ascii="Gill Sans MT" w:hAnsi="Gill Sans MT"/>
          <w:b/>
          <w:bCs/>
          <w:sz w:val="16"/>
          <w:szCs w:val="16"/>
        </w:rPr>
      </w:pPr>
    </w:p>
    <w:p w14:paraId="4A08410D" w14:textId="77777777" w:rsidR="00B34A1C" w:rsidRPr="002E60BE" w:rsidRDefault="00B34A1C" w:rsidP="00B34A1C">
      <w:pPr>
        <w:jc w:val="center"/>
        <w:rPr>
          <w:rFonts w:ascii="Gill Sans MT" w:hAnsi="Gill Sans MT"/>
          <w:b/>
          <w:bCs/>
          <w:sz w:val="16"/>
          <w:szCs w:val="16"/>
        </w:rPr>
      </w:pPr>
    </w:p>
    <w:p w14:paraId="39B45D93" w14:textId="77777777" w:rsidR="00B34A1C" w:rsidRPr="002E60BE" w:rsidRDefault="00B34A1C" w:rsidP="00B34A1C">
      <w:pPr>
        <w:rPr>
          <w:rFonts w:ascii="Gill Sans MT" w:eastAsiaTheme="majorEastAsia" w:hAnsi="Gill Sans MT" w:cstheme="majorBidi"/>
          <w:color w:val="365F91" w:themeColor="accent1" w:themeShade="BF"/>
          <w:sz w:val="16"/>
          <w:szCs w:val="16"/>
        </w:rPr>
      </w:pPr>
    </w:p>
    <w:p w14:paraId="57769FAD" w14:textId="77777777" w:rsidR="00B34A1C" w:rsidRPr="002E60BE" w:rsidRDefault="00B34A1C" w:rsidP="00B34A1C">
      <w:pPr>
        <w:spacing w:after="160" w:line="259" w:lineRule="auto"/>
        <w:rPr>
          <w:rFonts w:ascii="Gill Sans MT" w:eastAsiaTheme="majorEastAsia" w:hAnsi="Gill Sans MT" w:cstheme="majorBidi"/>
          <w:color w:val="365F91" w:themeColor="accent1" w:themeShade="BF"/>
          <w:sz w:val="16"/>
          <w:szCs w:val="16"/>
        </w:rPr>
      </w:pPr>
      <w:r w:rsidRPr="002E60BE">
        <w:rPr>
          <w:rFonts w:ascii="Gill Sans MT" w:hAnsi="Gill Sans MT"/>
          <w:sz w:val="16"/>
          <w:szCs w:val="16"/>
        </w:rPr>
        <w:br w:type="page"/>
      </w:r>
    </w:p>
    <w:p w14:paraId="7CD8906D" w14:textId="77777777" w:rsidR="00B34A1C" w:rsidRPr="002E60BE" w:rsidRDefault="00B34A1C" w:rsidP="00B34A1C">
      <w:pPr>
        <w:spacing w:line="240" w:lineRule="auto"/>
        <w:jc w:val="both"/>
        <w:rPr>
          <w:rFonts w:ascii="Gill Sans MT" w:hAnsi="Gill Sans MT"/>
          <w:b/>
          <w:bCs/>
          <w:sz w:val="16"/>
          <w:szCs w:val="16"/>
        </w:rPr>
      </w:pPr>
      <w:r w:rsidRPr="00B34A1C">
        <w:rPr>
          <w:rFonts w:ascii="Gill Sans MT" w:hAnsi="Gill Sans MT"/>
          <w:b/>
          <w:bCs/>
          <w:sz w:val="16"/>
          <w:szCs w:val="16"/>
        </w:rPr>
        <w:lastRenderedPageBreak/>
        <w:t xml:space="preserve">Supplementary Table 3 </w:t>
      </w:r>
      <w:r w:rsidRPr="002E60BE">
        <w:rPr>
          <w:rFonts w:ascii="Gill Sans MT" w:hAnsi="Gill Sans MT"/>
          <w:b/>
          <w:bCs/>
          <w:sz w:val="16"/>
          <w:szCs w:val="16"/>
        </w:rPr>
        <w:t>Significant differences at proteome level between PD patients (all) and controls (all)</w:t>
      </w:r>
    </w:p>
    <w:tbl>
      <w:tblPr>
        <w:tblW w:w="4500" w:type="dxa"/>
        <w:tblBorders>
          <w:insideH w:val="single" w:sz="4" w:space="0" w:color="auto"/>
          <w:insideV w:val="single" w:sz="4" w:space="0" w:color="auto"/>
        </w:tblBorders>
        <w:tblLook w:val="04A0" w:firstRow="1" w:lastRow="0" w:firstColumn="1" w:lastColumn="0" w:noHBand="0" w:noVBand="1"/>
      </w:tblPr>
      <w:tblGrid>
        <w:gridCol w:w="1651"/>
        <w:gridCol w:w="1045"/>
        <w:gridCol w:w="1804"/>
      </w:tblGrid>
      <w:tr w:rsidR="00B34A1C" w:rsidRPr="002E60BE" w14:paraId="55B393EC" w14:textId="77777777" w:rsidTr="00DE55AA">
        <w:trPr>
          <w:trHeight w:val="250"/>
        </w:trPr>
        <w:tc>
          <w:tcPr>
            <w:tcW w:w="1651" w:type="dxa"/>
            <w:tcBorders>
              <w:top w:val="nil"/>
              <w:bottom w:val="single" w:sz="4" w:space="0" w:color="auto"/>
              <w:right w:val="nil"/>
            </w:tcBorders>
            <w:shd w:val="clear" w:color="auto" w:fill="auto"/>
            <w:noWrap/>
            <w:vAlign w:val="bottom"/>
          </w:tcPr>
          <w:p w14:paraId="56DD9E49" w14:textId="0D429E57" w:rsidR="00B34A1C" w:rsidRPr="002E60BE" w:rsidRDefault="00B34A1C" w:rsidP="00B34A1C">
            <w:pPr>
              <w:pStyle w:val="NoSpacing"/>
              <w:jc w:val="center"/>
              <w:rPr>
                <w:rFonts w:ascii="Gill Sans MT" w:hAnsi="Gill Sans MT"/>
                <w:b/>
                <w:bCs/>
                <w:color w:val="000000"/>
                <w:sz w:val="16"/>
                <w:szCs w:val="16"/>
              </w:rPr>
            </w:pPr>
            <w:bookmarkStart w:id="0" w:name="_Hlk95400964"/>
            <w:r w:rsidRPr="002E60BE">
              <w:rPr>
                <w:rFonts w:ascii="Gill Sans MT" w:hAnsi="Gill Sans MT"/>
                <w:b/>
                <w:bCs/>
                <w:color w:val="000000"/>
                <w:sz w:val="16"/>
                <w:szCs w:val="16"/>
              </w:rPr>
              <w:t xml:space="preserve">Gene </w:t>
            </w:r>
            <w:r w:rsidRPr="00B34A1C">
              <w:rPr>
                <w:rFonts w:ascii="Gill Sans MT" w:hAnsi="Gill Sans MT"/>
                <w:b/>
                <w:bCs/>
                <w:sz w:val="16"/>
                <w:szCs w:val="16"/>
              </w:rPr>
              <w:t>symbol</w:t>
            </w:r>
          </w:p>
        </w:tc>
        <w:tc>
          <w:tcPr>
            <w:tcW w:w="1045" w:type="dxa"/>
            <w:tcBorders>
              <w:top w:val="nil"/>
              <w:left w:val="nil"/>
              <w:bottom w:val="single" w:sz="4" w:space="0" w:color="auto"/>
              <w:right w:val="nil"/>
            </w:tcBorders>
          </w:tcPr>
          <w:p w14:paraId="0F0E3E99" w14:textId="77777777" w:rsidR="00B34A1C" w:rsidRPr="002E60BE" w:rsidRDefault="00B34A1C" w:rsidP="00B34A1C">
            <w:pPr>
              <w:pStyle w:val="NoSpacing"/>
              <w:jc w:val="center"/>
              <w:rPr>
                <w:rFonts w:ascii="Gill Sans MT" w:hAnsi="Gill Sans MT"/>
                <w:b/>
                <w:bCs/>
                <w:color w:val="000000"/>
                <w:sz w:val="16"/>
                <w:szCs w:val="16"/>
              </w:rPr>
            </w:pPr>
            <w:r w:rsidRPr="002E60BE">
              <w:rPr>
                <w:rFonts w:ascii="Gill Sans MT" w:hAnsi="Gill Sans MT"/>
                <w:b/>
                <w:bCs/>
                <w:color w:val="000000" w:themeColor="text1"/>
                <w:sz w:val="16"/>
                <w:szCs w:val="16"/>
              </w:rPr>
              <w:t xml:space="preserve">PD </w:t>
            </w:r>
            <w:r w:rsidRPr="00B34A1C">
              <w:rPr>
                <w:rFonts w:ascii="Gill Sans MT" w:hAnsi="Gill Sans MT"/>
                <w:b/>
                <w:bCs/>
                <w:sz w:val="16"/>
                <w:szCs w:val="16"/>
              </w:rPr>
              <w:t>change</w:t>
            </w:r>
            <w:r w:rsidRPr="002E60BE">
              <w:rPr>
                <w:rFonts w:ascii="Gill Sans MT" w:hAnsi="Gill Sans MT"/>
                <w:b/>
                <w:bCs/>
                <w:color w:val="000000" w:themeColor="text1"/>
                <w:sz w:val="16"/>
                <w:szCs w:val="16"/>
              </w:rPr>
              <w:t xml:space="preserve"> </w:t>
            </w:r>
            <w:r w:rsidRPr="00B34A1C">
              <w:rPr>
                <w:rFonts w:ascii="Gill Sans MT" w:hAnsi="Gill Sans MT"/>
                <w:b/>
                <w:bCs/>
                <w:sz w:val="16"/>
                <w:szCs w:val="16"/>
              </w:rPr>
              <w:t>direction</w:t>
            </w:r>
          </w:p>
        </w:tc>
        <w:tc>
          <w:tcPr>
            <w:tcW w:w="1804" w:type="dxa"/>
            <w:tcBorders>
              <w:top w:val="nil"/>
              <w:left w:val="nil"/>
              <w:bottom w:val="single" w:sz="4" w:space="0" w:color="auto"/>
              <w:right w:val="nil"/>
            </w:tcBorders>
            <w:shd w:val="clear" w:color="auto" w:fill="auto"/>
            <w:noWrap/>
            <w:vAlign w:val="bottom"/>
          </w:tcPr>
          <w:p w14:paraId="30843286" w14:textId="3F578F35" w:rsidR="00B34A1C" w:rsidRPr="002E60BE" w:rsidRDefault="00B34A1C" w:rsidP="00B34A1C">
            <w:pPr>
              <w:pStyle w:val="NoSpacing"/>
              <w:jc w:val="center"/>
              <w:rPr>
                <w:rFonts w:ascii="Gill Sans MT" w:hAnsi="Gill Sans MT"/>
                <w:b/>
                <w:bCs/>
                <w:color w:val="000000"/>
                <w:sz w:val="16"/>
                <w:szCs w:val="16"/>
              </w:rPr>
            </w:pPr>
            <w:r w:rsidRPr="00B34A1C">
              <w:rPr>
                <w:rFonts w:ascii="Gill Sans MT" w:hAnsi="Gill Sans MT"/>
                <w:b/>
                <w:bCs/>
                <w:i/>
                <w:iCs/>
                <w:color w:val="000000"/>
                <w:sz w:val="16"/>
                <w:szCs w:val="16"/>
              </w:rPr>
              <w:t>P</w:t>
            </w:r>
            <w:r w:rsidRPr="002E60BE">
              <w:rPr>
                <w:rFonts w:ascii="Gill Sans MT" w:hAnsi="Gill Sans MT"/>
                <w:b/>
                <w:bCs/>
                <w:color w:val="000000"/>
                <w:sz w:val="16"/>
                <w:szCs w:val="16"/>
              </w:rPr>
              <w:t>-value</w:t>
            </w:r>
          </w:p>
          <w:p w14:paraId="5A930855" w14:textId="77777777" w:rsidR="00B34A1C" w:rsidRPr="002E60BE" w:rsidRDefault="00B34A1C" w:rsidP="00B34A1C">
            <w:pPr>
              <w:pStyle w:val="NoSpacing"/>
              <w:jc w:val="center"/>
              <w:rPr>
                <w:rFonts w:ascii="Gill Sans MT" w:hAnsi="Gill Sans MT"/>
                <w:b/>
                <w:bCs/>
                <w:color w:val="000000"/>
                <w:sz w:val="16"/>
                <w:szCs w:val="16"/>
              </w:rPr>
            </w:pPr>
            <w:r w:rsidRPr="002E60BE">
              <w:rPr>
                <w:rFonts w:ascii="Gill Sans MT" w:hAnsi="Gill Sans MT"/>
                <w:b/>
                <w:bCs/>
                <w:color w:val="000000"/>
                <w:sz w:val="16"/>
                <w:szCs w:val="16"/>
              </w:rPr>
              <w:t>(FDR adjusted)</w:t>
            </w:r>
          </w:p>
        </w:tc>
      </w:tr>
      <w:tr w:rsidR="007C2325" w:rsidRPr="00B34A1C" w14:paraId="332CA9E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02A74E6" w14:textId="4CF2C38E" w:rsidR="007C2325" w:rsidRPr="00B34A1C" w:rsidRDefault="007C2325" w:rsidP="007C2325">
            <w:pPr>
              <w:pStyle w:val="NoSpacing"/>
              <w:rPr>
                <w:rFonts w:ascii="Gill Sans MT" w:hAnsi="Gill Sans MT"/>
                <w:sz w:val="16"/>
                <w:szCs w:val="16"/>
              </w:rPr>
            </w:pPr>
            <w:bookmarkStart w:id="1" w:name="_Hlk104987020"/>
            <w:bookmarkStart w:id="2" w:name="_Hlk104987112"/>
            <w:r w:rsidRPr="002E60BE">
              <w:rPr>
                <w:rFonts w:ascii="Gill Sans MT" w:hAnsi="Gill Sans MT"/>
                <w:sz w:val="16"/>
                <w:szCs w:val="16"/>
              </w:rPr>
              <w:t>LPO</w:t>
            </w:r>
          </w:p>
        </w:tc>
        <w:tc>
          <w:tcPr>
            <w:tcW w:w="1045" w:type="dxa"/>
            <w:tcBorders>
              <w:top w:val="single" w:sz="4" w:space="0" w:color="auto"/>
              <w:left w:val="nil"/>
              <w:bottom w:val="single" w:sz="4" w:space="0" w:color="auto"/>
              <w:right w:val="nil"/>
            </w:tcBorders>
            <w:vAlign w:val="bottom"/>
          </w:tcPr>
          <w:p w14:paraId="27D39E9B" w14:textId="292C1D13"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C786E4E" w14:textId="4783912D"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2.35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08</w:t>
            </w:r>
          </w:p>
        </w:tc>
      </w:tr>
      <w:tr w:rsidR="007C2325" w:rsidRPr="00B34A1C" w14:paraId="0F4FA6F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37F27FC" w14:textId="51866F53"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SEMG2</w:t>
            </w:r>
          </w:p>
        </w:tc>
        <w:tc>
          <w:tcPr>
            <w:tcW w:w="1045" w:type="dxa"/>
            <w:tcBorders>
              <w:top w:val="single" w:sz="4" w:space="0" w:color="auto"/>
              <w:left w:val="nil"/>
              <w:bottom w:val="single" w:sz="4" w:space="0" w:color="auto"/>
              <w:right w:val="nil"/>
            </w:tcBorders>
            <w:vAlign w:val="bottom"/>
          </w:tcPr>
          <w:p w14:paraId="502DCE4E" w14:textId="47CCAD0A"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850656C" w14:textId="2053EDFC"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9.67</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08</w:t>
            </w:r>
          </w:p>
        </w:tc>
      </w:tr>
      <w:tr w:rsidR="007C2325" w:rsidRPr="00B34A1C" w14:paraId="2DF815D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DC53D8D" w14:textId="24DCA880"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DLK1</w:t>
            </w:r>
          </w:p>
        </w:tc>
        <w:tc>
          <w:tcPr>
            <w:tcW w:w="1045" w:type="dxa"/>
            <w:tcBorders>
              <w:top w:val="single" w:sz="4" w:space="0" w:color="auto"/>
              <w:left w:val="nil"/>
              <w:bottom w:val="single" w:sz="4" w:space="0" w:color="auto"/>
              <w:right w:val="nil"/>
            </w:tcBorders>
            <w:vAlign w:val="bottom"/>
          </w:tcPr>
          <w:p w14:paraId="12D732AD" w14:textId="657A2AB4"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4BFD26A" w14:textId="16536408"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1.76</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07</w:t>
            </w:r>
          </w:p>
        </w:tc>
      </w:tr>
      <w:tr w:rsidR="007C2325" w:rsidRPr="00B34A1C" w14:paraId="1E0D71B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16B5B3C" w14:textId="33407749"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RIPK2</w:t>
            </w:r>
          </w:p>
        </w:tc>
        <w:tc>
          <w:tcPr>
            <w:tcW w:w="1045" w:type="dxa"/>
            <w:tcBorders>
              <w:top w:val="single" w:sz="4" w:space="0" w:color="auto"/>
              <w:left w:val="nil"/>
              <w:bottom w:val="single" w:sz="4" w:space="0" w:color="auto"/>
              <w:right w:val="nil"/>
            </w:tcBorders>
            <w:vAlign w:val="bottom"/>
          </w:tcPr>
          <w:p w14:paraId="2E97DD1F" w14:textId="1548393B"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30ABD50" w14:textId="3608DFA2"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3.91</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07</w:t>
            </w:r>
          </w:p>
        </w:tc>
      </w:tr>
      <w:tr w:rsidR="007C2325" w:rsidRPr="00B34A1C" w14:paraId="4B70AA9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4D14B09" w14:textId="531844D4"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AMP</w:t>
            </w:r>
          </w:p>
        </w:tc>
        <w:tc>
          <w:tcPr>
            <w:tcW w:w="1045" w:type="dxa"/>
            <w:tcBorders>
              <w:top w:val="single" w:sz="4" w:space="0" w:color="auto"/>
              <w:left w:val="nil"/>
              <w:bottom w:val="single" w:sz="4" w:space="0" w:color="auto"/>
              <w:right w:val="nil"/>
            </w:tcBorders>
            <w:vAlign w:val="bottom"/>
          </w:tcPr>
          <w:p w14:paraId="6C3856E8" w14:textId="7EEA43C9"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86AFCCA" w14:textId="7796D0D4"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4.35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05</w:t>
            </w:r>
          </w:p>
        </w:tc>
      </w:tr>
      <w:tr w:rsidR="007C2325" w:rsidRPr="00B34A1C" w14:paraId="32CD4C4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C4E7C6A" w14:textId="088545A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NETO1</w:t>
            </w:r>
          </w:p>
        </w:tc>
        <w:tc>
          <w:tcPr>
            <w:tcW w:w="1045" w:type="dxa"/>
            <w:tcBorders>
              <w:top w:val="single" w:sz="4" w:space="0" w:color="auto"/>
              <w:left w:val="nil"/>
              <w:bottom w:val="single" w:sz="4" w:space="0" w:color="auto"/>
              <w:right w:val="nil"/>
            </w:tcBorders>
            <w:vAlign w:val="bottom"/>
          </w:tcPr>
          <w:p w14:paraId="2A07C281" w14:textId="20112676"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6BD9A18" w14:textId="2B92CAD8"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 xml:space="preserve"> 1.02</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04</w:t>
            </w:r>
          </w:p>
        </w:tc>
      </w:tr>
      <w:tr w:rsidR="007C2325" w:rsidRPr="00B34A1C" w14:paraId="1B485CE4"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8F43D87" w14:textId="7AD9EA25"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PLXNB2</w:t>
            </w:r>
          </w:p>
        </w:tc>
        <w:tc>
          <w:tcPr>
            <w:tcW w:w="1045" w:type="dxa"/>
            <w:tcBorders>
              <w:top w:val="single" w:sz="4" w:space="0" w:color="auto"/>
              <w:left w:val="nil"/>
              <w:bottom w:val="single" w:sz="4" w:space="0" w:color="auto"/>
              <w:right w:val="nil"/>
            </w:tcBorders>
            <w:vAlign w:val="bottom"/>
          </w:tcPr>
          <w:p w14:paraId="1CE90F94" w14:textId="1EE8BE7C"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40768B3" w14:textId="75455B71"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4.62</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04</w:t>
            </w:r>
          </w:p>
        </w:tc>
      </w:tr>
      <w:tr w:rsidR="007C2325" w:rsidRPr="00B34A1C" w14:paraId="1F33D3DD" w14:textId="77777777" w:rsidTr="00DE55AA">
        <w:trPr>
          <w:trHeight w:val="250"/>
        </w:trPr>
        <w:tc>
          <w:tcPr>
            <w:tcW w:w="1651" w:type="dxa"/>
            <w:tcBorders>
              <w:top w:val="single" w:sz="4" w:space="0" w:color="auto"/>
              <w:left w:val="nil"/>
              <w:bottom w:val="single" w:sz="4" w:space="0" w:color="auto"/>
              <w:right w:val="nil"/>
            </w:tcBorders>
            <w:shd w:val="clear" w:color="auto" w:fill="auto"/>
            <w:noWrap/>
          </w:tcPr>
          <w:p w14:paraId="422063B4" w14:textId="146FA5A4" w:rsidR="007C2325" w:rsidRPr="002E60BE" w:rsidRDefault="007C2325" w:rsidP="007C2325">
            <w:pPr>
              <w:pStyle w:val="NoSpacing"/>
              <w:rPr>
                <w:rFonts w:ascii="Gill Sans MT" w:hAnsi="Gill Sans MT"/>
                <w:sz w:val="16"/>
                <w:szCs w:val="16"/>
              </w:rPr>
            </w:pPr>
            <w:r w:rsidRPr="002E60BE">
              <w:rPr>
                <w:rFonts w:ascii="Gill Sans MT" w:hAnsi="Gill Sans MT"/>
                <w:sz w:val="16"/>
                <w:szCs w:val="16"/>
              </w:rPr>
              <w:t>BRICD5</w:t>
            </w:r>
          </w:p>
        </w:tc>
        <w:tc>
          <w:tcPr>
            <w:tcW w:w="1045" w:type="dxa"/>
            <w:tcBorders>
              <w:top w:val="single" w:sz="4" w:space="0" w:color="auto"/>
              <w:left w:val="nil"/>
              <w:bottom w:val="single" w:sz="4" w:space="0" w:color="auto"/>
              <w:right w:val="nil"/>
            </w:tcBorders>
            <w:vAlign w:val="bottom"/>
          </w:tcPr>
          <w:p w14:paraId="6F9DD82A" w14:textId="138EEEE9"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tcPr>
          <w:p w14:paraId="157AB30E" w14:textId="7F383113"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1.05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484654B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2538C78" w14:textId="35FE4675"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ADM</w:t>
            </w:r>
          </w:p>
        </w:tc>
        <w:tc>
          <w:tcPr>
            <w:tcW w:w="1045" w:type="dxa"/>
            <w:tcBorders>
              <w:top w:val="single" w:sz="4" w:space="0" w:color="auto"/>
              <w:left w:val="nil"/>
              <w:bottom w:val="single" w:sz="4" w:space="0" w:color="auto"/>
              <w:right w:val="nil"/>
            </w:tcBorders>
            <w:vAlign w:val="bottom"/>
          </w:tcPr>
          <w:p w14:paraId="7A40A07F" w14:textId="4D36D1D8"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C5A1E3A" w14:textId="36ABEAB4"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1.05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26A7E92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D2D9CF1" w14:textId="4D0FB2F9"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UNC5D</w:t>
            </w:r>
          </w:p>
        </w:tc>
        <w:tc>
          <w:tcPr>
            <w:tcW w:w="1045" w:type="dxa"/>
            <w:tcBorders>
              <w:top w:val="single" w:sz="4" w:space="0" w:color="auto"/>
              <w:left w:val="nil"/>
              <w:bottom w:val="single" w:sz="4" w:space="0" w:color="auto"/>
              <w:right w:val="nil"/>
            </w:tcBorders>
            <w:vAlign w:val="bottom"/>
          </w:tcPr>
          <w:p w14:paraId="69EAB1EC" w14:textId="53EE3D6B"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BB8ABE9" w14:textId="0CC17A57"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1.05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04782B2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2A953F8" w14:textId="28835282"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SCUBE1</w:t>
            </w:r>
          </w:p>
        </w:tc>
        <w:tc>
          <w:tcPr>
            <w:tcW w:w="1045" w:type="dxa"/>
            <w:tcBorders>
              <w:top w:val="single" w:sz="4" w:space="0" w:color="auto"/>
              <w:left w:val="nil"/>
              <w:bottom w:val="single" w:sz="4" w:space="0" w:color="auto"/>
              <w:right w:val="nil"/>
            </w:tcBorders>
            <w:vAlign w:val="bottom"/>
          </w:tcPr>
          <w:p w14:paraId="050704CC" w14:textId="2E9F5410"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94FC652" w14:textId="186F0EA4"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1.05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06515AF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11D5310" w14:textId="1E94B4CB"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CTSO</w:t>
            </w:r>
          </w:p>
        </w:tc>
        <w:tc>
          <w:tcPr>
            <w:tcW w:w="1045" w:type="dxa"/>
            <w:tcBorders>
              <w:top w:val="single" w:sz="4" w:space="0" w:color="auto"/>
              <w:left w:val="nil"/>
              <w:bottom w:val="single" w:sz="4" w:space="0" w:color="auto"/>
              <w:right w:val="nil"/>
            </w:tcBorders>
            <w:vAlign w:val="bottom"/>
          </w:tcPr>
          <w:p w14:paraId="2D084E00" w14:textId="7CE43AFD"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2A530E4" w14:textId="602FEC31"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1.05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202A8B7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A1BA226" w14:textId="7029A9DF"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VEGFA</w:t>
            </w:r>
          </w:p>
        </w:tc>
        <w:tc>
          <w:tcPr>
            <w:tcW w:w="1045" w:type="dxa"/>
            <w:tcBorders>
              <w:top w:val="single" w:sz="4" w:space="0" w:color="auto"/>
              <w:left w:val="nil"/>
              <w:bottom w:val="single" w:sz="4" w:space="0" w:color="auto"/>
              <w:right w:val="nil"/>
            </w:tcBorders>
            <w:vAlign w:val="bottom"/>
          </w:tcPr>
          <w:p w14:paraId="112885A4" w14:textId="4554E213"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A9BA58A" w14:textId="7BBD12B8"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1.19</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527D0D33"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B35BA30" w14:textId="2A3B8875"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DDR1</w:t>
            </w:r>
          </w:p>
        </w:tc>
        <w:tc>
          <w:tcPr>
            <w:tcW w:w="1045" w:type="dxa"/>
            <w:tcBorders>
              <w:top w:val="single" w:sz="4" w:space="0" w:color="auto"/>
              <w:left w:val="nil"/>
              <w:bottom w:val="single" w:sz="4" w:space="0" w:color="auto"/>
              <w:right w:val="nil"/>
            </w:tcBorders>
            <w:vAlign w:val="bottom"/>
          </w:tcPr>
          <w:p w14:paraId="7734885E" w14:textId="070FBA9C"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560828C" w14:textId="3DC2C925"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1.28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CA68075"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2703D4A" w14:textId="6D10E0B3"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GPI</w:t>
            </w:r>
          </w:p>
        </w:tc>
        <w:tc>
          <w:tcPr>
            <w:tcW w:w="1045" w:type="dxa"/>
            <w:tcBorders>
              <w:top w:val="single" w:sz="4" w:space="0" w:color="auto"/>
              <w:left w:val="nil"/>
              <w:bottom w:val="single" w:sz="4" w:space="0" w:color="auto"/>
              <w:right w:val="nil"/>
            </w:tcBorders>
            <w:vAlign w:val="bottom"/>
          </w:tcPr>
          <w:p w14:paraId="46EBF89A" w14:textId="150CE365"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5AD190A" w14:textId="01BCAD5A"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1.64</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511170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A9ACA97" w14:textId="128B0F0D"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VWC2L</w:t>
            </w:r>
          </w:p>
        </w:tc>
        <w:tc>
          <w:tcPr>
            <w:tcW w:w="1045" w:type="dxa"/>
            <w:tcBorders>
              <w:top w:val="single" w:sz="4" w:space="0" w:color="auto"/>
              <w:left w:val="nil"/>
              <w:bottom w:val="single" w:sz="4" w:space="0" w:color="auto"/>
              <w:right w:val="nil"/>
            </w:tcBorders>
            <w:vAlign w:val="bottom"/>
          </w:tcPr>
          <w:p w14:paraId="7F5AE4A2" w14:textId="05C8512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D021CA0" w14:textId="0E312846"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1.64</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6617A5D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BADD091" w14:textId="2A0D7744"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CNTFR</w:t>
            </w:r>
          </w:p>
        </w:tc>
        <w:tc>
          <w:tcPr>
            <w:tcW w:w="1045" w:type="dxa"/>
            <w:tcBorders>
              <w:top w:val="single" w:sz="4" w:space="0" w:color="auto"/>
              <w:left w:val="nil"/>
              <w:bottom w:val="single" w:sz="4" w:space="0" w:color="auto"/>
              <w:right w:val="nil"/>
            </w:tcBorders>
            <w:vAlign w:val="bottom"/>
          </w:tcPr>
          <w:p w14:paraId="06274723" w14:textId="1AD18989"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BE0B1F4" w14:textId="5DF8B285"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1.67</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23BDE367"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44339C0" w14:textId="09360DB8"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TMEM106A</w:t>
            </w:r>
          </w:p>
        </w:tc>
        <w:tc>
          <w:tcPr>
            <w:tcW w:w="1045" w:type="dxa"/>
            <w:tcBorders>
              <w:top w:val="single" w:sz="4" w:space="0" w:color="auto"/>
              <w:left w:val="nil"/>
              <w:bottom w:val="single" w:sz="4" w:space="0" w:color="auto"/>
              <w:right w:val="nil"/>
            </w:tcBorders>
            <w:vAlign w:val="bottom"/>
          </w:tcPr>
          <w:p w14:paraId="120B3725" w14:textId="495B7C22"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34F495A" w14:textId="4235EBDA"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1.68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7740FE4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6C9BADD" w14:textId="5C0D403C"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MDK</w:t>
            </w:r>
          </w:p>
        </w:tc>
        <w:tc>
          <w:tcPr>
            <w:tcW w:w="1045" w:type="dxa"/>
            <w:tcBorders>
              <w:top w:val="single" w:sz="4" w:space="0" w:color="auto"/>
              <w:left w:val="nil"/>
              <w:bottom w:val="single" w:sz="4" w:space="0" w:color="auto"/>
              <w:right w:val="nil"/>
            </w:tcBorders>
            <w:vAlign w:val="bottom"/>
          </w:tcPr>
          <w:p w14:paraId="44127EF6" w14:textId="7F0195BF"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49D7292" w14:textId="32861059"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1.68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4A77D0F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78FA899" w14:textId="31CA9733"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VIP</w:t>
            </w:r>
          </w:p>
        </w:tc>
        <w:tc>
          <w:tcPr>
            <w:tcW w:w="1045" w:type="dxa"/>
            <w:tcBorders>
              <w:top w:val="single" w:sz="4" w:space="0" w:color="auto"/>
              <w:left w:val="nil"/>
              <w:bottom w:val="single" w:sz="4" w:space="0" w:color="auto"/>
              <w:right w:val="nil"/>
            </w:tcBorders>
            <w:vAlign w:val="bottom"/>
          </w:tcPr>
          <w:p w14:paraId="2D43B68C" w14:textId="4B1A875E"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9BEDED8" w14:textId="3BDA57BA"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1.76</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642FB662"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198A563" w14:textId="1D12BCD0"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ETS2</w:t>
            </w:r>
          </w:p>
        </w:tc>
        <w:tc>
          <w:tcPr>
            <w:tcW w:w="1045" w:type="dxa"/>
            <w:tcBorders>
              <w:top w:val="single" w:sz="4" w:space="0" w:color="auto"/>
              <w:left w:val="nil"/>
              <w:bottom w:val="single" w:sz="4" w:space="0" w:color="auto"/>
              <w:right w:val="nil"/>
            </w:tcBorders>
            <w:vAlign w:val="bottom"/>
          </w:tcPr>
          <w:p w14:paraId="080DCB5E" w14:textId="6A49486A"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43F8721" w14:textId="00A7DF0A"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2.16</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1945B70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574ACB0" w14:textId="5ECF66C2"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SHANK1</w:t>
            </w:r>
          </w:p>
        </w:tc>
        <w:tc>
          <w:tcPr>
            <w:tcW w:w="1045" w:type="dxa"/>
            <w:tcBorders>
              <w:top w:val="single" w:sz="4" w:space="0" w:color="auto"/>
              <w:left w:val="nil"/>
              <w:bottom w:val="single" w:sz="4" w:space="0" w:color="auto"/>
              <w:right w:val="nil"/>
            </w:tcBorders>
            <w:vAlign w:val="bottom"/>
          </w:tcPr>
          <w:p w14:paraId="3811A2AC" w14:textId="5DA00EA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79A65F2" w14:textId="3A149D81"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2.16</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73F7114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28A5CC9" w14:textId="33659350"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PTPRR</w:t>
            </w:r>
          </w:p>
        </w:tc>
        <w:tc>
          <w:tcPr>
            <w:tcW w:w="1045" w:type="dxa"/>
            <w:tcBorders>
              <w:top w:val="single" w:sz="4" w:space="0" w:color="auto"/>
              <w:left w:val="nil"/>
              <w:bottom w:val="single" w:sz="4" w:space="0" w:color="auto"/>
              <w:right w:val="nil"/>
            </w:tcBorders>
            <w:vAlign w:val="bottom"/>
          </w:tcPr>
          <w:p w14:paraId="31164012" w14:textId="24DF5F85"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DA4BD18" w14:textId="0D4A9C15"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2.20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CBB7FC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85F4056" w14:textId="344D3D06"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MAN1C1</w:t>
            </w:r>
          </w:p>
        </w:tc>
        <w:tc>
          <w:tcPr>
            <w:tcW w:w="1045" w:type="dxa"/>
            <w:tcBorders>
              <w:top w:val="single" w:sz="4" w:space="0" w:color="auto"/>
              <w:left w:val="nil"/>
              <w:bottom w:val="single" w:sz="4" w:space="0" w:color="auto"/>
              <w:right w:val="nil"/>
            </w:tcBorders>
            <w:vAlign w:val="bottom"/>
          </w:tcPr>
          <w:p w14:paraId="29341835" w14:textId="10464F82"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E91717C" w14:textId="5D3947CD"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2.63</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2C8959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021FE6A" w14:textId="6A6EE485"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SEMA6A</w:t>
            </w:r>
          </w:p>
        </w:tc>
        <w:tc>
          <w:tcPr>
            <w:tcW w:w="1045" w:type="dxa"/>
            <w:tcBorders>
              <w:top w:val="single" w:sz="4" w:space="0" w:color="auto"/>
              <w:left w:val="nil"/>
              <w:bottom w:val="single" w:sz="4" w:space="0" w:color="auto"/>
              <w:right w:val="nil"/>
            </w:tcBorders>
            <w:vAlign w:val="bottom"/>
          </w:tcPr>
          <w:p w14:paraId="3329EB6B" w14:textId="61AB5E33"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A394994" w14:textId="5295376C"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2.63</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4AE66A85"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41FD876" w14:textId="4FA38854"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HS6ST1</w:t>
            </w:r>
          </w:p>
        </w:tc>
        <w:tc>
          <w:tcPr>
            <w:tcW w:w="1045" w:type="dxa"/>
            <w:tcBorders>
              <w:top w:val="single" w:sz="4" w:space="0" w:color="auto"/>
              <w:left w:val="nil"/>
              <w:bottom w:val="single" w:sz="4" w:space="0" w:color="auto"/>
              <w:right w:val="nil"/>
            </w:tcBorders>
            <w:vAlign w:val="bottom"/>
          </w:tcPr>
          <w:p w14:paraId="64C00473" w14:textId="77B70AD8"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577AAF6" w14:textId="4CC8A294"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3.66</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273CB1A5"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4915147" w14:textId="6FACF8A0"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TENM4</w:t>
            </w:r>
          </w:p>
        </w:tc>
        <w:tc>
          <w:tcPr>
            <w:tcW w:w="1045" w:type="dxa"/>
            <w:tcBorders>
              <w:top w:val="single" w:sz="4" w:space="0" w:color="auto"/>
              <w:left w:val="nil"/>
              <w:bottom w:val="single" w:sz="4" w:space="0" w:color="auto"/>
              <w:right w:val="nil"/>
            </w:tcBorders>
            <w:vAlign w:val="bottom"/>
          </w:tcPr>
          <w:p w14:paraId="55E7C5EB" w14:textId="5E76D31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7A099E5" w14:textId="319C05D3"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5.51</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668EC66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E77DD68" w14:textId="6E1DC86C"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FRZB</w:t>
            </w:r>
          </w:p>
        </w:tc>
        <w:tc>
          <w:tcPr>
            <w:tcW w:w="1045" w:type="dxa"/>
            <w:tcBorders>
              <w:top w:val="single" w:sz="4" w:space="0" w:color="auto"/>
              <w:left w:val="nil"/>
              <w:bottom w:val="single" w:sz="4" w:space="0" w:color="auto"/>
              <w:right w:val="nil"/>
            </w:tcBorders>
            <w:vAlign w:val="bottom"/>
          </w:tcPr>
          <w:p w14:paraId="3775D026" w14:textId="72D2DFFB"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DBF14D3" w14:textId="374E644C"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7.48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5261F04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E5D6E61" w14:textId="7132FEC9"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ARSA</w:t>
            </w:r>
          </w:p>
        </w:tc>
        <w:tc>
          <w:tcPr>
            <w:tcW w:w="1045" w:type="dxa"/>
            <w:tcBorders>
              <w:top w:val="single" w:sz="4" w:space="0" w:color="auto"/>
              <w:left w:val="nil"/>
              <w:bottom w:val="single" w:sz="4" w:space="0" w:color="auto"/>
              <w:right w:val="nil"/>
            </w:tcBorders>
            <w:vAlign w:val="bottom"/>
          </w:tcPr>
          <w:p w14:paraId="31602B5F" w14:textId="69E8E1DE"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16CB4D3" w14:textId="4ABF9FC2"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7.58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68E1CFB" w14:textId="77777777" w:rsidTr="00DE55AA">
        <w:trPr>
          <w:trHeight w:val="250"/>
        </w:trPr>
        <w:tc>
          <w:tcPr>
            <w:tcW w:w="1651" w:type="dxa"/>
            <w:tcBorders>
              <w:top w:val="single" w:sz="4" w:space="0" w:color="auto"/>
              <w:left w:val="nil"/>
              <w:bottom w:val="single" w:sz="4" w:space="0" w:color="auto"/>
              <w:right w:val="nil"/>
            </w:tcBorders>
            <w:shd w:val="clear" w:color="auto" w:fill="auto"/>
            <w:noWrap/>
          </w:tcPr>
          <w:p w14:paraId="124B7D4E" w14:textId="7EDBC972" w:rsidR="007C2325" w:rsidRPr="002E60BE" w:rsidRDefault="007C2325" w:rsidP="007C2325">
            <w:pPr>
              <w:pStyle w:val="NoSpacing"/>
              <w:rPr>
                <w:rFonts w:ascii="Gill Sans MT" w:hAnsi="Gill Sans MT"/>
                <w:sz w:val="16"/>
                <w:szCs w:val="16"/>
              </w:rPr>
            </w:pPr>
            <w:r w:rsidRPr="002E60BE">
              <w:rPr>
                <w:rFonts w:ascii="Gill Sans MT" w:hAnsi="Gill Sans MT"/>
                <w:sz w:val="16"/>
                <w:szCs w:val="16"/>
              </w:rPr>
              <w:t>DPP7</w:t>
            </w:r>
          </w:p>
        </w:tc>
        <w:tc>
          <w:tcPr>
            <w:tcW w:w="1045" w:type="dxa"/>
            <w:tcBorders>
              <w:top w:val="single" w:sz="4" w:space="0" w:color="auto"/>
              <w:left w:val="nil"/>
              <w:bottom w:val="single" w:sz="4" w:space="0" w:color="auto"/>
              <w:right w:val="nil"/>
            </w:tcBorders>
            <w:vAlign w:val="bottom"/>
          </w:tcPr>
          <w:p w14:paraId="7512E4F0" w14:textId="3E713063"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tcPr>
          <w:p w14:paraId="70E5AF97" w14:textId="78E48399"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7.71</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5C880A7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4FA9D08" w14:textId="283D5391"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FAM171B</w:t>
            </w:r>
          </w:p>
        </w:tc>
        <w:tc>
          <w:tcPr>
            <w:tcW w:w="1045" w:type="dxa"/>
            <w:tcBorders>
              <w:top w:val="single" w:sz="4" w:space="0" w:color="auto"/>
              <w:left w:val="nil"/>
              <w:bottom w:val="single" w:sz="4" w:space="0" w:color="auto"/>
              <w:right w:val="nil"/>
            </w:tcBorders>
            <w:vAlign w:val="bottom"/>
          </w:tcPr>
          <w:p w14:paraId="1D66F933" w14:textId="604FB414"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272E356" w14:textId="0CF9C10D"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7.80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2668D67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68A024E" w14:textId="6528590B"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CREG1</w:t>
            </w:r>
          </w:p>
        </w:tc>
        <w:tc>
          <w:tcPr>
            <w:tcW w:w="1045" w:type="dxa"/>
            <w:tcBorders>
              <w:top w:val="single" w:sz="4" w:space="0" w:color="auto"/>
              <w:left w:val="nil"/>
              <w:bottom w:val="single" w:sz="4" w:space="0" w:color="auto"/>
              <w:right w:val="nil"/>
            </w:tcBorders>
            <w:vAlign w:val="bottom"/>
          </w:tcPr>
          <w:p w14:paraId="57875C00" w14:textId="3756FD41"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EE15AE4" w14:textId="3BA4B5E2"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7.80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4DE141F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EF75909" w14:textId="61975A9F"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OCRL</w:t>
            </w:r>
          </w:p>
        </w:tc>
        <w:tc>
          <w:tcPr>
            <w:tcW w:w="1045" w:type="dxa"/>
            <w:tcBorders>
              <w:top w:val="single" w:sz="4" w:space="0" w:color="auto"/>
              <w:left w:val="nil"/>
              <w:bottom w:val="single" w:sz="4" w:space="0" w:color="auto"/>
              <w:right w:val="nil"/>
            </w:tcBorders>
            <w:vAlign w:val="bottom"/>
          </w:tcPr>
          <w:p w14:paraId="121F79A7" w14:textId="6D01E1E4"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C8AA4CD" w14:textId="50B9B43A"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8.08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4B65352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5AC4D03" w14:textId="6C706F78"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CNTN1</w:t>
            </w:r>
          </w:p>
        </w:tc>
        <w:tc>
          <w:tcPr>
            <w:tcW w:w="1045" w:type="dxa"/>
            <w:tcBorders>
              <w:top w:val="single" w:sz="4" w:space="0" w:color="auto"/>
              <w:left w:val="nil"/>
              <w:bottom w:val="single" w:sz="4" w:space="0" w:color="auto"/>
              <w:right w:val="nil"/>
            </w:tcBorders>
            <w:vAlign w:val="bottom"/>
          </w:tcPr>
          <w:p w14:paraId="4E135357" w14:textId="03C0D2B1"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67115FB" w14:textId="4521688B"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8.08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00AE9824"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4B59D8C" w14:textId="00B66133"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PRDX3</w:t>
            </w:r>
          </w:p>
        </w:tc>
        <w:tc>
          <w:tcPr>
            <w:tcW w:w="1045" w:type="dxa"/>
            <w:tcBorders>
              <w:top w:val="single" w:sz="4" w:space="0" w:color="auto"/>
              <w:left w:val="nil"/>
              <w:bottom w:val="single" w:sz="4" w:space="0" w:color="auto"/>
              <w:right w:val="nil"/>
            </w:tcBorders>
            <w:vAlign w:val="bottom"/>
          </w:tcPr>
          <w:p w14:paraId="4669BF0D" w14:textId="0BDFA710"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1D34297" w14:textId="394004C2"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8.08</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FDAEBE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50F452A" w14:textId="65DA865A"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DPYSL5</w:t>
            </w:r>
          </w:p>
        </w:tc>
        <w:tc>
          <w:tcPr>
            <w:tcW w:w="1045" w:type="dxa"/>
            <w:tcBorders>
              <w:top w:val="single" w:sz="4" w:space="0" w:color="auto"/>
              <w:left w:val="nil"/>
              <w:bottom w:val="single" w:sz="4" w:space="0" w:color="auto"/>
              <w:right w:val="nil"/>
            </w:tcBorders>
            <w:vAlign w:val="bottom"/>
          </w:tcPr>
          <w:p w14:paraId="75DD3CEA" w14:textId="283C1C4D"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376CE73" w14:textId="68CF6753"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8.70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041E9A2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C995D8D" w14:textId="7B6B1448"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EPHA5</w:t>
            </w:r>
          </w:p>
        </w:tc>
        <w:tc>
          <w:tcPr>
            <w:tcW w:w="1045" w:type="dxa"/>
            <w:tcBorders>
              <w:top w:val="single" w:sz="4" w:space="0" w:color="auto"/>
              <w:left w:val="nil"/>
              <w:bottom w:val="single" w:sz="4" w:space="0" w:color="auto"/>
              <w:right w:val="nil"/>
            </w:tcBorders>
            <w:vAlign w:val="bottom"/>
          </w:tcPr>
          <w:p w14:paraId="32A6D97E" w14:textId="5A16423D"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5F2867F" w14:textId="1FF47286"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8.70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3AE7D9F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50D29E8" w14:textId="752127E4"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IL17D</w:t>
            </w:r>
          </w:p>
        </w:tc>
        <w:tc>
          <w:tcPr>
            <w:tcW w:w="1045" w:type="dxa"/>
            <w:tcBorders>
              <w:top w:val="single" w:sz="4" w:space="0" w:color="auto"/>
              <w:left w:val="nil"/>
              <w:bottom w:val="single" w:sz="4" w:space="0" w:color="auto"/>
              <w:right w:val="nil"/>
            </w:tcBorders>
            <w:vAlign w:val="bottom"/>
          </w:tcPr>
          <w:p w14:paraId="050D6B4C" w14:textId="06903535"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ED9F70F" w14:textId="2B5828BD"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8.70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1754651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BA262CC" w14:textId="0629800E"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CHST5</w:t>
            </w:r>
          </w:p>
        </w:tc>
        <w:tc>
          <w:tcPr>
            <w:tcW w:w="1045" w:type="dxa"/>
            <w:tcBorders>
              <w:top w:val="single" w:sz="4" w:space="0" w:color="auto"/>
              <w:left w:val="nil"/>
              <w:bottom w:val="single" w:sz="4" w:space="0" w:color="auto"/>
              <w:right w:val="nil"/>
            </w:tcBorders>
            <w:vAlign w:val="bottom"/>
          </w:tcPr>
          <w:p w14:paraId="4FB52C89" w14:textId="1A4D9418"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47A6A7E" w14:textId="349D6987"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8.70</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76B8C2B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BB75DB4" w14:textId="3B827DA2"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FZD10</w:t>
            </w:r>
          </w:p>
        </w:tc>
        <w:tc>
          <w:tcPr>
            <w:tcW w:w="1045" w:type="dxa"/>
            <w:tcBorders>
              <w:top w:val="single" w:sz="4" w:space="0" w:color="auto"/>
              <w:left w:val="nil"/>
              <w:bottom w:val="single" w:sz="4" w:space="0" w:color="auto"/>
              <w:right w:val="nil"/>
            </w:tcBorders>
            <w:vAlign w:val="bottom"/>
          </w:tcPr>
          <w:p w14:paraId="64929243" w14:textId="4C3F7729"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602064E" w14:textId="4763D116"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8.83</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B34A1C" w14:paraId="4839CF8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913B5C9" w14:textId="024E516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ARTN</w:t>
            </w:r>
          </w:p>
        </w:tc>
        <w:tc>
          <w:tcPr>
            <w:tcW w:w="1045" w:type="dxa"/>
            <w:tcBorders>
              <w:top w:val="single" w:sz="4" w:space="0" w:color="auto"/>
              <w:left w:val="nil"/>
              <w:bottom w:val="single" w:sz="4" w:space="0" w:color="auto"/>
              <w:right w:val="nil"/>
            </w:tcBorders>
            <w:vAlign w:val="bottom"/>
          </w:tcPr>
          <w:p w14:paraId="7431B3DD" w14:textId="2F56F18B"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1CE08F1" w14:textId="1DEA5FFB"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9.03</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2E60BE" w14:paraId="46D56B7F" w14:textId="77777777" w:rsidTr="00DE55AA">
        <w:trPr>
          <w:trHeight w:val="250"/>
        </w:trPr>
        <w:tc>
          <w:tcPr>
            <w:tcW w:w="1651" w:type="dxa"/>
            <w:tcBorders>
              <w:top w:val="single" w:sz="4" w:space="0" w:color="auto"/>
              <w:left w:val="nil"/>
              <w:bottom w:val="single" w:sz="4" w:space="0" w:color="auto"/>
              <w:right w:val="nil"/>
            </w:tcBorders>
            <w:shd w:val="clear" w:color="auto" w:fill="auto"/>
            <w:noWrap/>
          </w:tcPr>
          <w:p w14:paraId="374C0195" w14:textId="3A631FF4" w:rsidR="007C2325" w:rsidRPr="002E60BE" w:rsidRDefault="007C2325" w:rsidP="007C2325">
            <w:pPr>
              <w:pStyle w:val="NoSpacing"/>
              <w:rPr>
                <w:rFonts w:ascii="Gill Sans MT" w:hAnsi="Gill Sans MT"/>
                <w:sz w:val="16"/>
                <w:szCs w:val="16"/>
              </w:rPr>
            </w:pPr>
            <w:r w:rsidRPr="002E60BE">
              <w:rPr>
                <w:rFonts w:ascii="Gill Sans MT" w:hAnsi="Gill Sans MT"/>
                <w:sz w:val="16"/>
                <w:szCs w:val="16"/>
              </w:rPr>
              <w:t>EFNB3</w:t>
            </w:r>
          </w:p>
        </w:tc>
        <w:tc>
          <w:tcPr>
            <w:tcW w:w="1045" w:type="dxa"/>
            <w:tcBorders>
              <w:top w:val="single" w:sz="4" w:space="0" w:color="auto"/>
              <w:left w:val="nil"/>
              <w:bottom w:val="single" w:sz="4" w:space="0" w:color="auto"/>
              <w:right w:val="nil"/>
            </w:tcBorders>
            <w:vAlign w:val="bottom"/>
          </w:tcPr>
          <w:p w14:paraId="79E586EB" w14:textId="07CD9AD4"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tcPr>
          <w:p w14:paraId="7575E4BF" w14:textId="75B9598E" w:rsidR="007C2325" w:rsidRPr="00B34A1C" w:rsidRDefault="007C2325" w:rsidP="007C2325">
            <w:pPr>
              <w:pStyle w:val="NoSpacing"/>
              <w:jc w:val="right"/>
              <w:rPr>
                <w:rFonts w:ascii="Gill Sans MT" w:hAnsi="Gill Sans MT"/>
                <w:sz w:val="16"/>
                <w:szCs w:val="16"/>
              </w:rPr>
            </w:pPr>
            <w:r w:rsidRPr="002E60BE">
              <w:rPr>
                <w:rFonts w:ascii="Gill Sans MT" w:hAnsi="Gill Sans MT"/>
                <w:color w:val="000000"/>
                <w:sz w:val="16"/>
                <w:szCs w:val="16"/>
              </w:rPr>
              <w:t>9.05</w:t>
            </w:r>
            <w:r w:rsidRPr="002E60BE">
              <w:rPr>
                <w:rFonts w:ascii="Gill Sans MT" w:hAnsi="Gill Sans MT"/>
                <w:sz w:val="16"/>
                <w:szCs w:val="16"/>
              </w:rPr>
              <w:t xml:space="preserve"> × 10</w:t>
            </w:r>
            <w:r w:rsidRPr="002E60BE">
              <w:rPr>
                <w:sz w:val="16"/>
                <w:szCs w:val="16"/>
                <w:vertAlign w:val="superscript"/>
              </w:rPr>
              <w:t>−</w:t>
            </w:r>
            <w:r w:rsidRPr="002E60BE">
              <w:rPr>
                <w:rFonts w:ascii="Gill Sans MT" w:hAnsi="Gill Sans MT"/>
                <w:sz w:val="16"/>
                <w:szCs w:val="16"/>
                <w:vertAlign w:val="superscript"/>
              </w:rPr>
              <w:t>03</w:t>
            </w:r>
          </w:p>
        </w:tc>
      </w:tr>
      <w:tr w:rsidR="007C2325" w:rsidRPr="002E60BE" w14:paraId="48FDEDE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97CFACB"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SMIM24</w:t>
            </w:r>
          </w:p>
        </w:tc>
        <w:tc>
          <w:tcPr>
            <w:tcW w:w="1045" w:type="dxa"/>
            <w:tcBorders>
              <w:top w:val="single" w:sz="4" w:space="0" w:color="auto"/>
              <w:left w:val="nil"/>
              <w:bottom w:val="single" w:sz="4" w:space="0" w:color="auto"/>
              <w:right w:val="nil"/>
            </w:tcBorders>
            <w:vAlign w:val="bottom"/>
          </w:tcPr>
          <w:p w14:paraId="0AAE108C"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2BD7352"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0.0101</w:t>
            </w:r>
          </w:p>
        </w:tc>
      </w:tr>
      <w:bookmarkEnd w:id="2"/>
      <w:tr w:rsidR="007C2325" w:rsidRPr="002E60BE" w14:paraId="414CA76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09D6E78"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NPTX2</w:t>
            </w:r>
          </w:p>
        </w:tc>
        <w:tc>
          <w:tcPr>
            <w:tcW w:w="1045" w:type="dxa"/>
            <w:tcBorders>
              <w:top w:val="single" w:sz="4" w:space="0" w:color="auto"/>
              <w:left w:val="nil"/>
              <w:bottom w:val="single" w:sz="4" w:space="0" w:color="auto"/>
              <w:right w:val="nil"/>
            </w:tcBorders>
            <w:vAlign w:val="bottom"/>
          </w:tcPr>
          <w:p w14:paraId="42A3D579"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24161A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0.0106</w:t>
            </w:r>
          </w:p>
        </w:tc>
      </w:tr>
      <w:tr w:rsidR="007C2325" w:rsidRPr="002E60BE" w14:paraId="54A3AAC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4BDE7F1"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LRP12</w:t>
            </w:r>
          </w:p>
        </w:tc>
        <w:tc>
          <w:tcPr>
            <w:tcW w:w="1045" w:type="dxa"/>
            <w:tcBorders>
              <w:top w:val="single" w:sz="4" w:space="0" w:color="auto"/>
              <w:left w:val="nil"/>
              <w:bottom w:val="single" w:sz="4" w:space="0" w:color="auto"/>
              <w:right w:val="nil"/>
            </w:tcBorders>
            <w:vAlign w:val="bottom"/>
          </w:tcPr>
          <w:p w14:paraId="7477C8C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25DD43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0.0106</w:t>
            </w:r>
          </w:p>
        </w:tc>
      </w:tr>
      <w:tr w:rsidR="007C2325" w:rsidRPr="002E60BE" w14:paraId="53B4AF3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5DBA23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CD109</w:t>
            </w:r>
          </w:p>
        </w:tc>
        <w:tc>
          <w:tcPr>
            <w:tcW w:w="1045" w:type="dxa"/>
            <w:tcBorders>
              <w:top w:val="single" w:sz="4" w:space="0" w:color="auto"/>
              <w:left w:val="nil"/>
              <w:bottom w:val="single" w:sz="4" w:space="0" w:color="auto"/>
              <w:right w:val="nil"/>
            </w:tcBorders>
            <w:vAlign w:val="bottom"/>
          </w:tcPr>
          <w:p w14:paraId="75EAA62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5F4999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0.0112</w:t>
            </w:r>
          </w:p>
        </w:tc>
      </w:tr>
      <w:tr w:rsidR="007C2325" w:rsidRPr="002E60BE" w14:paraId="767B29C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5B197E8"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IFNGR1</w:t>
            </w:r>
          </w:p>
        </w:tc>
        <w:tc>
          <w:tcPr>
            <w:tcW w:w="1045" w:type="dxa"/>
            <w:tcBorders>
              <w:top w:val="single" w:sz="4" w:space="0" w:color="auto"/>
              <w:left w:val="nil"/>
              <w:bottom w:val="single" w:sz="4" w:space="0" w:color="auto"/>
              <w:right w:val="nil"/>
            </w:tcBorders>
            <w:vAlign w:val="bottom"/>
          </w:tcPr>
          <w:p w14:paraId="191D867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CBC14E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0.0116</w:t>
            </w:r>
          </w:p>
        </w:tc>
      </w:tr>
      <w:tr w:rsidR="007C2325" w:rsidRPr="002E60BE" w14:paraId="24355B6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DFD954C"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CDH1</w:t>
            </w:r>
          </w:p>
        </w:tc>
        <w:tc>
          <w:tcPr>
            <w:tcW w:w="1045" w:type="dxa"/>
            <w:tcBorders>
              <w:top w:val="single" w:sz="4" w:space="0" w:color="auto"/>
              <w:left w:val="nil"/>
              <w:bottom w:val="single" w:sz="4" w:space="0" w:color="auto"/>
              <w:right w:val="nil"/>
            </w:tcBorders>
            <w:vAlign w:val="bottom"/>
          </w:tcPr>
          <w:p w14:paraId="345569D7"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BCA1FDE"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0.0117</w:t>
            </w:r>
          </w:p>
        </w:tc>
      </w:tr>
      <w:tr w:rsidR="007C2325" w:rsidRPr="002E60BE" w14:paraId="375E0BF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E00F48F"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GCH1</w:t>
            </w:r>
          </w:p>
        </w:tc>
        <w:tc>
          <w:tcPr>
            <w:tcW w:w="1045" w:type="dxa"/>
            <w:tcBorders>
              <w:top w:val="single" w:sz="4" w:space="0" w:color="auto"/>
              <w:left w:val="nil"/>
              <w:bottom w:val="single" w:sz="4" w:space="0" w:color="auto"/>
              <w:right w:val="nil"/>
            </w:tcBorders>
            <w:vAlign w:val="bottom"/>
          </w:tcPr>
          <w:p w14:paraId="75B2DFDF"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A436A9D"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0.0121</w:t>
            </w:r>
          </w:p>
        </w:tc>
      </w:tr>
      <w:tr w:rsidR="007C2325" w:rsidRPr="002E60BE" w14:paraId="168FADC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DFCB62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CCL14</w:t>
            </w:r>
          </w:p>
        </w:tc>
        <w:tc>
          <w:tcPr>
            <w:tcW w:w="1045" w:type="dxa"/>
            <w:tcBorders>
              <w:top w:val="single" w:sz="4" w:space="0" w:color="auto"/>
              <w:left w:val="nil"/>
              <w:bottom w:val="single" w:sz="4" w:space="0" w:color="auto"/>
              <w:right w:val="nil"/>
            </w:tcBorders>
            <w:vAlign w:val="bottom"/>
          </w:tcPr>
          <w:p w14:paraId="52E5BAD5"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23D591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0.0121</w:t>
            </w:r>
          </w:p>
        </w:tc>
      </w:tr>
      <w:tr w:rsidR="007C2325" w:rsidRPr="002E60BE" w14:paraId="1E3F5C83"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10AB71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AK1</w:t>
            </w:r>
          </w:p>
        </w:tc>
        <w:tc>
          <w:tcPr>
            <w:tcW w:w="1045" w:type="dxa"/>
            <w:tcBorders>
              <w:top w:val="single" w:sz="4" w:space="0" w:color="auto"/>
              <w:left w:val="nil"/>
              <w:bottom w:val="single" w:sz="4" w:space="0" w:color="auto"/>
              <w:right w:val="nil"/>
            </w:tcBorders>
            <w:vAlign w:val="bottom"/>
          </w:tcPr>
          <w:p w14:paraId="331F84C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B3513A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0.0121</w:t>
            </w:r>
          </w:p>
        </w:tc>
      </w:tr>
      <w:tr w:rsidR="007C2325" w:rsidRPr="002E60BE" w14:paraId="63BD02D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FCCD092"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SPINK9</w:t>
            </w:r>
          </w:p>
        </w:tc>
        <w:tc>
          <w:tcPr>
            <w:tcW w:w="1045" w:type="dxa"/>
            <w:tcBorders>
              <w:top w:val="single" w:sz="4" w:space="0" w:color="auto"/>
              <w:left w:val="nil"/>
              <w:bottom w:val="single" w:sz="4" w:space="0" w:color="auto"/>
              <w:right w:val="nil"/>
            </w:tcBorders>
            <w:vAlign w:val="bottom"/>
          </w:tcPr>
          <w:p w14:paraId="6F6A801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3C04FA9"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0.0121</w:t>
            </w:r>
          </w:p>
        </w:tc>
      </w:tr>
      <w:bookmarkEnd w:id="1"/>
      <w:tr w:rsidR="007C2325" w:rsidRPr="002E60BE" w14:paraId="4784302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52333B8"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GXYLT1</w:t>
            </w:r>
          </w:p>
        </w:tc>
        <w:tc>
          <w:tcPr>
            <w:tcW w:w="1045" w:type="dxa"/>
            <w:tcBorders>
              <w:top w:val="single" w:sz="4" w:space="0" w:color="auto"/>
              <w:left w:val="nil"/>
              <w:bottom w:val="single" w:sz="4" w:space="0" w:color="auto"/>
              <w:right w:val="nil"/>
            </w:tcBorders>
            <w:vAlign w:val="bottom"/>
          </w:tcPr>
          <w:p w14:paraId="12840179"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D393A73"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0.0121</w:t>
            </w:r>
          </w:p>
        </w:tc>
      </w:tr>
      <w:tr w:rsidR="007C2325" w:rsidRPr="002E60BE" w14:paraId="38D570F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5385B6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lastRenderedPageBreak/>
              <w:t>NEFH</w:t>
            </w:r>
          </w:p>
        </w:tc>
        <w:tc>
          <w:tcPr>
            <w:tcW w:w="1045" w:type="dxa"/>
            <w:tcBorders>
              <w:top w:val="single" w:sz="4" w:space="0" w:color="auto"/>
              <w:left w:val="nil"/>
              <w:bottom w:val="single" w:sz="4" w:space="0" w:color="auto"/>
              <w:right w:val="nil"/>
            </w:tcBorders>
            <w:vAlign w:val="bottom"/>
          </w:tcPr>
          <w:p w14:paraId="4E17555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03192B1"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0.0121</w:t>
            </w:r>
          </w:p>
        </w:tc>
      </w:tr>
      <w:tr w:rsidR="007C2325" w:rsidRPr="002E60BE" w14:paraId="7C8F60D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F5B4D21"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HGF</w:t>
            </w:r>
          </w:p>
        </w:tc>
        <w:tc>
          <w:tcPr>
            <w:tcW w:w="1045" w:type="dxa"/>
            <w:tcBorders>
              <w:top w:val="single" w:sz="4" w:space="0" w:color="auto"/>
              <w:left w:val="nil"/>
              <w:bottom w:val="single" w:sz="4" w:space="0" w:color="auto"/>
              <w:right w:val="nil"/>
            </w:tcBorders>
            <w:vAlign w:val="bottom"/>
          </w:tcPr>
          <w:p w14:paraId="1CAADAEF"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19DC4AF"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0.0147</w:t>
            </w:r>
          </w:p>
        </w:tc>
      </w:tr>
      <w:tr w:rsidR="007C2325" w:rsidRPr="002E60BE" w14:paraId="3E8CDE3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381F35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ATP1B2</w:t>
            </w:r>
          </w:p>
        </w:tc>
        <w:tc>
          <w:tcPr>
            <w:tcW w:w="1045" w:type="dxa"/>
            <w:tcBorders>
              <w:top w:val="single" w:sz="4" w:space="0" w:color="auto"/>
              <w:left w:val="nil"/>
              <w:bottom w:val="single" w:sz="4" w:space="0" w:color="auto"/>
              <w:right w:val="nil"/>
            </w:tcBorders>
            <w:vAlign w:val="bottom"/>
          </w:tcPr>
          <w:p w14:paraId="4B611A1C"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733854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0.0166</w:t>
            </w:r>
          </w:p>
        </w:tc>
      </w:tr>
      <w:tr w:rsidR="007C2325" w:rsidRPr="002E60BE" w14:paraId="105B2BB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D35D3A0"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TFPI</w:t>
            </w:r>
          </w:p>
        </w:tc>
        <w:tc>
          <w:tcPr>
            <w:tcW w:w="1045" w:type="dxa"/>
            <w:tcBorders>
              <w:top w:val="single" w:sz="4" w:space="0" w:color="auto"/>
              <w:left w:val="nil"/>
              <w:bottom w:val="single" w:sz="4" w:space="0" w:color="auto"/>
              <w:right w:val="nil"/>
            </w:tcBorders>
            <w:vAlign w:val="bottom"/>
          </w:tcPr>
          <w:p w14:paraId="55046D5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5E2FEF1"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0.0169</w:t>
            </w:r>
          </w:p>
        </w:tc>
      </w:tr>
      <w:tr w:rsidR="007C2325" w:rsidRPr="002E60BE" w14:paraId="52BE1E4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4A8958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FTH1 / FTL</w:t>
            </w:r>
          </w:p>
        </w:tc>
        <w:tc>
          <w:tcPr>
            <w:tcW w:w="1045" w:type="dxa"/>
            <w:tcBorders>
              <w:top w:val="single" w:sz="4" w:space="0" w:color="auto"/>
              <w:left w:val="nil"/>
              <w:bottom w:val="single" w:sz="4" w:space="0" w:color="auto"/>
              <w:right w:val="nil"/>
            </w:tcBorders>
            <w:vAlign w:val="bottom"/>
          </w:tcPr>
          <w:p w14:paraId="227CF632"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EFD9EB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0.0169</w:t>
            </w:r>
          </w:p>
        </w:tc>
      </w:tr>
      <w:tr w:rsidR="007C2325" w:rsidRPr="002E60BE" w14:paraId="3158E807"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29B8CA9"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MAPK1</w:t>
            </w:r>
          </w:p>
        </w:tc>
        <w:tc>
          <w:tcPr>
            <w:tcW w:w="1045" w:type="dxa"/>
            <w:tcBorders>
              <w:top w:val="single" w:sz="4" w:space="0" w:color="auto"/>
              <w:left w:val="nil"/>
              <w:bottom w:val="single" w:sz="4" w:space="0" w:color="auto"/>
              <w:right w:val="nil"/>
            </w:tcBorders>
            <w:vAlign w:val="bottom"/>
          </w:tcPr>
          <w:p w14:paraId="04702290"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CEAA8C1"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0.0180</w:t>
            </w:r>
          </w:p>
        </w:tc>
      </w:tr>
      <w:tr w:rsidR="007C2325" w:rsidRPr="002E60BE" w14:paraId="3FD6635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ACA2E4F"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TREM2</w:t>
            </w:r>
          </w:p>
        </w:tc>
        <w:tc>
          <w:tcPr>
            <w:tcW w:w="1045" w:type="dxa"/>
            <w:tcBorders>
              <w:top w:val="single" w:sz="4" w:space="0" w:color="auto"/>
              <w:left w:val="nil"/>
              <w:bottom w:val="single" w:sz="4" w:space="0" w:color="auto"/>
              <w:right w:val="nil"/>
            </w:tcBorders>
            <w:vAlign w:val="bottom"/>
          </w:tcPr>
          <w:p w14:paraId="795F576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9A8E7ED"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0.0180</w:t>
            </w:r>
          </w:p>
        </w:tc>
      </w:tr>
      <w:tr w:rsidR="007C2325" w:rsidRPr="002E60BE" w14:paraId="28C68C8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EACC35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GPNMB</w:t>
            </w:r>
          </w:p>
        </w:tc>
        <w:tc>
          <w:tcPr>
            <w:tcW w:w="1045" w:type="dxa"/>
            <w:tcBorders>
              <w:top w:val="single" w:sz="4" w:space="0" w:color="auto"/>
              <w:left w:val="nil"/>
              <w:bottom w:val="single" w:sz="4" w:space="0" w:color="auto"/>
              <w:right w:val="nil"/>
            </w:tcBorders>
            <w:vAlign w:val="bottom"/>
          </w:tcPr>
          <w:p w14:paraId="64CE9AD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5166FA9"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0.0185</w:t>
            </w:r>
          </w:p>
        </w:tc>
      </w:tr>
      <w:tr w:rsidR="007C2325" w:rsidRPr="002E60BE" w14:paraId="4C851C32"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409BA42"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MEGF10</w:t>
            </w:r>
          </w:p>
        </w:tc>
        <w:tc>
          <w:tcPr>
            <w:tcW w:w="1045" w:type="dxa"/>
            <w:tcBorders>
              <w:top w:val="single" w:sz="4" w:space="0" w:color="auto"/>
              <w:left w:val="nil"/>
              <w:bottom w:val="single" w:sz="4" w:space="0" w:color="auto"/>
              <w:right w:val="nil"/>
            </w:tcBorders>
            <w:vAlign w:val="bottom"/>
          </w:tcPr>
          <w:p w14:paraId="643B5E0D"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493FE06"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0.0187</w:t>
            </w:r>
          </w:p>
        </w:tc>
      </w:tr>
      <w:tr w:rsidR="007C2325" w:rsidRPr="002E60BE" w14:paraId="03734102"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997993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CPE</w:t>
            </w:r>
          </w:p>
        </w:tc>
        <w:tc>
          <w:tcPr>
            <w:tcW w:w="1045" w:type="dxa"/>
            <w:tcBorders>
              <w:top w:val="single" w:sz="4" w:space="0" w:color="auto"/>
              <w:left w:val="nil"/>
              <w:bottom w:val="single" w:sz="4" w:space="0" w:color="auto"/>
              <w:right w:val="nil"/>
            </w:tcBorders>
            <w:vAlign w:val="bottom"/>
          </w:tcPr>
          <w:p w14:paraId="37DD6770"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3D5FDB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0.0187</w:t>
            </w:r>
          </w:p>
        </w:tc>
      </w:tr>
      <w:tr w:rsidR="007C2325" w:rsidRPr="002E60BE" w14:paraId="28F1599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7918FF0"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NIPAL4</w:t>
            </w:r>
          </w:p>
        </w:tc>
        <w:tc>
          <w:tcPr>
            <w:tcW w:w="1045" w:type="dxa"/>
            <w:tcBorders>
              <w:top w:val="single" w:sz="4" w:space="0" w:color="auto"/>
              <w:left w:val="nil"/>
              <w:bottom w:val="single" w:sz="4" w:space="0" w:color="auto"/>
              <w:right w:val="nil"/>
            </w:tcBorders>
            <w:vAlign w:val="bottom"/>
          </w:tcPr>
          <w:p w14:paraId="264BDC7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7552821"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0.0201</w:t>
            </w:r>
          </w:p>
        </w:tc>
      </w:tr>
      <w:tr w:rsidR="007C2325" w:rsidRPr="002E60BE" w14:paraId="68F4D23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E0713BB"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TOPBP1</w:t>
            </w:r>
          </w:p>
        </w:tc>
        <w:tc>
          <w:tcPr>
            <w:tcW w:w="1045" w:type="dxa"/>
            <w:tcBorders>
              <w:top w:val="single" w:sz="4" w:space="0" w:color="auto"/>
              <w:left w:val="nil"/>
              <w:bottom w:val="single" w:sz="4" w:space="0" w:color="auto"/>
              <w:right w:val="nil"/>
            </w:tcBorders>
            <w:vAlign w:val="bottom"/>
          </w:tcPr>
          <w:p w14:paraId="008CBBEA"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2119E5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0.0201</w:t>
            </w:r>
          </w:p>
        </w:tc>
      </w:tr>
      <w:tr w:rsidR="007C2325" w:rsidRPr="002E60BE" w14:paraId="6295C74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3306B92"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PLOD3</w:t>
            </w:r>
          </w:p>
        </w:tc>
        <w:tc>
          <w:tcPr>
            <w:tcW w:w="1045" w:type="dxa"/>
            <w:tcBorders>
              <w:top w:val="single" w:sz="4" w:space="0" w:color="auto"/>
              <w:left w:val="nil"/>
              <w:bottom w:val="single" w:sz="4" w:space="0" w:color="auto"/>
              <w:right w:val="nil"/>
            </w:tcBorders>
            <w:vAlign w:val="bottom"/>
          </w:tcPr>
          <w:p w14:paraId="439B8007"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F8B6B0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0.0220</w:t>
            </w:r>
          </w:p>
        </w:tc>
      </w:tr>
      <w:tr w:rsidR="007C2325" w:rsidRPr="002E60BE" w14:paraId="11F9E9E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709EF0B"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CLN5</w:t>
            </w:r>
          </w:p>
        </w:tc>
        <w:tc>
          <w:tcPr>
            <w:tcW w:w="1045" w:type="dxa"/>
            <w:tcBorders>
              <w:top w:val="single" w:sz="4" w:space="0" w:color="auto"/>
              <w:left w:val="nil"/>
              <w:bottom w:val="single" w:sz="4" w:space="0" w:color="auto"/>
              <w:right w:val="nil"/>
            </w:tcBorders>
            <w:vAlign w:val="bottom"/>
          </w:tcPr>
          <w:p w14:paraId="4324381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F887B9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0.0227</w:t>
            </w:r>
          </w:p>
        </w:tc>
      </w:tr>
      <w:tr w:rsidR="007C2325" w:rsidRPr="002E60BE" w14:paraId="2AEB080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B903165"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RSPO4</w:t>
            </w:r>
          </w:p>
        </w:tc>
        <w:tc>
          <w:tcPr>
            <w:tcW w:w="1045" w:type="dxa"/>
            <w:tcBorders>
              <w:top w:val="single" w:sz="4" w:space="0" w:color="auto"/>
              <w:left w:val="nil"/>
              <w:bottom w:val="single" w:sz="4" w:space="0" w:color="auto"/>
              <w:right w:val="nil"/>
            </w:tcBorders>
            <w:vAlign w:val="bottom"/>
          </w:tcPr>
          <w:p w14:paraId="25C3B2AE"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FAA7F8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0.0228</w:t>
            </w:r>
          </w:p>
        </w:tc>
      </w:tr>
      <w:tr w:rsidR="007C2325" w:rsidRPr="002E60BE" w14:paraId="5F9F476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59EDD6A"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CDCP1</w:t>
            </w:r>
          </w:p>
        </w:tc>
        <w:tc>
          <w:tcPr>
            <w:tcW w:w="1045" w:type="dxa"/>
            <w:tcBorders>
              <w:top w:val="single" w:sz="4" w:space="0" w:color="auto"/>
              <w:left w:val="nil"/>
              <w:bottom w:val="single" w:sz="4" w:space="0" w:color="auto"/>
              <w:right w:val="nil"/>
            </w:tcBorders>
            <w:vAlign w:val="bottom"/>
          </w:tcPr>
          <w:p w14:paraId="0AA0F730"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C37B172"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0.0258</w:t>
            </w:r>
          </w:p>
        </w:tc>
      </w:tr>
      <w:tr w:rsidR="007C2325" w:rsidRPr="002E60BE" w14:paraId="5ED5C07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C83A803"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PTN</w:t>
            </w:r>
          </w:p>
        </w:tc>
        <w:tc>
          <w:tcPr>
            <w:tcW w:w="1045" w:type="dxa"/>
            <w:tcBorders>
              <w:top w:val="single" w:sz="4" w:space="0" w:color="auto"/>
              <w:left w:val="nil"/>
              <w:bottom w:val="single" w:sz="4" w:space="0" w:color="auto"/>
              <w:right w:val="nil"/>
            </w:tcBorders>
            <w:vAlign w:val="bottom"/>
          </w:tcPr>
          <w:p w14:paraId="61D17A9E"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C59DF3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0.0261</w:t>
            </w:r>
          </w:p>
        </w:tc>
      </w:tr>
      <w:tr w:rsidR="007C2325" w:rsidRPr="002E60BE" w14:paraId="7C7DC6F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9463E05"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OMD</w:t>
            </w:r>
          </w:p>
        </w:tc>
        <w:tc>
          <w:tcPr>
            <w:tcW w:w="1045" w:type="dxa"/>
            <w:tcBorders>
              <w:top w:val="single" w:sz="4" w:space="0" w:color="auto"/>
              <w:left w:val="nil"/>
              <w:bottom w:val="single" w:sz="4" w:space="0" w:color="auto"/>
              <w:right w:val="nil"/>
            </w:tcBorders>
            <w:vAlign w:val="bottom"/>
          </w:tcPr>
          <w:p w14:paraId="26C6320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C79820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0.0261</w:t>
            </w:r>
          </w:p>
        </w:tc>
      </w:tr>
      <w:tr w:rsidR="007C2325" w:rsidRPr="002E60BE" w14:paraId="7A4EFDC4"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047DB90"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NFASC</w:t>
            </w:r>
          </w:p>
        </w:tc>
        <w:tc>
          <w:tcPr>
            <w:tcW w:w="1045" w:type="dxa"/>
            <w:tcBorders>
              <w:top w:val="single" w:sz="4" w:space="0" w:color="auto"/>
              <w:left w:val="nil"/>
              <w:bottom w:val="single" w:sz="4" w:space="0" w:color="auto"/>
              <w:right w:val="nil"/>
            </w:tcBorders>
            <w:vAlign w:val="bottom"/>
          </w:tcPr>
          <w:p w14:paraId="5FBEDC55"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8178B7D"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0.0261</w:t>
            </w:r>
          </w:p>
        </w:tc>
      </w:tr>
      <w:tr w:rsidR="007C2325" w:rsidRPr="002E60BE" w14:paraId="0C1A080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36A53B8"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SMPD1</w:t>
            </w:r>
          </w:p>
        </w:tc>
        <w:tc>
          <w:tcPr>
            <w:tcW w:w="1045" w:type="dxa"/>
            <w:tcBorders>
              <w:top w:val="single" w:sz="4" w:space="0" w:color="auto"/>
              <w:left w:val="nil"/>
              <w:bottom w:val="single" w:sz="4" w:space="0" w:color="auto"/>
              <w:right w:val="nil"/>
            </w:tcBorders>
            <w:vAlign w:val="bottom"/>
          </w:tcPr>
          <w:p w14:paraId="611A9C1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4E263C3"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0.0274</w:t>
            </w:r>
          </w:p>
        </w:tc>
      </w:tr>
      <w:tr w:rsidR="007C2325" w:rsidRPr="002E60BE" w14:paraId="4668B5A2"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DB2ECBA"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MMP8</w:t>
            </w:r>
          </w:p>
        </w:tc>
        <w:tc>
          <w:tcPr>
            <w:tcW w:w="1045" w:type="dxa"/>
            <w:tcBorders>
              <w:top w:val="single" w:sz="4" w:space="0" w:color="auto"/>
              <w:left w:val="nil"/>
              <w:bottom w:val="single" w:sz="4" w:space="0" w:color="auto"/>
              <w:right w:val="nil"/>
            </w:tcBorders>
            <w:vAlign w:val="bottom"/>
          </w:tcPr>
          <w:p w14:paraId="343082E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41A778A"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0.0274</w:t>
            </w:r>
          </w:p>
        </w:tc>
      </w:tr>
      <w:tr w:rsidR="007C2325" w:rsidRPr="002E60BE" w14:paraId="5A17EB4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A0CF32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CHST6</w:t>
            </w:r>
          </w:p>
        </w:tc>
        <w:tc>
          <w:tcPr>
            <w:tcW w:w="1045" w:type="dxa"/>
            <w:tcBorders>
              <w:top w:val="single" w:sz="4" w:space="0" w:color="auto"/>
              <w:left w:val="nil"/>
              <w:bottom w:val="single" w:sz="4" w:space="0" w:color="auto"/>
              <w:right w:val="nil"/>
            </w:tcBorders>
            <w:vAlign w:val="bottom"/>
          </w:tcPr>
          <w:p w14:paraId="1DD8D6D8"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2B6CE60"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0.0274</w:t>
            </w:r>
          </w:p>
        </w:tc>
      </w:tr>
      <w:tr w:rsidR="007C2325" w:rsidRPr="002E60BE" w14:paraId="1968B303"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2AACC2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CEL</w:t>
            </w:r>
          </w:p>
        </w:tc>
        <w:tc>
          <w:tcPr>
            <w:tcW w:w="1045" w:type="dxa"/>
            <w:tcBorders>
              <w:top w:val="single" w:sz="4" w:space="0" w:color="auto"/>
              <w:left w:val="nil"/>
              <w:bottom w:val="single" w:sz="4" w:space="0" w:color="auto"/>
              <w:right w:val="nil"/>
            </w:tcBorders>
            <w:vAlign w:val="bottom"/>
          </w:tcPr>
          <w:p w14:paraId="4D67C711"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14CC68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0.0278</w:t>
            </w:r>
          </w:p>
        </w:tc>
      </w:tr>
      <w:tr w:rsidR="007C2325" w:rsidRPr="002E60BE" w14:paraId="02B7C7D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0A833A2"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GNS</w:t>
            </w:r>
          </w:p>
        </w:tc>
        <w:tc>
          <w:tcPr>
            <w:tcW w:w="1045" w:type="dxa"/>
            <w:tcBorders>
              <w:top w:val="single" w:sz="4" w:space="0" w:color="auto"/>
              <w:left w:val="nil"/>
              <w:bottom w:val="single" w:sz="4" w:space="0" w:color="auto"/>
              <w:right w:val="nil"/>
            </w:tcBorders>
            <w:vAlign w:val="bottom"/>
          </w:tcPr>
          <w:p w14:paraId="2FD1BAE0"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BFAE1DE"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0.0304</w:t>
            </w:r>
          </w:p>
        </w:tc>
      </w:tr>
      <w:tr w:rsidR="007C2325" w:rsidRPr="002E60BE" w14:paraId="72B3D85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F7AFDF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C1QTNF1</w:t>
            </w:r>
          </w:p>
        </w:tc>
        <w:tc>
          <w:tcPr>
            <w:tcW w:w="1045" w:type="dxa"/>
            <w:tcBorders>
              <w:top w:val="single" w:sz="4" w:space="0" w:color="auto"/>
              <w:left w:val="nil"/>
              <w:bottom w:val="single" w:sz="4" w:space="0" w:color="auto"/>
              <w:right w:val="nil"/>
            </w:tcBorders>
            <w:vAlign w:val="bottom"/>
          </w:tcPr>
          <w:p w14:paraId="0C6DCBAC"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B2B2EE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0.0311</w:t>
            </w:r>
          </w:p>
        </w:tc>
      </w:tr>
      <w:tr w:rsidR="007C2325" w:rsidRPr="002E60BE" w14:paraId="082A9D2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88076AC"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CA10</w:t>
            </w:r>
          </w:p>
        </w:tc>
        <w:tc>
          <w:tcPr>
            <w:tcW w:w="1045" w:type="dxa"/>
            <w:tcBorders>
              <w:top w:val="single" w:sz="4" w:space="0" w:color="auto"/>
              <w:left w:val="nil"/>
              <w:bottom w:val="single" w:sz="4" w:space="0" w:color="auto"/>
              <w:right w:val="nil"/>
            </w:tcBorders>
            <w:vAlign w:val="bottom"/>
          </w:tcPr>
          <w:p w14:paraId="73558D4E"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41AEE09"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0.0325</w:t>
            </w:r>
          </w:p>
        </w:tc>
      </w:tr>
      <w:tr w:rsidR="007C2325" w:rsidRPr="002E60BE" w14:paraId="222C0785"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5DA7D89"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IL10</w:t>
            </w:r>
          </w:p>
        </w:tc>
        <w:tc>
          <w:tcPr>
            <w:tcW w:w="1045" w:type="dxa"/>
            <w:tcBorders>
              <w:top w:val="single" w:sz="4" w:space="0" w:color="auto"/>
              <w:left w:val="nil"/>
              <w:bottom w:val="single" w:sz="4" w:space="0" w:color="auto"/>
              <w:right w:val="nil"/>
            </w:tcBorders>
            <w:vAlign w:val="bottom"/>
          </w:tcPr>
          <w:p w14:paraId="0A0ED15B"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58248B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0.0325</w:t>
            </w:r>
          </w:p>
        </w:tc>
      </w:tr>
      <w:tr w:rsidR="007C2325" w:rsidRPr="002E60BE" w14:paraId="07876F9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E2942F9"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CD209</w:t>
            </w:r>
          </w:p>
        </w:tc>
        <w:tc>
          <w:tcPr>
            <w:tcW w:w="1045" w:type="dxa"/>
            <w:tcBorders>
              <w:top w:val="single" w:sz="4" w:space="0" w:color="auto"/>
              <w:left w:val="nil"/>
              <w:bottom w:val="single" w:sz="4" w:space="0" w:color="auto"/>
              <w:right w:val="nil"/>
            </w:tcBorders>
            <w:vAlign w:val="bottom"/>
          </w:tcPr>
          <w:p w14:paraId="5FFB132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E1A06E6"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0.0325</w:t>
            </w:r>
          </w:p>
        </w:tc>
      </w:tr>
      <w:tr w:rsidR="007C2325" w:rsidRPr="002E60BE" w14:paraId="6AC9300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1D092A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ACP2</w:t>
            </w:r>
          </w:p>
        </w:tc>
        <w:tc>
          <w:tcPr>
            <w:tcW w:w="1045" w:type="dxa"/>
            <w:tcBorders>
              <w:top w:val="single" w:sz="4" w:space="0" w:color="auto"/>
              <w:left w:val="nil"/>
              <w:bottom w:val="single" w:sz="4" w:space="0" w:color="auto"/>
              <w:right w:val="nil"/>
            </w:tcBorders>
            <w:vAlign w:val="bottom"/>
          </w:tcPr>
          <w:p w14:paraId="6996DD3E"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BB285F0"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0.0325</w:t>
            </w:r>
          </w:p>
        </w:tc>
      </w:tr>
      <w:tr w:rsidR="007C2325" w:rsidRPr="002E60BE" w14:paraId="6D5DA34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344C008"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ROBO3</w:t>
            </w:r>
          </w:p>
        </w:tc>
        <w:tc>
          <w:tcPr>
            <w:tcW w:w="1045" w:type="dxa"/>
            <w:tcBorders>
              <w:top w:val="single" w:sz="4" w:space="0" w:color="auto"/>
              <w:left w:val="nil"/>
              <w:bottom w:val="single" w:sz="4" w:space="0" w:color="auto"/>
              <w:right w:val="nil"/>
            </w:tcBorders>
            <w:vAlign w:val="bottom"/>
          </w:tcPr>
          <w:p w14:paraId="3F87C900"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736D386"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0.0331</w:t>
            </w:r>
          </w:p>
        </w:tc>
      </w:tr>
      <w:tr w:rsidR="007C2325" w:rsidRPr="002E60BE" w14:paraId="1C2B82F5"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C4EC931"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RAF1</w:t>
            </w:r>
          </w:p>
        </w:tc>
        <w:tc>
          <w:tcPr>
            <w:tcW w:w="1045" w:type="dxa"/>
            <w:tcBorders>
              <w:top w:val="single" w:sz="4" w:space="0" w:color="auto"/>
              <w:left w:val="nil"/>
              <w:bottom w:val="single" w:sz="4" w:space="0" w:color="auto"/>
              <w:right w:val="nil"/>
            </w:tcBorders>
            <w:vAlign w:val="bottom"/>
          </w:tcPr>
          <w:p w14:paraId="35893F55"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D4F743F"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0.0354</w:t>
            </w:r>
          </w:p>
        </w:tc>
      </w:tr>
      <w:tr w:rsidR="007C2325" w:rsidRPr="002E60BE" w14:paraId="3E860062"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C4BC46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SLITRK3</w:t>
            </w:r>
          </w:p>
        </w:tc>
        <w:tc>
          <w:tcPr>
            <w:tcW w:w="1045" w:type="dxa"/>
            <w:tcBorders>
              <w:top w:val="single" w:sz="4" w:space="0" w:color="auto"/>
              <w:left w:val="nil"/>
              <w:bottom w:val="single" w:sz="4" w:space="0" w:color="auto"/>
              <w:right w:val="nil"/>
            </w:tcBorders>
            <w:vAlign w:val="bottom"/>
          </w:tcPr>
          <w:p w14:paraId="11BA5D4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598B5DF"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0.0359</w:t>
            </w:r>
          </w:p>
        </w:tc>
      </w:tr>
      <w:tr w:rsidR="007C2325" w:rsidRPr="002E60BE" w14:paraId="4C7C61B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5C9774F"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PCSK1</w:t>
            </w:r>
          </w:p>
        </w:tc>
        <w:tc>
          <w:tcPr>
            <w:tcW w:w="1045" w:type="dxa"/>
            <w:tcBorders>
              <w:top w:val="single" w:sz="4" w:space="0" w:color="auto"/>
              <w:left w:val="nil"/>
              <w:bottom w:val="single" w:sz="4" w:space="0" w:color="auto"/>
              <w:right w:val="nil"/>
            </w:tcBorders>
            <w:vAlign w:val="bottom"/>
          </w:tcPr>
          <w:p w14:paraId="0CF2E50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D48CA0E"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0.0359</w:t>
            </w:r>
          </w:p>
        </w:tc>
      </w:tr>
      <w:tr w:rsidR="007C2325" w:rsidRPr="002E60BE" w14:paraId="5190DB4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ABE63A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CTSC</w:t>
            </w:r>
          </w:p>
        </w:tc>
        <w:tc>
          <w:tcPr>
            <w:tcW w:w="1045" w:type="dxa"/>
            <w:tcBorders>
              <w:top w:val="single" w:sz="4" w:space="0" w:color="auto"/>
              <w:left w:val="nil"/>
              <w:bottom w:val="single" w:sz="4" w:space="0" w:color="auto"/>
              <w:right w:val="nil"/>
            </w:tcBorders>
            <w:vAlign w:val="bottom"/>
          </w:tcPr>
          <w:p w14:paraId="5501EF42"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6449EE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0.0359</w:t>
            </w:r>
          </w:p>
        </w:tc>
      </w:tr>
      <w:tr w:rsidR="007C2325" w:rsidRPr="002E60BE" w14:paraId="6F56A4E7"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D39516B"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CECR1</w:t>
            </w:r>
          </w:p>
        </w:tc>
        <w:tc>
          <w:tcPr>
            <w:tcW w:w="1045" w:type="dxa"/>
            <w:tcBorders>
              <w:top w:val="single" w:sz="4" w:space="0" w:color="auto"/>
              <w:left w:val="nil"/>
              <w:bottom w:val="single" w:sz="4" w:space="0" w:color="auto"/>
              <w:right w:val="nil"/>
            </w:tcBorders>
            <w:vAlign w:val="bottom"/>
          </w:tcPr>
          <w:p w14:paraId="5AF53DCD"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D50C9B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0.0359</w:t>
            </w:r>
          </w:p>
        </w:tc>
      </w:tr>
      <w:tr w:rsidR="007C2325" w:rsidRPr="002E60BE" w14:paraId="5600B5F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A0119B1"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NDUFB4</w:t>
            </w:r>
          </w:p>
        </w:tc>
        <w:tc>
          <w:tcPr>
            <w:tcW w:w="1045" w:type="dxa"/>
            <w:tcBorders>
              <w:top w:val="single" w:sz="4" w:space="0" w:color="auto"/>
              <w:left w:val="nil"/>
              <w:bottom w:val="single" w:sz="4" w:space="0" w:color="auto"/>
              <w:right w:val="nil"/>
            </w:tcBorders>
            <w:vAlign w:val="bottom"/>
          </w:tcPr>
          <w:p w14:paraId="47438B2B"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53ED1B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0.0363</w:t>
            </w:r>
          </w:p>
        </w:tc>
      </w:tr>
      <w:tr w:rsidR="007C2325" w:rsidRPr="002E60BE" w14:paraId="5622460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452C0EA"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SERPINB1</w:t>
            </w:r>
          </w:p>
        </w:tc>
        <w:tc>
          <w:tcPr>
            <w:tcW w:w="1045" w:type="dxa"/>
            <w:tcBorders>
              <w:top w:val="single" w:sz="4" w:space="0" w:color="auto"/>
              <w:left w:val="nil"/>
              <w:bottom w:val="single" w:sz="4" w:space="0" w:color="auto"/>
              <w:right w:val="nil"/>
            </w:tcBorders>
            <w:vAlign w:val="bottom"/>
          </w:tcPr>
          <w:p w14:paraId="25BFC39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8BEADE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0.0363</w:t>
            </w:r>
          </w:p>
        </w:tc>
      </w:tr>
      <w:tr w:rsidR="007C2325" w:rsidRPr="002E60BE" w14:paraId="3643BD0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7BE5E6A3"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TGFBR3</w:t>
            </w:r>
          </w:p>
        </w:tc>
        <w:tc>
          <w:tcPr>
            <w:tcW w:w="1045" w:type="dxa"/>
            <w:tcBorders>
              <w:top w:val="single" w:sz="4" w:space="0" w:color="auto"/>
              <w:left w:val="nil"/>
              <w:bottom w:val="single" w:sz="4" w:space="0" w:color="auto"/>
              <w:right w:val="nil"/>
            </w:tcBorders>
            <w:vAlign w:val="bottom"/>
          </w:tcPr>
          <w:p w14:paraId="3DCE08D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435928C"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0.0363</w:t>
            </w:r>
          </w:p>
        </w:tc>
      </w:tr>
      <w:tr w:rsidR="007C2325" w:rsidRPr="002E60BE" w14:paraId="141D672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FB8A4C4"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IGF1R</w:t>
            </w:r>
          </w:p>
        </w:tc>
        <w:tc>
          <w:tcPr>
            <w:tcW w:w="1045" w:type="dxa"/>
            <w:tcBorders>
              <w:top w:val="single" w:sz="4" w:space="0" w:color="auto"/>
              <w:left w:val="nil"/>
              <w:bottom w:val="single" w:sz="4" w:space="0" w:color="auto"/>
              <w:right w:val="nil"/>
            </w:tcBorders>
            <w:vAlign w:val="bottom"/>
          </w:tcPr>
          <w:p w14:paraId="4995D582"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42CC20F"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0.0363</w:t>
            </w:r>
          </w:p>
        </w:tc>
      </w:tr>
      <w:tr w:rsidR="007C2325" w:rsidRPr="002E60BE" w14:paraId="30ECCFC6"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70B3BBA"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GZMB</w:t>
            </w:r>
          </w:p>
        </w:tc>
        <w:tc>
          <w:tcPr>
            <w:tcW w:w="1045" w:type="dxa"/>
            <w:tcBorders>
              <w:top w:val="single" w:sz="4" w:space="0" w:color="auto"/>
              <w:left w:val="nil"/>
              <w:bottom w:val="single" w:sz="4" w:space="0" w:color="auto"/>
              <w:right w:val="nil"/>
            </w:tcBorders>
            <w:vAlign w:val="bottom"/>
          </w:tcPr>
          <w:p w14:paraId="14FF3261"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D3C649E"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0.0365</w:t>
            </w:r>
          </w:p>
        </w:tc>
      </w:tr>
      <w:tr w:rsidR="007C2325" w:rsidRPr="002E60BE" w14:paraId="25E81F1E"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7EBB89F"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ADAM9</w:t>
            </w:r>
          </w:p>
        </w:tc>
        <w:tc>
          <w:tcPr>
            <w:tcW w:w="1045" w:type="dxa"/>
            <w:tcBorders>
              <w:top w:val="single" w:sz="4" w:space="0" w:color="auto"/>
              <w:left w:val="nil"/>
              <w:bottom w:val="single" w:sz="4" w:space="0" w:color="auto"/>
              <w:right w:val="nil"/>
            </w:tcBorders>
            <w:vAlign w:val="bottom"/>
          </w:tcPr>
          <w:p w14:paraId="79166F7E"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CC03CC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0.0365</w:t>
            </w:r>
          </w:p>
        </w:tc>
      </w:tr>
      <w:tr w:rsidR="007C2325" w:rsidRPr="002E60BE" w14:paraId="2198EE4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4FE9BB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ADAM22</w:t>
            </w:r>
          </w:p>
        </w:tc>
        <w:tc>
          <w:tcPr>
            <w:tcW w:w="1045" w:type="dxa"/>
            <w:tcBorders>
              <w:top w:val="single" w:sz="4" w:space="0" w:color="auto"/>
              <w:left w:val="nil"/>
              <w:bottom w:val="single" w:sz="4" w:space="0" w:color="auto"/>
              <w:right w:val="nil"/>
            </w:tcBorders>
            <w:vAlign w:val="bottom"/>
          </w:tcPr>
          <w:p w14:paraId="46A97355"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DBA5D4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0.0370</w:t>
            </w:r>
          </w:p>
        </w:tc>
      </w:tr>
      <w:tr w:rsidR="007C2325" w:rsidRPr="002E60BE" w14:paraId="08625DEB"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2FA7F01"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AP2A2</w:t>
            </w:r>
          </w:p>
        </w:tc>
        <w:tc>
          <w:tcPr>
            <w:tcW w:w="1045" w:type="dxa"/>
            <w:tcBorders>
              <w:top w:val="single" w:sz="4" w:space="0" w:color="auto"/>
              <w:left w:val="nil"/>
              <w:bottom w:val="single" w:sz="4" w:space="0" w:color="auto"/>
              <w:right w:val="nil"/>
            </w:tcBorders>
            <w:vAlign w:val="bottom"/>
          </w:tcPr>
          <w:p w14:paraId="5EE6EEFA"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C6ACDB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0.0381</w:t>
            </w:r>
          </w:p>
        </w:tc>
      </w:tr>
      <w:tr w:rsidR="007C2325" w:rsidRPr="002E60BE" w14:paraId="4E66D2F3"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0B9A69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GRN</w:t>
            </w:r>
          </w:p>
        </w:tc>
        <w:tc>
          <w:tcPr>
            <w:tcW w:w="1045" w:type="dxa"/>
            <w:tcBorders>
              <w:top w:val="single" w:sz="4" w:space="0" w:color="auto"/>
              <w:left w:val="nil"/>
              <w:bottom w:val="single" w:sz="4" w:space="0" w:color="auto"/>
              <w:right w:val="nil"/>
            </w:tcBorders>
            <w:vAlign w:val="bottom"/>
          </w:tcPr>
          <w:p w14:paraId="2D389465"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EA1C09A"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0.0381</w:t>
            </w:r>
          </w:p>
        </w:tc>
      </w:tr>
      <w:tr w:rsidR="007C2325" w:rsidRPr="002E60BE" w14:paraId="42A1A61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9B7899F"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ADCYAP1</w:t>
            </w:r>
          </w:p>
        </w:tc>
        <w:tc>
          <w:tcPr>
            <w:tcW w:w="1045" w:type="dxa"/>
            <w:tcBorders>
              <w:top w:val="single" w:sz="4" w:space="0" w:color="auto"/>
              <w:left w:val="nil"/>
              <w:bottom w:val="single" w:sz="4" w:space="0" w:color="auto"/>
              <w:right w:val="nil"/>
            </w:tcBorders>
            <w:vAlign w:val="bottom"/>
          </w:tcPr>
          <w:p w14:paraId="71276E5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0C076FE"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0.0383</w:t>
            </w:r>
          </w:p>
        </w:tc>
      </w:tr>
      <w:tr w:rsidR="007C2325" w:rsidRPr="002E60BE" w14:paraId="26CE67D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E6DCCEC"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CD44</w:t>
            </w:r>
          </w:p>
        </w:tc>
        <w:tc>
          <w:tcPr>
            <w:tcW w:w="1045" w:type="dxa"/>
            <w:tcBorders>
              <w:top w:val="single" w:sz="4" w:space="0" w:color="auto"/>
              <w:left w:val="nil"/>
              <w:bottom w:val="single" w:sz="4" w:space="0" w:color="auto"/>
              <w:right w:val="nil"/>
            </w:tcBorders>
            <w:vAlign w:val="bottom"/>
          </w:tcPr>
          <w:p w14:paraId="655B4A48"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A3D901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0.0390</w:t>
            </w:r>
          </w:p>
        </w:tc>
      </w:tr>
      <w:tr w:rsidR="007C2325" w:rsidRPr="002E60BE" w14:paraId="3A43DEB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772DC6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CLMP</w:t>
            </w:r>
          </w:p>
        </w:tc>
        <w:tc>
          <w:tcPr>
            <w:tcW w:w="1045" w:type="dxa"/>
            <w:tcBorders>
              <w:top w:val="single" w:sz="4" w:space="0" w:color="auto"/>
              <w:left w:val="nil"/>
              <w:bottom w:val="single" w:sz="4" w:space="0" w:color="auto"/>
              <w:right w:val="nil"/>
            </w:tcBorders>
            <w:vAlign w:val="bottom"/>
          </w:tcPr>
          <w:p w14:paraId="6C7E3CD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1F04996"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0.0390</w:t>
            </w:r>
          </w:p>
        </w:tc>
      </w:tr>
      <w:tr w:rsidR="007C2325" w:rsidRPr="002E60BE" w14:paraId="288682A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8C45A3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RELT</w:t>
            </w:r>
          </w:p>
        </w:tc>
        <w:tc>
          <w:tcPr>
            <w:tcW w:w="1045" w:type="dxa"/>
            <w:tcBorders>
              <w:top w:val="single" w:sz="4" w:space="0" w:color="auto"/>
              <w:left w:val="nil"/>
              <w:bottom w:val="single" w:sz="4" w:space="0" w:color="auto"/>
              <w:right w:val="nil"/>
            </w:tcBorders>
            <w:vAlign w:val="bottom"/>
          </w:tcPr>
          <w:p w14:paraId="7FC6B9BC"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5D070DD"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0.0393</w:t>
            </w:r>
          </w:p>
        </w:tc>
      </w:tr>
      <w:tr w:rsidR="007C2325" w:rsidRPr="002E60BE" w14:paraId="05C3CC54"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B4F65F6"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MATN2</w:t>
            </w:r>
          </w:p>
        </w:tc>
        <w:tc>
          <w:tcPr>
            <w:tcW w:w="1045" w:type="dxa"/>
            <w:tcBorders>
              <w:top w:val="single" w:sz="4" w:space="0" w:color="auto"/>
              <w:left w:val="nil"/>
              <w:bottom w:val="single" w:sz="4" w:space="0" w:color="auto"/>
              <w:right w:val="nil"/>
            </w:tcBorders>
            <w:vAlign w:val="bottom"/>
          </w:tcPr>
          <w:p w14:paraId="40075CAB"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57ADED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0.0402</w:t>
            </w:r>
          </w:p>
        </w:tc>
      </w:tr>
      <w:tr w:rsidR="007C2325" w:rsidRPr="002E60BE" w14:paraId="4990FDE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3826D7C"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CD2</w:t>
            </w:r>
          </w:p>
        </w:tc>
        <w:tc>
          <w:tcPr>
            <w:tcW w:w="1045" w:type="dxa"/>
            <w:tcBorders>
              <w:top w:val="single" w:sz="4" w:space="0" w:color="auto"/>
              <w:left w:val="nil"/>
              <w:bottom w:val="single" w:sz="4" w:space="0" w:color="auto"/>
              <w:right w:val="nil"/>
            </w:tcBorders>
            <w:vAlign w:val="bottom"/>
          </w:tcPr>
          <w:p w14:paraId="7DAF0602"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E86845F"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0.0402</w:t>
            </w:r>
          </w:p>
        </w:tc>
      </w:tr>
      <w:tr w:rsidR="007C2325" w:rsidRPr="002E60BE" w14:paraId="26DC50EC"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5A69C5D5"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PCDH9</w:t>
            </w:r>
          </w:p>
        </w:tc>
        <w:tc>
          <w:tcPr>
            <w:tcW w:w="1045" w:type="dxa"/>
            <w:tcBorders>
              <w:top w:val="single" w:sz="4" w:space="0" w:color="auto"/>
              <w:left w:val="nil"/>
              <w:bottom w:val="single" w:sz="4" w:space="0" w:color="auto"/>
              <w:right w:val="nil"/>
            </w:tcBorders>
            <w:vAlign w:val="bottom"/>
          </w:tcPr>
          <w:p w14:paraId="26D775B1"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2CABDB3"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0.0402</w:t>
            </w:r>
          </w:p>
        </w:tc>
      </w:tr>
      <w:tr w:rsidR="007C2325" w:rsidRPr="002E60BE" w14:paraId="460E148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D193FDA"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B3GALT2</w:t>
            </w:r>
          </w:p>
        </w:tc>
        <w:tc>
          <w:tcPr>
            <w:tcW w:w="1045" w:type="dxa"/>
            <w:tcBorders>
              <w:top w:val="single" w:sz="4" w:space="0" w:color="auto"/>
              <w:left w:val="nil"/>
              <w:bottom w:val="single" w:sz="4" w:space="0" w:color="auto"/>
              <w:right w:val="nil"/>
            </w:tcBorders>
            <w:vAlign w:val="bottom"/>
          </w:tcPr>
          <w:p w14:paraId="7CB39164"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FDDABA2"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0.0402</w:t>
            </w:r>
          </w:p>
        </w:tc>
      </w:tr>
      <w:tr w:rsidR="007C2325" w:rsidRPr="002E60BE" w14:paraId="0A51F0A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5368577"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PSMB5</w:t>
            </w:r>
          </w:p>
        </w:tc>
        <w:tc>
          <w:tcPr>
            <w:tcW w:w="1045" w:type="dxa"/>
            <w:tcBorders>
              <w:top w:val="single" w:sz="4" w:space="0" w:color="auto"/>
              <w:left w:val="nil"/>
              <w:bottom w:val="single" w:sz="4" w:space="0" w:color="auto"/>
              <w:right w:val="nil"/>
            </w:tcBorders>
            <w:vAlign w:val="bottom"/>
          </w:tcPr>
          <w:p w14:paraId="37AAFAD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5654D4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0.0402</w:t>
            </w:r>
          </w:p>
        </w:tc>
      </w:tr>
      <w:tr w:rsidR="007C2325" w:rsidRPr="002E60BE" w14:paraId="45421F3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48A5DC3"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DNAJB11</w:t>
            </w:r>
          </w:p>
        </w:tc>
        <w:tc>
          <w:tcPr>
            <w:tcW w:w="1045" w:type="dxa"/>
            <w:tcBorders>
              <w:top w:val="single" w:sz="4" w:space="0" w:color="auto"/>
              <w:left w:val="nil"/>
              <w:bottom w:val="single" w:sz="4" w:space="0" w:color="auto"/>
              <w:right w:val="nil"/>
            </w:tcBorders>
            <w:vAlign w:val="bottom"/>
          </w:tcPr>
          <w:p w14:paraId="4B3BB790"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4CFDF238"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0.0402</w:t>
            </w:r>
          </w:p>
        </w:tc>
      </w:tr>
      <w:tr w:rsidR="007C2325" w:rsidRPr="002E60BE" w14:paraId="337D11C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4B37445"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KIAA1549L</w:t>
            </w:r>
          </w:p>
        </w:tc>
        <w:tc>
          <w:tcPr>
            <w:tcW w:w="1045" w:type="dxa"/>
            <w:tcBorders>
              <w:top w:val="single" w:sz="4" w:space="0" w:color="auto"/>
              <w:left w:val="nil"/>
              <w:bottom w:val="single" w:sz="4" w:space="0" w:color="auto"/>
              <w:right w:val="nil"/>
            </w:tcBorders>
            <w:vAlign w:val="bottom"/>
          </w:tcPr>
          <w:p w14:paraId="438029E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6D42430"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0.0426</w:t>
            </w:r>
          </w:p>
        </w:tc>
      </w:tr>
      <w:tr w:rsidR="007C2325" w:rsidRPr="002E60BE" w14:paraId="0C58FA3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60204FBE"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GGH</w:t>
            </w:r>
          </w:p>
        </w:tc>
        <w:tc>
          <w:tcPr>
            <w:tcW w:w="1045" w:type="dxa"/>
            <w:tcBorders>
              <w:top w:val="single" w:sz="4" w:space="0" w:color="auto"/>
              <w:left w:val="nil"/>
              <w:bottom w:val="single" w:sz="4" w:space="0" w:color="auto"/>
              <w:right w:val="nil"/>
            </w:tcBorders>
            <w:vAlign w:val="bottom"/>
          </w:tcPr>
          <w:p w14:paraId="52A0124D"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1EAEB7D"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0.0437</w:t>
            </w:r>
          </w:p>
        </w:tc>
      </w:tr>
      <w:tr w:rsidR="007C2325" w:rsidRPr="002E60BE" w14:paraId="397CC478"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C850293"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lastRenderedPageBreak/>
              <w:t>BCAN</w:t>
            </w:r>
          </w:p>
        </w:tc>
        <w:tc>
          <w:tcPr>
            <w:tcW w:w="1045" w:type="dxa"/>
            <w:tcBorders>
              <w:top w:val="single" w:sz="4" w:space="0" w:color="auto"/>
              <w:left w:val="nil"/>
              <w:bottom w:val="single" w:sz="4" w:space="0" w:color="auto"/>
              <w:right w:val="nil"/>
            </w:tcBorders>
            <w:vAlign w:val="bottom"/>
          </w:tcPr>
          <w:p w14:paraId="25C0AA61"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B551112"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0.0454</w:t>
            </w:r>
          </w:p>
        </w:tc>
      </w:tr>
      <w:tr w:rsidR="007C2325" w:rsidRPr="002E60BE" w14:paraId="0AA697B5"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289FCD9"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SIAE</w:t>
            </w:r>
          </w:p>
        </w:tc>
        <w:tc>
          <w:tcPr>
            <w:tcW w:w="1045" w:type="dxa"/>
            <w:tcBorders>
              <w:top w:val="single" w:sz="4" w:space="0" w:color="auto"/>
              <w:left w:val="nil"/>
              <w:bottom w:val="single" w:sz="4" w:space="0" w:color="auto"/>
              <w:right w:val="nil"/>
            </w:tcBorders>
            <w:vAlign w:val="bottom"/>
          </w:tcPr>
          <w:p w14:paraId="02B5CEBA"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13C86A66"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0.0454</w:t>
            </w:r>
          </w:p>
        </w:tc>
      </w:tr>
      <w:tr w:rsidR="007C2325" w:rsidRPr="002E60BE" w14:paraId="0F0EFF4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34169FA3"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 xml:space="preserve">GRAMD1C  </w:t>
            </w:r>
          </w:p>
        </w:tc>
        <w:tc>
          <w:tcPr>
            <w:tcW w:w="1045" w:type="dxa"/>
            <w:tcBorders>
              <w:top w:val="single" w:sz="4" w:space="0" w:color="auto"/>
              <w:left w:val="nil"/>
              <w:bottom w:val="single" w:sz="4" w:space="0" w:color="auto"/>
              <w:right w:val="nil"/>
            </w:tcBorders>
            <w:vAlign w:val="bottom"/>
          </w:tcPr>
          <w:p w14:paraId="62F7104A"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3B38D9F9"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0.0455</w:t>
            </w:r>
          </w:p>
        </w:tc>
      </w:tr>
      <w:tr w:rsidR="007C2325" w:rsidRPr="002E60BE" w14:paraId="23CA4FBF"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D64D848"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LIFR</w:t>
            </w:r>
          </w:p>
        </w:tc>
        <w:tc>
          <w:tcPr>
            <w:tcW w:w="1045" w:type="dxa"/>
            <w:tcBorders>
              <w:top w:val="single" w:sz="4" w:space="0" w:color="auto"/>
              <w:left w:val="nil"/>
              <w:bottom w:val="single" w:sz="4" w:space="0" w:color="auto"/>
              <w:right w:val="nil"/>
            </w:tcBorders>
            <w:vAlign w:val="bottom"/>
          </w:tcPr>
          <w:p w14:paraId="30CA1B8C"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48F981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0.0465</w:t>
            </w:r>
          </w:p>
        </w:tc>
      </w:tr>
      <w:tr w:rsidR="007C2325" w:rsidRPr="002E60BE" w14:paraId="034D733A"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3621E5E"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GRB2</w:t>
            </w:r>
          </w:p>
        </w:tc>
        <w:tc>
          <w:tcPr>
            <w:tcW w:w="1045" w:type="dxa"/>
            <w:tcBorders>
              <w:top w:val="single" w:sz="4" w:space="0" w:color="auto"/>
              <w:left w:val="nil"/>
              <w:bottom w:val="single" w:sz="4" w:space="0" w:color="auto"/>
              <w:right w:val="nil"/>
            </w:tcBorders>
            <w:vAlign w:val="bottom"/>
          </w:tcPr>
          <w:p w14:paraId="0633B6AC"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8F392A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0.0470</w:t>
            </w:r>
          </w:p>
        </w:tc>
      </w:tr>
      <w:tr w:rsidR="007C2325" w:rsidRPr="002E60BE" w14:paraId="38C235B0"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D4A1CC9"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TRAPPC4</w:t>
            </w:r>
          </w:p>
        </w:tc>
        <w:tc>
          <w:tcPr>
            <w:tcW w:w="1045" w:type="dxa"/>
            <w:tcBorders>
              <w:top w:val="single" w:sz="4" w:space="0" w:color="auto"/>
              <w:left w:val="nil"/>
              <w:bottom w:val="single" w:sz="4" w:space="0" w:color="auto"/>
              <w:right w:val="nil"/>
            </w:tcBorders>
            <w:vAlign w:val="bottom"/>
          </w:tcPr>
          <w:p w14:paraId="2F3F2503"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247BB457"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0.0470</w:t>
            </w:r>
          </w:p>
        </w:tc>
      </w:tr>
      <w:tr w:rsidR="007C2325" w:rsidRPr="002E60BE" w14:paraId="56081E5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0D9270B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SMURF1</w:t>
            </w:r>
          </w:p>
        </w:tc>
        <w:tc>
          <w:tcPr>
            <w:tcW w:w="1045" w:type="dxa"/>
            <w:tcBorders>
              <w:top w:val="single" w:sz="4" w:space="0" w:color="auto"/>
              <w:left w:val="nil"/>
              <w:bottom w:val="single" w:sz="4" w:space="0" w:color="auto"/>
              <w:right w:val="nil"/>
            </w:tcBorders>
            <w:vAlign w:val="bottom"/>
          </w:tcPr>
          <w:p w14:paraId="45FBC74B"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671970C5"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0.0473</w:t>
            </w:r>
          </w:p>
        </w:tc>
      </w:tr>
      <w:tr w:rsidR="007C2325" w:rsidRPr="002E60BE" w14:paraId="23232509"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07FE0B8" w14:textId="77777777" w:rsidR="007C2325" w:rsidRPr="00B34A1C" w:rsidRDefault="007C2325" w:rsidP="007C2325">
            <w:pPr>
              <w:pStyle w:val="NoSpacing"/>
              <w:rPr>
                <w:rFonts w:ascii="Gill Sans MT" w:hAnsi="Gill Sans MT"/>
                <w:sz w:val="16"/>
                <w:szCs w:val="16"/>
              </w:rPr>
            </w:pPr>
            <w:bookmarkStart w:id="3" w:name="_Hlk104987988"/>
            <w:r w:rsidRPr="002E60BE">
              <w:rPr>
                <w:rFonts w:ascii="Gill Sans MT" w:hAnsi="Gill Sans MT"/>
                <w:sz w:val="16"/>
                <w:szCs w:val="16"/>
              </w:rPr>
              <w:t>CTSH</w:t>
            </w:r>
          </w:p>
        </w:tc>
        <w:tc>
          <w:tcPr>
            <w:tcW w:w="1045" w:type="dxa"/>
            <w:tcBorders>
              <w:top w:val="single" w:sz="4" w:space="0" w:color="auto"/>
              <w:left w:val="nil"/>
              <w:bottom w:val="single" w:sz="4" w:space="0" w:color="auto"/>
              <w:right w:val="nil"/>
            </w:tcBorders>
            <w:vAlign w:val="bottom"/>
          </w:tcPr>
          <w:p w14:paraId="14DCBDC6"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36920F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0.0473</w:t>
            </w:r>
          </w:p>
        </w:tc>
      </w:tr>
      <w:tr w:rsidR="007C2325" w:rsidRPr="002E60BE" w14:paraId="4013770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16509AD2"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EPHB6</w:t>
            </w:r>
          </w:p>
        </w:tc>
        <w:tc>
          <w:tcPr>
            <w:tcW w:w="1045" w:type="dxa"/>
            <w:tcBorders>
              <w:top w:val="single" w:sz="4" w:space="0" w:color="auto"/>
              <w:left w:val="nil"/>
              <w:bottom w:val="single" w:sz="4" w:space="0" w:color="auto"/>
              <w:right w:val="nil"/>
            </w:tcBorders>
            <w:vAlign w:val="bottom"/>
          </w:tcPr>
          <w:p w14:paraId="2D5027E2"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7716C86A"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0.0490</w:t>
            </w:r>
          </w:p>
        </w:tc>
      </w:tr>
      <w:tr w:rsidR="007C2325" w:rsidRPr="002E60BE" w14:paraId="3F9A853D"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45C93BCD"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LARGE1</w:t>
            </w:r>
          </w:p>
        </w:tc>
        <w:tc>
          <w:tcPr>
            <w:tcW w:w="1045" w:type="dxa"/>
            <w:tcBorders>
              <w:top w:val="single" w:sz="4" w:space="0" w:color="auto"/>
              <w:left w:val="nil"/>
              <w:bottom w:val="single" w:sz="4" w:space="0" w:color="auto"/>
              <w:right w:val="nil"/>
            </w:tcBorders>
            <w:vAlign w:val="bottom"/>
          </w:tcPr>
          <w:p w14:paraId="54080A87"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5388BBD4"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0.0490</w:t>
            </w:r>
          </w:p>
        </w:tc>
      </w:tr>
      <w:tr w:rsidR="007C2325" w:rsidRPr="002E60BE" w14:paraId="73347C21" w14:textId="77777777" w:rsidTr="00DE55AA">
        <w:trPr>
          <w:trHeight w:val="250"/>
        </w:trPr>
        <w:tc>
          <w:tcPr>
            <w:tcW w:w="1651" w:type="dxa"/>
            <w:tcBorders>
              <w:top w:val="single" w:sz="4" w:space="0" w:color="auto"/>
              <w:left w:val="nil"/>
              <w:bottom w:val="single" w:sz="4" w:space="0" w:color="auto"/>
              <w:right w:val="nil"/>
            </w:tcBorders>
            <w:shd w:val="clear" w:color="auto" w:fill="auto"/>
            <w:noWrap/>
            <w:hideMark/>
          </w:tcPr>
          <w:p w14:paraId="25F64B1B"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LYVE1</w:t>
            </w:r>
          </w:p>
        </w:tc>
        <w:tc>
          <w:tcPr>
            <w:tcW w:w="1045" w:type="dxa"/>
            <w:tcBorders>
              <w:top w:val="single" w:sz="4" w:space="0" w:color="auto"/>
              <w:left w:val="nil"/>
              <w:bottom w:val="single" w:sz="4" w:space="0" w:color="auto"/>
              <w:right w:val="nil"/>
            </w:tcBorders>
            <w:vAlign w:val="bottom"/>
          </w:tcPr>
          <w:p w14:paraId="74AC0B65"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single" w:sz="4" w:space="0" w:color="auto"/>
            </w:tcBorders>
            <w:shd w:val="clear" w:color="auto" w:fill="auto"/>
            <w:noWrap/>
            <w:vAlign w:val="bottom"/>
            <w:hideMark/>
          </w:tcPr>
          <w:p w14:paraId="073E1190"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0.0494</w:t>
            </w:r>
          </w:p>
        </w:tc>
      </w:tr>
      <w:tr w:rsidR="007C2325" w:rsidRPr="002E60BE" w14:paraId="40F75FC6" w14:textId="77777777" w:rsidTr="00DE55AA">
        <w:trPr>
          <w:trHeight w:val="250"/>
        </w:trPr>
        <w:tc>
          <w:tcPr>
            <w:tcW w:w="1651" w:type="dxa"/>
            <w:tcBorders>
              <w:top w:val="single" w:sz="4" w:space="0" w:color="auto"/>
              <w:left w:val="nil"/>
              <w:bottom w:val="nil"/>
              <w:right w:val="nil"/>
            </w:tcBorders>
            <w:shd w:val="clear" w:color="auto" w:fill="auto"/>
            <w:noWrap/>
            <w:hideMark/>
          </w:tcPr>
          <w:p w14:paraId="3F8AEE62" w14:textId="77777777" w:rsidR="007C2325" w:rsidRPr="00B34A1C" w:rsidRDefault="007C2325" w:rsidP="007C2325">
            <w:pPr>
              <w:pStyle w:val="NoSpacing"/>
              <w:rPr>
                <w:rFonts w:ascii="Gill Sans MT" w:hAnsi="Gill Sans MT"/>
                <w:sz w:val="16"/>
                <w:szCs w:val="16"/>
              </w:rPr>
            </w:pPr>
            <w:r w:rsidRPr="002E60BE">
              <w:rPr>
                <w:rFonts w:ascii="Gill Sans MT" w:hAnsi="Gill Sans MT"/>
                <w:sz w:val="16"/>
                <w:szCs w:val="16"/>
              </w:rPr>
              <w:t>BTC</w:t>
            </w:r>
          </w:p>
        </w:tc>
        <w:tc>
          <w:tcPr>
            <w:tcW w:w="1045" w:type="dxa"/>
            <w:tcBorders>
              <w:top w:val="single" w:sz="4" w:space="0" w:color="auto"/>
              <w:left w:val="nil"/>
              <w:bottom w:val="nil"/>
              <w:right w:val="nil"/>
            </w:tcBorders>
            <w:vAlign w:val="bottom"/>
          </w:tcPr>
          <w:p w14:paraId="4FE7EAC2" w14:textId="77777777" w:rsidR="007C2325" w:rsidRPr="00B34A1C" w:rsidRDefault="007C2325" w:rsidP="007C2325">
            <w:pPr>
              <w:pStyle w:val="NoSpacing"/>
              <w:jc w:val="center"/>
              <w:rPr>
                <w:rFonts w:ascii="Gill Sans MT" w:hAnsi="Gill Sans MT"/>
                <w:sz w:val="16"/>
                <w:szCs w:val="16"/>
              </w:rPr>
            </w:pPr>
            <w:r w:rsidRPr="00B34A1C">
              <w:rPr>
                <w:rFonts w:ascii="Gill Sans MT" w:hAnsi="Gill Sans MT"/>
                <w:sz w:val="16"/>
                <w:szCs w:val="16"/>
              </w:rPr>
              <w:t>+</w:t>
            </w:r>
          </w:p>
        </w:tc>
        <w:tc>
          <w:tcPr>
            <w:tcW w:w="1804" w:type="dxa"/>
            <w:tcBorders>
              <w:top w:val="single" w:sz="4" w:space="0" w:color="auto"/>
              <w:left w:val="nil"/>
              <w:bottom w:val="nil"/>
            </w:tcBorders>
            <w:shd w:val="clear" w:color="auto" w:fill="auto"/>
            <w:noWrap/>
            <w:vAlign w:val="bottom"/>
            <w:hideMark/>
          </w:tcPr>
          <w:p w14:paraId="0F26076B" w14:textId="77777777" w:rsidR="007C2325" w:rsidRPr="00B34A1C" w:rsidRDefault="007C2325" w:rsidP="007C2325">
            <w:pPr>
              <w:pStyle w:val="NoSpacing"/>
              <w:jc w:val="right"/>
              <w:rPr>
                <w:rFonts w:ascii="Gill Sans MT" w:hAnsi="Gill Sans MT"/>
                <w:sz w:val="16"/>
                <w:szCs w:val="16"/>
              </w:rPr>
            </w:pPr>
            <w:r w:rsidRPr="00B34A1C">
              <w:rPr>
                <w:rFonts w:ascii="Gill Sans MT" w:hAnsi="Gill Sans MT"/>
                <w:sz w:val="16"/>
                <w:szCs w:val="16"/>
              </w:rPr>
              <w:t>0.0494</w:t>
            </w:r>
          </w:p>
        </w:tc>
      </w:tr>
      <w:bookmarkEnd w:id="0"/>
      <w:bookmarkEnd w:id="3"/>
    </w:tbl>
    <w:p w14:paraId="6D2208D7" w14:textId="77777777" w:rsidR="00B34A1C" w:rsidRPr="002E60BE" w:rsidRDefault="00B34A1C" w:rsidP="00B34A1C">
      <w:pPr>
        <w:rPr>
          <w:rFonts w:ascii="Gill Sans MT" w:hAnsi="Gill Sans MT"/>
          <w:b/>
          <w:bCs/>
          <w:sz w:val="16"/>
          <w:szCs w:val="16"/>
        </w:rPr>
      </w:pPr>
    </w:p>
    <w:p w14:paraId="4DBA1F1C" w14:textId="71024EE9" w:rsidR="00B34A1C" w:rsidRPr="002E60BE" w:rsidRDefault="00B34A1C" w:rsidP="00B34A1C">
      <w:pPr>
        <w:rPr>
          <w:rFonts w:ascii="Gill Sans MT" w:hAnsi="Gill Sans MT"/>
          <w:sz w:val="16"/>
          <w:szCs w:val="16"/>
        </w:rPr>
      </w:pPr>
      <w:r w:rsidRPr="002E60BE">
        <w:rPr>
          <w:rFonts w:ascii="Gill Sans MT" w:hAnsi="Gill Sans MT"/>
          <w:bCs/>
          <w:sz w:val="16"/>
          <w:szCs w:val="16"/>
        </w:rPr>
        <w:t xml:space="preserve">The change in PD represents (+) increased and (-) decreased in </w:t>
      </w:r>
      <w:r>
        <w:rPr>
          <w:rFonts w:ascii="Gill Sans MT" w:hAnsi="Gill Sans MT"/>
          <w:bCs/>
          <w:sz w:val="16"/>
          <w:szCs w:val="16"/>
        </w:rPr>
        <w:t xml:space="preserve">Parkinson’s disease </w:t>
      </w:r>
      <w:proofErr w:type="gramStart"/>
      <w:r>
        <w:rPr>
          <w:rFonts w:ascii="Gill Sans MT" w:hAnsi="Gill Sans MT"/>
          <w:bCs/>
          <w:sz w:val="16"/>
          <w:szCs w:val="16"/>
        </w:rPr>
        <w:t>patients</w:t>
      </w:r>
      <w:proofErr w:type="gramEnd"/>
      <w:r w:rsidRPr="002E60BE">
        <w:rPr>
          <w:rFonts w:ascii="Gill Sans MT" w:hAnsi="Gill Sans MT"/>
          <w:bCs/>
          <w:sz w:val="16"/>
          <w:szCs w:val="16"/>
        </w:rPr>
        <w:t xml:space="preserve"> vs controls, respectively. </w:t>
      </w:r>
      <w:r w:rsidRPr="007C2325">
        <w:rPr>
          <w:rFonts w:ascii="Gill Sans MT" w:hAnsi="Gill Sans MT"/>
          <w:sz w:val="16"/>
          <w:szCs w:val="16"/>
        </w:rPr>
        <w:t>Note</w:t>
      </w:r>
      <w:r w:rsidRPr="002E60BE">
        <w:rPr>
          <w:rFonts w:ascii="Gill Sans MT" w:hAnsi="Gill Sans MT"/>
          <w:b/>
          <w:bCs/>
          <w:sz w:val="16"/>
          <w:szCs w:val="16"/>
        </w:rPr>
        <w:t xml:space="preserve">: </w:t>
      </w:r>
      <w:r w:rsidRPr="002E60BE">
        <w:rPr>
          <w:rFonts w:ascii="Gill Sans MT" w:hAnsi="Gill Sans MT"/>
          <w:sz w:val="16"/>
          <w:szCs w:val="16"/>
        </w:rPr>
        <w:t>there are</w:t>
      </w:r>
      <w:r w:rsidRPr="002E60BE">
        <w:rPr>
          <w:rFonts w:ascii="Gill Sans MT" w:hAnsi="Gill Sans MT"/>
          <w:b/>
          <w:bCs/>
          <w:sz w:val="16"/>
          <w:szCs w:val="16"/>
        </w:rPr>
        <w:t xml:space="preserve"> </w:t>
      </w:r>
      <w:r w:rsidRPr="002E60BE">
        <w:rPr>
          <w:rFonts w:ascii="Gill Sans MT" w:hAnsi="Gill Sans MT"/>
          <w:sz w:val="16"/>
          <w:szCs w:val="16"/>
        </w:rPr>
        <w:t xml:space="preserve">122 proteins tagged by 129 SOMAmers. Duplicated SOMAmers are removed from the table for clarity (the one with the lowest </w:t>
      </w:r>
      <w:r w:rsidRPr="00B34A1C">
        <w:rPr>
          <w:rFonts w:ascii="Gill Sans MT" w:hAnsi="Gill Sans MT"/>
          <w:i/>
          <w:iCs/>
          <w:sz w:val="16"/>
          <w:szCs w:val="16"/>
        </w:rPr>
        <w:t>P</w:t>
      </w:r>
      <w:r w:rsidRPr="002E60BE">
        <w:rPr>
          <w:rFonts w:ascii="Gill Sans MT" w:hAnsi="Gill Sans MT"/>
          <w:sz w:val="16"/>
          <w:szCs w:val="16"/>
        </w:rPr>
        <w:t>-value is kept). No discrepancies in directionality were present for duplicated SOMAmers.</w:t>
      </w:r>
    </w:p>
    <w:p w14:paraId="78484A83" w14:textId="77777777" w:rsidR="00B34A1C" w:rsidRPr="002E60BE" w:rsidRDefault="00B34A1C" w:rsidP="00B34A1C">
      <w:pPr>
        <w:rPr>
          <w:rFonts w:ascii="Gill Sans MT" w:hAnsi="Gill Sans MT"/>
          <w:b/>
          <w:bCs/>
          <w:sz w:val="16"/>
          <w:szCs w:val="16"/>
        </w:rPr>
      </w:pPr>
      <w:r w:rsidRPr="002E60BE">
        <w:rPr>
          <w:rFonts w:ascii="Gill Sans MT" w:hAnsi="Gill Sans MT"/>
          <w:b/>
          <w:bCs/>
          <w:sz w:val="16"/>
          <w:szCs w:val="16"/>
        </w:rPr>
        <w:br w:type="page"/>
      </w:r>
    </w:p>
    <w:p w14:paraId="085F7F86" w14:textId="6A04EF2E" w:rsidR="00B34A1C" w:rsidRPr="002E60BE" w:rsidRDefault="00B34A1C" w:rsidP="00DE55AA">
      <w:pPr>
        <w:spacing w:line="240" w:lineRule="auto"/>
        <w:jc w:val="both"/>
        <w:rPr>
          <w:rFonts w:ascii="Gill Sans MT" w:hAnsi="Gill Sans MT"/>
          <w:b/>
          <w:bCs/>
          <w:sz w:val="16"/>
          <w:szCs w:val="16"/>
        </w:rPr>
      </w:pPr>
      <w:r w:rsidRPr="00DE55AA">
        <w:rPr>
          <w:rFonts w:ascii="Gill Sans MT" w:hAnsi="Gill Sans MT"/>
          <w:b/>
          <w:bCs/>
          <w:sz w:val="16"/>
          <w:szCs w:val="16"/>
        </w:rPr>
        <w:lastRenderedPageBreak/>
        <w:t xml:space="preserve">Supplementary Table 4 </w:t>
      </w:r>
      <w:r w:rsidRPr="002E60BE">
        <w:rPr>
          <w:rFonts w:ascii="Gill Sans MT" w:hAnsi="Gill Sans MT"/>
          <w:b/>
          <w:bCs/>
          <w:sz w:val="16"/>
          <w:szCs w:val="16"/>
        </w:rPr>
        <w:t xml:space="preserve">Significant differences at proteome level between endotypes 1 and 2 of the </w:t>
      </w:r>
      <w:r w:rsidR="00353016">
        <w:rPr>
          <w:rFonts w:ascii="Gill Sans MT" w:hAnsi="Gill Sans MT"/>
          <w:b/>
          <w:bCs/>
          <w:sz w:val="16"/>
          <w:szCs w:val="16"/>
        </w:rPr>
        <w:t xml:space="preserve">Parkinson’s disease </w:t>
      </w:r>
      <w:r w:rsidRPr="002E60BE">
        <w:rPr>
          <w:rFonts w:ascii="Gill Sans MT" w:hAnsi="Gill Sans MT"/>
          <w:b/>
          <w:bCs/>
          <w:sz w:val="16"/>
          <w:szCs w:val="16"/>
        </w:rPr>
        <w:t>idiopathic subcohort and healthy controls</w:t>
      </w:r>
    </w:p>
    <w:tbl>
      <w:tblPr>
        <w:tblW w:w="4608" w:type="dxa"/>
        <w:tblBorders>
          <w:insideH w:val="single" w:sz="4" w:space="0" w:color="auto"/>
          <w:insideV w:val="single" w:sz="4" w:space="0" w:color="auto"/>
        </w:tblBorders>
        <w:tblLayout w:type="fixed"/>
        <w:tblLook w:val="04A0" w:firstRow="1" w:lastRow="0" w:firstColumn="1" w:lastColumn="0" w:noHBand="0" w:noVBand="1"/>
      </w:tblPr>
      <w:tblGrid>
        <w:gridCol w:w="1638"/>
        <w:gridCol w:w="1620"/>
        <w:gridCol w:w="1350"/>
      </w:tblGrid>
      <w:tr w:rsidR="00DE55AA" w:rsidRPr="002E60BE" w14:paraId="2B9DA1C0" w14:textId="77777777" w:rsidTr="00353016">
        <w:trPr>
          <w:trHeight w:val="245"/>
        </w:trPr>
        <w:tc>
          <w:tcPr>
            <w:tcW w:w="1638" w:type="dxa"/>
            <w:tcBorders>
              <w:top w:val="nil"/>
              <w:bottom w:val="single" w:sz="4" w:space="0" w:color="auto"/>
              <w:right w:val="nil"/>
            </w:tcBorders>
            <w:shd w:val="clear" w:color="auto" w:fill="auto"/>
            <w:noWrap/>
            <w:vAlign w:val="bottom"/>
          </w:tcPr>
          <w:p w14:paraId="63E15EC9" w14:textId="01E6CFBF" w:rsidR="00DE55AA" w:rsidRPr="002E60BE" w:rsidRDefault="00DE55AA" w:rsidP="00DE55AA">
            <w:pPr>
              <w:jc w:val="center"/>
              <w:rPr>
                <w:rFonts w:ascii="Gill Sans MT" w:hAnsi="Gill Sans MT" w:cs="Arial"/>
                <w:b/>
                <w:bCs/>
                <w:color w:val="000000"/>
                <w:sz w:val="16"/>
                <w:szCs w:val="16"/>
              </w:rPr>
            </w:pPr>
            <w:r w:rsidRPr="002E60BE">
              <w:rPr>
                <w:rFonts w:ascii="Gill Sans MT" w:hAnsi="Gill Sans MT"/>
                <w:b/>
                <w:bCs/>
                <w:color w:val="000000"/>
                <w:sz w:val="16"/>
                <w:szCs w:val="16"/>
              </w:rPr>
              <w:t xml:space="preserve">Gene </w:t>
            </w:r>
            <w:r w:rsidRPr="00B34A1C">
              <w:rPr>
                <w:rFonts w:ascii="Gill Sans MT" w:hAnsi="Gill Sans MT"/>
                <w:b/>
                <w:bCs/>
                <w:sz w:val="16"/>
                <w:szCs w:val="16"/>
              </w:rPr>
              <w:t>symbol</w:t>
            </w:r>
          </w:p>
        </w:tc>
        <w:tc>
          <w:tcPr>
            <w:tcW w:w="1620" w:type="dxa"/>
            <w:tcBorders>
              <w:top w:val="nil"/>
              <w:left w:val="nil"/>
              <w:bottom w:val="single" w:sz="4" w:space="0" w:color="auto"/>
              <w:right w:val="nil"/>
            </w:tcBorders>
          </w:tcPr>
          <w:p w14:paraId="57FE40CD" w14:textId="70B608FA" w:rsidR="00DE55AA" w:rsidRPr="002E60BE" w:rsidRDefault="00DE55AA" w:rsidP="00DE55AA">
            <w:pPr>
              <w:pStyle w:val="NoSpacing"/>
              <w:jc w:val="center"/>
              <w:rPr>
                <w:rFonts w:ascii="Gill Sans MT" w:hAnsi="Gill Sans MT"/>
                <w:b/>
                <w:bCs/>
                <w:color w:val="000000"/>
                <w:sz w:val="16"/>
                <w:szCs w:val="16"/>
              </w:rPr>
            </w:pPr>
            <w:r w:rsidRPr="002E60BE">
              <w:rPr>
                <w:rFonts w:ascii="Gill Sans MT" w:hAnsi="Gill Sans MT"/>
                <w:b/>
                <w:bCs/>
                <w:color w:val="000000" w:themeColor="text1"/>
                <w:sz w:val="16"/>
                <w:szCs w:val="16"/>
              </w:rPr>
              <w:t xml:space="preserve">PD </w:t>
            </w:r>
            <w:r w:rsidRPr="00B34A1C">
              <w:rPr>
                <w:rFonts w:ascii="Gill Sans MT" w:hAnsi="Gill Sans MT"/>
                <w:b/>
                <w:bCs/>
                <w:sz w:val="16"/>
                <w:szCs w:val="16"/>
              </w:rPr>
              <w:t>change</w:t>
            </w:r>
            <w:r w:rsidRPr="002E60BE">
              <w:rPr>
                <w:rFonts w:ascii="Gill Sans MT" w:hAnsi="Gill Sans MT"/>
                <w:b/>
                <w:bCs/>
                <w:color w:val="000000" w:themeColor="text1"/>
                <w:sz w:val="16"/>
                <w:szCs w:val="16"/>
              </w:rPr>
              <w:t xml:space="preserve"> </w:t>
            </w:r>
            <w:r w:rsidRPr="00B34A1C">
              <w:rPr>
                <w:rFonts w:ascii="Gill Sans MT" w:hAnsi="Gill Sans MT"/>
                <w:b/>
                <w:bCs/>
                <w:sz w:val="16"/>
                <w:szCs w:val="16"/>
              </w:rPr>
              <w:t>direction</w:t>
            </w:r>
          </w:p>
        </w:tc>
        <w:tc>
          <w:tcPr>
            <w:tcW w:w="1350" w:type="dxa"/>
            <w:tcBorders>
              <w:top w:val="nil"/>
              <w:left w:val="nil"/>
              <w:bottom w:val="single" w:sz="4" w:space="0" w:color="auto"/>
              <w:right w:val="nil"/>
            </w:tcBorders>
            <w:shd w:val="clear" w:color="auto" w:fill="auto"/>
            <w:noWrap/>
            <w:vAlign w:val="bottom"/>
          </w:tcPr>
          <w:p w14:paraId="508E8CCB" w14:textId="77777777" w:rsidR="00DE55AA" w:rsidRPr="002E60BE" w:rsidRDefault="00DE55AA" w:rsidP="00DE55AA">
            <w:pPr>
              <w:pStyle w:val="NoSpacing"/>
              <w:jc w:val="center"/>
              <w:rPr>
                <w:rFonts w:ascii="Gill Sans MT" w:hAnsi="Gill Sans MT"/>
                <w:b/>
                <w:bCs/>
                <w:color w:val="000000"/>
                <w:sz w:val="16"/>
                <w:szCs w:val="16"/>
              </w:rPr>
            </w:pPr>
            <w:r w:rsidRPr="00B34A1C">
              <w:rPr>
                <w:rFonts w:ascii="Gill Sans MT" w:hAnsi="Gill Sans MT"/>
                <w:b/>
                <w:bCs/>
                <w:i/>
                <w:iCs/>
                <w:color w:val="000000"/>
                <w:sz w:val="16"/>
                <w:szCs w:val="16"/>
              </w:rPr>
              <w:t>P</w:t>
            </w:r>
            <w:r w:rsidRPr="002E60BE">
              <w:rPr>
                <w:rFonts w:ascii="Gill Sans MT" w:hAnsi="Gill Sans MT"/>
                <w:b/>
                <w:bCs/>
                <w:color w:val="000000"/>
                <w:sz w:val="16"/>
                <w:szCs w:val="16"/>
              </w:rPr>
              <w:t>-value</w:t>
            </w:r>
          </w:p>
          <w:p w14:paraId="7DE09413" w14:textId="07BC166D" w:rsidR="00DE55AA" w:rsidRPr="002E60BE" w:rsidRDefault="00DE55AA" w:rsidP="00DE55AA">
            <w:pPr>
              <w:jc w:val="center"/>
              <w:rPr>
                <w:rFonts w:ascii="Gill Sans MT" w:hAnsi="Gill Sans MT"/>
                <w:b/>
                <w:bCs/>
                <w:color w:val="000000"/>
                <w:sz w:val="16"/>
                <w:szCs w:val="16"/>
              </w:rPr>
            </w:pPr>
            <w:r w:rsidRPr="002E60BE">
              <w:rPr>
                <w:rFonts w:ascii="Gill Sans MT" w:hAnsi="Gill Sans MT"/>
                <w:b/>
                <w:bCs/>
                <w:color w:val="000000"/>
                <w:sz w:val="16"/>
                <w:szCs w:val="16"/>
              </w:rPr>
              <w:t>(FDR adjusted)</w:t>
            </w:r>
          </w:p>
        </w:tc>
      </w:tr>
      <w:tr w:rsidR="00B34A1C" w:rsidRPr="002E60BE" w14:paraId="64C75B2A" w14:textId="77777777" w:rsidTr="00353016">
        <w:trPr>
          <w:trHeight w:val="431"/>
        </w:trPr>
        <w:tc>
          <w:tcPr>
            <w:tcW w:w="4608" w:type="dxa"/>
            <w:gridSpan w:val="3"/>
            <w:tcBorders>
              <w:top w:val="single" w:sz="4" w:space="0" w:color="auto"/>
              <w:bottom w:val="nil"/>
            </w:tcBorders>
            <w:shd w:val="clear" w:color="auto" w:fill="auto"/>
            <w:noWrap/>
            <w:hideMark/>
          </w:tcPr>
          <w:p w14:paraId="59531E89" w14:textId="77777777" w:rsidR="00B34A1C" w:rsidRPr="002E60BE" w:rsidRDefault="00B34A1C" w:rsidP="00B34A1C">
            <w:pPr>
              <w:spacing w:before="240" w:after="120"/>
              <w:rPr>
                <w:rFonts w:ascii="Gill Sans MT" w:hAnsi="Gill Sans MT" w:cs="Arial"/>
                <w:b/>
                <w:bCs/>
                <w:color w:val="000000"/>
                <w:sz w:val="16"/>
                <w:szCs w:val="16"/>
              </w:rPr>
            </w:pPr>
            <w:r w:rsidRPr="002E60BE">
              <w:rPr>
                <w:rFonts w:ascii="Gill Sans MT" w:hAnsi="Gill Sans MT" w:cs="Arial"/>
                <w:b/>
                <w:bCs/>
                <w:sz w:val="16"/>
                <w:szCs w:val="16"/>
              </w:rPr>
              <w:t>Endotype 1 vs HC</w:t>
            </w:r>
          </w:p>
        </w:tc>
      </w:tr>
      <w:tr w:rsidR="00353016" w:rsidRPr="00B34A1C" w14:paraId="1562034D" w14:textId="77777777" w:rsidTr="00353016">
        <w:trPr>
          <w:trHeight w:val="250"/>
        </w:trPr>
        <w:tc>
          <w:tcPr>
            <w:tcW w:w="1638" w:type="dxa"/>
            <w:tcBorders>
              <w:top w:val="nil"/>
              <w:left w:val="nil"/>
              <w:bottom w:val="single" w:sz="4" w:space="0" w:color="auto"/>
              <w:right w:val="nil"/>
            </w:tcBorders>
            <w:shd w:val="clear" w:color="auto" w:fill="auto"/>
            <w:noWrap/>
            <w:vAlign w:val="center"/>
            <w:hideMark/>
          </w:tcPr>
          <w:p w14:paraId="73BEB885" w14:textId="4A82DB9E" w:rsidR="00353016" w:rsidRPr="00B34A1C" w:rsidRDefault="00353016" w:rsidP="00353016">
            <w:pPr>
              <w:pStyle w:val="NoSpacing"/>
              <w:rPr>
                <w:rFonts w:ascii="Gill Sans MT" w:hAnsi="Gill Sans MT"/>
                <w:sz w:val="16"/>
                <w:szCs w:val="16"/>
              </w:rPr>
            </w:pPr>
            <w:bookmarkStart w:id="4" w:name="_Hlk104988281"/>
            <w:r w:rsidRPr="00DE55AA">
              <w:rPr>
                <w:rFonts w:ascii="Gill Sans MT" w:hAnsi="Gill Sans MT"/>
                <w:sz w:val="16"/>
                <w:szCs w:val="16"/>
              </w:rPr>
              <w:t>CNTFR</w:t>
            </w:r>
          </w:p>
        </w:tc>
        <w:tc>
          <w:tcPr>
            <w:tcW w:w="1620" w:type="dxa"/>
            <w:tcBorders>
              <w:top w:val="nil"/>
              <w:left w:val="nil"/>
              <w:bottom w:val="single" w:sz="4" w:space="0" w:color="808080" w:themeColor="background1" w:themeShade="80"/>
              <w:right w:val="nil"/>
            </w:tcBorders>
            <w:vAlign w:val="center"/>
          </w:tcPr>
          <w:p w14:paraId="76B9B13C" w14:textId="63900251" w:rsidR="00353016" w:rsidRPr="00B34A1C" w:rsidRDefault="00353016" w:rsidP="00353016">
            <w:pPr>
              <w:pStyle w:val="NoSpacing"/>
              <w:jc w:val="center"/>
              <w:rPr>
                <w:rFonts w:ascii="Gill Sans MT" w:hAnsi="Gill Sans MT"/>
                <w:sz w:val="16"/>
                <w:szCs w:val="16"/>
              </w:rPr>
            </w:pPr>
            <w:r w:rsidRPr="00DE55AA">
              <w:rPr>
                <w:rFonts w:ascii="Gill Sans MT" w:hAnsi="Gill Sans MT"/>
                <w:color w:val="000000"/>
                <w:sz w:val="16"/>
                <w:szCs w:val="16"/>
              </w:rPr>
              <w:t>+</w:t>
            </w:r>
          </w:p>
        </w:tc>
        <w:tc>
          <w:tcPr>
            <w:tcW w:w="1350" w:type="dxa"/>
            <w:tcBorders>
              <w:top w:val="nil"/>
              <w:left w:val="nil"/>
              <w:bottom w:val="single" w:sz="4" w:space="0" w:color="auto"/>
            </w:tcBorders>
            <w:shd w:val="clear" w:color="auto" w:fill="auto"/>
            <w:noWrap/>
            <w:vAlign w:val="center"/>
            <w:hideMark/>
          </w:tcPr>
          <w:p w14:paraId="4CD152CB" w14:textId="24613C15" w:rsidR="00353016" w:rsidRPr="00B34A1C" w:rsidRDefault="00353016" w:rsidP="00353016">
            <w:pPr>
              <w:pStyle w:val="NoSpacing"/>
              <w:jc w:val="right"/>
              <w:rPr>
                <w:rFonts w:ascii="Gill Sans MT" w:hAnsi="Gill Sans MT"/>
                <w:sz w:val="16"/>
                <w:szCs w:val="16"/>
              </w:rPr>
            </w:pPr>
            <w:r w:rsidRPr="00DE55AA">
              <w:rPr>
                <w:rFonts w:ascii="Gill Sans MT" w:hAnsi="Gill Sans MT"/>
                <w:sz w:val="16"/>
                <w:szCs w:val="16"/>
              </w:rPr>
              <w:t>0.0178</w:t>
            </w:r>
          </w:p>
        </w:tc>
      </w:tr>
      <w:tr w:rsidR="00353016" w:rsidRPr="00B34A1C" w14:paraId="18614998" w14:textId="77777777" w:rsidTr="00353016">
        <w:trPr>
          <w:trHeight w:val="250"/>
        </w:trPr>
        <w:tc>
          <w:tcPr>
            <w:tcW w:w="1638" w:type="dxa"/>
            <w:tcBorders>
              <w:top w:val="single" w:sz="4" w:space="0" w:color="auto"/>
              <w:left w:val="nil"/>
              <w:bottom w:val="single" w:sz="4" w:space="0" w:color="auto"/>
              <w:right w:val="nil"/>
            </w:tcBorders>
            <w:shd w:val="clear" w:color="auto" w:fill="auto"/>
            <w:noWrap/>
            <w:vAlign w:val="center"/>
            <w:hideMark/>
          </w:tcPr>
          <w:p w14:paraId="6C25545F" w14:textId="1D052B0D" w:rsidR="00353016" w:rsidRPr="00B34A1C" w:rsidRDefault="00353016" w:rsidP="00353016">
            <w:pPr>
              <w:pStyle w:val="NoSpacing"/>
              <w:rPr>
                <w:rFonts w:ascii="Gill Sans MT" w:hAnsi="Gill Sans MT"/>
                <w:sz w:val="16"/>
                <w:szCs w:val="16"/>
              </w:rPr>
            </w:pPr>
            <w:r w:rsidRPr="00DE55AA">
              <w:rPr>
                <w:rFonts w:ascii="Gill Sans MT" w:hAnsi="Gill Sans MT"/>
                <w:sz w:val="16"/>
                <w:szCs w:val="16"/>
              </w:rPr>
              <w:t>LPO</w:t>
            </w:r>
          </w:p>
        </w:tc>
        <w:tc>
          <w:tcPr>
            <w:tcW w:w="1620" w:type="dxa"/>
            <w:tcBorders>
              <w:top w:val="single" w:sz="4" w:space="0" w:color="808080" w:themeColor="background1" w:themeShade="80"/>
              <w:left w:val="nil"/>
              <w:bottom w:val="single" w:sz="4" w:space="0" w:color="808080" w:themeColor="background1" w:themeShade="80"/>
              <w:right w:val="nil"/>
            </w:tcBorders>
            <w:vAlign w:val="center"/>
          </w:tcPr>
          <w:p w14:paraId="6F22B193" w14:textId="4C70B4D6" w:rsidR="00353016" w:rsidRPr="00B34A1C" w:rsidRDefault="00353016" w:rsidP="00353016">
            <w:pPr>
              <w:pStyle w:val="NoSpacing"/>
              <w:jc w:val="center"/>
              <w:rPr>
                <w:rFonts w:ascii="Gill Sans MT" w:hAnsi="Gill Sans MT"/>
                <w:sz w:val="16"/>
                <w:szCs w:val="16"/>
              </w:rPr>
            </w:pPr>
            <w:r w:rsidRPr="00DE55AA">
              <w:rPr>
                <w:rFonts w:ascii="Gill Sans MT" w:hAnsi="Gill Sans MT"/>
                <w:sz w:val="16"/>
                <w:szCs w:val="16"/>
              </w:rPr>
              <w:t>-</w:t>
            </w:r>
          </w:p>
        </w:tc>
        <w:tc>
          <w:tcPr>
            <w:tcW w:w="1350" w:type="dxa"/>
            <w:tcBorders>
              <w:top w:val="single" w:sz="4" w:space="0" w:color="auto"/>
              <w:left w:val="nil"/>
              <w:bottom w:val="single" w:sz="4" w:space="0" w:color="auto"/>
            </w:tcBorders>
            <w:shd w:val="clear" w:color="auto" w:fill="auto"/>
            <w:noWrap/>
            <w:vAlign w:val="center"/>
            <w:hideMark/>
          </w:tcPr>
          <w:p w14:paraId="2103585A" w14:textId="2930EA64" w:rsidR="00353016" w:rsidRPr="00B34A1C" w:rsidRDefault="00353016" w:rsidP="00353016">
            <w:pPr>
              <w:pStyle w:val="NoSpacing"/>
              <w:jc w:val="right"/>
              <w:rPr>
                <w:rFonts w:ascii="Gill Sans MT" w:hAnsi="Gill Sans MT"/>
                <w:sz w:val="16"/>
                <w:szCs w:val="16"/>
              </w:rPr>
            </w:pPr>
            <w:r w:rsidRPr="00DE55AA">
              <w:rPr>
                <w:rFonts w:ascii="Gill Sans MT" w:hAnsi="Gill Sans MT"/>
                <w:color w:val="000000"/>
                <w:sz w:val="16"/>
                <w:szCs w:val="16"/>
              </w:rPr>
              <w:t>5</w:t>
            </w:r>
            <w:r w:rsidRPr="00DE55AA">
              <w:rPr>
                <w:rFonts w:ascii="Gill Sans MT" w:hAnsi="Gill Sans MT"/>
                <w:sz w:val="16"/>
                <w:szCs w:val="16"/>
              </w:rPr>
              <w:t xml:space="preserve"> × 10</w:t>
            </w:r>
            <w:r w:rsidRPr="00DE55AA">
              <w:rPr>
                <w:sz w:val="16"/>
                <w:szCs w:val="16"/>
                <w:vertAlign w:val="superscript"/>
              </w:rPr>
              <w:t>−</w:t>
            </w:r>
            <w:r w:rsidRPr="00DE55AA">
              <w:rPr>
                <w:rFonts w:ascii="Gill Sans MT" w:hAnsi="Gill Sans MT"/>
                <w:sz w:val="16"/>
                <w:szCs w:val="16"/>
                <w:vertAlign w:val="superscript"/>
              </w:rPr>
              <w:t>06</w:t>
            </w:r>
          </w:p>
        </w:tc>
      </w:tr>
      <w:tr w:rsidR="00353016" w:rsidRPr="00B34A1C" w14:paraId="66870531" w14:textId="77777777" w:rsidTr="00353016">
        <w:trPr>
          <w:trHeight w:val="250"/>
        </w:trPr>
        <w:tc>
          <w:tcPr>
            <w:tcW w:w="1638" w:type="dxa"/>
            <w:tcBorders>
              <w:top w:val="single" w:sz="4" w:space="0" w:color="auto"/>
              <w:left w:val="nil"/>
              <w:bottom w:val="single" w:sz="4" w:space="0" w:color="auto"/>
              <w:right w:val="nil"/>
            </w:tcBorders>
            <w:shd w:val="clear" w:color="auto" w:fill="auto"/>
            <w:noWrap/>
            <w:vAlign w:val="center"/>
            <w:hideMark/>
          </w:tcPr>
          <w:p w14:paraId="6750F7FA" w14:textId="1DCD95F0" w:rsidR="00353016" w:rsidRPr="00B34A1C" w:rsidRDefault="00353016" w:rsidP="00353016">
            <w:pPr>
              <w:pStyle w:val="NoSpacing"/>
              <w:rPr>
                <w:rFonts w:ascii="Gill Sans MT" w:hAnsi="Gill Sans MT"/>
                <w:sz w:val="16"/>
                <w:szCs w:val="16"/>
              </w:rPr>
            </w:pPr>
            <w:r w:rsidRPr="00DE55AA">
              <w:rPr>
                <w:rFonts w:ascii="Gill Sans MT" w:hAnsi="Gill Sans MT"/>
                <w:sz w:val="16"/>
                <w:szCs w:val="16"/>
              </w:rPr>
              <w:t>MMP10</w:t>
            </w:r>
          </w:p>
        </w:tc>
        <w:tc>
          <w:tcPr>
            <w:tcW w:w="1620" w:type="dxa"/>
            <w:tcBorders>
              <w:top w:val="single" w:sz="4" w:space="0" w:color="808080" w:themeColor="background1" w:themeShade="80"/>
              <w:left w:val="nil"/>
              <w:bottom w:val="single" w:sz="4" w:space="0" w:color="808080" w:themeColor="background1" w:themeShade="80"/>
              <w:right w:val="nil"/>
            </w:tcBorders>
            <w:vAlign w:val="center"/>
          </w:tcPr>
          <w:p w14:paraId="28460EA9" w14:textId="0E2782AC" w:rsidR="00353016" w:rsidRPr="00B34A1C" w:rsidRDefault="00353016" w:rsidP="00353016">
            <w:pPr>
              <w:pStyle w:val="NoSpacing"/>
              <w:jc w:val="center"/>
              <w:rPr>
                <w:rFonts w:ascii="Gill Sans MT" w:hAnsi="Gill Sans MT"/>
                <w:sz w:val="16"/>
                <w:szCs w:val="16"/>
              </w:rPr>
            </w:pPr>
            <w:r w:rsidRPr="00DE55AA">
              <w:rPr>
                <w:rFonts w:ascii="Gill Sans MT" w:hAnsi="Gill Sans MT"/>
                <w:color w:val="000000"/>
                <w:sz w:val="16"/>
                <w:szCs w:val="16"/>
              </w:rPr>
              <w:t>-</w:t>
            </w:r>
          </w:p>
        </w:tc>
        <w:tc>
          <w:tcPr>
            <w:tcW w:w="1350" w:type="dxa"/>
            <w:tcBorders>
              <w:top w:val="single" w:sz="4" w:space="0" w:color="auto"/>
              <w:left w:val="nil"/>
              <w:bottom w:val="single" w:sz="4" w:space="0" w:color="auto"/>
            </w:tcBorders>
            <w:shd w:val="clear" w:color="auto" w:fill="auto"/>
            <w:noWrap/>
            <w:vAlign w:val="center"/>
            <w:hideMark/>
          </w:tcPr>
          <w:p w14:paraId="22AD1EE5" w14:textId="774591D3" w:rsidR="00353016" w:rsidRPr="00B34A1C" w:rsidRDefault="00353016" w:rsidP="00353016">
            <w:pPr>
              <w:pStyle w:val="NoSpacing"/>
              <w:jc w:val="right"/>
              <w:rPr>
                <w:rFonts w:ascii="Gill Sans MT" w:hAnsi="Gill Sans MT"/>
                <w:sz w:val="16"/>
                <w:szCs w:val="16"/>
              </w:rPr>
            </w:pPr>
            <w:r w:rsidRPr="00DE55AA">
              <w:rPr>
                <w:rFonts w:ascii="Gill Sans MT" w:hAnsi="Gill Sans MT"/>
                <w:sz w:val="16"/>
                <w:szCs w:val="16"/>
              </w:rPr>
              <w:t>0.0178</w:t>
            </w:r>
          </w:p>
        </w:tc>
      </w:tr>
      <w:tr w:rsidR="00353016" w:rsidRPr="00B34A1C" w14:paraId="7A2E81ED" w14:textId="77777777" w:rsidTr="00353016">
        <w:trPr>
          <w:trHeight w:val="250"/>
        </w:trPr>
        <w:tc>
          <w:tcPr>
            <w:tcW w:w="1638" w:type="dxa"/>
            <w:tcBorders>
              <w:top w:val="single" w:sz="4" w:space="0" w:color="auto"/>
              <w:left w:val="nil"/>
              <w:bottom w:val="single" w:sz="4" w:space="0" w:color="auto"/>
              <w:right w:val="nil"/>
            </w:tcBorders>
            <w:shd w:val="clear" w:color="auto" w:fill="auto"/>
            <w:noWrap/>
            <w:vAlign w:val="center"/>
            <w:hideMark/>
          </w:tcPr>
          <w:p w14:paraId="64DF0602" w14:textId="49FEA841" w:rsidR="00353016" w:rsidRPr="00B34A1C" w:rsidRDefault="00353016" w:rsidP="00353016">
            <w:pPr>
              <w:pStyle w:val="NoSpacing"/>
              <w:rPr>
                <w:rFonts w:ascii="Gill Sans MT" w:hAnsi="Gill Sans MT"/>
                <w:sz w:val="16"/>
                <w:szCs w:val="16"/>
              </w:rPr>
            </w:pPr>
            <w:r w:rsidRPr="00DE55AA">
              <w:rPr>
                <w:rFonts w:ascii="Gill Sans MT" w:hAnsi="Gill Sans MT"/>
                <w:sz w:val="16"/>
                <w:szCs w:val="16"/>
              </w:rPr>
              <w:t>RIPK2</w:t>
            </w:r>
          </w:p>
        </w:tc>
        <w:tc>
          <w:tcPr>
            <w:tcW w:w="1620" w:type="dxa"/>
            <w:tcBorders>
              <w:top w:val="single" w:sz="4" w:space="0" w:color="808080" w:themeColor="background1" w:themeShade="80"/>
              <w:left w:val="nil"/>
              <w:bottom w:val="single" w:sz="4" w:space="0" w:color="808080" w:themeColor="background1" w:themeShade="80"/>
              <w:right w:val="nil"/>
            </w:tcBorders>
            <w:vAlign w:val="center"/>
          </w:tcPr>
          <w:p w14:paraId="5AF6796E" w14:textId="405ACF71" w:rsidR="00353016" w:rsidRPr="00B34A1C" w:rsidRDefault="00353016" w:rsidP="00353016">
            <w:pPr>
              <w:pStyle w:val="NoSpacing"/>
              <w:jc w:val="center"/>
              <w:rPr>
                <w:rFonts w:ascii="Gill Sans MT" w:hAnsi="Gill Sans MT"/>
                <w:sz w:val="16"/>
                <w:szCs w:val="16"/>
              </w:rPr>
            </w:pPr>
            <w:r w:rsidRPr="00DE55AA">
              <w:rPr>
                <w:rFonts w:ascii="Gill Sans MT" w:hAnsi="Gill Sans MT"/>
                <w:color w:val="000000"/>
                <w:sz w:val="16"/>
                <w:szCs w:val="16"/>
              </w:rPr>
              <w:t>-</w:t>
            </w:r>
          </w:p>
        </w:tc>
        <w:tc>
          <w:tcPr>
            <w:tcW w:w="1350" w:type="dxa"/>
            <w:tcBorders>
              <w:top w:val="single" w:sz="4" w:space="0" w:color="auto"/>
              <w:left w:val="nil"/>
              <w:bottom w:val="single" w:sz="4" w:space="0" w:color="auto"/>
            </w:tcBorders>
            <w:shd w:val="clear" w:color="auto" w:fill="auto"/>
            <w:noWrap/>
            <w:vAlign w:val="center"/>
            <w:hideMark/>
          </w:tcPr>
          <w:p w14:paraId="3C9D50B8" w14:textId="6309D46C" w:rsidR="00353016" w:rsidRPr="00B34A1C" w:rsidRDefault="00353016" w:rsidP="00353016">
            <w:pPr>
              <w:pStyle w:val="NoSpacing"/>
              <w:jc w:val="right"/>
              <w:rPr>
                <w:rFonts w:ascii="Gill Sans MT" w:hAnsi="Gill Sans MT"/>
                <w:sz w:val="16"/>
                <w:szCs w:val="16"/>
              </w:rPr>
            </w:pPr>
            <w:r w:rsidRPr="00DE55AA">
              <w:rPr>
                <w:rFonts w:ascii="Gill Sans MT" w:hAnsi="Gill Sans MT"/>
                <w:sz w:val="16"/>
                <w:szCs w:val="16"/>
              </w:rPr>
              <w:t>0.0178</w:t>
            </w:r>
          </w:p>
        </w:tc>
      </w:tr>
      <w:bookmarkEnd w:id="4"/>
      <w:tr w:rsidR="00353016" w:rsidRPr="00B34A1C" w14:paraId="39CD6666" w14:textId="77777777" w:rsidTr="00353016">
        <w:trPr>
          <w:trHeight w:val="250"/>
        </w:trPr>
        <w:tc>
          <w:tcPr>
            <w:tcW w:w="1638" w:type="dxa"/>
            <w:tcBorders>
              <w:top w:val="single" w:sz="4" w:space="0" w:color="auto"/>
              <w:left w:val="nil"/>
              <w:bottom w:val="nil"/>
              <w:right w:val="nil"/>
            </w:tcBorders>
            <w:shd w:val="clear" w:color="auto" w:fill="auto"/>
            <w:noWrap/>
            <w:vAlign w:val="center"/>
            <w:hideMark/>
          </w:tcPr>
          <w:p w14:paraId="653B4E31" w14:textId="767D88EE" w:rsidR="00353016" w:rsidRPr="00B34A1C" w:rsidRDefault="00353016" w:rsidP="00353016">
            <w:pPr>
              <w:pStyle w:val="NoSpacing"/>
              <w:rPr>
                <w:rFonts w:ascii="Gill Sans MT" w:hAnsi="Gill Sans MT"/>
                <w:sz w:val="16"/>
                <w:szCs w:val="16"/>
              </w:rPr>
            </w:pPr>
            <w:r w:rsidRPr="00DE55AA">
              <w:rPr>
                <w:rFonts w:ascii="Gill Sans MT" w:hAnsi="Gill Sans MT"/>
                <w:sz w:val="16"/>
                <w:szCs w:val="16"/>
              </w:rPr>
              <w:t>VEGFA</w:t>
            </w:r>
          </w:p>
        </w:tc>
        <w:tc>
          <w:tcPr>
            <w:tcW w:w="1620" w:type="dxa"/>
            <w:tcBorders>
              <w:top w:val="single" w:sz="4" w:space="0" w:color="808080" w:themeColor="background1" w:themeShade="80"/>
              <w:left w:val="nil"/>
              <w:bottom w:val="nil"/>
              <w:right w:val="nil"/>
            </w:tcBorders>
            <w:vAlign w:val="center"/>
          </w:tcPr>
          <w:p w14:paraId="2F3399A0" w14:textId="6238DED0" w:rsidR="00353016" w:rsidRPr="00B34A1C" w:rsidRDefault="00353016" w:rsidP="00353016">
            <w:pPr>
              <w:pStyle w:val="NoSpacing"/>
              <w:jc w:val="center"/>
              <w:rPr>
                <w:rFonts w:ascii="Gill Sans MT" w:hAnsi="Gill Sans MT"/>
                <w:sz w:val="16"/>
                <w:szCs w:val="16"/>
              </w:rPr>
            </w:pPr>
            <w:r w:rsidRPr="00DE55AA">
              <w:rPr>
                <w:rFonts w:ascii="Gill Sans MT" w:hAnsi="Gill Sans MT"/>
                <w:color w:val="000000"/>
                <w:sz w:val="16"/>
                <w:szCs w:val="16"/>
              </w:rPr>
              <w:t>-</w:t>
            </w:r>
          </w:p>
        </w:tc>
        <w:tc>
          <w:tcPr>
            <w:tcW w:w="1350" w:type="dxa"/>
            <w:tcBorders>
              <w:top w:val="single" w:sz="4" w:space="0" w:color="auto"/>
              <w:left w:val="nil"/>
              <w:bottom w:val="nil"/>
            </w:tcBorders>
            <w:shd w:val="clear" w:color="auto" w:fill="auto"/>
            <w:noWrap/>
            <w:vAlign w:val="center"/>
            <w:hideMark/>
          </w:tcPr>
          <w:p w14:paraId="69995136" w14:textId="44974436" w:rsidR="00353016" w:rsidRPr="00B34A1C" w:rsidRDefault="00353016" w:rsidP="00353016">
            <w:pPr>
              <w:pStyle w:val="NoSpacing"/>
              <w:jc w:val="right"/>
              <w:rPr>
                <w:rFonts w:ascii="Gill Sans MT" w:hAnsi="Gill Sans MT"/>
                <w:sz w:val="16"/>
                <w:szCs w:val="16"/>
              </w:rPr>
            </w:pPr>
            <w:r w:rsidRPr="00DE55AA">
              <w:rPr>
                <w:rFonts w:ascii="Gill Sans MT" w:hAnsi="Gill Sans MT"/>
                <w:sz w:val="16"/>
                <w:szCs w:val="16"/>
              </w:rPr>
              <w:t>0.0378</w:t>
            </w:r>
          </w:p>
        </w:tc>
      </w:tr>
      <w:tr w:rsidR="00B34A1C" w:rsidRPr="002E60BE" w14:paraId="7C066D14" w14:textId="77777777" w:rsidTr="00353016">
        <w:trPr>
          <w:trHeight w:val="449"/>
        </w:trPr>
        <w:tc>
          <w:tcPr>
            <w:tcW w:w="4608" w:type="dxa"/>
            <w:gridSpan w:val="3"/>
            <w:tcBorders>
              <w:top w:val="nil"/>
              <w:bottom w:val="nil"/>
            </w:tcBorders>
            <w:shd w:val="clear" w:color="auto" w:fill="auto"/>
            <w:noWrap/>
          </w:tcPr>
          <w:p w14:paraId="0E0BF6C4" w14:textId="77777777" w:rsidR="00B34A1C" w:rsidRPr="002E60BE" w:rsidRDefault="00B34A1C" w:rsidP="00B34A1C">
            <w:pPr>
              <w:spacing w:before="240" w:after="120"/>
              <w:rPr>
                <w:rFonts w:ascii="Gill Sans MT" w:hAnsi="Gill Sans MT" w:cs="Arial"/>
                <w:color w:val="000000"/>
                <w:sz w:val="16"/>
                <w:szCs w:val="16"/>
              </w:rPr>
            </w:pPr>
            <w:bookmarkStart w:id="5" w:name="_Hlk95401601"/>
            <w:r w:rsidRPr="002E60BE">
              <w:rPr>
                <w:rFonts w:ascii="Gill Sans MT" w:hAnsi="Gill Sans MT" w:cs="Arial"/>
                <w:b/>
                <w:bCs/>
                <w:sz w:val="16"/>
                <w:szCs w:val="16"/>
              </w:rPr>
              <w:t>Endotype 2 vs HC</w:t>
            </w:r>
          </w:p>
        </w:tc>
      </w:tr>
      <w:tr w:rsidR="00353016" w:rsidRPr="00B34A1C" w14:paraId="79AC1801" w14:textId="77777777" w:rsidTr="00353016">
        <w:trPr>
          <w:trHeight w:val="250"/>
        </w:trPr>
        <w:tc>
          <w:tcPr>
            <w:tcW w:w="1638" w:type="dxa"/>
            <w:tcBorders>
              <w:top w:val="nil"/>
              <w:left w:val="nil"/>
              <w:bottom w:val="single" w:sz="4" w:space="0" w:color="auto"/>
              <w:right w:val="single" w:sz="4" w:space="0" w:color="808080" w:themeColor="background1" w:themeShade="80"/>
            </w:tcBorders>
            <w:shd w:val="clear" w:color="auto" w:fill="auto"/>
            <w:noWrap/>
            <w:vAlign w:val="bottom"/>
            <w:hideMark/>
          </w:tcPr>
          <w:p w14:paraId="03DFF5A1" w14:textId="38C886DB"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ACVR2B</w:t>
            </w:r>
          </w:p>
        </w:tc>
        <w:tc>
          <w:tcPr>
            <w:tcW w:w="1620" w:type="dxa"/>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1DECF58" w14:textId="5D772416"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nil"/>
              <w:left w:val="single" w:sz="4" w:space="0" w:color="808080" w:themeColor="background1" w:themeShade="80"/>
              <w:bottom w:val="single" w:sz="4" w:space="0" w:color="auto"/>
            </w:tcBorders>
            <w:shd w:val="clear" w:color="auto" w:fill="auto"/>
            <w:noWrap/>
            <w:vAlign w:val="bottom"/>
            <w:hideMark/>
          </w:tcPr>
          <w:p w14:paraId="1BC5431B" w14:textId="0B7EDCD8"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0.0302</w:t>
            </w:r>
          </w:p>
        </w:tc>
      </w:tr>
      <w:tr w:rsidR="00353016" w:rsidRPr="00B34A1C" w14:paraId="7F23A2AB"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A21DD37" w14:textId="598DE7D0" w:rsidR="00353016" w:rsidRPr="00B34A1C" w:rsidRDefault="00353016" w:rsidP="00353016">
            <w:pPr>
              <w:pStyle w:val="NoSpacing"/>
              <w:rPr>
                <w:rFonts w:ascii="Gill Sans MT" w:hAnsi="Gill Sans MT"/>
                <w:sz w:val="16"/>
                <w:szCs w:val="16"/>
              </w:rPr>
            </w:pPr>
            <w:bookmarkStart w:id="6" w:name="_Hlk104988340"/>
            <w:bookmarkEnd w:id="5"/>
            <w:r w:rsidRPr="002E60BE">
              <w:rPr>
                <w:rFonts w:ascii="Gill Sans MT" w:hAnsi="Gill Sans MT"/>
                <w:color w:val="000000"/>
                <w:sz w:val="16"/>
                <w:szCs w:val="16"/>
              </w:rPr>
              <w:t>ADAM10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03074C0" w14:textId="6ECABCBA"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3DFBC790" w14:textId="761D336F"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0.0289</w:t>
            </w:r>
          </w:p>
        </w:tc>
      </w:tr>
      <w:tr w:rsidR="00353016" w:rsidRPr="00B34A1C" w14:paraId="446D999F"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52485A4" w14:textId="594B2C86"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ADGRF5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527A072" w14:textId="493D3E5E"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4C431446" w14:textId="6D347DDF"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353016" w:rsidRPr="00B34A1C" w14:paraId="089652EA"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BAB3A96" w14:textId="11CDD69D"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ADH4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2F34D75" w14:textId="76F5E36D"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3AEF477D" w14:textId="1B87ECB0"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0.0260</w:t>
            </w:r>
          </w:p>
        </w:tc>
      </w:tr>
      <w:bookmarkEnd w:id="6"/>
      <w:tr w:rsidR="00353016" w:rsidRPr="00B34A1C" w14:paraId="32A53A7D"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E228BCE" w14:textId="488FE42B"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ADI1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E5A16EE" w14:textId="1F263CD1"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412E9209" w14:textId="78795372"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0.0087</w:t>
            </w:r>
          </w:p>
        </w:tc>
      </w:tr>
      <w:tr w:rsidR="00353016" w:rsidRPr="00B34A1C" w14:paraId="5E5404A4"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7C19160" w14:textId="61833738"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ADM</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7F2B9B0" w14:textId="15B6E2AD"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25CA560D" w14:textId="62AC3254"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0.0152</w:t>
            </w:r>
          </w:p>
        </w:tc>
      </w:tr>
      <w:tr w:rsidR="00353016" w:rsidRPr="00B34A1C" w14:paraId="018E681D"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842F233" w14:textId="031399AF"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AGA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B527A94" w14:textId="4999344F"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46353065" w14:textId="4F1AD5F7"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0.0322</w:t>
            </w:r>
          </w:p>
        </w:tc>
      </w:tr>
      <w:tr w:rsidR="00353016" w:rsidRPr="00B34A1C" w14:paraId="44F29B38"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44129C2" w14:textId="538F5187"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AK1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2EBCB52" w14:textId="37031DD8"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6AE3EC71" w14:textId="52A7FA40"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353016" w:rsidRPr="00B34A1C" w14:paraId="26D18D14"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A398A0A" w14:textId="11383980"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ANGPTL7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715B2D" w14:textId="427D42ED"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23C3BA5F" w14:textId="1835A63F"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0.0128</w:t>
            </w:r>
          </w:p>
        </w:tc>
      </w:tr>
      <w:tr w:rsidR="00353016" w:rsidRPr="00B34A1C" w14:paraId="67C8BBDC"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01E0571" w14:textId="5D378146"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ANTXR1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AC39D57" w14:textId="52EB5122"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2D77CB8D" w14:textId="62C3820D"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0.0443</w:t>
            </w:r>
          </w:p>
        </w:tc>
      </w:tr>
      <w:tr w:rsidR="00353016" w:rsidRPr="00B34A1C" w14:paraId="59DC3784"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8CCE2C8" w14:textId="0161237D"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APBB2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724D69F" w14:textId="0876ADBD"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2B4A3B93" w14:textId="646C64DA"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0.0390</w:t>
            </w:r>
          </w:p>
        </w:tc>
      </w:tr>
      <w:tr w:rsidR="00353016" w:rsidRPr="00B34A1C" w14:paraId="0CE8037F"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04A96DF" w14:textId="2D65EFD0"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ARHGAP30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88AD3A2" w14:textId="3A5C58B4"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0E5D9FA" w14:textId="076CDE39"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0.0184</w:t>
            </w:r>
          </w:p>
        </w:tc>
      </w:tr>
      <w:tr w:rsidR="00353016" w:rsidRPr="00B34A1C" w14:paraId="435C5A90"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BDAD10A" w14:textId="7695F1E4"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ASCC1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49250EC" w14:textId="19621AD8"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C375FA1" w14:textId="7025C05B"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0.0336</w:t>
            </w:r>
          </w:p>
        </w:tc>
      </w:tr>
      <w:tr w:rsidR="00353016" w:rsidRPr="00B34A1C" w14:paraId="7165B842"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E39713B" w14:textId="7351467C"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ATRAID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CB9C218" w14:textId="6B64FD68"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3D57EE82" w14:textId="56E5F9F2"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0.0461</w:t>
            </w:r>
          </w:p>
        </w:tc>
      </w:tr>
      <w:tr w:rsidR="00353016" w:rsidRPr="00B34A1C" w14:paraId="1A562EDA"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65A9D4E" w14:textId="4FB29945"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BCAN</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D51B7BE" w14:textId="7C4F3FE5"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302B7EA" w14:textId="1B72F672"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0.0266</w:t>
            </w:r>
          </w:p>
        </w:tc>
      </w:tr>
      <w:tr w:rsidR="00353016" w:rsidRPr="00B34A1C" w14:paraId="20C4FF31"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750266E" w14:textId="24652A6A"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BHMT2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8DF3482" w14:textId="4DFFDAC0"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5EE4475" w14:textId="6F96552E"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0.0185</w:t>
            </w:r>
          </w:p>
        </w:tc>
      </w:tr>
      <w:tr w:rsidR="00353016" w:rsidRPr="00B34A1C" w14:paraId="6414FF85"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07EC79A" w14:textId="754EAED5"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BMPR1A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ABC3FC0" w14:textId="27AD2D39"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2E69CAB" w14:textId="3194A52E"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0.0152</w:t>
            </w:r>
          </w:p>
        </w:tc>
      </w:tr>
      <w:tr w:rsidR="00353016" w:rsidRPr="00B34A1C" w14:paraId="17BFAEAD"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49B8263" w14:textId="2E91AF07"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BMPR1B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CE5DE1E" w14:textId="2C189659"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986E9B0" w14:textId="04A0783B"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0.0282</w:t>
            </w:r>
          </w:p>
        </w:tc>
      </w:tr>
      <w:tr w:rsidR="00353016" w:rsidRPr="00B34A1C" w14:paraId="7B9F2544"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9CDCFE" w14:textId="1B313233"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BRICD5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FD6D451" w14:textId="6F225C82"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5F9BEB4F" w14:textId="0A492D33"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0.0268</w:t>
            </w:r>
          </w:p>
        </w:tc>
      </w:tr>
      <w:tr w:rsidR="00353016" w:rsidRPr="00B34A1C" w14:paraId="34E47D5F"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3658D4D" w14:textId="3457B3A0" w:rsidR="00353016" w:rsidRPr="00B34A1C" w:rsidRDefault="00353016" w:rsidP="00353016">
            <w:pPr>
              <w:pStyle w:val="NoSpacing"/>
              <w:rPr>
                <w:rFonts w:ascii="Gill Sans MT" w:hAnsi="Gill Sans MT"/>
                <w:sz w:val="16"/>
                <w:szCs w:val="16"/>
              </w:rPr>
            </w:pPr>
            <w:r w:rsidRPr="002E60BE">
              <w:rPr>
                <w:rFonts w:ascii="Gill Sans MT" w:hAnsi="Gill Sans MT"/>
                <w:color w:val="000000"/>
                <w:sz w:val="16"/>
                <w:szCs w:val="16"/>
              </w:rPr>
              <w:t>BTC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9EA9685" w14:textId="54BBBDD5" w:rsidR="00353016" w:rsidRPr="00B34A1C" w:rsidRDefault="00353016" w:rsidP="00353016">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79D341A" w14:textId="44C0A96E" w:rsidR="00353016" w:rsidRPr="00B34A1C" w:rsidRDefault="00353016" w:rsidP="00353016">
            <w:pPr>
              <w:pStyle w:val="NoSpacing"/>
              <w:jc w:val="right"/>
              <w:rPr>
                <w:rFonts w:ascii="Gill Sans MT" w:hAnsi="Gill Sans MT"/>
                <w:sz w:val="16"/>
                <w:szCs w:val="16"/>
              </w:rPr>
            </w:pPr>
            <w:r w:rsidRPr="002E60BE">
              <w:rPr>
                <w:rFonts w:ascii="Gill Sans MT" w:hAnsi="Gill Sans MT"/>
                <w:color w:val="000000"/>
                <w:sz w:val="16"/>
                <w:szCs w:val="16"/>
              </w:rPr>
              <w:t>0.0328</w:t>
            </w:r>
          </w:p>
        </w:tc>
      </w:tr>
      <w:tr w:rsidR="00353016" w:rsidRPr="002E60BE" w14:paraId="492065C8"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E407DCA"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C1RL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B268093"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F1F9193"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0.0378</w:t>
            </w:r>
          </w:p>
        </w:tc>
      </w:tr>
      <w:tr w:rsidR="00353016" w:rsidRPr="002E60BE" w14:paraId="289FF5EF"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AED7807"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C4BPB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322A499"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63114564"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0.0398</w:t>
            </w:r>
          </w:p>
        </w:tc>
      </w:tr>
      <w:tr w:rsidR="00353016" w:rsidRPr="002E60BE" w14:paraId="320C3FBF"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BAA8BD2"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CACYBP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8C2C164"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62820BD1"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0.0253</w:t>
            </w:r>
          </w:p>
        </w:tc>
      </w:tr>
      <w:tr w:rsidR="00353016" w:rsidRPr="002E60BE" w14:paraId="3BE3A408"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AF64EAB"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CALB1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634A626"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5CD6EA34"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0.0016</w:t>
            </w:r>
          </w:p>
        </w:tc>
      </w:tr>
      <w:tr w:rsidR="00353016" w:rsidRPr="002E60BE" w14:paraId="6B866114"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718AA43"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CBLN4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848A0A2"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15474DF5"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0.0339</w:t>
            </w:r>
          </w:p>
        </w:tc>
      </w:tr>
      <w:tr w:rsidR="00353016" w:rsidRPr="002E60BE" w14:paraId="3863EB17"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D473B7F"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CBS</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0C23B19"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4661FE41"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0.0113</w:t>
            </w:r>
          </w:p>
        </w:tc>
      </w:tr>
      <w:tr w:rsidR="00353016" w:rsidRPr="002E60BE" w14:paraId="56D1C36E"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C3EA546"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CCL14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A57590E"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440033D8"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0.0184</w:t>
            </w:r>
          </w:p>
        </w:tc>
      </w:tr>
      <w:tr w:rsidR="00353016" w:rsidRPr="002E60BE" w14:paraId="4B788C7D"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8432442"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CCL26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2D2D4E3"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7D3DEB4B"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0.0113</w:t>
            </w:r>
          </w:p>
        </w:tc>
      </w:tr>
      <w:tr w:rsidR="00353016" w:rsidRPr="002E60BE" w14:paraId="5763BC65"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AB27525"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CD109</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B44EF32"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7E993A6F"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0.0103</w:t>
            </w:r>
          </w:p>
        </w:tc>
      </w:tr>
      <w:tr w:rsidR="00353016" w:rsidRPr="002E60BE" w14:paraId="4AB557A8"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83F4323"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CDC42BPA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DFF6464"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69BB1F86"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0.0311</w:t>
            </w:r>
          </w:p>
        </w:tc>
      </w:tr>
      <w:tr w:rsidR="00353016" w:rsidRPr="002E60BE" w14:paraId="1E1A761A"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9F0AB2A"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CDH1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0E329A6"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75C19267"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0.0113</w:t>
            </w:r>
          </w:p>
        </w:tc>
      </w:tr>
      <w:tr w:rsidR="00353016" w:rsidRPr="002E60BE" w14:paraId="0EBEC7E9"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8318082"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CELA3B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1BFCDB"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32C01A54"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0.0111</w:t>
            </w:r>
          </w:p>
        </w:tc>
      </w:tr>
      <w:tr w:rsidR="00353016" w:rsidRPr="002E60BE" w14:paraId="5454BECF" w14:textId="77777777" w:rsidTr="00353016">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807DC62" w14:textId="77777777" w:rsidR="00353016" w:rsidRPr="002E60BE" w:rsidRDefault="00353016" w:rsidP="00353016">
            <w:pPr>
              <w:pStyle w:val="NoSpacing"/>
              <w:rPr>
                <w:rFonts w:ascii="Gill Sans MT" w:hAnsi="Gill Sans MT"/>
                <w:color w:val="000000"/>
                <w:sz w:val="16"/>
                <w:szCs w:val="16"/>
              </w:rPr>
            </w:pPr>
            <w:r w:rsidRPr="002E60BE">
              <w:rPr>
                <w:rFonts w:ascii="Gill Sans MT" w:hAnsi="Gill Sans MT"/>
                <w:color w:val="000000"/>
                <w:sz w:val="16"/>
                <w:szCs w:val="16"/>
              </w:rPr>
              <w:t>CES1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09E71EB" w14:textId="77777777" w:rsidR="00353016" w:rsidRPr="002E60BE" w:rsidRDefault="00353016" w:rsidP="00353016">
            <w:pPr>
              <w:pStyle w:val="NoSpacing"/>
              <w:jc w:val="center"/>
              <w:rPr>
                <w:rFonts w:ascii="Gill Sans MT" w:hAnsi="Gill Sans MT"/>
                <w:color w:val="000000"/>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hideMark/>
          </w:tcPr>
          <w:p w14:paraId="098527CE" w14:textId="77777777" w:rsidR="00353016" w:rsidRPr="002E60BE" w:rsidRDefault="00353016" w:rsidP="00353016">
            <w:pPr>
              <w:pStyle w:val="NoSpacing"/>
              <w:jc w:val="right"/>
              <w:rPr>
                <w:rFonts w:ascii="Gill Sans MT" w:hAnsi="Gill Sans MT"/>
                <w:color w:val="000000"/>
                <w:sz w:val="16"/>
                <w:szCs w:val="16"/>
              </w:rPr>
            </w:pPr>
            <w:r w:rsidRPr="002E60BE">
              <w:rPr>
                <w:rFonts w:ascii="Gill Sans MT" w:hAnsi="Gill Sans MT"/>
                <w:color w:val="000000"/>
                <w:sz w:val="16"/>
                <w:szCs w:val="16"/>
              </w:rPr>
              <w:t>0.0103</w:t>
            </w:r>
          </w:p>
        </w:tc>
      </w:tr>
      <w:tr w:rsidR="00E0151B" w:rsidRPr="00B34A1C" w14:paraId="067EA9D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BFBE5E0" w14:textId="6BAF004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CHFR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9AE9FCF" w14:textId="33AA16D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B35B571" w14:textId="1F3AB30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0.0367</w:t>
            </w:r>
          </w:p>
        </w:tc>
      </w:tr>
      <w:tr w:rsidR="00E0151B" w:rsidRPr="00B34A1C" w14:paraId="7090513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4454A7B" w14:textId="29F328F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CLPSL2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1473A2F" w14:textId="7076D37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8FED53" w14:textId="199B1FE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0.0291</w:t>
            </w:r>
          </w:p>
        </w:tc>
      </w:tr>
      <w:tr w:rsidR="00E0151B" w:rsidRPr="00B34A1C" w14:paraId="182B396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B893A98" w14:textId="6F237FB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COL15A1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A99C44B" w14:textId="3FE75C0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80C3A73" w14:textId="29C3778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0.0087</w:t>
            </w:r>
          </w:p>
        </w:tc>
      </w:tr>
      <w:tr w:rsidR="00E0151B" w:rsidRPr="00B34A1C" w14:paraId="6E279B2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D44EB6B" w14:textId="4ACC515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COMP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8085603" w14:textId="1B59BA1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2D8B1BE" w14:textId="5C4500BC"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0.0185</w:t>
            </w:r>
          </w:p>
        </w:tc>
      </w:tr>
      <w:tr w:rsidR="00E0151B" w:rsidRPr="00B34A1C" w14:paraId="6ED1324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0779B1C" w14:textId="5E3A1A3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COX4I2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7862B5C" w14:textId="760C9BB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13A2604" w14:textId="5CBF100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0.0291</w:t>
            </w:r>
          </w:p>
        </w:tc>
      </w:tr>
      <w:tr w:rsidR="00E0151B" w:rsidRPr="00B34A1C" w14:paraId="31FD448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A8255E2" w14:textId="28D7A8B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CPE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525B09F" w14:textId="746FBD0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1F57E5B" w14:textId="7DB3CC3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E0151B" w:rsidRPr="00B34A1C" w14:paraId="4794F8B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C3B8061" w14:textId="75AE8B5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CRIM1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1B8FB0D" w14:textId="442439F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0841E8D" w14:textId="3CD146F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E0151B" w:rsidRPr="00B34A1C" w14:paraId="4FF7555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9174B9E" w14:textId="439D854B"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CRTAC1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DBCC7E3" w14:textId="0D0F743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E4D20FC" w14:textId="24EA90B7"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0.0122</w:t>
            </w:r>
          </w:p>
        </w:tc>
      </w:tr>
      <w:tr w:rsidR="00E0151B" w:rsidRPr="00B34A1C" w14:paraId="51CD779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E92A740" w14:textId="55BE866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CYCS</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B27339E" w14:textId="093834E2"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9F4076B" w14:textId="4C516C7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1CDE26F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2721FB8" w14:textId="6AB9D03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lastRenderedPageBreak/>
              <w:t>DAG1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F37A856" w14:textId="7575AB6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541EAEC" w14:textId="3E3DEEC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0.0121</w:t>
            </w:r>
          </w:p>
        </w:tc>
      </w:tr>
      <w:tr w:rsidR="00E0151B" w:rsidRPr="00B34A1C" w14:paraId="72FAD13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18AAE26" w14:textId="68FD35A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DCTN2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047B369" w14:textId="55005C2D"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9BA8130" w14:textId="09DD04A4"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0.0151</w:t>
            </w:r>
          </w:p>
        </w:tc>
      </w:tr>
      <w:tr w:rsidR="00E0151B" w:rsidRPr="00B34A1C" w14:paraId="2A0A37C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B38654D" w14:textId="7F07B65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DEFA5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D92F172" w14:textId="65EAC1E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9457E46" w14:textId="7A1DB1D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0.0444</w:t>
            </w:r>
          </w:p>
        </w:tc>
      </w:tr>
      <w:tr w:rsidR="00E0151B" w:rsidRPr="00B34A1C" w14:paraId="71E6C7C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50B43F4" w14:textId="603BF5F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DGKB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3AE657" w14:textId="775810E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AA39DB9" w14:textId="088E01C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0.0121</w:t>
            </w:r>
          </w:p>
        </w:tc>
      </w:tr>
      <w:tr w:rsidR="00E0151B" w:rsidRPr="00B34A1C" w14:paraId="1E60921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D8BFE95" w14:textId="4AE80E2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DLK2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EB25E64" w14:textId="4374EC7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BDBE803" w14:textId="779FEDA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E0151B" w:rsidRPr="00B34A1C" w14:paraId="31FC8ED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9D1050B" w14:textId="4D6C7BB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DNER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2BB79E5" w14:textId="55D27B0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D402C9E" w14:textId="06C6EF8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0.0268</w:t>
            </w:r>
          </w:p>
        </w:tc>
      </w:tr>
      <w:tr w:rsidR="00E0151B" w:rsidRPr="00B34A1C" w14:paraId="49CB64B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10118C9" w14:textId="18DFA6B2"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DUSP6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220BDD2" w14:textId="570ACB4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D1F0339" w14:textId="54259A7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0.0256</w:t>
            </w:r>
          </w:p>
        </w:tc>
      </w:tr>
      <w:tr w:rsidR="00E0151B" w:rsidRPr="00B34A1C" w14:paraId="3008E87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AE2C2FA" w14:textId="41A2C29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EDA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85EC126" w14:textId="1C10A12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624777E" w14:textId="450438A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0.0493</w:t>
            </w:r>
          </w:p>
        </w:tc>
      </w:tr>
      <w:tr w:rsidR="00E0151B" w:rsidRPr="00B34A1C" w14:paraId="683FCF2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CA6F26" w14:textId="4DFD46F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EFNB3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116E9CF" w14:textId="089745D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7147E57" w14:textId="2E5F557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7D600D8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2FA2B2F" w14:textId="1A5DD86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EFS</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2579021" w14:textId="1D44713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44104BF" w14:textId="65B722F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0.0303</w:t>
            </w:r>
          </w:p>
        </w:tc>
      </w:tr>
      <w:tr w:rsidR="00E0151B" w:rsidRPr="00B34A1C" w14:paraId="5738D16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8F39B14" w14:textId="3DC63AF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EMID1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4914088" w14:textId="78D12DF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3657B52" w14:textId="0BDDF9FC"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0.0183</w:t>
            </w:r>
          </w:p>
        </w:tc>
      </w:tr>
      <w:tr w:rsidR="00E0151B" w:rsidRPr="00B34A1C" w14:paraId="0509953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9C73E3B" w14:textId="5DCBFF8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ENTPD5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BAB2C09" w14:textId="7615D23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0C51D80" w14:textId="3E2ED72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E0151B" w:rsidRPr="00B34A1C" w14:paraId="6DA9B6E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BAF018D" w14:textId="2600FC8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EPHA3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3DB677F" w14:textId="0EE4056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31E54D7" w14:textId="5CB03C2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0.0311</w:t>
            </w:r>
          </w:p>
        </w:tc>
      </w:tr>
      <w:tr w:rsidR="00E0151B" w:rsidRPr="00B34A1C" w14:paraId="2060FBB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2DAFDC2" w14:textId="6FFF6D3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EPHA4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45D1B8" w14:textId="350CDB46"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F8B5C4D" w14:textId="4944EA9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1473F5F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3A5A486" w14:textId="73E96F3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EPHA5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4A58AFC" w14:textId="5D5D47B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DD1CB60" w14:textId="5E94CEC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0.0087</w:t>
            </w:r>
          </w:p>
        </w:tc>
      </w:tr>
      <w:tr w:rsidR="00E0151B" w:rsidRPr="00B34A1C" w14:paraId="794AA8A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FAF171C" w14:textId="0DCDBB4E"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EPHB6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B1670FA" w14:textId="2897615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6F8FE8F" w14:textId="527E6E2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0.0468</w:t>
            </w:r>
          </w:p>
        </w:tc>
      </w:tr>
      <w:tr w:rsidR="00E0151B" w:rsidRPr="00B34A1C" w14:paraId="6D52C5F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03641A1" w14:textId="575460F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FAF2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80814C" w14:textId="5B1920F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8ED2935" w14:textId="6E13D01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0.0363</w:t>
            </w:r>
          </w:p>
        </w:tc>
      </w:tr>
      <w:tr w:rsidR="00E0151B" w:rsidRPr="00B34A1C" w14:paraId="60B235D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B81B4A1" w14:textId="0923136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FAP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9FB4FF1" w14:textId="21ACBC86"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936A705" w14:textId="7AC9338C"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541760C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C78C50" w14:textId="13CB7E0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FCN3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55E966F" w14:textId="00AE388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8BDCABB" w14:textId="36BC053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E0151B" w:rsidRPr="00B34A1C" w14:paraId="06A3F61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FE92510" w14:textId="6620C4D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FGF12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E3F9E12" w14:textId="122CDB8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99FE869" w14:textId="5DEDA47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0.0215</w:t>
            </w:r>
          </w:p>
        </w:tc>
      </w:tr>
      <w:tr w:rsidR="00E0151B" w:rsidRPr="00B34A1C" w14:paraId="2742BC2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F3C674B" w14:textId="00CABFA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FGF7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B536C22" w14:textId="7D26FE0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A681D8F" w14:textId="5BECFBC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0.0495</w:t>
            </w:r>
          </w:p>
        </w:tc>
      </w:tr>
      <w:tr w:rsidR="00E0151B" w:rsidRPr="00B34A1C" w14:paraId="5F5AAF2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63A2A9F" w14:textId="2D8422E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FGL1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081DD8B" w14:textId="413C3D2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11CF7C9" w14:textId="3F01F7D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0.0435</w:t>
            </w:r>
          </w:p>
        </w:tc>
      </w:tr>
      <w:tr w:rsidR="00E0151B" w:rsidRPr="00B34A1C" w14:paraId="5FA9A90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4FDB8BE" w14:textId="498D358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FRZB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4A52180" w14:textId="494AD6F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E02E21F" w14:textId="57252BD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0.0103</w:t>
            </w:r>
          </w:p>
        </w:tc>
      </w:tr>
      <w:tr w:rsidR="00E0151B" w:rsidRPr="00B34A1C" w14:paraId="1A76F48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AC79093" w14:textId="4810228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GABBR1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5020F00" w14:textId="2E09C18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B06444C" w14:textId="4752372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0.0089</w:t>
            </w:r>
          </w:p>
        </w:tc>
      </w:tr>
      <w:tr w:rsidR="00E0151B" w:rsidRPr="00B34A1C" w14:paraId="563730C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8F7525" w14:textId="3819B3B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GDF11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A8DFCAE" w14:textId="4D1085A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423A329" w14:textId="0DE4B33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0.0443</w:t>
            </w:r>
          </w:p>
        </w:tc>
      </w:tr>
      <w:tr w:rsidR="00E0151B" w:rsidRPr="00B34A1C" w14:paraId="3A0E4AD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E578782" w14:textId="19BBDA0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GFRA2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F63CB4" w14:textId="56A866AE"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7837AE3" w14:textId="1578122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0.0378</w:t>
            </w:r>
          </w:p>
        </w:tc>
      </w:tr>
      <w:tr w:rsidR="00E0151B" w:rsidRPr="00B34A1C" w14:paraId="6682F12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159843A" w14:textId="3A5C4B9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GP1BA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2327D68" w14:textId="01CBA96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60204E8" w14:textId="7D2EC94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0.0296</w:t>
            </w:r>
          </w:p>
        </w:tc>
      </w:tr>
      <w:tr w:rsidR="00E0151B" w:rsidRPr="00B34A1C" w14:paraId="648E68A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86A39D6" w14:textId="06ED9CF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GPI</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E39AA53" w14:textId="64AB823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547F4FC" w14:textId="22AFC46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E0151B" w:rsidRPr="00B34A1C" w14:paraId="526FA3F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824B9BC" w14:textId="06FC84C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GRB2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3F63FA1" w14:textId="207E050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8F3F7A0" w14:textId="1D93D5BB"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0.0269</w:t>
            </w:r>
          </w:p>
        </w:tc>
      </w:tr>
      <w:tr w:rsidR="00E0151B" w:rsidRPr="00B34A1C" w14:paraId="1238F6A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FF14731" w14:textId="4B7B27E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GSTA1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644F932" w14:textId="4EB6688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F18B734" w14:textId="46D542A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0.0138</w:t>
            </w:r>
          </w:p>
        </w:tc>
      </w:tr>
      <w:tr w:rsidR="00E0151B" w:rsidRPr="00B34A1C" w14:paraId="294E6D2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E5BE17A" w14:textId="7E6A2C2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HAMP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5E5D99E" w14:textId="4A2C8BD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DDA4323" w14:textId="29FD8F7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0.0033</w:t>
            </w:r>
          </w:p>
        </w:tc>
      </w:tr>
      <w:tr w:rsidR="00E0151B" w:rsidRPr="00B34A1C" w14:paraId="1CE497D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0BE7066" w14:textId="7F74E82B"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HAPLN1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4EABCDD" w14:textId="42FBBF12"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C5C52E3" w14:textId="4EDDDC5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0.0067</w:t>
            </w:r>
          </w:p>
        </w:tc>
      </w:tr>
      <w:tr w:rsidR="00E0151B" w:rsidRPr="00B34A1C" w14:paraId="0540033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8A12677" w14:textId="305B0EC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HCAR2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94D482C" w14:textId="30520CC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D68885" w14:textId="56C21CFE"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0D22F1F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3C78DCD" w14:textId="6FDF142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HEPACAM2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997B5E3" w14:textId="5C156B9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C2972B8" w14:textId="3CCC917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0.0450</w:t>
            </w:r>
          </w:p>
        </w:tc>
      </w:tr>
      <w:tr w:rsidR="00E0151B" w:rsidRPr="00B34A1C" w14:paraId="6384871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A91A40" w14:textId="0EF62CE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HGF</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260BF59" w14:textId="152527C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9998B8" w14:textId="4D73EE4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591A9B8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E3F3254" w14:textId="73893D0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HIKESHI</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97AAA78" w14:textId="72F860C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1EA6B13" w14:textId="3DA5CE1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0.0432</w:t>
            </w:r>
          </w:p>
        </w:tc>
      </w:tr>
      <w:tr w:rsidR="00E0151B" w:rsidRPr="00B34A1C" w14:paraId="5AB6F22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CCE86C0" w14:textId="1CDF544B"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HLA-DMA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A1470BB" w14:textId="3EB18D3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D358EE0" w14:textId="3C83A497"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0.0311</w:t>
            </w:r>
          </w:p>
        </w:tc>
      </w:tr>
      <w:tr w:rsidR="00E0151B" w:rsidRPr="00B34A1C" w14:paraId="0750547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774A6A6" w14:textId="214E096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HPGD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129F80A" w14:textId="49CA7D8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21D40EC" w14:textId="783E2264"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0.0303</w:t>
            </w:r>
          </w:p>
        </w:tc>
      </w:tr>
      <w:tr w:rsidR="00E0151B" w:rsidRPr="00B34A1C" w14:paraId="585782A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C3F0BB" w14:textId="02BA56A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HS6ST1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AF6F793" w14:textId="419C30E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F847A60" w14:textId="200C995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0.0334</w:t>
            </w:r>
          </w:p>
        </w:tc>
      </w:tr>
      <w:tr w:rsidR="00E0151B" w:rsidRPr="00B34A1C" w14:paraId="297400B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03C08FA" w14:textId="1E624D8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ICAM2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A311D2A" w14:textId="3C4622F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9388C88" w14:textId="69B84A8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0.0141</w:t>
            </w:r>
          </w:p>
        </w:tc>
      </w:tr>
      <w:tr w:rsidR="00E0151B" w:rsidRPr="00B34A1C" w14:paraId="51B8681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24B647C" w14:textId="5E0FECFD"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IGFBP2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15ACF41" w14:textId="24039ED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3CD9ACD" w14:textId="39F1A4C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75BCA5F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A7D1EFE" w14:textId="064A434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IGFBPL1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D1ACB18" w14:textId="6A02BE7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7EE22E0" w14:textId="0652FC9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0.0172</w:t>
            </w:r>
          </w:p>
        </w:tc>
      </w:tr>
      <w:tr w:rsidR="00E0151B" w:rsidRPr="00B34A1C" w14:paraId="3F720A9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137F694" w14:textId="38B0AFEE"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IGLL1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AFB83BA" w14:textId="6D5A021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DF948FD" w14:textId="310F3B3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0.0289</w:t>
            </w:r>
          </w:p>
        </w:tc>
      </w:tr>
      <w:tr w:rsidR="00E0151B" w:rsidRPr="00B34A1C" w14:paraId="450AA27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50E4124" w14:textId="3060A25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IL17D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EE5D193" w14:textId="06410E9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1A5E9E4" w14:textId="08D9A40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5EDBDCE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407E335" w14:textId="20766CF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IL19</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DA44DA1" w14:textId="7A3F4A6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343107A" w14:textId="6916F36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0.0387</w:t>
            </w:r>
          </w:p>
        </w:tc>
      </w:tr>
      <w:tr w:rsidR="00E0151B" w:rsidRPr="00B34A1C" w14:paraId="6784946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3B5854C" w14:textId="30841B5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IL27RA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5C77B1E" w14:textId="571ACF6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0CB04D0" w14:textId="3A93454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0.0018</w:t>
            </w:r>
          </w:p>
        </w:tc>
      </w:tr>
      <w:tr w:rsidR="00E0151B" w:rsidRPr="00B34A1C" w14:paraId="4AE2B9A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43D0788" w14:textId="3ED4E09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ITSN1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456D263" w14:textId="07B83AF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1D1DB9B" w14:textId="41BA440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0.0138</w:t>
            </w:r>
          </w:p>
        </w:tc>
      </w:tr>
      <w:tr w:rsidR="00E0151B" w:rsidRPr="00B34A1C" w14:paraId="3F3F0D4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6F813AD" w14:textId="21D1CDBD"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JAG1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617CAE9" w14:textId="08CEA0C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9D0183E" w14:textId="79FAD95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E0151B" w:rsidRPr="00B34A1C" w14:paraId="67BABD6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0EDB901" w14:textId="276FEF4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KAT6A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ADF557E" w14:textId="0C3ABA7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DFC5FA" w14:textId="4410ABB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2F2BAB1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65180F2" w14:textId="4E97892E"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KERA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FCC992F" w14:textId="2676886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71D6EAD" w14:textId="2C5C617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0.0103</w:t>
            </w:r>
          </w:p>
        </w:tc>
      </w:tr>
      <w:tr w:rsidR="00E0151B" w:rsidRPr="00B34A1C" w14:paraId="06B57D5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B2309C5" w14:textId="6F14D27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LIPN</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A3A7127" w14:textId="0CDB528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F13D3EA" w14:textId="54FA1ED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0.0435</w:t>
            </w:r>
          </w:p>
        </w:tc>
      </w:tr>
      <w:tr w:rsidR="00E0151B" w:rsidRPr="00B34A1C" w14:paraId="0FBB0CA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B9566F0" w14:textId="1A7F275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LPO</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D9AEF36" w14:textId="1B14A4F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BD7C55B" w14:textId="0208B32E"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0.0068</w:t>
            </w:r>
          </w:p>
        </w:tc>
      </w:tr>
      <w:tr w:rsidR="00E0151B" w:rsidRPr="00B34A1C" w14:paraId="09B3E43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5E0246E" w14:textId="22CEA85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LRFN2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2E23C51" w14:textId="6D1C765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C30DDA5" w14:textId="77F4873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0.0071</w:t>
            </w:r>
          </w:p>
        </w:tc>
      </w:tr>
      <w:tr w:rsidR="00E0151B" w:rsidRPr="00B34A1C" w14:paraId="37334F8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5464986" w14:textId="7AF488B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LRP12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47F8116" w14:textId="122DF42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A87CF95" w14:textId="07FC590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0.0138</w:t>
            </w:r>
          </w:p>
        </w:tc>
      </w:tr>
      <w:tr w:rsidR="00E0151B" w:rsidRPr="00B34A1C" w14:paraId="2FE63C4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67E19E6" w14:textId="76EF573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LYVE1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EB46711" w14:textId="56F21A12"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9E2E134" w14:textId="20DF01D4"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0.0432</w:t>
            </w:r>
          </w:p>
        </w:tc>
      </w:tr>
      <w:tr w:rsidR="00E0151B" w:rsidRPr="00B34A1C" w14:paraId="1777B0D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EA2D545" w14:textId="2655DAF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MAN1B1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7DC865E" w14:textId="46BDEB0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21B96DF" w14:textId="7EED64D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0.0119</w:t>
            </w:r>
          </w:p>
        </w:tc>
      </w:tr>
      <w:tr w:rsidR="00E0151B" w:rsidRPr="00B34A1C" w14:paraId="79F6301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5C915E7" w14:textId="7441B5D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lastRenderedPageBreak/>
              <w:t>MAN1C1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E5A3647" w14:textId="17EAB69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5E12932" w14:textId="226B16C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0.0131</w:t>
            </w:r>
          </w:p>
        </w:tc>
      </w:tr>
      <w:tr w:rsidR="00E0151B" w:rsidRPr="00B34A1C" w14:paraId="660683B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4A0B747" w14:textId="0155569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MATN2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4A40A9D" w14:textId="41E79C3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4381190" w14:textId="6D61077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0.0032</w:t>
            </w:r>
          </w:p>
        </w:tc>
      </w:tr>
      <w:tr w:rsidR="00E0151B" w:rsidRPr="00B34A1C" w14:paraId="19DE580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2F74152" w14:textId="3E68D7A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MDK</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291B1B9" w14:textId="5725A66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A5BABE6" w14:textId="5A6D0ED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0.0087</w:t>
            </w:r>
          </w:p>
        </w:tc>
      </w:tr>
      <w:tr w:rsidR="00E0151B" w:rsidRPr="00B34A1C" w14:paraId="7F998E7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1E48567" w14:textId="24DE1C2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MEGF10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6DE6702" w14:textId="77EACEC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D22801D" w14:textId="060C3EA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0.0151</w:t>
            </w:r>
          </w:p>
        </w:tc>
      </w:tr>
      <w:tr w:rsidR="00E0151B" w:rsidRPr="00B34A1C" w14:paraId="26E6FF3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0FBFC7F" w14:textId="1ECC5EB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MFNG</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1258B3" w14:textId="215A685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0E18639" w14:textId="2461FE5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0.0458</w:t>
            </w:r>
          </w:p>
        </w:tc>
      </w:tr>
      <w:tr w:rsidR="00E0151B" w:rsidRPr="00B34A1C" w14:paraId="64D7B9C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6D9B7E7" w14:textId="5E66370D"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MINOS1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970C101" w14:textId="125ACE7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5A92406" w14:textId="40AF251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0.0496</w:t>
            </w:r>
          </w:p>
        </w:tc>
      </w:tr>
      <w:tr w:rsidR="00E0151B" w:rsidRPr="00B34A1C" w14:paraId="360FF6A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2FF82C1" w14:textId="1A2E9AE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MLEC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F47F011" w14:textId="08F87412"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5D1A0BA" w14:textId="3E89913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0.0183</w:t>
            </w:r>
          </w:p>
        </w:tc>
      </w:tr>
      <w:tr w:rsidR="00E0151B" w:rsidRPr="00B34A1C" w14:paraId="7666265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D757062" w14:textId="3E9480B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MMP8</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D6516AD" w14:textId="621A938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A23B1BA" w14:textId="309A212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0.0243</w:t>
            </w:r>
          </w:p>
        </w:tc>
      </w:tr>
      <w:tr w:rsidR="00E0151B" w:rsidRPr="00B34A1C" w14:paraId="377A2CC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7D944B9" w14:textId="23F65B6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MPZ</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52E4FBC" w14:textId="3D1CC1B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CB5DA08" w14:textId="1340D17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0.0493</w:t>
            </w:r>
          </w:p>
        </w:tc>
      </w:tr>
      <w:tr w:rsidR="00E0151B" w:rsidRPr="00B34A1C" w14:paraId="02F6791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5141618" w14:textId="38B0945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MST1R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EA08E14" w14:textId="69381D8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0777CAC" w14:textId="28D1C64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0.0067</w:t>
            </w:r>
          </w:p>
        </w:tc>
      </w:tr>
      <w:tr w:rsidR="00E0151B" w:rsidRPr="00B34A1C" w14:paraId="2CF468E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48F9649" w14:textId="12B01312"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NEFH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3853F54" w14:textId="07D8506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9DB4BB6" w14:textId="1090BE4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0.0222</w:t>
            </w:r>
          </w:p>
        </w:tc>
      </w:tr>
      <w:tr w:rsidR="00E0151B" w:rsidRPr="00B34A1C" w14:paraId="40EA6EF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DFD6C3F" w14:textId="36D6607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NELL2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E2E9C9C" w14:textId="593E8A8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D3AB97B" w14:textId="4F55D8E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0.0241</w:t>
            </w:r>
          </w:p>
        </w:tc>
      </w:tr>
      <w:tr w:rsidR="00E0151B" w:rsidRPr="00B34A1C" w14:paraId="76255D6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CB0A870" w14:textId="2B6DF62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NETO1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03ACA4C" w14:textId="3489C5E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A6F97F6" w14:textId="247B346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0.0021</w:t>
            </w:r>
          </w:p>
        </w:tc>
      </w:tr>
      <w:tr w:rsidR="00E0151B" w:rsidRPr="00B34A1C" w14:paraId="39494DB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27C481B" w14:textId="2595E6F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NPTN</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4E6DCA5" w14:textId="02CAC7F6"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7AB7F8E" w14:textId="3865D24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11B5587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C374B3C" w14:textId="353FCFB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NPTX2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04E09E7" w14:textId="6C0FC67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CDE92DF" w14:textId="343DA52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144E76A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94EFC00" w14:textId="3BF5FF52"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NRXN1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6266EC2" w14:textId="6750B61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B73CB64" w14:textId="1E659CBE"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18664BB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CAA7AA1" w14:textId="3B3AF47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NXPH3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32F5983" w14:textId="5FC0A7E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A89ED6C" w14:textId="7CF7529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0.0151</w:t>
            </w:r>
          </w:p>
        </w:tc>
      </w:tr>
      <w:tr w:rsidR="00E0151B" w:rsidRPr="00B34A1C" w14:paraId="1FEBD69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7743CBF" w14:textId="372851B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OCIAD1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14B2FDF" w14:textId="20D45BE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C78589A" w14:textId="0DD6BF7B"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0.0303</w:t>
            </w:r>
          </w:p>
        </w:tc>
      </w:tr>
      <w:tr w:rsidR="00E0151B" w:rsidRPr="00B34A1C" w14:paraId="4D73FEF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5939BF2" w14:textId="027C904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OCRL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AD264E2" w14:textId="7FB6B46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475275D" w14:textId="1F3496E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0.0154</w:t>
            </w:r>
          </w:p>
        </w:tc>
      </w:tr>
      <w:tr w:rsidR="00E0151B" w:rsidRPr="00B34A1C" w14:paraId="7D6BCE7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6091E06" w14:textId="3F8D526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OMD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6D1B348" w14:textId="2B9F7F1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5D7A899" w14:textId="20DB028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0.0115</w:t>
            </w:r>
          </w:p>
        </w:tc>
      </w:tr>
      <w:tr w:rsidR="00E0151B" w:rsidRPr="00B34A1C" w14:paraId="416893F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BDBD597" w14:textId="0CFD9E5D"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OXT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B9DC42B" w14:textId="78B0FFA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E7B75F1" w14:textId="394D319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0.0112</w:t>
            </w:r>
          </w:p>
        </w:tc>
      </w:tr>
      <w:tr w:rsidR="00E0151B" w:rsidRPr="00B34A1C" w14:paraId="5A4987D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1103CE0" w14:textId="6173579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PAPPA2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FC3CD5" w14:textId="20F567B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5B6A0F4" w14:textId="0197F7F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0.0311</w:t>
            </w:r>
          </w:p>
        </w:tc>
      </w:tr>
      <w:tr w:rsidR="00E0151B" w:rsidRPr="00B34A1C" w14:paraId="19F8683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1EDC6E2" w14:textId="3E0FE86A" w:rsidR="00E0151B" w:rsidRPr="00B34A1C" w:rsidRDefault="00E0151B" w:rsidP="00E0151B">
            <w:pPr>
              <w:pStyle w:val="NoSpacing"/>
              <w:rPr>
                <w:rFonts w:ascii="Gill Sans MT" w:hAnsi="Gill Sans MT"/>
                <w:sz w:val="16"/>
                <w:szCs w:val="16"/>
              </w:rPr>
            </w:pPr>
            <w:bookmarkStart w:id="7" w:name="_Hlk104988475"/>
            <w:r w:rsidRPr="002E60BE">
              <w:rPr>
                <w:rFonts w:ascii="Gill Sans MT" w:hAnsi="Gill Sans MT"/>
                <w:color w:val="000000"/>
                <w:sz w:val="16"/>
                <w:szCs w:val="16"/>
              </w:rPr>
              <w:t>PGD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9F39C47" w14:textId="0353FAC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1BF10E9" w14:textId="47C7B80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36A3354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9C25727" w14:textId="53EB85F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PKN1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F964FDA" w14:textId="0D7F1FA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482527C" w14:textId="60EE627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0.0289</w:t>
            </w:r>
          </w:p>
        </w:tc>
      </w:tr>
      <w:tr w:rsidR="00E0151B" w:rsidRPr="00B34A1C" w14:paraId="7F30B34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E403459" w14:textId="3443974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PLA2G2C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024F35A" w14:textId="200EDC1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498A64D" w14:textId="751EA77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11BDD0D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A5BC7A7" w14:textId="340B47C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PLOD3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E06FF25" w14:textId="2FCDD5D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D773875" w14:textId="0691818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0.0087</w:t>
            </w:r>
          </w:p>
        </w:tc>
      </w:tr>
      <w:bookmarkEnd w:id="7"/>
      <w:tr w:rsidR="00E0151B" w:rsidRPr="00B34A1C" w14:paraId="160C0A9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85D3AEA" w14:textId="1724065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PLXNA1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BA9FCA0" w14:textId="5C151F8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34D42E5" w14:textId="3168A1DE"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0.0087</w:t>
            </w:r>
          </w:p>
        </w:tc>
      </w:tr>
      <w:tr w:rsidR="00E0151B" w:rsidRPr="00B34A1C" w14:paraId="445BC8F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6FEC33A" w14:textId="1616913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PPA1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69484C0" w14:textId="7ACE0DC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AB59D2F" w14:textId="4DF43FF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0.0089</w:t>
            </w:r>
          </w:p>
        </w:tc>
      </w:tr>
      <w:tr w:rsidR="00E0151B" w:rsidRPr="00B34A1C" w14:paraId="4A9BEFD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39DB71" w14:textId="2E48014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PRDM4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6A42F82" w14:textId="1B65493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3BF3D35" w14:textId="17B5E58C"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0.0346</w:t>
            </w:r>
          </w:p>
        </w:tc>
      </w:tr>
      <w:tr w:rsidR="00E0151B" w:rsidRPr="00B34A1C" w14:paraId="1E0C4A4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B4C35C3" w14:textId="3833F24B"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PRG2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5B757F4" w14:textId="3BE2F732"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5B5E483" w14:textId="0D320BB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0.0183</w:t>
            </w:r>
          </w:p>
        </w:tc>
      </w:tr>
      <w:tr w:rsidR="00E0151B" w:rsidRPr="00B34A1C" w14:paraId="5B8E861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9CFA812" w14:textId="0D9927A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PRRG4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6F74D6" w14:textId="4792995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4E1F55B" w14:textId="5E1090F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0.0379</w:t>
            </w:r>
          </w:p>
        </w:tc>
      </w:tr>
      <w:tr w:rsidR="00E0151B" w:rsidRPr="00B34A1C" w14:paraId="468C54B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5BA0422" w14:textId="3C972E9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PSMD5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C3D4A8B" w14:textId="0EE29020"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6618731" w14:textId="24BFE37C"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0.0244</w:t>
            </w:r>
          </w:p>
        </w:tc>
      </w:tr>
      <w:tr w:rsidR="00E0151B" w:rsidRPr="00B34A1C" w14:paraId="3B65DA1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99E7BD" w14:textId="7086C6F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PTPRR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B5C048A" w14:textId="7D8ADC8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271BE5" w14:textId="533BCE5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0.0036</w:t>
            </w:r>
          </w:p>
        </w:tc>
      </w:tr>
      <w:tr w:rsidR="00E0151B" w:rsidRPr="00B34A1C" w14:paraId="2388443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D6D4DAC" w14:textId="38678D3D"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PZP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5498FBB" w14:textId="77A2286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21BE761" w14:textId="22F445E4"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0.0328</w:t>
            </w:r>
          </w:p>
        </w:tc>
      </w:tr>
      <w:tr w:rsidR="00E0151B" w:rsidRPr="00B34A1C" w14:paraId="3B970C5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DACB802" w14:textId="102A134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RAB31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61C0503" w14:textId="393216E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BF9073A" w14:textId="51A692A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0.0447</w:t>
            </w:r>
          </w:p>
        </w:tc>
      </w:tr>
      <w:tr w:rsidR="00E0151B" w:rsidRPr="00B34A1C" w14:paraId="51ED735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381B66E" w14:textId="7E543973" w:rsidR="00E0151B" w:rsidRPr="00B34A1C" w:rsidRDefault="00E0151B" w:rsidP="00E0151B">
            <w:pPr>
              <w:pStyle w:val="NoSpacing"/>
              <w:rPr>
                <w:rFonts w:ascii="Gill Sans MT" w:hAnsi="Gill Sans MT"/>
                <w:sz w:val="16"/>
                <w:szCs w:val="16"/>
              </w:rPr>
            </w:pPr>
            <w:bookmarkStart w:id="8" w:name="_Hlk104988902"/>
            <w:r w:rsidRPr="002E60BE">
              <w:rPr>
                <w:rFonts w:ascii="Gill Sans MT" w:hAnsi="Gill Sans MT"/>
                <w:color w:val="000000"/>
                <w:sz w:val="16"/>
                <w:szCs w:val="16"/>
              </w:rPr>
              <w:t>RAB6B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24039B9" w14:textId="002CE080"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F33964" w14:textId="54AD3B6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0.0121</w:t>
            </w:r>
          </w:p>
        </w:tc>
      </w:tr>
      <w:tr w:rsidR="00E0151B" w:rsidRPr="00B34A1C" w14:paraId="5D55B27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D6EAB6C" w14:textId="14CBF0E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RAF1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9B30768" w14:textId="6EE4942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42FEAF6" w14:textId="52152ACF"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0.0103</w:t>
            </w:r>
          </w:p>
        </w:tc>
      </w:tr>
      <w:tr w:rsidR="00E0151B" w:rsidRPr="00B34A1C" w14:paraId="35691EC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BAC4391" w14:textId="1118245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RAPGEF5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AA8DE53" w14:textId="6636C89D"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B660F64" w14:textId="5EBB12E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0.0468</w:t>
            </w:r>
          </w:p>
        </w:tc>
      </w:tr>
      <w:tr w:rsidR="00E0151B" w:rsidRPr="00B34A1C" w14:paraId="32FD2CF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CDD17E" w14:textId="49D179B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EAA086" w14:textId="0437521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A1CEEAD" w14:textId="5955632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0.0121</w:t>
            </w:r>
          </w:p>
        </w:tc>
      </w:tr>
      <w:tr w:rsidR="00E0151B" w:rsidRPr="00B34A1C" w14:paraId="228CFEE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5B258C5" w14:textId="3BC9690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RBL2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6044606" w14:textId="38CEB1D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CFF2075" w14:textId="6C897AD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0.0333</w:t>
            </w:r>
          </w:p>
        </w:tc>
      </w:tr>
      <w:tr w:rsidR="00E0151B" w:rsidRPr="00B34A1C" w14:paraId="177DED9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61B8198" w14:textId="71398B7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RBP4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84754FF" w14:textId="47A8A25C"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3949DFE" w14:textId="2B69719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0.0291</w:t>
            </w:r>
          </w:p>
        </w:tc>
      </w:tr>
      <w:tr w:rsidR="00E0151B" w:rsidRPr="00B34A1C" w14:paraId="3A9A331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50FBAC7" w14:textId="0736D93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RELT</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77D3BBC" w14:textId="5E36D68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A697429" w14:textId="78D1264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0.0334</w:t>
            </w:r>
          </w:p>
        </w:tc>
      </w:tr>
      <w:tr w:rsidR="00E0151B" w:rsidRPr="00B34A1C" w14:paraId="79E804D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8A5FBDA" w14:textId="0AB649D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RIPK2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2BBAA85" w14:textId="0E3B5AB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897F5E" w14:textId="16137B9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0.0014</w:t>
            </w:r>
          </w:p>
        </w:tc>
      </w:tr>
      <w:tr w:rsidR="00E0151B" w:rsidRPr="00B34A1C" w14:paraId="2617036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50DFE06" w14:textId="04782ACB"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RNASE4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4D71143" w14:textId="110E5B4E"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9BDEC18" w14:textId="6ED1839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0.0138</w:t>
            </w:r>
          </w:p>
        </w:tc>
      </w:tr>
      <w:tr w:rsidR="00E0151B" w:rsidRPr="00B34A1C" w14:paraId="247845E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BEA401D" w14:textId="76B24A4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ROBO3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4AA6D21" w14:textId="30D7E9D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9296799" w14:textId="6632E6E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0.0089</w:t>
            </w:r>
          </w:p>
        </w:tc>
      </w:tr>
      <w:tr w:rsidR="00E0151B" w:rsidRPr="00B34A1C" w14:paraId="2199A8D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51E8948" w14:textId="49D0E0D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ROR1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F856B3E" w14:textId="6D4D94E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C700C6D" w14:textId="5456601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0.0336</w:t>
            </w:r>
          </w:p>
        </w:tc>
      </w:tr>
      <w:tr w:rsidR="00E0151B" w:rsidRPr="00B34A1C" w14:paraId="255F4DF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EEDE6BE" w14:textId="10B1746E"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RSPO4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7B9BCD3" w14:textId="02CC4F2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B8DAE2A" w14:textId="7305E8B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0.0445</w:t>
            </w:r>
          </w:p>
        </w:tc>
      </w:tr>
      <w:tr w:rsidR="00E0151B" w:rsidRPr="00B34A1C" w14:paraId="4081838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43F9663" w14:textId="44BE2C0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SCARA5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67925A3" w14:textId="4EAC984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0A5B79C" w14:textId="4E5BE14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0.0499</w:t>
            </w:r>
          </w:p>
        </w:tc>
      </w:tr>
      <w:tr w:rsidR="00E0151B" w:rsidRPr="00B34A1C" w14:paraId="6F10108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39FEA86" w14:textId="35DDF45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SCG2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8F4E2A8" w14:textId="1EF3E3D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5A827EB" w14:textId="0D7832A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0.0119</w:t>
            </w:r>
          </w:p>
        </w:tc>
      </w:tr>
      <w:tr w:rsidR="00E0151B" w:rsidRPr="00B34A1C" w14:paraId="5C8B228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656E0AF" w14:textId="573B129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SCUBE1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DF68B17" w14:textId="10443AD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642D250" w14:textId="24920EBE"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0.0005</w:t>
            </w:r>
          </w:p>
        </w:tc>
      </w:tr>
      <w:tr w:rsidR="00E0151B" w:rsidRPr="00B34A1C" w14:paraId="72599E6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B94CBE" w14:textId="124C513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SERPINA10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FC206D7" w14:textId="14D360D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18D3C93" w14:textId="0C3655F3"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0.0151</w:t>
            </w:r>
          </w:p>
        </w:tc>
      </w:tr>
      <w:tr w:rsidR="00E0151B" w:rsidRPr="00B34A1C" w14:paraId="069AFD3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31ECECD" w14:textId="1B8BEFD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SERPINA9</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FF07233" w14:textId="627CFD8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65A05BD" w14:textId="7016BF2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0.0014</w:t>
            </w:r>
          </w:p>
        </w:tc>
      </w:tr>
      <w:tr w:rsidR="00E0151B" w:rsidRPr="00B34A1C" w14:paraId="36587DB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2F069B1" w14:textId="33B0A505"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SFTA2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C136ECF" w14:textId="1AB786E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08EEE4A" w14:textId="0DBF672C"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0.0087</w:t>
            </w:r>
          </w:p>
        </w:tc>
      </w:tr>
      <w:tr w:rsidR="00E0151B" w:rsidRPr="00B34A1C" w14:paraId="47BC5D0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889A98E" w14:textId="02E5C44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SHANK1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43A95C9" w14:textId="43A686BE"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6911AC2" w14:textId="668C096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0.0018</w:t>
            </w:r>
          </w:p>
        </w:tc>
      </w:tr>
      <w:tr w:rsidR="00E0151B" w:rsidRPr="00B34A1C" w14:paraId="430E683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E219732" w14:textId="2551B83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SHANK3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9B241B0" w14:textId="4B15033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68EE5B0" w14:textId="00299B78"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0.0224</w:t>
            </w:r>
          </w:p>
        </w:tc>
      </w:tr>
      <w:tr w:rsidR="00E0151B" w:rsidRPr="00B34A1C" w14:paraId="77EC72D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0CFE7C3" w14:textId="573E047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SMIM24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2FAF537" w14:textId="013D1F3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09DFC7E" w14:textId="20E38A1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0.0103</w:t>
            </w:r>
          </w:p>
        </w:tc>
      </w:tr>
      <w:tr w:rsidR="00E0151B" w:rsidRPr="00B34A1C" w14:paraId="51D99A3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C3EE029" w14:textId="77777777" w:rsidR="00E0151B" w:rsidRPr="00B34A1C" w:rsidRDefault="00E0151B" w:rsidP="001F3C8A">
            <w:pPr>
              <w:pStyle w:val="NoSpacing"/>
              <w:rPr>
                <w:rFonts w:ascii="Gill Sans MT" w:hAnsi="Gill Sans MT"/>
                <w:sz w:val="16"/>
                <w:szCs w:val="16"/>
              </w:rPr>
            </w:pPr>
            <w:bookmarkStart w:id="9" w:name="_Hlk104988974"/>
            <w:r w:rsidRPr="002E60BE">
              <w:rPr>
                <w:rFonts w:ascii="Gill Sans MT" w:hAnsi="Gill Sans MT"/>
                <w:color w:val="000000"/>
                <w:sz w:val="16"/>
                <w:szCs w:val="16"/>
              </w:rPr>
              <w:lastRenderedPageBreak/>
              <w:t>SMURF1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32A9030"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2EA4EB0"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0.0291</w:t>
            </w:r>
          </w:p>
        </w:tc>
      </w:tr>
      <w:tr w:rsidR="00E0151B" w:rsidRPr="00B34A1C" w14:paraId="1980B17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3FD24FE"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SOD3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180D9EC"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7350EAD"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0.0218</w:t>
            </w:r>
          </w:p>
        </w:tc>
      </w:tr>
      <w:tr w:rsidR="00E0151B" w:rsidRPr="00B34A1C" w14:paraId="48CDDE7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924883A"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SPINK9</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98B1827"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82A460B"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0.0138</w:t>
            </w:r>
          </w:p>
        </w:tc>
      </w:tr>
      <w:tr w:rsidR="00E0151B" w:rsidRPr="00B34A1C" w14:paraId="52181DC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DCB6EE"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SPOCK3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A627C4F"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F47D737"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0.0131</w:t>
            </w:r>
          </w:p>
        </w:tc>
      </w:tr>
      <w:tr w:rsidR="00E0151B" w:rsidRPr="00B34A1C" w14:paraId="0F3BFA7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23AB84E"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SPSB1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1BD427C"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4AC40B9"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0.0497</w:t>
            </w:r>
          </w:p>
        </w:tc>
      </w:tr>
      <w:tr w:rsidR="00E0151B" w:rsidRPr="00B34A1C" w14:paraId="4B5C43C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B044116"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SRXN1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D418FA8"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730EF62"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29D8758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DA17746"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ST6GALNAC6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6697892"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7433F19"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4405EC1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0228965"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STMN3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7FDEC76"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36565F9"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00945E6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23EA750"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STX10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8A57F0E"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0081180"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0.0014</w:t>
            </w:r>
          </w:p>
        </w:tc>
      </w:tr>
      <w:tr w:rsidR="00E0151B" w:rsidRPr="00B34A1C" w14:paraId="6E7AFE5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6F6557B"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STX12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33A3523"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B1562C6"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0.0103</w:t>
            </w:r>
          </w:p>
        </w:tc>
      </w:tr>
      <w:tr w:rsidR="00E0151B" w:rsidRPr="00B34A1C" w14:paraId="238D2AD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F7C93EA"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STX1A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9437450"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BD20816"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E0151B" w:rsidRPr="00B34A1C" w14:paraId="0952E06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9B0E400"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STX1B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227BDCD"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9A9273C"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0.0398</w:t>
            </w:r>
          </w:p>
        </w:tc>
      </w:tr>
      <w:tr w:rsidR="00E0151B" w:rsidRPr="00B34A1C" w14:paraId="3BE8932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B7753FD"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BDDEDD2"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BF9741E"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0.0291</w:t>
            </w:r>
          </w:p>
        </w:tc>
      </w:tr>
      <w:tr w:rsidR="00E0151B" w:rsidRPr="00B34A1C" w14:paraId="7F4DBB5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461A9A9"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1B6B394"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913FFEC"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0.0322</w:t>
            </w:r>
          </w:p>
        </w:tc>
      </w:tr>
      <w:tr w:rsidR="00E0151B" w:rsidRPr="00B34A1C" w14:paraId="67FC7EB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4186100" w14:textId="77777777" w:rsidR="00E0151B" w:rsidRPr="00B34A1C" w:rsidRDefault="00E0151B" w:rsidP="001F3C8A">
            <w:pPr>
              <w:pStyle w:val="NoSpacing"/>
              <w:rPr>
                <w:rFonts w:ascii="Gill Sans MT" w:hAnsi="Gill Sans MT"/>
                <w:sz w:val="16"/>
                <w:szCs w:val="16"/>
              </w:rPr>
            </w:pPr>
            <w:r w:rsidRPr="002E60BE">
              <w:rPr>
                <w:rFonts w:ascii="Gill Sans MT" w:hAnsi="Gill Sans MT"/>
                <w:color w:val="000000"/>
                <w:sz w:val="16"/>
                <w:szCs w:val="16"/>
              </w:rPr>
              <w:t>STX7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64E34F7" w14:textId="77777777" w:rsidR="00E0151B" w:rsidRPr="00B34A1C" w:rsidRDefault="00E0151B"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15293CA" w14:textId="77777777" w:rsidR="00E0151B" w:rsidRPr="00B34A1C" w:rsidRDefault="00E0151B" w:rsidP="001F3C8A">
            <w:pPr>
              <w:pStyle w:val="NoSpacing"/>
              <w:jc w:val="right"/>
              <w:rPr>
                <w:rFonts w:ascii="Gill Sans MT" w:hAnsi="Gill Sans MT"/>
                <w:sz w:val="16"/>
                <w:szCs w:val="16"/>
              </w:rPr>
            </w:pPr>
            <w:r w:rsidRPr="002E60BE">
              <w:rPr>
                <w:rFonts w:ascii="Gill Sans MT" w:hAnsi="Gill Sans MT"/>
                <w:color w:val="000000"/>
                <w:sz w:val="16"/>
                <w:szCs w:val="16"/>
              </w:rPr>
              <w:t>0.0132</w:t>
            </w:r>
          </w:p>
        </w:tc>
      </w:tr>
      <w:bookmarkEnd w:id="8"/>
      <w:bookmarkEnd w:id="9"/>
      <w:tr w:rsidR="00E0151B" w:rsidRPr="00B34A1C" w14:paraId="514BF71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A5B4A9" w14:textId="20F639C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SV2A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C1088EB" w14:textId="2113C4B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1616AD3" w14:textId="0E6E5B27"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0.0456</w:t>
            </w:r>
          </w:p>
        </w:tc>
      </w:tr>
      <w:tr w:rsidR="00E0151B" w:rsidRPr="00B34A1C" w14:paraId="459EA5F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A542B43" w14:textId="3AABA34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TCN2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A0CA2B9" w14:textId="65A30EBD"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1CB76F1" w14:textId="3B795AD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E0151B" w:rsidRPr="00B34A1C" w14:paraId="39A738C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251A0DC" w14:textId="399F302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TESC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095179A" w14:textId="2B06B1D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2B73634" w14:textId="3AE15A0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0.0365</w:t>
            </w:r>
          </w:p>
        </w:tc>
      </w:tr>
      <w:tr w:rsidR="00E0151B" w:rsidRPr="00B34A1C" w14:paraId="490B224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F3982CE" w14:textId="7246841E"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TFPI</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C5BFD3E" w14:textId="1647761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00EF649" w14:textId="4E8A790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0.0164</w:t>
            </w:r>
          </w:p>
        </w:tc>
      </w:tr>
      <w:tr w:rsidR="00E0151B" w:rsidRPr="00B34A1C" w14:paraId="004920F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B2F4D92" w14:textId="315189C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TFRC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0BFA7F6" w14:textId="201FBD1D"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39B84FA" w14:textId="7CA6B3E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477C174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8396A1" w14:textId="224FE7B4"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TGFB3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336569D" w14:textId="6E78AEF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6A588C0" w14:textId="26DC497D"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0.0390</w:t>
            </w:r>
          </w:p>
        </w:tc>
      </w:tr>
      <w:tr w:rsidR="00E0151B" w:rsidRPr="00B34A1C" w14:paraId="3359D5D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E94C27F" w14:textId="6BFC16A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THBS2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BF67095" w14:textId="40FDE12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849D414" w14:textId="66B28E8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0.0039</w:t>
            </w:r>
          </w:p>
        </w:tc>
      </w:tr>
      <w:tr w:rsidR="00E0151B" w:rsidRPr="00B34A1C" w14:paraId="6A9613F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86D5307" w14:textId="6B1274DB"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TMEM132B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516F6AE" w14:textId="3E19EF0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D024175" w14:textId="03F3573B"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0.0443</w:t>
            </w:r>
          </w:p>
        </w:tc>
      </w:tr>
      <w:tr w:rsidR="00E0151B" w:rsidRPr="00B34A1C" w14:paraId="744D881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A882114" w14:textId="29661FB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TMEM132D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369C0E6" w14:textId="4DDA980D"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B1A2015" w14:textId="560800E4"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E0151B" w:rsidRPr="00B34A1C" w14:paraId="0263205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D6AB89D" w14:textId="0C170053"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TMEM230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2394C5B" w14:textId="69742D4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B33196C" w14:textId="28FA787B"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5285369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DBCCB2" w14:textId="2BECBF2E"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TMEM8B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489984" w14:textId="346F1FE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236270E" w14:textId="2627B2BE"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0.0486</w:t>
            </w:r>
          </w:p>
        </w:tc>
      </w:tr>
      <w:tr w:rsidR="00E0151B" w:rsidRPr="00B34A1C" w14:paraId="7EE0E09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B8B9438" w14:textId="5C00E3F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TNFRSF11B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4C21AFD" w14:textId="293726E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5920BF0" w14:textId="43DBEBB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0.0121</w:t>
            </w:r>
          </w:p>
        </w:tc>
      </w:tr>
      <w:tr w:rsidR="00E0151B" w:rsidRPr="00B34A1C" w14:paraId="7D114BF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414B1A3" w14:textId="66EDD099"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TNFRSF13C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8EF7747" w14:textId="4C685B9E"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5BFE06C" w14:textId="5A8F94A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E0151B" w:rsidRPr="00B34A1C" w14:paraId="017824D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B9D81C1" w14:textId="5147168C"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TNFRSF18</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487965E" w14:textId="2F38DC1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0A0520A" w14:textId="335F3E89"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69C7454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4FED02A" w14:textId="67EED6B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TNFRSF1A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E84B34C" w14:textId="50B15A7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3DF54DC" w14:textId="3EE780F6"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0.0289</w:t>
            </w:r>
          </w:p>
        </w:tc>
      </w:tr>
      <w:tr w:rsidR="00E0151B" w:rsidRPr="00B34A1C" w14:paraId="5F39B2B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B987F7" w14:textId="524B240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TPO</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4A1DA09" w14:textId="27B1DF09"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03653CD" w14:textId="6DC6227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0.0289</w:t>
            </w:r>
          </w:p>
        </w:tc>
      </w:tr>
      <w:tr w:rsidR="00E0151B" w:rsidRPr="00B34A1C" w14:paraId="22B9C08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38A0F1D" w14:textId="652583BA"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TPSG1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272B64F" w14:textId="6B3B5581"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5C8C852" w14:textId="5E4C150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0.0205</w:t>
            </w:r>
          </w:p>
        </w:tc>
      </w:tr>
      <w:tr w:rsidR="00E0151B" w:rsidRPr="00B34A1C" w14:paraId="4294D18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B1C444D" w14:textId="27CF5508"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TYMP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6751378" w14:textId="57FDE32E"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4789FBD" w14:textId="42013C4B"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0.0138</w:t>
            </w:r>
          </w:p>
        </w:tc>
      </w:tr>
      <w:tr w:rsidR="00E0151B" w:rsidRPr="00B34A1C" w14:paraId="3CF7D29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23706E7" w14:textId="4472E84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UBL4A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410A41B" w14:textId="0744EBBF"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D7497FE" w14:textId="7A14A19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2F12F19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AC16A5D" w14:textId="04887906"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UNC5D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91A3DD7" w14:textId="02979A3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EC32298" w14:textId="0D0340CA"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0.0121</w:t>
            </w:r>
          </w:p>
        </w:tc>
      </w:tr>
      <w:tr w:rsidR="00E0151B" w:rsidRPr="00B34A1C" w14:paraId="400C4E7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4CC106C" w14:textId="50D949F2"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USE1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39EA06E" w14:textId="3AF69B1A"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77D6159" w14:textId="21A908F7"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0.0113</w:t>
            </w:r>
          </w:p>
        </w:tc>
      </w:tr>
      <w:tr w:rsidR="00E0151B" w:rsidRPr="00B34A1C" w14:paraId="284D367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32A77AE" w14:textId="6CC9C15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VEGFA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F3E293F" w14:textId="130C4AF5"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EC14A54" w14:textId="59A44CC7"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0.0301</w:t>
            </w:r>
          </w:p>
        </w:tc>
      </w:tr>
      <w:tr w:rsidR="00E0151B" w:rsidRPr="00B34A1C" w14:paraId="02BE32B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52FEED7" w14:textId="0F225BD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VIP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AEA8600" w14:textId="342A1003"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22363F2" w14:textId="4CB512D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0.0103</w:t>
            </w:r>
          </w:p>
        </w:tc>
      </w:tr>
      <w:tr w:rsidR="00E0151B" w:rsidRPr="00B34A1C" w14:paraId="473FE32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5ACCE0E" w14:textId="599F9997"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VWC2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169C9AD" w14:textId="5AD42280"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26AD37B" w14:textId="173C70E1"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0.0260</w:t>
            </w:r>
          </w:p>
        </w:tc>
      </w:tr>
      <w:tr w:rsidR="00E0151B" w:rsidRPr="00B34A1C" w14:paraId="1501988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04A3D4C" w14:textId="04C31C31"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VWC2L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B1E5F54" w14:textId="4C1D3CF8"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73C07BC" w14:textId="18B8E6A4"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0.0028</w:t>
            </w:r>
          </w:p>
        </w:tc>
      </w:tr>
      <w:tr w:rsidR="00E0151B" w:rsidRPr="00B34A1C" w14:paraId="76142AC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9465095" w14:textId="0874CE50"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WFDC13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98E4B88" w14:textId="041B9767"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2F46D5D" w14:textId="318BF0B5"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0.0483</w:t>
            </w:r>
          </w:p>
        </w:tc>
      </w:tr>
      <w:tr w:rsidR="00E0151B" w:rsidRPr="00B34A1C" w14:paraId="53084DB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EBAE625" w14:textId="609E229F"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YWHAG</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31C0AF5" w14:textId="2DA329EB"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5DD3A09" w14:textId="678BF562"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0.0117</w:t>
            </w:r>
          </w:p>
        </w:tc>
      </w:tr>
      <w:tr w:rsidR="00E0151B" w:rsidRPr="00B34A1C" w14:paraId="09A3C976" w14:textId="77777777" w:rsidTr="00E0151B">
        <w:trPr>
          <w:trHeight w:val="859"/>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09AA5FA" w14:textId="09A2880B" w:rsidR="00E0151B" w:rsidRPr="00E0151B" w:rsidRDefault="00E0151B" w:rsidP="00E0151B">
            <w:pPr>
              <w:rPr>
                <w:rFonts w:ascii="Gill Sans MT" w:hAnsi="Gill Sans MT" w:cs="Arial"/>
                <w:color w:val="000000"/>
                <w:sz w:val="16"/>
                <w:szCs w:val="16"/>
              </w:rPr>
            </w:pPr>
            <w:r w:rsidRPr="002E60BE">
              <w:rPr>
                <w:rFonts w:ascii="Gill Sans MT" w:hAnsi="Gill Sans MT" w:cs="Arial"/>
                <w:color w:val="000000"/>
                <w:sz w:val="16"/>
                <w:szCs w:val="16"/>
              </w:rPr>
              <w:t>YWHAZ, </w:t>
            </w:r>
            <w:proofErr w:type="gramStart"/>
            <w:r w:rsidRPr="002E60BE">
              <w:rPr>
                <w:rFonts w:ascii="Gill Sans MT" w:hAnsi="Gill Sans MT" w:cs="Arial"/>
                <w:color w:val="000000"/>
                <w:sz w:val="16"/>
                <w:szCs w:val="16"/>
              </w:rPr>
              <w:t>YWHAE, </w:t>
            </w:r>
            <w:r>
              <w:rPr>
                <w:rFonts w:ascii="Gill Sans MT" w:hAnsi="Gill Sans MT" w:cs="Arial"/>
                <w:color w:val="000000"/>
                <w:sz w:val="16"/>
                <w:szCs w:val="16"/>
              </w:rPr>
              <w:t xml:space="preserve"> </w:t>
            </w:r>
            <w:r w:rsidRPr="002E60BE">
              <w:rPr>
                <w:rFonts w:ascii="Gill Sans MT" w:hAnsi="Gill Sans MT" w:cs="Arial"/>
                <w:color w:val="000000"/>
                <w:sz w:val="16"/>
                <w:szCs w:val="16"/>
              </w:rPr>
              <w:t>YWHAG</w:t>
            </w:r>
            <w:proofErr w:type="gramEnd"/>
            <w:r w:rsidRPr="002E60BE">
              <w:rPr>
                <w:rFonts w:ascii="Gill Sans MT" w:hAnsi="Gill Sans MT" w:cs="Arial"/>
                <w:color w:val="000000"/>
                <w:sz w:val="16"/>
                <w:szCs w:val="16"/>
              </w:rPr>
              <w:t>, YWHAH, SFN, YWHAQ, </w:t>
            </w:r>
            <w:r>
              <w:rPr>
                <w:rFonts w:ascii="Gill Sans MT" w:hAnsi="Gill Sans MT" w:cs="Arial"/>
                <w:color w:val="000000"/>
                <w:sz w:val="16"/>
                <w:szCs w:val="16"/>
              </w:rPr>
              <w:t xml:space="preserve">       </w:t>
            </w:r>
            <w:r w:rsidRPr="002E60BE">
              <w:rPr>
                <w:rFonts w:ascii="Gill Sans MT" w:hAnsi="Gill Sans MT" w:cs="Arial"/>
                <w:color w:val="000000"/>
                <w:sz w:val="16"/>
                <w:szCs w:val="16"/>
              </w:rPr>
              <w:t>YWHAB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7DE0D49" w14:textId="067DC894"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CB07C78" w14:textId="2284898B"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0.0486</w:t>
            </w:r>
          </w:p>
        </w:tc>
      </w:tr>
      <w:tr w:rsidR="00E0151B" w:rsidRPr="00B34A1C" w14:paraId="7328AD1C" w14:textId="77777777" w:rsidTr="00E0151B">
        <w:trPr>
          <w:trHeight w:val="250"/>
        </w:trPr>
        <w:tc>
          <w:tcPr>
            <w:tcW w:w="1638" w:type="dxa"/>
            <w:tcBorders>
              <w:top w:val="single" w:sz="4" w:space="0" w:color="auto"/>
              <w:left w:val="nil"/>
              <w:bottom w:val="nil"/>
              <w:right w:val="single" w:sz="4" w:space="0" w:color="808080" w:themeColor="background1" w:themeShade="80"/>
            </w:tcBorders>
            <w:shd w:val="clear" w:color="auto" w:fill="auto"/>
            <w:noWrap/>
            <w:vAlign w:val="bottom"/>
          </w:tcPr>
          <w:p w14:paraId="6B745A61" w14:textId="519D60AD" w:rsidR="00E0151B" w:rsidRPr="00B34A1C" w:rsidRDefault="00E0151B" w:rsidP="00E0151B">
            <w:pPr>
              <w:pStyle w:val="NoSpacing"/>
              <w:rPr>
                <w:rFonts w:ascii="Gill Sans MT" w:hAnsi="Gill Sans MT"/>
                <w:sz w:val="16"/>
                <w:szCs w:val="16"/>
              </w:rPr>
            </w:pPr>
            <w:r w:rsidRPr="002E60BE">
              <w:rPr>
                <w:rFonts w:ascii="Gill Sans MT" w:hAnsi="Gill Sans MT"/>
                <w:color w:val="000000"/>
                <w:sz w:val="16"/>
                <w:szCs w:val="16"/>
              </w:rPr>
              <w:t>ZNF10</w:t>
            </w:r>
          </w:p>
        </w:tc>
        <w:tc>
          <w:tcPr>
            <w:tcW w:w="1620" w:type="dxa"/>
            <w:tcBorders>
              <w:top w:val="single" w:sz="4" w:space="0" w:color="808080" w:themeColor="background1" w:themeShade="80"/>
              <w:left w:val="single" w:sz="4" w:space="0" w:color="808080" w:themeColor="background1" w:themeShade="80"/>
              <w:bottom w:val="nil"/>
              <w:right w:val="single" w:sz="4" w:space="0" w:color="808080" w:themeColor="background1" w:themeShade="80"/>
            </w:tcBorders>
            <w:vAlign w:val="bottom"/>
          </w:tcPr>
          <w:p w14:paraId="69BC2303" w14:textId="1D92BC1E" w:rsidR="00E0151B" w:rsidRPr="00B34A1C" w:rsidRDefault="00E0151B" w:rsidP="00E0151B">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nil"/>
            </w:tcBorders>
            <w:shd w:val="clear" w:color="auto" w:fill="auto"/>
            <w:noWrap/>
            <w:vAlign w:val="bottom"/>
          </w:tcPr>
          <w:p w14:paraId="719819F5" w14:textId="21479AA0" w:rsidR="00E0151B" w:rsidRPr="00B34A1C" w:rsidRDefault="00E0151B" w:rsidP="00E0151B">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E0151B" w:rsidRPr="002E60BE" w14:paraId="2728796C" w14:textId="77777777" w:rsidTr="001F3C8A">
        <w:trPr>
          <w:trHeight w:val="440"/>
        </w:trPr>
        <w:tc>
          <w:tcPr>
            <w:tcW w:w="4608" w:type="dxa"/>
            <w:gridSpan w:val="3"/>
            <w:tcBorders>
              <w:top w:val="nil"/>
              <w:bottom w:val="nil"/>
            </w:tcBorders>
            <w:shd w:val="clear" w:color="auto" w:fill="auto"/>
            <w:noWrap/>
          </w:tcPr>
          <w:p w14:paraId="5E596946" w14:textId="77777777" w:rsidR="00E0151B" w:rsidRPr="002E60BE" w:rsidRDefault="00E0151B" w:rsidP="00E0151B">
            <w:pPr>
              <w:spacing w:before="240"/>
              <w:rPr>
                <w:rFonts w:ascii="Gill Sans MT" w:hAnsi="Gill Sans MT" w:cs="Arial"/>
                <w:color w:val="000000"/>
                <w:sz w:val="16"/>
                <w:szCs w:val="16"/>
              </w:rPr>
            </w:pPr>
            <w:r w:rsidRPr="002E60BE">
              <w:rPr>
                <w:rFonts w:ascii="Gill Sans MT" w:hAnsi="Gill Sans MT" w:cs="Arial"/>
                <w:b/>
                <w:bCs/>
                <w:sz w:val="16"/>
                <w:szCs w:val="16"/>
              </w:rPr>
              <w:t>Endotype 1 vs Endotype 2</w:t>
            </w:r>
          </w:p>
        </w:tc>
      </w:tr>
      <w:tr w:rsidR="001F3C8A" w:rsidRPr="00B34A1C" w14:paraId="78B1119F" w14:textId="77777777" w:rsidTr="001F3C8A">
        <w:trPr>
          <w:trHeight w:val="250"/>
        </w:trPr>
        <w:tc>
          <w:tcPr>
            <w:tcW w:w="1638" w:type="dxa"/>
            <w:tcBorders>
              <w:top w:val="nil"/>
              <w:left w:val="nil"/>
              <w:bottom w:val="single" w:sz="4" w:space="0" w:color="auto"/>
              <w:right w:val="single" w:sz="4" w:space="0" w:color="808080" w:themeColor="background1" w:themeShade="80"/>
            </w:tcBorders>
            <w:shd w:val="clear" w:color="auto" w:fill="auto"/>
            <w:noWrap/>
            <w:vAlign w:val="bottom"/>
          </w:tcPr>
          <w:p w14:paraId="05E1ADC7" w14:textId="41831DA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ADAM10</w:t>
            </w:r>
          </w:p>
        </w:tc>
        <w:tc>
          <w:tcPr>
            <w:tcW w:w="1620" w:type="dxa"/>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DD4588D" w14:textId="07B6EB8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nil"/>
              <w:left w:val="single" w:sz="4" w:space="0" w:color="808080" w:themeColor="background1" w:themeShade="80"/>
              <w:bottom w:val="single" w:sz="4" w:space="0" w:color="auto"/>
            </w:tcBorders>
            <w:shd w:val="clear" w:color="auto" w:fill="auto"/>
            <w:noWrap/>
            <w:vAlign w:val="bottom"/>
          </w:tcPr>
          <w:p w14:paraId="1655E7FA" w14:textId="3874722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0.0141</w:t>
            </w:r>
          </w:p>
        </w:tc>
      </w:tr>
      <w:tr w:rsidR="001F3C8A" w:rsidRPr="00B34A1C" w14:paraId="0175768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BFDFC9E" w14:textId="4196CB4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ADAM23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9D11CFB" w14:textId="510180B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6518C06" w14:textId="41B4CEF7"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0.0106</w:t>
            </w:r>
          </w:p>
        </w:tc>
      </w:tr>
      <w:tr w:rsidR="001F3C8A" w:rsidRPr="00B34A1C" w14:paraId="2DD3497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251FE27" w14:textId="5074C0AE"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ADAMTSL2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E8FEC77" w14:textId="2A10C31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26F95D1" w14:textId="6018B75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0.0210</w:t>
            </w:r>
          </w:p>
        </w:tc>
      </w:tr>
      <w:tr w:rsidR="001F3C8A" w:rsidRPr="00B34A1C" w14:paraId="4493D27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DB65291" w14:textId="2F3FA0F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ADGRF5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68A5393" w14:textId="370DE078"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3B51282" w14:textId="2A6927C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0.0497</w:t>
            </w:r>
          </w:p>
        </w:tc>
      </w:tr>
      <w:tr w:rsidR="001F3C8A" w:rsidRPr="00B34A1C" w14:paraId="44E2CC7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5FE7692" w14:textId="1F288C8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ADM</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E17C097" w14:textId="71A42BE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0443CF2" w14:textId="4235F9D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3A98DAF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BCA755A" w14:textId="2BBF7A5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AGA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104D729" w14:textId="6BC41F88"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1BF1517" w14:textId="5DFAA7C1"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2330A3D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515E844" w14:textId="740280F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AKT2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47C2FB4" w14:textId="1F1B36A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B3ECC4E" w14:textId="720BE50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348E000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0AC208" w14:textId="4D5F1BC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lastRenderedPageBreak/>
              <w:t>ANGPTL7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3C26C98" w14:textId="54B8BB0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4CCEC32" w14:textId="4DEB649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0.0088</w:t>
            </w:r>
          </w:p>
        </w:tc>
      </w:tr>
      <w:tr w:rsidR="001F3C8A" w:rsidRPr="00B34A1C" w14:paraId="613E6B1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6A2BE91" w14:textId="5A7FC4E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APBB2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C758DD9" w14:textId="72B1EB5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4CFC17A" w14:textId="2E9F755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0.0462</w:t>
            </w:r>
          </w:p>
        </w:tc>
      </w:tr>
      <w:tr w:rsidR="001F3C8A" w:rsidRPr="00B34A1C" w14:paraId="10A8ACA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29E4DDC" w14:textId="3665CF71"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ASIC4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E1DACDC" w14:textId="7AD40268"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37D801D" w14:textId="326D404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0.0277</w:t>
            </w:r>
          </w:p>
        </w:tc>
      </w:tr>
      <w:tr w:rsidR="001F3C8A" w:rsidRPr="00B34A1C" w14:paraId="1E129F0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1F56860" w14:textId="2446A37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ATP5B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EB20A8F" w14:textId="44F9689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F4BE810" w14:textId="2F2D4AD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0.0465</w:t>
            </w:r>
          </w:p>
        </w:tc>
      </w:tr>
      <w:tr w:rsidR="001F3C8A" w:rsidRPr="00B34A1C" w14:paraId="29BC0A7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B6BBB11" w14:textId="779CA42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AXIN2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EF447C0" w14:textId="4F52065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C718303" w14:textId="18C93A67"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0.0497</w:t>
            </w:r>
          </w:p>
        </w:tc>
      </w:tr>
      <w:tr w:rsidR="001F3C8A" w:rsidRPr="00B34A1C" w14:paraId="626AE1F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DE970BC" w14:textId="7AD2473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B4GALT7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F96B469" w14:textId="7004472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394115D" w14:textId="6F2B7CF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0.0348</w:t>
            </w:r>
          </w:p>
        </w:tc>
      </w:tr>
      <w:tr w:rsidR="001F3C8A" w:rsidRPr="00B34A1C" w14:paraId="0179D57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96ACD7E" w14:textId="7265CDB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BAG4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15A26AD" w14:textId="469107E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A8A94C4" w14:textId="44E8BB2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0.0235</w:t>
            </w:r>
          </w:p>
        </w:tc>
      </w:tr>
      <w:tr w:rsidR="001F3C8A" w:rsidRPr="00B34A1C" w14:paraId="6E96EB0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9FFA4F4" w14:textId="2F5F99C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BDNF</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F67F33E" w14:textId="019B81B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1EB6537" w14:textId="45CC578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0AE1A1A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EC496DC" w14:textId="4B47585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BMPR1B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DC4BDD" w14:textId="0B142B8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C57443D" w14:textId="1FD625B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0.0135</w:t>
            </w:r>
          </w:p>
        </w:tc>
      </w:tr>
      <w:tr w:rsidR="001F3C8A" w:rsidRPr="00B34A1C" w14:paraId="6C3D3A4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D03D7DE" w14:textId="7572CC1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BMPR2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77D22B5" w14:textId="500CF8B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6A96966" w14:textId="1CAEFE5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5710067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3F0C568" w14:textId="00612D3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BRD2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D1C893" w14:textId="2B10ABB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908862B" w14:textId="3998545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0.0421</w:t>
            </w:r>
          </w:p>
        </w:tc>
      </w:tr>
      <w:tr w:rsidR="001F3C8A" w:rsidRPr="00B34A1C" w14:paraId="201C247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D61F1D" w14:textId="23E7583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C1QBP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D74615E" w14:textId="7D2FA63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4C83813" w14:textId="2809932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0.0385</w:t>
            </w:r>
          </w:p>
        </w:tc>
      </w:tr>
      <w:tr w:rsidR="001F3C8A" w:rsidRPr="00B34A1C" w14:paraId="07CC156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2AEE055" w14:textId="126032E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C4BPB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9E1228D" w14:textId="0F8D0CE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CF756DD" w14:textId="3133C21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2B43BAA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B5D13D0" w14:textId="29AAE37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CA4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CDE9C7" w14:textId="1BE4717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28E619F" w14:textId="25E2C9E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02C15CB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5C3A63" w14:textId="0867DE8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CA5A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D38CEC4" w14:textId="13D0014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7611723" w14:textId="2DCE221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0.0309</w:t>
            </w:r>
          </w:p>
        </w:tc>
      </w:tr>
      <w:tr w:rsidR="001F3C8A" w:rsidRPr="00B34A1C" w14:paraId="5C53A88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F0E27B4" w14:textId="57FF8F2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CACYBP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D15F4B7" w14:textId="02236BC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E59F688" w14:textId="23E9F23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0.0403</w:t>
            </w:r>
          </w:p>
        </w:tc>
      </w:tr>
      <w:tr w:rsidR="001F3C8A" w:rsidRPr="00B34A1C" w14:paraId="1E14B3B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753D41" w14:textId="60FD90F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CALB1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BBA3E7" w14:textId="7AAFC0B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58BC516" w14:textId="43818DB7"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0.0305</w:t>
            </w:r>
          </w:p>
        </w:tc>
      </w:tr>
      <w:tr w:rsidR="001F3C8A" w:rsidRPr="00B34A1C" w14:paraId="2B89F01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B3E207C" w14:textId="5C267FE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CAPN2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970FBB4" w14:textId="4C063D6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E750D3F" w14:textId="266F5D6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0.0462</w:t>
            </w:r>
          </w:p>
        </w:tc>
      </w:tr>
      <w:tr w:rsidR="001F3C8A" w:rsidRPr="00B34A1C" w14:paraId="2F24C50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5CCAA20" w14:textId="195E49D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CASS4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7A76C8E" w14:textId="5142F998"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CFC891B" w14:textId="116E232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0.0309</w:t>
            </w:r>
          </w:p>
        </w:tc>
      </w:tr>
      <w:tr w:rsidR="001F3C8A" w:rsidRPr="00B34A1C" w14:paraId="3620DC5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0A74688" w14:textId="4948187D"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CCL26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C499099" w14:textId="6DE0548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D3CF21B" w14:textId="5217356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0.0262</w:t>
            </w:r>
          </w:p>
        </w:tc>
      </w:tr>
      <w:tr w:rsidR="001F3C8A" w:rsidRPr="00B34A1C" w14:paraId="3C97CC9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5B0AF1F" w14:textId="5F679397"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CD300E</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63B0BBC" w14:textId="2396016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23DEC1D" w14:textId="4CC024A1"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0.0467</w:t>
            </w:r>
          </w:p>
        </w:tc>
      </w:tr>
      <w:tr w:rsidR="001F3C8A" w:rsidRPr="00B34A1C" w14:paraId="07EB1FA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69044E0" w14:textId="024A236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CD47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7AF0990" w14:textId="713C39D8"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10E9807" w14:textId="2E840C1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0.0048</w:t>
            </w:r>
          </w:p>
        </w:tc>
      </w:tr>
      <w:tr w:rsidR="001F3C8A" w:rsidRPr="00B34A1C" w14:paraId="4E6FD7F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22A4513" w14:textId="1AD1434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CD96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AA8C9F7" w14:textId="690F8C2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858B6F7" w14:textId="147FBFC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0.0130</w:t>
            </w:r>
          </w:p>
        </w:tc>
      </w:tr>
      <w:tr w:rsidR="001F3C8A" w:rsidRPr="00B34A1C" w14:paraId="56C8D29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3BD7F24" w14:textId="03EE184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CDC42BPA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7C36272" w14:textId="6027335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DA46523" w14:textId="5AE963A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2E24891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144EE9B" w14:textId="469FD4D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CELA3B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82B022" w14:textId="7CB5A65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CAC040F" w14:textId="5FBADD6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0.0106</w:t>
            </w:r>
          </w:p>
        </w:tc>
      </w:tr>
      <w:tr w:rsidR="001F3C8A" w:rsidRPr="00B34A1C" w14:paraId="4C15517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AAC28CC" w14:textId="1ECB854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CES1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9A5F419" w14:textId="00C44FE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E9242B0" w14:textId="063B293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0.0048</w:t>
            </w:r>
          </w:p>
        </w:tc>
      </w:tr>
      <w:tr w:rsidR="001F3C8A" w:rsidRPr="00B34A1C" w14:paraId="0DF21B7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8E277D3" w14:textId="26A8EEF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CHFR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31BCBB1" w14:textId="39E4196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C6230AC" w14:textId="7EAEA01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0.0049</w:t>
            </w:r>
          </w:p>
        </w:tc>
      </w:tr>
      <w:tr w:rsidR="001F3C8A" w:rsidRPr="00B34A1C" w14:paraId="3F02618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155E8F" w14:textId="0C41D3C7"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CHP1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AD946BF" w14:textId="54663F5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C7C136E" w14:textId="7199332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62E6F81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963D6D9" w14:textId="1D4CB97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CKS1B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6363120" w14:textId="2372B5D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80780DA" w14:textId="02B5A1E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0.0355</w:t>
            </w:r>
          </w:p>
        </w:tc>
      </w:tr>
      <w:tr w:rsidR="001F3C8A" w:rsidRPr="00B34A1C" w14:paraId="54E47F4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1C7B250" w14:textId="0D114E1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CLCA1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51096DA" w14:textId="6BECEDF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87829B3" w14:textId="7B7317D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0.0411</w:t>
            </w:r>
          </w:p>
        </w:tc>
      </w:tr>
      <w:tr w:rsidR="001F3C8A" w:rsidRPr="00B34A1C" w14:paraId="748F136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CF3E364" w14:textId="0967218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CLEC2L</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367654C" w14:textId="547DD9F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0A5D2A7" w14:textId="7B207D3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0.0309</w:t>
            </w:r>
          </w:p>
        </w:tc>
      </w:tr>
      <w:tr w:rsidR="001F3C8A" w:rsidRPr="00B34A1C" w14:paraId="0168E65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E936BC" w14:textId="2871DEE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CNTFR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0E58C29" w14:textId="33806DD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13ECDC6" w14:textId="61021CC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0.0231</w:t>
            </w:r>
          </w:p>
        </w:tc>
      </w:tr>
      <w:tr w:rsidR="001F3C8A" w:rsidRPr="00B34A1C" w14:paraId="49948A6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0598766" w14:textId="2917ECE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COX4I2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5AC2E31" w14:textId="15E8C44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97506D8" w14:textId="1DBF51A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0.0176</w:t>
            </w:r>
          </w:p>
        </w:tc>
      </w:tr>
      <w:tr w:rsidR="001F3C8A" w:rsidRPr="00B34A1C" w14:paraId="3BDB1E0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28F3809" w14:textId="4FAD514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CRB1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B659334" w14:textId="4714258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2CCF4E0" w14:textId="6AF074D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6F5DBED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1CA91E" w14:textId="25C07E2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CRIM1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90E048" w14:textId="64B3A03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EF8F1B7" w14:textId="5A162AD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0.0106</w:t>
            </w:r>
          </w:p>
        </w:tc>
      </w:tr>
      <w:tr w:rsidR="001F3C8A" w:rsidRPr="00B34A1C" w14:paraId="6BF770A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A7005C3" w14:textId="1F76FB5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CTSH</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69A162E" w14:textId="3294DBA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051C4CB" w14:textId="13BC2FA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0.0412</w:t>
            </w:r>
          </w:p>
        </w:tc>
      </w:tr>
      <w:tr w:rsidR="001F3C8A" w:rsidRPr="00B34A1C" w14:paraId="3E8C392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EAA308F" w14:textId="357BD44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CUL4B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21588BC" w14:textId="6A8CA39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F2B6345" w14:textId="306D4109"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0.0160</w:t>
            </w:r>
          </w:p>
        </w:tc>
      </w:tr>
      <w:tr w:rsidR="001F3C8A" w:rsidRPr="00B34A1C" w14:paraId="3D9D0A2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478E349" w14:textId="6A64B3E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CXCL2, CXCL3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CB42CC1" w14:textId="3457C47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725BBA9" w14:textId="261917F9"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2C09BFC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C9C3AA3" w14:textId="2BB95FE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CYB5R3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0825456" w14:textId="01A126D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2EA27E8" w14:textId="1E5AEA1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0.0106</w:t>
            </w:r>
          </w:p>
        </w:tc>
      </w:tr>
      <w:tr w:rsidR="001F3C8A" w:rsidRPr="00B34A1C" w14:paraId="6313D0F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D0E2C1A" w14:textId="20D3E0E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CYP3A4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3BEA4E1" w14:textId="7B67F41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3C837DB" w14:textId="5E0CFE3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333C5BD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A441F59" w14:textId="3380BDE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DCTN2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27352B9" w14:textId="6D02E6F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D3988A7" w14:textId="23628E1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6510DC0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D9C1389" w14:textId="16F1901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DGKB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7A62CBC" w14:textId="4C30F79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D0F0A75" w14:textId="0D96B7F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04F3A62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2D5FB38" w14:textId="6A1C585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DLL4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61364CA" w14:textId="5C760B1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10E843B" w14:textId="3794A3D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0.0409</w:t>
            </w:r>
          </w:p>
        </w:tc>
      </w:tr>
      <w:tr w:rsidR="001F3C8A" w:rsidRPr="00B34A1C" w14:paraId="5E077F4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23ABE8E" w14:textId="5C5E15D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DNAJB12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2ACF585" w14:textId="2078D5C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053E866" w14:textId="56AE637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35B5DB3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AA81C3" w14:textId="7B2A0E0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DUSP26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840EDCF" w14:textId="1769789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DEFDB1E" w14:textId="4444F6E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0.0326</w:t>
            </w:r>
          </w:p>
        </w:tc>
      </w:tr>
      <w:tr w:rsidR="001F3C8A" w:rsidRPr="00B34A1C" w14:paraId="65470C7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CA804EF" w14:textId="24C1BE6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DUSP6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4D1F586" w14:textId="37B29398"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5C5186E" w14:textId="58D4F2B4"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0.0298</w:t>
            </w:r>
          </w:p>
        </w:tc>
      </w:tr>
      <w:tr w:rsidR="001F3C8A" w:rsidRPr="00B34A1C" w14:paraId="46B7C94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1B58578" w14:textId="7C6FBDF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EIF4G3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BCE49CC" w14:textId="65D810C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3F20508" w14:textId="2D09D21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448284E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3B1FD5E" w14:textId="6CCE27C7"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EMID1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E51BEB0" w14:textId="3BD8F28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10D40FB" w14:textId="0CDE15C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0.0256</w:t>
            </w:r>
          </w:p>
        </w:tc>
      </w:tr>
      <w:tr w:rsidR="001F3C8A" w:rsidRPr="00B34A1C" w14:paraId="481C52B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E31295E" w14:textId="3EF5D46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FAP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F0CF5BC" w14:textId="77E3135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F3BE711" w14:textId="5D6AD8B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0.0210</w:t>
            </w:r>
          </w:p>
        </w:tc>
      </w:tr>
      <w:tr w:rsidR="001F3C8A" w:rsidRPr="00B34A1C" w14:paraId="7EFE73E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19EF528" w14:textId="670896C1"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FBLN5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A2FA080" w14:textId="4F8C65B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02D2558" w14:textId="58281EF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559F5F9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2B1B4C6" w14:textId="1639982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FCN3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670BE9B" w14:textId="3A8E7AD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E4D46BB" w14:textId="070A605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0.0336</w:t>
            </w:r>
          </w:p>
        </w:tc>
      </w:tr>
      <w:tr w:rsidR="001F3C8A" w:rsidRPr="00B34A1C" w14:paraId="74F5B12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E2397D2" w14:textId="341DECB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FJX1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6843D51" w14:textId="7B0E70B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A3100B9" w14:textId="7407B0B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0.0374</w:t>
            </w:r>
          </w:p>
        </w:tc>
      </w:tr>
      <w:tr w:rsidR="001F3C8A" w:rsidRPr="00B34A1C" w14:paraId="5B0D61D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9A910C" w14:textId="3E4FEB9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FLRT2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4BB2558" w14:textId="1B0E916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A946C58" w14:textId="18ED963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0.0334</w:t>
            </w:r>
          </w:p>
        </w:tc>
      </w:tr>
      <w:tr w:rsidR="001F3C8A" w:rsidRPr="00B34A1C" w14:paraId="059B39B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B6EF781" w14:textId="6DA91F8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FSTL1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B19E282" w14:textId="0C2BBD4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B137C7B" w14:textId="05087BC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0.0467</w:t>
            </w:r>
          </w:p>
        </w:tc>
      </w:tr>
      <w:tr w:rsidR="001F3C8A" w:rsidRPr="00B34A1C" w14:paraId="51F90BF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0158A7" w14:textId="31820D6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GABBR1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1B2C33A" w14:textId="6548655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1F869A1" w14:textId="25653E7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0.0088</w:t>
            </w:r>
          </w:p>
        </w:tc>
      </w:tr>
      <w:tr w:rsidR="001F3C8A" w:rsidRPr="00B34A1C" w14:paraId="0EB8A13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A4E0C8D" w14:textId="3819E5A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GALNT11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F447208" w14:textId="548BCE4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FD7A3EC" w14:textId="12760DE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4148BF5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C0DF7B9" w14:textId="56003E0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lastRenderedPageBreak/>
              <w:t>GP1BA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EE56341" w14:textId="62581D4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11D6F6E" w14:textId="696745D7"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0.0336</w:t>
            </w:r>
          </w:p>
        </w:tc>
      </w:tr>
      <w:tr w:rsidR="001F3C8A" w:rsidRPr="00B34A1C" w14:paraId="2BCDD32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EE1CB38" w14:textId="39EF334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GPD1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73DEFEB" w14:textId="288F136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E29FCA2" w14:textId="13E7D30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72A9167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22971A2" w14:textId="3F98468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GRB14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AF902C1" w14:textId="4FD69AB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DEB9B14" w14:textId="76FA00A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3D11A01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BD0E3DF" w14:textId="6FF7B38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HCAR2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7C2C4D7" w14:textId="0CAFFA9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6065C5A" w14:textId="562C7E7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0.0394</w:t>
            </w:r>
          </w:p>
        </w:tc>
      </w:tr>
      <w:tr w:rsidR="001F3C8A" w:rsidRPr="00B34A1C" w14:paraId="25B641C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8368EEE" w14:textId="03FD7E3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HLA-DMA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01629BD" w14:textId="2EE0DB8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D4BF301" w14:textId="03529D11"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0.0277</w:t>
            </w:r>
          </w:p>
        </w:tc>
      </w:tr>
      <w:tr w:rsidR="001F3C8A" w:rsidRPr="00B34A1C" w14:paraId="440DC99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C0770DF" w14:textId="1360528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HPGD</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4821094" w14:textId="714B6F4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CC2B105" w14:textId="75F8939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24B4CAB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FFB3EE1" w14:textId="5C41F1E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ICAM2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4A83134" w14:textId="68EAD94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3746E36" w14:textId="149D696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0.0105</w:t>
            </w:r>
          </w:p>
        </w:tc>
      </w:tr>
      <w:tr w:rsidR="001F3C8A" w:rsidRPr="00B34A1C" w14:paraId="11024A8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6D076D6" w14:textId="75E0951D"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IFNG</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6BD2B9" w14:textId="43C5626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17FDB06" w14:textId="065E218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0.0351</w:t>
            </w:r>
          </w:p>
        </w:tc>
      </w:tr>
      <w:tr w:rsidR="001F3C8A" w:rsidRPr="00B34A1C" w14:paraId="3E6F5AA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FF1CC40" w14:textId="643A074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IFNGR2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A35775D" w14:textId="2135D53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030E289" w14:textId="2942193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0.0176</w:t>
            </w:r>
          </w:p>
        </w:tc>
      </w:tr>
      <w:tr w:rsidR="001F3C8A" w:rsidRPr="00B34A1C" w14:paraId="7121D2B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0F51A3F" w14:textId="67CF2D1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IGFBPL1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5FCC677" w14:textId="12010BA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D56AC6E" w14:textId="4D2969D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1C90FE4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99CF598" w14:textId="48CDA12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IGLL1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58696AB" w14:textId="13AC961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74EFEC8" w14:textId="5F077F7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0.0296</w:t>
            </w:r>
          </w:p>
        </w:tc>
      </w:tr>
      <w:tr w:rsidR="001F3C8A" w:rsidRPr="00B34A1C" w14:paraId="7B1DFFB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1777F14" w14:textId="3DB118F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IL1B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052C5DB" w14:textId="4E18CDA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27D471D" w14:textId="2896191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0.0088</w:t>
            </w:r>
          </w:p>
        </w:tc>
      </w:tr>
      <w:tr w:rsidR="001F3C8A" w:rsidRPr="00B34A1C" w14:paraId="4C82486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8E7398A" w14:textId="214C911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IL22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9972FEF" w14:textId="116813F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816C4A1" w14:textId="60D31CC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4E64B1B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D20712F" w14:textId="1E032E7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IL27RA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0A2E2C8" w14:textId="7B1B86D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3E2C9CE" w14:textId="6A0FE11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0.0106</w:t>
            </w:r>
          </w:p>
        </w:tc>
      </w:tr>
      <w:tr w:rsidR="001F3C8A" w:rsidRPr="00B34A1C" w14:paraId="487D28E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8017C37" w14:textId="7E3BB94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ILF3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C070433" w14:textId="543FA4E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438F789" w14:textId="28A6BA31"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0.0482</w:t>
            </w:r>
          </w:p>
        </w:tc>
      </w:tr>
      <w:tr w:rsidR="001F3C8A" w:rsidRPr="00B34A1C" w14:paraId="68D1B6C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496C937" w14:textId="1F41B61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ITSN1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7B1E54D" w14:textId="36F2F3A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EB675CA" w14:textId="217A5E6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0.0041</w:t>
            </w:r>
          </w:p>
        </w:tc>
      </w:tr>
      <w:tr w:rsidR="001F3C8A" w:rsidRPr="00B34A1C" w14:paraId="51AC464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05DB573" w14:textId="6E85791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KAT6A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606EFB8" w14:textId="1183BDC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32731BF" w14:textId="061535E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0.0323</w:t>
            </w:r>
          </w:p>
        </w:tc>
      </w:tr>
      <w:tr w:rsidR="001F3C8A" w:rsidRPr="00B34A1C" w14:paraId="791BD16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911D09D" w14:textId="76C2470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KEAP1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B7CEC4E" w14:textId="162C669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2823AF0" w14:textId="406755A4"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1D712E9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B3DD39B" w14:textId="574D385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KIRREL3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DEBC423" w14:textId="487636B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8D062F5" w14:textId="7A1D182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0.0412</w:t>
            </w:r>
          </w:p>
        </w:tc>
      </w:tr>
      <w:tr w:rsidR="001F3C8A" w:rsidRPr="00B34A1C" w14:paraId="045F417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A152BAD" w14:textId="4933EFE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KLRC4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9395700" w14:textId="6886334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7CB7BF5" w14:textId="7F69E88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3D99D84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560504B" w14:textId="1D0A9D0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LECT1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AF53F0F" w14:textId="3B36AD2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D811F47" w14:textId="3B9D4699"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0B25999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20C2FA8" w14:textId="1BAA337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LIPN</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88D1B85" w14:textId="6B85854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8658ED7" w14:textId="7C56798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0F43426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C80D96B" w14:textId="1C80818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LRFN2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621A8E0" w14:textId="08F5603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4586C65" w14:textId="4879382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0.0374</w:t>
            </w:r>
          </w:p>
        </w:tc>
      </w:tr>
      <w:tr w:rsidR="001F3C8A" w:rsidRPr="00B34A1C" w14:paraId="21E33A7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257FA02" w14:textId="6D6D35DE"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LTBP4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41EF13A" w14:textId="11B87AD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218F105" w14:textId="6D4D40E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0.0355</w:t>
            </w:r>
          </w:p>
        </w:tc>
      </w:tr>
      <w:tr w:rsidR="001F3C8A" w:rsidRPr="00B34A1C" w14:paraId="6E328F4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545AA90" w14:textId="47BEC91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LYG1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CAD21E9" w14:textId="7D361B3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8FAF26A" w14:textId="1FBE602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0.0467</w:t>
            </w:r>
          </w:p>
        </w:tc>
      </w:tr>
      <w:tr w:rsidR="001F3C8A" w:rsidRPr="00B34A1C" w14:paraId="2B45A2A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4AF1DD7" w14:textId="657C608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MADCAM1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D187793" w14:textId="6F8F43F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EB044A0" w14:textId="662FA51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0.0465</w:t>
            </w:r>
          </w:p>
        </w:tc>
      </w:tr>
      <w:tr w:rsidR="001F3C8A" w:rsidRPr="00B34A1C" w14:paraId="47D82FB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97D325D" w14:textId="4CDE148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MAN1B1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301E9E2" w14:textId="7EC6C52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B76639C" w14:textId="2A864CE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0.0355</w:t>
            </w:r>
          </w:p>
        </w:tc>
      </w:tr>
      <w:tr w:rsidR="001F3C8A" w:rsidRPr="00B34A1C" w14:paraId="5E8C3EC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BAB435D" w14:textId="7D40E46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MDK</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444365B" w14:textId="3D871CE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7E6064B" w14:textId="036BDF7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0.0467</w:t>
            </w:r>
          </w:p>
        </w:tc>
      </w:tr>
      <w:tr w:rsidR="001F3C8A" w:rsidRPr="00B34A1C" w14:paraId="519DE4A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551B987" w14:textId="5C67EDF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MINOS1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B474A54" w14:textId="1A21A0A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8FB7400" w14:textId="171D2B2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0.0176</w:t>
            </w:r>
          </w:p>
        </w:tc>
      </w:tr>
      <w:tr w:rsidR="001F3C8A" w:rsidRPr="00B34A1C" w14:paraId="6EB7603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15A1E3B" w14:textId="550CE35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MRM3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9469A6B" w14:textId="6A7948B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49EE4AB" w14:textId="49E8118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0.0306</w:t>
            </w:r>
          </w:p>
        </w:tc>
      </w:tr>
      <w:tr w:rsidR="001F3C8A" w:rsidRPr="00B34A1C" w14:paraId="3BF3085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BF4087D" w14:textId="66F4B7C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MST1R</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BF64E7F" w14:textId="553B9B1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32E22A0" w14:textId="6ABACCD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0.0268</w:t>
            </w:r>
          </w:p>
        </w:tc>
      </w:tr>
      <w:tr w:rsidR="001F3C8A" w:rsidRPr="00B34A1C" w14:paraId="4F0436A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837DB4D" w14:textId="0EF62D94" w:rsidR="001F3C8A" w:rsidRPr="00B34A1C" w:rsidRDefault="001F3C8A" w:rsidP="001F3C8A">
            <w:pPr>
              <w:pStyle w:val="NoSpacing"/>
              <w:rPr>
                <w:rFonts w:ascii="Gill Sans MT" w:hAnsi="Gill Sans MT"/>
                <w:sz w:val="16"/>
                <w:szCs w:val="16"/>
              </w:rPr>
            </w:pPr>
            <w:bookmarkStart w:id="10" w:name="_Hlk104989695"/>
            <w:r w:rsidRPr="002E60BE">
              <w:rPr>
                <w:rFonts w:ascii="Gill Sans MT" w:hAnsi="Gill Sans MT"/>
                <w:color w:val="000000"/>
                <w:sz w:val="16"/>
                <w:szCs w:val="16"/>
              </w:rPr>
              <w:t>MTMR1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1E4CEDA" w14:textId="153F324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1E02550" w14:textId="34797BE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0.0262</w:t>
            </w:r>
          </w:p>
        </w:tc>
      </w:tr>
      <w:tr w:rsidR="001F3C8A" w:rsidRPr="00B34A1C" w14:paraId="7429626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FB22F56" w14:textId="3393352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MYRF</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1CEE1B1" w14:textId="316A995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8B50910" w14:textId="6188A033"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1F3C8A" w:rsidRPr="00B34A1C" w14:paraId="54219E2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2B12770" w14:textId="5176B45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NAT14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142F70A" w14:textId="51F087E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10BFE24" w14:textId="139B7CA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20C7E2E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8BDB176" w14:textId="4F098ED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NDUFV2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04DCD8B" w14:textId="3CB9EA8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3D30086" w14:textId="43682D9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0.0305</w:t>
            </w:r>
          </w:p>
        </w:tc>
      </w:tr>
      <w:tr w:rsidR="001F3C8A" w:rsidRPr="00B34A1C" w14:paraId="5C43262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F58AA09" w14:textId="0EAACCA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NEGR1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77FE73E" w14:textId="497B179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0D73CC6" w14:textId="1244B04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0.0235</w:t>
            </w:r>
          </w:p>
        </w:tc>
      </w:tr>
      <w:tr w:rsidR="001F3C8A" w:rsidRPr="00B34A1C" w14:paraId="72BBFC0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71BCF83" w14:textId="702C7FDE"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NPTN</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0F480A6" w14:textId="7632583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EF832A6" w14:textId="046E230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0.0048</w:t>
            </w:r>
          </w:p>
        </w:tc>
      </w:tr>
      <w:tr w:rsidR="001F3C8A" w:rsidRPr="00B34A1C" w14:paraId="24573C8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0C127DC" w14:textId="104355B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NRXN1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D22F21E" w14:textId="023BCC2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0AF68E0" w14:textId="4B1303D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4168915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1B9069E" w14:textId="3387915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NTM</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23FA87F" w14:textId="72DEE06F"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F300CD2" w14:textId="6B5506D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2036B0F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39D2B52" w14:textId="37F57F4A"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NXPH3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F93CBC6" w14:textId="6021117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3FD1C63" w14:textId="6FA835C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0.0202</w:t>
            </w:r>
          </w:p>
        </w:tc>
      </w:tr>
      <w:tr w:rsidR="001F3C8A" w:rsidRPr="00B34A1C" w14:paraId="4C57C2F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5942F52" w14:textId="2323356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PAPPA2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0E859B2" w14:textId="18C4C03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CC5D3B5" w14:textId="4F0E7A8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0.0176</w:t>
            </w:r>
          </w:p>
        </w:tc>
      </w:tr>
      <w:tr w:rsidR="001F3C8A" w:rsidRPr="00B34A1C" w14:paraId="3EBAD73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73F42B7" w14:textId="797FA5F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PELO</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0EF4CAE" w14:textId="310F10E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75DA61F" w14:textId="2A07764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0.0296</w:t>
            </w:r>
          </w:p>
        </w:tc>
      </w:tr>
      <w:tr w:rsidR="001F3C8A" w:rsidRPr="00B34A1C" w14:paraId="1E6CC9BE"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0DF3EA9" w14:textId="7B5098BD"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PLOD3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F739F87" w14:textId="5E0097E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1BBD87C" w14:textId="57D03B87"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0.0165</w:t>
            </w:r>
          </w:p>
        </w:tc>
      </w:tr>
      <w:tr w:rsidR="001F3C8A" w:rsidRPr="00B34A1C" w14:paraId="15F66E8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A35A6E3" w14:textId="6A88963D"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PPA1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7500F3B" w14:textId="14F8871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5653031" w14:textId="1D634A89"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0.0088</w:t>
            </w:r>
          </w:p>
        </w:tc>
      </w:tr>
      <w:tr w:rsidR="001F3C8A" w:rsidRPr="00B34A1C" w14:paraId="07B97FF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9FB7A74" w14:textId="052F20B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PPBP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F957135" w14:textId="7C06059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324D985" w14:textId="0E120D5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7D137A6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26DCBA3" w14:textId="65956F3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PRDM4</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92A27EB" w14:textId="30D91AF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14A5E60" w14:textId="13ECBBE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0.0157</w:t>
            </w:r>
          </w:p>
        </w:tc>
      </w:tr>
      <w:tr w:rsidR="001F3C8A" w:rsidRPr="00B34A1C" w14:paraId="6F59135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F4B2F48" w14:textId="7BF1EAB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PRG2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261DF28" w14:textId="0AC5EE6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FBAE110" w14:textId="6657DEB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0.0348</w:t>
            </w:r>
          </w:p>
        </w:tc>
      </w:tr>
      <w:tr w:rsidR="001F3C8A" w:rsidRPr="00B34A1C" w14:paraId="333FB72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7485D4E" w14:textId="5408625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PYDC1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E304BAF" w14:textId="60B12BC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DD443F3" w14:textId="07E91D0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0.0410</w:t>
            </w:r>
          </w:p>
        </w:tc>
      </w:tr>
      <w:tr w:rsidR="001F3C8A" w:rsidRPr="00B34A1C" w14:paraId="0065A85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E61AF34" w14:textId="150C589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PZP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48B3089" w14:textId="15AE41D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AD1DF06" w14:textId="591F969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0.0456</w:t>
            </w:r>
          </w:p>
        </w:tc>
      </w:tr>
      <w:tr w:rsidR="001F3C8A" w:rsidRPr="00B34A1C" w14:paraId="0A7BF09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6F81687" w14:textId="2BDFEF8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RB1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6851BBB" w14:textId="48F4C00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B8578E6" w14:textId="70775F9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0.0295</w:t>
            </w:r>
          </w:p>
        </w:tc>
      </w:tr>
      <w:tr w:rsidR="001F3C8A" w:rsidRPr="00B34A1C" w14:paraId="5DD6409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FC98CF3" w14:textId="2E9A697D"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RBBP6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23113AF" w14:textId="74CDA73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FCCC60A" w14:textId="1094DBC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095D1FC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F786187" w14:textId="39BFF8E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RBL2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8426A3C" w14:textId="14BC4B5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6F252BE" w14:textId="16A36D3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0.0497</w:t>
            </w:r>
          </w:p>
        </w:tc>
      </w:tr>
      <w:tr w:rsidR="001F3C8A" w:rsidRPr="00B34A1C" w14:paraId="0A0BDCE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E843672" w14:textId="16A2000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RNF8</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1299BA4" w14:textId="5FE7914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444AF74" w14:textId="51BCA23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0.0262</w:t>
            </w:r>
          </w:p>
        </w:tc>
      </w:tr>
      <w:tr w:rsidR="001F3C8A" w:rsidRPr="00B34A1C" w14:paraId="4D48117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426ECE1" w14:textId="4CA6E60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ROBO2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45A2E7B" w14:textId="39D3652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2B60E1B" w14:textId="7DDD1F8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0.0482</w:t>
            </w:r>
          </w:p>
        </w:tc>
      </w:tr>
      <w:tr w:rsidR="001F3C8A" w:rsidRPr="00B34A1C" w14:paraId="1585FC0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0D25B7E" w14:textId="270F500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ROR2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10CCE23" w14:textId="117D788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34CD4A0" w14:textId="1584B88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0.0262</w:t>
            </w:r>
          </w:p>
        </w:tc>
      </w:tr>
      <w:tr w:rsidR="001F3C8A" w:rsidRPr="00B34A1C" w14:paraId="1BAE97D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0219DA9" w14:textId="1FA8718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RYK</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4AA3A6E" w14:textId="1C1746D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190663B" w14:textId="440686C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25719AF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404B622" w14:textId="496DF2E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lastRenderedPageBreak/>
              <w:t>SCARA5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3CBE1DA" w14:textId="1A0CB455"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FA41977" w14:textId="746ED2A1"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0.0467</w:t>
            </w:r>
          </w:p>
        </w:tc>
      </w:tr>
      <w:tr w:rsidR="001F3C8A" w:rsidRPr="00B34A1C" w14:paraId="7FBB2D7F"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2530F26" w14:textId="5A935BB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SCARB2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778E7FB" w14:textId="6231F3E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46848BD" w14:textId="3167249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54611C9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ACD577C" w14:textId="5CF35A6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SCG2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2A21952" w14:textId="7EDFAE9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FB2407E" w14:textId="663A48F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3D7659A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5DE01DAE" w14:textId="650D679E"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SCN2B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79DF77C5" w14:textId="4E4D145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D02BF6C" w14:textId="7E11C4F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0.0165</w:t>
            </w:r>
          </w:p>
        </w:tc>
      </w:tr>
      <w:tr w:rsidR="001F3C8A" w:rsidRPr="00B34A1C" w14:paraId="68CF48C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059C664" w14:textId="0ABEFC0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SCUBE1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F1CADB1" w14:textId="5BD72B0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A401E17" w14:textId="689B6664"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0.0130</w:t>
            </w:r>
          </w:p>
        </w:tc>
      </w:tr>
      <w:tr w:rsidR="001F3C8A" w:rsidRPr="00B34A1C" w14:paraId="28EF0DF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179328B" w14:textId="57B37590" w:rsidR="001F3C8A" w:rsidRPr="00B34A1C" w:rsidRDefault="001F3C8A" w:rsidP="001F3C8A">
            <w:pPr>
              <w:pStyle w:val="NoSpacing"/>
              <w:rPr>
                <w:rFonts w:ascii="Gill Sans MT" w:hAnsi="Gill Sans MT"/>
                <w:sz w:val="16"/>
                <w:szCs w:val="16"/>
              </w:rPr>
            </w:pPr>
            <w:bookmarkStart w:id="11" w:name="_Hlk104989726"/>
            <w:bookmarkEnd w:id="10"/>
            <w:r w:rsidRPr="002E60BE">
              <w:rPr>
                <w:rFonts w:ascii="Gill Sans MT" w:hAnsi="Gill Sans MT"/>
                <w:color w:val="000000"/>
                <w:sz w:val="16"/>
                <w:szCs w:val="16"/>
              </w:rPr>
              <w:t>SERPINA10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194E0E2" w14:textId="1AB1ED5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783DE2C" w14:textId="36EB7FF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0.0480</w:t>
            </w:r>
          </w:p>
        </w:tc>
      </w:tr>
      <w:tr w:rsidR="001F3C8A" w:rsidRPr="00B34A1C" w14:paraId="77AF490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5F667DB" w14:textId="0398301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SERPINA9</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8FB3B31" w14:textId="007ADA80"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91A7961" w14:textId="041D0DB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0.0106</w:t>
            </w:r>
          </w:p>
        </w:tc>
      </w:tr>
      <w:tr w:rsidR="001F3C8A" w:rsidRPr="00B34A1C" w14:paraId="096893C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A9102EF" w14:textId="69A2BA5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SGF29</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82A54A1" w14:textId="22D41AD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AFD7B1C" w14:textId="3E16ACA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0.0355</w:t>
            </w:r>
          </w:p>
        </w:tc>
      </w:tr>
      <w:tr w:rsidR="001F3C8A" w:rsidRPr="00B34A1C" w14:paraId="0ABA5BCC"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BF8F788" w14:textId="06E9865E"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SLC14A2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93CDA85" w14:textId="47D46A8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E981068" w14:textId="3B06FD6E"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0.0119</w:t>
            </w:r>
          </w:p>
        </w:tc>
      </w:tr>
      <w:tr w:rsidR="001F3C8A" w:rsidRPr="00B34A1C" w14:paraId="39978B40"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A6057CF" w14:textId="163536A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SOD2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D156A9A" w14:textId="127DBE3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9A77DF2" w14:textId="7CF81EB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0.0277</w:t>
            </w:r>
          </w:p>
        </w:tc>
      </w:tr>
      <w:tr w:rsidR="001F3C8A" w:rsidRPr="00B34A1C" w14:paraId="7A93736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5C5E408" w14:textId="55C0778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SPOCK3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3C9A8DA" w14:textId="53B55BE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A5F7189" w14:textId="6F9407DB"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4A750B7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5BF2012" w14:textId="1CFE535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ST6GALNAC6</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03E0A84" w14:textId="63CF46E1"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726115E" w14:textId="21DF1AA1"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0.0305</w:t>
            </w:r>
          </w:p>
        </w:tc>
      </w:tr>
      <w:tr w:rsidR="001F3C8A" w:rsidRPr="00B34A1C" w14:paraId="4FB5E7E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74545D9" w14:textId="070D53C1"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STAB2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7954E1B" w14:textId="2552CE9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5E22519" w14:textId="74CCF2B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0.0467</w:t>
            </w:r>
          </w:p>
        </w:tc>
      </w:tr>
      <w:tr w:rsidR="001F3C8A" w:rsidRPr="00B34A1C" w14:paraId="04326AD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08E6F20" w14:textId="758736BB"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STMN3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349C8CF" w14:textId="5F4B9A3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0A99128" w14:textId="7269358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0.0348</w:t>
            </w:r>
          </w:p>
        </w:tc>
      </w:tr>
      <w:tr w:rsidR="001F3C8A" w:rsidRPr="00B34A1C" w14:paraId="1286273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D39CCF8" w14:textId="493789A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STX10</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D7905AA" w14:textId="72A8D78E"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6DB34D2" w14:textId="5262678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0.0007</w:t>
            </w:r>
          </w:p>
        </w:tc>
      </w:tr>
      <w:tr w:rsidR="001F3C8A" w:rsidRPr="00B34A1C" w14:paraId="05465C3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3F9B5B65" w14:textId="2429C90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STX12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60E198B" w14:textId="72130E5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25F6B9E5" w14:textId="60198A19"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0.0193</w:t>
            </w:r>
          </w:p>
        </w:tc>
      </w:tr>
      <w:tr w:rsidR="001F3C8A" w:rsidRPr="00B34A1C" w14:paraId="3266C527"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74C4B2C" w14:textId="4ED3DC57"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STX1A</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44ECC2BB" w14:textId="30B8C7B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9F76191" w14:textId="3BD3076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0.0235</w:t>
            </w:r>
          </w:p>
        </w:tc>
      </w:tr>
      <w:tr w:rsidR="001F3C8A" w:rsidRPr="00B34A1C" w14:paraId="3166A79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BA63BF7" w14:textId="29CFFCA5"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STX7</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357418F" w14:textId="2B1C13F2"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57AC1B8" w14:textId="6F35E1C2"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0.0059</w:t>
            </w:r>
          </w:p>
        </w:tc>
      </w:tr>
      <w:tr w:rsidR="001F3C8A" w:rsidRPr="00B34A1C" w14:paraId="007FCBC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A37BCA5" w14:textId="0122CE2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TESC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74CE4A6" w14:textId="2F4C9A8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BECA4EC" w14:textId="28D1AC8D"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0.0259</w:t>
            </w:r>
          </w:p>
        </w:tc>
      </w:tr>
      <w:tr w:rsidR="001F3C8A" w:rsidRPr="00B34A1C" w14:paraId="0D0BF90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1BA37B0" w14:textId="0ED56B57"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TFRC</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FF727F8" w14:textId="2C8396B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67C5098B" w14:textId="4F3A1C8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337D81F4"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F5D7216" w14:textId="0366072F"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THBS2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EEE8916" w14:textId="7C2E497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00DFBB2" w14:textId="16C59807"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5C6BBE1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0EF4083" w14:textId="3565FBC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THYN1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258AC506" w14:textId="2478630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57B52C27" w14:textId="397BA85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69950CAA"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C695898" w14:textId="57F5A5D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TMEM52B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07894EF" w14:textId="05E7DE3C"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CF68D3D" w14:textId="2B454EF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0.0421</w:t>
            </w:r>
          </w:p>
        </w:tc>
      </w:tr>
      <w:tr w:rsidR="001F3C8A" w:rsidRPr="00B34A1C" w14:paraId="5BC5A848"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05AA88F" w14:textId="1CF2D87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TMEM8B</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510147B2" w14:textId="2B66D6F9"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9285806" w14:textId="2351D976"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0.0325</w:t>
            </w:r>
          </w:p>
        </w:tc>
      </w:tr>
      <w:tr w:rsidR="001F3C8A" w:rsidRPr="00B34A1C" w14:paraId="26494FF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6A24C0A" w14:textId="161056E4"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TNFRSF18</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B4BE238" w14:textId="0BE22633"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93235DE" w14:textId="7DE01CE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tr w:rsidR="001F3C8A" w:rsidRPr="00B34A1C" w14:paraId="71B8695D"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658E0ADA" w14:textId="19C2F5B0"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TP63</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5432FA7" w14:textId="675813F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D87E712" w14:textId="3902B8F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0.0165</w:t>
            </w:r>
          </w:p>
        </w:tc>
      </w:tr>
      <w:tr w:rsidR="001F3C8A" w:rsidRPr="00B34A1C" w14:paraId="7B5EE3C6"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4AAF0E18" w14:textId="387E5AC2"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TPO</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8BC8B8E" w14:textId="626C9074"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442A273" w14:textId="79EE930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0.0391</w:t>
            </w:r>
          </w:p>
        </w:tc>
      </w:tr>
      <w:tr w:rsidR="001F3C8A" w:rsidRPr="00B34A1C" w14:paraId="06B9AB65"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2552682" w14:textId="508B21B3"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TPST1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7B2FB35" w14:textId="0498A5A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485BD9A7" w14:textId="6F18828F"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0.0275</w:t>
            </w:r>
          </w:p>
        </w:tc>
      </w:tr>
      <w:tr w:rsidR="001F3C8A" w:rsidRPr="00B34A1C" w14:paraId="78673903"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1BF0FF5C" w14:textId="1A55A84E"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TRAPPC5</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078132B5" w14:textId="632671A7"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02830BC5" w14:textId="54E31225"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0.0176</w:t>
            </w:r>
          </w:p>
        </w:tc>
      </w:tr>
      <w:tr w:rsidR="001F3C8A" w:rsidRPr="00B34A1C" w14:paraId="17A168E9"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B032DFE" w14:textId="263C06A9"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TYMP</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34082418" w14:textId="67D8467A"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75D76C0" w14:textId="6F14A24A"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0.0077</w:t>
            </w:r>
          </w:p>
        </w:tc>
      </w:tr>
      <w:tr w:rsidR="001F3C8A" w:rsidRPr="00B34A1C" w14:paraId="65AB6621"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26427F39" w14:textId="05A2E746"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UBTD2</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017799C" w14:textId="558F1B9B"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7FA12F95" w14:textId="6E22E578"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0.0077</w:t>
            </w:r>
          </w:p>
        </w:tc>
      </w:tr>
      <w:tr w:rsidR="001F3C8A" w:rsidRPr="00B34A1C" w14:paraId="3E3B7822"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7B79FBB1" w14:textId="4BCA1678"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VTA1</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11B9B13C" w14:textId="22CCC66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1BD10F0F" w14:textId="24E3F180"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0.0339</w:t>
            </w:r>
          </w:p>
        </w:tc>
      </w:tr>
      <w:tr w:rsidR="001F3C8A" w:rsidRPr="00B34A1C" w14:paraId="0BA14EDB" w14:textId="77777777" w:rsidTr="001F3C8A">
        <w:trPr>
          <w:trHeight w:val="250"/>
        </w:trPr>
        <w:tc>
          <w:tcPr>
            <w:tcW w:w="1638" w:type="dxa"/>
            <w:tcBorders>
              <w:top w:val="single" w:sz="4" w:space="0" w:color="auto"/>
              <w:left w:val="nil"/>
              <w:bottom w:val="single" w:sz="4" w:space="0" w:color="auto"/>
              <w:right w:val="single" w:sz="4" w:space="0" w:color="808080" w:themeColor="background1" w:themeShade="80"/>
            </w:tcBorders>
            <w:shd w:val="clear" w:color="auto" w:fill="auto"/>
            <w:noWrap/>
            <w:vAlign w:val="bottom"/>
          </w:tcPr>
          <w:p w14:paraId="0A7C8759" w14:textId="57B4890D"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XG</w:t>
            </w:r>
          </w:p>
        </w:tc>
        <w:tc>
          <w:tcPr>
            <w:tcW w:w="162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bottom"/>
          </w:tcPr>
          <w:p w14:paraId="66611063" w14:textId="43FA917D"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single" w:sz="4" w:space="0" w:color="auto"/>
            </w:tcBorders>
            <w:shd w:val="clear" w:color="auto" w:fill="auto"/>
            <w:noWrap/>
            <w:vAlign w:val="bottom"/>
          </w:tcPr>
          <w:p w14:paraId="34BE8281" w14:textId="7EAC331C"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0.0409</w:t>
            </w:r>
          </w:p>
        </w:tc>
      </w:tr>
      <w:tr w:rsidR="001F3C8A" w:rsidRPr="00B34A1C" w14:paraId="71F8F758" w14:textId="77777777" w:rsidTr="001F3C8A">
        <w:trPr>
          <w:trHeight w:val="250"/>
        </w:trPr>
        <w:tc>
          <w:tcPr>
            <w:tcW w:w="1638" w:type="dxa"/>
            <w:tcBorders>
              <w:top w:val="single" w:sz="4" w:space="0" w:color="auto"/>
              <w:left w:val="nil"/>
              <w:bottom w:val="nil"/>
              <w:right w:val="single" w:sz="4" w:space="0" w:color="808080" w:themeColor="background1" w:themeShade="80"/>
            </w:tcBorders>
            <w:shd w:val="clear" w:color="auto" w:fill="auto"/>
            <w:noWrap/>
            <w:vAlign w:val="bottom"/>
          </w:tcPr>
          <w:p w14:paraId="465ADFAE" w14:textId="2F31BD0C" w:rsidR="001F3C8A" w:rsidRPr="00B34A1C" w:rsidRDefault="001F3C8A" w:rsidP="001F3C8A">
            <w:pPr>
              <w:pStyle w:val="NoSpacing"/>
              <w:rPr>
                <w:rFonts w:ascii="Gill Sans MT" w:hAnsi="Gill Sans MT"/>
                <w:sz w:val="16"/>
                <w:szCs w:val="16"/>
              </w:rPr>
            </w:pPr>
            <w:r w:rsidRPr="002E60BE">
              <w:rPr>
                <w:rFonts w:ascii="Gill Sans MT" w:hAnsi="Gill Sans MT"/>
                <w:color w:val="000000"/>
                <w:sz w:val="16"/>
                <w:szCs w:val="16"/>
              </w:rPr>
              <w:t>YWHAG</w:t>
            </w:r>
          </w:p>
        </w:tc>
        <w:tc>
          <w:tcPr>
            <w:tcW w:w="1620" w:type="dxa"/>
            <w:tcBorders>
              <w:top w:val="single" w:sz="4" w:space="0" w:color="808080" w:themeColor="background1" w:themeShade="80"/>
              <w:left w:val="single" w:sz="4" w:space="0" w:color="808080" w:themeColor="background1" w:themeShade="80"/>
              <w:bottom w:val="nil"/>
              <w:right w:val="single" w:sz="4" w:space="0" w:color="808080" w:themeColor="background1" w:themeShade="80"/>
            </w:tcBorders>
            <w:vAlign w:val="bottom"/>
          </w:tcPr>
          <w:p w14:paraId="2743F1ED" w14:textId="222E4336" w:rsidR="001F3C8A" w:rsidRPr="00B34A1C" w:rsidRDefault="001F3C8A" w:rsidP="001F3C8A">
            <w:pPr>
              <w:pStyle w:val="NoSpacing"/>
              <w:jc w:val="center"/>
              <w:rPr>
                <w:rFonts w:ascii="Gill Sans MT" w:hAnsi="Gill Sans MT"/>
                <w:sz w:val="16"/>
                <w:szCs w:val="16"/>
              </w:rPr>
            </w:pPr>
            <w:r w:rsidRPr="002E60BE">
              <w:rPr>
                <w:rFonts w:ascii="Gill Sans MT" w:hAnsi="Gill Sans MT"/>
                <w:color w:val="000000"/>
                <w:sz w:val="16"/>
                <w:szCs w:val="16"/>
              </w:rPr>
              <w:t>+</w:t>
            </w:r>
          </w:p>
        </w:tc>
        <w:tc>
          <w:tcPr>
            <w:tcW w:w="1350" w:type="dxa"/>
            <w:tcBorders>
              <w:top w:val="single" w:sz="4" w:space="0" w:color="auto"/>
              <w:left w:val="single" w:sz="4" w:space="0" w:color="808080" w:themeColor="background1" w:themeShade="80"/>
              <w:bottom w:val="nil"/>
            </w:tcBorders>
            <w:shd w:val="clear" w:color="auto" w:fill="auto"/>
            <w:noWrap/>
            <w:vAlign w:val="bottom"/>
          </w:tcPr>
          <w:p w14:paraId="74A4D129" w14:textId="63D53DE4" w:rsidR="001F3C8A" w:rsidRPr="00B34A1C" w:rsidRDefault="001F3C8A" w:rsidP="001F3C8A">
            <w:pPr>
              <w:pStyle w:val="NoSpacing"/>
              <w:jc w:val="right"/>
              <w:rPr>
                <w:rFonts w:ascii="Gill Sans MT" w:hAnsi="Gill Sans MT"/>
                <w:sz w:val="16"/>
                <w:szCs w:val="16"/>
              </w:rPr>
            </w:pPr>
            <w:r w:rsidRPr="002E60BE">
              <w:rPr>
                <w:rFonts w:ascii="Gill Sans MT" w:hAnsi="Gill Sans MT"/>
                <w:color w:val="000000"/>
                <w:sz w:val="16"/>
                <w:szCs w:val="16"/>
              </w:rPr>
              <w:t>0.0274</w:t>
            </w:r>
          </w:p>
        </w:tc>
      </w:tr>
      <w:bookmarkEnd w:id="11"/>
    </w:tbl>
    <w:p w14:paraId="72F3D618" w14:textId="77777777" w:rsidR="00B34A1C" w:rsidRPr="002E60BE" w:rsidRDefault="00B34A1C" w:rsidP="00B34A1C">
      <w:pPr>
        <w:rPr>
          <w:rFonts w:ascii="Gill Sans MT" w:hAnsi="Gill Sans MT"/>
          <w:b/>
          <w:bCs/>
          <w:sz w:val="16"/>
          <w:szCs w:val="16"/>
        </w:rPr>
      </w:pPr>
    </w:p>
    <w:p w14:paraId="0F694E02" w14:textId="00EE033D" w:rsidR="00B34A1C" w:rsidRPr="002E60BE" w:rsidRDefault="00B34A1C" w:rsidP="00B34A1C">
      <w:pPr>
        <w:rPr>
          <w:rFonts w:ascii="Gill Sans MT" w:hAnsi="Gill Sans MT"/>
          <w:b/>
          <w:bCs/>
          <w:sz w:val="16"/>
          <w:szCs w:val="16"/>
        </w:rPr>
      </w:pPr>
      <w:r w:rsidRPr="002E60BE">
        <w:rPr>
          <w:rFonts w:ascii="Gill Sans MT" w:hAnsi="Gill Sans MT"/>
          <w:bCs/>
          <w:sz w:val="16"/>
          <w:szCs w:val="16"/>
        </w:rPr>
        <w:t>The change in PD represents (+) increased and (-) decreased in the corresponding endotype vs controls, and endotype 1 vs endotype 2 respectively.</w:t>
      </w:r>
      <w:r w:rsidRPr="002E60BE">
        <w:rPr>
          <w:rFonts w:ascii="Gill Sans MT" w:hAnsi="Gill Sans MT"/>
          <w:b/>
          <w:bCs/>
          <w:sz w:val="16"/>
          <w:szCs w:val="16"/>
        </w:rPr>
        <w:t xml:space="preserve"> </w:t>
      </w:r>
      <w:r w:rsidRPr="001F3C8A">
        <w:rPr>
          <w:rFonts w:ascii="Gill Sans MT" w:hAnsi="Gill Sans MT"/>
          <w:sz w:val="16"/>
          <w:szCs w:val="16"/>
        </w:rPr>
        <w:t>Note</w:t>
      </w:r>
      <w:r w:rsidRPr="002E60BE">
        <w:rPr>
          <w:rFonts w:ascii="Gill Sans MT" w:hAnsi="Gill Sans MT"/>
          <w:b/>
          <w:bCs/>
          <w:sz w:val="16"/>
          <w:szCs w:val="16"/>
        </w:rPr>
        <w:t xml:space="preserve">: </w:t>
      </w:r>
      <w:r w:rsidRPr="002E60BE">
        <w:rPr>
          <w:rFonts w:ascii="Gill Sans MT" w:hAnsi="Gill Sans MT"/>
          <w:sz w:val="16"/>
          <w:szCs w:val="16"/>
        </w:rPr>
        <w:t>there are</w:t>
      </w:r>
      <w:r w:rsidRPr="002E60BE">
        <w:rPr>
          <w:rFonts w:ascii="Gill Sans MT" w:hAnsi="Gill Sans MT"/>
          <w:b/>
          <w:bCs/>
          <w:sz w:val="16"/>
          <w:szCs w:val="16"/>
        </w:rPr>
        <w:t xml:space="preserve"> </w:t>
      </w:r>
      <w:r w:rsidRPr="002E60BE">
        <w:rPr>
          <w:rFonts w:ascii="Gill Sans MT" w:hAnsi="Gill Sans MT"/>
          <w:sz w:val="16"/>
          <w:szCs w:val="16"/>
        </w:rPr>
        <w:t xml:space="preserve">198 proteins tagged by 200 SOMAmers for the contrast Endotype 2 vs HC and 153 proteins tagged by 155 SOMAmers for the contrast Endotype 1 vs 2. Duplicated SOMAmers are removed from the table for clarity (the one with the lowest </w:t>
      </w:r>
      <w:r w:rsidR="001F3C8A" w:rsidRPr="001F3C8A">
        <w:rPr>
          <w:rFonts w:ascii="Gill Sans MT" w:hAnsi="Gill Sans MT"/>
          <w:i/>
          <w:iCs/>
          <w:sz w:val="16"/>
          <w:szCs w:val="16"/>
        </w:rPr>
        <w:t>P</w:t>
      </w:r>
      <w:r w:rsidRPr="002E60BE">
        <w:rPr>
          <w:rFonts w:ascii="Gill Sans MT" w:hAnsi="Gill Sans MT"/>
          <w:sz w:val="16"/>
          <w:szCs w:val="16"/>
        </w:rPr>
        <w:t>-value is kept). No discrepancies in directionality were present for duplicated SOMAmers. Proteins separated by comma in the same row represent the fact that due to lack of specificity the same SOMAmer is tagging more than one protein.</w:t>
      </w:r>
    </w:p>
    <w:p w14:paraId="55E25CCC" w14:textId="77777777" w:rsidR="00B34A1C" w:rsidRPr="002E60BE" w:rsidRDefault="00B34A1C" w:rsidP="00B34A1C">
      <w:pPr>
        <w:spacing w:after="160" w:line="259" w:lineRule="auto"/>
        <w:rPr>
          <w:rFonts w:ascii="Gill Sans MT" w:eastAsiaTheme="majorEastAsia" w:hAnsi="Gill Sans MT" w:cstheme="majorBidi"/>
          <w:color w:val="365F91" w:themeColor="accent1" w:themeShade="BF"/>
          <w:sz w:val="16"/>
          <w:szCs w:val="16"/>
        </w:rPr>
      </w:pPr>
      <w:r w:rsidRPr="002E60BE">
        <w:rPr>
          <w:rFonts w:ascii="Gill Sans MT" w:hAnsi="Gill Sans MT"/>
          <w:sz w:val="16"/>
          <w:szCs w:val="16"/>
        </w:rPr>
        <w:br w:type="page"/>
      </w:r>
    </w:p>
    <w:p w14:paraId="1B2F0615" w14:textId="45C5D1EB" w:rsidR="00B34A1C" w:rsidRPr="001F3C8A" w:rsidRDefault="00B34A1C" w:rsidP="001F3C8A">
      <w:pPr>
        <w:spacing w:line="240" w:lineRule="auto"/>
        <w:jc w:val="both"/>
        <w:rPr>
          <w:rFonts w:ascii="Gill Sans MT" w:hAnsi="Gill Sans MT"/>
          <w:sz w:val="16"/>
          <w:szCs w:val="16"/>
        </w:rPr>
      </w:pPr>
      <w:r w:rsidRPr="001F3C8A">
        <w:rPr>
          <w:rFonts w:ascii="Gill Sans MT" w:hAnsi="Gill Sans MT"/>
          <w:b/>
          <w:bCs/>
          <w:sz w:val="16"/>
          <w:szCs w:val="16"/>
        </w:rPr>
        <w:lastRenderedPageBreak/>
        <w:t>Supplementary Table 5</w:t>
      </w:r>
      <w:r w:rsidR="001F3C8A">
        <w:rPr>
          <w:rFonts w:ascii="Gill Sans MT" w:hAnsi="Gill Sans MT"/>
          <w:sz w:val="16"/>
          <w:szCs w:val="16"/>
        </w:rPr>
        <w:t xml:space="preserve"> </w:t>
      </w:r>
      <w:r w:rsidRPr="002E60BE">
        <w:rPr>
          <w:rFonts w:ascii="Gill Sans MT" w:hAnsi="Gill Sans MT"/>
          <w:b/>
          <w:bCs/>
          <w:sz w:val="16"/>
          <w:szCs w:val="16"/>
        </w:rPr>
        <w:t>Proteins with a significant cis-pQTL and their index SNPs</w:t>
      </w:r>
    </w:p>
    <w:tbl>
      <w:tblPr>
        <w:tblW w:w="7892" w:type="dxa"/>
        <w:tblBorders>
          <w:top w:val="single" w:sz="12" w:space="0" w:color="A8A8A8"/>
          <w:bottom w:val="single" w:sz="12" w:space="0" w:color="A8A8A8"/>
        </w:tblBorders>
        <w:shd w:val="clear" w:color="auto" w:fill="FFFFFF"/>
        <w:tblLayout w:type="fixed"/>
        <w:tblCellMar>
          <w:left w:w="0" w:type="dxa"/>
          <w:right w:w="0" w:type="dxa"/>
        </w:tblCellMar>
        <w:tblLook w:val="04A0" w:firstRow="1" w:lastRow="0" w:firstColumn="1" w:lastColumn="0" w:noHBand="0" w:noVBand="1"/>
      </w:tblPr>
      <w:tblGrid>
        <w:gridCol w:w="994"/>
        <w:gridCol w:w="1151"/>
        <w:gridCol w:w="720"/>
        <w:gridCol w:w="1005"/>
        <w:gridCol w:w="630"/>
        <w:gridCol w:w="720"/>
        <w:gridCol w:w="630"/>
        <w:gridCol w:w="810"/>
        <w:gridCol w:w="1232"/>
      </w:tblGrid>
      <w:tr w:rsidR="00B34A1C" w:rsidRPr="001F3C8A" w14:paraId="6210D51B" w14:textId="77777777" w:rsidTr="008E2E08">
        <w:trPr>
          <w:trHeight w:val="20"/>
          <w:tblHeader/>
        </w:trPr>
        <w:tc>
          <w:tcPr>
            <w:tcW w:w="994"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76091C75" w14:textId="2CE42B19" w:rsidR="00B34A1C" w:rsidRPr="002E60BE" w:rsidRDefault="001F3C8A" w:rsidP="00B34A1C">
            <w:pPr>
              <w:pStyle w:val="NoSpacing"/>
              <w:rPr>
                <w:rFonts w:ascii="Gill Sans MT" w:hAnsi="Gill Sans MT"/>
                <w:sz w:val="16"/>
                <w:szCs w:val="16"/>
              </w:rPr>
            </w:pPr>
            <w:r w:rsidRPr="002E60BE">
              <w:rPr>
                <w:rFonts w:ascii="Gill Sans MT" w:hAnsi="Gill Sans MT"/>
                <w:b/>
                <w:bCs/>
                <w:color w:val="000000"/>
                <w:sz w:val="16"/>
                <w:szCs w:val="16"/>
              </w:rPr>
              <w:t xml:space="preserve">Gene </w:t>
            </w:r>
            <w:r w:rsidRPr="00B34A1C">
              <w:rPr>
                <w:rFonts w:ascii="Gill Sans MT" w:hAnsi="Gill Sans MT"/>
                <w:b/>
                <w:bCs/>
                <w:sz w:val="16"/>
                <w:szCs w:val="16"/>
              </w:rPr>
              <w:t>symbol</w:t>
            </w:r>
          </w:p>
          <w:p w14:paraId="5695A39F" w14:textId="77777777" w:rsidR="00B34A1C" w:rsidRPr="002E60BE" w:rsidRDefault="00B34A1C" w:rsidP="00B34A1C">
            <w:pPr>
              <w:pStyle w:val="NoSpacing"/>
              <w:rPr>
                <w:rFonts w:ascii="Gill Sans MT" w:hAnsi="Gill Sans MT"/>
                <w:sz w:val="16"/>
                <w:szCs w:val="16"/>
              </w:rPr>
            </w:pPr>
          </w:p>
        </w:tc>
        <w:tc>
          <w:tcPr>
            <w:tcW w:w="1151"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45B2F2FD" w14:textId="77777777" w:rsidR="00B34A1C" w:rsidRPr="001F3C8A" w:rsidRDefault="00B34A1C" w:rsidP="00B34A1C">
            <w:pPr>
              <w:pStyle w:val="NoSpacing"/>
              <w:jc w:val="center"/>
              <w:rPr>
                <w:rFonts w:ascii="Gill Sans MT" w:hAnsi="Gill Sans MT"/>
                <w:b/>
                <w:bCs/>
                <w:sz w:val="16"/>
                <w:szCs w:val="16"/>
              </w:rPr>
            </w:pPr>
            <w:r w:rsidRPr="001F3C8A">
              <w:rPr>
                <w:rFonts w:ascii="Gill Sans MT" w:hAnsi="Gill Sans MT"/>
                <w:b/>
                <w:bCs/>
                <w:sz w:val="16"/>
                <w:szCs w:val="16"/>
              </w:rPr>
              <w:t>RSID</w:t>
            </w:r>
          </w:p>
        </w:tc>
        <w:tc>
          <w:tcPr>
            <w:tcW w:w="720"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7D20A0C8" w14:textId="5218F415" w:rsidR="00B34A1C" w:rsidRPr="001F3C8A" w:rsidRDefault="00B34A1C" w:rsidP="00B34A1C">
            <w:pPr>
              <w:pStyle w:val="NoSpacing"/>
              <w:jc w:val="center"/>
              <w:rPr>
                <w:rFonts w:ascii="Gill Sans MT" w:hAnsi="Gill Sans MT"/>
                <w:b/>
                <w:bCs/>
                <w:sz w:val="16"/>
                <w:szCs w:val="16"/>
              </w:rPr>
            </w:pPr>
            <w:r w:rsidRPr="001F3C8A">
              <w:rPr>
                <w:rFonts w:ascii="Gill Sans MT" w:hAnsi="Gill Sans MT"/>
                <w:b/>
                <w:bCs/>
                <w:sz w:val="16"/>
                <w:szCs w:val="16"/>
              </w:rPr>
              <w:t>CHR</w:t>
            </w:r>
          </w:p>
        </w:tc>
        <w:tc>
          <w:tcPr>
            <w:tcW w:w="1005"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67C526CB" w14:textId="77777777" w:rsidR="00B34A1C" w:rsidRPr="001F3C8A" w:rsidRDefault="00B34A1C" w:rsidP="00B34A1C">
            <w:pPr>
              <w:pStyle w:val="NoSpacing"/>
              <w:jc w:val="center"/>
              <w:rPr>
                <w:rFonts w:ascii="Gill Sans MT" w:hAnsi="Gill Sans MT"/>
                <w:b/>
                <w:bCs/>
                <w:sz w:val="16"/>
                <w:szCs w:val="16"/>
              </w:rPr>
            </w:pPr>
            <w:r w:rsidRPr="001F3C8A">
              <w:rPr>
                <w:rFonts w:ascii="Gill Sans MT" w:hAnsi="Gill Sans MT"/>
                <w:b/>
                <w:bCs/>
                <w:sz w:val="16"/>
                <w:szCs w:val="16"/>
              </w:rPr>
              <w:t>POS</w:t>
            </w:r>
          </w:p>
        </w:tc>
        <w:tc>
          <w:tcPr>
            <w:tcW w:w="630"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116E299E" w14:textId="77777777" w:rsidR="00B34A1C" w:rsidRPr="001F3C8A" w:rsidRDefault="00B34A1C" w:rsidP="00B34A1C">
            <w:pPr>
              <w:pStyle w:val="NoSpacing"/>
              <w:jc w:val="center"/>
              <w:rPr>
                <w:rFonts w:ascii="Gill Sans MT" w:hAnsi="Gill Sans MT"/>
                <w:b/>
                <w:bCs/>
                <w:sz w:val="16"/>
                <w:szCs w:val="16"/>
              </w:rPr>
            </w:pPr>
            <w:r w:rsidRPr="001F3C8A">
              <w:rPr>
                <w:rFonts w:ascii="Gill Sans MT" w:hAnsi="Gill Sans MT"/>
                <w:b/>
                <w:bCs/>
                <w:sz w:val="16"/>
                <w:szCs w:val="16"/>
              </w:rPr>
              <w:t>REF</w:t>
            </w:r>
          </w:p>
        </w:tc>
        <w:tc>
          <w:tcPr>
            <w:tcW w:w="720"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4A3F4D24" w14:textId="77777777" w:rsidR="00B34A1C" w:rsidRPr="001F3C8A" w:rsidRDefault="00B34A1C" w:rsidP="00B34A1C">
            <w:pPr>
              <w:pStyle w:val="NoSpacing"/>
              <w:jc w:val="center"/>
              <w:rPr>
                <w:rFonts w:ascii="Gill Sans MT" w:hAnsi="Gill Sans MT"/>
                <w:b/>
                <w:bCs/>
                <w:sz w:val="16"/>
                <w:szCs w:val="16"/>
              </w:rPr>
            </w:pPr>
            <w:r w:rsidRPr="001F3C8A">
              <w:rPr>
                <w:rFonts w:ascii="Gill Sans MT" w:hAnsi="Gill Sans MT"/>
                <w:b/>
                <w:bCs/>
                <w:sz w:val="16"/>
                <w:szCs w:val="16"/>
              </w:rPr>
              <w:t>ALT</w:t>
            </w:r>
          </w:p>
        </w:tc>
        <w:tc>
          <w:tcPr>
            <w:tcW w:w="630"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797F4780" w14:textId="5BCDC314" w:rsidR="00B34A1C" w:rsidRPr="001F3C8A" w:rsidRDefault="001F3C8A" w:rsidP="00B34A1C">
            <w:pPr>
              <w:pStyle w:val="NoSpacing"/>
              <w:jc w:val="center"/>
              <w:rPr>
                <w:rFonts w:ascii="Gill Sans MT" w:hAnsi="Gill Sans MT"/>
                <w:b/>
                <w:bCs/>
                <w:sz w:val="16"/>
                <w:szCs w:val="16"/>
              </w:rPr>
            </w:pPr>
            <w:r>
              <w:rPr>
                <w:rFonts w:ascii="Gill Sans MT" w:eastAsia="Symbol" w:hAnsi="Gill Sans MT" w:cs="Symbol"/>
                <w:b/>
                <w:bCs/>
                <w:sz w:val="16"/>
                <w:szCs w:val="16"/>
              </w:rPr>
              <w:t>ß</w:t>
            </w:r>
          </w:p>
        </w:tc>
        <w:tc>
          <w:tcPr>
            <w:tcW w:w="810"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22E6E925" w14:textId="77777777" w:rsidR="00B34A1C" w:rsidRPr="001F3C8A" w:rsidRDefault="00B34A1C" w:rsidP="00B34A1C">
            <w:pPr>
              <w:pStyle w:val="NoSpacing"/>
              <w:jc w:val="center"/>
              <w:rPr>
                <w:rFonts w:ascii="Gill Sans MT" w:hAnsi="Gill Sans MT"/>
                <w:b/>
                <w:bCs/>
                <w:sz w:val="16"/>
                <w:szCs w:val="16"/>
              </w:rPr>
            </w:pPr>
            <w:proofErr w:type="spellStart"/>
            <w:r w:rsidRPr="001F3C8A">
              <w:rPr>
                <w:rFonts w:ascii="Gill Sans MT" w:hAnsi="Gill Sans MT"/>
                <w:b/>
                <w:bCs/>
                <w:sz w:val="16"/>
                <w:szCs w:val="16"/>
              </w:rPr>
              <w:t>std.err</w:t>
            </w:r>
            <w:proofErr w:type="spellEnd"/>
          </w:p>
        </w:tc>
        <w:tc>
          <w:tcPr>
            <w:tcW w:w="1232" w:type="dxa"/>
            <w:tcBorders>
              <w:top w:val="nil"/>
              <w:left w:val="nil"/>
              <w:bottom w:val="single" w:sz="4" w:space="0" w:color="808080" w:themeColor="background1" w:themeShade="80"/>
              <w:right w:val="nil"/>
            </w:tcBorders>
            <w:shd w:val="clear" w:color="auto" w:fill="FFFFFF"/>
            <w:tcMar>
              <w:top w:w="75" w:type="dxa"/>
              <w:left w:w="75" w:type="dxa"/>
              <w:bottom w:w="90" w:type="dxa"/>
              <w:right w:w="75" w:type="dxa"/>
            </w:tcMar>
            <w:vAlign w:val="center"/>
            <w:hideMark/>
          </w:tcPr>
          <w:p w14:paraId="0F8AFCCC" w14:textId="619804D0" w:rsidR="00B34A1C" w:rsidRPr="001F3C8A" w:rsidRDefault="001F3C8A" w:rsidP="00B34A1C">
            <w:pPr>
              <w:pStyle w:val="NoSpacing"/>
              <w:jc w:val="center"/>
              <w:rPr>
                <w:rFonts w:ascii="Gill Sans MT" w:hAnsi="Gill Sans MT"/>
                <w:b/>
                <w:bCs/>
                <w:sz w:val="16"/>
                <w:szCs w:val="16"/>
              </w:rPr>
            </w:pPr>
            <w:r w:rsidRPr="001F3C8A">
              <w:rPr>
                <w:rFonts w:ascii="Gill Sans MT" w:hAnsi="Gill Sans MT"/>
                <w:b/>
                <w:bCs/>
                <w:i/>
                <w:iCs/>
                <w:sz w:val="16"/>
                <w:szCs w:val="16"/>
              </w:rPr>
              <w:t>P</w:t>
            </w:r>
            <w:r w:rsidR="00B34A1C" w:rsidRPr="001F3C8A">
              <w:rPr>
                <w:rFonts w:ascii="Gill Sans MT" w:hAnsi="Gill Sans MT"/>
                <w:b/>
                <w:bCs/>
                <w:sz w:val="16"/>
                <w:szCs w:val="16"/>
              </w:rPr>
              <w:t>-value</w:t>
            </w:r>
          </w:p>
        </w:tc>
      </w:tr>
      <w:tr w:rsidR="00B34A1C" w:rsidRPr="002E60BE" w14:paraId="583E648A" w14:textId="77777777" w:rsidTr="008E2E08">
        <w:trPr>
          <w:trHeight w:val="20"/>
          <w:tblHeader/>
        </w:trPr>
        <w:tc>
          <w:tcPr>
            <w:tcW w:w="994"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3ACC53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A4GALT</w:t>
            </w:r>
          </w:p>
        </w:tc>
        <w:tc>
          <w:tcPr>
            <w:tcW w:w="1151"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4B9C4A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rs9611914</w:t>
            </w:r>
          </w:p>
        </w:tc>
        <w:tc>
          <w:tcPr>
            <w:tcW w:w="720"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45E33D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39AA4E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43206587</w:t>
            </w:r>
          </w:p>
        </w:tc>
        <w:tc>
          <w:tcPr>
            <w:tcW w:w="630"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55926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6D7EA7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2EDF681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0.24</w:t>
            </w:r>
          </w:p>
        </w:tc>
        <w:tc>
          <w:tcPr>
            <w:tcW w:w="810"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4BA954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4" w:space="0" w:color="808080" w:themeColor="background1" w:themeShade="80"/>
              <w:left w:val="nil"/>
              <w:right w:val="nil"/>
            </w:tcBorders>
            <w:shd w:val="clear" w:color="auto" w:fill="FFFFFF"/>
            <w:tcMar>
              <w:top w:w="120" w:type="dxa"/>
              <w:left w:w="75" w:type="dxa"/>
              <w:bottom w:w="120" w:type="dxa"/>
              <w:right w:w="75" w:type="dxa"/>
            </w:tcMar>
            <w:vAlign w:val="center"/>
            <w:hideMark/>
          </w:tcPr>
          <w:p w14:paraId="3A1525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5.92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3F256C0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A3DE2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ABO</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E0D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rs8176719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417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1E05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136132908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BAE3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B95B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E56F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EFE9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DDFC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2.93 × 10</w:t>
            </w:r>
            <w:r w:rsidRPr="002E60BE">
              <w:rPr>
                <w:sz w:val="16"/>
                <w:szCs w:val="16"/>
                <w:vertAlign w:val="superscript"/>
              </w:rPr>
              <w:t>−</w:t>
            </w:r>
            <w:r w:rsidRPr="002E60BE">
              <w:rPr>
                <w:rFonts w:ascii="Gill Sans MT" w:hAnsi="Gill Sans MT"/>
                <w:sz w:val="16"/>
                <w:szCs w:val="16"/>
                <w:vertAlign w:val="superscript"/>
              </w:rPr>
              <w:t>190</w:t>
            </w:r>
          </w:p>
        </w:tc>
      </w:tr>
      <w:tr w:rsidR="00B34A1C" w:rsidRPr="002E60BE" w14:paraId="487A8B5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EB9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ACBD7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1B35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rs72774381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EFDA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BA1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15127366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580B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BBF3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7EFBF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9563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0539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3.56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004A483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0147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D27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rs4335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C96A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C14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61565025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4C4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EB9E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384E7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2792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1C21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1B26E15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C2028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E8FC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rs7595075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38CA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CFB0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264019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C0D2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4E8B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3C85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E5B2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0D59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8.70 × 10</w:t>
            </w:r>
            <w:r w:rsidRPr="002E60BE">
              <w:rPr>
                <w:sz w:val="16"/>
                <w:szCs w:val="16"/>
                <w:vertAlign w:val="superscript"/>
              </w:rPr>
              <w:t>−</w:t>
            </w:r>
            <w:r w:rsidRPr="002E60BE">
              <w:rPr>
                <w:rFonts w:ascii="Gill Sans MT" w:hAnsi="Gill Sans MT"/>
                <w:sz w:val="16"/>
                <w:szCs w:val="16"/>
                <w:vertAlign w:val="superscript"/>
              </w:rPr>
              <w:t>179</w:t>
            </w:r>
          </w:p>
        </w:tc>
      </w:tr>
      <w:tr w:rsidR="00B34A1C" w:rsidRPr="002E60BE" w14:paraId="55713C9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9EC92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ACP5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98A8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rs78934187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7C78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99F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11695690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42B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2A55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19D2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CC8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A7B2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5.81 × 10</w:t>
            </w:r>
            <w:r w:rsidRPr="002E60BE">
              <w:rPr>
                <w:sz w:val="16"/>
                <w:szCs w:val="16"/>
                <w:vertAlign w:val="superscript"/>
              </w:rPr>
              <w:t>−</w:t>
            </w:r>
            <w:r w:rsidRPr="002E60BE">
              <w:rPr>
                <w:rFonts w:ascii="Gill Sans MT" w:hAnsi="Gill Sans MT"/>
                <w:sz w:val="16"/>
                <w:szCs w:val="16"/>
                <w:vertAlign w:val="superscript"/>
              </w:rPr>
              <w:t>43</w:t>
            </w:r>
          </w:p>
        </w:tc>
      </w:tr>
      <w:tr w:rsidR="00B34A1C" w:rsidRPr="002E60BE" w14:paraId="07DCB8D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E8B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ACP6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AF75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rs2153463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3604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4BA7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147124310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6073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332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16CC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AEDF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B0C0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 × 10</w:t>
            </w:r>
            <w:r w:rsidRPr="002E60BE">
              <w:rPr>
                <w:sz w:val="16"/>
                <w:szCs w:val="16"/>
                <w:vertAlign w:val="superscript"/>
              </w:rPr>
              <w:t>−</w:t>
            </w:r>
            <w:r w:rsidRPr="002E60BE">
              <w:rPr>
                <w:rFonts w:ascii="Gill Sans MT" w:hAnsi="Gill Sans MT"/>
                <w:sz w:val="16"/>
                <w:szCs w:val="16"/>
                <w:vertAlign w:val="superscript"/>
              </w:rPr>
              <w:t>185</w:t>
            </w:r>
          </w:p>
        </w:tc>
      </w:tr>
      <w:tr w:rsidR="00B34A1C" w:rsidRPr="002E60BE" w14:paraId="1EB3F2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AAE91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ACP7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CF5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rs1654245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32F4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1E6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39583160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4D9E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BBC0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ABF9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F557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2035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8.36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658FB2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62C9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ACYP2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75B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rs3930909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0A3F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22D9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54204922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EFA2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4BEC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C9F1E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5250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775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A9B610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C5A06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A6C9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rs2231495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7F0F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FFB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17669306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0A58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4F8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C5C0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C3E5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4CAD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8.47 × 10</w:t>
            </w:r>
            <w:r w:rsidRPr="002E60BE">
              <w:rPr>
                <w:sz w:val="16"/>
                <w:szCs w:val="16"/>
                <w:vertAlign w:val="superscript"/>
              </w:rPr>
              <w:t>−</w:t>
            </w:r>
            <w:r w:rsidRPr="002E60BE">
              <w:rPr>
                <w:rFonts w:ascii="Gill Sans MT" w:hAnsi="Gill Sans MT"/>
                <w:sz w:val="16"/>
                <w:szCs w:val="16"/>
                <w:vertAlign w:val="superscript"/>
              </w:rPr>
              <w:t>129</w:t>
            </w:r>
          </w:p>
        </w:tc>
      </w:tr>
      <w:tr w:rsidR="00B34A1C" w:rsidRPr="002E60BE" w14:paraId="1F812FF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6E5D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ADAM12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0B88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rs10794080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711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A77A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128053754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AC2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9AE5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53AD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2F05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F9BA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3.61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191E295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1994D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7081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rs62504410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11EF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1786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38822313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86CF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C976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E665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DF5B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CFCD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6.63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6C169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24E4E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6EDD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rs56251528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546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B42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28210854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0181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48E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4E761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147B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D41F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7.28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007611E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E8B5C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ADAMTS13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9340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rs28647808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15D6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D5F6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136305530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CC8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AD3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E33A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7037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00A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6E0ED63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A4F5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3B1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rs4233367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407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482D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161163037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FEC3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A6BD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BA6A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8649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C956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1.76 × 10</w:t>
            </w:r>
            <w:r w:rsidRPr="002E60BE">
              <w:rPr>
                <w:sz w:val="16"/>
                <w:szCs w:val="16"/>
                <w:vertAlign w:val="superscript"/>
              </w:rPr>
              <w:t>−</w:t>
            </w:r>
            <w:r w:rsidRPr="002E60BE">
              <w:rPr>
                <w:rFonts w:ascii="Gill Sans MT" w:hAnsi="Gill Sans MT"/>
                <w:sz w:val="16"/>
                <w:szCs w:val="16"/>
                <w:vertAlign w:val="superscript"/>
              </w:rPr>
              <w:t>60</w:t>
            </w:r>
          </w:p>
        </w:tc>
      </w:tr>
      <w:tr w:rsidR="00B34A1C" w:rsidRPr="002E60BE" w14:paraId="1B1D82D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3D75C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DCB7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rs2830580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6555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7D2D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28291149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4322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89CC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73995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CE2C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9841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 × 10</w:t>
            </w:r>
            <w:r w:rsidRPr="002E60BE">
              <w:rPr>
                <w:sz w:val="16"/>
                <w:szCs w:val="16"/>
                <w:vertAlign w:val="superscript"/>
              </w:rPr>
              <w:t>−</w:t>
            </w:r>
            <w:r w:rsidRPr="002E60BE">
              <w:rPr>
                <w:rFonts w:ascii="Gill Sans MT" w:hAnsi="Gill Sans MT"/>
                <w:sz w:val="16"/>
                <w:szCs w:val="16"/>
                <w:vertAlign w:val="superscript"/>
              </w:rPr>
              <w:t>104</w:t>
            </w:r>
          </w:p>
        </w:tc>
      </w:tr>
      <w:tr w:rsidR="00B34A1C" w:rsidRPr="002E60BE" w14:paraId="1954365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30391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ADAMTSL1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0BAE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rs1832638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3A0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819F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18494190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D3D7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0A57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C0DC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D183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79D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3.80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190A709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B574B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ADGRE2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4B1A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rs7256892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3407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2290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14878003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08D6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815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BB21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5D24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5AC3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4.17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40A005E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8E5D6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ADGRF5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A2C8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rs475991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FD84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D53A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46822349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2C54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C203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0946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D082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3B14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DD58B6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0FFF6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ADH1B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C710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rs1229984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E58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FB05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100239319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17D0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B3B6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666F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CE0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C56C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936FC8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5251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ADM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FA51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rs10743132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A65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776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10266998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8AB2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01CA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BD10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1B9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A59A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2.10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033E4C5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82981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AGRP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127E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rs4360931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9B53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D328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67471926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B890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9C9A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DB63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8958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225C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4.44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2BB1A0C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305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AGT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FB1C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rs12028675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7C4C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827B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230832275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CB25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74C3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ECCE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863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F504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1.97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3DC006B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72111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AHSG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058F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rs4917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4D78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2702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186337713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39F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3B5A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0825A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9DB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84AB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 × 10</w:t>
            </w:r>
            <w:r w:rsidRPr="002E60BE">
              <w:rPr>
                <w:sz w:val="16"/>
                <w:szCs w:val="16"/>
                <w:vertAlign w:val="superscript"/>
              </w:rPr>
              <w:t>−</w:t>
            </w:r>
            <w:r w:rsidRPr="002E60BE">
              <w:rPr>
                <w:rFonts w:ascii="Gill Sans MT" w:hAnsi="Gill Sans MT"/>
                <w:sz w:val="16"/>
                <w:szCs w:val="16"/>
                <w:vertAlign w:val="superscript"/>
              </w:rPr>
              <w:t>216</w:t>
            </w:r>
          </w:p>
        </w:tc>
      </w:tr>
      <w:tr w:rsidR="00B34A1C" w:rsidRPr="002E60BE" w14:paraId="30D931D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CF084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7E60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rs73602391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3759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6A51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130661356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CBCD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9409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2F80C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6D55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7104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56CDF11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597CA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AKR1A1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0F65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rs7520156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AC92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769C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45912262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56EC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E2D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FA33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1.57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C5EA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B473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4.15 × 10</w:t>
            </w:r>
            <w:r w:rsidRPr="002E60BE">
              <w:rPr>
                <w:sz w:val="16"/>
                <w:szCs w:val="16"/>
                <w:vertAlign w:val="superscript"/>
              </w:rPr>
              <w:t>−</w:t>
            </w:r>
            <w:r w:rsidRPr="002E60BE">
              <w:rPr>
                <w:rFonts w:ascii="Gill Sans MT" w:hAnsi="Gill Sans MT"/>
                <w:sz w:val="16"/>
                <w:szCs w:val="16"/>
                <w:vertAlign w:val="superscript"/>
              </w:rPr>
              <w:t>83</w:t>
            </w:r>
          </w:p>
        </w:tc>
      </w:tr>
      <w:tr w:rsidR="00B34A1C" w:rsidRPr="002E60BE" w14:paraId="4CDDB52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74A0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AKR1B1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D022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rs113764574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B7EE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445B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134207748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498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2BC3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F556C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0E3D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2B5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2.54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0FCADA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B7BB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AKR1C1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556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rs11594322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104E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B021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4956083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116B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65D7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05A41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751B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AB69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1.92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101CB90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E7CF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AKR7A2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2CEA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rs11800204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28F6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7D47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19576096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254D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1FD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8492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BAB9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FD2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1.67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488996F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F2DA5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AMIGO2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AF40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rs58366817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4B5D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5764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47934532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B7DB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696B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ECEB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2E59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2084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3.32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58C1A92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0A2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AMY2B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19A1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rs17014910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42F8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4290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104104990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AAC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85AB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045C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FFB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6640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2.12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0F773C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84038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ANG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8941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rs12433905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93F0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754E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21158303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5BD5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13B1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8AD8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ACE6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22F4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4260663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2441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ANGPTL1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9BA8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rs61823772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95AD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32D0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178925881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053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136D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5E555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FD07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1E66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2.22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65846D5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D77F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ANGPTL4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30E6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rs34099346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1AA6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6F32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8503345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E8E5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A8D9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ABF3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A5F8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2932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3.02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5F697B8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6365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ANGPTL7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3D3A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rs28729193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FB43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622B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11180151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E2E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802C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27E05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D66B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D6D9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1.59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4D300E6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558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ANXA2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0146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rs12900365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C5F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750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60644463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B838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4C3A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607A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5516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A31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2.62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2598FA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A4DEA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ANXA5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FF96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rs71606236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4045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B00B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122580725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6FC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CD21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93CC9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1C85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3BB9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3.16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16CE0C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E97EA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AOC1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AC4C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rs62492368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0056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F887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150537635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7D04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2CA8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57C7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9A94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42D1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3.68 × 10</w:t>
            </w:r>
            <w:r w:rsidRPr="002E60BE">
              <w:rPr>
                <w:sz w:val="16"/>
                <w:szCs w:val="16"/>
                <w:vertAlign w:val="superscript"/>
              </w:rPr>
              <w:t>−</w:t>
            </w:r>
            <w:r w:rsidRPr="002E60BE">
              <w:rPr>
                <w:rFonts w:ascii="Gill Sans MT" w:hAnsi="Gill Sans MT"/>
                <w:sz w:val="16"/>
                <w:szCs w:val="16"/>
                <w:vertAlign w:val="superscript"/>
              </w:rPr>
              <w:t>94</w:t>
            </w:r>
          </w:p>
        </w:tc>
      </w:tr>
      <w:tr w:rsidR="00B34A1C" w:rsidRPr="002E60BE" w14:paraId="29411FC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79CF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APCDD1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4C85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rs3748415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BB57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51B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10471732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976C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384F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47F25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2940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4F9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7AB03C0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6C95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APOC2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BC57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rs429358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695A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D105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45411941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CF67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C6C7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CD4A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3DC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258D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3.56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170BC28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FBF52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APOE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F858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rs429358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5C42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623F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45411941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C94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B7D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8CCD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A6B8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0183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2.49 × 10</w:t>
            </w:r>
            <w:r w:rsidRPr="002E60BE">
              <w:rPr>
                <w:sz w:val="16"/>
                <w:szCs w:val="16"/>
                <w:vertAlign w:val="superscript"/>
              </w:rPr>
              <w:t>−</w:t>
            </w:r>
            <w:r w:rsidRPr="002E60BE">
              <w:rPr>
                <w:rFonts w:ascii="Gill Sans MT" w:hAnsi="Gill Sans MT"/>
                <w:sz w:val="16"/>
                <w:szCs w:val="16"/>
                <w:vertAlign w:val="superscript"/>
              </w:rPr>
              <w:t>45</w:t>
            </w:r>
          </w:p>
        </w:tc>
      </w:tr>
      <w:tr w:rsidR="00B34A1C" w:rsidRPr="002E60BE" w14:paraId="45B9A0B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31ECD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APOH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56BD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rs8178824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B0E4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46EF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64224775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5C30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ACE5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F10E3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1.63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BB93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0DB3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 × 10</w:t>
            </w:r>
            <w:r w:rsidRPr="002E60BE">
              <w:rPr>
                <w:sz w:val="16"/>
                <w:szCs w:val="16"/>
                <w:vertAlign w:val="superscript"/>
              </w:rPr>
              <w:t>−</w:t>
            </w:r>
            <w:r w:rsidRPr="002E60BE">
              <w:rPr>
                <w:rFonts w:ascii="Gill Sans MT" w:hAnsi="Gill Sans MT"/>
                <w:sz w:val="16"/>
                <w:szCs w:val="16"/>
                <w:vertAlign w:val="superscript"/>
              </w:rPr>
              <w:t>78</w:t>
            </w:r>
          </w:p>
        </w:tc>
      </w:tr>
      <w:tr w:rsidR="00B34A1C" w:rsidRPr="002E60BE" w14:paraId="386DE82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7633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APOL1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874E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rs10854688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E577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252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36653854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DC1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117F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66B7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9271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0D40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CEE6CA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6FBD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ARHGAP1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B319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rs79920646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EC9F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DA8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46934260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2969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323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314B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6E76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B800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6.83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63BA58C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CBB8A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ARHGAP25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77EB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rs10048745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8DED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D300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68962137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C4F3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C21A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8A619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CDDB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6F95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3.25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5A49384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EBBE8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ARSA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A0A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rs6151419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6924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2D2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51064915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B1D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C277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6758D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79C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B978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2.01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5641D4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00EF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ARSB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BAF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rs13159135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AA77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C4D1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78196689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A5AC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E359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EEE2E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8323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058E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1.30 × 10</w:t>
            </w:r>
            <w:r w:rsidRPr="002E60BE">
              <w:rPr>
                <w:sz w:val="16"/>
                <w:szCs w:val="16"/>
                <w:vertAlign w:val="superscript"/>
              </w:rPr>
              <w:t>−</w:t>
            </w:r>
            <w:r w:rsidRPr="002E60BE">
              <w:rPr>
                <w:rFonts w:ascii="Gill Sans MT" w:hAnsi="Gill Sans MT"/>
                <w:sz w:val="16"/>
                <w:szCs w:val="16"/>
                <w:vertAlign w:val="superscript"/>
              </w:rPr>
              <w:t>127</w:t>
            </w:r>
          </w:p>
        </w:tc>
      </w:tr>
      <w:tr w:rsidR="00B34A1C" w:rsidRPr="002E60BE" w14:paraId="655F02C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815B2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ARSK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9209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rs9314144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538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F81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94797432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1BF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3B2B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CBF7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986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45FF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2.55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48042D4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BAC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ART3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0225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rs12509988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68BE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504C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76989108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841E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8AFA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BA4B1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DE70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9CB6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9.32 × 10</w:t>
            </w:r>
            <w:r w:rsidRPr="002E60BE">
              <w:rPr>
                <w:sz w:val="16"/>
                <w:szCs w:val="16"/>
                <w:vertAlign w:val="superscript"/>
              </w:rPr>
              <w:t>−</w:t>
            </w:r>
            <w:r w:rsidRPr="002E60BE">
              <w:rPr>
                <w:rFonts w:ascii="Gill Sans MT" w:hAnsi="Gill Sans MT"/>
                <w:sz w:val="16"/>
                <w:szCs w:val="16"/>
                <w:vertAlign w:val="superscript"/>
              </w:rPr>
              <w:t>37</w:t>
            </w:r>
          </w:p>
        </w:tc>
      </w:tr>
      <w:tr w:rsidR="00B34A1C" w:rsidRPr="002E60BE" w14:paraId="5309D09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9474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ASAH2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40ED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rs202183815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F463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FA8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51994615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4E56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48A8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86B69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1794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B45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6.27 × 10</w:t>
            </w:r>
            <w:r w:rsidRPr="002E60BE">
              <w:rPr>
                <w:sz w:val="16"/>
                <w:szCs w:val="16"/>
                <w:vertAlign w:val="superscript"/>
              </w:rPr>
              <w:t>−</w:t>
            </w:r>
            <w:r w:rsidRPr="002E60BE">
              <w:rPr>
                <w:rFonts w:ascii="Gill Sans MT" w:hAnsi="Gill Sans MT"/>
                <w:sz w:val="16"/>
                <w:szCs w:val="16"/>
                <w:vertAlign w:val="superscript"/>
              </w:rPr>
              <w:t>62</w:t>
            </w:r>
          </w:p>
        </w:tc>
      </w:tr>
      <w:tr w:rsidR="00B34A1C" w:rsidRPr="002E60BE" w14:paraId="06E9637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94F8F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ASIP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2005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rs62209647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6FB8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16C5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32505658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B1FF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AF95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0509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562A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A5BA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6D0F2F0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98610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ASL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CF43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rs77627477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52E1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9A7A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66166078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5782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3895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9292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3D6E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6A6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6.31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155C945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8B00F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ASPN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B202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rs10120980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2981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53FA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95020914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B2E3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C9BA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F49A2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CAEB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B337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7FE45E9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B440A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ATF6B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21E9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rs805262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0C11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133F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31628733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D0E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92FD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065E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5FF6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6E19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4.17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277D394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E0FC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ATP1B2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817E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rs1642764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E64E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56BF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7557834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FDA8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3270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212C1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4A1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D697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7.29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4EAE4FE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BF1A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B3GAT3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4158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rs10897288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FB43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545D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62386472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9842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3FDD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1F2D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22D9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098E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3.67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2EEE7F0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B15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B3GLCT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A165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rs11147458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C200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9A41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31823239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D8A0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872C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C0589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148B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33C3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4.93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6831664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8D20B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B3GNT8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2CE4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rs284663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94D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53EE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41932612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EEB5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AEEF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37D2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9E21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789D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2.70 × 10</w:t>
            </w:r>
            <w:r w:rsidRPr="002E60BE">
              <w:rPr>
                <w:sz w:val="16"/>
                <w:szCs w:val="16"/>
                <w:vertAlign w:val="superscript"/>
              </w:rPr>
              <w:t>−</w:t>
            </w:r>
            <w:r w:rsidRPr="002E60BE">
              <w:rPr>
                <w:rFonts w:ascii="Gill Sans MT" w:hAnsi="Gill Sans MT"/>
                <w:sz w:val="16"/>
                <w:szCs w:val="16"/>
                <w:vertAlign w:val="superscript"/>
              </w:rPr>
              <w:t>70</w:t>
            </w:r>
          </w:p>
        </w:tc>
      </w:tr>
      <w:tr w:rsidR="00B34A1C" w:rsidRPr="002E60BE" w14:paraId="4C493EA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2CFFA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B4GALNT1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5920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rs34919374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3195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547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58053464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D224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DF43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1B66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4442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C1D6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2.46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54FDB4D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F514C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B4GALT1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2A47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rs4879664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18BC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F9FE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33108246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575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047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A0DEB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8CDC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E8D3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1.77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C935A1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0F6D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B4GALT2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E7C5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rs3216995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8514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6632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44443874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A8E6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A255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TGAC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BB5B6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AF33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68B2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3.06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24AA9B1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F5176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B4GALT6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8F90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rs16962266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A66B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20B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29232293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024B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11DD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5E7EC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338A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4470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7.35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725220E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C7BC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BCAM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F635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rs1135062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5D00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FA0E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45322744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FA0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9CD8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A4F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354F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4071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546E995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C4BAD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BCAN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40DF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rs2365715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CE65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E30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156615114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4E0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710E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53E77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E376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33D4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2.46 × 10</w:t>
            </w:r>
            <w:r w:rsidRPr="002E60BE">
              <w:rPr>
                <w:sz w:val="16"/>
                <w:szCs w:val="16"/>
                <w:vertAlign w:val="superscript"/>
              </w:rPr>
              <w:t>−</w:t>
            </w:r>
            <w:r w:rsidRPr="002E60BE">
              <w:rPr>
                <w:rFonts w:ascii="Gill Sans MT" w:hAnsi="Gill Sans MT"/>
                <w:sz w:val="16"/>
                <w:szCs w:val="16"/>
                <w:vertAlign w:val="superscript"/>
              </w:rPr>
              <w:t>38</w:t>
            </w:r>
          </w:p>
        </w:tc>
      </w:tr>
      <w:tr w:rsidR="00B34A1C" w:rsidRPr="002E60BE" w14:paraId="5A11911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FD705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BCHE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CC0D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rs3908218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D9C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FDCF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165462643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1EA5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CFF4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E95AB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949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84C1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9.99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3431CAF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F73AC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BOC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97AD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rs3856719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613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74F6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112996541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1693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3097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268D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FCE9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A280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4.30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59921CE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45678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BPI</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A1D6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rs1341024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BD1C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000A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36932676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9B1D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C4D7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9BBC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89C7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A5AA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3.92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5DDF4F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6B59C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BPIFB1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60FA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rs11699009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8218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E3C6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31688241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9B4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DD12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CCDB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DDC7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3636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4.38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3DCFA84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0B12D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BRPF1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DE0E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rs2269112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EF97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631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9788168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CBB9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A0B0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AC2E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7240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1564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1.42 × 10</w:t>
            </w:r>
            <w:r w:rsidRPr="002E60BE">
              <w:rPr>
                <w:sz w:val="16"/>
                <w:szCs w:val="16"/>
                <w:vertAlign w:val="superscript"/>
              </w:rPr>
              <w:t>−</w:t>
            </w:r>
            <w:r w:rsidRPr="002E60BE">
              <w:rPr>
                <w:rFonts w:ascii="Gill Sans MT" w:hAnsi="Gill Sans MT"/>
                <w:sz w:val="16"/>
                <w:szCs w:val="16"/>
                <w:vertAlign w:val="superscript"/>
              </w:rPr>
              <w:t>27</w:t>
            </w:r>
          </w:p>
        </w:tc>
      </w:tr>
      <w:tr w:rsidR="00B34A1C" w:rsidRPr="002E60BE" w14:paraId="405F3F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76B2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BST1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B875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rs4263397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7984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E21D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15739390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8E0C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474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3942A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EE0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5D3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2.91 × 10</w:t>
            </w:r>
            <w:r w:rsidRPr="002E60BE">
              <w:rPr>
                <w:sz w:val="16"/>
                <w:szCs w:val="16"/>
                <w:vertAlign w:val="superscript"/>
              </w:rPr>
              <w:t>−</w:t>
            </w:r>
            <w:r w:rsidRPr="002E60BE">
              <w:rPr>
                <w:rFonts w:ascii="Gill Sans MT" w:hAnsi="Gill Sans MT"/>
                <w:sz w:val="16"/>
                <w:szCs w:val="16"/>
                <w:vertAlign w:val="superscript"/>
              </w:rPr>
              <w:t>141</w:t>
            </w:r>
          </w:p>
        </w:tc>
      </w:tr>
      <w:tr w:rsidR="00B34A1C" w:rsidRPr="002E60BE" w14:paraId="479EE70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19B16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BTD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B68E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rs6784108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BBA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8315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15739777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D691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9AE4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3B173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F7B5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F387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9.03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2254153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125C4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BTN2A1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6BBE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rs2237235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782E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8DBA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26391395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394B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9BB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E0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2DA7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73EC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7.10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50CC72D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BD9FE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BTN3A1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ACA6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rs9379851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7FB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E5F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26354780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33B5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D177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5BD3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C800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B5F6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 × 10</w:t>
            </w:r>
            <w:r w:rsidRPr="002E60BE">
              <w:rPr>
                <w:sz w:val="16"/>
                <w:szCs w:val="16"/>
                <w:vertAlign w:val="superscript"/>
              </w:rPr>
              <w:t>−</w:t>
            </w:r>
            <w:r w:rsidRPr="002E60BE">
              <w:rPr>
                <w:rFonts w:ascii="Gill Sans MT" w:hAnsi="Gill Sans MT"/>
                <w:sz w:val="16"/>
                <w:szCs w:val="16"/>
                <w:vertAlign w:val="superscript"/>
              </w:rPr>
              <w:t>84</w:t>
            </w:r>
          </w:p>
        </w:tc>
      </w:tr>
      <w:tr w:rsidR="00B34A1C" w:rsidRPr="002E60BE" w14:paraId="62802A7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5DC9C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BTNL9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1238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rs34492237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FFE7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6FB5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180295971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8829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B636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4D8D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40E2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4566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B6957C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E95B6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C1QC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65B3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rs12058824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A316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9D5C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22963050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050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7D6E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0AFE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CA66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C096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3.52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2DBF547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5A75C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C1QL1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64CA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rs4793169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C02C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8992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43152877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BC02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C562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644A6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87C5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B4CA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3.13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24F0F0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1805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C1QL4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9B39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rs7972869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1DC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701F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49731167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395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7D0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D507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86C7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07D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3.88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131BDF9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59E8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C1QTNF3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33F2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rs7712366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ACF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4D5F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34038537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98E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24D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6225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4E0F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B5DE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4.57 × 10</w:t>
            </w:r>
            <w:r w:rsidRPr="002E60BE">
              <w:rPr>
                <w:sz w:val="16"/>
                <w:szCs w:val="16"/>
                <w:vertAlign w:val="superscript"/>
              </w:rPr>
              <w:t>−</w:t>
            </w:r>
            <w:r w:rsidRPr="002E60BE">
              <w:rPr>
                <w:rFonts w:ascii="Gill Sans MT" w:hAnsi="Gill Sans MT"/>
                <w:sz w:val="16"/>
                <w:szCs w:val="16"/>
                <w:vertAlign w:val="superscript"/>
              </w:rPr>
              <w:t>34</w:t>
            </w:r>
          </w:p>
        </w:tc>
      </w:tr>
      <w:tr w:rsidR="00B34A1C" w:rsidRPr="002E60BE" w14:paraId="12BBCE1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5C9ED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C1QTNF5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4727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rs2248863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D480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5E05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119207341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F48F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36C7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8183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90F3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DDB6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3.17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271199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E117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C1S</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51A6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rs7962629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7412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F719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7166770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94BC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60D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339CA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0EC7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E48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F98D31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A3EF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EC4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rs116198852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91C1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C66A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31393014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F3E4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9A33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1E17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F464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054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5.43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4C6D16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E7671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C4A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6B6E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rs2280774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854D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0DB5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31928691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EF70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B622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5E56D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355A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D730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9.57 × 10</w:t>
            </w:r>
            <w:r w:rsidRPr="002E60BE">
              <w:rPr>
                <w:sz w:val="16"/>
                <w:szCs w:val="16"/>
                <w:vertAlign w:val="superscript"/>
              </w:rPr>
              <w:t>−</w:t>
            </w:r>
            <w:r w:rsidRPr="002E60BE">
              <w:rPr>
                <w:rFonts w:ascii="Gill Sans MT" w:hAnsi="Gill Sans MT"/>
                <w:sz w:val="16"/>
                <w:szCs w:val="16"/>
                <w:vertAlign w:val="superscript"/>
              </w:rPr>
              <w:t>105</w:t>
            </w:r>
          </w:p>
        </w:tc>
      </w:tr>
      <w:tr w:rsidR="00B34A1C" w:rsidRPr="002E60BE" w14:paraId="633A676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FCE2A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C4B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9035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rs2280774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8F8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1AFC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31928691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5830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459E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D3395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4B69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0E50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9.57 × 10</w:t>
            </w:r>
            <w:r w:rsidRPr="002E60BE">
              <w:rPr>
                <w:sz w:val="16"/>
                <w:szCs w:val="16"/>
                <w:vertAlign w:val="superscript"/>
              </w:rPr>
              <w:t>−</w:t>
            </w:r>
            <w:r w:rsidRPr="002E60BE">
              <w:rPr>
                <w:rFonts w:ascii="Gill Sans MT" w:hAnsi="Gill Sans MT"/>
                <w:sz w:val="16"/>
                <w:szCs w:val="16"/>
                <w:vertAlign w:val="superscript"/>
              </w:rPr>
              <w:t>105</w:t>
            </w:r>
          </w:p>
        </w:tc>
      </w:tr>
      <w:tr w:rsidR="00B34A1C" w:rsidRPr="002E60BE" w14:paraId="1367CA5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9CACF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A420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rs147512353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704A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F668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40971249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0EBF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E5E8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23A3E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4B1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187C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2.40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79B7498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C9205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E9F2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rs923038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F619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2E0D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58220132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CCC3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6B8D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22142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6B92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E308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2.09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3DB6D1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8CDC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F691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rs3765963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423B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000B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9034598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C0EC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49D5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89FB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8978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E6D0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1.55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38B11D6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4EA3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A18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rs2071676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13E1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C096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35674053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6B88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660D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2ADA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052A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4297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2.66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376714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C210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CABLES2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0394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rs2427312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5381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AA4F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60970591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24B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0226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925FF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7750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5E08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1.70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24143A5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823E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CALCOCO2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A8DD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rs550510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5220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BD25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46926615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66D5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171F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3092B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78C1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A18F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3.91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6C74FB0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E54F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CAPG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DDBD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rs4446071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AC6B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A804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85543064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C186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4D15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4FD58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BF9C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E28E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52693B2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CE71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CAPSL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E2BD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rs6865274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8587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BC24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35923829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DAC6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FFB8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61AFC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A0F8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7786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19EA18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0E291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CAT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A67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rs3781709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6B39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7FC1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34504711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363F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282A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F1225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BF56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53E5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5C7A142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A7416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CBR1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8527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rs1005696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4FB2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892B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37443480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4CCB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3749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13C16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F079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8208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8.01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FA9FAC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6538A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CBR3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B0F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rs1056892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CF4B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95A2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37518706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9187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FD8F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89C78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B898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BD71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4.04 × 10</w:t>
            </w:r>
            <w:r w:rsidRPr="002E60BE">
              <w:rPr>
                <w:sz w:val="16"/>
                <w:szCs w:val="16"/>
                <w:vertAlign w:val="superscript"/>
              </w:rPr>
              <w:t>−</w:t>
            </w:r>
            <w:r w:rsidRPr="002E60BE">
              <w:rPr>
                <w:rFonts w:ascii="Gill Sans MT" w:hAnsi="Gill Sans MT"/>
                <w:sz w:val="16"/>
                <w:szCs w:val="16"/>
                <w:vertAlign w:val="superscript"/>
              </w:rPr>
              <w:t>60</w:t>
            </w:r>
          </w:p>
        </w:tc>
      </w:tr>
      <w:tr w:rsidR="00B34A1C" w:rsidRPr="002E60BE" w14:paraId="18643B8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06341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CCDC50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09AF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rs56134151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ACE3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9F23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191045679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33D5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F26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84444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3C13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B41A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9.99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5B9D8A2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4D5AE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A61F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rs7222922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0451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BC93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34335694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6947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E515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80772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6754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CDE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1.58 × 10</w:t>
            </w:r>
            <w:r w:rsidRPr="002E60BE">
              <w:rPr>
                <w:sz w:val="16"/>
                <w:szCs w:val="16"/>
                <w:vertAlign w:val="superscript"/>
              </w:rPr>
              <w:t>−</w:t>
            </w:r>
            <w:r w:rsidRPr="002E60BE">
              <w:rPr>
                <w:rFonts w:ascii="Gill Sans MT" w:hAnsi="Gill Sans MT"/>
                <w:sz w:val="16"/>
                <w:szCs w:val="16"/>
                <w:vertAlign w:val="superscript"/>
              </w:rPr>
              <w:t>63</w:t>
            </w:r>
          </w:p>
        </w:tc>
      </w:tr>
      <w:tr w:rsidR="00B34A1C" w:rsidRPr="002E60BE" w14:paraId="4CA73A4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CA569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CCL15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960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rs41508645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BA73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FC01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34329044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C18E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843C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1CA9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A58C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0D63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7.86 × 10</w:t>
            </w:r>
            <w:r w:rsidRPr="002E60BE">
              <w:rPr>
                <w:sz w:val="16"/>
                <w:szCs w:val="16"/>
                <w:vertAlign w:val="superscript"/>
              </w:rPr>
              <w:t>−</w:t>
            </w:r>
            <w:r w:rsidRPr="002E60BE">
              <w:rPr>
                <w:rFonts w:ascii="Gill Sans MT" w:hAnsi="Gill Sans MT"/>
                <w:sz w:val="16"/>
                <w:szCs w:val="16"/>
                <w:vertAlign w:val="superscript"/>
              </w:rPr>
              <w:t>58</w:t>
            </w:r>
          </w:p>
        </w:tc>
      </w:tr>
      <w:tr w:rsidR="00B34A1C" w:rsidRPr="002E60BE" w14:paraId="6DDEA21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7427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19C5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rs112689088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BAF3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1E54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34307457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A211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2D0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7EB83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6D51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D3AE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5.62 × 10</w:t>
            </w:r>
            <w:r w:rsidRPr="002E60BE">
              <w:rPr>
                <w:sz w:val="16"/>
                <w:szCs w:val="16"/>
                <w:vertAlign w:val="superscript"/>
              </w:rPr>
              <w:t>−</w:t>
            </w:r>
            <w:r w:rsidRPr="002E60BE">
              <w:rPr>
                <w:rFonts w:ascii="Gill Sans MT" w:hAnsi="Gill Sans MT"/>
                <w:sz w:val="16"/>
                <w:szCs w:val="16"/>
                <w:vertAlign w:val="superscript"/>
              </w:rPr>
              <w:t>95</w:t>
            </w:r>
          </w:p>
        </w:tc>
      </w:tr>
      <w:tr w:rsidR="00B34A1C" w:rsidRPr="002E60BE" w14:paraId="596573F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FE0DA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E6E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rs223896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BC2C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FFCD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57443146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6B16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B2F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89A0A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E4FB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9955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3.37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65C0391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DC12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CCL18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882F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rs2015086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882B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F3AB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34391617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F61A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7653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FA5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65A5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9517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1.63 × 10</w:t>
            </w:r>
            <w:r w:rsidRPr="002E60BE">
              <w:rPr>
                <w:sz w:val="16"/>
                <w:szCs w:val="16"/>
                <w:vertAlign w:val="superscript"/>
              </w:rPr>
              <w:t>−</w:t>
            </w:r>
            <w:r w:rsidRPr="002E60BE">
              <w:rPr>
                <w:rFonts w:ascii="Gill Sans MT" w:hAnsi="Gill Sans MT"/>
                <w:sz w:val="16"/>
                <w:szCs w:val="16"/>
                <w:vertAlign w:val="superscript"/>
              </w:rPr>
              <w:t>47</w:t>
            </w:r>
          </w:p>
        </w:tc>
      </w:tr>
      <w:tr w:rsidR="00B34A1C" w:rsidRPr="002E60BE" w14:paraId="041EC69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5B2B1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CCL23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084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rs7208990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39A0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BC72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34329475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91AD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C4E1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FE1C3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8D20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1D1E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4.05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6CFF67C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B51EA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CCL25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6646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rs62124694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9C7E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B3CE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8126830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F35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8262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FF49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152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D5CB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2.99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0D10CCF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3CFFF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CCL3L1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350D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rs56683451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45C0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744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34374696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378A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D644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080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5458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CAFB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27124EC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437D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EDC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rs3138036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405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1983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32647544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E7E8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D068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48879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86DB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967B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3.47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FF816E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64AFA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CCL8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B2D2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rs3138036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3EE9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A1E7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32647544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879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BE26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D77EF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2EF0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BCC5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2.78 × 10</w:t>
            </w:r>
            <w:r w:rsidRPr="002E60BE">
              <w:rPr>
                <w:sz w:val="16"/>
                <w:szCs w:val="16"/>
                <w:vertAlign w:val="superscript"/>
              </w:rPr>
              <w:t>−</w:t>
            </w:r>
            <w:r w:rsidRPr="002E60BE">
              <w:rPr>
                <w:rFonts w:ascii="Gill Sans MT" w:hAnsi="Gill Sans MT"/>
                <w:sz w:val="16"/>
                <w:szCs w:val="16"/>
                <w:vertAlign w:val="superscript"/>
              </w:rPr>
              <w:t>106</w:t>
            </w:r>
          </w:p>
        </w:tc>
      </w:tr>
      <w:tr w:rsidR="00B34A1C" w:rsidRPr="002E60BE" w14:paraId="50C153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925C7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CCN3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F28A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rs2469990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D72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E3FF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120344567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C250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A552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67645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1F2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53BE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2.74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2E1C33B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AB602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CCN4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93CD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rs2739063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49DB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675A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133948522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132E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DAC9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63662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5304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F167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 × 10</w:t>
            </w:r>
            <w:r w:rsidRPr="002E60BE">
              <w:rPr>
                <w:sz w:val="16"/>
                <w:szCs w:val="16"/>
                <w:vertAlign w:val="superscript"/>
              </w:rPr>
              <w:t>−</w:t>
            </w:r>
            <w:r w:rsidRPr="002E60BE">
              <w:rPr>
                <w:rFonts w:ascii="Gill Sans MT" w:hAnsi="Gill Sans MT"/>
                <w:sz w:val="16"/>
                <w:szCs w:val="16"/>
                <w:vertAlign w:val="superscript"/>
              </w:rPr>
              <w:t>132</w:t>
            </w:r>
          </w:p>
        </w:tc>
      </w:tr>
      <w:tr w:rsidR="00B34A1C" w:rsidRPr="002E60BE" w14:paraId="79C8D7A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F9301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CCN5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62A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rs11086936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7678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EC39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43331807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64BC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B2B8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63E0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005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D67E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6.73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509A85C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06D87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CD109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AB75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rs10223501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CB27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BE01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74419424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963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7BFC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A4A8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E16B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D5AE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5.84 × 10</w:t>
            </w:r>
            <w:r w:rsidRPr="002E60BE">
              <w:rPr>
                <w:sz w:val="16"/>
                <w:szCs w:val="16"/>
                <w:vertAlign w:val="superscript"/>
              </w:rPr>
              <w:t>−</w:t>
            </w:r>
            <w:r w:rsidRPr="002E60BE">
              <w:rPr>
                <w:rFonts w:ascii="Gill Sans MT" w:hAnsi="Gill Sans MT"/>
                <w:sz w:val="16"/>
                <w:szCs w:val="16"/>
                <w:vertAlign w:val="superscript"/>
              </w:rPr>
              <w:t>25</w:t>
            </w:r>
          </w:p>
        </w:tc>
      </w:tr>
      <w:tr w:rsidR="00B34A1C" w:rsidRPr="002E60BE" w14:paraId="541E501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AEAD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E072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rs12517200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9879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704B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140019921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185F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180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43B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095D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5F53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2.33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034137E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F29B5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CD177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3F38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rs78530667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6BEC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5FA1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43900697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CF7D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0703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2FBA0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015B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2E10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2.59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497F514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094D2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CD209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E308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rs4804774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D758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70E7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7772173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5F4B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CED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AF19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F3CB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E356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1.94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3FF3E86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5DF51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CD274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9188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rs7048841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B48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933D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5460801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9DD2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A5BB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25A7B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9EFB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3B0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2.48 × 10</w:t>
            </w:r>
            <w:r w:rsidRPr="002E60BE">
              <w:rPr>
                <w:sz w:val="16"/>
                <w:szCs w:val="16"/>
                <w:vertAlign w:val="superscript"/>
              </w:rPr>
              <w:t>−</w:t>
            </w:r>
            <w:r w:rsidRPr="002E60BE">
              <w:rPr>
                <w:rFonts w:ascii="Gill Sans MT" w:hAnsi="Gill Sans MT"/>
                <w:sz w:val="16"/>
                <w:szCs w:val="16"/>
                <w:vertAlign w:val="superscript"/>
              </w:rPr>
              <w:t>66</w:t>
            </w:r>
          </w:p>
        </w:tc>
      </w:tr>
      <w:tr w:rsidR="00B34A1C" w:rsidRPr="002E60BE" w14:paraId="02B6038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27DA0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CD300A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E385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rs2272111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74F7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48D6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72469966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6456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65AD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B4ADA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75A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CA6C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3.80 × 10</w:t>
            </w:r>
            <w:r w:rsidRPr="002E60BE">
              <w:rPr>
                <w:sz w:val="16"/>
                <w:szCs w:val="16"/>
                <w:vertAlign w:val="superscript"/>
              </w:rPr>
              <w:t>−</w:t>
            </w:r>
            <w:r w:rsidRPr="002E60BE">
              <w:rPr>
                <w:rFonts w:ascii="Gill Sans MT" w:hAnsi="Gill Sans MT"/>
                <w:sz w:val="16"/>
                <w:szCs w:val="16"/>
                <w:vertAlign w:val="superscript"/>
              </w:rPr>
              <w:t>49</w:t>
            </w:r>
          </w:p>
        </w:tc>
      </w:tr>
      <w:tr w:rsidR="00B34A1C" w:rsidRPr="002E60BE" w14:paraId="788D1C1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B21DD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CD300C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30C6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rs2670826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4D98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EA89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72462466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A5BA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F5DC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07BAA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90BA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4A5A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4.05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13CEFDE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7B7A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CD300E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1AE3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rs581157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A0F2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414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72613589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4C9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5427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82ACF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2D5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2FB2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5.52 × 10</w:t>
            </w:r>
            <w:r w:rsidRPr="002E60BE">
              <w:rPr>
                <w:sz w:val="16"/>
                <w:szCs w:val="16"/>
                <w:vertAlign w:val="superscript"/>
              </w:rPr>
              <w:t>−</w:t>
            </w:r>
            <w:r w:rsidRPr="002E60BE">
              <w:rPr>
                <w:rFonts w:ascii="Gill Sans MT" w:hAnsi="Gill Sans MT"/>
                <w:sz w:val="16"/>
                <w:szCs w:val="16"/>
                <w:vertAlign w:val="superscript"/>
              </w:rPr>
              <w:t>56</w:t>
            </w:r>
          </w:p>
        </w:tc>
      </w:tr>
      <w:tr w:rsidR="00B34A1C" w:rsidRPr="002E60BE" w14:paraId="7C76517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EE9A8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A9DA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rs3865444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A44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92B6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51727962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7E50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EB76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21028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69A8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7D21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2.15 × 10</w:t>
            </w:r>
            <w:r w:rsidRPr="002E60BE">
              <w:rPr>
                <w:sz w:val="16"/>
                <w:szCs w:val="16"/>
                <w:vertAlign w:val="superscript"/>
              </w:rPr>
              <w:t>−</w:t>
            </w:r>
            <w:r w:rsidRPr="002E60BE">
              <w:rPr>
                <w:rFonts w:ascii="Gill Sans MT" w:hAnsi="Gill Sans MT"/>
                <w:sz w:val="16"/>
                <w:szCs w:val="16"/>
                <w:vertAlign w:val="superscript"/>
              </w:rPr>
              <w:t>154</w:t>
            </w:r>
          </w:p>
        </w:tc>
      </w:tr>
      <w:tr w:rsidR="00B34A1C" w:rsidRPr="002E60BE" w14:paraId="5A86A88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202A2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CD38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FE17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rs6836946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EA84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E327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15813607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80F0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923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C1C5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D3C6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60A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5.73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22980F5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B77B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CD48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2D78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rs12124234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806D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39C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160675269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D573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C544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ED4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6018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A1F0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0359CF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90B2A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CD55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227F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rs116059019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8D61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DE20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207572442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4B3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A963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A47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AED8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C4EF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6.98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5609CB1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D43E6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CD59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699F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rs3181269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1E74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6EF4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33755956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AF62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5D0E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F9B61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BC4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C56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4.57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457EEB2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C1E19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CD72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F73C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rs7026779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E5AA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C3D7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35581458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367B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4A5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DA3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B663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1C01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 × 10</w:t>
            </w:r>
            <w:r w:rsidRPr="002E60BE">
              <w:rPr>
                <w:sz w:val="16"/>
                <w:szCs w:val="16"/>
                <w:vertAlign w:val="superscript"/>
              </w:rPr>
              <w:t>−</w:t>
            </w:r>
            <w:r w:rsidRPr="002E60BE">
              <w:rPr>
                <w:rFonts w:ascii="Gill Sans MT" w:hAnsi="Gill Sans MT"/>
                <w:sz w:val="16"/>
                <w:szCs w:val="16"/>
                <w:vertAlign w:val="superscript"/>
              </w:rPr>
              <w:t>48</w:t>
            </w:r>
          </w:p>
        </w:tc>
      </w:tr>
      <w:tr w:rsidR="00B34A1C" w:rsidRPr="002E60BE" w14:paraId="5816F0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0FCF1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CD83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7BD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rs11756936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7261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96E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14110109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A5AA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F2E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EBC9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9EC4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B38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2.53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5E31B3A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0D354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CD84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C0C7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rs796499427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B029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2855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160574660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6F70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AAC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3094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CECCC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929E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EA79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1.34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A38E6B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C694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CD8A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47EC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rs3020726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5309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8EF6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87016506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582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E542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4669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3EAC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614F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2.42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454387C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81E1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CD93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A880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rs11697283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4639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1DE8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23108635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78B7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77B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9B93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8082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164A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7E05950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DE39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CDCP1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11E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rs2276862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91E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5AC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45187785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C4ED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C7C8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560FE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ACF0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8B9C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5C6E401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3DA2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CDH11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4500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rs1124695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3041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443A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65037770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944C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EFE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50F7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E015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9D7A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5.97 × 10</w:t>
            </w:r>
            <w:r w:rsidRPr="002E60BE">
              <w:rPr>
                <w:sz w:val="16"/>
                <w:szCs w:val="16"/>
                <w:vertAlign w:val="superscript"/>
              </w:rPr>
              <w:t>−</w:t>
            </w:r>
            <w:r w:rsidRPr="002E60BE">
              <w:rPr>
                <w:rFonts w:ascii="Gill Sans MT" w:hAnsi="Gill Sans MT"/>
                <w:sz w:val="16"/>
                <w:szCs w:val="16"/>
                <w:vertAlign w:val="superscript"/>
              </w:rPr>
              <w:t>154</w:t>
            </w:r>
          </w:p>
        </w:tc>
      </w:tr>
      <w:tr w:rsidR="00B34A1C" w:rsidRPr="002E60BE" w14:paraId="0E6C846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9DE82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CDNF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DF2D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rs72772427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D411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C271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14911640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8423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4A25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D56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41EC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0D89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4.93 × 10</w:t>
            </w:r>
            <w:r w:rsidRPr="002E60BE">
              <w:rPr>
                <w:sz w:val="16"/>
                <w:szCs w:val="16"/>
                <w:vertAlign w:val="superscript"/>
              </w:rPr>
              <w:t>−</w:t>
            </w:r>
            <w:r w:rsidRPr="002E60BE">
              <w:rPr>
                <w:rFonts w:ascii="Gill Sans MT" w:hAnsi="Gill Sans MT"/>
                <w:sz w:val="16"/>
                <w:szCs w:val="16"/>
                <w:vertAlign w:val="superscript"/>
              </w:rPr>
              <w:t>57</w:t>
            </w:r>
          </w:p>
        </w:tc>
      </w:tr>
      <w:tr w:rsidR="00B34A1C" w:rsidRPr="002E60BE" w14:paraId="1F48C50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0DBE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CDON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A02C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rs35088114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60A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261B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125842801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E749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00BC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GGCA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42820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83D2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400D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1.63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1912843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BAD4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CEACAM19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7695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rs429358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4F64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D007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45411941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C43F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CB03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6054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A817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48F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4.05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50D9CE4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669BB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CEL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710A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rs668809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A12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397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135936678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18B6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DC2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9977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853E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B49C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8.17 × 10</w:t>
            </w:r>
            <w:r w:rsidRPr="002E60BE">
              <w:rPr>
                <w:sz w:val="16"/>
                <w:szCs w:val="16"/>
                <w:vertAlign w:val="superscript"/>
              </w:rPr>
              <w:t>−</w:t>
            </w:r>
            <w:r w:rsidRPr="002E60BE">
              <w:rPr>
                <w:rFonts w:ascii="Gill Sans MT" w:hAnsi="Gill Sans MT"/>
                <w:sz w:val="16"/>
                <w:szCs w:val="16"/>
                <w:vertAlign w:val="superscript"/>
              </w:rPr>
              <w:t>37</w:t>
            </w:r>
          </w:p>
        </w:tc>
      </w:tr>
      <w:tr w:rsidR="00B34A1C" w:rsidRPr="002E60BE" w14:paraId="1ADB4D9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CC8E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CER1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913F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rs2131882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3BFB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1C72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14716849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6D0D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A4DD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D35C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949A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0A15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6.77 × 10</w:t>
            </w:r>
            <w:r w:rsidRPr="002E60BE">
              <w:rPr>
                <w:sz w:val="16"/>
                <w:szCs w:val="16"/>
                <w:vertAlign w:val="superscript"/>
              </w:rPr>
              <w:t>−</w:t>
            </w:r>
            <w:r w:rsidRPr="002E60BE">
              <w:rPr>
                <w:rFonts w:ascii="Gill Sans MT" w:hAnsi="Gill Sans MT"/>
                <w:sz w:val="16"/>
                <w:szCs w:val="16"/>
                <w:vertAlign w:val="superscript"/>
              </w:rPr>
              <w:t>44</w:t>
            </w:r>
          </w:p>
        </w:tc>
      </w:tr>
      <w:tr w:rsidR="00B34A1C" w:rsidRPr="002E60BE" w14:paraId="62E4E13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3B94E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CD65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rs9296004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C810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523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31933977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963C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AEC7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39696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8E64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702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130A92C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A00D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3605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rs71335276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8AD4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0674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859368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A03E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9F6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ECD5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BEE4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133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5.16 × 10</w:t>
            </w:r>
            <w:r w:rsidRPr="002E60BE">
              <w:rPr>
                <w:sz w:val="16"/>
                <w:szCs w:val="16"/>
                <w:vertAlign w:val="superscript"/>
              </w:rPr>
              <w:t>−</w:t>
            </w:r>
            <w:r w:rsidRPr="002E60BE">
              <w:rPr>
                <w:rFonts w:ascii="Gill Sans MT" w:hAnsi="Gill Sans MT"/>
                <w:sz w:val="16"/>
                <w:szCs w:val="16"/>
                <w:vertAlign w:val="superscript"/>
              </w:rPr>
              <w:t>74</w:t>
            </w:r>
          </w:p>
        </w:tc>
      </w:tr>
      <w:tr w:rsidR="00B34A1C" w:rsidRPr="002E60BE" w14:paraId="7E5B907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ACF6B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80B2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rs35617250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4AD0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3DE4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196679682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6832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6CC8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55A6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1C1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9F82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02E033F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C25B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CFHR1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4F86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rs71631867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7E4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FE2C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196814850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F54C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773C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6938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95E0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D48A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 × 10</w:t>
            </w:r>
            <w:r w:rsidRPr="002E60BE">
              <w:rPr>
                <w:sz w:val="16"/>
                <w:szCs w:val="16"/>
                <w:vertAlign w:val="superscript"/>
              </w:rPr>
              <w:t>−</w:t>
            </w:r>
            <w:r w:rsidRPr="002E60BE">
              <w:rPr>
                <w:rFonts w:ascii="Gill Sans MT" w:hAnsi="Gill Sans MT"/>
                <w:sz w:val="16"/>
                <w:szCs w:val="16"/>
                <w:vertAlign w:val="superscript"/>
              </w:rPr>
              <w:t>81</w:t>
            </w:r>
          </w:p>
        </w:tc>
      </w:tr>
      <w:tr w:rsidR="00B34A1C" w:rsidRPr="002E60BE" w14:paraId="37AFCB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6C2A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CFHR4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D764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rs200880049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EEB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0419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196790437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B35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5709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055A2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6062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9EB5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2.38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1313068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169A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CFHR5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CE2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rs1694459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0337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FC8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196815786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6B9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E39C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0726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6695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465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12068B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ED34D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CFI</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10FB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rs7439493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9B2C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01FF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110656730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A9D9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3ED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B803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70F9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1065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01943F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8356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CGB3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9558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rs78248023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740D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3297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49515171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DEC8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BCF6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5A25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4F82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460A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2.72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7541741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5177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CGB7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6A22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rs78248023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73B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49C7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49515171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8876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2A0E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053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1D23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EE12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2.72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5CB9C8A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0F2E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CHGA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7711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rs729940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E38B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786E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93399101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3041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4255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CEB2D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02D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C161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4.92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0A7FA56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5459B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CHI3L1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024B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rs946259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393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E52C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203152177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DFED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9680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BEAC3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E06F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069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2.09 × 10</w:t>
            </w:r>
            <w:r w:rsidRPr="002E60BE">
              <w:rPr>
                <w:sz w:val="16"/>
                <w:szCs w:val="16"/>
                <w:vertAlign w:val="superscript"/>
              </w:rPr>
              <w:t>−</w:t>
            </w:r>
            <w:r w:rsidRPr="002E60BE">
              <w:rPr>
                <w:rFonts w:ascii="Gill Sans MT" w:hAnsi="Gill Sans MT"/>
                <w:sz w:val="16"/>
                <w:szCs w:val="16"/>
                <w:vertAlign w:val="superscript"/>
              </w:rPr>
              <w:t>183</w:t>
            </w:r>
          </w:p>
        </w:tc>
      </w:tr>
      <w:tr w:rsidR="00B34A1C" w:rsidRPr="002E60BE" w14:paraId="7D4069D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F8B78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CHI3L2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A4C9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rs11556868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CC39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C63D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111778325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161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AD4C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57A2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4B8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ECD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8.36 × 10</w:t>
            </w:r>
            <w:r w:rsidRPr="002E60BE">
              <w:rPr>
                <w:sz w:val="16"/>
                <w:szCs w:val="16"/>
                <w:vertAlign w:val="superscript"/>
              </w:rPr>
              <w:t>−</w:t>
            </w:r>
            <w:r w:rsidRPr="002E60BE">
              <w:rPr>
                <w:rFonts w:ascii="Gill Sans MT" w:hAnsi="Gill Sans MT"/>
                <w:sz w:val="16"/>
                <w:szCs w:val="16"/>
                <w:vertAlign w:val="superscript"/>
              </w:rPr>
              <w:t>127</w:t>
            </w:r>
          </w:p>
        </w:tc>
      </w:tr>
      <w:tr w:rsidR="00B34A1C" w:rsidRPr="002E60BE" w14:paraId="05CCA31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28AF7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CHIT1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E09D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rs2486063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0660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AE59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203173094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B0CD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C1DB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1318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A5D8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D3D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7.77 × 10</w:t>
            </w:r>
            <w:r w:rsidRPr="002E60BE">
              <w:rPr>
                <w:sz w:val="16"/>
                <w:szCs w:val="16"/>
                <w:vertAlign w:val="superscript"/>
              </w:rPr>
              <w:t>−</w:t>
            </w:r>
            <w:r w:rsidRPr="002E60BE">
              <w:rPr>
                <w:rFonts w:ascii="Gill Sans MT" w:hAnsi="Gill Sans MT"/>
                <w:sz w:val="16"/>
                <w:szCs w:val="16"/>
                <w:vertAlign w:val="superscript"/>
              </w:rPr>
              <w:t>82</w:t>
            </w:r>
          </w:p>
        </w:tc>
      </w:tr>
      <w:tr w:rsidR="00B34A1C" w:rsidRPr="002E60BE" w14:paraId="63E05A0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99BB8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CHRD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BC85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rs73053799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5D86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D74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184111595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2A2E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3AB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7EC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1614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1A52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8.46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0914E8D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E9B3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CHRDL2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9FC3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rs7104802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2E21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C89A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74386800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E28A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E959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1592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9C4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1FB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7.22 × 10</w:t>
            </w:r>
            <w:r w:rsidRPr="002E60BE">
              <w:rPr>
                <w:sz w:val="16"/>
                <w:szCs w:val="16"/>
                <w:vertAlign w:val="superscript"/>
              </w:rPr>
              <w:t>−</w:t>
            </w:r>
            <w:r w:rsidRPr="002E60BE">
              <w:rPr>
                <w:rFonts w:ascii="Gill Sans MT" w:hAnsi="Gill Sans MT"/>
                <w:sz w:val="16"/>
                <w:szCs w:val="16"/>
                <w:vertAlign w:val="superscript"/>
              </w:rPr>
              <w:t>27</w:t>
            </w:r>
          </w:p>
        </w:tc>
      </w:tr>
      <w:tr w:rsidR="00B34A1C" w:rsidRPr="002E60BE" w14:paraId="47CD379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345F1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CHST12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09B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rs3735099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CCFB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EA3D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2472429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4F4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57EB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FA9A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2FF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536E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5.51 × 10</w:t>
            </w:r>
            <w:r w:rsidRPr="002E60BE">
              <w:rPr>
                <w:sz w:val="16"/>
                <w:szCs w:val="16"/>
                <w:vertAlign w:val="superscript"/>
              </w:rPr>
              <w:t>−</w:t>
            </w:r>
            <w:r w:rsidRPr="002E60BE">
              <w:rPr>
                <w:rFonts w:ascii="Gill Sans MT" w:hAnsi="Gill Sans MT"/>
                <w:sz w:val="16"/>
                <w:szCs w:val="16"/>
                <w:vertAlign w:val="superscript"/>
              </w:rPr>
              <w:t>32</w:t>
            </w:r>
          </w:p>
        </w:tc>
      </w:tr>
      <w:tr w:rsidR="00B34A1C" w:rsidRPr="002E60BE" w14:paraId="53D8AA0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DA3BE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CHST9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39C3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rs12968277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FC75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50B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24637729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E061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0A21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C46F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F7F7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6E3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4.71 × 10</w:t>
            </w:r>
            <w:r w:rsidRPr="002E60BE">
              <w:rPr>
                <w:sz w:val="16"/>
                <w:szCs w:val="16"/>
                <w:vertAlign w:val="superscript"/>
              </w:rPr>
              <w:t>−</w:t>
            </w:r>
            <w:r w:rsidRPr="002E60BE">
              <w:rPr>
                <w:rFonts w:ascii="Gill Sans MT" w:hAnsi="Gill Sans MT"/>
                <w:sz w:val="16"/>
                <w:szCs w:val="16"/>
                <w:vertAlign w:val="superscript"/>
              </w:rPr>
              <w:t>119</w:t>
            </w:r>
          </w:p>
        </w:tc>
      </w:tr>
      <w:tr w:rsidR="00B34A1C" w:rsidRPr="002E60BE" w14:paraId="197C703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00771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CLEC11A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E644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rs11666008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DD54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F274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51226590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7D4F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69E2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2703F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CFE2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28F6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75E3937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8A0F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CLEC12A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7471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rs607567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40D3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EB64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10131684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877A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65BD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68BF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D45B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BC61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3.05 × 10</w:t>
            </w:r>
            <w:r w:rsidRPr="002E60BE">
              <w:rPr>
                <w:sz w:val="16"/>
                <w:szCs w:val="16"/>
                <w:vertAlign w:val="superscript"/>
              </w:rPr>
              <w:t>−</w:t>
            </w:r>
            <w:r w:rsidRPr="002E60BE">
              <w:rPr>
                <w:rFonts w:ascii="Gill Sans MT" w:hAnsi="Gill Sans MT"/>
                <w:sz w:val="16"/>
                <w:szCs w:val="16"/>
                <w:vertAlign w:val="superscript"/>
              </w:rPr>
              <w:t>179</w:t>
            </w:r>
          </w:p>
        </w:tc>
      </w:tr>
      <w:tr w:rsidR="00B34A1C" w:rsidRPr="002E60BE" w14:paraId="265CC0D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D76C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CLEC2L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E37B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rs12672312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01EB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B803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139230464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6B4B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2FB2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E45D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D916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510C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9A0CA0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5DE2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CLEC3B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B7C0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rs4683019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6301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4B8C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45040682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511F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2372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ED7A7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7FDD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D9E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4.61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6F8BCBD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4306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CLEC4C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2F8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rs10845821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BDC3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F679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7900184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9F4A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FC38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1DC2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AAA2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28D5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4.37 × 10</w:t>
            </w:r>
            <w:r w:rsidRPr="002E60BE">
              <w:rPr>
                <w:sz w:val="16"/>
                <w:szCs w:val="16"/>
                <w:vertAlign w:val="superscript"/>
              </w:rPr>
              <w:t>−</w:t>
            </w:r>
            <w:r w:rsidRPr="002E60BE">
              <w:rPr>
                <w:rFonts w:ascii="Gill Sans MT" w:hAnsi="Gill Sans MT"/>
                <w:sz w:val="16"/>
                <w:szCs w:val="16"/>
                <w:vertAlign w:val="superscript"/>
              </w:rPr>
              <w:t>35</w:t>
            </w:r>
          </w:p>
        </w:tc>
      </w:tr>
      <w:tr w:rsidR="00B34A1C" w:rsidRPr="002E60BE" w14:paraId="3298F33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18651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CLEC4G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EA85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rs115293707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2006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AEC1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7794609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3C3A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9DA2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DA1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B1FA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F0F2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 × 10</w:t>
            </w:r>
            <w:r w:rsidRPr="002E60BE">
              <w:rPr>
                <w:sz w:val="16"/>
                <w:szCs w:val="16"/>
                <w:vertAlign w:val="superscript"/>
              </w:rPr>
              <w:t>−</w:t>
            </w:r>
            <w:r w:rsidRPr="002E60BE">
              <w:rPr>
                <w:rFonts w:ascii="Gill Sans MT" w:hAnsi="Gill Sans MT"/>
                <w:sz w:val="16"/>
                <w:szCs w:val="16"/>
                <w:vertAlign w:val="superscript"/>
              </w:rPr>
              <w:t>73</w:t>
            </w:r>
          </w:p>
        </w:tc>
      </w:tr>
      <w:tr w:rsidR="00B34A1C" w:rsidRPr="002E60BE" w14:paraId="65AB7A5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B842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CLEC7A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DA27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rs16910526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9A9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8BED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10271087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B09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10B2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AD13C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1.48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C7F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153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2.48 × 10</w:t>
            </w:r>
            <w:r w:rsidRPr="002E60BE">
              <w:rPr>
                <w:sz w:val="16"/>
                <w:szCs w:val="16"/>
                <w:vertAlign w:val="superscript"/>
              </w:rPr>
              <w:t>−</w:t>
            </w:r>
            <w:r w:rsidRPr="002E60BE">
              <w:rPr>
                <w:rFonts w:ascii="Gill Sans MT" w:hAnsi="Gill Sans MT"/>
                <w:sz w:val="16"/>
                <w:szCs w:val="16"/>
                <w:vertAlign w:val="superscript"/>
              </w:rPr>
              <w:t>82</w:t>
            </w:r>
          </w:p>
        </w:tc>
      </w:tr>
      <w:tr w:rsidR="00B34A1C" w:rsidRPr="002E60BE" w14:paraId="5E6301E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0BE3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CLIC5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0ED5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rs76820035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2E95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26C4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45919515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DBC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78A7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C282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0250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C428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8.69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27C7199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4C29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CLN5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E58F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rs2794618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C014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F64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77584224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690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3A76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D90E6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AB2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8008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03D2990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2C9A6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CLPS</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2B64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rs12193764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B1C7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48E0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35742556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DB45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16AA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A937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BA29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E2B8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3.24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1E26579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45DB3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CNDP1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F7AA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rs4329999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2D0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F7E7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72228269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678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CF6C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71BA5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077B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0A24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42857D6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FA9AE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CNTN2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14D3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rs41264869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B0C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283B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205030862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88C5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0367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98897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DEC6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605A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3.66 × 10</w:t>
            </w:r>
            <w:r w:rsidRPr="002E60BE">
              <w:rPr>
                <w:sz w:val="16"/>
                <w:szCs w:val="16"/>
                <w:vertAlign w:val="superscript"/>
              </w:rPr>
              <w:t>−</w:t>
            </w:r>
            <w:r w:rsidRPr="002E60BE">
              <w:rPr>
                <w:rFonts w:ascii="Gill Sans MT" w:hAnsi="Gill Sans MT"/>
                <w:sz w:val="16"/>
                <w:szCs w:val="16"/>
                <w:vertAlign w:val="superscript"/>
              </w:rPr>
              <w:t>32</w:t>
            </w:r>
          </w:p>
        </w:tc>
      </w:tr>
      <w:tr w:rsidR="00B34A1C" w:rsidRPr="002E60BE" w14:paraId="515F2F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284DC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CNTN4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3CAD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rs163352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C88D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E226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3098041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FE3A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20FA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981A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2F38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A61A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8.68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04980FA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ACF85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CNTN5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BF20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rs72998295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51AF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D3E8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99093036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9514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420F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6A0BD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54B3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BE7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4.89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7BD034B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DB2A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COCH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DC0F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rs66816140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5169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394E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31239287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8B38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767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11E7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9A1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C1AB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2.71 × 10</w:t>
            </w:r>
            <w:r w:rsidRPr="002E60BE">
              <w:rPr>
                <w:sz w:val="16"/>
                <w:szCs w:val="16"/>
                <w:vertAlign w:val="superscript"/>
              </w:rPr>
              <w:t>−</w:t>
            </w:r>
            <w:r w:rsidRPr="002E60BE">
              <w:rPr>
                <w:rFonts w:ascii="Gill Sans MT" w:hAnsi="Gill Sans MT"/>
                <w:sz w:val="16"/>
                <w:szCs w:val="16"/>
                <w:vertAlign w:val="superscript"/>
              </w:rPr>
              <w:t>47</w:t>
            </w:r>
          </w:p>
        </w:tc>
      </w:tr>
      <w:tr w:rsidR="00B34A1C" w:rsidRPr="002E60BE" w14:paraId="22D940A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83FF4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COL11A2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E4AD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rs17847933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F3BE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DEC9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33165780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DA82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CA46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31B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42AE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331C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3.51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1D4C2C1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912A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COL15A1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0A96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rs7025094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E04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6D53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101667626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29E1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BD7A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A93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8D22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7089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574C05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43470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COL18A1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0933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rs12483377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108D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0C7C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46931109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1813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28C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0A30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AB47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DFA1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29B1048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7B20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COL23A1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91AF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rs4976753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0EBF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B9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177681651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64D1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D32F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DAB2E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0DE5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37B8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1.36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69598A7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082F3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COLEC11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878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rs11123637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A25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50FA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3654190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99A4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43DA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235D3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BBB7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151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3.63 × 10</w:t>
            </w:r>
            <w:r w:rsidRPr="002E60BE">
              <w:rPr>
                <w:sz w:val="16"/>
                <w:szCs w:val="16"/>
                <w:vertAlign w:val="superscript"/>
              </w:rPr>
              <w:t>−</w:t>
            </w:r>
            <w:r w:rsidRPr="002E60BE">
              <w:rPr>
                <w:rFonts w:ascii="Gill Sans MT" w:hAnsi="Gill Sans MT"/>
                <w:sz w:val="16"/>
                <w:szCs w:val="16"/>
                <w:vertAlign w:val="superscript"/>
              </w:rPr>
              <w:t>140</w:t>
            </w:r>
          </w:p>
        </w:tc>
      </w:tr>
      <w:tr w:rsidR="00B34A1C" w:rsidRPr="002E60BE" w14:paraId="26AF02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20CF5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CPA4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BE2E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rs34587586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FB16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8CA7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129938598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037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CAC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5DF8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DDA4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FA98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2.48 × 10</w:t>
            </w:r>
            <w:r w:rsidRPr="002E60BE">
              <w:rPr>
                <w:sz w:val="16"/>
                <w:szCs w:val="16"/>
                <w:vertAlign w:val="superscript"/>
              </w:rPr>
              <w:t>−</w:t>
            </w:r>
            <w:r w:rsidRPr="002E60BE">
              <w:rPr>
                <w:rFonts w:ascii="Gill Sans MT" w:hAnsi="Gill Sans MT"/>
                <w:sz w:val="16"/>
                <w:szCs w:val="16"/>
                <w:vertAlign w:val="superscript"/>
              </w:rPr>
              <w:t>176</w:t>
            </w:r>
          </w:p>
        </w:tc>
      </w:tr>
      <w:tr w:rsidR="00B34A1C" w:rsidRPr="002E60BE" w14:paraId="7146ADD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F694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A74C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rs13079446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342D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B261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148509614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65D4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A323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8A96B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C420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2C29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6.26 × 10</w:t>
            </w:r>
            <w:r w:rsidRPr="002E60BE">
              <w:rPr>
                <w:sz w:val="16"/>
                <w:szCs w:val="16"/>
                <w:vertAlign w:val="superscript"/>
              </w:rPr>
              <w:t>−</w:t>
            </w:r>
            <w:r w:rsidRPr="002E60BE">
              <w:rPr>
                <w:rFonts w:ascii="Gill Sans MT" w:hAnsi="Gill Sans MT"/>
                <w:sz w:val="16"/>
                <w:szCs w:val="16"/>
                <w:vertAlign w:val="superscript"/>
              </w:rPr>
              <w:t>38</w:t>
            </w:r>
          </w:p>
        </w:tc>
      </w:tr>
      <w:tr w:rsidR="00B34A1C" w:rsidRPr="002E60BE" w14:paraId="00AF80B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786C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49E4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rs9567615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D566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D5D7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46651080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A650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646F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491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E283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D6E8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2.91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4C17416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E887B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ABAF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rs72703629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7311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77D9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166346061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65A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484F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2396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5EE7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690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2.73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22C02F1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5399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EEB3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rs12372220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7607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FBAC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69371471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105A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7C38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7FD07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6C91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0F73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1.21 × 10</w:t>
            </w:r>
            <w:r w:rsidRPr="002E60BE">
              <w:rPr>
                <w:sz w:val="16"/>
                <w:szCs w:val="16"/>
                <w:vertAlign w:val="superscript"/>
              </w:rPr>
              <w:t>−</w:t>
            </w:r>
            <w:r w:rsidRPr="002E60BE">
              <w:rPr>
                <w:rFonts w:ascii="Gill Sans MT" w:hAnsi="Gill Sans MT"/>
                <w:sz w:val="16"/>
                <w:szCs w:val="16"/>
                <w:vertAlign w:val="superscript"/>
              </w:rPr>
              <w:t>55</w:t>
            </w:r>
          </w:p>
        </w:tc>
      </w:tr>
      <w:tr w:rsidR="00B34A1C" w:rsidRPr="002E60BE" w14:paraId="4FEEF9F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A3CE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5E97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rs6809081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693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8DDE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194060475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9120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8ADC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4BF26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9F51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FC08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8.78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2D411F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F81D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CPXM1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7D39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rs11697820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076B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BAE7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2781441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4EF1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2C0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F0A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209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33D0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4.39 × 10</w:t>
            </w:r>
            <w:r w:rsidRPr="002E60BE">
              <w:rPr>
                <w:sz w:val="16"/>
                <w:szCs w:val="16"/>
                <w:vertAlign w:val="superscript"/>
              </w:rPr>
              <w:t>−</w:t>
            </w:r>
            <w:r w:rsidRPr="002E60BE">
              <w:rPr>
                <w:rFonts w:ascii="Gill Sans MT" w:hAnsi="Gill Sans MT"/>
                <w:sz w:val="16"/>
                <w:szCs w:val="16"/>
                <w:vertAlign w:val="superscript"/>
              </w:rPr>
              <w:t>101</w:t>
            </w:r>
          </w:p>
        </w:tc>
      </w:tr>
      <w:tr w:rsidR="00B34A1C" w:rsidRPr="002E60BE" w14:paraId="73E8761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C2877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CPZ</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D41D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rs13121547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73EA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A96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8601592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32BA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2651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2277C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5AA0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CC55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626EE8E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0664E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CREB3L4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5A1D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rs140257179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27D6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509F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153963995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F143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B3B6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AAG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64EF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49B6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ED08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2.57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140EFF3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EB0A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CRELD1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E4C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rs6762702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C21F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4269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10055789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D538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CFA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53DC2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23B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2BC4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6.18 × 10</w:t>
            </w:r>
            <w:r w:rsidRPr="002E60BE">
              <w:rPr>
                <w:sz w:val="16"/>
                <w:szCs w:val="16"/>
                <w:vertAlign w:val="superscript"/>
              </w:rPr>
              <w:t>−</w:t>
            </w:r>
            <w:r w:rsidRPr="002E60BE">
              <w:rPr>
                <w:rFonts w:ascii="Gill Sans MT" w:hAnsi="Gill Sans MT"/>
                <w:sz w:val="16"/>
                <w:szCs w:val="16"/>
                <w:vertAlign w:val="superscript"/>
              </w:rPr>
              <w:t>58</w:t>
            </w:r>
          </w:p>
        </w:tc>
      </w:tr>
      <w:tr w:rsidR="00B34A1C" w:rsidRPr="002E60BE" w14:paraId="3A99700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6284A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CRHBP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88BF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rs6871700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299B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33F3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76209399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2BE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E837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A106D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910D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C195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3.10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49D784E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6AF77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CRIM1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A431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rs10189344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EA7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453D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36778887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5325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C1D1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880FF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D8E3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95BF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9.03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1C2650B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1316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CRISP2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5F3B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rs10948527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89B6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3105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49746832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A067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AB2B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A5A62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E544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884E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21CF253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F24A3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CRISPLD2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1668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rs1466716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A7E0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5B05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84870034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F6A7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7FF7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504D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B91B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53C5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8.58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60C895F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D38B2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CRLF1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8DCD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rs3761031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22D6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86AD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18721451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CD94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C9F1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4349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6925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C6D4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3CBFC1F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D862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CROT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80A8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rs7776867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CE81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FCE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87014355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E5EF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31DB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F4C4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DE9D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5E89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638944B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8191D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CRTAC1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C51F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rs10883027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5A34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A6B9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99798234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342B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87B2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CA02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C4E5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9EBB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3.21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39C3C0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E5E4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CRYGD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1380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rs55770589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466B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931D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208985427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E6EF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D90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DE68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541B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B1D8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2.15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59506AF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F7A8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CRYZ</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9C9E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rs3819946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72DE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E45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75175886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79A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97C8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EA92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1626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D437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2.91 × 10</w:t>
            </w:r>
            <w:r w:rsidRPr="002E60BE">
              <w:rPr>
                <w:sz w:val="16"/>
                <w:szCs w:val="16"/>
                <w:vertAlign w:val="superscript"/>
              </w:rPr>
              <w:t>−</w:t>
            </w:r>
            <w:r w:rsidRPr="002E60BE">
              <w:rPr>
                <w:rFonts w:ascii="Gill Sans MT" w:hAnsi="Gill Sans MT"/>
                <w:sz w:val="16"/>
                <w:szCs w:val="16"/>
                <w:vertAlign w:val="superscript"/>
              </w:rPr>
              <w:t>101</w:t>
            </w:r>
          </w:p>
        </w:tc>
      </w:tr>
      <w:tr w:rsidR="00B34A1C" w:rsidRPr="002E60BE" w14:paraId="277166A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23D0D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CSGALNACT2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F4C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rs2435381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E666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0537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43678796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1DD6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C816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7EEC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304A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79E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6.93 × 10</w:t>
            </w:r>
            <w:r w:rsidRPr="002E60BE">
              <w:rPr>
                <w:sz w:val="16"/>
                <w:szCs w:val="16"/>
                <w:vertAlign w:val="superscript"/>
              </w:rPr>
              <w:t>−</w:t>
            </w:r>
            <w:r w:rsidRPr="002E60BE">
              <w:rPr>
                <w:rFonts w:ascii="Gill Sans MT" w:hAnsi="Gill Sans MT"/>
                <w:sz w:val="16"/>
                <w:szCs w:val="16"/>
                <w:vertAlign w:val="superscript"/>
              </w:rPr>
              <w:t>118</w:t>
            </w:r>
          </w:p>
        </w:tc>
      </w:tr>
      <w:tr w:rsidR="00B34A1C" w:rsidRPr="002E60BE" w14:paraId="1BC5331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7B538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414E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rs113896553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6765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9C90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23731589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6C8D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6C0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A0B3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13F7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FB1E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 × 10</w:t>
            </w:r>
            <w:r w:rsidRPr="002E60BE">
              <w:rPr>
                <w:sz w:val="16"/>
                <w:szCs w:val="16"/>
                <w:vertAlign w:val="superscript"/>
              </w:rPr>
              <w:t>−</w:t>
            </w:r>
            <w:r w:rsidRPr="002E60BE">
              <w:rPr>
                <w:rFonts w:ascii="Gill Sans MT" w:hAnsi="Gill Sans MT"/>
                <w:sz w:val="16"/>
                <w:szCs w:val="16"/>
                <w:vertAlign w:val="superscript"/>
              </w:rPr>
              <w:t>143</w:t>
            </w:r>
          </w:p>
        </w:tc>
      </w:tr>
      <w:tr w:rsidR="00B34A1C" w:rsidRPr="002E60BE" w14:paraId="52CEC50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45636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337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rs113896553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8024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01BC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23731589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B479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FE2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8910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7BA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B975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1.92 × 10</w:t>
            </w:r>
            <w:r w:rsidRPr="002E60BE">
              <w:rPr>
                <w:sz w:val="16"/>
                <w:szCs w:val="16"/>
                <w:vertAlign w:val="superscript"/>
              </w:rPr>
              <w:t>−</w:t>
            </w:r>
            <w:r w:rsidRPr="002E60BE">
              <w:rPr>
                <w:rFonts w:ascii="Gill Sans MT" w:hAnsi="Gill Sans MT"/>
                <w:sz w:val="16"/>
                <w:szCs w:val="16"/>
                <w:vertAlign w:val="superscript"/>
              </w:rPr>
              <w:t>148</w:t>
            </w:r>
          </w:p>
        </w:tc>
      </w:tr>
      <w:tr w:rsidR="00B34A1C" w:rsidRPr="002E60BE" w14:paraId="4C050A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6A9D0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16E1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rs2983644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D3AC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6EB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23592966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F832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C1B1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B2EE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666C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4D6A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3.93 × 10</w:t>
            </w:r>
            <w:r w:rsidRPr="002E60BE">
              <w:rPr>
                <w:sz w:val="16"/>
                <w:szCs w:val="16"/>
                <w:vertAlign w:val="superscript"/>
              </w:rPr>
              <w:t>−</w:t>
            </w:r>
            <w:r w:rsidRPr="002E60BE">
              <w:rPr>
                <w:rFonts w:ascii="Gill Sans MT" w:hAnsi="Gill Sans MT"/>
                <w:sz w:val="16"/>
                <w:szCs w:val="16"/>
                <w:vertAlign w:val="superscript"/>
              </w:rPr>
              <w:t>30</w:t>
            </w:r>
          </w:p>
        </w:tc>
      </w:tr>
      <w:tr w:rsidR="00B34A1C" w:rsidRPr="002E60BE" w14:paraId="145D7D2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76D71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26EB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rs7264810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3475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9DC9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23673625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3E11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30AF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D1BCD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46A1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289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27AC5EE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97086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CST5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2B0D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rs4239743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0A6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2A0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23859017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0165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A706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C275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C55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F615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3.04 × 10</w:t>
            </w:r>
            <w:r w:rsidRPr="002E60BE">
              <w:rPr>
                <w:sz w:val="16"/>
                <w:szCs w:val="16"/>
                <w:vertAlign w:val="superscript"/>
              </w:rPr>
              <w:t>−</w:t>
            </w:r>
            <w:r w:rsidRPr="002E60BE">
              <w:rPr>
                <w:rFonts w:ascii="Gill Sans MT" w:hAnsi="Gill Sans MT"/>
                <w:sz w:val="16"/>
                <w:szCs w:val="16"/>
                <w:vertAlign w:val="superscript"/>
              </w:rPr>
              <w:t>59</w:t>
            </w:r>
          </w:p>
        </w:tc>
      </w:tr>
      <w:tr w:rsidR="00B34A1C" w:rsidRPr="002E60BE" w14:paraId="71ED2A2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C1B8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EDF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rs1131544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9AD3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BCD7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65779590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A672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8A15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CF0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4B64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5C95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 × 10</w:t>
            </w:r>
            <w:r w:rsidRPr="002E60BE">
              <w:rPr>
                <w:sz w:val="16"/>
                <w:szCs w:val="16"/>
                <w:vertAlign w:val="superscript"/>
              </w:rPr>
              <w:t>−</w:t>
            </w:r>
            <w:r w:rsidRPr="002E60BE">
              <w:rPr>
                <w:rFonts w:ascii="Gill Sans MT" w:hAnsi="Gill Sans MT"/>
                <w:sz w:val="16"/>
                <w:szCs w:val="16"/>
                <w:vertAlign w:val="superscript"/>
              </w:rPr>
              <w:t>126</w:t>
            </w:r>
          </w:p>
        </w:tc>
      </w:tr>
      <w:tr w:rsidR="00B34A1C" w:rsidRPr="002E60BE" w14:paraId="673E3C6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77EEB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CST7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0DD1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rs148851012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482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E3F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24973964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6993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ATTTGATAAAGTTTATTAAGT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40A7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5A4F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EC6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04AB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2.74 × 10</w:t>
            </w:r>
            <w:r w:rsidRPr="002E60BE">
              <w:rPr>
                <w:sz w:val="16"/>
                <w:szCs w:val="16"/>
                <w:vertAlign w:val="superscript"/>
              </w:rPr>
              <w:t>−</w:t>
            </w:r>
            <w:r w:rsidRPr="002E60BE">
              <w:rPr>
                <w:rFonts w:ascii="Gill Sans MT" w:hAnsi="Gill Sans MT"/>
                <w:sz w:val="16"/>
                <w:szCs w:val="16"/>
                <w:vertAlign w:val="superscript"/>
              </w:rPr>
              <w:t>32</w:t>
            </w:r>
          </w:p>
        </w:tc>
      </w:tr>
      <w:tr w:rsidR="00B34A1C" w:rsidRPr="002E60BE" w14:paraId="0EAFEC4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12F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CTHRC1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A5AF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rs10093100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4EB7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F311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104368191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F37F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645C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4781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3B26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365D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3.27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4E0B99B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09060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CTNNA2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396C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rs72917277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0CCC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1994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79549662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7290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2140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BDEE6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709B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A7B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237644C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142D3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CTRB1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1657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rs113366803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1500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B7C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75299391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B635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1FD5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48AC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06A7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64A0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3.42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46D4028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38636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CTRB2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4A1E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rs889515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6F0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EFF0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75251299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E3D0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240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11AC7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1278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B2DC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 × 10</w:t>
            </w:r>
            <w:r w:rsidRPr="002E60BE">
              <w:rPr>
                <w:sz w:val="16"/>
                <w:szCs w:val="16"/>
                <w:vertAlign w:val="superscript"/>
              </w:rPr>
              <w:t>−</w:t>
            </w:r>
            <w:r w:rsidRPr="002E60BE">
              <w:rPr>
                <w:rFonts w:ascii="Gill Sans MT" w:hAnsi="Gill Sans MT"/>
                <w:sz w:val="16"/>
                <w:szCs w:val="16"/>
                <w:vertAlign w:val="superscript"/>
              </w:rPr>
              <w:t>65</w:t>
            </w:r>
          </w:p>
        </w:tc>
      </w:tr>
      <w:tr w:rsidR="00B34A1C" w:rsidRPr="002E60BE" w14:paraId="6B2FBF6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716C6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596F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rs28577034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1F51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992B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11708715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2C90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573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41A16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D8DA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305B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1.76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14FA0E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CFDB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2726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rs11600158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1CB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AC7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88070914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3754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B392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0C98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4C15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F0FB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3.39 × 10</w:t>
            </w:r>
            <w:r w:rsidRPr="002E60BE">
              <w:rPr>
                <w:sz w:val="16"/>
                <w:szCs w:val="16"/>
                <w:vertAlign w:val="superscript"/>
              </w:rPr>
              <w:t>−</w:t>
            </w:r>
            <w:r w:rsidRPr="002E60BE">
              <w:rPr>
                <w:rFonts w:ascii="Gill Sans MT" w:hAnsi="Gill Sans MT"/>
                <w:sz w:val="16"/>
                <w:szCs w:val="16"/>
                <w:vertAlign w:val="superscript"/>
              </w:rPr>
              <w:t>37</w:t>
            </w:r>
          </w:p>
        </w:tc>
      </w:tr>
      <w:tr w:rsidR="00B34A1C" w:rsidRPr="002E60BE" w14:paraId="0DE6A52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FA9BC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36CD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rs1127894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6F58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9274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66335548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8BEA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969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362E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A30E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7656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7.79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CA4F63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9846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3964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rs2289702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C0DB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B7A3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79237293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F746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68A8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1D84A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1.49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673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4177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9.07 × 10</w:t>
            </w:r>
            <w:r w:rsidRPr="002E60BE">
              <w:rPr>
                <w:sz w:val="16"/>
                <w:szCs w:val="16"/>
                <w:vertAlign w:val="superscript"/>
              </w:rPr>
              <w:t>−</w:t>
            </w:r>
            <w:r w:rsidRPr="002E60BE">
              <w:rPr>
                <w:rFonts w:ascii="Gill Sans MT" w:hAnsi="Gill Sans MT"/>
                <w:sz w:val="16"/>
                <w:szCs w:val="16"/>
                <w:vertAlign w:val="superscript"/>
              </w:rPr>
              <w:t>90</w:t>
            </w:r>
          </w:p>
        </w:tc>
      </w:tr>
      <w:tr w:rsidR="00B34A1C" w:rsidRPr="002E60BE" w14:paraId="174264E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862C2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92A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rs55890313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B07E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E7A1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150640078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701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6E57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1B51E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22A6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FAA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5.00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9D5E9E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52F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CTSO</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8931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rs138798877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446E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605E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156936516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0ABE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ATATT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2D4F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9597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932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EB2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3.91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F20328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7BD5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CTSS</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B8B1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rs41271951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78F7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C29F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150737220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685B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89FC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ADBE3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6775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1B9B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15EED1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3E5E8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CTSZ</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BDF8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rs163787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559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4E06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57574463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6CC4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8A6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27D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3B0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FA71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3.58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75BDE9B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DA7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CXCL1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3208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rs7438101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6E19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567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74728327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B9A6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44DE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0F6AD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34E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651A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9.90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3923C1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BCF80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CXCL6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836A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rs62312418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406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88C5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74701512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029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F715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114F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2EA3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3C37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5.70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076B3FA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B2BFD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CYB5D2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7719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rs35103069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0B3E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5F4F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4108063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300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EA67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9A910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BBA6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76D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6C791A7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76247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CYTL1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61BC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rs6446312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B46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1B03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5019932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2D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3D5D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26DBB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C8C7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A559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9.77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4689176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F8465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DEFB1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FDA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rs2978857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6667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9350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6741305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9540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CC36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65B78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3DFA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645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3.47 × 10</w:t>
            </w:r>
            <w:r w:rsidRPr="002E60BE">
              <w:rPr>
                <w:sz w:val="16"/>
                <w:szCs w:val="16"/>
                <w:vertAlign w:val="superscript"/>
              </w:rPr>
              <w:t>−</w:t>
            </w:r>
            <w:r w:rsidRPr="002E60BE">
              <w:rPr>
                <w:rFonts w:ascii="Gill Sans MT" w:hAnsi="Gill Sans MT"/>
                <w:sz w:val="16"/>
                <w:szCs w:val="16"/>
                <w:vertAlign w:val="superscript"/>
              </w:rPr>
              <w:t>157</w:t>
            </w:r>
          </w:p>
        </w:tc>
      </w:tr>
      <w:tr w:rsidR="00B34A1C" w:rsidRPr="002E60BE" w14:paraId="02EA6FB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53C9E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DKK2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7448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rs17037069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16E3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2E46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107838076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5D29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151B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BAD06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DAF3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BFA3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4.69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2C719B3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CC85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DLK1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3D11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rs1058009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E1D7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16CE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101200860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EBD1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DB2E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94170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548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EDF8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8.54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1096935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5B7D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DLL1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E18B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rs9459968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A104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38C5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170497591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0474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08BA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6115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62F1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D0A6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5.38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2A9B6B5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A014D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DNAJC10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4BCB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rs746705411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565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95D3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183612210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DAAD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7D3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A825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C432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E412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2.00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70F13C8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7204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DNAJC30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35EE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rs10479665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01B1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FB4B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73108924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9AFB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ACC5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202E8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A622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855A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4.14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176A84D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AAFF0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DNER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755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rs67033065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6D25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5036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230532197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CED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ATCCT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328D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76671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5C7A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DECC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3.40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227976A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77D77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DPP7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0FC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rs6560658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4668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1D20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140004229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6196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E74C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726F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2323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1793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4.12 × 10</w:t>
            </w:r>
            <w:r w:rsidRPr="002E60BE">
              <w:rPr>
                <w:sz w:val="16"/>
                <w:szCs w:val="16"/>
                <w:vertAlign w:val="superscript"/>
              </w:rPr>
              <w:t>−</w:t>
            </w:r>
            <w:r w:rsidRPr="002E60BE">
              <w:rPr>
                <w:rFonts w:ascii="Gill Sans MT" w:hAnsi="Gill Sans MT"/>
                <w:sz w:val="16"/>
                <w:szCs w:val="16"/>
                <w:vertAlign w:val="superscript"/>
              </w:rPr>
              <w:t>57</w:t>
            </w:r>
          </w:p>
        </w:tc>
      </w:tr>
      <w:tr w:rsidR="00B34A1C" w:rsidRPr="002E60BE" w14:paraId="7865724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C92A6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DPT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6B72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rs12048750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759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C223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168922582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FEC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AA19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A51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387F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709D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6.08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2A67632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DD77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DRAXIN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2BA5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rs1555079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8853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F471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11760782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024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A26D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E88C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E33C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93CE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6.37 × 10</w:t>
            </w:r>
            <w:r w:rsidRPr="002E60BE">
              <w:rPr>
                <w:sz w:val="16"/>
                <w:szCs w:val="16"/>
                <w:vertAlign w:val="superscript"/>
              </w:rPr>
              <w:t>−</w:t>
            </w:r>
            <w:r w:rsidRPr="002E60BE">
              <w:rPr>
                <w:rFonts w:ascii="Gill Sans MT" w:hAnsi="Gill Sans MT"/>
                <w:sz w:val="16"/>
                <w:szCs w:val="16"/>
                <w:vertAlign w:val="superscript"/>
              </w:rPr>
              <w:t>72</w:t>
            </w:r>
          </w:p>
        </w:tc>
      </w:tr>
      <w:tr w:rsidR="00B34A1C" w:rsidRPr="002E60BE" w14:paraId="3AEB2E6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53423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DSC2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FB4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rs1789064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6937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8142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28674402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DED9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A50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24558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F1E6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142C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8.70 × 10</w:t>
            </w:r>
            <w:r w:rsidRPr="002E60BE">
              <w:rPr>
                <w:sz w:val="16"/>
                <w:szCs w:val="16"/>
                <w:vertAlign w:val="superscript"/>
              </w:rPr>
              <w:t>−</w:t>
            </w:r>
            <w:r w:rsidRPr="002E60BE">
              <w:rPr>
                <w:rFonts w:ascii="Gill Sans MT" w:hAnsi="Gill Sans MT"/>
                <w:sz w:val="16"/>
                <w:szCs w:val="16"/>
                <w:vertAlign w:val="superscript"/>
              </w:rPr>
              <w:t>35</w:t>
            </w:r>
          </w:p>
        </w:tc>
      </w:tr>
      <w:tr w:rsidR="00B34A1C" w:rsidRPr="002E60BE" w14:paraId="1332431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5F7E3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DSC3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7A77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rs1370450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4169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8B4A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28741821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BE90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B36F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DADF7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CEE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BEB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2EFE38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436EA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DSCAM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F85B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rs401936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D73F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A758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41449867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FE3F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C941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DE4F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A567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7F12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1.71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1BFF657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F8BFB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DSG2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E055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rs9304098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3477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F53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29083630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8F7B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8192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D7562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1165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6404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6.00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727E1DB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378C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EBI3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9CD3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6860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4C0A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4236996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28EF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7151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4FED3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4B67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C555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1.95 × 10</w:t>
            </w:r>
            <w:r w:rsidRPr="002E60BE">
              <w:rPr>
                <w:sz w:val="16"/>
                <w:szCs w:val="16"/>
                <w:vertAlign w:val="superscript"/>
              </w:rPr>
              <w:t>−</w:t>
            </w:r>
            <w:r w:rsidRPr="002E60BE">
              <w:rPr>
                <w:rFonts w:ascii="Gill Sans MT" w:hAnsi="Gill Sans MT"/>
                <w:sz w:val="16"/>
                <w:szCs w:val="16"/>
                <w:vertAlign w:val="superscript"/>
              </w:rPr>
              <w:t>179</w:t>
            </w:r>
          </w:p>
        </w:tc>
      </w:tr>
      <w:tr w:rsidR="00B34A1C" w:rsidRPr="002E60BE" w14:paraId="1280E22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47E8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ECH1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1E9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rs2229259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940C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ACD9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39307103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316B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FED0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9E44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B43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3E06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2.98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03BD783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71527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ECM1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7582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rs9326002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579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DD4B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150495106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9EF8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BCC2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88CCA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092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EB6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6849597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BA7FC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EDAR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C396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rs260689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6179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91D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109579110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68E8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9D33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D8C0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58DD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C80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2.60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59392F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FA8E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EDIL3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26EA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rs13160212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089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E025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83219474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01AD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74F8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934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015A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63D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2.60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68F02FF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7A239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EFEMP1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B416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rs1430192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C17A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95C3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56117040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87F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79E7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A881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7529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CC05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 × 10</w:t>
            </w:r>
            <w:r w:rsidRPr="002E60BE">
              <w:rPr>
                <w:sz w:val="16"/>
                <w:szCs w:val="16"/>
                <w:vertAlign w:val="superscript"/>
              </w:rPr>
              <w:t>−</w:t>
            </w:r>
            <w:r w:rsidRPr="002E60BE">
              <w:rPr>
                <w:rFonts w:ascii="Gill Sans MT" w:hAnsi="Gill Sans MT"/>
                <w:sz w:val="16"/>
                <w:szCs w:val="16"/>
                <w:vertAlign w:val="superscript"/>
              </w:rPr>
              <w:t>32</w:t>
            </w:r>
          </w:p>
        </w:tc>
      </w:tr>
      <w:tr w:rsidR="00B34A1C" w:rsidRPr="002E60BE" w14:paraId="2B4F704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6D310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EFNA5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DF3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rs7709385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72F3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F36C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107047072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A2F5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A6A7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CAB5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C5E1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5F3A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0F660BA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935A3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EGF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F8C4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rs4698801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9A18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818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110882476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ED4E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E9AD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AAB8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86D2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741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6.48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5A0F9C3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D9A6E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EGFLAM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E611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rs12516477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3BB8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21A0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38245951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05EA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F805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0AC7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8DA4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DE4B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1.81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000F994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E8DD8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EGFR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8714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rs151057105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2E37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0A94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54944920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E63A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671B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903CB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76BC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2100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4.80 × 10</w:t>
            </w:r>
            <w:r w:rsidRPr="002E60BE">
              <w:rPr>
                <w:sz w:val="16"/>
                <w:szCs w:val="16"/>
                <w:vertAlign w:val="superscript"/>
              </w:rPr>
              <w:t>−</w:t>
            </w:r>
            <w:r w:rsidRPr="002E60BE">
              <w:rPr>
                <w:rFonts w:ascii="Gill Sans MT" w:hAnsi="Gill Sans MT"/>
                <w:sz w:val="16"/>
                <w:szCs w:val="16"/>
                <w:vertAlign w:val="superscript"/>
              </w:rPr>
              <w:t>43</w:t>
            </w:r>
          </w:p>
        </w:tc>
      </w:tr>
      <w:tr w:rsidR="00B34A1C" w:rsidRPr="002E60BE" w14:paraId="0ED7C0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78331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EHF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4C4A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rs286924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3F0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BBD8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34642728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7CAB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D4AC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ED71A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2CC2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1C0A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171BEF9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FF70C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EMILIN3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96F4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rs6102384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248F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A1AB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39997745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4193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D303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3AC4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9640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47DD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383E45F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3C5B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ENDOU</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8568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rs7976708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F99C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F4B4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48116255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CD18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44A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5AB61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0799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A4D9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1.03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6DE50A0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DEE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ENPP5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87E2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rs62400861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08AD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E1BF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46100229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87FD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1141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14E4E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9D5C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E1A0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3.85 × 10</w:t>
            </w:r>
            <w:r w:rsidRPr="002E60BE">
              <w:rPr>
                <w:sz w:val="16"/>
                <w:szCs w:val="16"/>
                <w:vertAlign w:val="superscript"/>
              </w:rPr>
              <w:t>−</w:t>
            </w:r>
            <w:r w:rsidRPr="002E60BE">
              <w:rPr>
                <w:rFonts w:ascii="Gill Sans MT" w:hAnsi="Gill Sans MT"/>
                <w:sz w:val="16"/>
                <w:szCs w:val="16"/>
                <w:vertAlign w:val="superscript"/>
              </w:rPr>
              <w:t>173</w:t>
            </w:r>
          </w:p>
        </w:tc>
      </w:tr>
      <w:tr w:rsidR="00B34A1C" w:rsidRPr="002E60BE" w14:paraId="47EB414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EED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ENPP7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AE5A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rs36069406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DA8D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808B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77696496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6A48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73D4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CFA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D6FF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0424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4.56 × 10</w:t>
            </w:r>
            <w:r w:rsidRPr="002E60BE">
              <w:rPr>
                <w:sz w:val="16"/>
                <w:szCs w:val="16"/>
                <w:vertAlign w:val="superscript"/>
              </w:rPr>
              <w:t>−</w:t>
            </w:r>
            <w:r w:rsidRPr="002E60BE">
              <w:rPr>
                <w:rFonts w:ascii="Gill Sans MT" w:hAnsi="Gill Sans MT"/>
                <w:sz w:val="16"/>
                <w:szCs w:val="16"/>
                <w:vertAlign w:val="superscript"/>
              </w:rPr>
              <w:t>78</w:t>
            </w:r>
          </w:p>
        </w:tc>
      </w:tr>
      <w:tr w:rsidR="00B34A1C" w:rsidRPr="002E60BE" w14:paraId="7842A9C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551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ENTPD3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81F2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rs2276868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30D2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09D9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40498845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F6E1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37AC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F0C2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6C3F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D5A5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2.08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4AE0F2A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782AC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ENTPD6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0D2A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rs3859660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3271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27B0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25915180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AB01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302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414C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8D7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FEE6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10E89A0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CA4C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EPDR1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02E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rs2044831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6F5B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14AF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37988589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9EE3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82D4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143A9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983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E26F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7.07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12F4EA4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6A47C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EPHA1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5158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rs4725617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EDF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56E3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143097100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5062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DBE1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AFD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9A83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AAC2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4.17 × 10</w:t>
            </w:r>
            <w:r w:rsidRPr="002E60BE">
              <w:rPr>
                <w:sz w:val="16"/>
                <w:szCs w:val="16"/>
                <w:vertAlign w:val="superscript"/>
              </w:rPr>
              <w:t>−</w:t>
            </w:r>
            <w:r w:rsidRPr="002E60BE">
              <w:rPr>
                <w:rFonts w:ascii="Gill Sans MT" w:hAnsi="Gill Sans MT"/>
                <w:sz w:val="16"/>
                <w:szCs w:val="16"/>
                <w:vertAlign w:val="superscript"/>
              </w:rPr>
              <w:t>66</w:t>
            </w:r>
          </w:p>
        </w:tc>
      </w:tr>
      <w:tr w:rsidR="00B34A1C" w:rsidRPr="002E60BE" w14:paraId="2704BF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CC01E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EPHA10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71D4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rs12049522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F348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3295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38245517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9F02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3A88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A5B2E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CCA7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074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1.40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7A61863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2B484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EPHA2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7FE5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rs28452540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A94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5057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16423834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8CA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E0A6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6B850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DC0C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CEEC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2.11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7923FF2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5F09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EPHA5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CB22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rs10434242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52C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DE8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66518523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7D2F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9C6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A2FE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0839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A208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09F986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FF7A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EPO</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918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rs114129687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8F2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4048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100290926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686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C9C0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2D01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2527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994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2.79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4D80850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A65E7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ERAP1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83CE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rs26653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9BD6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7DF3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96139250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FF08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F0D2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CBDFF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5C03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F60D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7.78 × 10</w:t>
            </w:r>
            <w:r w:rsidRPr="002E60BE">
              <w:rPr>
                <w:sz w:val="16"/>
                <w:szCs w:val="16"/>
                <w:vertAlign w:val="superscript"/>
              </w:rPr>
              <w:t>−</w:t>
            </w:r>
            <w:r w:rsidRPr="002E60BE">
              <w:rPr>
                <w:rFonts w:ascii="Gill Sans MT" w:hAnsi="Gill Sans MT"/>
                <w:sz w:val="16"/>
                <w:szCs w:val="16"/>
                <w:vertAlign w:val="superscript"/>
              </w:rPr>
              <w:t>117</w:t>
            </w:r>
          </w:p>
        </w:tc>
      </w:tr>
      <w:tr w:rsidR="00B34A1C" w:rsidRPr="002E60BE" w14:paraId="3A55945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7D22A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ERAP2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766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rs2927608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0833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AC9D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96252432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1796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EFD8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2F5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7CF8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8E6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1.53 × 10</w:t>
            </w:r>
            <w:r w:rsidRPr="002E60BE">
              <w:rPr>
                <w:sz w:val="16"/>
                <w:szCs w:val="16"/>
                <w:vertAlign w:val="superscript"/>
              </w:rPr>
              <w:t>−</w:t>
            </w:r>
            <w:r w:rsidRPr="002E60BE">
              <w:rPr>
                <w:rFonts w:ascii="Gill Sans MT" w:hAnsi="Gill Sans MT"/>
                <w:sz w:val="16"/>
                <w:szCs w:val="16"/>
                <w:vertAlign w:val="superscript"/>
              </w:rPr>
              <w:t>225</w:t>
            </w:r>
          </w:p>
        </w:tc>
      </w:tr>
      <w:tr w:rsidR="00B34A1C" w:rsidRPr="002E60BE" w14:paraId="1FC5CCD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27BF5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ERBB4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E362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rs12987104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4FBE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3D0B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213302799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CC2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2B8D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EF513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BD9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922C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99CF4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5107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ERLEC1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9DD6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rs17039525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49E6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1365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53955513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776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F4D7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FF240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1603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9203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58C4BAE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BE8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ERLIN1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E9C9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rs2862954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EC9C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35AE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101912064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7A5E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776F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938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FA6D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526A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4.48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F622EA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42185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ERO1B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AC89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rs2477599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0B4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88F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236413230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E5B5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6461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EC2A8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2872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B03E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4.86 × 10</w:t>
            </w:r>
            <w:r w:rsidRPr="002E60BE">
              <w:rPr>
                <w:sz w:val="16"/>
                <w:szCs w:val="16"/>
                <w:vertAlign w:val="superscript"/>
              </w:rPr>
              <w:t>−</w:t>
            </w:r>
            <w:r w:rsidRPr="002E60BE">
              <w:rPr>
                <w:rFonts w:ascii="Gill Sans MT" w:hAnsi="Gill Sans MT"/>
                <w:sz w:val="16"/>
                <w:szCs w:val="16"/>
                <w:vertAlign w:val="superscript"/>
              </w:rPr>
              <w:t>145</w:t>
            </w:r>
          </w:p>
        </w:tc>
      </w:tr>
      <w:tr w:rsidR="00B34A1C" w:rsidRPr="002E60BE" w14:paraId="2090E21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A5478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ESD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73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rs1216970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23DE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7BE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47374012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047C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1856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B0651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2390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6E5A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7.03 × 10</w:t>
            </w:r>
            <w:r w:rsidRPr="002E60BE">
              <w:rPr>
                <w:sz w:val="16"/>
                <w:szCs w:val="16"/>
                <w:vertAlign w:val="superscript"/>
              </w:rPr>
              <w:t>−</w:t>
            </w:r>
            <w:r w:rsidRPr="002E60BE">
              <w:rPr>
                <w:rFonts w:ascii="Gill Sans MT" w:hAnsi="Gill Sans MT"/>
                <w:sz w:val="16"/>
                <w:szCs w:val="16"/>
                <w:vertAlign w:val="superscript"/>
              </w:rPr>
              <w:t>76</w:t>
            </w:r>
          </w:p>
        </w:tc>
      </w:tr>
      <w:tr w:rsidR="00B34A1C" w:rsidRPr="002E60BE" w14:paraId="413D39A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3D7C6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ESM1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DAF1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rs78414307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6929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6691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54434781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EFE0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727D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496FF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5903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DE10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5.97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3416353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9B3C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EYS</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D2B9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rs9342464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2905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CF49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66005888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328C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546C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D580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A974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D421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1A4FBC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479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F11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BB49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rs6824705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F87F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4E40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187213889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10AB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954A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168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26F8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13E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4.64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23B6F4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AC4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F13B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2A7A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rs35258876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A091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750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197151626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E277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0C4C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E40FD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02E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E1F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5191768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28B9E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71AF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rs72708013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EA1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DD1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169481731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BF52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BB32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8E70A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83DF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344D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19994B4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7D806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FABP1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B485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rs2241883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7175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C059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88424066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A76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234E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7EE47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1082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6862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48AEFEB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E8F7D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FABP3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79F8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rs879491795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310D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D3C6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31676195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6B45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83E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3BDE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CD3E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42D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5.61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60B346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EB0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FABP6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6519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rs10063628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9A91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C059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159631958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4190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530F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63D4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EA75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A521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8.47 × 10</w:t>
            </w:r>
            <w:r w:rsidRPr="002E60BE">
              <w:rPr>
                <w:sz w:val="16"/>
                <w:szCs w:val="16"/>
                <w:vertAlign w:val="superscript"/>
              </w:rPr>
              <w:t>−</w:t>
            </w:r>
            <w:r w:rsidRPr="002E60BE">
              <w:rPr>
                <w:rFonts w:ascii="Gill Sans MT" w:hAnsi="Gill Sans MT"/>
                <w:sz w:val="16"/>
                <w:szCs w:val="16"/>
                <w:vertAlign w:val="superscript"/>
              </w:rPr>
              <w:t>35</w:t>
            </w:r>
          </w:p>
        </w:tc>
      </w:tr>
      <w:tr w:rsidR="00B34A1C" w:rsidRPr="002E60BE" w14:paraId="5C872D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E66C3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D1A2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rs34239630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4143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D4D8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80441888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777D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17DC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73959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3E68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4DC4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0AEFBE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EF3CC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FAIM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FC7C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rs641320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35E1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AB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138347957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AA94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FF2A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044C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00BB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2D1E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2.43 × 10</w:t>
            </w:r>
            <w:r w:rsidRPr="002E60BE">
              <w:rPr>
                <w:sz w:val="16"/>
                <w:szCs w:val="16"/>
                <w:vertAlign w:val="superscript"/>
              </w:rPr>
              <w:t>−</w:t>
            </w:r>
            <w:r w:rsidRPr="002E60BE">
              <w:rPr>
                <w:rFonts w:ascii="Gill Sans MT" w:hAnsi="Gill Sans MT"/>
                <w:sz w:val="16"/>
                <w:szCs w:val="16"/>
                <w:vertAlign w:val="superscript"/>
              </w:rPr>
              <w:t>69</w:t>
            </w:r>
          </w:p>
        </w:tc>
      </w:tr>
      <w:tr w:rsidR="00B34A1C" w:rsidRPr="002E60BE" w14:paraId="5DAE94B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5B936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FAM177A1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33A3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rs79698726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04E2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7242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35522350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79E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75D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3AA5E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FA93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F13C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6.18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43FC992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8B45B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FAM20A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FE10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rs12602247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D7D0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96B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66685034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7031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23F0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CB14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EFDD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3E4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4FD5F51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8B5C8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FAM234B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6A9E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rs200946929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3E83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49E4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13201461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C3B3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TCTGTTATCC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D363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A0F4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C30A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6A5F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1.74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68457C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86C7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FAM3B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D4F2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rs66817580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778F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A72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42689637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8943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EB20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423E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729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DBEF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 × 10</w:t>
            </w:r>
            <w:r w:rsidRPr="002E60BE">
              <w:rPr>
                <w:sz w:val="16"/>
                <w:szCs w:val="16"/>
                <w:vertAlign w:val="superscript"/>
              </w:rPr>
              <w:t>−</w:t>
            </w:r>
            <w:r w:rsidRPr="002E60BE">
              <w:rPr>
                <w:rFonts w:ascii="Gill Sans MT" w:hAnsi="Gill Sans MT"/>
                <w:sz w:val="16"/>
                <w:szCs w:val="16"/>
                <w:vertAlign w:val="superscript"/>
              </w:rPr>
              <w:t>147</w:t>
            </w:r>
          </w:p>
        </w:tc>
      </w:tr>
      <w:tr w:rsidR="00B34A1C" w:rsidRPr="002E60BE" w14:paraId="63E5549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27CC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FAM3D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389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rs3749290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4023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AD62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58652292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B15A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E228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489D4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C5B7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160C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4.38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1219985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EB8BB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FAS</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5B90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rs6586163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D466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7AE2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90752018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5728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B855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BD2A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0D41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8E81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6.05 × 10</w:t>
            </w:r>
            <w:r w:rsidRPr="002E60BE">
              <w:rPr>
                <w:sz w:val="16"/>
                <w:szCs w:val="16"/>
                <w:vertAlign w:val="superscript"/>
              </w:rPr>
              <w:t>−</w:t>
            </w:r>
            <w:r w:rsidRPr="002E60BE">
              <w:rPr>
                <w:rFonts w:ascii="Gill Sans MT" w:hAnsi="Gill Sans MT"/>
                <w:sz w:val="16"/>
                <w:szCs w:val="16"/>
                <w:vertAlign w:val="superscript"/>
              </w:rPr>
              <w:t>121</w:t>
            </w:r>
          </w:p>
        </w:tc>
      </w:tr>
      <w:tr w:rsidR="00B34A1C" w:rsidRPr="002E60BE" w14:paraId="41C023C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50D6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FBP1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008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rs28369691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1685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0F79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97384265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C06A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C9CB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2D8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B6B2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F298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8.56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32C0450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2A84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FBP2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18EE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rs10761342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7C76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ECE0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97346079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5F62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5677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25D8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EBBA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705D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2.90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2B5E8E2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25009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FCER1A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94CC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rs6703348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7103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B2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159291683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922E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FF18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123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7CB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B972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1.44 × 10</w:t>
            </w:r>
            <w:r w:rsidRPr="002E60BE">
              <w:rPr>
                <w:sz w:val="16"/>
                <w:szCs w:val="16"/>
                <w:vertAlign w:val="superscript"/>
              </w:rPr>
              <w:t>−</w:t>
            </w:r>
            <w:r w:rsidRPr="002E60BE">
              <w:rPr>
                <w:rFonts w:ascii="Gill Sans MT" w:hAnsi="Gill Sans MT"/>
                <w:sz w:val="16"/>
                <w:szCs w:val="16"/>
                <w:vertAlign w:val="superscript"/>
              </w:rPr>
              <w:t>38</w:t>
            </w:r>
          </w:p>
        </w:tc>
      </w:tr>
      <w:tr w:rsidR="00B34A1C" w:rsidRPr="002E60BE" w14:paraId="2D4F047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04B9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FCER2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140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rs12980031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686B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E53D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7764436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7048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88A2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C9B7D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9F1F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6D3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2.97 × 10</w:t>
            </w:r>
            <w:r w:rsidRPr="002E60BE">
              <w:rPr>
                <w:sz w:val="16"/>
                <w:szCs w:val="16"/>
                <w:vertAlign w:val="superscript"/>
              </w:rPr>
              <w:t>−</w:t>
            </w:r>
            <w:r w:rsidRPr="002E60BE">
              <w:rPr>
                <w:rFonts w:ascii="Gill Sans MT" w:hAnsi="Gill Sans MT"/>
                <w:sz w:val="16"/>
                <w:szCs w:val="16"/>
                <w:vertAlign w:val="superscript"/>
              </w:rPr>
              <w:t>141</w:t>
            </w:r>
          </w:p>
        </w:tc>
      </w:tr>
      <w:tr w:rsidR="00B34A1C" w:rsidRPr="002E60BE" w14:paraId="7A1A0CF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B69F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FCGR2A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C80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rs1801274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78AC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815A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161479745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86E9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B24C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2237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A748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8D12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5.70 × 10</w:t>
            </w:r>
            <w:r w:rsidRPr="002E60BE">
              <w:rPr>
                <w:sz w:val="16"/>
                <w:szCs w:val="16"/>
                <w:vertAlign w:val="superscript"/>
              </w:rPr>
              <w:t>−</w:t>
            </w:r>
            <w:r w:rsidRPr="002E60BE">
              <w:rPr>
                <w:rFonts w:ascii="Gill Sans MT" w:hAnsi="Gill Sans MT"/>
                <w:sz w:val="16"/>
                <w:szCs w:val="16"/>
                <w:vertAlign w:val="superscript"/>
              </w:rPr>
              <w:t>262</w:t>
            </w:r>
          </w:p>
        </w:tc>
      </w:tr>
      <w:tr w:rsidR="00B34A1C" w:rsidRPr="002E60BE" w14:paraId="17CFB0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7047A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FCGR2B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79CF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rs1801274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192D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FFBB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161479745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CD46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0B46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A547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C260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091D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2.26 × 10</w:t>
            </w:r>
            <w:r w:rsidRPr="002E60BE">
              <w:rPr>
                <w:sz w:val="16"/>
                <w:szCs w:val="16"/>
                <w:vertAlign w:val="superscript"/>
              </w:rPr>
              <w:t>−</w:t>
            </w:r>
            <w:r w:rsidRPr="002E60BE">
              <w:rPr>
                <w:rFonts w:ascii="Gill Sans MT" w:hAnsi="Gill Sans MT"/>
                <w:sz w:val="16"/>
                <w:szCs w:val="16"/>
                <w:vertAlign w:val="superscript"/>
              </w:rPr>
              <w:t>137</w:t>
            </w:r>
          </w:p>
        </w:tc>
      </w:tr>
      <w:tr w:rsidR="00B34A1C" w:rsidRPr="002E60BE" w14:paraId="07EC1CB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B1013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FCGR3B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87B7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rs2487452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9F34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A94B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161530869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CAD3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33A4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4115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0DB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427E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1.38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515CB0A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1547C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7088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rs7037264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38EC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35F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137775212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CEF3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62C7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26AE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1BBE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679F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1.97 × 10</w:t>
            </w:r>
            <w:r w:rsidRPr="002E60BE">
              <w:rPr>
                <w:sz w:val="16"/>
                <w:szCs w:val="16"/>
                <w:vertAlign w:val="superscript"/>
              </w:rPr>
              <w:t>−</w:t>
            </w:r>
            <w:r w:rsidRPr="002E60BE">
              <w:rPr>
                <w:rFonts w:ascii="Gill Sans MT" w:hAnsi="Gill Sans MT"/>
                <w:sz w:val="16"/>
                <w:szCs w:val="16"/>
                <w:vertAlign w:val="superscript"/>
              </w:rPr>
              <w:t>53</w:t>
            </w:r>
          </w:p>
        </w:tc>
      </w:tr>
      <w:tr w:rsidR="00B34A1C" w:rsidRPr="002E60BE" w14:paraId="2D14C02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F2DC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FCRL6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F48E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rs12088352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1CBE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C6B2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159784539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ADBC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2BA3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2EDB6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A3BD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9E7C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2.95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31EB9D8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1CEBB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FGF17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8AB6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rs77473749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8348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8FCE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21877382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26F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7F68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E8C5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E520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26CF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3.37 × 10</w:t>
            </w:r>
            <w:r w:rsidRPr="002E60BE">
              <w:rPr>
                <w:sz w:val="16"/>
                <w:szCs w:val="16"/>
                <w:vertAlign w:val="superscript"/>
              </w:rPr>
              <w:t>−</w:t>
            </w:r>
            <w:r w:rsidRPr="002E60BE">
              <w:rPr>
                <w:rFonts w:ascii="Gill Sans MT" w:hAnsi="Gill Sans MT"/>
                <w:sz w:val="16"/>
                <w:szCs w:val="16"/>
                <w:vertAlign w:val="superscript"/>
              </w:rPr>
              <w:t>46</w:t>
            </w:r>
          </w:p>
        </w:tc>
      </w:tr>
      <w:tr w:rsidR="00B34A1C" w:rsidRPr="002E60BE" w14:paraId="10B6F37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82FA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FGF19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19A0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rs9667380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2449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3025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69611959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2BB0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1FAA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7C0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ED90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C96F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2.83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637BE53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A6BB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FGFBP3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6D47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rs10881987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0C0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CE7B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93641869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53BF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F87E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99E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A3A6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4433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2AAB1FC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158C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FGFRL1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BB1D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rs4647930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B47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09E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1018705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98EE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FCA3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16CC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ACD8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F4A0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1.44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4C8BD5F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EDFD5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FKBP14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CBE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rs28619411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BF9B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B98F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30096002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3DC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ABE8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0FFE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A488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1033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3.18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52B15C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9BBD1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FKBP7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B218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rs2886712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56B4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5526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179311529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A264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ED7B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B4B9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4122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CC2B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5.55 × 10</w:t>
            </w:r>
            <w:r w:rsidRPr="002E60BE">
              <w:rPr>
                <w:sz w:val="16"/>
                <w:szCs w:val="16"/>
                <w:vertAlign w:val="superscript"/>
              </w:rPr>
              <w:t>−</w:t>
            </w:r>
            <w:r w:rsidRPr="002E60BE">
              <w:rPr>
                <w:rFonts w:ascii="Gill Sans MT" w:hAnsi="Gill Sans MT"/>
                <w:sz w:val="16"/>
                <w:szCs w:val="16"/>
                <w:vertAlign w:val="superscript"/>
              </w:rPr>
              <w:t>72</w:t>
            </w:r>
          </w:p>
        </w:tc>
      </w:tr>
      <w:tr w:rsidR="00B34A1C" w:rsidRPr="002E60BE" w14:paraId="4D2653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34C01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FLRT1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BAB0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rs588177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06F0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E7C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64024056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934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85E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4061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F0C2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667F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2.92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86CB8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5D12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FLRT2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A2B9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rs10498583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68C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AED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85742934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8EA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E8CA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BFCCF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26C1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E0C8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1.85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0F63785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DE743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FLRT3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1C33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rs150296190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F540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A14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14822666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78CB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2D44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TTTTG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99064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93DF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424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1.38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5705F7D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0CE5E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FMOD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DD3E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rs28583560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AC6A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6EC4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203315331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81D6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FBA7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1293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79A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6AE5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8.67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6B8580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01161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FOLH1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BA6D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rs56287037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F9DB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6CDD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49106344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D41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56B5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7733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EC8A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462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1.33 × 10</w:t>
            </w:r>
            <w:r w:rsidRPr="002E60BE">
              <w:rPr>
                <w:sz w:val="16"/>
                <w:szCs w:val="16"/>
                <w:vertAlign w:val="superscript"/>
              </w:rPr>
              <w:t>−</w:t>
            </w:r>
            <w:r w:rsidRPr="002E60BE">
              <w:rPr>
                <w:rFonts w:ascii="Gill Sans MT" w:hAnsi="Gill Sans MT"/>
                <w:sz w:val="16"/>
                <w:szCs w:val="16"/>
                <w:vertAlign w:val="superscript"/>
              </w:rPr>
              <w:t>44</w:t>
            </w:r>
          </w:p>
        </w:tc>
      </w:tr>
      <w:tr w:rsidR="00B34A1C" w:rsidRPr="002E60BE" w14:paraId="67FA4D8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16F1E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FREM2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AAB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rs34692381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AB71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391D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39331723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DB2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58AC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E1C1A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CEB7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71CE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1.64 × 10</w:t>
            </w:r>
            <w:r w:rsidRPr="002E60BE">
              <w:rPr>
                <w:sz w:val="16"/>
                <w:szCs w:val="16"/>
                <w:vertAlign w:val="superscript"/>
              </w:rPr>
              <w:t>−</w:t>
            </w:r>
            <w:r w:rsidRPr="002E60BE">
              <w:rPr>
                <w:rFonts w:ascii="Gill Sans MT" w:hAnsi="Gill Sans MT"/>
                <w:sz w:val="16"/>
                <w:szCs w:val="16"/>
                <w:vertAlign w:val="superscript"/>
              </w:rPr>
              <w:t>55</w:t>
            </w:r>
          </w:p>
        </w:tc>
      </w:tr>
      <w:tr w:rsidR="00B34A1C" w:rsidRPr="002E60BE" w14:paraId="01DD73D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7CB2C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FRZB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E306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rs288326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6B52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401A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183703336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4391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31F8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2A47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5AC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B885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5.16 × 10</w:t>
            </w:r>
            <w:r w:rsidRPr="002E60BE">
              <w:rPr>
                <w:sz w:val="16"/>
                <w:szCs w:val="16"/>
                <w:vertAlign w:val="superscript"/>
              </w:rPr>
              <w:t>−</w:t>
            </w:r>
            <w:r w:rsidRPr="002E60BE">
              <w:rPr>
                <w:rFonts w:ascii="Gill Sans MT" w:hAnsi="Gill Sans MT"/>
                <w:sz w:val="16"/>
                <w:szCs w:val="16"/>
                <w:vertAlign w:val="superscript"/>
              </w:rPr>
              <w:t>40</w:t>
            </w:r>
          </w:p>
        </w:tc>
      </w:tr>
      <w:tr w:rsidR="00B34A1C" w:rsidRPr="002E60BE" w14:paraId="2770530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B10B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FSTL1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0A10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rs66685284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B36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C404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120172964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DB72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AAC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D608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1E89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F52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1A77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3.58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6240136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EAE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FSTL3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E864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rs71333301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59B9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37A2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676904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606D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CGA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4439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1C2E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7ECD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8FD0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631DDC2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35250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FSTL5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A10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rs2314103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A697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0ABA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162334838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B13F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00C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446DB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30ED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265F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9.24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44A15B1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945EE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FUT10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0877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rs16880849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DDC9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754B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33246538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094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F6E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4D24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6B71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F35F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2.24 × 10</w:t>
            </w:r>
            <w:r w:rsidRPr="002E60BE">
              <w:rPr>
                <w:sz w:val="16"/>
                <w:szCs w:val="16"/>
                <w:vertAlign w:val="superscript"/>
              </w:rPr>
              <w:t>−</w:t>
            </w:r>
            <w:r w:rsidRPr="002E60BE">
              <w:rPr>
                <w:rFonts w:ascii="Gill Sans MT" w:hAnsi="Gill Sans MT"/>
                <w:sz w:val="16"/>
                <w:szCs w:val="16"/>
                <w:vertAlign w:val="superscript"/>
              </w:rPr>
              <w:t>54</w:t>
            </w:r>
          </w:p>
        </w:tc>
      </w:tr>
      <w:tr w:rsidR="00B34A1C" w:rsidRPr="002E60BE" w14:paraId="3EEC6BA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30C13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FUT5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726E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rs72989070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0D70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96C7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5895358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79B5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510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04E2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7217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6E7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5.33 × 10</w:t>
            </w:r>
            <w:r w:rsidRPr="002E60BE">
              <w:rPr>
                <w:sz w:val="16"/>
                <w:szCs w:val="16"/>
                <w:vertAlign w:val="superscript"/>
              </w:rPr>
              <w:t>−</w:t>
            </w:r>
            <w:r w:rsidRPr="002E60BE">
              <w:rPr>
                <w:rFonts w:ascii="Gill Sans MT" w:hAnsi="Gill Sans MT"/>
                <w:sz w:val="16"/>
                <w:szCs w:val="16"/>
                <w:vertAlign w:val="superscript"/>
              </w:rPr>
              <w:t>115</w:t>
            </w:r>
          </w:p>
        </w:tc>
      </w:tr>
      <w:tr w:rsidR="00B34A1C" w:rsidRPr="002E60BE" w14:paraId="32578EB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B929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FUT8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323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rs7140341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5919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4514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66070417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F9C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1C7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D26F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0A84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7E17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4.46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78C4676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0A014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GALNT10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E0E1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rs1106324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3704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C1D8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153580836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1D7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E109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29C9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17CE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F36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24C9D96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BF937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GALNT16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8812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rs7143324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3582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DA81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69755470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B8DB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BF8C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772BD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D988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642A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7.71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566A37E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523D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GCA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5D0B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rs17783344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9CAA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365D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163208893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A3FD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3CFE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07187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4391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406B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7.10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5429445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0015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GDF10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7078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rs11593867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A07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B03B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48443093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DE04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5705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8302D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11B9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107A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9.47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24DF82F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2FE70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GDF15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BFE8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rs199580670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4CAC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9EB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18475747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4586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TGGCGCGGGGGGCTCAAAACGGG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3B26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EB4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DF04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B76D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1.55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71A7B9D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AEE4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GFRA1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7B9F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rs11197613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3F0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2942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118026217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DA06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2572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B07C3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9AB1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9E6C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2.37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1AA884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91EE7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GFRAL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6E2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rs6929594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DBAE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B99D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55218980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E005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4475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4C9C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0B1D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7E3B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1.91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307B0C9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3BE46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GGH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B591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rs34223853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A7CF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C979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63953538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3A54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CA1D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E922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863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80B3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4.12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54AEF6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9E843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GKN2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26A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rs13008230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051F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866D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69154583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2B5C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8E00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A5ECC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7AB0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D0BB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4.82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A4E079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31AC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GLCE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BE83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rs3865014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C394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24F8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69561518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5A2B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396F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8668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64CF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80B2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6.42 × 10</w:t>
            </w:r>
            <w:r w:rsidRPr="002E60BE">
              <w:rPr>
                <w:sz w:val="16"/>
                <w:szCs w:val="16"/>
                <w:vertAlign w:val="superscript"/>
              </w:rPr>
              <w:t>−</w:t>
            </w:r>
            <w:r w:rsidRPr="002E60BE">
              <w:rPr>
                <w:rFonts w:ascii="Gill Sans MT" w:hAnsi="Gill Sans MT"/>
                <w:sz w:val="16"/>
                <w:szCs w:val="16"/>
                <w:vertAlign w:val="superscript"/>
              </w:rPr>
              <w:t>133</w:t>
            </w:r>
          </w:p>
        </w:tc>
      </w:tr>
      <w:tr w:rsidR="00B34A1C" w:rsidRPr="002E60BE" w14:paraId="435227F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4F86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GLIPR1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3A60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rs2242435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86D4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966F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75874913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39FE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F2A5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28B8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9EE5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D263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3.99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C630B9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406C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GLO1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49D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rs34637217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F724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1F1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38657463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10BA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220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F934E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EE0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B2E7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088D96E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C179A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GLRX2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64B9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rs74540121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325E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D4A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193177917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346B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14F6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43DD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8B28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9808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2.51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5CD70B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2781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GNLY</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65E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rs370615710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F211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9834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85932002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1D2A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EBA7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85E5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B56C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07A8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6.04 × 10</w:t>
            </w:r>
            <w:r w:rsidRPr="002E60BE">
              <w:rPr>
                <w:sz w:val="16"/>
                <w:szCs w:val="16"/>
                <w:vertAlign w:val="superscript"/>
              </w:rPr>
              <w:t>−</w:t>
            </w:r>
            <w:r w:rsidRPr="002E60BE">
              <w:rPr>
                <w:rFonts w:ascii="Gill Sans MT" w:hAnsi="Gill Sans MT"/>
                <w:sz w:val="16"/>
                <w:szCs w:val="16"/>
                <w:vertAlign w:val="superscript"/>
              </w:rPr>
              <w:t>52</w:t>
            </w:r>
          </w:p>
        </w:tc>
      </w:tr>
      <w:tr w:rsidR="00B34A1C" w:rsidRPr="002E60BE" w14:paraId="6E9D421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D8EDD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GNRH1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2981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rs13261573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4B02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B99D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25248615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E6B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FF36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DEFD7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E0B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FC2E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1.49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399A0E2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FE879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GNRH2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A373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rs8184100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5A9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B860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3026415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5101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59B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38D99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0080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561C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3.95 × 10</w:t>
            </w:r>
            <w:r w:rsidRPr="002E60BE">
              <w:rPr>
                <w:sz w:val="16"/>
                <w:szCs w:val="16"/>
                <w:vertAlign w:val="superscript"/>
              </w:rPr>
              <w:t>−</w:t>
            </w:r>
            <w:r w:rsidRPr="002E60BE">
              <w:rPr>
                <w:rFonts w:ascii="Gill Sans MT" w:hAnsi="Gill Sans MT"/>
                <w:sz w:val="16"/>
                <w:szCs w:val="16"/>
                <w:vertAlign w:val="superscript"/>
              </w:rPr>
              <w:t>99</w:t>
            </w:r>
          </w:p>
        </w:tc>
      </w:tr>
      <w:tr w:rsidR="00B34A1C" w:rsidRPr="002E60BE" w14:paraId="181048C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1CBEA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GOLM1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CC30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rs148272757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6761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1855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88714593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A68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303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A97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DCEC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763D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5.14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3437B5F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C4D13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GP6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9AD3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rs1613662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013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5B8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55536595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41C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4D2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C723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6B9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938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4.44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500BC77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4C1D8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GPC1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1637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rs60515008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588F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90E7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241408434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8B0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6257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B6EA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57E7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4C31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2.20 × 10</w:t>
            </w:r>
            <w:r w:rsidRPr="002E60BE">
              <w:rPr>
                <w:sz w:val="16"/>
                <w:szCs w:val="16"/>
                <w:vertAlign w:val="superscript"/>
              </w:rPr>
              <w:t>−</w:t>
            </w:r>
            <w:r w:rsidRPr="002E60BE">
              <w:rPr>
                <w:rFonts w:ascii="Gill Sans MT" w:hAnsi="Gill Sans MT"/>
                <w:sz w:val="16"/>
                <w:szCs w:val="16"/>
                <w:vertAlign w:val="superscript"/>
              </w:rPr>
              <w:t>30</w:t>
            </w:r>
          </w:p>
        </w:tc>
      </w:tr>
      <w:tr w:rsidR="00B34A1C" w:rsidRPr="002E60BE" w14:paraId="75266DC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EFE31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GPC5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E6DD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rs9523326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DC32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8FDF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92052108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80D9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11C3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C5BD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AB8C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31B6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2.47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3934988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4F5E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GPC6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D776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rs1535692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DDA6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4FAD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95034749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BD67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44BD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F6B9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40B7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DC36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375BEAE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CCA9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GPNMB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920B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rs858275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B6F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40D6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23294144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7EAC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B265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ECA96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ACB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FF2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5.35 × 10</w:t>
            </w:r>
            <w:r w:rsidRPr="002E60BE">
              <w:rPr>
                <w:sz w:val="16"/>
                <w:szCs w:val="16"/>
                <w:vertAlign w:val="superscript"/>
              </w:rPr>
              <w:t>−</w:t>
            </w:r>
            <w:r w:rsidRPr="002E60BE">
              <w:rPr>
                <w:rFonts w:ascii="Gill Sans MT" w:hAnsi="Gill Sans MT"/>
                <w:sz w:val="16"/>
                <w:szCs w:val="16"/>
                <w:vertAlign w:val="superscript"/>
              </w:rPr>
              <w:t>95</w:t>
            </w:r>
          </w:p>
        </w:tc>
      </w:tr>
      <w:tr w:rsidR="00B34A1C" w:rsidRPr="002E60BE" w14:paraId="6245C89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4F0E9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GRN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F052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rs5848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89E0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782A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42430244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00BA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FC69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642F5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7818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4864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7.79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3077D57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2C32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GRP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EF6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rs8091691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6AEA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C42F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56827121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5EA5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07B5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C3D6D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15DD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F0D0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6.10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1CD0D92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43F1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AC3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rs76098787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720F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CB62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124047836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8122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0402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ED11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CBD6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3EB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3.36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4FA6B14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270E2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GSTM1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569A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rs599363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ED5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D17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110218486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BE57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21E5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655A9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501F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DA2A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2.42 × 10</w:t>
            </w:r>
            <w:r w:rsidRPr="002E60BE">
              <w:rPr>
                <w:sz w:val="16"/>
                <w:szCs w:val="16"/>
                <w:vertAlign w:val="superscript"/>
              </w:rPr>
              <w:t>−</w:t>
            </w:r>
            <w:r w:rsidRPr="002E60BE">
              <w:rPr>
                <w:rFonts w:ascii="Gill Sans MT" w:hAnsi="Gill Sans MT"/>
                <w:sz w:val="16"/>
                <w:szCs w:val="16"/>
                <w:vertAlign w:val="superscript"/>
              </w:rPr>
              <w:t>32</w:t>
            </w:r>
          </w:p>
        </w:tc>
      </w:tr>
      <w:tr w:rsidR="00B34A1C" w:rsidRPr="002E60BE" w14:paraId="51FBE8D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EB22F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GSTM3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A85B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rs12137743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C88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779B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110253555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83FF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DE6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D2527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B338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860F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4.67 × 10</w:t>
            </w:r>
            <w:r w:rsidRPr="002E60BE">
              <w:rPr>
                <w:sz w:val="16"/>
                <w:szCs w:val="16"/>
                <w:vertAlign w:val="superscript"/>
              </w:rPr>
              <w:t>−</w:t>
            </w:r>
            <w:r w:rsidRPr="002E60BE">
              <w:rPr>
                <w:rFonts w:ascii="Gill Sans MT" w:hAnsi="Gill Sans MT"/>
                <w:sz w:val="16"/>
                <w:szCs w:val="16"/>
                <w:vertAlign w:val="superscript"/>
              </w:rPr>
              <w:t>48</w:t>
            </w:r>
          </w:p>
        </w:tc>
      </w:tr>
      <w:tr w:rsidR="00B34A1C" w:rsidRPr="002E60BE" w14:paraId="6FDDC8C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217E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GSTO1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331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rs1147611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C7E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E9C5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106025258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42A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21CA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664C3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85A9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D3BB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5.37 × 10</w:t>
            </w:r>
            <w:r w:rsidRPr="002E60BE">
              <w:rPr>
                <w:sz w:val="16"/>
                <w:szCs w:val="16"/>
                <w:vertAlign w:val="superscript"/>
              </w:rPr>
              <w:t>−</w:t>
            </w:r>
            <w:r w:rsidRPr="002E60BE">
              <w:rPr>
                <w:rFonts w:ascii="Gill Sans MT" w:hAnsi="Gill Sans MT"/>
                <w:sz w:val="16"/>
                <w:szCs w:val="16"/>
                <w:vertAlign w:val="superscript"/>
              </w:rPr>
              <w:t>163</w:t>
            </w:r>
          </w:p>
        </w:tc>
      </w:tr>
      <w:tr w:rsidR="00B34A1C" w:rsidRPr="002E60BE" w14:paraId="43DA463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6CEF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GSTP1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1CE2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2FFB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C9BD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67352689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76C3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022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7361E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7F37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7A60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1.64 × 10</w:t>
            </w:r>
            <w:r w:rsidRPr="002E60BE">
              <w:rPr>
                <w:sz w:val="16"/>
                <w:szCs w:val="16"/>
                <w:vertAlign w:val="superscript"/>
              </w:rPr>
              <w:t>−</w:t>
            </w:r>
            <w:r w:rsidRPr="002E60BE">
              <w:rPr>
                <w:rFonts w:ascii="Gill Sans MT" w:hAnsi="Gill Sans MT"/>
                <w:sz w:val="16"/>
                <w:szCs w:val="16"/>
                <w:vertAlign w:val="superscript"/>
              </w:rPr>
              <w:t>106</w:t>
            </w:r>
          </w:p>
        </w:tc>
      </w:tr>
      <w:tr w:rsidR="00B34A1C" w:rsidRPr="002E60BE" w14:paraId="4DCC089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C4E0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GSTT2B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D37F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rs5751777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C5AD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8F1C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24267047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1F5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40BB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7073B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143D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76E2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5.28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74A56AA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731F5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GXYLT1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8712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rs11181303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E4FD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D717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42437801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B2DB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E22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C3508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F610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F4D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8.50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972869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A31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GZMB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4282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rs8192918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8361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2ED1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25101878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2E57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CF58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81513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503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30FD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5.96 × 10</w:t>
            </w:r>
            <w:r w:rsidRPr="002E60BE">
              <w:rPr>
                <w:sz w:val="16"/>
                <w:szCs w:val="16"/>
                <w:vertAlign w:val="superscript"/>
              </w:rPr>
              <w:t>−</w:t>
            </w:r>
            <w:r w:rsidRPr="002E60BE">
              <w:rPr>
                <w:rFonts w:ascii="Gill Sans MT" w:hAnsi="Gill Sans MT"/>
                <w:sz w:val="16"/>
                <w:szCs w:val="16"/>
                <w:vertAlign w:val="superscript"/>
              </w:rPr>
              <w:t>85</w:t>
            </w:r>
          </w:p>
        </w:tc>
      </w:tr>
      <w:tr w:rsidR="00B34A1C" w:rsidRPr="002E60BE" w14:paraId="1C3ABD3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A1D5A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GZMM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F15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rs3760874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3D9B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93B6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544315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BFD4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5965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5BC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5E1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0CDB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4.21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33220B3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79802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H6PD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3659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rs7555568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1704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05B0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9292606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5930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AE23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87CE7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0854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9689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071A88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13F0F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HAPLN1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0F83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rs13160212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283A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5C02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83219474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D6E8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346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9F04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8E9E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58BB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8.74 × 10</w:t>
            </w:r>
            <w:r w:rsidRPr="002E60BE">
              <w:rPr>
                <w:sz w:val="16"/>
                <w:szCs w:val="16"/>
                <w:vertAlign w:val="superscript"/>
              </w:rPr>
              <w:t>−</w:t>
            </w:r>
            <w:r w:rsidRPr="002E60BE">
              <w:rPr>
                <w:rFonts w:ascii="Gill Sans MT" w:hAnsi="Gill Sans MT"/>
                <w:sz w:val="16"/>
                <w:szCs w:val="16"/>
                <w:vertAlign w:val="superscript"/>
              </w:rPr>
              <w:t>145</w:t>
            </w:r>
          </w:p>
        </w:tc>
      </w:tr>
      <w:tr w:rsidR="00B34A1C" w:rsidRPr="002E60BE" w14:paraId="0D33138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F962E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HAPLN4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5347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rs2965187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E60E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C57D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19522970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6CF0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5B8C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26F3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5103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ED07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1.12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1B9B3DB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7FD05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HAVCR2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67A3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rs6873507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0474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F42C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156529747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594A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98A3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B8A81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14B9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21BE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5.99 × 10</w:t>
            </w:r>
            <w:r w:rsidRPr="002E60BE">
              <w:rPr>
                <w:sz w:val="16"/>
                <w:szCs w:val="16"/>
                <w:vertAlign w:val="superscript"/>
              </w:rPr>
              <w:t>−</w:t>
            </w:r>
            <w:r w:rsidRPr="002E60BE">
              <w:rPr>
                <w:rFonts w:ascii="Gill Sans MT" w:hAnsi="Gill Sans MT"/>
                <w:sz w:val="16"/>
                <w:szCs w:val="16"/>
                <w:vertAlign w:val="superscript"/>
              </w:rPr>
              <w:t>67</w:t>
            </w:r>
          </w:p>
        </w:tc>
      </w:tr>
      <w:tr w:rsidR="00B34A1C" w:rsidRPr="002E60BE" w14:paraId="77ABE95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9A9E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HDGF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697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rs12145743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D673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1262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156700651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58FF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410E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E7585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3405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A87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3.18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636F015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22C25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HGF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625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rs10248271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4A11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8807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81417306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886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66D1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7A5F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2734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0679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1.64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066FF2C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3D73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HGFAC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B3A2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rs2498323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7C8C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2E5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3451109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D674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42E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E12A2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1AB6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C96D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7.43 × 10</w:t>
            </w:r>
            <w:r w:rsidRPr="002E60BE">
              <w:rPr>
                <w:sz w:val="16"/>
                <w:szCs w:val="16"/>
                <w:vertAlign w:val="superscript"/>
              </w:rPr>
              <w:t>−</w:t>
            </w:r>
            <w:r w:rsidRPr="002E60BE">
              <w:rPr>
                <w:rFonts w:ascii="Gill Sans MT" w:hAnsi="Gill Sans MT"/>
                <w:sz w:val="16"/>
                <w:szCs w:val="16"/>
                <w:vertAlign w:val="superscript"/>
              </w:rPr>
              <w:t>82</w:t>
            </w:r>
          </w:p>
        </w:tc>
      </w:tr>
      <w:tr w:rsidR="00B34A1C" w:rsidRPr="002E60BE" w14:paraId="7F6CA90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C0C83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HIBCH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CE4B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rs291466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FDC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8CD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191184475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294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8121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EDF9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829A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7C66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7.34 × 10</w:t>
            </w:r>
            <w:r w:rsidRPr="002E60BE">
              <w:rPr>
                <w:sz w:val="16"/>
                <w:szCs w:val="16"/>
                <w:vertAlign w:val="superscript"/>
              </w:rPr>
              <w:t>−</w:t>
            </w:r>
            <w:r w:rsidRPr="002E60BE">
              <w:rPr>
                <w:rFonts w:ascii="Gill Sans MT" w:hAnsi="Gill Sans MT"/>
                <w:sz w:val="16"/>
                <w:szCs w:val="16"/>
                <w:vertAlign w:val="superscript"/>
              </w:rPr>
              <w:t>72</w:t>
            </w:r>
          </w:p>
        </w:tc>
      </w:tr>
      <w:tr w:rsidR="00B34A1C" w:rsidRPr="002E60BE" w14:paraId="07D0266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9C64D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HK2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D4EE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rs640944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C914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3718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75046839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AF45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236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BBEF7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DD86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7670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1.73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388CA55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5D2CA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HLA-DQA2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705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rs557011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ED72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3C55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32587013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6C9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B3A9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68CA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2065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E3D5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1.72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775E2A0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0762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HMOX2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B114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rs79848476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5924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D787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4829602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721C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AB5A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C134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F78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9AAF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2.74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FF3C22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7EC2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D78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rs217184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16C4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736B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72105965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FFF7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CE8C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EB62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2E30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E19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8.95 × 10</w:t>
            </w:r>
            <w:r w:rsidRPr="002E60BE">
              <w:rPr>
                <w:sz w:val="16"/>
                <w:szCs w:val="16"/>
                <w:vertAlign w:val="superscript"/>
              </w:rPr>
              <w:t>−</w:t>
            </w:r>
            <w:r w:rsidRPr="002E60BE">
              <w:rPr>
                <w:rFonts w:ascii="Gill Sans MT" w:hAnsi="Gill Sans MT"/>
                <w:sz w:val="16"/>
                <w:szCs w:val="16"/>
                <w:vertAlign w:val="superscript"/>
              </w:rPr>
              <w:t>46</w:t>
            </w:r>
          </w:p>
        </w:tc>
      </w:tr>
      <w:tr w:rsidR="00B34A1C" w:rsidRPr="002E60BE" w14:paraId="2B86D20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6AFB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HRG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4207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rs9898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33FA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24BF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186390627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DEE6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2E49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D940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9DCC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C967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6.26 × 10</w:t>
            </w:r>
            <w:r w:rsidRPr="002E60BE">
              <w:rPr>
                <w:sz w:val="16"/>
                <w:szCs w:val="16"/>
                <w:vertAlign w:val="superscript"/>
              </w:rPr>
              <w:t>−</w:t>
            </w:r>
            <w:r w:rsidRPr="002E60BE">
              <w:rPr>
                <w:rFonts w:ascii="Gill Sans MT" w:hAnsi="Gill Sans MT"/>
                <w:sz w:val="16"/>
                <w:szCs w:val="16"/>
                <w:vertAlign w:val="superscript"/>
              </w:rPr>
              <w:t>27</w:t>
            </w:r>
          </w:p>
        </w:tc>
      </w:tr>
      <w:tr w:rsidR="00B34A1C" w:rsidRPr="002E60BE" w14:paraId="5DA3C6B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348D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HSD17B14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7EC0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rs35299026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BAC1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A4AA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49318380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3FAA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7D22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B0E46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3790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C077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4.23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711856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0C80D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HSP90B1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B801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rs1177457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1EE2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D1B5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104336127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CA3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AF7F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C2F1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C08E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359E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6.31 × 10</w:t>
            </w:r>
            <w:r w:rsidRPr="002E60BE">
              <w:rPr>
                <w:sz w:val="16"/>
                <w:szCs w:val="16"/>
                <w:vertAlign w:val="superscript"/>
              </w:rPr>
              <w:t>−</w:t>
            </w:r>
            <w:r w:rsidRPr="002E60BE">
              <w:rPr>
                <w:rFonts w:ascii="Gill Sans MT" w:hAnsi="Gill Sans MT"/>
                <w:sz w:val="16"/>
                <w:szCs w:val="16"/>
                <w:vertAlign w:val="superscript"/>
              </w:rPr>
              <w:t>199</w:t>
            </w:r>
          </w:p>
        </w:tc>
      </w:tr>
      <w:tr w:rsidR="00B34A1C" w:rsidRPr="002E60BE" w14:paraId="46E05E5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C1779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HYAL1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5F9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rs78138837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034A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5EE5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50344178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8CCE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04A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A984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4C41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86C9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7.47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4F2F9F5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8F58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IBSP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475D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rs2627692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D2F3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D11C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88649369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773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67A0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7F27D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28FF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D472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0D76C39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01DA3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ICAM1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1EA1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rs5498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329D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CC4C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10395683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3C3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672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379D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C5B8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DEB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 × 10</w:t>
            </w:r>
            <w:r w:rsidRPr="002E60BE">
              <w:rPr>
                <w:sz w:val="16"/>
                <w:szCs w:val="16"/>
                <w:vertAlign w:val="superscript"/>
              </w:rPr>
              <w:t>−</w:t>
            </w:r>
            <w:r w:rsidRPr="002E60BE">
              <w:rPr>
                <w:rFonts w:ascii="Gill Sans MT" w:hAnsi="Gill Sans MT"/>
                <w:sz w:val="16"/>
                <w:szCs w:val="16"/>
                <w:vertAlign w:val="superscript"/>
              </w:rPr>
              <w:t>106</w:t>
            </w:r>
          </w:p>
        </w:tc>
      </w:tr>
      <w:tr w:rsidR="00B34A1C" w:rsidRPr="002E60BE" w14:paraId="160D693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39C9A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ICAM4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F8D6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rs901886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3DF2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80F3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10402131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17D8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E9B0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2C8A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BC22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8A34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4.22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744B64C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8B5FB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ICOSLG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E2DF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rs112451903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B513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B2AE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45683369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EA52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6F0E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ACTG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81705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C030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02DF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4.51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2E40E97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544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IDUA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DAD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rs56079856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28A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52FB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994011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7D32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FD61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96D6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A50A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9BEF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1.62 × 10</w:t>
            </w:r>
            <w:r w:rsidRPr="002E60BE">
              <w:rPr>
                <w:sz w:val="16"/>
                <w:szCs w:val="16"/>
                <w:vertAlign w:val="superscript"/>
              </w:rPr>
              <w:t>−</w:t>
            </w:r>
            <w:r w:rsidRPr="002E60BE">
              <w:rPr>
                <w:rFonts w:ascii="Gill Sans MT" w:hAnsi="Gill Sans MT"/>
                <w:sz w:val="16"/>
                <w:szCs w:val="16"/>
                <w:vertAlign w:val="superscript"/>
              </w:rPr>
              <w:t>49</w:t>
            </w:r>
          </w:p>
        </w:tc>
      </w:tr>
      <w:tr w:rsidR="00B34A1C" w:rsidRPr="002E60BE" w14:paraId="64C439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8F81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IFNAR1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6127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rs2257167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22E7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0F36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34715699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C16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F10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1B205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B423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BB84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3.14 × 10</w:t>
            </w:r>
            <w:r w:rsidRPr="002E60BE">
              <w:rPr>
                <w:sz w:val="16"/>
                <w:szCs w:val="16"/>
                <w:vertAlign w:val="superscript"/>
              </w:rPr>
              <w:t>−</w:t>
            </w:r>
            <w:r w:rsidRPr="002E60BE">
              <w:rPr>
                <w:rFonts w:ascii="Gill Sans MT" w:hAnsi="Gill Sans MT"/>
                <w:sz w:val="16"/>
                <w:szCs w:val="16"/>
                <w:vertAlign w:val="superscript"/>
              </w:rPr>
              <w:t>174</w:t>
            </w:r>
          </w:p>
        </w:tc>
      </w:tr>
      <w:tr w:rsidR="00B34A1C" w:rsidRPr="002E60BE" w14:paraId="1DEF563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4E8D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IFNL1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4DE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rs30461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88E0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1418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39789115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012E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5476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4BED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F071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377E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3.12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CF00A3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CB50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IFNL3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E4B3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rs28416813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D0D8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02C1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39735644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D620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A3D7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9ED5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6210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2B29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8.34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8F0F7B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5EC2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IFNLR1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06E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rs10903035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936D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E7A9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24481940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62AD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AA9D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7A45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C97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0467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60E7598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5B291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IGDCC3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43AD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rs525514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E3F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8D92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65615556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49BE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0AD9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D18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D4A1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42C0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9.08 × 10</w:t>
            </w:r>
            <w:r w:rsidRPr="002E60BE">
              <w:rPr>
                <w:sz w:val="16"/>
                <w:szCs w:val="16"/>
                <w:vertAlign w:val="superscript"/>
              </w:rPr>
              <w:t>−</w:t>
            </w:r>
            <w:r w:rsidRPr="002E60BE">
              <w:rPr>
                <w:rFonts w:ascii="Gill Sans MT" w:hAnsi="Gill Sans MT"/>
                <w:sz w:val="16"/>
                <w:szCs w:val="16"/>
                <w:vertAlign w:val="superscript"/>
              </w:rPr>
              <w:t>34</w:t>
            </w:r>
          </w:p>
        </w:tc>
      </w:tr>
      <w:tr w:rsidR="00B34A1C" w:rsidRPr="002E60BE" w14:paraId="1F42488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62B3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IGDCC4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9435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rs8034057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D0F7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874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65789430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6358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4D62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B8578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02D4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EA4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3.70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068692E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E48CF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IGF2R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02B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rs629849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8EFD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E5F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160494409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057A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400B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117F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62B9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8154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 × 10</w:t>
            </w:r>
            <w:r w:rsidRPr="002E60BE">
              <w:rPr>
                <w:sz w:val="16"/>
                <w:szCs w:val="16"/>
                <w:vertAlign w:val="superscript"/>
              </w:rPr>
              <w:t>−</w:t>
            </w:r>
            <w:r w:rsidRPr="002E60BE">
              <w:rPr>
                <w:rFonts w:ascii="Gill Sans MT" w:hAnsi="Gill Sans MT"/>
                <w:sz w:val="16"/>
                <w:szCs w:val="16"/>
                <w:vertAlign w:val="superscript"/>
              </w:rPr>
              <w:t>75</w:t>
            </w:r>
          </w:p>
        </w:tc>
      </w:tr>
      <w:tr w:rsidR="00B34A1C" w:rsidRPr="002E60BE" w14:paraId="208AFB9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BF1C0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IGFBPL1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A356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rs148002733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4855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F745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38852172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3BEA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A8FE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2E8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C2D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5561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1.75 × 10</w:t>
            </w:r>
            <w:r w:rsidRPr="002E60BE">
              <w:rPr>
                <w:sz w:val="16"/>
                <w:szCs w:val="16"/>
                <w:vertAlign w:val="superscript"/>
              </w:rPr>
              <w:t>−</w:t>
            </w:r>
            <w:r w:rsidRPr="002E60BE">
              <w:rPr>
                <w:rFonts w:ascii="Gill Sans MT" w:hAnsi="Gill Sans MT"/>
                <w:sz w:val="16"/>
                <w:szCs w:val="16"/>
                <w:vertAlign w:val="superscript"/>
              </w:rPr>
              <w:t>30</w:t>
            </w:r>
          </w:p>
        </w:tc>
      </w:tr>
      <w:tr w:rsidR="00B34A1C" w:rsidRPr="002E60BE" w14:paraId="591DBC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1B1C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IGFLR1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6D46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rs12459634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DF3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EBE9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36230174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6BD5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E13B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BAB7C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2A57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6587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5.28 × 10</w:t>
            </w:r>
            <w:r w:rsidRPr="002E60BE">
              <w:rPr>
                <w:sz w:val="16"/>
                <w:szCs w:val="16"/>
                <w:vertAlign w:val="superscript"/>
              </w:rPr>
              <w:t>−</w:t>
            </w:r>
            <w:r w:rsidRPr="002E60BE">
              <w:rPr>
                <w:rFonts w:ascii="Gill Sans MT" w:hAnsi="Gill Sans MT"/>
                <w:sz w:val="16"/>
                <w:szCs w:val="16"/>
                <w:vertAlign w:val="superscript"/>
              </w:rPr>
              <w:t>47</w:t>
            </w:r>
          </w:p>
        </w:tc>
      </w:tr>
      <w:tr w:rsidR="00B34A1C" w:rsidRPr="002E60BE" w14:paraId="4F36CA1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B867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IGHG1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C38D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rs57446317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1B3F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64ED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106206565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FE55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1263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8DE4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7D82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145C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1791816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4229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IGHG2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E9C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rs57446317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399C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2F3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106206565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5627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38D2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035B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C6EB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58D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5075010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1E25F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IGHG3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A304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rs57446317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3A9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DC4A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106206565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2BB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A0CC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D164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F8FB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C6EC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73DED85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43DE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IGHG4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B6DB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rs57446317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438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C4B8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106206565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F4A9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272F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4CA1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E684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820A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48D7819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1E8C9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IGSF11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04A1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rs2903250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DBB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003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118649060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A1C6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5373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7BDF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768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D59C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9.25 × 10</w:t>
            </w:r>
            <w:r w:rsidRPr="002E60BE">
              <w:rPr>
                <w:sz w:val="16"/>
                <w:szCs w:val="16"/>
                <w:vertAlign w:val="superscript"/>
              </w:rPr>
              <w:t>−</w:t>
            </w:r>
            <w:r w:rsidRPr="002E60BE">
              <w:rPr>
                <w:rFonts w:ascii="Gill Sans MT" w:hAnsi="Gill Sans MT"/>
                <w:sz w:val="16"/>
                <w:szCs w:val="16"/>
                <w:vertAlign w:val="superscript"/>
              </w:rPr>
              <w:t>138</w:t>
            </w:r>
          </w:p>
        </w:tc>
      </w:tr>
      <w:tr w:rsidR="00B34A1C" w:rsidRPr="002E60BE" w14:paraId="5A599E8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94396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IL10RA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6A13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rs3135932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6B0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26A4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117864063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8D78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520E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1609D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4D9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94D2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3.21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506483D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236F5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IL10RB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7355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rs2515717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AB2F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3CF2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34662282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3B00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8A70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1010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56F9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B97F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5.01 × 10</w:t>
            </w:r>
            <w:r w:rsidRPr="002E60BE">
              <w:rPr>
                <w:sz w:val="16"/>
                <w:szCs w:val="16"/>
                <w:vertAlign w:val="superscript"/>
              </w:rPr>
              <w:t>−</w:t>
            </w:r>
            <w:r w:rsidRPr="002E60BE">
              <w:rPr>
                <w:rFonts w:ascii="Gill Sans MT" w:hAnsi="Gill Sans MT"/>
                <w:sz w:val="16"/>
                <w:szCs w:val="16"/>
                <w:vertAlign w:val="superscript"/>
              </w:rPr>
              <w:t>31</w:t>
            </w:r>
          </w:p>
        </w:tc>
      </w:tr>
      <w:tr w:rsidR="00B34A1C" w:rsidRPr="002E60BE" w14:paraId="3F24C1C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21AC9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IL12B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6D1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rs2546890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F2BD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4E6D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158759900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C827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9FD8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41F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571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E2C1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2.20 × 10</w:t>
            </w:r>
            <w:r w:rsidRPr="002E60BE">
              <w:rPr>
                <w:sz w:val="16"/>
                <w:szCs w:val="16"/>
                <w:vertAlign w:val="superscript"/>
              </w:rPr>
              <w:t>−</w:t>
            </w:r>
            <w:r w:rsidRPr="002E60BE">
              <w:rPr>
                <w:rFonts w:ascii="Gill Sans MT" w:hAnsi="Gill Sans MT"/>
                <w:sz w:val="16"/>
                <w:szCs w:val="16"/>
                <w:vertAlign w:val="superscript"/>
              </w:rPr>
              <w:t>27</w:t>
            </w:r>
          </w:p>
        </w:tc>
      </w:tr>
      <w:tr w:rsidR="00B34A1C" w:rsidRPr="002E60BE" w14:paraId="7C7BF9E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2BD1E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IL15RA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2165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rs8177641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525C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A6F4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6016892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F432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482B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C715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AD8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B4A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6.70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7C7876F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2FC4E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A28B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rs4778639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BD01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F944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81600451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C0C2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F79D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6944C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813A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AD11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2.88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0D978F5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789B2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IL17D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E3F9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rs2314714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F541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E221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21270132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988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6A37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D7E65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ABF3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9D6E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2.32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20CA208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370F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IL17RA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F0DA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rs3827279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F800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487D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17595929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13FA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31D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1457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7BCA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0BA5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6.31 × 10</w:t>
            </w:r>
            <w:r w:rsidRPr="002E60BE">
              <w:rPr>
                <w:sz w:val="16"/>
                <w:szCs w:val="16"/>
                <w:vertAlign w:val="superscript"/>
              </w:rPr>
              <w:t>−</w:t>
            </w:r>
            <w:r w:rsidRPr="002E60BE">
              <w:rPr>
                <w:rFonts w:ascii="Gill Sans MT" w:hAnsi="Gill Sans MT"/>
                <w:sz w:val="16"/>
                <w:szCs w:val="16"/>
                <w:vertAlign w:val="superscript"/>
              </w:rPr>
              <w:t>44</w:t>
            </w:r>
          </w:p>
        </w:tc>
      </w:tr>
      <w:tr w:rsidR="00B34A1C" w:rsidRPr="002E60BE" w14:paraId="34E245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4EB08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IL17RB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D75B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rs62252978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D56E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0328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53949262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2C1D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85F9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BD9D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4234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F0E0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2.99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3E348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8F45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IL17RC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7517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rs6765503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0A97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60C1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9964826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DD41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18C0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F28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FF41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1E3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1.55 × 10</w:t>
            </w:r>
            <w:r w:rsidRPr="002E60BE">
              <w:rPr>
                <w:sz w:val="16"/>
                <w:szCs w:val="16"/>
                <w:vertAlign w:val="superscript"/>
              </w:rPr>
              <w:t>−</w:t>
            </w:r>
            <w:r w:rsidRPr="002E60BE">
              <w:rPr>
                <w:rFonts w:ascii="Gill Sans MT" w:hAnsi="Gill Sans MT"/>
                <w:sz w:val="16"/>
                <w:szCs w:val="16"/>
                <w:vertAlign w:val="superscript"/>
              </w:rPr>
              <w:t>25</w:t>
            </w:r>
          </w:p>
        </w:tc>
      </w:tr>
      <w:tr w:rsidR="00B34A1C" w:rsidRPr="002E60BE" w14:paraId="09F348B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672B47" w14:textId="77777777" w:rsidR="00B34A1C" w:rsidRPr="002E60BE" w:rsidRDefault="00B34A1C" w:rsidP="00B34A1C">
            <w:pPr>
              <w:pStyle w:val="NoSpacing"/>
              <w:rPr>
                <w:rFonts w:ascii="Gill Sans MT" w:hAnsi="Gill Sans MT"/>
                <w:sz w:val="16"/>
                <w:szCs w:val="16"/>
              </w:rPr>
            </w:pPr>
            <w:proofErr w:type="gramStart"/>
            <w:r w:rsidRPr="002E60BE">
              <w:rPr>
                <w:rFonts w:ascii="Gill Sans MT" w:hAnsi="Gill Sans MT"/>
                <w:sz w:val="16"/>
                <w:szCs w:val="16"/>
              </w:rPr>
              <w:t>IL17RD</w:t>
            </w:r>
            <w:proofErr w:type="gramEnd"/>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F3F8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rs35934471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A022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4D54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57145830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A4EA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B391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F2C49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6D6A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9750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2.61 × 10</w:t>
            </w:r>
            <w:r w:rsidRPr="002E60BE">
              <w:rPr>
                <w:sz w:val="16"/>
                <w:szCs w:val="16"/>
                <w:vertAlign w:val="superscript"/>
              </w:rPr>
              <w:t>−</w:t>
            </w:r>
            <w:r w:rsidRPr="002E60BE">
              <w:rPr>
                <w:rFonts w:ascii="Gill Sans MT" w:hAnsi="Gill Sans MT"/>
                <w:sz w:val="16"/>
                <w:szCs w:val="16"/>
                <w:vertAlign w:val="superscript"/>
              </w:rPr>
              <w:t>140</w:t>
            </w:r>
          </w:p>
        </w:tc>
      </w:tr>
      <w:tr w:rsidR="00B34A1C" w:rsidRPr="002E60BE" w14:paraId="2346099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3A81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IL18R1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73F7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rs12996505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E518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6FA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102931802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684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16D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D3247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2BD8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131C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1.64 × 10</w:t>
            </w:r>
            <w:r w:rsidRPr="002E60BE">
              <w:rPr>
                <w:sz w:val="16"/>
                <w:szCs w:val="16"/>
                <w:vertAlign w:val="superscript"/>
              </w:rPr>
              <w:t>−</w:t>
            </w:r>
            <w:r w:rsidRPr="002E60BE">
              <w:rPr>
                <w:rFonts w:ascii="Gill Sans MT" w:hAnsi="Gill Sans MT"/>
                <w:sz w:val="16"/>
                <w:szCs w:val="16"/>
                <w:vertAlign w:val="superscript"/>
              </w:rPr>
              <w:t>194</w:t>
            </w:r>
          </w:p>
        </w:tc>
      </w:tr>
      <w:tr w:rsidR="00B34A1C" w:rsidRPr="002E60BE" w14:paraId="47A8895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E9F8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01B8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rs11689480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0883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AD30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102674501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456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1508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06A6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3FBE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83AD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1.40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6B03629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AAEED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IL1RAP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993B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rs6444442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95C4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9149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190346060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AD55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A713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939C1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D6FB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825B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 × 10</w:t>
            </w:r>
            <w:r w:rsidRPr="002E60BE">
              <w:rPr>
                <w:sz w:val="16"/>
                <w:szCs w:val="16"/>
                <w:vertAlign w:val="superscript"/>
              </w:rPr>
              <w:t>−</w:t>
            </w:r>
            <w:r w:rsidRPr="002E60BE">
              <w:rPr>
                <w:rFonts w:ascii="Gill Sans MT" w:hAnsi="Gill Sans MT"/>
                <w:sz w:val="16"/>
                <w:szCs w:val="16"/>
                <w:vertAlign w:val="superscript"/>
              </w:rPr>
              <w:t>128</w:t>
            </w:r>
          </w:p>
        </w:tc>
      </w:tr>
      <w:tr w:rsidR="00B34A1C" w:rsidRPr="002E60BE" w14:paraId="798ADBA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EA59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IL1RL1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1CB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rs7568913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A9FA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F8F6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102920037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182A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1A23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CD292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B12F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6653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2.86 × 10</w:t>
            </w:r>
            <w:r w:rsidRPr="002E60BE">
              <w:rPr>
                <w:sz w:val="16"/>
                <w:szCs w:val="16"/>
                <w:vertAlign w:val="superscript"/>
              </w:rPr>
              <w:t>−</w:t>
            </w:r>
            <w:r w:rsidRPr="002E60BE">
              <w:rPr>
                <w:rFonts w:ascii="Gill Sans MT" w:hAnsi="Gill Sans MT"/>
                <w:sz w:val="16"/>
                <w:szCs w:val="16"/>
                <w:vertAlign w:val="superscript"/>
              </w:rPr>
              <w:t>148</w:t>
            </w:r>
          </w:p>
        </w:tc>
      </w:tr>
      <w:tr w:rsidR="00B34A1C" w:rsidRPr="002E60BE" w14:paraId="1658109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1A49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IL1RL2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92C7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rs1922292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B92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720B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102829013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429E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D52F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8713F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16F8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3D93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3.23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629EBE7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8083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IL1RN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2ED8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rs56341434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746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5D4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113868990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CDE1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652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9997F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6913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EB3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2A9B2D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EBC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IL20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8D3E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rs1150258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D85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F2BD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207074905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5BA7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29F3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74C98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4DA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0ED9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4.97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2D1F284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FE54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IL22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B03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rs4144961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CF16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8D1B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68656647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7455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FEB8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0467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0D95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1F05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3.51 × 10</w:t>
            </w:r>
            <w:r w:rsidRPr="002E60BE">
              <w:rPr>
                <w:sz w:val="16"/>
                <w:szCs w:val="16"/>
                <w:vertAlign w:val="superscript"/>
              </w:rPr>
              <w:t>−</w:t>
            </w:r>
            <w:r w:rsidRPr="002E60BE">
              <w:rPr>
                <w:rFonts w:ascii="Gill Sans MT" w:hAnsi="Gill Sans MT"/>
                <w:sz w:val="16"/>
                <w:szCs w:val="16"/>
                <w:vertAlign w:val="superscript"/>
              </w:rPr>
              <w:t>69</w:t>
            </w:r>
          </w:p>
        </w:tc>
      </w:tr>
      <w:tr w:rsidR="00B34A1C" w:rsidRPr="002E60BE" w14:paraId="44374B8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58AF7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IL27RA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503E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rs35026308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70E4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069E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14153293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FE9B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A495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0DE36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D91D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F4D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4.14 × 10</w:t>
            </w:r>
            <w:r w:rsidRPr="002E60BE">
              <w:rPr>
                <w:sz w:val="16"/>
                <w:szCs w:val="16"/>
                <w:vertAlign w:val="superscript"/>
              </w:rPr>
              <w:t>−</w:t>
            </w:r>
            <w:r w:rsidRPr="002E60BE">
              <w:rPr>
                <w:rFonts w:ascii="Gill Sans MT" w:hAnsi="Gill Sans MT"/>
                <w:sz w:val="16"/>
                <w:szCs w:val="16"/>
                <w:vertAlign w:val="superscript"/>
              </w:rPr>
              <w:t>118</w:t>
            </w:r>
          </w:p>
        </w:tc>
      </w:tr>
      <w:tr w:rsidR="00B34A1C" w:rsidRPr="002E60BE" w14:paraId="27E7BB5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58F5B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IL2RB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D699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rs228953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C552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04A0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37531436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039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28EF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80C1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B08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0DB5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1.43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119F90D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0AFB7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IL34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5DFA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rs35794088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5769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77FC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70666796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1F2E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4F14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E056F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747B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9F76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 × 10</w:t>
            </w:r>
            <w:r w:rsidRPr="002E60BE">
              <w:rPr>
                <w:sz w:val="16"/>
                <w:szCs w:val="16"/>
                <w:vertAlign w:val="superscript"/>
              </w:rPr>
              <w:t>−</w:t>
            </w:r>
            <w:r w:rsidRPr="002E60BE">
              <w:rPr>
                <w:rFonts w:ascii="Gill Sans MT" w:hAnsi="Gill Sans MT"/>
                <w:sz w:val="16"/>
                <w:szCs w:val="16"/>
                <w:vertAlign w:val="superscript"/>
              </w:rPr>
              <w:t>30</w:t>
            </w:r>
          </w:p>
        </w:tc>
      </w:tr>
      <w:tr w:rsidR="00B34A1C" w:rsidRPr="002E60BE" w14:paraId="2DE9E34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8372E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IL5RA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DCAF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rs7619345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379E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CECE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3138841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D4F0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EA2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7CCC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B11B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7B0E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6.27 × 10</w:t>
            </w:r>
            <w:r w:rsidRPr="002E60BE">
              <w:rPr>
                <w:sz w:val="16"/>
                <w:szCs w:val="16"/>
                <w:vertAlign w:val="superscript"/>
              </w:rPr>
              <w:t>−</w:t>
            </w:r>
            <w:r w:rsidRPr="002E60BE">
              <w:rPr>
                <w:rFonts w:ascii="Gill Sans MT" w:hAnsi="Gill Sans MT"/>
                <w:sz w:val="16"/>
                <w:szCs w:val="16"/>
                <w:vertAlign w:val="superscript"/>
              </w:rPr>
              <w:t>27</w:t>
            </w:r>
          </w:p>
        </w:tc>
      </w:tr>
      <w:tr w:rsidR="00B34A1C" w:rsidRPr="002E60BE" w14:paraId="65DD786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113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1607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rs10274260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0A5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67B1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22844846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D0D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8D92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3FE2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EDAC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3B1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1.22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42A31A2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5FDD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IL6R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C372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rs2228145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1B7A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3D53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154426970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9DE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CF1D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710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2ACE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3ADF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1.89 × 10</w:t>
            </w:r>
            <w:r w:rsidRPr="002E60BE">
              <w:rPr>
                <w:sz w:val="16"/>
                <w:szCs w:val="16"/>
                <w:vertAlign w:val="superscript"/>
              </w:rPr>
              <w:t>−</w:t>
            </w:r>
            <w:r w:rsidRPr="002E60BE">
              <w:rPr>
                <w:rFonts w:ascii="Gill Sans MT" w:hAnsi="Gill Sans MT"/>
                <w:sz w:val="16"/>
                <w:szCs w:val="16"/>
                <w:vertAlign w:val="superscript"/>
              </w:rPr>
              <w:t>194</w:t>
            </w:r>
          </w:p>
        </w:tc>
      </w:tr>
      <w:tr w:rsidR="00B34A1C" w:rsidRPr="002E60BE" w14:paraId="7A68171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2E45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IL6ST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1B2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rs35257381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FA0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1EA5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55318612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CC93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3610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562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33AB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8B5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1.52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20BA2CA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4B9A0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IL9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6137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rs31551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254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9AF0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135275330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1287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E282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A4B0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1C8E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9121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 × 10</w:t>
            </w:r>
            <w:r w:rsidRPr="002E60BE">
              <w:rPr>
                <w:sz w:val="16"/>
                <w:szCs w:val="16"/>
                <w:vertAlign w:val="superscript"/>
              </w:rPr>
              <w:t>−</w:t>
            </w:r>
            <w:r w:rsidRPr="002E60BE">
              <w:rPr>
                <w:rFonts w:ascii="Gill Sans MT" w:hAnsi="Gill Sans MT"/>
                <w:sz w:val="16"/>
                <w:szCs w:val="16"/>
                <w:vertAlign w:val="superscript"/>
              </w:rPr>
              <w:t>43</w:t>
            </w:r>
          </w:p>
        </w:tc>
      </w:tr>
      <w:tr w:rsidR="00B34A1C" w:rsidRPr="002E60BE" w14:paraId="1A3B77C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50C9B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IMPAD1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57DF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rs62511997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243A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EFFC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57859634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725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4603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F3B10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DB4C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D7C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1.85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353C5E0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6E01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INPP5B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32E1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rs579689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D18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64E0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38256166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1853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361C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C5FA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EDB5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53F0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1.91 × 10</w:t>
            </w:r>
            <w:r w:rsidRPr="002E60BE">
              <w:rPr>
                <w:sz w:val="16"/>
                <w:szCs w:val="16"/>
                <w:vertAlign w:val="superscript"/>
              </w:rPr>
              <w:t>−</w:t>
            </w:r>
            <w:r w:rsidRPr="002E60BE">
              <w:rPr>
                <w:rFonts w:ascii="Gill Sans MT" w:hAnsi="Gill Sans MT"/>
                <w:sz w:val="16"/>
                <w:szCs w:val="16"/>
                <w:vertAlign w:val="superscript"/>
              </w:rPr>
              <w:t>36</w:t>
            </w:r>
          </w:p>
        </w:tc>
      </w:tr>
      <w:tr w:rsidR="00B34A1C" w:rsidRPr="002E60BE" w14:paraId="64102D4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F0A5E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INSR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9B4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rs4804774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629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1DF8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7772173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E5A3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BC6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9A44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36CF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B35D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1.91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58E41E2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65E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IRF2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862B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rs793785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5001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5F4C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185368274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09CE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4279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290A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7879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D448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5.73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4C7FC91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64CD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ISG15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22F4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rs1921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514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8FE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949608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89B1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77EE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F35E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7C69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F0E4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5.92 × 10</w:t>
            </w:r>
            <w:r w:rsidRPr="002E60BE">
              <w:rPr>
                <w:sz w:val="16"/>
                <w:szCs w:val="16"/>
                <w:vertAlign w:val="superscript"/>
              </w:rPr>
              <w:t>−</w:t>
            </w:r>
            <w:r w:rsidRPr="002E60BE">
              <w:rPr>
                <w:rFonts w:ascii="Gill Sans MT" w:hAnsi="Gill Sans MT"/>
                <w:sz w:val="16"/>
                <w:szCs w:val="16"/>
                <w:vertAlign w:val="superscript"/>
              </w:rPr>
              <w:t>36</w:t>
            </w:r>
          </w:p>
        </w:tc>
      </w:tr>
      <w:tr w:rsidR="00B34A1C" w:rsidRPr="002E60BE" w14:paraId="079A1D5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5207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ITGB5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F7C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rs34410053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825E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80F9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124442738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634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5026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E37D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5F3E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6F0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1.80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63A593E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643E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ITIH4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B672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rs34092621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5D0F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316C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52887861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2C7A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6314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09E0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F1E7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5908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8.61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9DA576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277E8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ITIH5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EB0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rs41298373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2A91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1FE1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7622009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0903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D012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6BA30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59BF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1FCB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 × 10</w:t>
            </w:r>
            <w:r w:rsidRPr="002E60BE">
              <w:rPr>
                <w:sz w:val="16"/>
                <w:szCs w:val="16"/>
                <w:vertAlign w:val="superscript"/>
              </w:rPr>
              <w:t>−</w:t>
            </w:r>
            <w:r w:rsidRPr="002E60BE">
              <w:rPr>
                <w:rFonts w:ascii="Gill Sans MT" w:hAnsi="Gill Sans MT"/>
                <w:sz w:val="16"/>
                <w:szCs w:val="16"/>
                <w:vertAlign w:val="superscript"/>
              </w:rPr>
              <w:t>49</w:t>
            </w:r>
          </w:p>
        </w:tc>
      </w:tr>
      <w:tr w:rsidR="00B34A1C" w:rsidRPr="002E60BE" w14:paraId="411CBE2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57114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JAM2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3DF5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rs11909849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0CB2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2C05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27168099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EB27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56C5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E63FB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281D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FB3B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9.08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2A81E08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77E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JAM3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8124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rs6590735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7274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E8B1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134022087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F1D8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134B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56A6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4A50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FED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5BF2C5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908B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JAML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4BD2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rs1540191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D94F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CAD6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118090432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99D4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8C74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6CB1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E0A7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88A2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2.41 × 10</w:t>
            </w:r>
            <w:r w:rsidRPr="002E60BE">
              <w:rPr>
                <w:sz w:val="16"/>
                <w:szCs w:val="16"/>
                <w:vertAlign w:val="superscript"/>
              </w:rPr>
              <w:t>−</w:t>
            </w:r>
            <w:r w:rsidRPr="002E60BE">
              <w:rPr>
                <w:rFonts w:ascii="Gill Sans MT" w:hAnsi="Gill Sans MT"/>
                <w:sz w:val="16"/>
                <w:szCs w:val="16"/>
                <w:vertAlign w:val="superscript"/>
              </w:rPr>
              <w:t>240</w:t>
            </w:r>
          </w:p>
        </w:tc>
      </w:tr>
      <w:tr w:rsidR="00B34A1C" w:rsidRPr="002E60BE" w14:paraId="6500A7F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4D33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KDR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F85F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rs34495369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67BB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8597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56122001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1C77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25EF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6D214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275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873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3.99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43B8EA4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37A22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KIRREL3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5508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rs11220650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2FA3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A896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126760652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B398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3F2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8E39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7134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FFFD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5.67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2090E7F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009E3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C206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rs62115757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8A20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0C1C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51521821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ADEE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A3B7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CF5E1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5953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DE13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7.27 × 10</w:t>
            </w:r>
            <w:r w:rsidRPr="002E60BE">
              <w:rPr>
                <w:sz w:val="16"/>
                <w:szCs w:val="16"/>
                <w:vertAlign w:val="superscript"/>
              </w:rPr>
              <w:t>−</w:t>
            </w:r>
            <w:r w:rsidRPr="002E60BE">
              <w:rPr>
                <w:rFonts w:ascii="Gill Sans MT" w:hAnsi="Gill Sans MT"/>
                <w:sz w:val="16"/>
                <w:szCs w:val="16"/>
                <w:vertAlign w:val="superscript"/>
              </w:rPr>
              <w:t>103</w:t>
            </w:r>
          </w:p>
        </w:tc>
      </w:tr>
      <w:tr w:rsidR="00B34A1C" w:rsidRPr="002E60BE" w14:paraId="0A5E182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1F44F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KLK11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A6BD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rs1048328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CC79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63D2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51527364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8153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7B4C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3991A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961A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8452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8.81 × 10</w:t>
            </w:r>
            <w:r w:rsidRPr="002E60BE">
              <w:rPr>
                <w:sz w:val="16"/>
                <w:szCs w:val="16"/>
                <w:vertAlign w:val="superscript"/>
              </w:rPr>
              <w:t>−</w:t>
            </w:r>
            <w:r w:rsidRPr="002E60BE">
              <w:rPr>
                <w:rFonts w:ascii="Gill Sans MT" w:hAnsi="Gill Sans MT"/>
                <w:sz w:val="16"/>
                <w:szCs w:val="16"/>
                <w:vertAlign w:val="superscript"/>
              </w:rPr>
              <w:t>87</w:t>
            </w:r>
          </w:p>
        </w:tc>
      </w:tr>
      <w:tr w:rsidR="00B34A1C" w:rsidRPr="002E60BE" w14:paraId="7AAB7F8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D22CB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KLK12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0B70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rs3745540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F4C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7E1C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51535130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1D28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A1D2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CD3F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FBF0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4986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5E5B35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801D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KLK13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7C28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rs2569476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DCB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3D4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51569548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9FEB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1CE8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0D73C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1F12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1D37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2850E2D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1EB6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4289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rs3810091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AE0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607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51568690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44DF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3C9A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211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914F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A350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4.55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7BC6C40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1A9D3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0DCA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2FBE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9F55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51322312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8EE7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4D7B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7F0CA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14AB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0D92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4.41 × 10</w:t>
            </w:r>
            <w:r w:rsidRPr="002E60BE">
              <w:rPr>
                <w:sz w:val="16"/>
                <w:szCs w:val="16"/>
                <w:vertAlign w:val="superscript"/>
              </w:rPr>
              <w:t>−</w:t>
            </w:r>
            <w:r w:rsidRPr="002E60BE">
              <w:rPr>
                <w:rFonts w:ascii="Gill Sans MT" w:hAnsi="Gill Sans MT"/>
                <w:sz w:val="16"/>
                <w:szCs w:val="16"/>
                <w:vertAlign w:val="superscript"/>
              </w:rPr>
              <w:t>45</w:t>
            </w:r>
          </w:p>
        </w:tc>
      </w:tr>
      <w:tr w:rsidR="00B34A1C" w:rsidRPr="002E60BE" w14:paraId="177CE19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5C1C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B5F6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rs1654526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B339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AC13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51482459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6E4A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3FC5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781D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D23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DC96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 × 10</w:t>
            </w:r>
            <w:r w:rsidRPr="002E60BE">
              <w:rPr>
                <w:sz w:val="16"/>
                <w:szCs w:val="16"/>
                <w:vertAlign w:val="superscript"/>
              </w:rPr>
              <w:t>−</w:t>
            </w:r>
            <w:r w:rsidRPr="002E60BE">
              <w:rPr>
                <w:rFonts w:ascii="Gill Sans MT" w:hAnsi="Gill Sans MT"/>
                <w:sz w:val="16"/>
                <w:szCs w:val="16"/>
                <w:vertAlign w:val="superscript"/>
              </w:rPr>
              <w:t>56</w:t>
            </w:r>
          </w:p>
        </w:tc>
      </w:tr>
      <w:tr w:rsidR="00B34A1C" w:rsidRPr="002E60BE" w14:paraId="56301DA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7AE4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16CC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rs2659074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B47A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CE53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51495579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5526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A4F5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780CE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92CA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455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2.90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2DAD95D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F9FC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KLKB1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D1BA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rs2304595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73B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D632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187172280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6782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135D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0735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9E1D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E3F7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2.78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37CBEB7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59B5A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KLRB1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9B17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rs2241006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ED9D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CD37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9748209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C577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767B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7E2E5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C371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E25B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3.06 × 10</w:t>
            </w:r>
            <w:r w:rsidRPr="002E60BE">
              <w:rPr>
                <w:sz w:val="16"/>
                <w:szCs w:val="16"/>
                <w:vertAlign w:val="superscript"/>
              </w:rPr>
              <w:t>−</w:t>
            </w:r>
            <w:r w:rsidRPr="002E60BE">
              <w:rPr>
                <w:rFonts w:ascii="Gill Sans MT" w:hAnsi="Gill Sans MT"/>
                <w:sz w:val="16"/>
                <w:szCs w:val="16"/>
                <w:vertAlign w:val="superscript"/>
              </w:rPr>
              <w:t>60</w:t>
            </w:r>
          </w:p>
        </w:tc>
      </w:tr>
      <w:tr w:rsidR="00B34A1C" w:rsidRPr="002E60BE" w14:paraId="0A23F5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1459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KNG1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CF1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rs5030049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9370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4BD9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186450863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E361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1F9A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65D3F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8286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81D7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7.80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5EA200C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3B8A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KYNU</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070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rs12477146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427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ED74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143793814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A037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6C2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0598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D67B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56AF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9.25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3646FD2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538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LAMC2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5CF3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rs2276543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F2C8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0E4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183155305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0C4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9694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DD99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4FFD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CDB2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7.80 × 10</w:t>
            </w:r>
            <w:r w:rsidRPr="002E60BE">
              <w:rPr>
                <w:sz w:val="16"/>
                <w:szCs w:val="16"/>
                <w:vertAlign w:val="superscript"/>
              </w:rPr>
              <w:t>−</w:t>
            </w:r>
            <w:r w:rsidRPr="002E60BE">
              <w:rPr>
                <w:rFonts w:ascii="Gill Sans MT" w:hAnsi="Gill Sans MT"/>
                <w:sz w:val="16"/>
                <w:szCs w:val="16"/>
                <w:vertAlign w:val="superscript"/>
              </w:rPr>
              <w:t>208</w:t>
            </w:r>
          </w:p>
        </w:tc>
      </w:tr>
      <w:tr w:rsidR="00B34A1C" w:rsidRPr="002E60BE" w14:paraId="65CDA7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6A6A4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LAYN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7D01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rs663763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ADDE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3E2E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111422217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AB3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DF76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D437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5849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18BB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6.42 × 10</w:t>
            </w:r>
            <w:r w:rsidRPr="002E60BE">
              <w:rPr>
                <w:sz w:val="16"/>
                <w:szCs w:val="16"/>
                <w:vertAlign w:val="superscript"/>
              </w:rPr>
              <w:t>−</w:t>
            </w:r>
            <w:r w:rsidRPr="002E60BE">
              <w:rPr>
                <w:rFonts w:ascii="Gill Sans MT" w:hAnsi="Gill Sans MT"/>
                <w:sz w:val="16"/>
                <w:szCs w:val="16"/>
                <w:vertAlign w:val="superscript"/>
              </w:rPr>
              <w:t>89</w:t>
            </w:r>
          </w:p>
        </w:tc>
      </w:tr>
      <w:tr w:rsidR="00B34A1C" w:rsidRPr="002E60BE" w14:paraId="4A80E22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A5DD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LBP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2E7E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rs2232613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B494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AB43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36997655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37BF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B5EA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080D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BC62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0C1B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2.21 × 10</w:t>
            </w:r>
            <w:r w:rsidRPr="002E60BE">
              <w:rPr>
                <w:sz w:val="16"/>
                <w:szCs w:val="16"/>
                <w:vertAlign w:val="superscript"/>
              </w:rPr>
              <w:t>−</w:t>
            </w:r>
            <w:r w:rsidRPr="002E60BE">
              <w:rPr>
                <w:rFonts w:ascii="Gill Sans MT" w:hAnsi="Gill Sans MT"/>
                <w:sz w:val="16"/>
                <w:szCs w:val="16"/>
                <w:vertAlign w:val="superscript"/>
              </w:rPr>
              <w:t>40</w:t>
            </w:r>
          </w:p>
        </w:tc>
      </w:tr>
      <w:tr w:rsidR="00B34A1C" w:rsidRPr="002E60BE" w14:paraId="6AB0297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7078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LCT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D2CA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rs4988235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A43E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EC66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136608646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B07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0A14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CC38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AF3C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AEEC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1.88 × 10</w:t>
            </w:r>
            <w:r w:rsidRPr="002E60BE">
              <w:rPr>
                <w:sz w:val="16"/>
                <w:szCs w:val="16"/>
                <w:vertAlign w:val="superscript"/>
              </w:rPr>
              <w:t>−</w:t>
            </w:r>
            <w:r w:rsidRPr="002E60BE">
              <w:rPr>
                <w:rFonts w:ascii="Gill Sans MT" w:hAnsi="Gill Sans MT"/>
                <w:sz w:val="16"/>
                <w:szCs w:val="16"/>
                <w:vertAlign w:val="superscript"/>
              </w:rPr>
              <w:t>114</w:t>
            </w:r>
          </w:p>
        </w:tc>
      </w:tr>
      <w:tr w:rsidR="00B34A1C" w:rsidRPr="002E60BE" w14:paraId="0F2ABC0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32E85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LCTL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7F0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rs7403574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A70B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7536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66857290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ADAE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FA18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87542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343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389E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1.45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44E5C5B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7CA9E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LEAP2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8E7D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rs59414721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5E35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375A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132322505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A322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61BD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7A1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BD34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9BA3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3.64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3026292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DF6DA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LECT2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7D73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rs31530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2E6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51F6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135282630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7BB4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5CA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BC651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7F28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500D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3.86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37C86EF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04B79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LEPR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033B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rs12077336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FD21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FA81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66069986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59AE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9ADE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641AD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66E5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DA3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4.25 × 10</w:t>
            </w:r>
            <w:r w:rsidRPr="002E60BE">
              <w:rPr>
                <w:sz w:val="16"/>
                <w:szCs w:val="16"/>
                <w:vertAlign w:val="superscript"/>
              </w:rPr>
              <w:t>−</w:t>
            </w:r>
            <w:r w:rsidRPr="002E60BE">
              <w:rPr>
                <w:rFonts w:ascii="Gill Sans MT" w:hAnsi="Gill Sans MT"/>
                <w:sz w:val="16"/>
                <w:szCs w:val="16"/>
                <w:vertAlign w:val="superscript"/>
              </w:rPr>
              <w:t>188</w:t>
            </w:r>
          </w:p>
        </w:tc>
      </w:tr>
      <w:tr w:rsidR="00B34A1C" w:rsidRPr="002E60BE" w14:paraId="6CD6AD6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56585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LGALS2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87F4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rs6000806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BD6A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B594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37971179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1888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4329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97633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C58A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50A4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2.09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5011DCC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C6BEC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LGALS3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90BB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rs76426991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74BD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A0EA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55600939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163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51E4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AAA4B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7E57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EAD5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2.43 × 10</w:t>
            </w:r>
            <w:r w:rsidRPr="002E60BE">
              <w:rPr>
                <w:sz w:val="16"/>
                <w:szCs w:val="16"/>
                <w:vertAlign w:val="superscript"/>
              </w:rPr>
              <w:t>−</w:t>
            </w:r>
            <w:r w:rsidRPr="002E60BE">
              <w:rPr>
                <w:rFonts w:ascii="Gill Sans MT" w:hAnsi="Gill Sans MT"/>
                <w:sz w:val="16"/>
                <w:szCs w:val="16"/>
                <w:vertAlign w:val="superscript"/>
              </w:rPr>
              <w:t>64</w:t>
            </w:r>
          </w:p>
        </w:tc>
      </w:tr>
      <w:tr w:rsidR="00B34A1C" w:rsidRPr="002E60BE" w14:paraId="400CE10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4F71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LGALS8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C6A4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rs34299988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A17D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62BC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236701748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D7A4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D4D8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8104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1CB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2900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6.48 × 10</w:t>
            </w:r>
            <w:r w:rsidRPr="002E60BE">
              <w:rPr>
                <w:sz w:val="16"/>
                <w:szCs w:val="16"/>
                <w:vertAlign w:val="superscript"/>
              </w:rPr>
              <w:t>−</w:t>
            </w:r>
            <w:r w:rsidRPr="002E60BE">
              <w:rPr>
                <w:rFonts w:ascii="Gill Sans MT" w:hAnsi="Gill Sans MT"/>
                <w:sz w:val="16"/>
                <w:szCs w:val="16"/>
                <w:vertAlign w:val="superscript"/>
              </w:rPr>
              <w:t>66</w:t>
            </w:r>
          </w:p>
        </w:tc>
      </w:tr>
      <w:tr w:rsidR="00B34A1C" w:rsidRPr="002E60BE" w14:paraId="5903417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138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LGALS9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7A1F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rs4239242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600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13B5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25974258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3114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E63C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32E2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2DAC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5229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8.74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57A76CA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F4994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LGMN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901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rs9791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C00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D9DD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93170993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1723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A990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212C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B2F0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B5A5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5CAFA3A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FF930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LHB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7C6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rs78537284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3BE3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9676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49515363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C20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C03C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CC158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6220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7933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2.60 × 10</w:t>
            </w:r>
            <w:r w:rsidRPr="002E60BE">
              <w:rPr>
                <w:sz w:val="16"/>
                <w:szCs w:val="16"/>
                <w:vertAlign w:val="superscript"/>
              </w:rPr>
              <w:t>−</w:t>
            </w:r>
            <w:r w:rsidRPr="002E60BE">
              <w:rPr>
                <w:rFonts w:ascii="Gill Sans MT" w:hAnsi="Gill Sans MT"/>
                <w:sz w:val="16"/>
                <w:szCs w:val="16"/>
                <w:vertAlign w:val="superscript"/>
              </w:rPr>
              <w:t>36</w:t>
            </w:r>
          </w:p>
        </w:tc>
      </w:tr>
      <w:tr w:rsidR="00B34A1C" w:rsidRPr="002E60BE" w14:paraId="14E90B6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25CDC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LIFR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5427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rs327287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6EF7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1AF9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38642552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6FA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E04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C5B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108C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F3F4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0F08CEF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816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LILRA4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4698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rs79828899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623B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7F94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54853749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69F5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0444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D20A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F26F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A59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8.28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2EDE56C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F8D02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LILRA6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5658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rs11668526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8921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0E2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54749060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6C65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76D7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3F8A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B657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3FCE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3.27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209B74D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B3F8D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LILRB1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D52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rs10427127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398E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0EC6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55143982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D1E6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A52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79F41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96FC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5C50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1.12 × 10</w:t>
            </w:r>
            <w:r w:rsidRPr="002E60BE">
              <w:rPr>
                <w:sz w:val="16"/>
                <w:szCs w:val="16"/>
                <w:vertAlign w:val="superscript"/>
              </w:rPr>
              <w:t>−</w:t>
            </w:r>
            <w:r w:rsidRPr="002E60BE">
              <w:rPr>
                <w:rFonts w:ascii="Gill Sans MT" w:hAnsi="Gill Sans MT"/>
                <w:sz w:val="16"/>
                <w:szCs w:val="16"/>
                <w:vertAlign w:val="superscript"/>
              </w:rPr>
              <w:t>86</w:t>
            </w:r>
          </w:p>
        </w:tc>
      </w:tr>
      <w:tr w:rsidR="00B34A1C" w:rsidRPr="002E60BE" w14:paraId="6786BC3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DD424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LILRB2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447B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rs7247451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356D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B486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54782704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85BB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6CFC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1190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32F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AD25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3.33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2C7DEC3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F0291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LILRB5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65CC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rs12975366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110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124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54759361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7565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CE9B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E083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2D70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3864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5.53 × 10</w:t>
            </w:r>
            <w:r w:rsidRPr="002E60BE">
              <w:rPr>
                <w:sz w:val="16"/>
                <w:szCs w:val="16"/>
                <w:vertAlign w:val="superscript"/>
              </w:rPr>
              <w:t>−</w:t>
            </w:r>
            <w:r w:rsidRPr="002E60BE">
              <w:rPr>
                <w:rFonts w:ascii="Gill Sans MT" w:hAnsi="Gill Sans MT"/>
                <w:sz w:val="16"/>
                <w:szCs w:val="16"/>
                <w:vertAlign w:val="superscript"/>
              </w:rPr>
              <w:t>180</w:t>
            </w:r>
          </w:p>
        </w:tc>
      </w:tr>
      <w:tr w:rsidR="00B34A1C" w:rsidRPr="002E60BE" w14:paraId="0D34FA7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D063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LMAN2L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43C0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rs72809820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2F41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FA5B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97360079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9C28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D843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9446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413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39B7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501B9A3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7954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LMOD1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B68D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rs2644112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64B8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0BA9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201806106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6979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608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9A483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D0AA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3A99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1.83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471D483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F8511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LPO</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4B33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rs7219860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15AA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456D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56321271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87E1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D1D0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3670A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C2B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6DCB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8.30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7438803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67B6B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LRIT2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D8D9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rs4562751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21BE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337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85978723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9A59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76FB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A049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2116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6365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3D0CD5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B8CB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LRP11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72B8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rs7763718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1072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114E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150186534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008C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23E3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E0A7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9237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5B42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1.11 × 10</w:t>
            </w:r>
            <w:r w:rsidRPr="002E60BE">
              <w:rPr>
                <w:sz w:val="16"/>
                <w:szCs w:val="16"/>
                <w:vertAlign w:val="superscript"/>
              </w:rPr>
              <w:t>−</w:t>
            </w:r>
            <w:r w:rsidRPr="002E60BE">
              <w:rPr>
                <w:rFonts w:ascii="Gill Sans MT" w:hAnsi="Gill Sans MT"/>
                <w:sz w:val="16"/>
                <w:szCs w:val="16"/>
                <w:vertAlign w:val="superscript"/>
              </w:rPr>
              <w:t>77</w:t>
            </w:r>
          </w:p>
        </w:tc>
      </w:tr>
      <w:tr w:rsidR="00B34A1C" w:rsidRPr="002E60BE" w14:paraId="4DCCF86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6D3D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LRP12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E170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rs28627996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AA73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2C8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105585028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7658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337B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0B05E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EE8B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59F9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7.06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CD0A49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37AD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6C4C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rs10201691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C514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C0B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170069028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20D0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E2A1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5AEC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1FA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A0FB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79932F9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649D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LRP8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8C48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rs79395289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B5E1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A690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53734037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FEDD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8D94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84AB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BE23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9EA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2.43 × 10</w:t>
            </w:r>
            <w:r w:rsidRPr="002E60BE">
              <w:rPr>
                <w:sz w:val="16"/>
                <w:szCs w:val="16"/>
                <w:vertAlign w:val="superscript"/>
              </w:rPr>
              <w:t>−</w:t>
            </w:r>
            <w:r w:rsidRPr="002E60BE">
              <w:rPr>
                <w:rFonts w:ascii="Gill Sans MT" w:hAnsi="Gill Sans MT"/>
                <w:sz w:val="16"/>
                <w:szCs w:val="16"/>
                <w:vertAlign w:val="superscript"/>
              </w:rPr>
              <w:t>68</w:t>
            </w:r>
          </w:p>
        </w:tc>
      </w:tr>
      <w:tr w:rsidR="00B34A1C" w:rsidRPr="002E60BE" w14:paraId="3B21C05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95ACD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LRRC15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1581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rs6799819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1A2A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CACE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194089549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5FA4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353F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BFA2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BE29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5AB0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1.37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79F3BA3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DC919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LRRC32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CAFC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rs1320644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5399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30EC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76370187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F062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0C9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1AF99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700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A1B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4.58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76A443F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3ACB2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LRRN1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8FAF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rs35362954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4879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CEB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3887508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A574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7D5D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811F8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272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1076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5.60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23CFC56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D1865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LTF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1BCF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rs55950019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FF28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C10E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46511644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588B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E3B1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1F66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9D0B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3CF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3.78 × 10</w:t>
            </w:r>
            <w:r w:rsidRPr="002E60BE">
              <w:rPr>
                <w:sz w:val="16"/>
                <w:szCs w:val="16"/>
                <w:vertAlign w:val="superscript"/>
              </w:rPr>
              <w:t>−</w:t>
            </w:r>
            <w:r w:rsidRPr="002E60BE">
              <w:rPr>
                <w:rFonts w:ascii="Gill Sans MT" w:hAnsi="Gill Sans MT"/>
                <w:sz w:val="16"/>
                <w:szCs w:val="16"/>
                <w:vertAlign w:val="superscript"/>
              </w:rPr>
              <w:t>173</w:t>
            </w:r>
          </w:p>
        </w:tc>
      </w:tr>
      <w:tr w:rsidR="00B34A1C" w:rsidRPr="002E60BE" w14:paraId="37EAA9B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D3AE7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LY86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D90D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rs7757934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D7B0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9073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6578927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E5A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E589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D9F6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9F3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993D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2.46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395BD4A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7E6C6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LY9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11CD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rs1333064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F98A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42FE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160763600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3328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A749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C7B1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E940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DAF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52C4E26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F8FE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LY96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500D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rs2929505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452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7564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74879827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99B1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493B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6C7FA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6905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0A9A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4DC1D52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2D6E2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LYPLAL1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E833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rs147082275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335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F1F4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219454644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48CD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TAAAG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FA41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FC0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6DF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932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7.92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68470B2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1ABDA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LYZ</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EAF8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rs4761234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53D1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AB53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69732105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B668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C257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A0938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47FB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7AFC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4.58 × 10</w:t>
            </w:r>
            <w:r w:rsidRPr="002E60BE">
              <w:rPr>
                <w:sz w:val="16"/>
                <w:szCs w:val="16"/>
                <w:vertAlign w:val="superscript"/>
              </w:rPr>
              <w:t>−</w:t>
            </w:r>
            <w:r w:rsidRPr="002E60BE">
              <w:rPr>
                <w:rFonts w:ascii="Gill Sans MT" w:hAnsi="Gill Sans MT"/>
                <w:sz w:val="16"/>
                <w:szCs w:val="16"/>
                <w:vertAlign w:val="superscript"/>
              </w:rPr>
              <w:t>90</w:t>
            </w:r>
          </w:p>
        </w:tc>
      </w:tr>
      <w:tr w:rsidR="00B34A1C" w:rsidRPr="002E60BE" w14:paraId="2AF4E67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83FAB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MAGI2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36EC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rs7779312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0E05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0388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78116661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8B72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177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4D89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9DFC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FC0F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2.98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348EF98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9E8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MAN2B2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A0FE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rs2301790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5D09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33B8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6600012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3F1F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972D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C344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35DD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8DC3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2.68 × 10</w:t>
            </w:r>
            <w:r w:rsidRPr="002E60BE">
              <w:rPr>
                <w:sz w:val="16"/>
                <w:szCs w:val="16"/>
                <w:vertAlign w:val="superscript"/>
              </w:rPr>
              <w:t>−</w:t>
            </w:r>
            <w:r w:rsidRPr="002E60BE">
              <w:rPr>
                <w:rFonts w:ascii="Gill Sans MT" w:hAnsi="Gill Sans MT"/>
                <w:sz w:val="16"/>
                <w:szCs w:val="16"/>
                <w:vertAlign w:val="superscript"/>
              </w:rPr>
              <w:t>167</w:t>
            </w:r>
          </w:p>
        </w:tc>
      </w:tr>
      <w:tr w:rsidR="00B34A1C" w:rsidRPr="002E60BE" w14:paraId="73BF888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085E9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MANBA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2225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rs223492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09F8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A1CC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103675108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30A0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90DE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C0ED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582E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0137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6.00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65D6403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5A4F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MANEA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F696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rs35772543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017F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87AC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96053922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E8E8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A19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5BBAD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B91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B88B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3.36 × 10</w:t>
            </w:r>
            <w:r w:rsidRPr="002E60BE">
              <w:rPr>
                <w:sz w:val="16"/>
                <w:szCs w:val="16"/>
                <w:vertAlign w:val="superscript"/>
              </w:rPr>
              <w:t>−</w:t>
            </w:r>
            <w:r w:rsidRPr="002E60BE">
              <w:rPr>
                <w:rFonts w:ascii="Gill Sans MT" w:hAnsi="Gill Sans MT"/>
                <w:sz w:val="16"/>
                <w:szCs w:val="16"/>
                <w:vertAlign w:val="superscript"/>
              </w:rPr>
              <w:t>142</w:t>
            </w:r>
          </w:p>
        </w:tc>
      </w:tr>
      <w:tr w:rsidR="00B34A1C" w:rsidRPr="002E60BE" w14:paraId="22458FA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6AFE7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B0C5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rs6778196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8F77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EBC5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51770429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0A83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6EBA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EF934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F182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EB6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3.96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1EBBF84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3E88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MANSC4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1C89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rs9668702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D26E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271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27919491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F004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EFA1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D6B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B456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5C73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4.31 × 10</w:t>
            </w:r>
            <w:r w:rsidRPr="002E60BE">
              <w:rPr>
                <w:sz w:val="16"/>
                <w:szCs w:val="16"/>
                <w:vertAlign w:val="superscript"/>
              </w:rPr>
              <w:t>−</w:t>
            </w:r>
            <w:r w:rsidRPr="002E60BE">
              <w:rPr>
                <w:rFonts w:ascii="Gill Sans MT" w:hAnsi="Gill Sans MT"/>
                <w:sz w:val="16"/>
                <w:szCs w:val="16"/>
                <w:vertAlign w:val="superscript"/>
              </w:rPr>
              <w:t>87</w:t>
            </w:r>
          </w:p>
        </w:tc>
      </w:tr>
      <w:tr w:rsidR="00B34A1C" w:rsidRPr="002E60BE" w14:paraId="04C2EC5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301DE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MAPK13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F7C8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rs12210904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C7A5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3013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36098191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7246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FFCF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CAAE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670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956E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2.78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1CB8D8F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F0854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MATN4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3551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rs11086956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7627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C88D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43924106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E11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407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EF74B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5C93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DB0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1.85 × 10</w:t>
            </w:r>
            <w:r w:rsidRPr="002E60BE">
              <w:rPr>
                <w:sz w:val="16"/>
                <w:szCs w:val="16"/>
                <w:vertAlign w:val="superscript"/>
              </w:rPr>
              <w:t>−</w:t>
            </w:r>
            <w:r w:rsidRPr="002E60BE">
              <w:rPr>
                <w:rFonts w:ascii="Gill Sans MT" w:hAnsi="Gill Sans MT"/>
                <w:sz w:val="16"/>
                <w:szCs w:val="16"/>
                <w:vertAlign w:val="superscript"/>
              </w:rPr>
              <w:t>43</w:t>
            </w:r>
          </w:p>
        </w:tc>
      </w:tr>
      <w:tr w:rsidR="00B34A1C" w:rsidRPr="002E60BE" w14:paraId="450D27F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7897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MAX</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1173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rs10143198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9BC8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674E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65555471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4BF3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C582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255DB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889B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B057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6FCF416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C25D8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MBL2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8A21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rs7096206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45BD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7537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54531685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E064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7B7C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C89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2583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2343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5.04 × 10</w:t>
            </w:r>
            <w:r w:rsidRPr="002E60BE">
              <w:rPr>
                <w:sz w:val="16"/>
                <w:szCs w:val="16"/>
                <w:vertAlign w:val="superscript"/>
              </w:rPr>
              <w:t>−</w:t>
            </w:r>
            <w:r w:rsidRPr="002E60BE">
              <w:rPr>
                <w:rFonts w:ascii="Gill Sans MT" w:hAnsi="Gill Sans MT"/>
                <w:sz w:val="16"/>
                <w:szCs w:val="16"/>
                <w:vertAlign w:val="superscript"/>
              </w:rPr>
              <w:t>57</w:t>
            </w:r>
          </w:p>
        </w:tc>
      </w:tr>
      <w:tr w:rsidR="00B34A1C" w:rsidRPr="002E60BE" w14:paraId="3C34A39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0DE3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MCEE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D84E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rs4852762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5633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FAE1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71373036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D6F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D99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BC8B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6038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55F2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1.92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51A6C84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73A1E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MESD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800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rs11855057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D43A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C974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81282144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8CA7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0941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14926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41B6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12F0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2.84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0CA94C6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E199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METTL24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07BE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rs13218597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1E1A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F217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110679736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6DC3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F3B0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57C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6A81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E699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9.92 × 10</w:t>
            </w:r>
            <w:r w:rsidRPr="002E60BE">
              <w:rPr>
                <w:sz w:val="16"/>
                <w:szCs w:val="16"/>
                <w:vertAlign w:val="superscript"/>
              </w:rPr>
              <w:t>−</w:t>
            </w:r>
            <w:r w:rsidRPr="002E60BE">
              <w:rPr>
                <w:rFonts w:ascii="Gill Sans MT" w:hAnsi="Gill Sans MT"/>
                <w:sz w:val="16"/>
                <w:szCs w:val="16"/>
                <w:vertAlign w:val="superscript"/>
              </w:rPr>
              <w:t>36</w:t>
            </w:r>
          </w:p>
        </w:tc>
      </w:tr>
      <w:tr w:rsidR="00B34A1C" w:rsidRPr="002E60BE" w14:paraId="5CD727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446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MFAP2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5F99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rs2284746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8F4E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187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17306675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54C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A34A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7E03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57F4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122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4.24 × 10</w:t>
            </w:r>
            <w:r w:rsidRPr="002E60BE">
              <w:rPr>
                <w:sz w:val="16"/>
                <w:szCs w:val="16"/>
                <w:vertAlign w:val="superscript"/>
              </w:rPr>
              <w:t>−</w:t>
            </w:r>
            <w:r w:rsidRPr="002E60BE">
              <w:rPr>
                <w:rFonts w:ascii="Gill Sans MT" w:hAnsi="Gill Sans MT"/>
                <w:sz w:val="16"/>
                <w:szCs w:val="16"/>
                <w:vertAlign w:val="superscript"/>
              </w:rPr>
              <w:t>48</w:t>
            </w:r>
          </w:p>
        </w:tc>
      </w:tr>
      <w:tr w:rsidR="00B34A1C" w:rsidRPr="002E60BE" w14:paraId="41CF104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1926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MGP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F47C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rs2430737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608A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9C5F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15035563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00D3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B82C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9DCA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888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086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1.40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06AFC7F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B1192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MIA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1E32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rs2607412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7B8A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6E36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41268243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2CCC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A0A1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6EE0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AA24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544A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5.47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49E1BA4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834F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MICA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4AB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rs9281428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2D5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34C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31378227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D4A7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2FE7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C227A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778B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C28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8.03 × 10</w:t>
            </w:r>
            <w:r w:rsidRPr="002E60BE">
              <w:rPr>
                <w:sz w:val="16"/>
                <w:szCs w:val="16"/>
                <w:vertAlign w:val="superscript"/>
              </w:rPr>
              <w:t>−</w:t>
            </w:r>
            <w:r w:rsidRPr="002E60BE">
              <w:rPr>
                <w:rFonts w:ascii="Gill Sans MT" w:hAnsi="Gill Sans MT"/>
                <w:sz w:val="16"/>
                <w:szCs w:val="16"/>
                <w:vertAlign w:val="superscript"/>
              </w:rPr>
              <w:t>154</w:t>
            </w:r>
          </w:p>
        </w:tc>
      </w:tr>
      <w:tr w:rsidR="00B34A1C" w:rsidRPr="002E60BE" w14:paraId="1B2E08C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B32B9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MICB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9D75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rs9266244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A0BB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53A0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31325692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45A1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6469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3EF0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9A39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A07E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8.03 × 10</w:t>
            </w:r>
            <w:r w:rsidRPr="002E60BE">
              <w:rPr>
                <w:sz w:val="16"/>
                <w:szCs w:val="16"/>
                <w:vertAlign w:val="superscript"/>
              </w:rPr>
              <w:t>−</w:t>
            </w:r>
            <w:r w:rsidRPr="002E60BE">
              <w:rPr>
                <w:rFonts w:ascii="Gill Sans MT" w:hAnsi="Gill Sans MT"/>
                <w:sz w:val="16"/>
                <w:szCs w:val="16"/>
                <w:vertAlign w:val="superscript"/>
              </w:rPr>
              <w:t>49</w:t>
            </w:r>
          </w:p>
        </w:tc>
      </w:tr>
      <w:tr w:rsidR="00B34A1C" w:rsidRPr="002E60BE" w14:paraId="49EC3D1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13362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MIF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1210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rs2070766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0442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7ED1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24237221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4AF3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7553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1CDDE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78C4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BF7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3.70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C4E9AC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F155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MLN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59CE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rs55775340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506C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5CB3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33751784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5FBC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E082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0037D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6B66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3917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2.53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4491A55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945D9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MMEL1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D85F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rs4648652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D56B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7F7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2535758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D5E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81FA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7E5A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5E8D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521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5.28 × 10</w:t>
            </w:r>
            <w:r w:rsidRPr="002E60BE">
              <w:rPr>
                <w:sz w:val="16"/>
                <w:szCs w:val="16"/>
                <w:vertAlign w:val="superscript"/>
              </w:rPr>
              <w:t>−</w:t>
            </w:r>
            <w:r w:rsidRPr="002E60BE">
              <w:rPr>
                <w:rFonts w:ascii="Gill Sans MT" w:hAnsi="Gill Sans MT"/>
                <w:sz w:val="16"/>
                <w:szCs w:val="16"/>
                <w:vertAlign w:val="superscript"/>
              </w:rPr>
              <w:t>167</w:t>
            </w:r>
          </w:p>
        </w:tc>
      </w:tr>
      <w:tr w:rsidR="00B34A1C" w:rsidRPr="002E60BE" w14:paraId="4BC0EC9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804BD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MMP10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AB6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rs486055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7575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150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102650424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DDF4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ECC7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C077B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BCB2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0AFE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7.72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064151C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4091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MMP12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CB9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rs114176245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0041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E1DE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102719534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1562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7A4A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75AB3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5D5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4BEF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2.79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2D07BEA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EB66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C0B9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rs1561220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56D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77FA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55504568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C5E7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4ACD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AD4B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3A25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579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3.20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7A91324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8CF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MMP7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A39C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rs79643393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C6E4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36A8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102410668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E854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1C3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A4AB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4BAF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9EE3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9.51 × 10</w:t>
            </w:r>
            <w:r w:rsidRPr="002E60BE">
              <w:rPr>
                <w:sz w:val="16"/>
                <w:szCs w:val="16"/>
                <w:vertAlign w:val="superscript"/>
              </w:rPr>
              <w:t>−</w:t>
            </w:r>
            <w:r w:rsidRPr="002E60BE">
              <w:rPr>
                <w:rFonts w:ascii="Gill Sans MT" w:hAnsi="Gill Sans MT"/>
                <w:sz w:val="16"/>
                <w:szCs w:val="16"/>
                <w:vertAlign w:val="superscript"/>
              </w:rPr>
              <w:t>47</w:t>
            </w:r>
          </w:p>
        </w:tc>
      </w:tr>
      <w:tr w:rsidR="00B34A1C" w:rsidRPr="002E60BE" w14:paraId="370D6E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36E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MMP8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EA0C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rs2155052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FB10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C66F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102595666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A037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0A5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61665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A01F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DDA4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8.31 × 10</w:t>
            </w:r>
            <w:r w:rsidRPr="002E60BE">
              <w:rPr>
                <w:sz w:val="16"/>
                <w:szCs w:val="16"/>
                <w:vertAlign w:val="superscript"/>
              </w:rPr>
              <w:t>−</w:t>
            </w:r>
            <w:r w:rsidRPr="002E60BE">
              <w:rPr>
                <w:rFonts w:ascii="Gill Sans MT" w:hAnsi="Gill Sans MT"/>
                <w:sz w:val="16"/>
                <w:szCs w:val="16"/>
                <w:vertAlign w:val="superscript"/>
              </w:rPr>
              <w:t>84</w:t>
            </w:r>
          </w:p>
        </w:tc>
      </w:tr>
      <w:tr w:rsidR="00B34A1C" w:rsidRPr="002E60BE" w14:paraId="70752E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53BE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MPIG6B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D028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rs11575845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226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739A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31692386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0A8E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1129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6DBC4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DD50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6074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7.17 × 10</w:t>
            </w:r>
            <w:r w:rsidRPr="002E60BE">
              <w:rPr>
                <w:sz w:val="16"/>
                <w:szCs w:val="16"/>
                <w:vertAlign w:val="superscript"/>
              </w:rPr>
              <w:t>−</w:t>
            </w:r>
            <w:r w:rsidRPr="002E60BE">
              <w:rPr>
                <w:rFonts w:ascii="Gill Sans MT" w:hAnsi="Gill Sans MT"/>
                <w:sz w:val="16"/>
                <w:szCs w:val="16"/>
                <w:vertAlign w:val="superscript"/>
              </w:rPr>
              <w:t>40</w:t>
            </w:r>
          </w:p>
        </w:tc>
      </w:tr>
      <w:tr w:rsidR="00B34A1C" w:rsidRPr="002E60BE" w14:paraId="69306DC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85085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MRC1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9DBB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rs201259350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141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AC2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17852064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F6D9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TAGAA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0FEA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59D6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9365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497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5.62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7907414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EFA6F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MRC2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E4EC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rs138105166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3FBF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9DE0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60704973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FF1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TCCTCCCTCCGC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C32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89F0A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116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364B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9.58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3AE6790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5F3A9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MSMB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57CD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rs10993994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6B2A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57FC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51549496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7A19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41D9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53A1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55BA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F2C1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1.37 × 10</w:t>
            </w:r>
            <w:r w:rsidRPr="002E60BE">
              <w:rPr>
                <w:sz w:val="16"/>
                <w:szCs w:val="16"/>
                <w:vertAlign w:val="superscript"/>
              </w:rPr>
              <w:t>−</w:t>
            </w:r>
            <w:r w:rsidRPr="002E60BE">
              <w:rPr>
                <w:rFonts w:ascii="Gill Sans MT" w:hAnsi="Gill Sans MT"/>
                <w:sz w:val="16"/>
                <w:szCs w:val="16"/>
                <w:vertAlign w:val="superscript"/>
              </w:rPr>
              <w:t>117</w:t>
            </w:r>
          </w:p>
        </w:tc>
      </w:tr>
      <w:tr w:rsidR="00B34A1C" w:rsidRPr="002E60BE" w14:paraId="3E0142A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BCF9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MSMP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BE56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rs10758322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F874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94D1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35776190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3135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E04E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38C34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A884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E4EA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9.41 × 10</w:t>
            </w:r>
            <w:r w:rsidRPr="002E60BE">
              <w:rPr>
                <w:sz w:val="16"/>
                <w:szCs w:val="16"/>
                <w:vertAlign w:val="superscript"/>
              </w:rPr>
              <w:t>−</w:t>
            </w:r>
            <w:r w:rsidRPr="002E60BE">
              <w:rPr>
                <w:rFonts w:ascii="Gill Sans MT" w:hAnsi="Gill Sans MT"/>
                <w:sz w:val="16"/>
                <w:szCs w:val="16"/>
                <w:vertAlign w:val="superscript"/>
              </w:rPr>
              <w:t>52</w:t>
            </w:r>
          </w:p>
        </w:tc>
      </w:tr>
      <w:tr w:rsidR="00B34A1C" w:rsidRPr="002E60BE" w14:paraId="46B9D33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66638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MST1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04CC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rs11130213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1D3C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A98E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49712297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F0A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10AF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3A09A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918E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0869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4.99 × 10</w:t>
            </w:r>
            <w:r w:rsidRPr="002E60BE">
              <w:rPr>
                <w:sz w:val="16"/>
                <w:szCs w:val="16"/>
                <w:vertAlign w:val="superscript"/>
              </w:rPr>
              <w:t>−</w:t>
            </w:r>
            <w:r w:rsidRPr="002E60BE">
              <w:rPr>
                <w:rFonts w:ascii="Gill Sans MT" w:hAnsi="Gill Sans MT"/>
                <w:sz w:val="16"/>
                <w:szCs w:val="16"/>
                <w:vertAlign w:val="superscript"/>
              </w:rPr>
              <w:t>187</w:t>
            </w:r>
          </w:p>
        </w:tc>
      </w:tr>
      <w:tr w:rsidR="00B34A1C" w:rsidRPr="002E60BE" w14:paraId="094EF74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E832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MTHFS</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E842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rs149183525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3B16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D88A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80168321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37B3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AAAAT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E994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F5299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4A22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1D90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3.07 × 10</w:t>
            </w:r>
            <w:r w:rsidRPr="002E60BE">
              <w:rPr>
                <w:sz w:val="16"/>
                <w:szCs w:val="16"/>
                <w:vertAlign w:val="superscript"/>
              </w:rPr>
              <w:t>−</w:t>
            </w:r>
            <w:r w:rsidRPr="002E60BE">
              <w:rPr>
                <w:rFonts w:ascii="Gill Sans MT" w:hAnsi="Gill Sans MT"/>
                <w:sz w:val="16"/>
                <w:szCs w:val="16"/>
                <w:vertAlign w:val="superscript"/>
              </w:rPr>
              <w:t>48</w:t>
            </w:r>
          </w:p>
        </w:tc>
      </w:tr>
      <w:tr w:rsidR="00B34A1C" w:rsidRPr="002E60BE" w14:paraId="095D2B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70097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MXRA7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284A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rs720782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B197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1DC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74682602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3917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4179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D027D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949E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9BE9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 × 10</w:t>
            </w:r>
            <w:r w:rsidRPr="002E60BE">
              <w:rPr>
                <w:sz w:val="16"/>
                <w:szCs w:val="16"/>
                <w:vertAlign w:val="superscript"/>
              </w:rPr>
              <w:t>−</w:t>
            </w:r>
            <w:r w:rsidRPr="002E60BE">
              <w:rPr>
                <w:rFonts w:ascii="Gill Sans MT" w:hAnsi="Gill Sans MT"/>
                <w:sz w:val="16"/>
                <w:szCs w:val="16"/>
                <w:vertAlign w:val="superscript"/>
              </w:rPr>
              <w:t>36</w:t>
            </w:r>
          </w:p>
        </w:tc>
      </w:tr>
      <w:tr w:rsidR="00B34A1C" w:rsidRPr="002E60BE" w14:paraId="52C1F49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D2C2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MXRA8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2AF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rs307346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5B4B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65C5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1260733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57E1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0DA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6C3C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BED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F61C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2.22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FF9E11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11BE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NAAA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2909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rs7686066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4FC2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EF2D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76838858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225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4726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7097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53BC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650E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2.73 × 10</w:t>
            </w:r>
            <w:r w:rsidRPr="002E60BE">
              <w:rPr>
                <w:sz w:val="16"/>
                <w:szCs w:val="16"/>
                <w:vertAlign w:val="superscript"/>
              </w:rPr>
              <w:t>−</w:t>
            </w:r>
            <w:r w:rsidRPr="002E60BE">
              <w:rPr>
                <w:rFonts w:ascii="Gill Sans MT" w:hAnsi="Gill Sans MT"/>
                <w:sz w:val="16"/>
                <w:szCs w:val="16"/>
                <w:vertAlign w:val="superscript"/>
              </w:rPr>
              <w:t>88</w:t>
            </w:r>
          </w:p>
        </w:tc>
      </w:tr>
      <w:tr w:rsidR="00B34A1C" w:rsidRPr="002E60BE" w14:paraId="0B4D36B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3C8D6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NAGK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09EA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rs2287327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783B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9454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71297982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7A71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346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B9D1F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B817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6CE9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1.41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59F96CA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38CC0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NAGPA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F899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rs12599777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2056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AA3F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5079466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5320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02DF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3ACDB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F297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A383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2.32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211BBF4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C9BB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NBL1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3B3F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rs2854108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3BB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B84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19973920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3178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DCEE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7E9D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2F0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550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 × 10</w:t>
            </w:r>
            <w:r w:rsidRPr="002E60BE">
              <w:rPr>
                <w:sz w:val="16"/>
                <w:szCs w:val="16"/>
                <w:vertAlign w:val="superscript"/>
              </w:rPr>
              <w:t>−</w:t>
            </w:r>
            <w:r w:rsidRPr="002E60BE">
              <w:rPr>
                <w:rFonts w:ascii="Gill Sans MT" w:hAnsi="Gill Sans MT"/>
                <w:sz w:val="16"/>
                <w:szCs w:val="16"/>
                <w:vertAlign w:val="superscript"/>
              </w:rPr>
              <w:t>45</w:t>
            </w:r>
          </w:p>
        </w:tc>
      </w:tr>
      <w:tr w:rsidR="00B34A1C" w:rsidRPr="002E60BE" w14:paraId="68E30D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8683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NCAM2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C80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rs2009029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B1DF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CA16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22855892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C0F1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003D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3A26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EE5D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4EE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4.61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4721A1A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9C9F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NCR1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A347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rs77273876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F296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8F59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55400971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6E9A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1ADA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188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17C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21C8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5.52 × 10</w:t>
            </w:r>
            <w:r w:rsidRPr="002E60BE">
              <w:rPr>
                <w:sz w:val="16"/>
                <w:szCs w:val="16"/>
                <w:vertAlign w:val="superscript"/>
              </w:rPr>
              <w:t>−</w:t>
            </w:r>
            <w:r w:rsidRPr="002E60BE">
              <w:rPr>
                <w:rFonts w:ascii="Gill Sans MT" w:hAnsi="Gill Sans MT"/>
                <w:sz w:val="16"/>
                <w:szCs w:val="16"/>
                <w:vertAlign w:val="superscript"/>
              </w:rPr>
              <w:t>44</w:t>
            </w:r>
          </w:p>
        </w:tc>
      </w:tr>
      <w:tr w:rsidR="00B34A1C" w:rsidRPr="002E60BE" w14:paraId="0CB6991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42CE6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NCR3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F4CC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rs986475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65E6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33B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31556709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2C19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9CF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1922E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DCB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5C1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6.56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24B6FEE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1CF96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NDNF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99A9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rs6840113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FB46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C167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121936507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BF8E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CAE8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38A1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A788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2BE3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5.48 × 10</w:t>
            </w:r>
            <w:r w:rsidRPr="002E60BE">
              <w:rPr>
                <w:sz w:val="16"/>
                <w:szCs w:val="16"/>
                <w:vertAlign w:val="superscript"/>
              </w:rPr>
              <w:t>−</w:t>
            </w:r>
            <w:r w:rsidRPr="002E60BE">
              <w:rPr>
                <w:rFonts w:ascii="Gill Sans MT" w:hAnsi="Gill Sans MT"/>
                <w:sz w:val="16"/>
                <w:szCs w:val="16"/>
                <w:vertAlign w:val="superscript"/>
              </w:rPr>
              <w:t>31</w:t>
            </w:r>
          </w:p>
        </w:tc>
      </w:tr>
      <w:tr w:rsidR="00B34A1C" w:rsidRPr="002E60BE" w14:paraId="17729C4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5EB2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NDST1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EBE7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rs2545341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0ADF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2616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149914401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2F3C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3028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8428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1221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8B8B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675E07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2A77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NELL1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3FB4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rs79474191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F58A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CC8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20953407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31B9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B908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7BE0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69D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DDEA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2.57 × 10</w:t>
            </w:r>
            <w:r w:rsidRPr="002E60BE">
              <w:rPr>
                <w:sz w:val="16"/>
                <w:szCs w:val="16"/>
                <w:vertAlign w:val="superscript"/>
              </w:rPr>
              <w:t>−</w:t>
            </w:r>
            <w:r w:rsidRPr="002E60BE">
              <w:rPr>
                <w:rFonts w:ascii="Gill Sans MT" w:hAnsi="Gill Sans MT"/>
                <w:sz w:val="16"/>
                <w:szCs w:val="16"/>
                <w:vertAlign w:val="superscript"/>
              </w:rPr>
              <w:t>45</w:t>
            </w:r>
          </w:p>
        </w:tc>
      </w:tr>
      <w:tr w:rsidR="00B34A1C" w:rsidRPr="002E60BE" w14:paraId="472E5E5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1D87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NID1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4A9B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rs9662380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3F86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08B7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236178606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873A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D2A5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17C03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34A9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4B4F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4.20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04B01B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E71F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NID2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B90B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rs140170580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055F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260B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52494307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A36B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5516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3C520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23F5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813A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3.36 × 10</w:t>
            </w:r>
            <w:r w:rsidRPr="002E60BE">
              <w:rPr>
                <w:sz w:val="16"/>
                <w:szCs w:val="16"/>
                <w:vertAlign w:val="superscript"/>
              </w:rPr>
              <w:t>−</w:t>
            </w:r>
            <w:r w:rsidRPr="002E60BE">
              <w:rPr>
                <w:rFonts w:ascii="Gill Sans MT" w:hAnsi="Gill Sans MT"/>
                <w:sz w:val="16"/>
                <w:szCs w:val="16"/>
                <w:vertAlign w:val="superscript"/>
              </w:rPr>
              <w:t>40</w:t>
            </w:r>
          </w:p>
        </w:tc>
      </w:tr>
      <w:tr w:rsidR="00B34A1C" w:rsidRPr="002E60BE" w14:paraId="3DE0753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19D7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NMB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75E9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rs34452033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848D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3FF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85221993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FA6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804F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842FB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2771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3247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5.02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0EB34E0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FD94D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NPNT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4428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rs34712979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DEA7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CEAC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106819053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CDF9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ECCD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8FCC9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A7B7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3F7D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8.20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13890D0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C4E1A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NPPB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1149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rs12402728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4C66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A93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11922148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0B3C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2A54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E692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9C3D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EDCA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8.81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5E7225C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C4E1F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NPW</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1D8B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rs3785284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725F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BBE7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2074036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D16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23C7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9FB25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89E0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8370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65</w:t>
            </w:r>
          </w:p>
        </w:tc>
      </w:tr>
      <w:tr w:rsidR="00B34A1C" w:rsidRPr="002E60BE" w14:paraId="2E84BA9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1FA06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NQO1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586A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rs112668868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F4D2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40BB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69713957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C08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7EBE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55BF6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9C62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7131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2.79 × 10</w:t>
            </w:r>
            <w:r w:rsidRPr="002E60BE">
              <w:rPr>
                <w:sz w:val="16"/>
                <w:szCs w:val="16"/>
                <w:vertAlign w:val="superscript"/>
              </w:rPr>
              <w:t>−</w:t>
            </w:r>
            <w:r w:rsidRPr="002E60BE">
              <w:rPr>
                <w:rFonts w:ascii="Gill Sans MT" w:hAnsi="Gill Sans MT"/>
                <w:sz w:val="16"/>
                <w:szCs w:val="16"/>
                <w:vertAlign w:val="superscript"/>
              </w:rPr>
              <w:t>93</w:t>
            </w:r>
          </w:p>
        </w:tc>
      </w:tr>
      <w:tr w:rsidR="00B34A1C" w:rsidRPr="002E60BE" w14:paraId="39AD416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70A7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NQO2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589E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rs2756078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A85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B024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3010103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880C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6596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4F60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48E2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1F02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9.61 × 10</w:t>
            </w:r>
            <w:r w:rsidRPr="002E60BE">
              <w:rPr>
                <w:sz w:val="16"/>
                <w:szCs w:val="16"/>
                <w:vertAlign w:val="superscript"/>
              </w:rPr>
              <w:t>−</w:t>
            </w:r>
            <w:r w:rsidRPr="002E60BE">
              <w:rPr>
                <w:rFonts w:ascii="Gill Sans MT" w:hAnsi="Gill Sans MT"/>
                <w:sz w:val="16"/>
                <w:szCs w:val="16"/>
                <w:vertAlign w:val="superscript"/>
              </w:rPr>
              <w:t>102</w:t>
            </w:r>
          </w:p>
        </w:tc>
      </w:tr>
      <w:tr w:rsidR="00B34A1C" w:rsidRPr="002E60BE" w14:paraId="161E86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B2E78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NRG1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6921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rs10089448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3518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069E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32597355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F525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BA09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0BE75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B5EA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F286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6810BA1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2D4B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NRG4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667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rs35468194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D02D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5CCB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76349565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0052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5868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9BD4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2C35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1A1E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2.96 × 10</w:t>
            </w:r>
            <w:r w:rsidRPr="002E60BE">
              <w:rPr>
                <w:sz w:val="16"/>
                <w:szCs w:val="16"/>
                <w:vertAlign w:val="superscript"/>
              </w:rPr>
              <w:t>−</w:t>
            </w:r>
            <w:r w:rsidRPr="002E60BE">
              <w:rPr>
                <w:rFonts w:ascii="Gill Sans MT" w:hAnsi="Gill Sans MT"/>
                <w:sz w:val="16"/>
                <w:szCs w:val="16"/>
                <w:vertAlign w:val="superscript"/>
              </w:rPr>
              <w:t>169</w:t>
            </w:r>
          </w:p>
        </w:tc>
      </w:tr>
      <w:tr w:rsidR="00B34A1C" w:rsidRPr="002E60BE" w14:paraId="1E4D239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C0CB6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NRP1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489C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rs2506149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A47D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8184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33480713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C655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D4D3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B5A40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61D1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FF5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7.98 × 10</w:t>
            </w:r>
            <w:r w:rsidRPr="002E60BE">
              <w:rPr>
                <w:sz w:val="16"/>
                <w:szCs w:val="16"/>
                <w:vertAlign w:val="superscript"/>
              </w:rPr>
              <w:t>−</w:t>
            </w:r>
            <w:r w:rsidRPr="002E60BE">
              <w:rPr>
                <w:rFonts w:ascii="Gill Sans MT" w:hAnsi="Gill Sans MT"/>
                <w:sz w:val="16"/>
                <w:szCs w:val="16"/>
                <w:vertAlign w:val="superscript"/>
              </w:rPr>
              <w:t>23</w:t>
            </w:r>
          </w:p>
        </w:tc>
      </w:tr>
      <w:tr w:rsidR="00B34A1C" w:rsidRPr="002E60BE" w14:paraId="16D0675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5BE7B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NRP2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D471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rs11678440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07B4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9340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206548443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21FA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8C82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78B9C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7CED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A598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4.32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4FC041C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1A26C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NT5C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4DE7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rs111346516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BF78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874D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73603700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A02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1DD3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4B0F1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8F9B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49D6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2.70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5D04D5A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A8CB8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NTM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940D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rs12790269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9CC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505A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131148713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9F67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4DCC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AE29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EB8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7E07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6.33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3F4ACA2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85BE7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NTN1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992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rs940854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99E7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55A5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8934763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B55B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D02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CE0F9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85E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99ED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2.32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713395E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97D6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NTN4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CA6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rs7959545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D654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6978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96059957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3076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44A0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DE5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CCB8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C0C4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5.31 × 10</w:t>
            </w:r>
            <w:r w:rsidRPr="002E60BE">
              <w:rPr>
                <w:sz w:val="16"/>
                <w:szCs w:val="16"/>
                <w:vertAlign w:val="superscript"/>
              </w:rPr>
              <w:t>−</w:t>
            </w:r>
            <w:r w:rsidRPr="002E60BE">
              <w:rPr>
                <w:rFonts w:ascii="Gill Sans MT" w:hAnsi="Gill Sans MT"/>
                <w:sz w:val="16"/>
                <w:szCs w:val="16"/>
                <w:vertAlign w:val="superscript"/>
              </w:rPr>
              <w:t>46</w:t>
            </w:r>
          </w:p>
        </w:tc>
      </w:tr>
      <w:tr w:rsidR="00B34A1C" w:rsidRPr="002E60BE" w14:paraId="3FDE9DA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0A42F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NTRK1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B7D0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rs2365715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C1DA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9E3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156615114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E66E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1927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07120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4BF6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4AE9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0E3412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52395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NUCB1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6F01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rs2017135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AA69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8ACE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49383269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1E63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D534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58071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1432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F0A6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3.37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209BAE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BC46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NUDCD3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F0CC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rs306997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EA6F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B91F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44538882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EF6E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6D1A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E45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FE26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245C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2.74 × 10</w:t>
            </w:r>
            <w:r w:rsidRPr="002E60BE">
              <w:rPr>
                <w:sz w:val="16"/>
                <w:szCs w:val="16"/>
                <w:vertAlign w:val="superscript"/>
              </w:rPr>
              <w:t>−</w:t>
            </w:r>
            <w:r w:rsidRPr="002E60BE">
              <w:rPr>
                <w:rFonts w:ascii="Gill Sans MT" w:hAnsi="Gill Sans MT"/>
                <w:sz w:val="16"/>
                <w:szCs w:val="16"/>
                <w:vertAlign w:val="superscript"/>
              </w:rPr>
              <w:t>37</w:t>
            </w:r>
          </w:p>
        </w:tc>
      </w:tr>
      <w:tr w:rsidR="00B34A1C" w:rsidRPr="002E60BE" w14:paraId="0EB53A0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542F3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NUDT9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A468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rs58601962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941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63A1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88384477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4D8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308C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9339A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166D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6F6C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3.06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2E20EBC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8095C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OAF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FE9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rs2508490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AFF8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CDDF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120099679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050E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1BFA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58EE5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BC11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0717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1.72 × 10</w:t>
            </w:r>
            <w:r w:rsidRPr="002E60BE">
              <w:rPr>
                <w:sz w:val="16"/>
                <w:szCs w:val="16"/>
                <w:vertAlign w:val="superscript"/>
              </w:rPr>
              <w:t>−</w:t>
            </w:r>
            <w:r w:rsidRPr="002E60BE">
              <w:rPr>
                <w:rFonts w:ascii="Gill Sans MT" w:hAnsi="Gill Sans MT"/>
                <w:sz w:val="16"/>
                <w:szCs w:val="16"/>
                <w:vertAlign w:val="superscript"/>
              </w:rPr>
              <w:t>58</w:t>
            </w:r>
          </w:p>
        </w:tc>
      </w:tr>
      <w:tr w:rsidR="00B34A1C" w:rsidRPr="002E60BE" w14:paraId="3ECE77A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2D92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OAS1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52C5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rs10850097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6AE3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B590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113361117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839C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0BF4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3E75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EE27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76FC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 × 10</w:t>
            </w:r>
            <w:r w:rsidRPr="002E60BE">
              <w:rPr>
                <w:sz w:val="16"/>
                <w:szCs w:val="16"/>
                <w:vertAlign w:val="superscript"/>
              </w:rPr>
              <w:t>−</w:t>
            </w:r>
            <w:r w:rsidRPr="002E60BE">
              <w:rPr>
                <w:rFonts w:ascii="Gill Sans MT" w:hAnsi="Gill Sans MT"/>
                <w:sz w:val="16"/>
                <w:szCs w:val="16"/>
                <w:vertAlign w:val="superscript"/>
              </w:rPr>
              <w:t>34</w:t>
            </w:r>
          </w:p>
        </w:tc>
      </w:tr>
      <w:tr w:rsidR="00B34A1C" w:rsidRPr="002E60BE" w14:paraId="45801EF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D140A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OLFM1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AADB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rs546682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D49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C1B9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137970302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FE58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A385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56A48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F396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F1FC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4.97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0BAF07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306C3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OLFM2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B3E0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rs1862474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B897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ABD1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10096650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7EC6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977E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D38D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E4AA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5C4B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6.33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6E0C02B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7663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OLFML3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08F7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rs3841011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17CA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BE2F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114521683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3DF5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11DA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AAAC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FEDF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CE95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E59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2.24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6876DCA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D0A30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OLR1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0B5C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rs17808009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D1D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8314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10311929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B7C9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BFC5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AB5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1EE9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DF59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2922C56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FAD62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OMD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F612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rs117800660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2210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DDAF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95174368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06D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986C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99A53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64D6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B6E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9.14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7FE839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FC14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OSCAR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B302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rs254252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7E47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866D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54594864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1240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3D57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4471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B652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97C2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50AE459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0BF6F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OSMR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E9F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rs72732754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0D95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1C50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38999995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4AB4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EDCC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CB3B4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D93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F51E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8CAEB7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B0F0B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PAM</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ECF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rs34274728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283A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4F57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102306489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D906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D84E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4F1CD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121D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FCD6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1.56 × 10</w:t>
            </w:r>
            <w:r w:rsidRPr="002E60BE">
              <w:rPr>
                <w:sz w:val="16"/>
                <w:szCs w:val="16"/>
                <w:vertAlign w:val="superscript"/>
              </w:rPr>
              <w:t>−</w:t>
            </w:r>
            <w:r w:rsidRPr="002E60BE">
              <w:rPr>
                <w:rFonts w:ascii="Gill Sans MT" w:hAnsi="Gill Sans MT"/>
                <w:sz w:val="16"/>
                <w:szCs w:val="16"/>
                <w:vertAlign w:val="superscript"/>
              </w:rPr>
              <w:t>40</w:t>
            </w:r>
          </w:p>
        </w:tc>
      </w:tr>
      <w:tr w:rsidR="00B34A1C" w:rsidRPr="002E60BE" w14:paraId="0AE9784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B7392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PCBD1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760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rs2630336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7CE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D82E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72648422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6E48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F1B5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A0D5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3D9A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6A0F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5.40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6DFF5A2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B840B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PCDH10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978F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rs1112105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BFA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9A5C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133894412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D5E3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73B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265D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EC58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0B35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2.30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624D639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31DAC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PCOLCE2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A43F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rs2707975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192E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21FC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142611657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D6C7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B3C9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43C8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DDE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C0D2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5.27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50C2326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F383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PCSK1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1652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9B9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30D9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95728974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2802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EB19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3A818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88BE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0A1B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9.39 × 10</w:t>
            </w:r>
            <w:r w:rsidRPr="002E60BE">
              <w:rPr>
                <w:sz w:val="16"/>
                <w:szCs w:val="16"/>
                <w:vertAlign w:val="superscript"/>
              </w:rPr>
              <w:t>−</w:t>
            </w:r>
            <w:r w:rsidRPr="002E60BE">
              <w:rPr>
                <w:rFonts w:ascii="Gill Sans MT" w:hAnsi="Gill Sans MT"/>
                <w:sz w:val="16"/>
                <w:szCs w:val="16"/>
                <w:vertAlign w:val="superscript"/>
              </w:rPr>
              <w:t>122</w:t>
            </w:r>
          </w:p>
        </w:tc>
      </w:tr>
      <w:tr w:rsidR="00B34A1C" w:rsidRPr="002E60BE" w14:paraId="5EF2D04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140F6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PCSK7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9EC9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rs236910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9365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A76D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117081974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2486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50BE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B55BE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9275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A9AA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2.24 × 10</w:t>
            </w:r>
            <w:r w:rsidRPr="002E60BE">
              <w:rPr>
                <w:sz w:val="16"/>
                <w:szCs w:val="16"/>
                <w:vertAlign w:val="superscript"/>
              </w:rPr>
              <w:t>−</w:t>
            </w:r>
            <w:r w:rsidRPr="002E60BE">
              <w:rPr>
                <w:rFonts w:ascii="Gill Sans MT" w:hAnsi="Gill Sans MT"/>
                <w:sz w:val="16"/>
                <w:szCs w:val="16"/>
                <w:vertAlign w:val="superscript"/>
              </w:rPr>
              <w:t>151</w:t>
            </w:r>
          </w:p>
        </w:tc>
      </w:tr>
      <w:tr w:rsidR="00B34A1C" w:rsidRPr="002E60BE" w14:paraId="0D8E1A6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CE94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PCSK9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FEB0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rs41294819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BC3E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A71D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55504586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2097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73CA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26F23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278D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7A15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1.39 × 10</w:t>
            </w:r>
            <w:r w:rsidRPr="002E60BE">
              <w:rPr>
                <w:sz w:val="16"/>
                <w:szCs w:val="16"/>
                <w:vertAlign w:val="superscript"/>
              </w:rPr>
              <w:t>−</w:t>
            </w:r>
            <w:r w:rsidRPr="002E60BE">
              <w:rPr>
                <w:rFonts w:ascii="Gill Sans MT" w:hAnsi="Gill Sans MT"/>
                <w:sz w:val="16"/>
                <w:szCs w:val="16"/>
                <w:vertAlign w:val="superscript"/>
              </w:rPr>
              <w:t>49</w:t>
            </w:r>
          </w:p>
        </w:tc>
      </w:tr>
      <w:tr w:rsidR="00B34A1C" w:rsidRPr="002E60BE" w14:paraId="67E2693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97DFA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PDCD1LG2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6CA5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rs62556118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21548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B5B6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5515990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249A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57E4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EB35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5F2C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49A8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2.60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7DA4E37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EBF42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PDCD5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02F9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rs4499344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2A82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D4FB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33073431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CA7D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4F53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4A2A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3D22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5C7F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2FAD151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B73EC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PDGFD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F0E7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rs10444324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F21A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AD6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104095391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0D91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8E82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2A15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8F37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49D6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8.55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00B3350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0EE3E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PDGFRB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49F8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rs3816018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DD68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0614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149508475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4AC0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D1DB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EDBE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C44E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5B1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4.59 × 10</w:t>
            </w:r>
            <w:r w:rsidRPr="002E60BE">
              <w:rPr>
                <w:sz w:val="16"/>
                <w:szCs w:val="16"/>
                <w:vertAlign w:val="superscript"/>
              </w:rPr>
              <w:t>−</w:t>
            </w:r>
            <w:r w:rsidRPr="002E60BE">
              <w:rPr>
                <w:rFonts w:ascii="Gill Sans MT" w:hAnsi="Gill Sans MT"/>
                <w:sz w:val="16"/>
                <w:szCs w:val="16"/>
                <w:vertAlign w:val="superscript"/>
              </w:rPr>
              <w:t>308</w:t>
            </w:r>
          </w:p>
        </w:tc>
      </w:tr>
      <w:tr w:rsidR="00B34A1C" w:rsidRPr="002E60BE" w14:paraId="576D44C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063DC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PDGFRL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D25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rs2720579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88B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B5C9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17432466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F08C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3B17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F5553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D220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46F6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562BC9B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38F8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PDLIM4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D632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4B91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2B77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131607588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9E55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3650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CC5D8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2E04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66DC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2.34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B1FF13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E70DA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PENK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04CA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rs1877571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EC32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5F72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57426778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C2C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4053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D110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6D09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218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3.19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7C28044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7556D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PGD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9084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rs72867415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3B67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0160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10416602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E495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5B1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F35FF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553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5828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1.52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0F418FF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3A4B9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PIGR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7230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rs533494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B8A0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E8FB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207117575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5F8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EF4B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DCA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E58F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C045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1.57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495E7D2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3C41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PILRA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96BA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rs1859788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7D92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D19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99971834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596C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383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C5DE9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F81E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BF3B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 × 10</w:t>
            </w:r>
            <w:r w:rsidRPr="002E60BE">
              <w:rPr>
                <w:sz w:val="16"/>
                <w:szCs w:val="16"/>
                <w:vertAlign w:val="superscript"/>
              </w:rPr>
              <w:t>−</w:t>
            </w:r>
            <w:r w:rsidRPr="002E60BE">
              <w:rPr>
                <w:rFonts w:ascii="Gill Sans MT" w:hAnsi="Gill Sans MT"/>
                <w:sz w:val="16"/>
                <w:szCs w:val="16"/>
                <w:vertAlign w:val="superscript"/>
              </w:rPr>
              <w:t>204</w:t>
            </w:r>
          </w:p>
        </w:tc>
      </w:tr>
      <w:tr w:rsidR="00B34A1C" w:rsidRPr="002E60BE" w14:paraId="3052C83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F424D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PKDCC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357C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rs10495892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46B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BE5D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42156206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0A5E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18A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8A20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1047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A6DC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4.13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566DD3E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D896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PLA2G2A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17DA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rs11573156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1A17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F1F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20306146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7AA7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84D7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51E3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CE5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4ECF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7.72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D8BD94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67ECE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PLA2G7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786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rs1421378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EAD6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3043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46703513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8ED9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2EE2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A992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56D0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943A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94</w:t>
            </w:r>
          </w:p>
        </w:tc>
      </w:tr>
      <w:tr w:rsidR="00B34A1C" w:rsidRPr="002E60BE" w14:paraId="479CB95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1A864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PLA2R1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9F23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rs3749117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160C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E00F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160885442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CBC3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1FB7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C0D4D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B2E9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089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3.91 × 10</w:t>
            </w:r>
            <w:r w:rsidRPr="002E60BE">
              <w:rPr>
                <w:sz w:val="16"/>
                <w:szCs w:val="16"/>
                <w:vertAlign w:val="superscript"/>
              </w:rPr>
              <w:t>−</w:t>
            </w:r>
            <w:r w:rsidRPr="002E60BE">
              <w:rPr>
                <w:rFonts w:ascii="Gill Sans MT" w:hAnsi="Gill Sans MT"/>
                <w:sz w:val="16"/>
                <w:szCs w:val="16"/>
                <w:vertAlign w:val="superscript"/>
              </w:rPr>
              <w:t>122</w:t>
            </w:r>
          </w:p>
        </w:tc>
      </w:tr>
      <w:tr w:rsidR="00B34A1C" w:rsidRPr="002E60BE" w14:paraId="6B5EAFC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7ED58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PLAUR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D2B2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1988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8400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44153100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1DDD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BDEB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F0C17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3A28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2DBA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2.00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768FA15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8B0D3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PLD5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85A9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rs72761220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297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44FE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242267176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E60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F4EF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973E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3B2B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0F5D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2.30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5C1A4FE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2CCB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PLEK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7609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rs3816281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586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3FC3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68607947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35FE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5F44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D133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BB86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2F1A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4.56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5979F71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78A2C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PLOD2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A16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rs1707466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1FFE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186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145850024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6702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CCB2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F14CA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15AC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7960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3.70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01125CB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8D61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PLXDC2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0B0F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rs7094178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602E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EE3A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20105223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5141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5726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6FB6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CAC1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C85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3.81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62EE5E2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7AF9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PLXNB2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BBA4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rs28573806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CE0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340E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50727792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808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8E9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638C5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0C55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3FA6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2.23 × 10</w:t>
            </w:r>
            <w:r w:rsidRPr="002E60BE">
              <w:rPr>
                <w:sz w:val="16"/>
                <w:szCs w:val="16"/>
                <w:vertAlign w:val="superscript"/>
              </w:rPr>
              <w:t>−</w:t>
            </w:r>
            <w:r w:rsidRPr="002E60BE">
              <w:rPr>
                <w:rFonts w:ascii="Gill Sans MT" w:hAnsi="Gill Sans MT"/>
                <w:sz w:val="16"/>
                <w:szCs w:val="16"/>
                <w:vertAlign w:val="superscript"/>
              </w:rPr>
              <w:t>308</w:t>
            </w:r>
          </w:p>
        </w:tc>
      </w:tr>
      <w:tr w:rsidR="00B34A1C" w:rsidRPr="002E60BE" w14:paraId="13A24FF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9F2F5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PLXNC1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E93F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rs12313790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39EC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450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94632933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C066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2C23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64F48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061F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02F5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5.99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0FF8F1E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E32ED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PNLIPRP2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87F1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rs7910135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4B72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77CA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118398046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A7DF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2AFE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750C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75B5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F95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4.86 × 10</w:t>
            </w:r>
            <w:r w:rsidRPr="002E60BE">
              <w:rPr>
                <w:sz w:val="16"/>
                <w:szCs w:val="16"/>
                <w:vertAlign w:val="superscript"/>
              </w:rPr>
              <w:t>−</w:t>
            </w:r>
            <w:r w:rsidRPr="002E60BE">
              <w:rPr>
                <w:rFonts w:ascii="Gill Sans MT" w:hAnsi="Gill Sans MT"/>
                <w:sz w:val="16"/>
                <w:szCs w:val="16"/>
                <w:vertAlign w:val="superscript"/>
              </w:rPr>
              <w:t>93</w:t>
            </w:r>
          </w:p>
        </w:tc>
      </w:tr>
      <w:tr w:rsidR="00B34A1C" w:rsidRPr="002E60BE" w14:paraId="569B4D2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65C9E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POFUT1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FF23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rs76143353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0C9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1028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30815755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FCAA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3573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A0B56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5B53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A532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7.73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4111888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EB80C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POGLUT1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706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rs6794833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7B01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E670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119191398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6E3D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2F56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1B045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81D9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92BA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2.74 × 10</w:t>
            </w:r>
            <w:r w:rsidRPr="002E60BE">
              <w:rPr>
                <w:sz w:val="16"/>
                <w:szCs w:val="16"/>
                <w:vertAlign w:val="superscript"/>
              </w:rPr>
              <w:t>−</w:t>
            </w:r>
            <w:r w:rsidRPr="002E60BE">
              <w:rPr>
                <w:rFonts w:ascii="Gill Sans MT" w:hAnsi="Gill Sans MT"/>
                <w:sz w:val="16"/>
                <w:szCs w:val="16"/>
                <w:vertAlign w:val="superscript"/>
              </w:rPr>
              <w:t>62</w:t>
            </w:r>
          </w:p>
        </w:tc>
      </w:tr>
      <w:tr w:rsidR="00B34A1C" w:rsidRPr="002E60BE" w14:paraId="082A18B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AF3D3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POGLUT3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CB69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rs111559044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A2DD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0EEF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108254454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0D19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A023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7EAAD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6BA1B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27AD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2.89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12AE6D3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04029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POMC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E560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rs3754861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7BD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AA3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25393722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066D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9FF9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4426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90A2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A936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7.04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7BACCE8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9F7A8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POMGNT2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2CF1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rs2002182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398E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D68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43147538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D65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D9BD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0AD2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1F52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9BFF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8.36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130BCB0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7C688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POSTN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C344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rs9547910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2529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A479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38069999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CB14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D439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A19AE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18F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B58D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3.79 × 10</w:t>
            </w:r>
            <w:r w:rsidRPr="002E60BE">
              <w:rPr>
                <w:sz w:val="16"/>
                <w:szCs w:val="16"/>
                <w:vertAlign w:val="superscript"/>
              </w:rPr>
              <w:t>−</w:t>
            </w:r>
            <w:r w:rsidRPr="002E60BE">
              <w:rPr>
                <w:rFonts w:ascii="Gill Sans MT" w:hAnsi="Gill Sans MT"/>
                <w:sz w:val="16"/>
                <w:szCs w:val="16"/>
                <w:vertAlign w:val="superscript"/>
              </w:rPr>
              <w:t>43</w:t>
            </w:r>
          </w:p>
        </w:tc>
      </w:tr>
      <w:tr w:rsidR="00B34A1C" w:rsidRPr="002E60BE" w14:paraId="2CB9D16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78A1E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PPID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E938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rs6856561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1EB9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CC9D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159621185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70E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BD03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2A47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0DEA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D90C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1.29 × 10</w:t>
            </w:r>
            <w:r w:rsidRPr="002E60BE">
              <w:rPr>
                <w:sz w:val="16"/>
                <w:szCs w:val="16"/>
                <w:vertAlign w:val="superscript"/>
              </w:rPr>
              <w:t>−</w:t>
            </w:r>
            <w:r w:rsidRPr="002E60BE">
              <w:rPr>
                <w:rFonts w:ascii="Gill Sans MT" w:hAnsi="Gill Sans MT"/>
                <w:sz w:val="16"/>
                <w:szCs w:val="16"/>
                <w:vertAlign w:val="superscript"/>
              </w:rPr>
              <w:t>31</w:t>
            </w:r>
          </w:p>
        </w:tc>
      </w:tr>
      <w:tr w:rsidR="00B34A1C" w:rsidRPr="002E60BE" w14:paraId="109FBB9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A3E1D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PPIE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1BEB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rs1046988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261A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CC4B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40219065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7193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3291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0E269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EBB0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CF73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4.74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696C13D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ED78E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PPIF</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454F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rs11002931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FB4F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327A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81094251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82AA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DEA0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B129E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A1C4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FA9D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3.83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28BE54C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43340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PPT1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2F6D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rs112524162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9303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EE6C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40576715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D1EE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C272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C18B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0DEF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0.10</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B8C0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760A658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C650F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PRKCSH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1E1B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rs160839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04A3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F4C0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11557697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86EF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A22D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A90F9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809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587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6C11680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E4F5F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PROS1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BDF7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rs5013930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D473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5F0D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93679707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92DC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416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273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5756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A86A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6DECB25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CFE38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PRTN3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5975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rs6510982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81B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51FE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845535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9D28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35F1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8F78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C15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81A0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2.47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2BE723B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2118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PSG3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6B6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rs4030933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E37E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6949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43237764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2F7A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40F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54A5B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65C7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BB7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583B3E6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52013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PSG9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057D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rs140022160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B57E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C588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43784407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1BDB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CD49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CCCTT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786D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0563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B8F2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2.52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60547DC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D71B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PSMB1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51EA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rs3734763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A5B8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A23B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170885912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DBB1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292F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1F132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2F54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CB8F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6.32 × 10</w:t>
            </w:r>
            <w:r w:rsidRPr="002E60BE">
              <w:rPr>
                <w:sz w:val="16"/>
                <w:szCs w:val="16"/>
                <w:vertAlign w:val="superscript"/>
              </w:rPr>
              <w:t>−</w:t>
            </w:r>
            <w:r w:rsidRPr="002E60BE">
              <w:rPr>
                <w:rFonts w:ascii="Gill Sans MT" w:hAnsi="Gill Sans MT"/>
                <w:sz w:val="16"/>
                <w:szCs w:val="16"/>
                <w:vertAlign w:val="superscript"/>
              </w:rPr>
              <w:t>37</w:t>
            </w:r>
          </w:p>
        </w:tc>
      </w:tr>
      <w:tr w:rsidR="00B34A1C" w:rsidRPr="002E60BE" w14:paraId="24A5651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69F42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PSPN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C8C3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rs6510895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113E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9E5C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6391847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E13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F7E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5A74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3831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BDC7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64653F9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24413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PTGFRN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E743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rs4233450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11D8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9875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117490261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DDD9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E803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E49D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6C3C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59C1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 × 10</w:t>
            </w:r>
            <w:r w:rsidRPr="002E60BE">
              <w:rPr>
                <w:sz w:val="16"/>
                <w:szCs w:val="16"/>
                <w:vertAlign w:val="superscript"/>
              </w:rPr>
              <w:t>−</w:t>
            </w:r>
            <w:r w:rsidRPr="002E60BE">
              <w:rPr>
                <w:rFonts w:ascii="Gill Sans MT" w:hAnsi="Gill Sans MT"/>
                <w:sz w:val="16"/>
                <w:szCs w:val="16"/>
                <w:vertAlign w:val="superscript"/>
              </w:rPr>
              <w:t>78</w:t>
            </w:r>
          </w:p>
        </w:tc>
      </w:tr>
      <w:tr w:rsidR="00B34A1C" w:rsidRPr="002E60BE" w14:paraId="79265FC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46178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PTGR1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0106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rs56912703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6758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A17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114357659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11AE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4CFC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859DE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6D3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34E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8.62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25A08C3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349B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PTH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2B1C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rs78157059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FEA6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452A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13691962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6FDF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88C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86D71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F67C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0F36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9.70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3E4DFA5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EF8F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PTHLH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11C1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rs10843110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4A2C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A627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28289141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561B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6E4D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A1CE5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7575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2EB1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3.76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0A12D4B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963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PTPN4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B435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rs11896956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81D5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DD78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120135332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6842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C636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15B73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23A9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512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 × 10</w:t>
            </w:r>
            <w:r w:rsidRPr="002E60BE">
              <w:rPr>
                <w:sz w:val="16"/>
                <w:szCs w:val="16"/>
                <w:vertAlign w:val="superscript"/>
              </w:rPr>
              <w:t>−</w:t>
            </w:r>
            <w:r w:rsidRPr="002E60BE">
              <w:rPr>
                <w:rFonts w:ascii="Gill Sans MT" w:hAnsi="Gill Sans MT"/>
                <w:sz w:val="16"/>
                <w:szCs w:val="16"/>
                <w:vertAlign w:val="superscript"/>
              </w:rPr>
              <w:t>17</w:t>
            </w:r>
          </w:p>
        </w:tc>
      </w:tr>
      <w:tr w:rsidR="00B34A1C" w:rsidRPr="002E60BE" w14:paraId="1691EAF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768C9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PTPRU</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FCC4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rs212297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1B1E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5E7D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29723516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0CD7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AE3B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39632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9E42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76D9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8.55 × 10</w:t>
            </w:r>
            <w:r w:rsidRPr="002E60BE">
              <w:rPr>
                <w:sz w:val="16"/>
                <w:szCs w:val="16"/>
                <w:vertAlign w:val="superscript"/>
              </w:rPr>
              <w:t>−</w:t>
            </w:r>
            <w:r w:rsidRPr="002E60BE">
              <w:rPr>
                <w:rFonts w:ascii="Gill Sans MT" w:hAnsi="Gill Sans MT"/>
                <w:sz w:val="16"/>
                <w:szCs w:val="16"/>
                <w:vertAlign w:val="superscript"/>
              </w:rPr>
              <w:t>37</w:t>
            </w:r>
          </w:p>
        </w:tc>
      </w:tr>
      <w:tr w:rsidR="00B34A1C" w:rsidRPr="002E60BE" w14:paraId="6504F38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F048E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PXYLP1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2A3F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rs6786821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E172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FD26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140999276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BF4B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C307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0426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5423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7E9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1.14 × 10</w:t>
            </w:r>
            <w:r w:rsidRPr="002E60BE">
              <w:rPr>
                <w:sz w:val="16"/>
                <w:szCs w:val="16"/>
                <w:vertAlign w:val="superscript"/>
              </w:rPr>
              <w:t>−</w:t>
            </w:r>
            <w:r w:rsidRPr="002E60BE">
              <w:rPr>
                <w:rFonts w:ascii="Gill Sans MT" w:hAnsi="Gill Sans MT"/>
                <w:sz w:val="16"/>
                <w:szCs w:val="16"/>
                <w:vertAlign w:val="superscript"/>
              </w:rPr>
              <w:t>25</w:t>
            </w:r>
          </w:p>
        </w:tc>
      </w:tr>
      <w:tr w:rsidR="00B34A1C" w:rsidRPr="002E60BE" w14:paraId="2EE7030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0174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QDPR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89DB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rs4698602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00B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C422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17519712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5E4E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E5A2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8DE39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61D5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4D41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2.29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70BE03E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6C0CE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QPCT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377D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rs12467820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55F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8AE3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37572806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414F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A371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42CC3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A068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C8F0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2D5D99B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A9C79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QPCTL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5A7E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rs2110574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AE8A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0267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46197421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51E7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196B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6E3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A063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1944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CAF397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DE91E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QSOX1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FA9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rs12371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AED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584D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180163390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97B8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9F77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C1FE6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49A6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8D60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3.82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214F246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3CA75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QSOX2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ED24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rs3758199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8DDA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096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139097645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58B8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B483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2B78B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C285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94FA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2.63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67BB7EC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33A3B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RABEPK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1D3E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rs147332108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0156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2A7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127911299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C6AD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FEB1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B44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D411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AC4A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1.72 × 10</w:t>
            </w:r>
            <w:r w:rsidRPr="002E60BE">
              <w:rPr>
                <w:sz w:val="16"/>
                <w:szCs w:val="16"/>
                <w:vertAlign w:val="superscript"/>
              </w:rPr>
              <w:t>−</w:t>
            </w:r>
            <w:r w:rsidRPr="002E60BE">
              <w:rPr>
                <w:rFonts w:ascii="Gill Sans MT" w:hAnsi="Gill Sans MT"/>
                <w:sz w:val="16"/>
                <w:szCs w:val="16"/>
                <w:vertAlign w:val="superscript"/>
              </w:rPr>
              <w:t>107</w:t>
            </w:r>
          </w:p>
        </w:tc>
      </w:tr>
      <w:tr w:rsidR="00B34A1C" w:rsidRPr="002E60BE" w14:paraId="45669DA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FBCE3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RAET1L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2315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rs6557222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C9F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40F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150300478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F21A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00CA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654B7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0D12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90BB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3.67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6D2D429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BAD4E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RARRES1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8675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rs6441224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551E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6D33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158450417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5EA5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F08E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A5AB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BF5F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0FA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8.46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1E73AAB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09E5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RARRES2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7DA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rs28432021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7671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F80D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150046235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2DAD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5D2D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A17D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6342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F3DD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1.41 × 10</w:t>
            </w:r>
            <w:r w:rsidRPr="002E60BE">
              <w:rPr>
                <w:sz w:val="16"/>
                <w:szCs w:val="16"/>
                <w:vertAlign w:val="superscript"/>
              </w:rPr>
              <w:t>−</w:t>
            </w:r>
            <w:r w:rsidRPr="002E60BE">
              <w:rPr>
                <w:rFonts w:ascii="Gill Sans MT" w:hAnsi="Gill Sans MT"/>
                <w:sz w:val="16"/>
                <w:szCs w:val="16"/>
                <w:vertAlign w:val="superscript"/>
              </w:rPr>
              <w:t>45</w:t>
            </w:r>
          </w:p>
        </w:tc>
      </w:tr>
      <w:tr w:rsidR="00B34A1C" w:rsidRPr="002E60BE" w14:paraId="6C32082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8FF6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RBP7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AF2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rs3811458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366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D72D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10057203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E8FA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E7C7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CC25D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D5C8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715E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1.90 × 10</w:t>
            </w:r>
            <w:r w:rsidRPr="002E60BE">
              <w:rPr>
                <w:sz w:val="16"/>
                <w:szCs w:val="16"/>
                <w:vertAlign w:val="superscript"/>
              </w:rPr>
              <w:t>−</w:t>
            </w:r>
            <w:r w:rsidRPr="002E60BE">
              <w:rPr>
                <w:rFonts w:ascii="Gill Sans MT" w:hAnsi="Gill Sans MT"/>
                <w:sz w:val="16"/>
                <w:szCs w:val="16"/>
                <w:vertAlign w:val="superscript"/>
              </w:rPr>
              <w:t>22</w:t>
            </w:r>
          </w:p>
        </w:tc>
      </w:tr>
      <w:tr w:rsidR="00B34A1C" w:rsidRPr="002E60BE" w14:paraId="3F9F78E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F2AB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REG1A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C770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rs76841471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3772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3264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79330169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3F40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50B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C66F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A46F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4B3E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2.91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40299DC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EE58E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REG3G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4D8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rs436758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92DB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FAE0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79247510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7B52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0E18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C9A8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5E05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F8C8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2.84 × 10</w:t>
            </w:r>
            <w:r w:rsidRPr="002E60BE">
              <w:rPr>
                <w:sz w:val="16"/>
                <w:szCs w:val="16"/>
                <w:vertAlign w:val="superscript"/>
              </w:rPr>
              <w:t>−</w:t>
            </w:r>
            <w:r w:rsidRPr="002E60BE">
              <w:rPr>
                <w:rFonts w:ascii="Gill Sans MT" w:hAnsi="Gill Sans MT"/>
                <w:sz w:val="16"/>
                <w:szCs w:val="16"/>
                <w:vertAlign w:val="superscript"/>
              </w:rPr>
              <w:t>45</w:t>
            </w:r>
          </w:p>
        </w:tc>
      </w:tr>
      <w:tr w:rsidR="00B34A1C" w:rsidRPr="002E60BE" w14:paraId="59562EC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9680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REG4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C53D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rs58163904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C9B9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F72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120365410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11F0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GCA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46A2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DD67F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E9BF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0E6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5.07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2553A7E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4DC85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RGMA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0B53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rs11858429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93E6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FC0A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93844067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3B7D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4FAC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A360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B7EA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2D2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7CA1891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5CBA1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RIDA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5B92D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rs7846130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C37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9ACE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99109401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E276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C7E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6756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C33F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714C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1.61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7712EEF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1666B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RMDN1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6F6F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rs10107571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1330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3E07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87518985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B95A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D5AF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AFD90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269C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41EC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6.71 × 10</w:t>
            </w:r>
            <w:r w:rsidRPr="002E60BE">
              <w:rPr>
                <w:sz w:val="16"/>
                <w:szCs w:val="16"/>
                <w:vertAlign w:val="superscript"/>
              </w:rPr>
              <w:t>−</w:t>
            </w:r>
            <w:r w:rsidRPr="002E60BE">
              <w:rPr>
                <w:rFonts w:ascii="Gill Sans MT" w:hAnsi="Gill Sans MT"/>
                <w:sz w:val="16"/>
                <w:szCs w:val="16"/>
                <w:vertAlign w:val="superscript"/>
              </w:rPr>
              <w:t>229</w:t>
            </w:r>
          </w:p>
        </w:tc>
      </w:tr>
      <w:tr w:rsidR="00B34A1C" w:rsidRPr="002E60BE" w14:paraId="4820E2B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66148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RNASE2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2F66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rs2233859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0D6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A646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21359808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F361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026D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3315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C982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9AF1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4.16 × 10</w:t>
            </w:r>
            <w:r w:rsidRPr="002E60BE">
              <w:rPr>
                <w:sz w:val="16"/>
                <w:szCs w:val="16"/>
                <w:vertAlign w:val="superscript"/>
              </w:rPr>
              <w:t>−</w:t>
            </w:r>
            <w:r w:rsidRPr="002E60BE">
              <w:rPr>
                <w:rFonts w:ascii="Gill Sans MT" w:hAnsi="Gill Sans MT"/>
                <w:sz w:val="16"/>
                <w:szCs w:val="16"/>
                <w:vertAlign w:val="superscript"/>
              </w:rPr>
              <w:t>59</w:t>
            </w:r>
          </w:p>
        </w:tc>
      </w:tr>
      <w:tr w:rsidR="00B34A1C" w:rsidRPr="002E60BE" w14:paraId="21883A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A75A9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RNASE3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4ACB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rs11299601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E42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E992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21349400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A3D4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0C44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AA142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D37D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7D8C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3.39 × 10</w:t>
            </w:r>
            <w:r w:rsidRPr="002E60BE">
              <w:rPr>
                <w:sz w:val="16"/>
                <w:szCs w:val="16"/>
                <w:vertAlign w:val="superscript"/>
              </w:rPr>
              <w:t>−</w:t>
            </w:r>
            <w:r w:rsidRPr="002E60BE">
              <w:rPr>
                <w:rFonts w:ascii="Gill Sans MT" w:hAnsi="Gill Sans MT"/>
                <w:sz w:val="16"/>
                <w:szCs w:val="16"/>
                <w:vertAlign w:val="superscript"/>
              </w:rPr>
              <w:t>38</w:t>
            </w:r>
          </w:p>
        </w:tc>
      </w:tr>
      <w:tr w:rsidR="00B34A1C" w:rsidRPr="002E60BE" w14:paraId="67C431E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38333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RNASE4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107C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rs944438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7B65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F14C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21164627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1AEB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CFF1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74DC7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3B9A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91BB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4.98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0702D13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BC74F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RNASE6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00B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rs1045922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161F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C0DA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21250124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85F1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08C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AA54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8449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FE54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8.93 × 10</w:t>
            </w:r>
            <w:r w:rsidRPr="002E60BE">
              <w:rPr>
                <w:sz w:val="16"/>
                <w:szCs w:val="16"/>
                <w:vertAlign w:val="superscript"/>
              </w:rPr>
              <w:t>−</w:t>
            </w:r>
            <w:r w:rsidRPr="002E60BE">
              <w:rPr>
                <w:rFonts w:ascii="Gill Sans MT" w:hAnsi="Gill Sans MT"/>
                <w:sz w:val="16"/>
                <w:szCs w:val="16"/>
                <w:vertAlign w:val="superscript"/>
              </w:rPr>
              <w:t>240</w:t>
            </w:r>
          </w:p>
        </w:tc>
      </w:tr>
      <w:tr w:rsidR="00B34A1C" w:rsidRPr="002E60BE" w14:paraId="5E0BEBE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2185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ROBO2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01A0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rs74506149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6F58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9D5F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77580700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5BB2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E558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C7D4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AEC7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E3C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3.28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0BC34B2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6507F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ROBO3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EF07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rs55706177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EFC2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174D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124746180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0EBE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B4E8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54F6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9055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31E2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1.44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23739D3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73DA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ROR1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7547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rs61765448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3567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D400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64611828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1381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67E9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680F8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2874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14BB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2.18 × 10</w:t>
            </w:r>
            <w:r w:rsidRPr="002E60BE">
              <w:rPr>
                <w:sz w:val="16"/>
                <w:szCs w:val="16"/>
                <w:vertAlign w:val="superscript"/>
              </w:rPr>
              <w:t>−</w:t>
            </w:r>
            <w:r w:rsidRPr="002E60BE">
              <w:rPr>
                <w:rFonts w:ascii="Gill Sans MT" w:hAnsi="Gill Sans MT"/>
                <w:sz w:val="16"/>
                <w:szCs w:val="16"/>
                <w:vertAlign w:val="superscript"/>
              </w:rPr>
              <w:t>24</w:t>
            </w:r>
          </w:p>
        </w:tc>
      </w:tr>
      <w:tr w:rsidR="00B34A1C" w:rsidRPr="002E60BE" w14:paraId="2591CDE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628F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ROR2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20A5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rs4744097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6B14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EE85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94543365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94D1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3DC2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6904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E744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2CDF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7.41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48414B4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95E7D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RPE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ED29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rs2887872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62FA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4BC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210878117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217A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342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19A89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6587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144F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6.63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3776C78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F2D6A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RPN1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21FD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rs2712419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102E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D5B6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128340896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B5F5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A394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8AF36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A8B8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C33F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1.79 × 10</w:t>
            </w:r>
            <w:r w:rsidRPr="002E60BE">
              <w:rPr>
                <w:sz w:val="16"/>
                <w:szCs w:val="16"/>
                <w:vertAlign w:val="superscript"/>
              </w:rPr>
              <w:t>−</w:t>
            </w:r>
            <w:r w:rsidRPr="002E60BE">
              <w:rPr>
                <w:rFonts w:ascii="Gill Sans MT" w:hAnsi="Gill Sans MT"/>
                <w:sz w:val="16"/>
                <w:szCs w:val="16"/>
                <w:vertAlign w:val="superscript"/>
              </w:rPr>
              <w:t>79</w:t>
            </w:r>
          </w:p>
        </w:tc>
      </w:tr>
      <w:tr w:rsidR="00B34A1C" w:rsidRPr="002E60BE" w14:paraId="1A6C50D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D1344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RRM2B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CF3E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rs2305832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8BF2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F455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103266805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6DE3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BB95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6D0B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711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AA3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2.43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53F3C34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66CD9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RSPO2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EA8A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rs593872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C881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18B5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108941705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05C5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7BF3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41130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84278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ECFE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2.56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0B4DB25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97B27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RSPO4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57A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rs4813028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5D79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EB0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1096630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CADE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D77D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068D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683A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91D9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2.49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4AC1B13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C055E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S100A4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AB66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rs1005436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7A3E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CC1D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153521932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A16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9ABE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8255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18DF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321E5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3.96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5349AD7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84FC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S100A7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D8E2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rs3006490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6E84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D3A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153369009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22B5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9812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12955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F871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1D1F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1.86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05D9A82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1B22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SAA1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6BA9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rs10690148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5C1E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FA3A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18293504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A545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5ECF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CAACTT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4DB84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0.94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A45E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D8AF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4.53 × 10</w:t>
            </w:r>
            <w:r w:rsidRPr="002E60BE">
              <w:rPr>
                <w:sz w:val="16"/>
                <w:szCs w:val="16"/>
                <w:vertAlign w:val="superscript"/>
              </w:rPr>
              <w:t>−</w:t>
            </w:r>
            <w:r w:rsidRPr="002E60BE">
              <w:rPr>
                <w:rFonts w:ascii="Gill Sans MT" w:hAnsi="Gill Sans MT"/>
                <w:sz w:val="16"/>
                <w:szCs w:val="16"/>
                <w:vertAlign w:val="superscript"/>
              </w:rPr>
              <w:t>87</w:t>
            </w:r>
          </w:p>
        </w:tc>
      </w:tr>
      <w:tr w:rsidR="00B34A1C" w:rsidRPr="002E60BE" w14:paraId="3F62468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15454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SAT2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105F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rs11078700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3F05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6D6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7511936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52EB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197B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B4319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DEC5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5029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15EC869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82A3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SCARA3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B962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rs2640734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0ED5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27BA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27532654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CD9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D7E9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35799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868F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4BD9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3.08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99F86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F5314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SCARB2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6FDD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rs78466149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9876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0953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76393394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C3B9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C130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6C031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BF71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6C8E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200A169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F671E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SCARF1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7C80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rs145220082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515F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D931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1545567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5697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F444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05A6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695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7267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9.67 × 10</w:t>
            </w:r>
            <w:r w:rsidRPr="002E60BE">
              <w:rPr>
                <w:sz w:val="16"/>
                <w:szCs w:val="16"/>
                <w:vertAlign w:val="superscript"/>
              </w:rPr>
              <w:t>−</w:t>
            </w:r>
            <w:r w:rsidRPr="002E60BE">
              <w:rPr>
                <w:rFonts w:ascii="Gill Sans MT" w:hAnsi="Gill Sans MT"/>
                <w:sz w:val="16"/>
                <w:szCs w:val="16"/>
                <w:vertAlign w:val="superscript"/>
              </w:rPr>
              <w:t>116</w:t>
            </w:r>
          </w:p>
        </w:tc>
      </w:tr>
      <w:tr w:rsidR="00B34A1C" w:rsidRPr="002E60BE" w14:paraId="4CAEB7A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106AE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SCARF2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E108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rs10606665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FE3A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117C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20776973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F1FE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AACC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B447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2F85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1E99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036E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4100E5F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C7C2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SCG3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8643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rs1456297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BF8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E7C7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51964210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E4F0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E93E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11D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C55E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D01D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4.77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30D443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84250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SCGN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8C682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rs4419666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83D9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0C5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25693274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2629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02DA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8552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B983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FBC6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5.65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12CBD08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FE617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F20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rs79177795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BDAB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7B96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644748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6D46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2052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054B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0.70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3F74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6B20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8.66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525CB6B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0BC40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SCUBE1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6D0D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rs138993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BDEE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8058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43610207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CAD2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024B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1002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3F72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672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1.95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78E9C1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964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SELL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E949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rs2223286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076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CCBC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169665632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6287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0001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4AA47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497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93C8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3.99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65E36EF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07AA5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SELP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1FF4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rs6128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EBF6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4E26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169562904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31A0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F9F2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E7B44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FCAC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73F7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3.16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3018EF5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2598E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SEMA3E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8C5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rs3801487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5CF8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B6A3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83033915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AF98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81DC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F9B88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29A5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B3AD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1.99 × 10</w:t>
            </w:r>
            <w:r w:rsidRPr="002E60BE">
              <w:rPr>
                <w:sz w:val="16"/>
                <w:szCs w:val="16"/>
                <w:vertAlign w:val="superscript"/>
              </w:rPr>
              <w:t>−</w:t>
            </w:r>
            <w:r w:rsidRPr="002E60BE">
              <w:rPr>
                <w:rFonts w:ascii="Gill Sans MT" w:hAnsi="Gill Sans MT"/>
                <w:sz w:val="16"/>
                <w:szCs w:val="16"/>
                <w:vertAlign w:val="superscript"/>
              </w:rPr>
              <w:t>109</w:t>
            </w:r>
          </w:p>
        </w:tc>
      </w:tr>
      <w:tr w:rsidR="00B34A1C" w:rsidRPr="002E60BE" w14:paraId="724EBC9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A31ED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SEMA3G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230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rs34135146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7C28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1A46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52313432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0708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8A5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17108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E244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701E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55054B2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A5A72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SEMA4D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0A42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rs45464494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B694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81B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91994433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396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D146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9A947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3F67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77A5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2.89 × 10</w:t>
            </w:r>
            <w:r w:rsidRPr="002E60BE">
              <w:rPr>
                <w:sz w:val="16"/>
                <w:szCs w:val="16"/>
                <w:vertAlign w:val="superscript"/>
              </w:rPr>
              <w:t>−</w:t>
            </w:r>
            <w:r w:rsidRPr="002E60BE">
              <w:rPr>
                <w:rFonts w:ascii="Gill Sans MT" w:hAnsi="Gill Sans MT"/>
                <w:sz w:val="16"/>
                <w:szCs w:val="16"/>
                <w:vertAlign w:val="superscript"/>
              </w:rPr>
              <w:t>47</w:t>
            </w:r>
          </w:p>
        </w:tc>
      </w:tr>
      <w:tr w:rsidR="00B34A1C" w:rsidRPr="002E60BE" w14:paraId="43DE857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2020C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SERPINA1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9672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rs1243167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BEC3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56DD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94841641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6EF0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1C3E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444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D967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5B76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2.40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787D19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3D69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SERPINA4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C31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rs10140765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5521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0540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95023389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8734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27E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CD64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8357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BC01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1.57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276248C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00D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SERPINA5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064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rs885786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86E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FCAE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95050496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D0E1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6B4F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7CF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1096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5A4D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2.43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214889B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8EC1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SERPINA9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AF8D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rs12896629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D748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FB8A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94940361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F972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A5A8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38C9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FBE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7ED1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3.39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54B1B6D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D87E7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7933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rs386713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C0BC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03EB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2842139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7702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EAB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F227E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F14C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19D2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2.39 × 10</w:t>
            </w:r>
            <w:r w:rsidRPr="002E60BE">
              <w:rPr>
                <w:sz w:val="16"/>
                <w:szCs w:val="16"/>
                <w:vertAlign w:val="superscript"/>
              </w:rPr>
              <w:t>−</w:t>
            </w:r>
            <w:r w:rsidRPr="002E60BE">
              <w:rPr>
                <w:rFonts w:ascii="Gill Sans MT" w:hAnsi="Gill Sans MT"/>
                <w:sz w:val="16"/>
                <w:szCs w:val="16"/>
                <w:vertAlign w:val="superscript"/>
              </w:rPr>
              <w:t>27</w:t>
            </w:r>
          </w:p>
        </w:tc>
      </w:tr>
      <w:tr w:rsidR="00B34A1C" w:rsidRPr="002E60BE" w14:paraId="53CCA1B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C1105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9D45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rs6004023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76B2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A78A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21065285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7D776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5AD0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0A65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E3DA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5390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1.80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3132A57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63F87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SERPINE1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40B0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rs2227674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C1BC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61E7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100776208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EED0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C7D4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2BB0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1F3D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B9C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3.88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7DAF7C6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01CB6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SERPINF1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E5D3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rs12450371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59F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D4C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1667674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0CC1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5C1D7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E4101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4A07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095F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2941F9D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442A1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SERPING1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0FE1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rs11229075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3FD6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166A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57391023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1333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A1A8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C4E5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AA36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F0B4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 × 10</w:t>
            </w:r>
            <w:r w:rsidRPr="002E60BE">
              <w:rPr>
                <w:sz w:val="16"/>
                <w:szCs w:val="16"/>
                <w:vertAlign w:val="superscript"/>
              </w:rPr>
              <w:t>−</w:t>
            </w:r>
            <w:r w:rsidRPr="002E60BE">
              <w:rPr>
                <w:rFonts w:ascii="Gill Sans MT" w:hAnsi="Gill Sans MT"/>
                <w:sz w:val="16"/>
                <w:szCs w:val="16"/>
                <w:vertAlign w:val="superscript"/>
              </w:rPr>
              <w:t>82</w:t>
            </w:r>
          </w:p>
        </w:tc>
      </w:tr>
      <w:tr w:rsidR="00B34A1C" w:rsidRPr="002E60BE" w14:paraId="64069D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1B71D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SFRP4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B4E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rs17236800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21EA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1F19F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37944375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3546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CDF2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BB9D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4562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F293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8.07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65255E5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E7DA2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SHBG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93C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rs12452603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7A1A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492F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7504977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B0B8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9E9B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53A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7F65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60D7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1.19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3735E14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A0F7C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SIGLEC12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4DCA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rs4801871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6283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4F8B0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52002317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9637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DE27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9EC02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3D8F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AE4F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1.01 × 10</w:t>
            </w:r>
            <w:r w:rsidRPr="002E60BE">
              <w:rPr>
                <w:sz w:val="16"/>
                <w:szCs w:val="16"/>
                <w:vertAlign w:val="superscript"/>
              </w:rPr>
              <w:t>−</w:t>
            </w:r>
            <w:r w:rsidRPr="002E60BE">
              <w:rPr>
                <w:rFonts w:ascii="Gill Sans MT" w:hAnsi="Gill Sans MT"/>
                <w:sz w:val="16"/>
                <w:szCs w:val="16"/>
                <w:vertAlign w:val="superscript"/>
              </w:rPr>
              <w:t>141</w:t>
            </w:r>
          </w:p>
        </w:tc>
      </w:tr>
      <w:tr w:rsidR="00B34A1C" w:rsidRPr="002E60BE" w14:paraId="05B2CE7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11001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3C75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rs147859411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7E1D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50770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52130148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F424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1FDF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TTTTTG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CC390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5DF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BA1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2.60 × 10</w:t>
            </w:r>
            <w:r w:rsidRPr="002E60BE">
              <w:rPr>
                <w:sz w:val="16"/>
                <w:szCs w:val="16"/>
                <w:vertAlign w:val="superscript"/>
              </w:rPr>
              <w:t>−</w:t>
            </w:r>
            <w:r w:rsidRPr="002E60BE">
              <w:rPr>
                <w:rFonts w:ascii="Gill Sans MT" w:hAnsi="Gill Sans MT"/>
                <w:sz w:val="16"/>
                <w:szCs w:val="16"/>
                <w:vertAlign w:val="superscript"/>
              </w:rPr>
              <w:t>62</w:t>
            </w:r>
          </w:p>
        </w:tc>
      </w:tr>
      <w:tr w:rsidR="00B34A1C" w:rsidRPr="002E60BE" w14:paraId="2B879F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A8407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BDF1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rs147859411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F0D2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CA70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52130148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3A3E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7303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TTTTTG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60E94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306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7FA9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5.75 × 10</w:t>
            </w:r>
            <w:r w:rsidRPr="002E60BE">
              <w:rPr>
                <w:sz w:val="16"/>
                <w:szCs w:val="16"/>
                <w:vertAlign w:val="superscript"/>
              </w:rPr>
              <w:t>−</w:t>
            </w:r>
            <w:r w:rsidRPr="002E60BE">
              <w:rPr>
                <w:rFonts w:ascii="Gill Sans MT" w:hAnsi="Gill Sans MT"/>
                <w:sz w:val="16"/>
                <w:szCs w:val="16"/>
                <w:vertAlign w:val="superscript"/>
              </w:rPr>
              <w:t>78</w:t>
            </w:r>
          </w:p>
        </w:tc>
      </w:tr>
      <w:tr w:rsidR="00B34A1C" w:rsidRPr="002E60BE" w14:paraId="769CEDB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FD819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60F3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rs2305771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6806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C95F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52033572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71D2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AFE1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632B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9AE9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0E81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6.18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62D78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598C8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SIGLEC7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116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rs12983058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7E9E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99E1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51642784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5FAF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EEA1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B38E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A6A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79C2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1.44 × 10</w:t>
            </w:r>
            <w:r w:rsidRPr="002E60BE">
              <w:rPr>
                <w:sz w:val="16"/>
                <w:szCs w:val="16"/>
                <w:vertAlign w:val="superscript"/>
              </w:rPr>
              <w:t>−</w:t>
            </w:r>
            <w:r w:rsidRPr="002E60BE">
              <w:rPr>
                <w:rFonts w:ascii="Gill Sans MT" w:hAnsi="Gill Sans MT"/>
                <w:sz w:val="16"/>
                <w:szCs w:val="16"/>
                <w:vertAlign w:val="superscript"/>
              </w:rPr>
              <w:t>170</w:t>
            </w:r>
          </w:p>
        </w:tc>
      </w:tr>
      <w:tr w:rsidR="00B34A1C" w:rsidRPr="002E60BE" w14:paraId="10DE32D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73CB2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SIGLEC9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460B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rs2075803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28E1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604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51628529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F4C1E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C0BCB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14E96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4A4F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CC9E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1.09 × 10</w:t>
            </w:r>
            <w:r w:rsidRPr="002E60BE">
              <w:rPr>
                <w:sz w:val="16"/>
                <w:szCs w:val="16"/>
                <w:vertAlign w:val="superscript"/>
              </w:rPr>
              <w:t>−</w:t>
            </w:r>
            <w:r w:rsidRPr="002E60BE">
              <w:rPr>
                <w:rFonts w:ascii="Gill Sans MT" w:hAnsi="Gill Sans MT"/>
                <w:sz w:val="16"/>
                <w:szCs w:val="16"/>
                <w:vertAlign w:val="superscript"/>
              </w:rPr>
              <w:t>240</w:t>
            </w:r>
          </w:p>
        </w:tc>
      </w:tr>
      <w:tr w:rsidR="00B34A1C" w:rsidRPr="002E60BE" w14:paraId="0441F49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50546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SIRPA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C354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rs6075340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8225B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EE64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1894335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9D0B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BE97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B9259A"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E489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89EC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5.81 × 10</w:t>
            </w:r>
            <w:r w:rsidRPr="002E60BE">
              <w:rPr>
                <w:sz w:val="16"/>
                <w:szCs w:val="16"/>
                <w:vertAlign w:val="superscript"/>
              </w:rPr>
              <w:t>−</w:t>
            </w:r>
            <w:r w:rsidRPr="002E60BE">
              <w:rPr>
                <w:rFonts w:ascii="Gill Sans MT" w:hAnsi="Gill Sans MT"/>
                <w:sz w:val="16"/>
                <w:szCs w:val="16"/>
                <w:vertAlign w:val="superscript"/>
              </w:rPr>
              <w:t>196</w:t>
            </w:r>
          </w:p>
        </w:tc>
      </w:tr>
      <w:tr w:rsidR="00B34A1C" w:rsidRPr="002E60BE" w14:paraId="101FB36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5015E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SIRPB1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64ED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rs2318043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F347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F8B8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1596473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CAE1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4C786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B505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AB79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6DD8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4.68 × 10</w:t>
            </w:r>
            <w:r w:rsidRPr="002E60BE">
              <w:rPr>
                <w:sz w:val="16"/>
                <w:szCs w:val="16"/>
                <w:vertAlign w:val="superscript"/>
              </w:rPr>
              <w:t>−</w:t>
            </w:r>
            <w:r w:rsidRPr="002E60BE">
              <w:rPr>
                <w:rFonts w:ascii="Gill Sans MT" w:hAnsi="Gill Sans MT"/>
                <w:sz w:val="16"/>
                <w:szCs w:val="16"/>
                <w:vertAlign w:val="superscript"/>
              </w:rPr>
              <w:t>145</w:t>
            </w:r>
          </w:p>
        </w:tc>
      </w:tr>
      <w:tr w:rsidR="00B34A1C" w:rsidRPr="002E60BE" w14:paraId="62097D8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31745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SIRPG</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4921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rs17855609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C45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56D9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1895813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ED36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53A7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55796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2077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90BF5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1.87 × 10</w:t>
            </w:r>
            <w:r w:rsidRPr="002E60BE">
              <w:rPr>
                <w:sz w:val="16"/>
                <w:szCs w:val="16"/>
                <w:vertAlign w:val="superscript"/>
              </w:rPr>
              <w:t>−</w:t>
            </w:r>
            <w:r w:rsidRPr="002E60BE">
              <w:rPr>
                <w:rFonts w:ascii="Gill Sans MT" w:hAnsi="Gill Sans MT"/>
                <w:sz w:val="16"/>
                <w:szCs w:val="16"/>
                <w:vertAlign w:val="superscript"/>
              </w:rPr>
              <w:t>34</w:t>
            </w:r>
          </w:p>
        </w:tc>
      </w:tr>
      <w:tr w:rsidR="00B34A1C" w:rsidRPr="002E60BE" w14:paraId="3E6BF11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21160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SLAMF7</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70C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rs11581248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74F0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4907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160720074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C3FC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C53A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719D3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AA07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EF7B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2.92 × 10</w:t>
            </w:r>
            <w:r w:rsidRPr="002E60BE">
              <w:rPr>
                <w:sz w:val="16"/>
                <w:szCs w:val="16"/>
                <w:vertAlign w:val="superscript"/>
              </w:rPr>
              <w:t>−</w:t>
            </w:r>
            <w:r w:rsidRPr="002E60BE">
              <w:rPr>
                <w:rFonts w:ascii="Gill Sans MT" w:hAnsi="Gill Sans MT"/>
                <w:sz w:val="16"/>
                <w:szCs w:val="16"/>
                <w:vertAlign w:val="superscript"/>
              </w:rPr>
              <w:t>74</w:t>
            </w:r>
          </w:p>
        </w:tc>
      </w:tr>
      <w:tr w:rsidR="00B34A1C" w:rsidRPr="002E60BE" w14:paraId="0A09BA4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0D900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SMOC1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5AE9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rs12101270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B444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AEF8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70463688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7C5A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B1DD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9AA73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0D70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9812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2.46 × 10</w:t>
            </w:r>
            <w:r w:rsidRPr="002E60BE">
              <w:rPr>
                <w:sz w:val="16"/>
                <w:szCs w:val="16"/>
                <w:vertAlign w:val="superscript"/>
              </w:rPr>
              <w:t>−</w:t>
            </w:r>
            <w:r w:rsidRPr="002E60BE">
              <w:rPr>
                <w:rFonts w:ascii="Gill Sans MT" w:hAnsi="Gill Sans MT"/>
                <w:sz w:val="16"/>
                <w:szCs w:val="16"/>
                <w:vertAlign w:val="superscript"/>
              </w:rPr>
              <w:t>19</w:t>
            </w:r>
          </w:p>
        </w:tc>
      </w:tr>
      <w:tr w:rsidR="00B34A1C" w:rsidRPr="002E60BE" w14:paraId="7D85A81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3ADA4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SMPDL3A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D3C1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rs9385271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B386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3C84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123125411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B595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3045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DEF14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DC64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FCFD1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3.29 × 10</w:t>
            </w:r>
            <w:r w:rsidRPr="002E60BE">
              <w:rPr>
                <w:sz w:val="16"/>
                <w:szCs w:val="16"/>
                <w:vertAlign w:val="superscript"/>
              </w:rPr>
              <w:t>−</w:t>
            </w:r>
            <w:r w:rsidRPr="002E60BE">
              <w:rPr>
                <w:rFonts w:ascii="Gill Sans MT" w:hAnsi="Gill Sans MT"/>
                <w:sz w:val="16"/>
                <w:szCs w:val="16"/>
                <w:vertAlign w:val="superscript"/>
              </w:rPr>
              <w:t>72</w:t>
            </w:r>
          </w:p>
        </w:tc>
      </w:tr>
      <w:tr w:rsidR="00B34A1C" w:rsidRPr="002E60BE" w14:paraId="55D719D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EE4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SOD3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DB5B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rs11938550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4247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C320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24726263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C61B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204E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764D4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FC3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F11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9.29 × 10</w:t>
            </w:r>
            <w:r w:rsidRPr="002E60BE">
              <w:rPr>
                <w:sz w:val="16"/>
                <w:szCs w:val="16"/>
                <w:vertAlign w:val="superscript"/>
              </w:rPr>
              <w:t>−</w:t>
            </w:r>
            <w:r w:rsidRPr="002E60BE">
              <w:rPr>
                <w:rFonts w:ascii="Gill Sans MT" w:hAnsi="Gill Sans MT"/>
                <w:sz w:val="16"/>
                <w:szCs w:val="16"/>
                <w:vertAlign w:val="superscript"/>
              </w:rPr>
              <w:t>54</w:t>
            </w:r>
          </w:p>
        </w:tc>
      </w:tr>
      <w:tr w:rsidR="00B34A1C" w:rsidRPr="002E60BE" w14:paraId="7987189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07BCF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SORBS3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E8A0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rs1047030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68E3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FF44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22428708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EAB9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C7F5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2B2B1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215D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0589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8.98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4BDA279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C8086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SORCS2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F6B7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rs3892041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ED54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D6356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7314962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CBB8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6BA8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1D37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E52B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C620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1.02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4A7B5ED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2CC7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SOST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F559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rs9899889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8A41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0B88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41823225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8267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D166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54C9A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C917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96C7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2.32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6480CB3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F1F20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SPARCL1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DF29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rs17012853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3E37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F5F6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88454184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EBD7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C5F0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A9A62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77B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3962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2.82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25D4C4F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076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SPAST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C7AE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rs79204217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7F7E9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27F8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31902450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797A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66D7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722C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0F6D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D725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2.04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9F1149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95E3B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SPATA20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4ED4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rs8076632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4C61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544C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48625928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F79C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4D99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105BC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9DB2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E4A7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2.73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7CCAE0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FFCF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SPINK2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8838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rs781538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FA6B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55D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57685669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E3B7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0967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C307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613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E7D4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4.30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252B834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19640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SPINK6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1F0F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rs765776722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A91C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C9F8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147592991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415B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70DE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10010F"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1.39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0583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9D2F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2.38 × 10</w:t>
            </w:r>
            <w:r w:rsidRPr="002E60BE">
              <w:rPr>
                <w:sz w:val="16"/>
                <w:szCs w:val="16"/>
                <w:vertAlign w:val="superscript"/>
              </w:rPr>
              <w:t>−</w:t>
            </w:r>
            <w:r w:rsidRPr="002E60BE">
              <w:rPr>
                <w:rFonts w:ascii="Gill Sans MT" w:hAnsi="Gill Sans MT"/>
                <w:sz w:val="16"/>
                <w:szCs w:val="16"/>
                <w:vertAlign w:val="superscript"/>
              </w:rPr>
              <w:t>75</w:t>
            </w:r>
          </w:p>
        </w:tc>
      </w:tr>
      <w:tr w:rsidR="00B34A1C" w:rsidRPr="002E60BE" w14:paraId="6247803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58BF8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SPINT1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B915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rs17658212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7BDA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80D1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41145919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E94D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542C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3ECC6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33A2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5F72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1E00952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0D96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SPINT2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4B81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rs71354995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220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9A59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38791841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6EA9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74C5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BD804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EE11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2EF8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1.99 × 10</w:t>
            </w:r>
            <w:r w:rsidRPr="002E60BE">
              <w:rPr>
                <w:sz w:val="16"/>
                <w:szCs w:val="16"/>
                <w:vertAlign w:val="superscript"/>
              </w:rPr>
              <w:t>−</w:t>
            </w:r>
            <w:r w:rsidRPr="002E60BE">
              <w:rPr>
                <w:rFonts w:ascii="Gill Sans MT" w:hAnsi="Gill Sans MT"/>
                <w:sz w:val="16"/>
                <w:szCs w:val="16"/>
                <w:vertAlign w:val="superscript"/>
              </w:rPr>
              <w:t>207</w:t>
            </w:r>
          </w:p>
        </w:tc>
      </w:tr>
      <w:tr w:rsidR="00B34A1C" w:rsidRPr="002E60BE" w14:paraId="67BE2C1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66D1A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SPINT3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8607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rs6017593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E341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5146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44147814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1D3CB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E11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E3C0A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62F1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E900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1.07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5FFA6E7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AE7A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SPOCK2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A020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rs1245550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1C1C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843CD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73844081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1EB5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2524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F31CE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A973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073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3.06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3394A21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6C51A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SPON1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625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rs1528661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4C11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4FD3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13971798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68F6B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CD2A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D7C3D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819B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3D09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1.78 × 10</w:t>
            </w:r>
            <w:r w:rsidRPr="002E60BE">
              <w:rPr>
                <w:sz w:val="16"/>
                <w:szCs w:val="16"/>
                <w:vertAlign w:val="superscript"/>
              </w:rPr>
              <w:t>−</w:t>
            </w:r>
            <w:r w:rsidRPr="002E60BE">
              <w:rPr>
                <w:rFonts w:ascii="Gill Sans MT" w:hAnsi="Gill Sans MT"/>
                <w:sz w:val="16"/>
                <w:szCs w:val="16"/>
                <w:vertAlign w:val="superscript"/>
              </w:rPr>
              <w:t>31</w:t>
            </w:r>
          </w:p>
        </w:tc>
      </w:tr>
      <w:tr w:rsidR="00B34A1C" w:rsidRPr="002E60BE" w14:paraId="7268FE9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1C0BE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SPON2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0251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rs878323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F6A8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BA98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1169813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FFC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4458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01BCB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B0C3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5509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1.73 × 10</w:t>
            </w:r>
            <w:r w:rsidRPr="002E60BE">
              <w:rPr>
                <w:sz w:val="16"/>
                <w:szCs w:val="16"/>
                <w:vertAlign w:val="superscript"/>
              </w:rPr>
              <w:t>−</w:t>
            </w:r>
            <w:r w:rsidRPr="002E60BE">
              <w:rPr>
                <w:rFonts w:ascii="Gill Sans MT" w:hAnsi="Gill Sans MT"/>
                <w:sz w:val="16"/>
                <w:szCs w:val="16"/>
                <w:vertAlign w:val="superscript"/>
              </w:rPr>
              <w:t>39</w:t>
            </w:r>
          </w:p>
        </w:tc>
      </w:tr>
      <w:tr w:rsidR="00B34A1C" w:rsidRPr="002E60BE" w14:paraId="6C57877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FBB87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ST3GAL1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E00C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rs2142306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51A2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D502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134470631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D403A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9C29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F4EB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F330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9A73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1.72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2846521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F567C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ST3GAL6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9A2A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rs113325534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D9D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706D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98786038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2E48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AC68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2CD45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D9C5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8506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9.24 × 10</w:t>
            </w:r>
            <w:r w:rsidRPr="002E60BE">
              <w:rPr>
                <w:sz w:val="16"/>
                <w:szCs w:val="16"/>
                <w:vertAlign w:val="superscript"/>
              </w:rPr>
              <w:t>−</w:t>
            </w:r>
            <w:r w:rsidRPr="002E60BE">
              <w:rPr>
                <w:rFonts w:ascii="Gill Sans MT" w:hAnsi="Gill Sans MT"/>
                <w:sz w:val="16"/>
                <w:szCs w:val="16"/>
                <w:vertAlign w:val="superscript"/>
              </w:rPr>
              <w:t>64</w:t>
            </w:r>
          </w:p>
        </w:tc>
      </w:tr>
      <w:tr w:rsidR="00B34A1C" w:rsidRPr="002E60BE" w14:paraId="6FCD763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C7A0E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ST6GALNAC1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75B8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rs2286595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298D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1C6D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74621635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97FA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7370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BDAB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5AA0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C0997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1246EB5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3D67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ST6GALNAC2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366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rs10852772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36BC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E89D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74580421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015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A145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554B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EE8D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BDDF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4.92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0634BAB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BE465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ST8SIA2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9C344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rs34728194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8E00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AE5D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93064556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467F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86BC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F55DA1"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15D0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D28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6.50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29B5240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C8FA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5077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rs138694283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F219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D125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23818092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9387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C4F8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9082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020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5D8B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2.57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16D3611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34A08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STX8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FE14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rs11078801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6785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7641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9337245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B007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1CF91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8CD2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7D0E9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A4F1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2A022CF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40E2B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SVEP1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471A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rs74308641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C87A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0F5B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113313412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44C47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3201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75C67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4AE3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028D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 × 10</w:t>
            </w:r>
            <w:r w:rsidRPr="002E60BE">
              <w:rPr>
                <w:sz w:val="16"/>
                <w:szCs w:val="16"/>
                <w:vertAlign w:val="superscript"/>
              </w:rPr>
              <w:t>−</w:t>
            </w:r>
            <w:r w:rsidRPr="002E60BE">
              <w:rPr>
                <w:rFonts w:ascii="Gill Sans MT" w:hAnsi="Gill Sans MT"/>
                <w:sz w:val="16"/>
                <w:szCs w:val="16"/>
                <w:vertAlign w:val="superscript"/>
              </w:rPr>
              <w:t>13</w:t>
            </w:r>
          </w:p>
        </w:tc>
      </w:tr>
      <w:tr w:rsidR="00B34A1C" w:rsidRPr="002E60BE" w14:paraId="63357CA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83067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TAC1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9D14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rs10272589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5F4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5200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96896639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E0C6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2C3D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43DE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B3903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AFF4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3.60 × 10</w:t>
            </w:r>
            <w:r w:rsidRPr="002E60BE">
              <w:rPr>
                <w:sz w:val="16"/>
                <w:szCs w:val="16"/>
                <w:vertAlign w:val="superscript"/>
              </w:rPr>
              <w:t>−</w:t>
            </w:r>
            <w:r w:rsidRPr="002E60BE">
              <w:rPr>
                <w:rFonts w:ascii="Gill Sans MT" w:hAnsi="Gill Sans MT"/>
                <w:sz w:val="16"/>
                <w:szCs w:val="16"/>
                <w:vertAlign w:val="superscript"/>
              </w:rPr>
              <w:t>29</w:t>
            </w:r>
          </w:p>
        </w:tc>
      </w:tr>
      <w:tr w:rsidR="00B34A1C" w:rsidRPr="002E60BE" w14:paraId="2F9871C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FB73B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TAPBP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9359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rs469064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D871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7B63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33250476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9C8C0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414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76C7F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E1D2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4330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3.17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4A6FB23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23C4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TAPBPL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DE7C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rs2041387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62DF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1AAC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6562823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4961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2AF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BD4A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EDF2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81C5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5.04 × 10</w:t>
            </w:r>
            <w:r w:rsidRPr="002E60BE">
              <w:rPr>
                <w:sz w:val="16"/>
                <w:szCs w:val="16"/>
                <w:vertAlign w:val="superscript"/>
              </w:rPr>
              <w:t>−</w:t>
            </w:r>
            <w:r w:rsidRPr="002E60BE">
              <w:rPr>
                <w:rFonts w:ascii="Gill Sans MT" w:hAnsi="Gill Sans MT"/>
                <w:sz w:val="16"/>
                <w:szCs w:val="16"/>
                <w:vertAlign w:val="superscript"/>
              </w:rPr>
              <w:t>239</w:t>
            </w:r>
          </w:p>
        </w:tc>
      </w:tr>
      <w:tr w:rsidR="00B34A1C" w:rsidRPr="002E60BE" w14:paraId="0D301CD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15F08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TAX1BP3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B95C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rs2873624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1DDB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68C7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3563963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CBB3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BBE4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3355F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75AA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1A5B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1.86 × 10</w:t>
            </w:r>
            <w:r w:rsidRPr="002E60BE">
              <w:rPr>
                <w:sz w:val="16"/>
                <w:szCs w:val="16"/>
                <w:vertAlign w:val="superscript"/>
              </w:rPr>
              <w:t>−</w:t>
            </w:r>
            <w:r w:rsidRPr="002E60BE">
              <w:rPr>
                <w:rFonts w:ascii="Gill Sans MT" w:hAnsi="Gill Sans MT"/>
                <w:sz w:val="16"/>
                <w:szCs w:val="16"/>
                <w:vertAlign w:val="superscript"/>
              </w:rPr>
              <w:t>10</w:t>
            </w:r>
          </w:p>
        </w:tc>
      </w:tr>
      <w:tr w:rsidR="00B34A1C" w:rsidRPr="002E60BE" w14:paraId="0ABB780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CE0E1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TBCE</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002B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rs868815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7E8F3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4A1B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235584543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FED5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643C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6F02A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C4BC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915D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7FD473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F73C5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TBL2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D2B3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rs76029572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2E53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4FBC0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72992858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D12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F5A1D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EE7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2591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5CD8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2.03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0CA9ABA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A1D2A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TCN2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1A7F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rs12169610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A955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D0D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31022590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4E22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89FF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17677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E9D6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E5B04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6.36 × 10</w:t>
            </w:r>
            <w:r w:rsidRPr="002E60BE">
              <w:rPr>
                <w:sz w:val="16"/>
                <w:szCs w:val="16"/>
                <w:vertAlign w:val="superscript"/>
              </w:rPr>
              <w:t>−</w:t>
            </w:r>
            <w:r w:rsidRPr="002E60BE">
              <w:rPr>
                <w:rFonts w:ascii="Gill Sans MT" w:hAnsi="Gill Sans MT"/>
                <w:sz w:val="16"/>
                <w:szCs w:val="16"/>
                <w:vertAlign w:val="superscript"/>
              </w:rPr>
              <w:t>28</w:t>
            </w:r>
          </w:p>
        </w:tc>
      </w:tr>
      <w:tr w:rsidR="00B34A1C" w:rsidRPr="002E60BE" w14:paraId="3338A1D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2A0CA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TDGF1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34B3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rs80045772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C58C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A467F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46619238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359AE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84EC9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74E7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DC05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C3DE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9.62 × 10</w:t>
            </w:r>
            <w:r w:rsidRPr="002E60BE">
              <w:rPr>
                <w:sz w:val="16"/>
                <w:szCs w:val="16"/>
                <w:vertAlign w:val="superscript"/>
              </w:rPr>
              <w:t>−</w:t>
            </w:r>
            <w:r w:rsidRPr="002E60BE">
              <w:rPr>
                <w:rFonts w:ascii="Gill Sans MT" w:hAnsi="Gill Sans MT"/>
                <w:sz w:val="16"/>
                <w:szCs w:val="16"/>
                <w:vertAlign w:val="superscript"/>
              </w:rPr>
              <w:t>237</w:t>
            </w:r>
          </w:p>
        </w:tc>
      </w:tr>
      <w:tr w:rsidR="00B34A1C" w:rsidRPr="002E60BE" w14:paraId="3B78768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5E47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TEK</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978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rs16911092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BE68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AD8D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27142444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2148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DF42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124A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0.98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B93C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595E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2.82 × 10</w:t>
            </w:r>
            <w:r w:rsidRPr="002E60BE">
              <w:rPr>
                <w:sz w:val="16"/>
                <w:szCs w:val="16"/>
                <w:vertAlign w:val="superscript"/>
              </w:rPr>
              <w:t>−</w:t>
            </w:r>
            <w:r w:rsidRPr="002E60BE">
              <w:rPr>
                <w:rFonts w:ascii="Gill Sans MT" w:hAnsi="Gill Sans MT"/>
                <w:sz w:val="16"/>
                <w:szCs w:val="16"/>
                <w:vertAlign w:val="superscript"/>
              </w:rPr>
              <w:t>36</w:t>
            </w:r>
          </w:p>
        </w:tc>
      </w:tr>
      <w:tr w:rsidR="00B34A1C" w:rsidRPr="002E60BE" w14:paraId="72EED53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67E0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TFF1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093A5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rs3761376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10DD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1C96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43787038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D6863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E7EBD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4E3965"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FC9F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78FF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2B4F66C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76D1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TGFB1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6288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rs57948035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0D8D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FAE2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41882044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DEE1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CAAAA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7BE1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84EF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E377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63D0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3.81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6440C23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5B8C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TGFB2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2D98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rs7533619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36F5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6745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219346409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EC21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DF7E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12830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38A95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C518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69A82B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68A0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TGFB3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E943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rs11621464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CD5F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D5B1B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76379798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0F181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AF7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A54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C9CE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09A8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8.35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506FB1A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94B7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TGM3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3FB6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rs214830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55D0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3D4C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2321105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AF5E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C9FA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9111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54AAC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2772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5.78 × 10</w:t>
            </w:r>
            <w:r w:rsidRPr="002E60BE">
              <w:rPr>
                <w:sz w:val="16"/>
                <w:szCs w:val="16"/>
                <w:vertAlign w:val="superscript"/>
              </w:rPr>
              <w:t>−</w:t>
            </w:r>
            <w:r w:rsidRPr="002E60BE">
              <w:rPr>
                <w:rFonts w:ascii="Gill Sans MT" w:hAnsi="Gill Sans MT"/>
                <w:sz w:val="16"/>
                <w:szCs w:val="16"/>
                <w:vertAlign w:val="superscript"/>
              </w:rPr>
              <w:t>18</w:t>
            </w:r>
          </w:p>
        </w:tc>
      </w:tr>
      <w:tr w:rsidR="00B34A1C" w:rsidRPr="002E60BE" w14:paraId="783CD37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FF342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THBS2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817A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rs7341189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4112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6491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169622734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22A3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EDD10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78E7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5D25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C69F7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1.68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7CF4FFA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894CB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THBS3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E5072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rs4072037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46766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39A46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155162067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6448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44DF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2FC28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45DB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0E3A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2.53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AFB8AA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FFD167"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THBS4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A1137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rs256438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8951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0B7E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79366249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11DE2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839E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63D6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2FD7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5C17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4.95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0897D7B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035BF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THSD1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C2C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rs191768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73606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45EA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53152704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3827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4CCDA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7A1F5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1206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0.08</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89B2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2.72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6772DF6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3A29B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TIE1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5E52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rs1199039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930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2936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43784956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2BD9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332D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74D0C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7974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69AF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1.68 × 10</w:t>
            </w:r>
            <w:r w:rsidRPr="002E60BE">
              <w:rPr>
                <w:sz w:val="16"/>
                <w:szCs w:val="16"/>
                <w:vertAlign w:val="superscript"/>
              </w:rPr>
              <w:t>−</w:t>
            </w:r>
            <w:r w:rsidRPr="002E60BE">
              <w:rPr>
                <w:rFonts w:ascii="Gill Sans MT" w:hAnsi="Gill Sans MT"/>
                <w:sz w:val="16"/>
                <w:szCs w:val="16"/>
                <w:vertAlign w:val="superscript"/>
              </w:rPr>
              <w:t>12</w:t>
            </w:r>
          </w:p>
        </w:tc>
      </w:tr>
      <w:tr w:rsidR="00B34A1C" w:rsidRPr="002E60BE" w14:paraId="3AFA513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F0CB1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TIGAR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ABB0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rs143427116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A30B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F12B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4430340</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1A9E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AGCCGGCCGGCT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37DD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1609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541C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E5E1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1.37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0B9EFB7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0B1EA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TLR4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A3947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rs4986791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8311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3B13F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120475602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7A64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75B2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479DEE"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8283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00C5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5.43 × 10</w:t>
            </w:r>
            <w:r w:rsidRPr="002E60BE">
              <w:rPr>
                <w:sz w:val="16"/>
                <w:szCs w:val="16"/>
                <w:vertAlign w:val="superscript"/>
              </w:rPr>
              <w:t>−</w:t>
            </w:r>
            <w:r w:rsidRPr="002E60BE">
              <w:rPr>
                <w:rFonts w:ascii="Gill Sans MT" w:hAnsi="Gill Sans MT"/>
                <w:sz w:val="16"/>
                <w:szCs w:val="16"/>
                <w:vertAlign w:val="superscript"/>
              </w:rPr>
              <w:t>65</w:t>
            </w:r>
          </w:p>
        </w:tc>
      </w:tr>
      <w:tr w:rsidR="00B34A1C" w:rsidRPr="002E60BE" w14:paraId="71605B1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D20BBF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TMED2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D71E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rs786430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CB9A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F3509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124087988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6738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EC6E6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490A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3D4C3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A126F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4.04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6C08CC4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939CA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TMEM106B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EEAD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rs4721060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9175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534E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12267552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FE79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803D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CE43E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1085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E45E7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2.15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64CF963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92947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TMEM132A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577C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rs55920775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5480E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E11C8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60703777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0FD9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1A02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CFF11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61086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8C135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2.41 × 10</w:t>
            </w:r>
            <w:r w:rsidRPr="002E60BE">
              <w:rPr>
                <w:sz w:val="16"/>
                <w:szCs w:val="16"/>
                <w:vertAlign w:val="superscript"/>
              </w:rPr>
              <w:t>−</w:t>
            </w:r>
            <w:r w:rsidRPr="002E60BE">
              <w:rPr>
                <w:rFonts w:ascii="Gill Sans MT" w:hAnsi="Gill Sans MT"/>
                <w:sz w:val="16"/>
                <w:szCs w:val="16"/>
                <w:vertAlign w:val="superscript"/>
              </w:rPr>
              <w:t>57</w:t>
            </w:r>
          </w:p>
        </w:tc>
      </w:tr>
      <w:tr w:rsidR="00B34A1C" w:rsidRPr="002E60BE" w14:paraId="32E31A2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C3E953"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TMEM132C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DAC0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rs7313554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A67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CBBF7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128791042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7BFA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3511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ED459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93E0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0D6B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6.27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44E782A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6FD4B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TMEM132D</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3F41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rs12372807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BEA6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0B3D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129561332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4D42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FA083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B18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8D88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B0C0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1.25 × 10</w:t>
            </w:r>
            <w:r w:rsidRPr="002E60BE">
              <w:rPr>
                <w:sz w:val="16"/>
                <w:szCs w:val="16"/>
                <w:vertAlign w:val="superscript"/>
              </w:rPr>
              <w:t>−</w:t>
            </w:r>
            <w:r w:rsidRPr="002E60BE">
              <w:rPr>
                <w:rFonts w:ascii="Gill Sans MT" w:hAnsi="Gill Sans MT"/>
                <w:sz w:val="16"/>
                <w:szCs w:val="16"/>
                <w:vertAlign w:val="superscript"/>
              </w:rPr>
              <w:t>8</w:t>
            </w:r>
          </w:p>
        </w:tc>
      </w:tr>
      <w:tr w:rsidR="00B34A1C" w:rsidRPr="002E60BE" w14:paraId="23E2758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8CCA25"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TMEM190</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338F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rs4806666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1EE6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183B6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55888095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0D75D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6FA2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B94AE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1.14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7B9A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E889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2.15 × 10</w:t>
            </w:r>
            <w:r w:rsidRPr="002E60BE">
              <w:rPr>
                <w:sz w:val="16"/>
                <w:szCs w:val="16"/>
                <w:vertAlign w:val="superscript"/>
              </w:rPr>
              <w:t>−</w:t>
            </w:r>
            <w:r w:rsidRPr="002E60BE">
              <w:rPr>
                <w:rFonts w:ascii="Gill Sans MT" w:hAnsi="Gill Sans MT"/>
                <w:sz w:val="16"/>
                <w:szCs w:val="16"/>
                <w:vertAlign w:val="superscript"/>
              </w:rPr>
              <w:t>172</w:t>
            </w:r>
          </w:p>
        </w:tc>
      </w:tr>
      <w:tr w:rsidR="00B34A1C" w:rsidRPr="002E60BE" w14:paraId="319A992A"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C2DC0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TMEM25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8111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rs200268771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89447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14C23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118446875</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6C16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B9F1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651C78"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01DD0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88CF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2.54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662ABFC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F2B83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TMEM9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9245F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rs2365296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93C8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7591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201114196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34943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C0F15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F82AB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8B95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F92C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3.62 × 10</w:t>
            </w:r>
            <w:r w:rsidRPr="002E60BE">
              <w:rPr>
                <w:sz w:val="16"/>
                <w:szCs w:val="16"/>
                <w:vertAlign w:val="superscript"/>
              </w:rPr>
              <w:t>−</w:t>
            </w:r>
            <w:r w:rsidRPr="002E60BE">
              <w:rPr>
                <w:rFonts w:ascii="Gill Sans MT" w:hAnsi="Gill Sans MT"/>
                <w:sz w:val="16"/>
                <w:szCs w:val="16"/>
                <w:vertAlign w:val="superscript"/>
              </w:rPr>
              <w:t>217</w:t>
            </w:r>
          </w:p>
        </w:tc>
      </w:tr>
      <w:tr w:rsidR="00B34A1C" w:rsidRPr="002E60BE" w14:paraId="56D1B3C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0CB94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TMPRSS5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2D57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rs11315692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7BE64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3D93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113616733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59E6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EA78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0AC156"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A7ED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5187C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2.06 × 10</w:t>
            </w:r>
            <w:r w:rsidRPr="002E60BE">
              <w:rPr>
                <w:sz w:val="16"/>
                <w:szCs w:val="16"/>
                <w:vertAlign w:val="superscript"/>
              </w:rPr>
              <w:t>−</w:t>
            </w:r>
            <w:r w:rsidRPr="002E60BE">
              <w:rPr>
                <w:rFonts w:ascii="Gill Sans MT" w:hAnsi="Gill Sans MT"/>
                <w:sz w:val="16"/>
                <w:szCs w:val="16"/>
                <w:vertAlign w:val="superscript"/>
              </w:rPr>
              <w:t>51</w:t>
            </w:r>
          </w:p>
        </w:tc>
      </w:tr>
      <w:tr w:rsidR="00B34A1C" w:rsidRPr="002E60BE" w14:paraId="7A84E55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BC49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E2D8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rs1138545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AB11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CACF5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117835899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81F7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0BF0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09C87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5D2A9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37D2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2.85 × 10</w:t>
            </w:r>
            <w:r w:rsidRPr="002E60BE">
              <w:rPr>
                <w:sz w:val="16"/>
                <w:szCs w:val="16"/>
                <w:vertAlign w:val="superscript"/>
              </w:rPr>
              <w:t>−</w:t>
            </w:r>
            <w:r w:rsidRPr="002E60BE">
              <w:rPr>
                <w:rFonts w:ascii="Gill Sans MT" w:hAnsi="Gill Sans MT"/>
                <w:sz w:val="16"/>
                <w:szCs w:val="16"/>
                <w:vertAlign w:val="superscript"/>
              </w:rPr>
              <w:t>100</w:t>
            </w:r>
          </w:p>
        </w:tc>
      </w:tr>
      <w:tr w:rsidR="00B34A1C" w:rsidRPr="002E60BE" w14:paraId="4B0AA9E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5F6B5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TNFAIP6</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A695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rs34026490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475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0986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152205792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8A29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5415A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8D099E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AC85F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9C08C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5.93 × 10</w:t>
            </w:r>
            <w:r w:rsidRPr="002E60BE">
              <w:rPr>
                <w:sz w:val="16"/>
                <w:szCs w:val="16"/>
                <w:vertAlign w:val="superscript"/>
              </w:rPr>
              <w:t>−</w:t>
            </w:r>
            <w:r w:rsidRPr="002E60BE">
              <w:rPr>
                <w:rFonts w:ascii="Gill Sans MT" w:hAnsi="Gill Sans MT"/>
                <w:sz w:val="16"/>
                <w:szCs w:val="16"/>
                <w:vertAlign w:val="superscript"/>
              </w:rPr>
              <w:t>15</w:t>
            </w:r>
          </w:p>
        </w:tc>
      </w:tr>
      <w:tr w:rsidR="00B34A1C" w:rsidRPr="002E60BE" w14:paraId="288803E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246E9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TNFRSF10B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B44E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rs4871844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2B0F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0E91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22879734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E9E6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429C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6FB40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599C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CC0F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1.36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546B23B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0B284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TNFRSF11A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15512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rs884205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D767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18</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9D84D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60054857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FEB42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5219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B895C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55B0A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65EE1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1.93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6FB7CF82"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463B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TNFRSF14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019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rs2281852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BA79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DCA6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2490942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DF920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F282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7F35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22E66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2BC88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1.24 × 10</w:t>
            </w:r>
            <w:r w:rsidRPr="002E60BE">
              <w:rPr>
                <w:sz w:val="16"/>
                <w:szCs w:val="16"/>
                <w:vertAlign w:val="superscript"/>
              </w:rPr>
              <w:t>−</w:t>
            </w:r>
            <w:r w:rsidRPr="002E60BE">
              <w:rPr>
                <w:rFonts w:ascii="Gill Sans MT" w:hAnsi="Gill Sans MT"/>
                <w:sz w:val="16"/>
                <w:szCs w:val="16"/>
                <w:vertAlign w:val="superscript"/>
              </w:rPr>
              <w:t>56</w:t>
            </w:r>
          </w:p>
        </w:tc>
      </w:tr>
      <w:tr w:rsidR="00B34A1C" w:rsidRPr="002E60BE" w14:paraId="1F3F4E9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A0957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934ED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rs12066716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44B9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8BF3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1123434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17DC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832F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D2DABC"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E424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E076E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4.00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018A1A2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B6F7A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TNFRSF19</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47CB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rs3751364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6E9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83488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24234517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81C5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91C9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139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73E3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FB4B7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4.70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106A987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1AE7F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TNFRSF1B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4100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rs616645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B2000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B7FD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12240824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9786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11156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6DFB63"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51D3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3C89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7.23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D2770B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68183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TNFRSF4</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761A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rs190796582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DE9C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1E53F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1167796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88147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858B4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3D9E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F58D2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35F5E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382DC4C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1CE9F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TNFRSF8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94954E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rs3830887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4AA1B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29EE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12066218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B341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E922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3AC8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5F5A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0F048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2.72 × 10</w:t>
            </w:r>
            <w:r w:rsidRPr="002E60BE">
              <w:rPr>
                <w:sz w:val="16"/>
                <w:szCs w:val="16"/>
                <w:vertAlign w:val="superscript"/>
              </w:rPr>
              <w:t>−</w:t>
            </w:r>
            <w:r w:rsidRPr="002E60BE">
              <w:rPr>
                <w:rFonts w:ascii="Gill Sans MT" w:hAnsi="Gill Sans MT"/>
                <w:sz w:val="16"/>
                <w:szCs w:val="16"/>
                <w:vertAlign w:val="superscript"/>
              </w:rPr>
              <w:t>34</w:t>
            </w:r>
          </w:p>
        </w:tc>
      </w:tr>
      <w:tr w:rsidR="00B34A1C" w:rsidRPr="002E60BE" w14:paraId="5D37188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E1D07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TNFSF13B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066A6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rs1224148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2D96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E976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108956794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B6C67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CB79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F4D8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169A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37E41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5.00 × 10</w:t>
            </w:r>
            <w:r w:rsidRPr="002E60BE">
              <w:rPr>
                <w:sz w:val="16"/>
                <w:szCs w:val="16"/>
                <w:vertAlign w:val="superscript"/>
              </w:rPr>
              <w:t>−</w:t>
            </w:r>
            <w:r w:rsidRPr="002E60BE">
              <w:rPr>
                <w:rFonts w:ascii="Gill Sans MT" w:hAnsi="Gill Sans MT"/>
                <w:sz w:val="16"/>
                <w:szCs w:val="16"/>
                <w:vertAlign w:val="superscript"/>
              </w:rPr>
              <w:t>14</w:t>
            </w:r>
          </w:p>
        </w:tc>
      </w:tr>
      <w:tr w:rsidR="00B34A1C" w:rsidRPr="002E60BE" w14:paraId="4ACF0B9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B4034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TNFSF15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ED87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rs7848647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7F2C8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DCBA5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117569046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E69B3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DE4D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3CCAA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0.53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3801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ACBCA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4.25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70542D3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FBA7E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TNFSF8</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64DD7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rs4979474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9055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C37745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117695984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76ADD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F7983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97A65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0.26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D6079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EE19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8.36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69CBD7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56A2C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TNXB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AF1D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rs201459441</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F128C4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9D5B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31962708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DEAFB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069DF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E630C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0.62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EAC6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0.09</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BD70C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1.35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19FBBD94"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1D4E08"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TPSAB1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474D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rs112332886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768FA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7208C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1288563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C7B7F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E8B0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BCAD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51712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700EF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5.25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0B36206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A49D0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TPSB2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29BDB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rs112332886</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60B0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5101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1288563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BB46E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9D11E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C54F1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7732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0.07</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CD54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2.28 × 10</w:t>
            </w:r>
            <w:r w:rsidRPr="002E60BE">
              <w:rPr>
                <w:sz w:val="16"/>
                <w:szCs w:val="16"/>
                <w:vertAlign w:val="superscript"/>
              </w:rPr>
              <w:t>−</w:t>
            </w:r>
            <w:r w:rsidRPr="002E60BE">
              <w:rPr>
                <w:rFonts w:ascii="Gill Sans MT" w:hAnsi="Gill Sans MT"/>
                <w:sz w:val="16"/>
                <w:szCs w:val="16"/>
                <w:vertAlign w:val="superscript"/>
              </w:rPr>
              <w:t>73</w:t>
            </w:r>
          </w:p>
        </w:tc>
      </w:tr>
      <w:tr w:rsidR="00B34A1C" w:rsidRPr="002E60BE" w14:paraId="4A2CE58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86DC8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TREM1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C7D6B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rs9462692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857EA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599C4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41262236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CCF2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87FC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E7A53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0.72</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B9F72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4AD07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1.67 × 10</w:t>
            </w:r>
            <w:r w:rsidRPr="002E60BE">
              <w:rPr>
                <w:sz w:val="16"/>
                <w:szCs w:val="16"/>
                <w:vertAlign w:val="superscript"/>
              </w:rPr>
              <w:t>−</w:t>
            </w:r>
            <w:r w:rsidRPr="002E60BE">
              <w:rPr>
                <w:rFonts w:ascii="Gill Sans MT" w:hAnsi="Gill Sans MT"/>
                <w:sz w:val="16"/>
                <w:szCs w:val="16"/>
                <w:vertAlign w:val="superscript"/>
              </w:rPr>
              <w:t>47</w:t>
            </w:r>
          </w:p>
        </w:tc>
      </w:tr>
      <w:tr w:rsidR="00B34A1C" w:rsidRPr="002E60BE" w14:paraId="5905CAD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6F87D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TRH</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BB750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rs2670897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86A98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2160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129699722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784A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D9A8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16D30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0.64</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AA318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3A98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4.18 × 10</w:t>
            </w:r>
            <w:r w:rsidRPr="002E60BE">
              <w:rPr>
                <w:sz w:val="16"/>
                <w:szCs w:val="16"/>
                <w:vertAlign w:val="superscript"/>
              </w:rPr>
              <w:t>−</w:t>
            </w:r>
            <w:r w:rsidRPr="002E60BE">
              <w:rPr>
                <w:rFonts w:ascii="Gill Sans MT" w:hAnsi="Gill Sans MT"/>
                <w:sz w:val="16"/>
                <w:szCs w:val="16"/>
                <w:vertAlign w:val="superscript"/>
              </w:rPr>
              <w:t>33</w:t>
            </w:r>
          </w:p>
        </w:tc>
      </w:tr>
      <w:tr w:rsidR="00B34A1C" w:rsidRPr="002E60BE" w14:paraId="345F178F"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4475FF"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TRIL</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6F9F3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rs3735562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3ACF5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3089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28996557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1DB81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2C1D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810EFB"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0.47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28792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BD33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1.06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6D93878B"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17A6FC"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TXNDC15</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6DE9D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rs3733897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AFA95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00C4E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134223593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8E98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74A4C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E216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8AB1A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0.06</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CEDA2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3.45 × 10</w:t>
            </w:r>
            <w:r w:rsidRPr="002E60BE">
              <w:rPr>
                <w:sz w:val="16"/>
                <w:szCs w:val="16"/>
                <w:vertAlign w:val="superscript"/>
              </w:rPr>
              <w:t>−</w:t>
            </w:r>
            <w:r w:rsidRPr="002E60BE">
              <w:rPr>
                <w:rFonts w:ascii="Gill Sans MT" w:hAnsi="Gill Sans MT"/>
                <w:sz w:val="16"/>
                <w:szCs w:val="16"/>
                <w:vertAlign w:val="superscript"/>
              </w:rPr>
              <w:t>72</w:t>
            </w:r>
          </w:p>
        </w:tc>
      </w:tr>
      <w:tr w:rsidR="00B34A1C" w:rsidRPr="002E60BE" w14:paraId="48EBAEA1"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C3D210"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TXNRD1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65E7F5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rs11111979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46EF3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52D7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104680782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1227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90C8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59F799"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0.13</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7C741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67F33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4.15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024444E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9730DB"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TYMP</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39F74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rs140522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5D0681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34FE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50971266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1A72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B5371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F1041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0.29</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AECAC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A551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8.16 × 10</w:t>
            </w:r>
            <w:r w:rsidRPr="002E60BE">
              <w:rPr>
                <w:sz w:val="16"/>
                <w:szCs w:val="16"/>
                <w:vertAlign w:val="superscript"/>
              </w:rPr>
              <w:t>−</w:t>
            </w:r>
            <w:r w:rsidRPr="002E60BE">
              <w:rPr>
                <w:rFonts w:ascii="Gill Sans MT" w:hAnsi="Gill Sans MT"/>
                <w:sz w:val="16"/>
                <w:szCs w:val="16"/>
                <w:vertAlign w:val="superscript"/>
              </w:rPr>
              <w:t>21</w:t>
            </w:r>
          </w:p>
        </w:tc>
      </w:tr>
      <w:tr w:rsidR="00B34A1C" w:rsidRPr="002E60BE" w14:paraId="37F3B6AE"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13B23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UCMA</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A914E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rs2399954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944E8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F95F5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13276368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70382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9F33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8BB9F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0.85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693D5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626CC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3.08 × 10</w:t>
            </w:r>
            <w:r w:rsidRPr="002E60BE">
              <w:rPr>
                <w:sz w:val="16"/>
                <w:szCs w:val="16"/>
                <w:vertAlign w:val="superscript"/>
              </w:rPr>
              <w:t>−</w:t>
            </w:r>
            <w:r w:rsidRPr="002E60BE">
              <w:rPr>
                <w:rFonts w:ascii="Gill Sans MT" w:hAnsi="Gill Sans MT"/>
                <w:sz w:val="16"/>
                <w:szCs w:val="16"/>
                <w:vertAlign w:val="superscript"/>
              </w:rPr>
              <w:t>53</w:t>
            </w:r>
          </w:p>
        </w:tc>
      </w:tr>
      <w:tr w:rsidR="00B34A1C" w:rsidRPr="002E60BE" w14:paraId="34CD822D"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B4076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ULBP2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8BF5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rs6557222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4A5AA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848A3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150300478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B645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58BA51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948E1A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04EDD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26851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7.33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3F1123D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B07CD9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ULBP3</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67F5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rs12661513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2EC9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ABA2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150373839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F4E66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36E8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83ACAD"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84720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17D9F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1.26 × 10</w:t>
            </w:r>
            <w:r w:rsidRPr="002E60BE">
              <w:rPr>
                <w:sz w:val="16"/>
                <w:szCs w:val="16"/>
                <w:vertAlign w:val="superscript"/>
              </w:rPr>
              <w:t>−</w:t>
            </w:r>
            <w:r w:rsidRPr="002E60BE">
              <w:rPr>
                <w:rFonts w:ascii="Gill Sans MT" w:hAnsi="Gill Sans MT"/>
                <w:sz w:val="16"/>
                <w:szCs w:val="16"/>
                <w:vertAlign w:val="superscript"/>
              </w:rPr>
              <w:t>75</w:t>
            </w:r>
          </w:p>
        </w:tc>
      </w:tr>
      <w:tr w:rsidR="00B34A1C" w:rsidRPr="002E60BE" w14:paraId="2543341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987314"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UNC5C</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8391C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rs10516960</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7CF6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FD2FF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96159677</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259D6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14324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D916E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0.15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4F3D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F580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2.78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5806A0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310B01"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UST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7FD9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rs1384668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D6BF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8F532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149223723</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775D2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217E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F5AAC7"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0.38</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A5776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2E34FF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6.60 × 10</w:t>
            </w:r>
            <w:r w:rsidRPr="002E60BE">
              <w:rPr>
                <w:sz w:val="16"/>
                <w:szCs w:val="16"/>
                <w:vertAlign w:val="superscript"/>
              </w:rPr>
              <w:t>−</w:t>
            </w:r>
            <w:r w:rsidRPr="002E60BE">
              <w:rPr>
                <w:rFonts w:ascii="Gill Sans MT" w:hAnsi="Gill Sans MT"/>
                <w:sz w:val="16"/>
                <w:szCs w:val="16"/>
                <w:vertAlign w:val="superscript"/>
              </w:rPr>
              <w:t>26</w:t>
            </w:r>
          </w:p>
        </w:tc>
      </w:tr>
      <w:tr w:rsidR="00B34A1C" w:rsidRPr="002E60BE" w14:paraId="41596773"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A6FCB6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VASN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DB383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rs886858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084A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2D7C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4422122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1676B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BD5E69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FCC01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0.40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66329B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5455EF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2.92 × 10</w:t>
            </w:r>
            <w:r w:rsidRPr="002E60BE">
              <w:rPr>
                <w:sz w:val="16"/>
                <w:szCs w:val="16"/>
                <w:vertAlign w:val="superscript"/>
              </w:rPr>
              <w:t>−</w:t>
            </w:r>
            <w:r w:rsidRPr="002E60BE">
              <w:rPr>
                <w:rFonts w:ascii="Gill Sans MT" w:hAnsi="Gill Sans MT"/>
                <w:sz w:val="16"/>
                <w:szCs w:val="16"/>
                <w:vertAlign w:val="superscript"/>
              </w:rPr>
              <w:t>16</w:t>
            </w:r>
          </w:p>
        </w:tc>
      </w:tr>
      <w:tr w:rsidR="00B34A1C" w:rsidRPr="002E60BE" w14:paraId="31DE36CC"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E27D5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VIT</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E84C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rs11124542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67FBB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3165C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36994439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19DD7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518F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1F6F0E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983C3D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0.03</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FC58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1.17 × 10</w:t>
            </w:r>
            <w:r w:rsidRPr="002E60BE">
              <w:rPr>
                <w:sz w:val="16"/>
                <w:szCs w:val="16"/>
                <w:vertAlign w:val="superscript"/>
              </w:rPr>
              <w:t>−</w:t>
            </w:r>
            <w:r w:rsidRPr="002E60BE">
              <w:rPr>
                <w:rFonts w:ascii="Gill Sans MT" w:hAnsi="Gill Sans MT"/>
                <w:sz w:val="16"/>
                <w:szCs w:val="16"/>
                <w:vertAlign w:val="superscript"/>
              </w:rPr>
              <w:t>50</w:t>
            </w:r>
          </w:p>
        </w:tc>
      </w:tr>
      <w:tr w:rsidR="00B34A1C" w:rsidRPr="002E60BE" w14:paraId="4F7356C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E909A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VSIR</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24017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rs9415993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591C1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98049B"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73514911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F5B57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3FFD3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E2C0A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04FEE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B323D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3.79 × 10</w:t>
            </w:r>
            <w:r w:rsidRPr="002E60BE">
              <w:rPr>
                <w:sz w:val="16"/>
                <w:szCs w:val="16"/>
                <w:vertAlign w:val="superscript"/>
              </w:rPr>
              <w:t>−</w:t>
            </w:r>
            <w:r w:rsidRPr="002E60BE">
              <w:rPr>
                <w:rFonts w:ascii="Gill Sans MT" w:hAnsi="Gill Sans MT"/>
                <w:sz w:val="16"/>
                <w:szCs w:val="16"/>
                <w:vertAlign w:val="superscript"/>
              </w:rPr>
              <w:t>42</w:t>
            </w:r>
          </w:p>
        </w:tc>
      </w:tr>
      <w:tr w:rsidR="00B34A1C" w:rsidRPr="002E60BE" w14:paraId="1A776C1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D528C6"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VTN</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89FFE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rs704</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2B482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7C47C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26694861</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DA72F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782C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49E6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1.11</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1EFDC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0.02</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FB73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2.76 × 10</w:t>
            </w:r>
            <w:r w:rsidRPr="002E60BE">
              <w:rPr>
                <w:sz w:val="16"/>
                <w:szCs w:val="16"/>
                <w:vertAlign w:val="superscript"/>
              </w:rPr>
              <w:t>−</w:t>
            </w:r>
            <w:r w:rsidRPr="002E60BE">
              <w:rPr>
                <w:rFonts w:ascii="Gill Sans MT" w:hAnsi="Gill Sans MT"/>
                <w:sz w:val="16"/>
                <w:szCs w:val="16"/>
                <w:vertAlign w:val="superscript"/>
              </w:rPr>
              <w:t>243</w:t>
            </w:r>
          </w:p>
        </w:tc>
      </w:tr>
      <w:tr w:rsidR="00B34A1C" w:rsidRPr="002E60BE" w14:paraId="7A7BE106"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27A84D2"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VWA2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465DA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rs11196687</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83C92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1C7BB5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116059728</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66A2BC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1F50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6805B2"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0.75</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AF649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6B3CAE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6.72 × 10</w:t>
            </w:r>
            <w:r w:rsidRPr="002E60BE">
              <w:rPr>
                <w:sz w:val="16"/>
                <w:szCs w:val="16"/>
                <w:vertAlign w:val="superscript"/>
              </w:rPr>
              <w:t>−</w:t>
            </w:r>
            <w:r w:rsidRPr="002E60BE">
              <w:rPr>
                <w:rFonts w:ascii="Gill Sans MT" w:hAnsi="Gill Sans MT"/>
                <w:sz w:val="16"/>
                <w:szCs w:val="16"/>
                <w:vertAlign w:val="superscript"/>
              </w:rPr>
              <w:t>41</w:t>
            </w:r>
          </w:p>
        </w:tc>
      </w:tr>
      <w:tr w:rsidR="00B34A1C" w:rsidRPr="002E60BE" w14:paraId="5B48CDE0"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748C9A"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WARS1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42DFA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rs4905953</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8B500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8908B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100810426</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1FF97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B34C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8FD85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0.36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6B544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8C028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6.37 × 10</w:t>
            </w:r>
            <w:r w:rsidRPr="002E60BE">
              <w:rPr>
                <w:sz w:val="16"/>
                <w:szCs w:val="16"/>
                <w:vertAlign w:val="superscript"/>
              </w:rPr>
              <w:t>−</w:t>
            </w:r>
            <w:r w:rsidRPr="002E60BE">
              <w:rPr>
                <w:rFonts w:ascii="Gill Sans MT" w:hAnsi="Gill Sans MT"/>
                <w:sz w:val="16"/>
                <w:szCs w:val="16"/>
                <w:vertAlign w:val="superscript"/>
              </w:rPr>
              <w:t>20</w:t>
            </w:r>
          </w:p>
        </w:tc>
      </w:tr>
      <w:tr w:rsidR="00B34A1C" w:rsidRPr="002E60BE" w14:paraId="077F2078"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0F015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WFDC1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B4115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rs12448765</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0A3E8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80D878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84425214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16032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834A8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CEFDB4"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0.30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E7A20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3EE2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4.00 × 10</w:t>
            </w:r>
            <w:r w:rsidRPr="002E60BE">
              <w:rPr>
                <w:sz w:val="16"/>
                <w:szCs w:val="16"/>
                <w:vertAlign w:val="superscript"/>
              </w:rPr>
              <w:t>−</w:t>
            </w:r>
            <w:r w:rsidRPr="002E60BE">
              <w:rPr>
                <w:rFonts w:ascii="Gill Sans MT" w:hAnsi="Gill Sans MT"/>
                <w:sz w:val="16"/>
                <w:szCs w:val="16"/>
                <w:vertAlign w:val="superscript"/>
              </w:rPr>
              <w:t>11</w:t>
            </w:r>
          </w:p>
        </w:tc>
      </w:tr>
      <w:tr w:rsidR="00B34A1C" w:rsidRPr="002E60BE" w14:paraId="5EF0F635"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0D59C9"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WFIKKN1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3A531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rs8062289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2929D91"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B39DB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681284</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EB5D24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51B64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CAA79F"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0.80</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E8D52D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EAF879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5.91 × 10</w:t>
            </w:r>
            <w:r w:rsidRPr="002E60BE">
              <w:rPr>
                <w:sz w:val="16"/>
                <w:szCs w:val="16"/>
                <w:vertAlign w:val="superscript"/>
              </w:rPr>
              <w:t>−</w:t>
            </w:r>
            <w:r w:rsidRPr="002E60BE">
              <w:rPr>
                <w:rFonts w:ascii="Gill Sans MT" w:hAnsi="Gill Sans MT"/>
                <w:sz w:val="16"/>
                <w:szCs w:val="16"/>
                <w:vertAlign w:val="superscript"/>
              </w:rPr>
              <w:t>59</w:t>
            </w:r>
          </w:p>
        </w:tc>
      </w:tr>
      <w:tr w:rsidR="00B34A1C" w:rsidRPr="002E60BE" w14:paraId="5214331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2226FE"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WFIKKN2</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3ED30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rs7225019</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F31F3C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17</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620364"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48915879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290BF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BCC74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A</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7364370" w14:textId="77777777" w:rsidR="00B34A1C" w:rsidRPr="002E60BE" w:rsidRDefault="00B34A1C" w:rsidP="00B34A1C">
            <w:pPr>
              <w:pStyle w:val="NoSpacing"/>
              <w:jc w:val="center"/>
              <w:rPr>
                <w:rFonts w:ascii="Gill Sans MT" w:hAnsi="Gill Sans MT"/>
                <w:sz w:val="16"/>
                <w:szCs w:val="16"/>
              </w:rPr>
            </w:pPr>
            <w:r w:rsidRPr="002E60BE">
              <w:rPr>
                <w:sz w:val="16"/>
                <w:szCs w:val="16"/>
              </w:rPr>
              <w:t>−</w:t>
            </w:r>
            <w:r w:rsidRPr="002E60BE">
              <w:rPr>
                <w:rFonts w:ascii="Gill Sans MT" w:hAnsi="Gill Sans MT"/>
                <w:sz w:val="16"/>
                <w:szCs w:val="16"/>
              </w:rPr>
              <w:t>1.06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7C60C9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3DCA0DD"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7.23 × 10</w:t>
            </w:r>
            <w:r w:rsidRPr="002E60BE">
              <w:rPr>
                <w:sz w:val="16"/>
                <w:szCs w:val="16"/>
                <w:vertAlign w:val="superscript"/>
              </w:rPr>
              <w:t>−</w:t>
            </w:r>
            <w:r w:rsidRPr="002E60BE">
              <w:rPr>
                <w:rFonts w:ascii="Gill Sans MT" w:hAnsi="Gill Sans MT"/>
                <w:sz w:val="16"/>
                <w:szCs w:val="16"/>
                <w:vertAlign w:val="superscript"/>
              </w:rPr>
              <w:t>121</w:t>
            </w:r>
          </w:p>
        </w:tc>
      </w:tr>
      <w:tr w:rsidR="00B34A1C" w:rsidRPr="002E60BE" w14:paraId="380C6719"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F926B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t>XCL1</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5006A3"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rs1323532</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1B7D4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EA29D89"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168496272</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824AD6"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G</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7DEB2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DB40BB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0.27</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325AAC"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0.04</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9CD679A"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1.41 × 10</w:t>
            </w:r>
            <w:r w:rsidRPr="002E60BE">
              <w:rPr>
                <w:sz w:val="16"/>
                <w:szCs w:val="16"/>
                <w:vertAlign w:val="superscript"/>
              </w:rPr>
              <w:t>−</w:t>
            </w:r>
            <w:r w:rsidRPr="002E60BE">
              <w:rPr>
                <w:rFonts w:ascii="Gill Sans MT" w:hAnsi="Gill Sans MT"/>
                <w:sz w:val="16"/>
                <w:szCs w:val="16"/>
                <w:vertAlign w:val="superscript"/>
              </w:rPr>
              <w:t>9</w:t>
            </w:r>
          </w:p>
        </w:tc>
      </w:tr>
      <w:tr w:rsidR="00B34A1C" w:rsidRPr="002E60BE" w14:paraId="37A1E887" w14:textId="77777777" w:rsidTr="008E2E08">
        <w:trPr>
          <w:trHeight w:val="20"/>
          <w:tblHeader/>
        </w:trPr>
        <w:tc>
          <w:tcPr>
            <w:tcW w:w="994"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DBEFFD" w14:textId="77777777" w:rsidR="00B34A1C" w:rsidRPr="002E60BE" w:rsidRDefault="00B34A1C" w:rsidP="00B34A1C">
            <w:pPr>
              <w:pStyle w:val="NoSpacing"/>
              <w:rPr>
                <w:rFonts w:ascii="Gill Sans MT" w:hAnsi="Gill Sans MT"/>
                <w:sz w:val="16"/>
                <w:szCs w:val="16"/>
              </w:rPr>
            </w:pPr>
            <w:r w:rsidRPr="002E60BE">
              <w:rPr>
                <w:rFonts w:ascii="Gill Sans MT" w:hAnsi="Gill Sans MT"/>
                <w:sz w:val="16"/>
                <w:szCs w:val="16"/>
              </w:rPr>
              <w:lastRenderedPageBreak/>
              <w:t>ZG16B</w:t>
            </w:r>
          </w:p>
        </w:tc>
        <w:tc>
          <w:tcPr>
            <w:tcW w:w="1151"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92A8CE"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rs4785908</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62D642"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16</w:t>
            </w:r>
          </w:p>
        </w:tc>
        <w:tc>
          <w:tcPr>
            <w:tcW w:w="1005"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1C2594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2879279</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7E7AE38"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T</w:t>
            </w:r>
          </w:p>
        </w:tc>
        <w:tc>
          <w:tcPr>
            <w:tcW w:w="72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13616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C</w:t>
            </w:r>
          </w:p>
        </w:tc>
        <w:tc>
          <w:tcPr>
            <w:tcW w:w="63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8B8135"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0.56</w:t>
            </w:r>
          </w:p>
        </w:tc>
        <w:tc>
          <w:tcPr>
            <w:tcW w:w="8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AE8A637"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0.05</w:t>
            </w:r>
          </w:p>
        </w:tc>
        <w:tc>
          <w:tcPr>
            <w:tcW w:w="1232"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A3D95A0" w14:textId="77777777" w:rsidR="00B34A1C" w:rsidRPr="002E60BE" w:rsidRDefault="00B34A1C" w:rsidP="00B34A1C">
            <w:pPr>
              <w:pStyle w:val="NoSpacing"/>
              <w:jc w:val="center"/>
              <w:rPr>
                <w:rFonts w:ascii="Gill Sans MT" w:hAnsi="Gill Sans MT"/>
                <w:sz w:val="16"/>
                <w:szCs w:val="16"/>
              </w:rPr>
            </w:pPr>
            <w:r w:rsidRPr="002E60BE">
              <w:rPr>
                <w:rFonts w:ascii="Gill Sans MT" w:hAnsi="Gill Sans MT"/>
                <w:sz w:val="16"/>
                <w:szCs w:val="16"/>
              </w:rPr>
              <w:t>6.04 × 10</w:t>
            </w:r>
            <w:r w:rsidRPr="002E60BE">
              <w:rPr>
                <w:sz w:val="16"/>
                <w:szCs w:val="16"/>
                <w:vertAlign w:val="superscript"/>
              </w:rPr>
              <w:t>−</w:t>
            </w:r>
            <w:r w:rsidRPr="002E60BE">
              <w:rPr>
                <w:rFonts w:ascii="Gill Sans MT" w:hAnsi="Gill Sans MT"/>
                <w:sz w:val="16"/>
                <w:szCs w:val="16"/>
                <w:vertAlign w:val="superscript"/>
              </w:rPr>
              <w:t>32</w:t>
            </w:r>
          </w:p>
        </w:tc>
      </w:tr>
    </w:tbl>
    <w:p w14:paraId="59624EDF" w14:textId="77777777" w:rsidR="00B34A1C" w:rsidRPr="002E60BE" w:rsidRDefault="00B34A1C" w:rsidP="00B34A1C">
      <w:pPr>
        <w:rPr>
          <w:rFonts w:ascii="Gill Sans MT" w:hAnsi="Gill Sans MT"/>
          <w:b/>
          <w:bCs/>
          <w:sz w:val="16"/>
          <w:szCs w:val="16"/>
        </w:rPr>
      </w:pPr>
    </w:p>
    <w:p w14:paraId="4BD0FAC4" w14:textId="5387F263" w:rsidR="00B34A1C" w:rsidRPr="002E60BE" w:rsidRDefault="008E2E08" w:rsidP="008E2E08">
      <w:pPr>
        <w:rPr>
          <w:rFonts w:ascii="Gill Sans MT" w:hAnsi="Gill Sans MT"/>
          <w:b/>
          <w:bCs/>
          <w:sz w:val="16"/>
          <w:szCs w:val="16"/>
        </w:rPr>
      </w:pPr>
      <w:r>
        <w:rPr>
          <w:rFonts w:ascii="Gill Sans MT" w:hAnsi="Gill Sans MT"/>
          <w:sz w:val="16"/>
          <w:szCs w:val="16"/>
        </w:rPr>
        <w:t xml:space="preserve">RSID stands for Reference SNP Identifier, </w:t>
      </w:r>
      <w:r w:rsidR="001F3C8A" w:rsidRPr="001F3C8A">
        <w:rPr>
          <w:rFonts w:ascii="Gill Sans MT" w:hAnsi="Gill Sans MT"/>
          <w:sz w:val="16"/>
          <w:szCs w:val="16"/>
        </w:rPr>
        <w:t>CHR stands for Chromosome</w:t>
      </w:r>
      <w:r>
        <w:rPr>
          <w:rFonts w:ascii="Gill Sans MT" w:hAnsi="Gill Sans MT"/>
          <w:sz w:val="16"/>
          <w:szCs w:val="16"/>
        </w:rPr>
        <w:t>, POS stands for Position in base pairs, REF is the Reference Allele, ALT is the Alternative Allele.</w:t>
      </w:r>
      <w:r w:rsidRPr="002E60BE">
        <w:rPr>
          <w:rFonts w:ascii="Gill Sans MT" w:hAnsi="Gill Sans MT"/>
          <w:b/>
          <w:bCs/>
          <w:sz w:val="16"/>
          <w:szCs w:val="16"/>
        </w:rPr>
        <w:t xml:space="preserve"> </w:t>
      </w:r>
    </w:p>
    <w:p w14:paraId="2B310619" w14:textId="77777777" w:rsidR="00B34A1C" w:rsidRPr="002E60BE" w:rsidRDefault="00B34A1C" w:rsidP="00B34A1C">
      <w:pPr>
        <w:rPr>
          <w:rFonts w:ascii="Gill Sans MT" w:hAnsi="Gill Sans MT"/>
          <w:b/>
          <w:bCs/>
          <w:sz w:val="16"/>
          <w:szCs w:val="16"/>
        </w:rPr>
      </w:pPr>
    </w:p>
    <w:p w14:paraId="12C3BF35" w14:textId="77777777" w:rsidR="00B34A1C" w:rsidRPr="002E60BE" w:rsidRDefault="00B34A1C" w:rsidP="00B34A1C">
      <w:pPr>
        <w:rPr>
          <w:rFonts w:ascii="Gill Sans MT" w:hAnsi="Gill Sans MT"/>
          <w:b/>
          <w:bCs/>
          <w:sz w:val="16"/>
          <w:szCs w:val="16"/>
        </w:rPr>
      </w:pPr>
    </w:p>
    <w:p w14:paraId="7A8B0AB9" w14:textId="77777777" w:rsidR="00B34A1C" w:rsidRPr="002E60BE" w:rsidRDefault="00B34A1C" w:rsidP="00B34A1C">
      <w:pPr>
        <w:rPr>
          <w:rFonts w:ascii="Gill Sans MT" w:hAnsi="Gill Sans MT"/>
          <w:b/>
          <w:bCs/>
          <w:sz w:val="16"/>
          <w:szCs w:val="16"/>
        </w:rPr>
      </w:pPr>
    </w:p>
    <w:p w14:paraId="43275D6F" w14:textId="77777777" w:rsidR="00B34A1C" w:rsidRPr="002E60BE" w:rsidRDefault="00B34A1C" w:rsidP="00B34A1C">
      <w:pPr>
        <w:rPr>
          <w:rFonts w:ascii="Gill Sans MT" w:hAnsi="Gill Sans MT"/>
          <w:b/>
          <w:bCs/>
          <w:sz w:val="16"/>
          <w:szCs w:val="16"/>
        </w:rPr>
      </w:pPr>
    </w:p>
    <w:p w14:paraId="58383979" w14:textId="77777777" w:rsidR="00B34A1C" w:rsidRPr="002E60BE" w:rsidRDefault="00B34A1C" w:rsidP="00B34A1C">
      <w:pPr>
        <w:rPr>
          <w:rFonts w:ascii="Gill Sans MT" w:hAnsi="Gill Sans MT"/>
          <w:b/>
          <w:bCs/>
          <w:sz w:val="16"/>
          <w:szCs w:val="16"/>
        </w:rPr>
      </w:pPr>
    </w:p>
    <w:p w14:paraId="0001C21C" w14:textId="77777777" w:rsidR="00B34A1C" w:rsidRPr="002E60BE" w:rsidRDefault="00B34A1C" w:rsidP="00B34A1C">
      <w:pPr>
        <w:rPr>
          <w:rFonts w:ascii="Gill Sans MT" w:hAnsi="Gill Sans MT"/>
          <w:b/>
          <w:bCs/>
          <w:sz w:val="16"/>
          <w:szCs w:val="16"/>
        </w:rPr>
      </w:pPr>
    </w:p>
    <w:p w14:paraId="5E8055E8" w14:textId="77777777" w:rsidR="00B34A1C" w:rsidRPr="002E60BE" w:rsidRDefault="00B34A1C" w:rsidP="00B34A1C">
      <w:pPr>
        <w:jc w:val="center"/>
        <w:rPr>
          <w:rFonts w:ascii="Gill Sans MT" w:hAnsi="Gill Sans MT"/>
          <w:b/>
          <w:bCs/>
          <w:sz w:val="16"/>
          <w:szCs w:val="16"/>
        </w:rPr>
      </w:pPr>
    </w:p>
    <w:p w14:paraId="61E030C7" w14:textId="77777777" w:rsidR="00CB0413" w:rsidRPr="00D109B8" w:rsidRDefault="00CB0413" w:rsidP="005351AF">
      <w:pPr>
        <w:spacing w:after="0"/>
        <w:rPr>
          <w:rFonts w:ascii="Gill Sans MT" w:hAnsi="Gill Sans MT"/>
          <w:sz w:val="24"/>
          <w:szCs w:val="24"/>
        </w:rPr>
      </w:pPr>
    </w:p>
    <w:sectPr w:rsidR="00CB0413" w:rsidRPr="00D109B8" w:rsidSect="00DE55AA">
      <w:pgSz w:w="11906" w:h="16838" w:code="9"/>
      <w:pgMar w:top="1021" w:right="1758" w:bottom="1021" w:left="175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E04AF6" w14:textId="77777777" w:rsidR="001F3C8A" w:rsidRDefault="001F3C8A" w:rsidP="00044E71">
      <w:pPr>
        <w:spacing w:after="0" w:line="240" w:lineRule="auto"/>
      </w:pPr>
      <w:r>
        <w:separator/>
      </w:r>
    </w:p>
  </w:endnote>
  <w:endnote w:type="continuationSeparator" w:id="0">
    <w:p w14:paraId="41074C8C" w14:textId="77777777" w:rsidR="001F3C8A" w:rsidRDefault="001F3C8A" w:rsidP="00044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6FC09E" w14:textId="77777777" w:rsidR="001F3C8A" w:rsidRDefault="001F3C8A" w:rsidP="00044E71">
      <w:pPr>
        <w:spacing w:after="0" w:line="240" w:lineRule="auto"/>
      </w:pPr>
      <w:r>
        <w:separator/>
      </w:r>
    </w:p>
  </w:footnote>
  <w:footnote w:type="continuationSeparator" w:id="0">
    <w:p w14:paraId="408467A1" w14:textId="77777777" w:rsidR="001F3C8A" w:rsidRDefault="001F3C8A" w:rsidP="00044E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D34CD"/>
    <w:multiLevelType w:val="multilevel"/>
    <w:tmpl w:val="91749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B84098"/>
    <w:multiLevelType w:val="hybridMultilevel"/>
    <w:tmpl w:val="57FE0CA0"/>
    <w:lvl w:ilvl="0" w:tplc="BD04D33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61511"/>
    <w:multiLevelType w:val="hybridMultilevel"/>
    <w:tmpl w:val="DB887572"/>
    <w:lvl w:ilvl="0" w:tplc="07C09616">
      <w:start w:val="1"/>
      <w:numFmt w:val="bullet"/>
      <w:lvlText w:val="o"/>
      <w:lvlJc w:val="left"/>
      <w:pPr>
        <w:ind w:left="720" w:hanging="360"/>
      </w:pPr>
      <w:rPr>
        <w:rFonts w:ascii="Courier New" w:hAnsi="Courier New" w:hint="default"/>
      </w:rPr>
    </w:lvl>
    <w:lvl w:ilvl="1" w:tplc="61CC4658">
      <w:start w:val="1"/>
      <w:numFmt w:val="bullet"/>
      <w:lvlText w:val="o"/>
      <w:lvlJc w:val="left"/>
      <w:pPr>
        <w:ind w:left="1440" w:hanging="360"/>
      </w:pPr>
      <w:rPr>
        <w:rFonts w:ascii="Courier New" w:hAnsi="Courier New" w:hint="default"/>
      </w:rPr>
    </w:lvl>
    <w:lvl w:ilvl="2" w:tplc="287803D4">
      <w:start w:val="1"/>
      <w:numFmt w:val="bullet"/>
      <w:lvlText w:val=""/>
      <w:lvlJc w:val="left"/>
      <w:pPr>
        <w:ind w:left="2160" w:hanging="360"/>
      </w:pPr>
      <w:rPr>
        <w:rFonts w:ascii="Wingdings" w:hAnsi="Wingdings" w:hint="default"/>
      </w:rPr>
    </w:lvl>
    <w:lvl w:ilvl="3" w:tplc="137CC45E">
      <w:start w:val="1"/>
      <w:numFmt w:val="bullet"/>
      <w:lvlText w:val=""/>
      <w:lvlJc w:val="left"/>
      <w:pPr>
        <w:ind w:left="2880" w:hanging="360"/>
      </w:pPr>
      <w:rPr>
        <w:rFonts w:ascii="Symbol" w:hAnsi="Symbol" w:hint="default"/>
      </w:rPr>
    </w:lvl>
    <w:lvl w:ilvl="4" w:tplc="C59467B4">
      <w:start w:val="1"/>
      <w:numFmt w:val="bullet"/>
      <w:lvlText w:val="o"/>
      <w:lvlJc w:val="left"/>
      <w:pPr>
        <w:ind w:left="3600" w:hanging="360"/>
      </w:pPr>
      <w:rPr>
        <w:rFonts w:ascii="Courier New" w:hAnsi="Courier New" w:hint="default"/>
      </w:rPr>
    </w:lvl>
    <w:lvl w:ilvl="5" w:tplc="FF2E3FAA">
      <w:start w:val="1"/>
      <w:numFmt w:val="bullet"/>
      <w:lvlText w:val=""/>
      <w:lvlJc w:val="left"/>
      <w:pPr>
        <w:ind w:left="4320" w:hanging="360"/>
      </w:pPr>
      <w:rPr>
        <w:rFonts w:ascii="Wingdings" w:hAnsi="Wingdings" w:hint="default"/>
      </w:rPr>
    </w:lvl>
    <w:lvl w:ilvl="6" w:tplc="B48AC200">
      <w:start w:val="1"/>
      <w:numFmt w:val="bullet"/>
      <w:lvlText w:val=""/>
      <w:lvlJc w:val="left"/>
      <w:pPr>
        <w:ind w:left="5040" w:hanging="360"/>
      </w:pPr>
      <w:rPr>
        <w:rFonts w:ascii="Symbol" w:hAnsi="Symbol" w:hint="default"/>
      </w:rPr>
    </w:lvl>
    <w:lvl w:ilvl="7" w:tplc="05169CF8">
      <w:start w:val="1"/>
      <w:numFmt w:val="bullet"/>
      <w:lvlText w:val="o"/>
      <w:lvlJc w:val="left"/>
      <w:pPr>
        <w:ind w:left="5760" w:hanging="360"/>
      </w:pPr>
      <w:rPr>
        <w:rFonts w:ascii="Courier New" w:hAnsi="Courier New" w:hint="default"/>
      </w:rPr>
    </w:lvl>
    <w:lvl w:ilvl="8" w:tplc="71C28A9E">
      <w:start w:val="1"/>
      <w:numFmt w:val="bullet"/>
      <w:lvlText w:val=""/>
      <w:lvlJc w:val="left"/>
      <w:pPr>
        <w:ind w:left="6480" w:hanging="360"/>
      </w:pPr>
      <w:rPr>
        <w:rFonts w:ascii="Wingdings" w:hAnsi="Wingdings" w:hint="default"/>
      </w:rPr>
    </w:lvl>
  </w:abstractNum>
  <w:abstractNum w:abstractNumId="3" w15:restartNumberingAfterBreak="0">
    <w:nsid w:val="15D54361"/>
    <w:multiLevelType w:val="hybridMultilevel"/>
    <w:tmpl w:val="224C4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2523E9"/>
    <w:multiLevelType w:val="hybridMultilevel"/>
    <w:tmpl w:val="DA207FAC"/>
    <w:lvl w:ilvl="0" w:tplc="6CB60338">
      <w:start w:val="1"/>
      <w:numFmt w:val="bullet"/>
      <w:lvlText w:val="o"/>
      <w:lvlJc w:val="left"/>
      <w:pPr>
        <w:ind w:left="720" w:hanging="360"/>
      </w:pPr>
      <w:rPr>
        <w:rFonts w:ascii="Courier New" w:hAnsi="Courier New" w:hint="default"/>
      </w:rPr>
    </w:lvl>
    <w:lvl w:ilvl="1" w:tplc="F67A331A">
      <w:start w:val="1"/>
      <w:numFmt w:val="bullet"/>
      <w:lvlText w:val="o"/>
      <w:lvlJc w:val="left"/>
      <w:pPr>
        <w:ind w:left="1440" w:hanging="360"/>
      </w:pPr>
      <w:rPr>
        <w:rFonts w:ascii="Courier New" w:hAnsi="Courier New" w:hint="default"/>
      </w:rPr>
    </w:lvl>
    <w:lvl w:ilvl="2" w:tplc="CA4EA610">
      <w:start w:val="1"/>
      <w:numFmt w:val="bullet"/>
      <w:lvlText w:val=""/>
      <w:lvlJc w:val="left"/>
      <w:pPr>
        <w:ind w:left="2160" w:hanging="360"/>
      </w:pPr>
      <w:rPr>
        <w:rFonts w:ascii="Wingdings" w:hAnsi="Wingdings" w:hint="default"/>
      </w:rPr>
    </w:lvl>
    <w:lvl w:ilvl="3" w:tplc="43662E24">
      <w:start w:val="1"/>
      <w:numFmt w:val="bullet"/>
      <w:lvlText w:val=""/>
      <w:lvlJc w:val="left"/>
      <w:pPr>
        <w:ind w:left="2880" w:hanging="360"/>
      </w:pPr>
      <w:rPr>
        <w:rFonts w:ascii="Symbol" w:hAnsi="Symbol" w:hint="default"/>
      </w:rPr>
    </w:lvl>
    <w:lvl w:ilvl="4" w:tplc="A446A44C">
      <w:start w:val="1"/>
      <w:numFmt w:val="bullet"/>
      <w:lvlText w:val="o"/>
      <w:lvlJc w:val="left"/>
      <w:pPr>
        <w:ind w:left="3600" w:hanging="360"/>
      </w:pPr>
      <w:rPr>
        <w:rFonts w:ascii="Courier New" w:hAnsi="Courier New" w:hint="default"/>
      </w:rPr>
    </w:lvl>
    <w:lvl w:ilvl="5" w:tplc="A7ACE31A">
      <w:start w:val="1"/>
      <w:numFmt w:val="bullet"/>
      <w:lvlText w:val=""/>
      <w:lvlJc w:val="left"/>
      <w:pPr>
        <w:ind w:left="4320" w:hanging="360"/>
      </w:pPr>
      <w:rPr>
        <w:rFonts w:ascii="Wingdings" w:hAnsi="Wingdings" w:hint="default"/>
      </w:rPr>
    </w:lvl>
    <w:lvl w:ilvl="6" w:tplc="F348DB44">
      <w:start w:val="1"/>
      <w:numFmt w:val="bullet"/>
      <w:lvlText w:val=""/>
      <w:lvlJc w:val="left"/>
      <w:pPr>
        <w:ind w:left="5040" w:hanging="360"/>
      </w:pPr>
      <w:rPr>
        <w:rFonts w:ascii="Symbol" w:hAnsi="Symbol" w:hint="default"/>
      </w:rPr>
    </w:lvl>
    <w:lvl w:ilvl="7" w:tplc="566E4CC0">
      <w:start w:val="1"/>
      <w:numFmt w:val="bullet"/>
      <w:lvlText w:val="o"/>
      <w:lvlJc w:val="left"/>
      <w:pPr>
        <w:ind w:left="5760" w:hanging="360"/>
      </w:pPr>
      <w:rPr>
        <w:rFonts w:ascii="Courier New" w:hAnsi="Courier New" w:hint="default"/>
      </w:rPr>
    </w:lvl>
    <w:lvl w:ilvl="8" w:tplc="CB18DAA8">
      <w:start w:val="1"/>
      <w:numFmt w:val="bullet"/>
      <w:lvlText w:val=""/>
      <w:lvlJc w:val="left"/>
      <w:pPr>
        <w:ind w:left="6480" w:hanging="360"/>
      </w:pPr>
      <w:rPr>
        <w:rFonts w:ascii="Wingdings" w:hAnsi="Wingdings" w:hint="default"/>
      </w:rPr>
    </w:lvl>
  </w:abstractNum>
  <w:abstractNum w:abstractNumId="5" w15:restartNumberingAfterBreak="0">
    <w:nsid w:val="3F04458B"/>
    <w:multiLevelType w:val="hybridMultilevel"/>
    <w:tmpl w:val="383252A6"/>
    <w:lvl w:ilvl="0" w:tplc="206E7CB2">
      <w:start w:val="1"/>
      <w:numFmt w:val="bullet"/>
      <w:lvlText w:val="o"/>
      <w:lvlJc w:val="left"/>
      <w:pPr>
        <w:ind w:left="720" w:hanging="360"/>
      </w:pPr>
      <w:rPr>
        <w:rFonts w:ascii="Courier New" w:hAnsi="Courier New" w:hint="default"/>
      </w:rPr>
    </w:lvl>
    <w:lvl w:ilvl="1" w:tplc="44DABF16">
      <w:start w:val="1"/>
      <w:numFmt w:val="bullet"/>
      <w:lvlText w:val="o"/>
      <w:lvlJc w:val="left"/>
      <w:pPr>
        <w:ind w:left="1440" w:hanging="360"/>
      </w:pPr>
      <w:rPr>
        <w:rFonts w:ascii="Courier New" w:hAnsi="Courier New" w:hint="default"/>
      </w:rPr>
    </w:lvl>
    <w:lvl w:ilvl="2" w:tplc="66007CCC">
      <w:start w:val="1"/>
      <w:numFmt w:val="bullet"/>
      <w:lvlText w:val=""/>
      <w:lvlJc w:val="left"/>
      <w:pPr>
        <w:ind w:left="2160" w:hanging="360"/>
      </w:pPr>
      <w:rPr>
        <w:rFonts w:ascii="Wingdings" w:hAnsi="Wingdings" w:hint="default"/>
      </w:rPr>
    </w:lvl>
    <w:lvl w:ilvl="3" w:tplc="1A628698">
      <w:start w:val="1"/>
      <w:numFmt w:val="bullet"/>
      <w:lvlText w:val=""/>
      <w:lvlJc w:val="left"/>
      <w:pPr>
        <w:ind w:left="2880" w:hanging="360"/>
      </w:pPr>
      <w:rPr>
        <w:rFonts w:ascii="Symbol" w:hAnsi="Symbol" w:hint="default"/>
      </w:rPr>
    </w:lvl>
    <w:lvl w:ilvl="4" w:tplc="F1BEADA4">
      <w:start w:val="1"/>
      <w:numFmt w:val="bullet"/>
      <w:lvlText w:val="o"/>
      <w:lvlJc w:val="left"/>
      <w:pPr>
        <w:ind w:left="3600" w:hanging="360"/>
      </w:pPr>
      <w:rPr>
        <w:rFonts w:ascii="Courier New" w:hAnsi="Courier New" w:hint="default"/>
      </w:rPr>
    </w:lvl>
    <w:lvl w:ilvl="5" w:tplc="EA964508">
      <w:start w:val="1"/>
      <w:numFmt w:val="bullet"/>
      <w:lvlText w:val=""/>
      <w:lvlJc w:val="left"/>
      <w:pPr>
        <w:ind w:left="4320" w:hanging="360"/>
      </w:pPr>
      <w:rPr>
        <w:rFonts w:ascii="Wingdings" w:hAnsi="Wingdings" w:hint="default"/>
      </w:rPr>
    </w:lvl>
    <w:lvl w:ilvl="6" w:tplc="B4221BE8">
      <w:start w:val="1"/>
      <w:numFmt w:val="bullet"/>
      <w:lvlText w:val=""/>
      <w:lvlJc w:val="left"/>
      <w:pPr>
        <w:ind w:left="5040" w:hanging="360"/>
      </w:pPr>
      <w:rPr>
        <w:rFonts w:ascii="Symbol" w:hAnsi="Symbol" w:hint="default"/>
      </w:rPr>
    </w:lvl>
    <w:lvl w:ilvl="7" w:tplc="097ADB4A">
      <w:start w:val="1"/>
      <w:numFmt w:val="bullet"/>
      <w:lvlText w:val="o"/>
      <w:lvlJc w:val="left"/>
      <w:pPr>
        <w:ind w:left="5760" w:hanging="360"/>
      </w:pPr>
      <w:rPr>
        <w:rFonts w:ascii="Courier New" w:hAnsi="Courier New" w:hint="default"/>
      </w:rPr>
    </w:lvl>
    <w:lvl w:ilvl="8" w:tplc="630662A2">
      <w:start w:val="1"/>
      <w:numFmt w:val="bullet"/>
      <w:lvlText w:val=""/>
      <w:lvlJc w:val="left"/>
      <w:pPr>
        <w:ind w:left="6480" w:hanging="360"/>
      </w:pPr>
      <w:rPr>
        <w:rFonts w:ascii="Wingdings" w:hAnsi="Wingdings" w:hint="default"/>
      </w:rPr>
    </w:lvl>
  </w:abstractNum>
  <w:abstractNum w:abstractNumId="6" w15:restartNumberingAfterBreak="0">
    <w:nsid w:val="543F2B7C"/>
    <w:multiLevelType w:val="hybridMultilevel"/>
    <w:tmpl w:val="F54CF5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D14C0B"/>
    <w:multiLevelType w:val="hybridMultilevel"/>
    <w:tmpl w:val="2316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DB6043"/>
    <w:multiLevelType w:val="multilevel"/>
    <w:tmpl w:val="66AC3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2F54C5"/>
    <w:multiLevelType w:val="hybridMultilevel"/>
    <w:tmpl w:val="D928568A"/>
    <w:lvl w:ilvl="0" w:tplc="EF0094A2">
      <w:start w:val="1"/>
      <w:numFmt w:val="bullet"/>
      <w:lvlText w:val="o"/>
      <w:lvlJc w:val="left"/>
      <w:pPr>
        <w:ind w:left="720" w:hanging="360"/>
      </w:pPr>
      <w:rPr>
        <w:rFonts w:ascii="Courier New" w:hAnsi="Courier New" w:hint="default"/>
      </w:rPr>
    </w:lvl>
    <w:lvl w:ilvl="1" w:tplc="AD0AF0EC">
      <w:start w:val="1"/>
      <w:numFmt w:val="bullet"/>
      <w:lvlText w:val="o"/>
      <w:lvlJc w:val="left"/>
      <w:pPr>
        <w:ind w:left="1440" w:hanging="360"/>
      </w:pPr>
      <w:rPr>
        <w:rFonts w:ascii="Courier New" w:hAnsi="Courier New" w:hint="default"/>
      </w:rPr>
    </w:lvl>
    <w:lvl w:ilvl="2" w:tplc="4AC4957A">
      <w:start w:val="1"/>
      <w:numFmt w:val="bullet"/>
      <w:lvlText w:val=""/>
      <w:lvlJc w:val="left"/>
      <w:pPr>
        <w:ind w:left="2160" w:hanging="360"/>
      </w:pPr>
      <w:rPr>
        <w:rFonts w:ascii="Wingdings" w:hAnsi="Wingdings" w:hint="default"/>
      </w:rPr>
    </w:lvl>
    <w:lvl w:ilvl="3" w:tplc="13F88FDA">
      <w:start w:val="1"/>
      <w:numFmt w:val="bullet"/>
      <w:lvlText w:val=""/>
      <w:lvlJc w:val="left"/>
      <w:pPr>
        <w:ind w:left="2880" w:hanging="360"/>
      </w:pPr>
      <w:rPr>
        <w:rFonts w:ascii="Symbol" w:hAnsi="Symbol" w:hint="default"/>
      </w:rPr>
    </w:lvl>
    <w:lvl w:ilvl="4" w:tplc="1D94232C">
      <w:start w:val="1"/>
      <w:numFmt w:val="bullet"/>
      <w:lvlText w:val="o"/>
      <w:lvlJc w:val="left"/>
      <w:pPr>
        <w:ind w:left="3600" w:hanging="360"/>
      </w:pPr>
      <w:rPr>
        <w:rFonts w:ascii="Courier New" w:hAnsi="Courier New" w:hint="default"/>
      </w:rPr>
    </w:lvl>
    <w:lvl w:ilvl="5" w:tplc="B942B27A">
      <w:start w:val="1"/>
      <w:numFmt w:val="bullet"/>
      <w:lvlText w:val=""/>
      <w:lvlJc w:val="left"/>
      <w:pPr>
        <w:ind w:left="4320" w:hanging="360"/>
      </w:pPr>
      <w:rPr>
        <w:rFonts w:ascii="Wingdings" w:hAnsi="Wingdings" w:hint="default"/>
      </w:rPr>
    </w:lvl>
    <w:lvl w:ilvl="6" w:tplc="795C3DB0">
      <w:start w:val="1"/>
      <w:numFmt w:val="bullet"/>
      <w:lvlText w:val=""/>
      <w:lvlJc w:val="left"/>
      <w:pPr>
        <w:ind w:left="5040" w:hanging="360"/>
      </w:pPr>
      <w:rPr>
        <w:rFonts w:ascii="Symbol" w:hAnsi="Symbol" w:hint="default"/>
      </w:rPr>
    </w:lvl>
    <w:lvl w:ilvl="7" w:tplc="D48EC93C">
      <w:start w:val="1"/>
      <w:numFmt w:val="bullet"/>
      <w:lvlText w:val="o"/>
      <w:lvlJc w:val="left"/>
      <w:pPr>
        <w:ind w:left="5760" w:hanging="360"/>
      </w:pPr>
      <w:rPr>
        <w:rFonts w:ascii="Courier New" w:hAnsi="Courier New" w:hint="default"/>
      </w:rPr>
    </w:lvl>
    <w:lvl w:ilvl="8" w:tplc="84A2AA06">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5"/>
  </w:num>
  <w:num w:numId="5">
    <w:abstractNumId w:val="1"/>
  </w:num>
  <w:num w:numId="6">
    <w:abstractNumId w:val="4"/>
  </w:num>
  <w:num w:numId="7">
    <w:abstractNumId w:val="2"/>
  </w:num>
  <w:num w:numId="8">
    <w:abstractNumId w:val="9"/>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9B8"/>
    <w:rsid w:val="00044E71"/>
    <w:rsid w:val="000C074A"/>
    <w:rsid w:val="000C19E7"/>
    <w:rsid w:val="000D4FBC"/>
    <w:rsid w:val="00173679"/>
    <w:rsid w:val="001F3C8A"/>
    <w:rsid w:val="00232268"/>
    <w:rsid w:val="00263445"/>
    <w:rsid w:val="00353016"/>
    <w:rsid w:val="00465CCB"/>
    <w:rsid w:val="005255D2"/>
    <w:rsid w:val="005351AF"/>
    <w:rsid w:val="005658BB"/>
    <w:rsid w:val="00583757"/>
    <w:rsid w:val="005A47D1"/>
    <w:rsid w:val="00605EF6"/>
    <w:rsid w:val="006160D7"/>
    <w:rsid w:val="00626D91"/>
    <w:rsid w:val="006C2B7E"/>
    <w:rsid w:val="00765122"/>
    <w:rsid w:val="007B056A"/>
    <w:rsid w:val="007C2325"/>
    <w:rsid w:val="007D1415"/>
    <w:rsid w:val="007E083A"/>
    <w:rsid w:val="007F4A74"/>
    <w:rsid w:val="00822E7C"/>
    <w:rsid w:val="008E2E08"/>
    <w:rsid w:val="009A0B4B"/>
    <w:rsid w:val="009B69A2"/>
    <w:rsid w:val="00AC308B"/>
    <w:rsid w:val="00AE4F11"/>
    <w:rsid w:val="00B34A1C"/>
    <w:rsid w:val="00B70F0A"/>
    <w:rsid w:val="00BA59E6"/>
    <w:rsid w:val="00BE37EF"/>
    <w:rsid w:val="00C43F0B"/>
    <w:rsid w:val="00CB0413"/>
    <w:rsid w:val="00D109B8"/>
    <w:rsid w:val="00D14F9D"/>
    <w:rsid w:val="00DE55AA"/>
    <w:rsid w:val="00E0151B"/>
    <w:rsid w:val="00E651B3"/>
    <w:rsid w:val="00F542BD"/>
    <w:rsid w:val="00F70C75"/>
    <w:rsid w:val="00F8751C"/>
    <w:rsid w:val="00FB0672"/>
    <w:rsid w:val="00FB504F"/>
    <w:rsid w:val="00FD041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366826"/>
  <w15:docId w15:val="{96CBA969-D13A-4911-A82B-7536D3453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016"/>
  </w:style>
  <w:style w:type="paragraph" w:styleId="Heading1">
    <w:name w:val="heading 1"/>
    <w:basedOn w:val="Normal"/>
    <w:next w:val="Normal"/>
    <w:link w:val="Heading1Char"/>
    <w:uiPriority w:val="9"/>
    <w:qFormat/>
    <w:rsid w:val="00B34A1C"/>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n-US"/>
    </w:rPr>
  </w:style>
  <w:style w:type="paragraph" w:styleId="Heading2">
    <w:name w:val="heading 2"/>
    <w:basedOn w:val="Normal"/>
    <w:next w:val="Normal"/>
    <w:link w:val="Heading2Char"/>
    <w:uiPriority w:val="9"/>
    <w:unhideWhenUsed/>
    <w:qFormat/>
    <w:rsid w:val="00B34A1C"/>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n-US"/>
    </w:rPr>
  </w:style>
  <w:style w:type="paragraph" w:styleId="Heading3">
    <w:name w:val="heading 3"/>
    <w:basedOn w:val="Normal"/>
    <w:next w:val="Normal"/>
    <w:link w:val="Heading3Char"/>
    <w:uiPriority w:val="9"/>
    <w:unhideWhenUsed/>
    <w:qFormat/>
    <w:rsid w:val="00B34A1C"/>
    <w:pPr>
      <w:keepNext/>
      <w:keepLines/>
      <w:spacing w:before="40" w:after="0" w:line="259" w:lineRule="auto"/>
      <w:outlineLvl w:val="2"/>
    </w:pPr>
    <w:rPr>
      <w:rFonts w:asciiTheme="majorHAnsi" w:eastAsiaTheme="majorEastAsia" w:hAnsiTheme="majorHAnsi" w:cstheme="majorBidi"/>
      <w:color w:val="243F60" w:themeColor="accent1" w:themeShade="7F"/>
      <w:sz w:val="24"/>
      <w:szCs w:val="24"/>
      <w:lang w:val="en-US"/>
    </w:rPr>
  </w:style>
  <w:style w:type="paragraph" w:styleId="Heading4">
    <w:name w:val="heading 4"/>
    <w:basedOn w:val="Normal"/>
    <w:next w:val="Normal"/>
    <w:link w:val="Heading4Char"/>
    <w:uiPriority w:val="9"/>
    <w:unhideWhenUsed/>
    <w:qFormat/>
    <w:rsid w:val="00B34A1C"/>
    <w:pPr>
      <w:keepNext/>
      <w:keepLines/>
      <w:spacing w:before="40" w:after="0" w:line="259" w:lineRule="auto"/>
      <w:outlineLvl w:val="3"/>
    </w:pPr>
    <w:rPr>
      <w:rFonts w:asciiTheme="majorHAnsi" w:eastAsiaTheme="majorEastAsia" w:hAnsiTheme="majorHAnsi" w:cstheme="majorBidi"/>
      <w:i/>
      <w:iCs/>
      <w:color w:val="365F91" w:themeColor="accent1" w:themeShade="B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34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D4FBC"/>
    <w:rPr>
      <w:sz w:val="16"/>
      <w:szCs w:val="16"/>
    </w:rPr>
  </w:style>
  <w:style w:type="paragraph" w:styleId="CommentText">
    <w:name w:val="annotation text"/>
    <w:basedOn w:val="Normal"/>
    <w:link w:val="CommentTextChar"/>
    <w:uiPriority w:val="99"/>
    <w:semiHidden/>
    <w:unhideWhenUsed/>
    <w:rsid w:val="000D4FBC"/>
    <w:pPr>
      <w:spacing w:line="240" w:lineRule="auto"/>
    </w:pPr>
    <w:rPr>
      <w:sz w:val="20"/>
      <w:szCs w:val="20"/>
    </w:rPr>
  </w:style>
  <w:style w:type="character" w:customStyle="1" w:styleId="CommentTextChar">
    <w:name w:val="Comment Text Char"/>
    <w:basedOn w:val="DefaultParagraphFont"/>
    <w:link w:val="CommentText"/>
    <w:uiPriority w:val="99"/>
    <w:semiHidden/>
    <w:rsid w:val="000D4FBC"/>
    <w:rPr>
      <w:sz w:val="20"/>
      <w:szCs w:val="20"/>
    </w:rPr>
  </w:style>
  <w:style w:type="paragraph" w:styleId="CommentSubject">
    <w:name w:val="annotation subject"/>
    <w:basedOn w:val="CommentText"/>
    <w:next w:val="CommentText"/>
    <w:link w:val="CommentSubjectChar"/>
    <w:uiPriority w:val="99"/>
    <w:semiHidden/>
    <w:unhideWhenUsed/>
    <w:rsid w:val="000D4FBC"/>
    <w:rPr>
      <w:b/>
      <w:bCs/>
    </w:rPr>
  </w:style>
  <w:style w:type="character" w:customStyle="1" w:styleId="CommentSubjectChar">
    <w:name w:val="Comment Subject Char"/>
    <w:basedOn w:val="CommentTextChar"/>
    <w:link w:val="CommentSubject"/>
    <w:uiPriority w:val="99"/>
    <w:semiHidden/>
    <w:rsid w:val="000D4FBC"/>
    <w:rPr>
      <w:b/>
      <w:bCs/>
      <w:sz w:val="20"/>
      <w:szCs w:val="20"/>
    </w:rPr>
  </w:style>
  <w:style w:type="paragraph" w:styleId="BalloonText">
    <w:name w:val="Balloon Text"/>
    <w:basedOn w:val="Normal"/>
    <w:link w:val="BalloonTextChar"/>
    <w:uiPriority w:val="99"/>
    <w:semiHidden/>
    <w:unhideWhenUsed/>
    <w:rsid w:val="000D4F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FBC"/>
    <w:rPr>
      <w:rFonts w:ascii="Tahoma" w:hAnsi="Tahoma" w:cs="Tahoma"/>
      <w:sz w:val="16"/>
      <w:szCs w:val="16"/>
    </w:rPr>
  </w:style>
  <w:style w:type="paragraph" w:styleId="ListParagraph">
    <w:name w:val="List Paragraph"/>
    <w:basedOn w:val="Normal"/>
    <w:uiPriority w:val="34"/>
    <w:qFormat/>
    <w:rsid w:val="009B69A2"/>
    <w:pPr>
      <w:ind w:left="720"/>
      <w:contextualSpacing/>
    </w:pPr>
  </w:style>
  <w:style w:type="character" w:customStyle="1" w:styleId="Heading1Char">
    <w:name w:val="Heading 1 Char"/>
    <w:basedOn w:val="DefaultParagraphFont"/>
    <w:link w:val="Heading1"/>
    <w:uiPriority w:val="9"/>
    <w:rsid w:val="00B34A1C"/>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rsid w:val="00B34A1C"/>
    <w:rPr>
      <w:rFonts w:asciiTheme="majorHAnsi" w:eastAsiaTheme="majorEastAsia" w:hAnsiTheme="majorHAnsi" w:cstheme="majorBidi"/>
      <w:color w:val="365F91" w:themeColor="accent1" w:themeShade="BF"/>
      <w:sz w:val="26"/>
      <w:szCs w:val="26"/>
      <w:lang w:val="en-US"/>
    </w:rPr>
  </w:style>
  <w:style w:type="character" w:customStyle="1" w:styleId="Heading3Char">
    <w:name w:val="Heading 3 Char"/>
    <w:basedOn w:val="DefaultParagraphFont"/>
    <w:link w:val="Heading3"/>
    <w:uiPriority w:val="9"/>
    <w:rsid w:val="00B34A1C"/>
    <w:rPr>
      <w:rFonts w:asciiTheme="majorHAnsi" w:eastAsiaTheme="majorEastAsia" w:hAnsiTheme="majorHAnsi" w:cstheme="majorBidi"/>
      <w:color w:val="243F60" w:themeColor="accent1" w:themeShade="7F"/>
      <w:sz w:val="24"/>
      <w:szCs w:val="24"/>
      <w:lang w:val="en-US"/>
    </w:rPr>
  </w:style>
  <w:style w:type="character" w:customStyle="1" w:styleId="Heading4Char">
    <w:name w:val="Heading 4 Char"/>
    <w:basedOn w:val="DefaultParagraphFont"/>
    <w:link w:val="Heading4"/>
    <w:uiPriority w:val="9"/>
    <w:rsid w:val="00B34A1C"/>
    <w:rPr>
      <w:rFonts w:asciiTheme="majorHAnsi" w:eastAsiaTheme="majorEastAsia" w:hAnsiTheme="majorHAnsi" w:cstheme="majorBidi"/>
      <w:i/>
      <w:iCs/>
      <w:color w:val="365F91" w:themeColor="accent1" w:themeShade="BF"/>
      <w:sz w:val="20"/>
      <w:szCs w:val="20"/>
      <w:lang w:val="en-US"/>
    </w:rPr>
  </w:style>
  <w:style w:type="paragraph" w:styleId="HTMLPreformatted">
    <w:name w:val="HTML Preformatted"/>
    <w:basedOn w:val="Normal"/>
    <w:link w:val="HTMLPreformattedChar"/>
    <w:uiPriority w:val="99"/>
    <w:semiHidden/>
    <w:unhideWhenUsed/>
    <w:rsid w:val="00B34A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B34A1C"/>
    <w:rPr>
      <w:rFonts w:ascii="Courier New" w:eastAsia="Times New Roman" w:hAnsi="Courier New" w:cs="Courier New"/>
      <w:sz w:val="20"/>
      <w:szCs w:val="20"/>
      <w:lang w:val="en-US"/>
    </w:rPr>
  </w:style>
  <w:style w:type="character" w:customStyle="1" w:styleId="gpm4kqwj3b">
    <w:name w:val="gpm4kqwj3b"/>
    <w:basedOn w:val="DefaultParagraphFont"/>
    <w:rsid w:val="00B34A1C"/>
  </w:style>
  <w:style w:type="paragraph" w:customStyle="1" w:styleId="p">
    <w:name w:val="p"/>
    <w:basedOn w:val="Normal"/>
    <w:rsid w:val="00B34A1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B34A1C"/>
    <w:rPr>
      <w:color w:val="0000FF"/>
      <w:u w:val="single"/>
    </w:rPr>
  </w:style>
  <w:style w:type="character" w:styleId="Emphasis">
    <w:name w:val="Emphasis"/>
    <w:basedOn w:val="DefaultParagraphFont"/>
    <w:uiPriority w:val="20"/>
    <w:qFormat/>
    <w:rsid w:val="00B34A1C"/>
    <w:rPr>
      <w:i/>
      <w:iCs/>
    </w:rPr>
  </w:style>
  <w:style w:type="paragraph" w:styleId="Header">
    <w:name w:val="header"/>
    <w:basedOn w:val="Normal"/>
    <w:link w:val="HeaderChar"/>
    <w:uiPriority w:val="99"/>
    <w:unhideWhenUsed/>
    <w:rsid w:val="00B34A1C"/>
    <w:pPr>
      <w:tabs>
        <w:tab w:val="center" w:pos="4680"/>
        <w:tab w:val="right" w:pos="9360"/>
      </w:tabs>
      <w:spacing w:after="0" w:line="240" w:lineRule="auto"/>
    </w:pPr>
    <w:rPr>
      <w:rFonts w:ascii="Arial" w:hAnsi="Arial" w:cs="Arial"/>
      <w:sz w:val="20"/>
      <w:szCs w:val="20"/>
      <w:lang w:val="en-US"/>
    </w:rPr>
  </w:style>
  <w:style w:type="character" w:customStyle="1" w:styleId="HeaderChar">
    <w:name w:val="Header Char"/>
    <w:basedOn w:val="DefaultParagraphFont"/>
    <w:link w:val="Header"/>
    <w:uiPriority w:val="99"/>
    <w:rsid w:val="00B34A1C"/>
    <w:rPr>
      <w:rFonts w:ascii="Arial" w:hAnsi="Arial" w:cs="Arial"/>
      <w:sz w:val="20"/>
      <w:szCs w:val="20"/>
      <w:lang w:val="en-US"/>
    </w:rPr>
  </w:style>
  <w:style w:type="paragraph" w:styleId="Footer">
    <w:name w:val="footer"/>
    <w:basedOn w:val="Normal"/>
    <w:link w:val="FooterChar"/>
    <w:uiPriority w:val="99"/>
    <w:unhideWhenUsed/>
    <w:rsid w:val="00B34A1C"/>
    <w:pPr>
      <w:tabs>
        <w:tab w:val="center" w:pos="4680"/>
        <w:tab w:val="right" w:pos="9360"/>
      </w:tabs>
      <w:spacing w:after="0" w:line="240" w:lineRule="auto"/>
    </w:pPr>
    <w:rPr>
      <w:rFonts w:ascii="Arial" w:hAnsi="Arial" w:cs="Arial"/>
      <w:sz w:val="20"/>
      <w:szCs w:val="20"/>
      <w:lang w:val="en-US"/>
    </w:rPr>
  </w:style>
  <w:style w:type="character" w:customStyle="1" w:styleId="FooterChar">
    <w:name w:val="Footer Char"/>
    <w:basedOn w:val="DefaultParagraphFont"/>
    <w:link w:val="Footer"/>
    <w:uiPriority w:val="99"/>
    <w:rsid w:val="00B34A1C"/>
    <w:rPr>
      <w:rFonts w:ascii="Arial" w:hAnsi="Arial" w:cs="Arial"/>
      <w:sz w:val="20"/>
      <w:szCs w:val="20"/>
      <w:lang w:val="en-US"/>
    </w:rPr>
  </w:style>
  <w:style w:type="paragraph" w:styleId="NoSpacing">
    <w:name w:val="No Spacing"/>
    <w:uiPriority w:val="1"/>
    <w:qFormat/>
    <w:rsid w:val="00B34A1C"/>
    <w:pPr>
      <w:spacing w:after="0" w:line="240" w:lineRule="auto"/>
    </w:pPr>
    <w:rPr>
      <w:rFonts w:ascii="Arial" w:hAnsi="Arial" w:cs="Arial"/>
      <w:sz w:val="20"/>
      <w:szCs w:val="20"/>
      <w:lang w:val="en-US"/>
    </w:rPr>
  </w:style>
  <w:style w:type="paragraph" w:styleId="NormalWeb">
    <w:name w:val="Normal (Web)"/>
    <w:basedOn w:val="Normal"/>
    <w:uiPriority w:val="99"/>
    <w:semiHidden/>
    <w:unhideWhenUsed/>
    <w:rsid w:val="00B34A1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B34A1C"/>
    <w:pPr>
      <w:spacing w:after="0" w:line="240" w:lineRule="auto"/>
    </w:pPr>
    <w:rPr>
      <w:rFonts w:ascii="Arial" w:hAnsi="Arial" w:cs="Arial"/>
      <w:sz w:val="20"/>
      <w:szCs w:val="20"/>
      <w:lang w:val="en-US"/>
    </w:rPr>
  </w:style>
  <w:style w:type="character" w:customStyle="1" w:styleId="period">
    <w:name w:val="period"/>
    <w:basedOn w:val="DefaultParagraphFont"/>
    <w:rsid w:val="00B34A1C"/>
  </w:style>
  <w:style w:type="character" w:customStyle="1" w:styleId="cit">
    <w:name w:val="cit"/>
    <w:basedOn w:val="DefaultParagraphFont"/>
    <w:rsid w:val="00B34A1C"/>
  </w:style>
  <w:style w:type="character" w:customStyle="1" w:styleId="citation-doi">
    <w:name w:val="citation-doi"/>
    <w:basedOn w:val="DefaultParagraphFont"/>
    <w:rsid w:val="00B34A1C"/>
  </w:style>
  <w:style w:type="character" w:customStyle="1" w:styleId="secondary-date">
    <w:name w:val="secondary-date"/>
    <w:basedOn w:val="DefaultParagraphFont"/>
    <w:rsid w:val="00B34A1C"/>
  </w:style>
  <w:style w:type="character" w:customStyle="1" w:styleId="authors-list-item">
    <w:name w:val="authors-list-item"/>
    <w:basedOn w:val="DefaultParagraphFont"/>
    <w:rsid w:val="00B34A1C"/>
  </w:style>
  <w:style w:type="character" w:customStyle="1" w:styleId="author-sup-separator">
    <w:name w:val="author-sup-separator"/>
    <w:basedOn w:val="DefaultParagraphFont"/>
    <w:rsid w:val="00B34A1C"/>
  </w:style>
  <w:style w:type="character" w:customStyle="1" w:styleId="comma">
    <w:name w:val="comma"/>
    <w:basedOn w:val="DefaultParagraphFont"/>
    <w:rsid w:val="00B34A1C"/>
  </w:style>
  <w:style w:type="character" w:styleId="FollowedHyperlink">
    <w:name w:val="FollowedHyperlink"/>
    <w:basedOn w:val="DefaultParagraphFont"/>
    <w:uiPriority w:val="99"/>
    <w:semiHidden/>
    <w:unhideWhenUsed/>
    <w:rsid w:val="00B34A1C"/>
    <w:rPr>
      <w:color w:val="800080" w:themeColor="followedHyperlink"/>
      <w:u w:val="single"/>
    </w:rPr>
  </w:style>
  <w:style w:type="character" w:customStyle="1" w:styleId="ref-title">
    <w:name w:val="ref-title"/>
    <w:basedOn w:val="DefaultParagraphFont"/>
    <w:rsid w:val="00B34A1C"/>
  </w:style>
  <w:style w:type="character" w:customStyle="1" w:styleId="ref-journal">
    <w:name w:val="ref-journal"/>
    <w:basedOn w:val="DefaultParagraphFont"/>
    <w:rsid w:val="00B34A1C"/>
  </w:style>
  <w:style w:type="character" w:customStyle="1" w:styleId="ref-vol">
    <w:name w:val="ref-vol"/>
    <w:basedOn w:val="DefaultParagraphFont"/>
    <w:rsid w:val="00B34A1C"/>
  </w:style>
  <w:style w:type="paragraph" w:styleId="FootnoteText">
    <w:name w:val="footnote text"/>
    <w:basedOn w:val="Normal"/>
    <w:link w:val="FootnoteTextChar"/>
    <w:uiPriority w:val="99"/>
    <w:semiHidden/>
    <w:unhideWhenUsed/>
    <w:rsid w:val="00B34A1C"/>
    <w:pPr>
      <w:spacing w:after="0" w:line="240" w:lineRule="auto"/>
    </w:pPr>
    <w:rPr>
      <w:rFonts w:ascii="Arial" w:hAnsi="Arial" w:cs="Arial"/>
      <w:sz w:val="20"/>
      <w:szCs w:val="20"/>
      <w:lang w:val="en-US"/>
    </w:rPr>
  </w:style>
  <w:style w:type="character" w:customStyle="1" w:styleId="FootnoteTextChar">
    <w:name w:val="Footnote Text Char"/>
    <w:basedOn w:val="DefaultParagraphFont"/>
    <w:link w:val="FootnoteText"/>
    <w:uiPriority w:val="99"/>
    <w:semiHidden/>
    <w:rsid w:val="00B34A1C"/>
    <w:rPr>
      <w:rFonts w:ascii="Arial" w:hAnsi="Arial" w:cs="Arial"/>
      <w:sz w:val="20"/>
      <w:szCs w:val="20"/>
      <w:lang w:val="en-US"/>
    </w:rPr>
  </w:style>
  <w:style w:type="character" w:styleId="FootnoteReference">
    <w:name w:val="footnote reference"/>
    <w:basedOn w:val="DefaultParagraphFont"/>
    <w:uiPriority w:val="99"/>
    <w:semiHidden/>
    <w:unhideWhenUsed/>
    <w:rsid w:val="00B34A1C"/>
    <w:rPr>
      <w:vertAlign w:val="superscript"/>
    </w:rPr>
  </w:style>
  <w:style w:type="character" w:customStyle="1" w:styleId="UnresolvedMention1">
    <w:name w:val="Unresolved Mention1"/>
    <w:basedOn w:val="DefaultParagraphFont"/>
    <w:uiPriority w:val="99"/>
    <w:unhideWhenUsed/>
    <w:rsid w:val="00B34A1C"/>
    <w:rPr>
      <w:color w:val="605E5C"/>
      <w:shd w:val="clear" w:color="auto" w:fill="E1DFDD"/>
    </w:rPr>
  </w:style>
  <w:style w:type="character" w:customStyle="1" w:styleId="Mention1">
    <w:name w:val="Mention1"/>
    <w:basedOn w:val="DefaultParagraphFont"/>
    <w:uiPriority w:val="99"/>
    <w:unhideWhenUsed/>
    <w:rsid w:val="00B34A1C"/>
    <w:rPr>
      <w:color w:val="2B579A"/>
      <w:shd w:val="clear" w:color="auto" w:fill="E1DFDD"/>
    </w:rPr>
  </w:style>
  <w:style w:type="character" w:customStyle="1" w:styleId="semicolon">
    <w:name w:val="semicolon"/>
    <w:basedOn w:val="DefaultParagraphFont"/>
    <w:rsid w:val="00B34A1C"/>
  </w:style>
  <w:style w:type="character" w:customStyle="1" w:styleId="EndnoteTextChar">
    <w:name w:val="Endnote Text Char"/>
    <w:basedOn w:val="DefaultParagraphFont"/>
    <w:link w:val="EndnoteText"/>
    <w:uiPriority w:val="99"/>
    <w:semiHidden/>
    <w:rsid w:val="00B34A1C"/>
  </w:style>
  <w:style w:type="paragraph" w:styleId="EndnoteText">
    <w:name w:val="endnote text"/>
    <w:basedOn w:val="Normal"/>
    <w:link w:val="EndnoteTextChar"/>
    <w:uiPriority w:val="99"/>
    <w:semiHidden/>
    <w:unhideWhenUsed/>
    <w:rsid w:val="00B34A1C"/>
    <w:pPr>
      <w:spacing w:after="0" w:line="240" w:lineRule="auto"/>
    </w:pPr>
  </w:style>
  <w:style w:type="character" w:customStyle="1" w:styleId="EndnoteTextChar1">
    <w:name w:val="Endnote Text Char1"/>
    <w:basedOn w:val="DefaultParagraphFont"/>
    <w:uiPriority w:val="99"/>
    <w:semiHidden/>
    <w:rsid w:val="00B34A1C"/>
    <w:rPr>
      <w:sz w:val="20"/>
      <w:szCs w:val="20"/>
    </w:rPr>
  </w:style>
  <w:style w:type="paragraph" w:customStyle="1" w:styleId="gtfootnote">
    <w:name w:val="gt_footnote"/>
    <w:basedOn w:val="Normal"/>
    <w:rsid w:val="00B34A1C"/>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customStyle="1" w:styleId="go2aamxbl4b">
    <w:name w:val="go2aamxbl4b"/>
    <w:basedOn w:val="DefaultParagraphFont"/>
    <w:rsid w:val="00B34A1C"/>
  </w:style>
  <w:style w:type="character" w:customStyle="1" w:styleId="go2aamxbk3b">
    <w:name w:val="go2aamxbk3b"/>
    <w:basedOn w:val="DefaultParagraphFont"/>
    <w:rsid w:val="00B34A1C"/>
  </w:style>
  <w:style w:type="character" w:customStyle="1" w:styleId="go2aamxbe4b">
    <w:name w:val="go2aamxbe4b"/>
    <w:basedOn w:val="DefaultParagraphFont"/>
    <w:rsid w:val="00B34A1C"/>
  </w:style>
  <w:style w:type="character" w:styleId="UnresolvedMention">
    <w:name w:val="Unresolved Mention"/>
    <w:basedOn w:val="DefaultParagraphFont"/>
    <w:uiPriority w:val="99"/>
    <w:unhideWhenUsed/>
    <w:rsid w:val="00B34A1C"/>
    <w:rPr>
      <w:color w:val="605E5C"/>
      <w:shd w:val="clear" w:color="auto" w:fill="E1DFDD"/>
    </w:rPr>
  </w:style>
  <w:style w:type="character" w:styleId="Mention">
    <w:name w:val="Mention"/>
    <w:basedOn w:val="DefaultParagraphFont"/>
    <w:uiPriority w:val="99"/>
    <w:unhideWhenUsed/>
    <w:rsid w:val="00B34A1C"/>
    <w:rPr>
      <w:color w:val="2B579A"/>
      <w:shd w:val="clear" w:color="auto" w:fill="E1DFDD"/>
    </w:rPr>
  </w:style>
  <w:style w:type="paragraph" w:customStyle="1" w:styleId="EndNoteBibliographyTitle">
    <w:name w:val="EndNote Bibliography Title"/>
    <w:basedOn w:val="Normal"/>
    <w:link w:val="EndNoteBibliographyTitleChar"/>
    <w:rsid w:val="00B34A1C"/>
    <w:pPr>
      <w:spacing w:after="0" w:line="259" w:lineRule="auto"/>
      <w:jc w:val="center"/>
    </w:pPr>
    <w:rPr>
      <w:rFonts w:ascii="Arial" w:hAnsi="Arial" w:cs="Arial"/>
      <w:sz w:val="20"/>
      <w:szCs w:val="20"/>
      <w:lang w:val="en-US"/>
    </w:rPr>
  </w:style>
  <w:style w:type="character" w:customStyle="1" w:styleId="EndNoteBibliographyTitleChar">
    <w:name w:val="EndNote Bibliography Title Char"/>
    <w:basedOn w:val="DefaultParagraphFont"/>
    <w:link w:val="EndNoteBibliographyTitle"/>
    <w:rsid w:val="00B34A1C"/>
    <w:rPr>
      <w:rFonts w:ascii="Arial" w:hAnsi="Arial" w:cs="Arial"/>
      <w:sz w:val="20"/>
      <w:szCs w:val="20"/>
      <w:lang w:val="en-US"/>
    </w:rPr>
  </w:style>
  <w:style w:type="paragraph" w:customStyle="1" w:styleId="EndNoteBibliography">
    <w:name w:val="EndNote Bibliography"/>
    <w:basedOn w:val="Normal"/>
    <w:link w:val="EndNoteBibliographyChar"/>
    <w:rsid w:val="00B34A1C"/>
    <w:pPr>
      <w:spacing w:after="160" w:line="240" w:lineRule="auto"/>
    </w:pPr>
    <w:rPr>
      <w:rFonts w:ascii="Arial" w:hAnsi="Arial" w:cs="Arial"/>
      <w:sz w:val="20"/>
      <w:szCs w:val="20"/>
      <w:lang w:val="en-US"/>
    </w:rPr>
  </w:style>
  <w:style w:type="character" w:customStyle="1" w:styleId="EndNoteBibliographyChar">
    <w:name w:val="EndNote Bibliography Char"/>
    <w:basedOn w:val="DefaultParagraphFont"/>
    <w:link w:val="EndNoteBibliography"/>
    <w:rsid w:val="00B34A1C"/>
    <w:rPr>
      <w:rFonts w:ascii="Arial" w:hAnsi="Arial" w:cs="Arial"/>
      <w:sz w:val="20"/>
      <w:szCs w:val="20"/>
      <w:lang w:val="en-US"/>
    </w:rPr>
  </w:style>
  <w:style w:type="numbering" w:customStyle="1" w:styleId="NoList1">
    <w:name w:val="No List1"/>
    <w:next w:val="NoList"/>
    <w:uiPriority w:val="99"/>
    <w:semiHidden/>
    <w:unhideWhenUsed/>
    <w:rsid w:val="00B34A1C"/>
  </w:style>
  <w:style w:type="paragraph" w:customStyle="1" w:styleId="msonormal0">
    <w:name w:val="msonormal"/>
    <w:basedOn w:val="Normal"/>
    <w:rsid w:val="00B34A1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TMLSample">
    <w:name w:val="HTML Sample"/>
    <w:basedOn w:val="DefaultParagraphFont"/>
    <w:uiPriority w:val="99"/>
    <w:semiHidden/>
    <w:unhideWhenUsed/>
    <w:rsid w:val="00B34A1C"/>
    <w:rPr>
      <w:rFonts w:ascii="Courier New" w:eastAsia="Times New Roman" w:hAnsi="Courier New" w:cs="Courier New"/>
    </w:rPr>
  </w:style>
  <w:style w:type="paragraph" w:styleId="Subtitle">
    <w:name w:val="Subtitle"/>
    <w:basedOn w:val="Normal"/>
    <w:next w:val="Normal"/>
    <w:link w:val="SubtitleChar"/>
    <w:uiPriority w:val="11"/>
    <w:qFormat/>
    <w:rsid w:val="00B34A1C"/>
    <w:pPr>
      <w:numPr>
        <w:ilvl w:val="1"/>
      </w:numPr>
      <w:spacing w:after="160" w:line="259" w:lineRule="auto"/>
    </w:pPr>
    <w:rPr>
      <w:rFonts w:eastAsiaTheme="minorEastAsia"/>
      <w:color w:val="5A5A5A" w:themeColor="text1" w:themeTint="A5"/>
      <w:spacing w:val="15"/>
      <w:lang w:val="en-US"/>
    </w:rPr>
  </w:style>
  <w:style w:type="character" w:customStyle="1" w:styleId="SubtitleChar">
    <w:name w:val="Subtitle Char"/>
    <w:basedOn w:val="DefaultParagraphFont"/>
    <w:link w:val="Subtitle"/>
    <w:uiPriority w:val="11"/>
    <w:rsid w:val="00B34A1C"/>
    <w:rPr>
      <w:rFonts w:eastAsiaTheme="minorEastAsia"/>
      <w:color w:val="5A5A5A" w:themeColor="text1" w:themeTint="A5"/>
      <w:spacing w:val="15"/>
      <w:lang w:val="en-US"/>
    </w:rPr>
  </w:style>
  <w:style w:type="character" w:styleId="BookTitle">
    <w:name w:val="Book Title"/>
    <w:basedOn w:val="DefaultParagraphFont"/>
    <w:uiPriority w:val="33"/>
    <w:qFormat/>
    <w:rsid w:val="00B34A1C"/>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7945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emarie\Documents\Work\TEMPLATES%20and%20GUIDELINES\TABLE%20TEMPLATE%20STUFF\table%20template%20landscap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table template landscape</Template>
  <TotalTime>0</TotalTime>
  <Pages>42</Pages>
  <Words>8966</Words>
  <Characters>51110</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UCL</Company>
  <LinksUpToDate>false</LinksUpToDate>
  <CharactersWithSpaces>59957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Annemarie</dc:creator>
  <cp:lastModifiedBy>Serrano, Pablo</cp:lastModifiedBy>
  <cp:revision>2</cp:revision>
  <cp:lastPrinted>2017-10-11T15:09:00Z</cp:lastPrinted>
  <dcterms:created xsi:type="dcterms:W3CDTF">2022-06-01T13:40:00Z</dcterms:created>
  <dcterms:modified xsi:type="dcterms:W3CDTF">2022-06-01T13:40:00Z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2022-06-01T08:33:46Z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7bfbf846-f494-43cc-9670-94da7df6326d</vt:lpwstr>
  </property>
  <property fmtid="{D5CDD505-2E9C-101B-9397-08002B2CF9AE}" pid="8" name="MSIP_Label_3c9bec58-8084-492e-8360-0e1cfe36408c_ContentBits">
    <vt:lpwstr>0</vt:lpwstr>
  </property>
</Properties>
</file>