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276A3B" w14:textId="6DCD31F9" w:rsidR="00DC26C6" w:rsidRPr="001868A6" w:rsidRDefault="005A7FDD" w:rsidP="00DC26C6">
      <w:pPr>
        <w:rPr>
          <w:rFonts w:asciiTheme="minorHAnsi" w:hAnsiTheme="minorHAnsi" w:cstheme="minorHAnsi"/>
          <w:b/>
          <w:sz w:val="22"/>
          <w:szCs w:val="18"/>
          <w:lang w:val="en-US"/>
        </w:rPr>
      </w:pPr>
      <w:r w:rsidRPr="001868A6">
        <w:rPr>
          <w:rFonts w:asciiTheme="minorHAnsi" w:hAnsiTheme="minorHAnsi" w:cstheme="minorHAnsi"/>
          <w:b/>
          <w:sz w:val="22"/>
          <w:szCs w:val="18"/>
          <w:lang w:val="en-US"/>
        </w:rPr>
        <w:t>Additional file</w:t>
      </w:r>
      <w:r w:rsidR="005C09EA" w:rsidRPr="001868A6">
        <w:rPr>
          <w:rFonts w:asciiTheme="minorHAnsi" w:hAnsiTheme="minorHAnsi" w:cstheme="minorHAnsi"/>
          <w:b/>
          <w:sz w:val="22"/>
          <w:szCs w:val="18"/>
          <w:lang w:val="en-US"/>
        </w:rPr>
        <w:t xml:space="preserve"> </w:t>
      </w:r>
      <w:r w:rsidRPr="001868A6">
        <w:rPr>
          <w:rFonts w:asciiTheme="minorHAnsi" w:hAnsiTheme="minorHAnsi" w:cstheme="minorHAnsi"/>
          <w:b/>
          <w:sz w:val="22"/>
          <w:szCs w:val="18"/>
          <w:lang w:val="en-US"/>
        </w:rPr>
        <w:t>1</w:t>
      </w:r>
      <w:r w:rsidR="00DC26C6" w:rsidRPr="001868A6">
        <w:rPr>
          <w:rFonts w:asciiTheme="minorHAnsi" w:hAnsiTheme="minorHAnsi" w:cstheme="minorHAnsi"/>
          <w:b/>
          <w:sz w:val="22"/>
          <w:szCs w:val="18"/>
          <w:lang w:val="en-US"/>
        </w:rPr>
        <w:t>:</w:t>
      </w:r>
    </w:p>
    <w:p w14:paraId="12CE594A" w14:textId="38993FAF" w:rsidR="00197840" w:rsidRPr="001868A6" w:rsidRDefault="005A7FDD" w:rsidP="00197840">
      <w:pPr>
        <w:spacing w:line="480" w:lineRule="auto"/>
        <w:rPr>
          <w:rFonts w:eastAsia="MS Mincho"/>
          <w:sz w:val="21"/>
          <w:szCs w:val="22"/>
          <w:lang w:val="en-US" w:eastAsia="ja-JP"/>
        </w:rPr>
      </w:pPr>
      <w:r w:rsidRPr="001868A6"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  <w:t>T</w:t>
      </w:r>
      <w:r w:rsidR="00DC26C6" w:rsidRPr="001868A6"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  <w:t xml:space="preserve">able </w:t>
      </w:r>
      <w:r w:rsidRPr="001868A6"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  <w:t>S</w:t>
      </w:r>
      <w:r w:rsidR="00DC26C6" w:rsidRPr="001868A6"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  <w:t>1</w:t>
      </w:r>
      <w:r w:rsidR="00232022" w:rsidRPr="001868A6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197840" w:rsidRPr="001868A6">
        <w:rPr>
          <w:sz w:val="22"/>
          <w:lang w:val="en-US"/>
        </w:rPr>
        <w:t>Ownership, facility description, location, and emissions for 10</w:t>
      </w:r>
      <w:r w:rsidR="00DC7112" w:rsidRPr="001868A6">
        <w:rPr>
          <w:sz w:val="22"/>
          <w:lang w:val="en-US"/>
        </w:rPr>
        <w:t>6</w:t>
      </w:r>
      <w:r w:rsidR="00197840" w:rsidRPr="001868A6">
        <w:rPr>
          <w:sz w:val="22"/>
          <w:lang w:val="en-US"/>
        </w:rPr>
        <w:t xml:space="preserve"> point-type emission sources (2014). </w:t>
      </w:r>
      <w:r w:rsidR="00197840" w:rsidRPr="001868A6">
        <w:rPr>
          <w:rFonts w:eastAsia="MS Mincho"/>
          <w:sz w:val="21"/>
          <w:szCs w:val="22"/>
          <w:lang w:val="en-US" w:eastAsia="ja-JP"/>
        </w:rPr>
        <w:t>Note: * indicates that the average utilization rate of CAs (2014) from these facilities was extended to all of the waste incineration plants</w:t>
      </w:r>
      <w:r w:rsidR="00297B36" w:rsidRPr="001868A6">
        <w:rPr>
          <w:rFonts w:eastAsia="MS Mincho"/>
          <w:sz w:val="21"/>
          <w:szCs w:val="22"/>
          <w:lang w:val="en-US" w:eastAsia="ja-JP"/>
        </w:rPr>
        <w:t xml:space="preserve">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670"/>
        <w:gridCol w:w="3846"/>
        <w:gridCol w:w="1276"/>
        <w:gridCol w:w="992"/>
        <w:gridCol w:w="1240"/>
      </w:tblGrid>
      <w:tr w:rsidR="00313B27" w:rsidRPr="001868A6" w14:paraId="47FBFABF" w14:textId="77777777" w:rsidTr="00B420BB">
        <w:trPr>
          <w:trHeight w:val="260"/>
        </w:trPr>
        <w:tc>
          <w:tcPr>
            <w:tcW w:w="2670" w:type="dxa"/>
            <w:noWrap/>
            <w:hideMark/>
          </w:tcPr>
          <w:p w14:paraId="2CA62141" w14:textId="02C4FBFB" w:rsidR="00724800" w:rsidRPr="001868A6" w:rsidRDefault="00724800" w:rsidP="00937ABC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  <w:t xml:space="preserve">Facility </w:t>
            </w:r>
          </w:p>
        </w:tc>
        <w:tc>
          <w:tcPr>
            <w:tcW w:w="3846" w:type="dxa"/>
            <w:noWrap/>
            <w:hideMark/>
          </w:tcPr>
          <w:p w14:paraId="20507A67" w14:textId="259A5E73" w:rsidR="00724800" w:rsidRPr="001868A6" w:rsidRDefault="00EF6F03" w:rsidP="00937ABC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  <w:t>Type of</w:t>
            </w:r>
            <w:r w:rsidR="00724800"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  <w:t xml:space="preserve"> facilit</w:t>
            </w:r>
            <w:r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  <w:t>y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hideMark/>
          </w:tcPr>
          <w:p w14:paraId="09F5935A" w14:textId="77777777" w:rsidR="00724800" w:rsidRPr="001868A6" w:rsidRDefault="00724800" w:rsidP="00213922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  <w:t>Longitude</w:t>
            </w:r>
          </w:p>
          <w:p w14:paraId="4A747A4A" w14:textId="138DA571" w:rsidR="002F460B" w:rsidRPr="001868A6" w:rsidRDefault="002F460B" w:rsidP="00213922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 w:hint="eastAsia"/>
                <w:bCs/>
                <w:sz w:val="18"/>
                <w:szCs w:val="18"/>
                <w:lang w:eastAsia="ja-JP"/>
              </w:rPr>
              <w:t>(</w:t>
            </w:r>
            <w:r w:rsidR="004770B6"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  <w:t>°</w:t>
            </w:r>
            <w:r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14:paraId="08D4D4CA" w14:textId="77777777" w:rsidR="00724800" w:rsidRPr="001868A6" w:rsidRDefault="00724800" w:rsidP="00213922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  <w:t>Latitude</w:t>
            </w:r>
          </w:p>
          <w:p w14:paraId="71843D8D" w14:textId="1615D726" w:rsidR="002F460B" w:rsidRPr="001868A6" w:rsidRDefault="002F460B" w:rsidP="00213922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 w:hint="eastAsia"/>
                <w:bCs/>
                <w:sz w:val="18"/>
                <w:szCs w:val="18"/>
                <w:lang w:eastAsia="ja-JP"/>
              </w:rPr>
              <w:t>(</w:t>
            </w:r>
            <w:r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  <w:t>°)</w:t>
            </w:r>
          </w:p>
        </w:tc>
        <w:tc>
          <w:tcPr>
            <w:tcW w:w="1240" w:type="dxa"/>
            <w:noWrap/>
            <w:hideMark/>
          </w:tcPr>
          <w:p w14:paraId="600C498B" w14:textId="566BA949" w:rsidR="00724800" w:rsidRPr="001868A6" w:rsidRDefault="00724800" w:rsidP="00213922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  <w:t>Emissions</w:t>
            </w:r>
          </w:p>
          <w:p w14:paraId="793A2DCD" w14:textId="6C3ABEE5" w:rsidR="00724800" w:rsidRPr="001868A6" w:rsidRDefault="00305BB4" w:rsidP="00213922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  <w:t>(</w:t>
            </w:r>
            <w:r w:rsidR="00724800"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  <w:t>Gg</w:t>
            </w:r>
            <w:r w:rsidR="00213922"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  <w:t xml:space="preserve"> </w:t>
            </w:r>
            <w:r w:rsidR="00724800"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  <w:t>CO</w:t>
            </w:r>
            <w:r w:rsidR="00724800"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vertAlign w:val="subscript"/>
                <w:lang w:eastAsia="ja-JP"/>
              </w:rPr>
              <w:t>2</w:t>
            </w:r>
            <w:r w:rsidR="005C09EA"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  <w:t xml:space="preserve"> </w:t>
            </w:r>
            <w:proofErr w:type="spellStart"/>
            <w:r w:rsidR="00724800"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  <w:t>yr</w:t>
            </w:r>
            <w:proofErr w:type="spellEnd"/>
            <w:r w:rsidR="005C09EA"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vertAlign w:val="superscript"/>
                <w:lang w:eastAsia="ja-JP"/>
              </w:rPr>
              <w:t>–1</w:t>
            </w:r>
            <w:r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  <w:t>)</w:t>
            </w:r>
          </w:p>
        </w:tc>
      </w:tr>
      <w:tr w:rsidR="0011742E" w:rsidRPr="001868A6" w14:paraId="58EA1148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8CF532B" w14:textId="2FAA444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Nihon </w:t>
            </w: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Iryo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Service </w:t>
            </w:r>
          </w:p>
        </w:tc>
        <w:tc>
          <w:tcPr>
            <w:tcW w:w="3846" w:type="dxa"/>
            <w:noWrap/>
            <w:hideMark/>
          </w:tcPr>
          <w:p w14:paraId="568E47D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B66393A" w14:textId="392D068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BAE3C2B" w14:textId="0F5FD68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35.741</w:t>
            </w:r>
          </w:p>
        </w:tc>
        <w:tc>
          <w:tcPr>
            <w:tcW w:w="1240" w:type="dxa"/>
            <w:noWrap/>
            <w:hideMark/>
          </w:tcPr>
          <w:p w14:paraId="3646E5C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3.49</w:t>
            </w:r>
          </w:p>
        </w:tc>
      </w:tr>
      <w:tr w:rsidR="0011742E" w:rsidRPr="001868A6" w14:paraId="65FAF1AC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6A5D904" w14:textId="320A6EC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Nippon Sanitary </w:t>
            </w:r>
          </w:p>
        </w:tc>
        <w:tc>
          <w:tcPr>
            <w:tcW w:w="3846" w:type="dxa"/>
            <w:noWrap/>
            <w:hideMark/>
          </w:tcPr>
          <w:p w14:paraId="1A012A6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9C40E47" w14:textId="6AB624C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1648C5D" w14:textId="68ADCC6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35.806</w:t>
            </w:r>
          </w:p>
        </w:tc>
        <w:tc>
          <w:tcPr>
            <w:tcW w:w="1240" w:type="dxa"/>
            <w:noWrap/>
            <w:hideMark/>
          </w:tcPr>
          <w:p w14:paraId="7969AC11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1.91</w:t>
            </w:r>
          </w:p>
        </w:tc>
      </w:tr>
      <w:tr w:rsidR="0011742E" w:rsidRPr="001868A6" w14:paraId="111020AA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7164A18" w14:textId="55487BF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Kanto Chemical </w:t>
            </w:r>
          </w:p>
        </w:tc>
        <w:tc>
          <w:tcPr>
            <w:tcW w:w="3846" w:type="dxa"/>
            <w:noWrap/>
            <w:hideMark/>
          </w:tcPr>
          <w:p w14:paraId="7F40400E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EE64415" w14:textId="6E8814D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2CEC227" w14:textId="759357A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35.771</w:t>
            </w:r>
          </w:p>
        </w:tc>
        <w:tc>
          <w:tcPr>
            <w:tcW w:w="1240" w:type="dxa"/>
            <w:noWrap/>
            <w:hideMark/>
          </w:tcPr>
          <w:p w14:paraId="10FB3AEC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1.15</w:t>
            </w:r>
          </w:p>
        </w:tc>
      </w:tr>
      <w:tr w:rsidR="0011742E" w:rsidRPr="001868A6" w14:paraId="040BC37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2C1E4B0" w14:textId="4AEC693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Sincere </w:t>
            </w:r>
          </w:p>
        </w:tc>
        <w:tc>
          <w:tcPr>
            <w:tcW w:w="3846" w:type="dxa"/>
            <w:noWrap/>
            <w:hideMark/>
          </w:tcPr>
          <w:p w14:paraId="645F74C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0F2D3D" w14:textId="3095ED9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A47532E" w14:textId="02C8B0E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35.680</w:t>
            </w:r>
          </w:p>
        </w:tc>
        <w:tc>
          <w:tcPr>
            <w:tcW w:w="1240" w:type="dxa"/>
            <w:noWrap/>
            <w:hideMark/>
          </w:tcPr>
          <w:p w14:paraId="6D4ED34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37.35</w:t>
            </w:r>
          </w:p>
        </w:tc>
      </w:tr>
      <w:tr w:rsidR="0011742E" w:rsidRPr="001868A6" w14:paraId="5CFB93B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255F468" w14:textId="515023A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Hachioh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</w:t>
            </w:r>
          </w:p>
        </w:tc>
        <w:tc>
          <w:tcPr>
            <w:tcW w:w="3846" w:type="dxa"/>
            <w:noWrap/>
            <w:hideMark/>
          </w:tcPr>
          <w:p w14:paraId="5778FF8E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F0DFC6" w14:textId="6837F2E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EC58C11" w14:textId="456E3EF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35.658</w:t>
            </w:r>
          </w:p>
        </w:tc>
        <w:tc>
          <w:tcPr>
            <w:tcW w:w="1240" w:type="dxa"/>
            <w:noWrap/>
            <w:hideMark/>
          </w:tcPr>
          <w:p w14:paraId="0B9B398D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1.58</w:t>
            </w:r>
          </w:p>
        </w:tc>
      </w:tr>
      <w:tr w:rsidR="0011742E" w:rsidRPr="001868A6" w14:paraId="1D94A4CC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A5F985F" w14:textId="0A73FF1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Aida Chemical Industries </w:t>
            </w:r>
          </w:p>
        </w:tc>
        <w:tc>
          <w:tcPr>
            <w:tcW w:w="3846" w:type="dxa"/>
            <w:noWrap/>
            <w:hideMark/>
          </w:tcPr>
          <w:p w14:paraId="4725BF4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Industrial waste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E277A49" w14:textId="3173742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B8AF792" w14:textId="353C133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35.795</w:t>
            </w:r>
          </w:p>
        </w:tc>
        <w:tc>
          <w:tcPr>
            <w:tcW w:w="1240" w:type="dxa"/>
            <w:noWrap/>
            <w:hideMark/>
          </w:tcPr>
          <w:p w14:paraId="3D48669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1.64</w:t>
            </w:r>
          </w:p>
        </w:tc>
      </w:tr>
      <w:tr w:rsidR="0011742E" w:rsidRPr="001868A6" w14:paraId="6C44A02B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A82D5D6" w14:textId="1F0E6EF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Suihan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Enterprise </w:t>
            </w:r>
          </w:p>
        </w:tc>
        <w:tc>
          <w:tcPr>
            <w:tcW w:w="3846" w:type="dxa"/>
            <w:noWrap/>
            <w:hideMark/>
          </w:tcPr>
          <w:p w14:paraId="4C5E731D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E730164" w14:textId="5CBA52B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D093BB5" w14:textId="7304FF1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35.736</w:t>
            </w:r>
          </w:p>
        </w:tc>
        <w:tc>
          <w:tcPr>
            <w:tcW w:w="1240" w:type="dxa"/>
            <w:noWrap/>
            <w:hideMark/>
          </w:tcPr>
          <w:p w14:paraId="66447B8C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1.23</w:t>
            </w:r>
          </w:p>
        </w:tc>
      </w:tr>
      <w:tr w:rsidR="0011742E" w:rsidRPr="001868A6" w14:paraId="60C46CA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FC18A8F" w14:textId="07C3265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Hirumaunnsou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</w:t>
            </w:r>
          </w:p>
        </w:tc>
        <w:tc>
          <w:tcPr>
            <w:tcW w:w="3846" w:type="dxa"/>
            <w:noWrap/>
            <w:hideMark/>
          </w:tcPr>
          <w:p w14:paraId="503D72E3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06D5CD5" w14:textId="21BBEF4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E8F4692" w14:textId="41D828E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35.675</w:t>
            </w:r>
          </w:p>
        </w:tc>
        <w:tc>
          <w:tcPr>
            <w:tcW w:w="1240" w:type="dxa"/>
            <w:noWrap/>
            <w:hideMark/>
          </w:tcPr>
          <w:p w14:paraId="39933E2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1.64</w:t>
            </w:r>
          </w:p>
        </w:tc>
      </w:tr>
      <w:tr w:rsidR="0011742E" w:rsidRPr="001868A6" w14:paraId="4A602075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A8A3B7B" w14:textId="64A284B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Rest </w:t>
            </w:r>
          </w:p>
        </w:tc>
        <w:tc>
          <w:tcPr>
            <w:tcW w:w="3846" w:type="dxa"/>
            <w:noWrap/>
            <w:hideMark/>
          </w:tcPr>
          <w:p w14:paraId="55FA222F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FE42BB" w14:textId="1CA4F34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139.762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0530215" w14:textId="7F16368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35.568</w:t>
            </w:r>
          </w:p>
        </w:tc>
        <w:tc>
          <w:tcPr>
            <w:tcW w:w="1240" w:type="dxa"/>
            <w:noWrap/>
            <w:hideMark/>
          </w:tcPr>
          <w:p w14:paraId="3B83CD1A" w14:textId="36DEEBC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16.40</w:t>
            </w:r>
          </w:p>
        </w:tc>
      </w:tr>
      <w:tr w:rsidR="0011742E" w:rsidRPr="001868A6" w14:paraId="3D3A84D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4CA0351" w14:textId="49CA214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Sakura Shokai </w:t>
            </w:r>
          </w:p>
        </w:tc>
        <w:tc>
          <w:tcPr>
            <w:tcW w:w="3846" w:type="dxa"/>
            <w:noWrap/>
            <w:hideMark/>
          </w:tcPr>
          <w:p w14:paraId="2D66BC8C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5C19F4" w14:textId="123687F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D5C9057" w14:textId="510A440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35.672</w:t>
            </w:r>
          </w:p>
        </w:tc>
        <w:tc>
          <w:tcPr>
            <w:tcW w:w="1240" w:type="dxa"/>
            <w:noWrap/>
            <w:hideMark/>
          </w:tcPr>
          <w:p w14:paraId="231A2642" w14:textId="016A976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25.63</w:t>
            </w:r>
          </w:p>
        </w:tc>
      </w:tr>
      <w:tr w:rsidR="0011742E" w:rsidRPr="001868A6" w14:paraId="10FDA2E8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9074EA1" w14:textId="60B5CB7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Yanagi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-Sangyo</w:t>
            </w:r>
          </w:p>
        </w:tc>
        <w:tc>
          <w:tcPr>
            <w:tcW w:w="3846" w:type="dxa"/>
            <w:noWrap/>
            <w:hideMark/>
          </w:tcPr>
          <w:p w14:paraId="1C171BD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934E16" w14:textId="11E096B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7277310" w14:textId="7002999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34.744</w:t>
            </w:r>
          </w:p>
        </w:tc>
        <w:tc>
          <w:tcPr>
            <w:tcW w:w="1240" w:type="dxa"/>
            <w:noWrap/>
            <w:hideMark/>
          </w:tcPr>
          <w:p w14:paraId="1F761B2F" w14:textId="05D542E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13.07</w:t>
            </w:r>
          </w:p>
        </w:tc>
      </w:tr>
      <w:tr w:rsidR="0011742E" w:rsidRPr="001868A6" w14:paraId="393C9AA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D5F6709" w14:textId="30B8E02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Orec</w:t>
            </w:r>
            <w:proofErr w:type="spellEnd"/>
          </w:p>
        </w:tc>
        <w:tc>
          <w:tcPr>
            <w:tcW w:w="3846" w:type="dxa"/>
            <w:noWrap/>
            <w:hideMark/>
          </w:tcPr>
          <w:p w14:paraId="34E3714B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47E1DB8" w14:textId="2ECBD92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546EA72" w14:textId="5D57759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35.599</w:t>
            </w:r>
          </w:p>
        </w:tc>
        <w:tc>
          <w:tcPr>
            <w:tcW w:w="1240" w:type="dxa"/>
            <w:noWrap/>
            <w:hideMark/>
          </w:tcPr>
          <w:p w14:paraId="4C9CDFA5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10.25</w:t>
            </w:r>
          </w:p>
        </w:tc>
      </w:tr>
      <w:tr w:rsidR="0011742E" w:rsidRPr="001868A6" w14:paraId="699F63D0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506C19A" w14:textId="2C12A7D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Tokyo Waterfront Recycle Power</w:t>
            </w:r>
          </w:p>
        </w:tc>
        <w:tc>
          <w:tcPr>
            <w:tcW w:w="3846" w:type="dxa"/>
            <w:noWrap/>
            <w:hideMark/>
          </w:tcPr>
          <w:p w14:paraId="1C80B80D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1219F2C" w14:textId="7F468D9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1E4034C" w14:textId="50B40B5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35.588</w:t>
            </w:r>
          </w:p>
        </w:tc>
        <w:tc>
          <w:tcPr>
            <w:tcW w:w="1240" w:type="dxa"/>
            <w:noWrap/>
            <w:hideMark/>
          </w:tcPr>
          <w:p w14:paraId="335F49CF" w14:textId="105396A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187.96</w:t>
            </w:r>
          </w:p>
        </w:tc>
      </w:tr>
      <w:tr w:rsidR="0011742E" w:rsidRPr="001868A6" w14:paraId="74FFC1A8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2C505B2" w14:textId="00BEB7E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Sunagawa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Kensetsu</w:t>
            </w:r>
          </w:p>
        </w:tc>
        <w:tc>
          <w:tcPr>
            <w:tcW w:w="3846" w:type="dxa"/>
            <w:noWrap/>
            <w:hideMark/>
          </w:tcPr>
          <w:p w14:paraId="4ECB0F30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Industrial waste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127AD4" w14:textId="2622F45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139.398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2FF0169" w14:textId="2603DC1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35.733</w:t>
            </w:r>
          </w:p>
        </w:tc>
        <w:tc>
          <w:tcPr>
            <w:tcW w:w="1240" w:type="dxa"/>
            <w:noWrap/>
            <w:hideMark/>
          </w:tcPr>
          <w:p w14:paraId="6BE616A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0.29</w:t>
            </w:r>
          </w:p>
        </w:tc>
      </w:tr>
      <w:tr w:rsidR="0011742E" w:rsidRPr="001868A6" w14:paraId="57943FE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2B544D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Shirayuri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University</w:t>
            </w:r>
          </w:p>
        </w:tc>
        <w:tc>
          <w:tcPr>
            <w:tcW w:w="3846" w:type="dxa"/>
            <w:noWrap/>
            <w:hideMark/>
          </w:tcPr>
          <w:p w14:paraId="68F339B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5FA6A10" w14:textId="7D1EF9D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139.588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2C3CB52" w14:textId="2864137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35.668</w:t>
            </w:r>
          </w:p>
        </w:tc>
        <w:tc>
          <w:tcPr>
            <w:tcW w:w="1240" w:type="dxa"/>
            <w:noWrap/>
            <w:hideMark/>
          </w:tcPr>
          <w:p w14:paraId="2C5BC4A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1.31</w:t>
            </w:r>
          </w:p>
        </w:tc>
      </w:tr>
      <w:tr w:rsidR="0011742E" w:rsidRPr="001868A6" w14:paraId="0FEE2F1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D63FD05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Chofu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Airport</w:t>
            </w:r>
          </w:p>
        </w:tc>
        <w:tc>
          <w:tcPr>
            <w:tcW w:w="3846" w:type="dxa"/>
            <w:noWrap/>
            <w:hideMark/>
          </w:tcPr>
          <w:p w14:paraId="6F47940C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Airport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807839A" w14:textId="224A714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139.528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3506C82" w14:textId="1CE77B9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35.671</w:t>
            </w:r>
          </w:p>
        </w:tc>
        <w:tc>
          <w:tcPr>
            <w:tcW w:w="1240" w:type="dxa"/>
            <w:noWrap/>
            <w:hideMark/>
          </w:tcPr>
          <w:p w14:paraId="7F5F8E97" w14:textId="43F88D0C" w:rsidR="0011742E" w:rsidRPr="001868A6" w:rsidRDefault="00380D5F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14</w:t>
            </w:r>
            <w:r w:rsidR="0011742E"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.</w:t>
            </w:r>
            <w:r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8</w:t>
            </w:r>
            <w:r w:rsidR="0011742E"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</w:t>
            </w:r>
          </w:p>
        </w:tc>
      </w:tr>
      <w:tr w:rsidR="0011742E" w:rsidRPr="001868A6" w14:paraId="03DBC926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F9259E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Tokyo Haneda Airport</w:t>
            </w:r>
          </w:p>
        </w:tc>
        <w:tc>
          <w:tcPr>
            <w:tcW w:w="3846" w:type="dxa"/>
            <w:noWrap/>
            <w:hideMark/>
          </w:tcPr>
          <w:p w14:paraId="66E23B4A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Airport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0096E1C" w14:textId="777E2E4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139.781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4D1F50C" w14:textId="3EC2E18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35.553</w:t>
            </w:r>
          </w:p>
        </w:tc>
        <w:tc>
          <w:tcPr>
            <w:tcW w:w="1240" w:type="dxa"/>
            <w:noWrap/>
            <w:hideMark/>
          </w:tcPr>
          <w:p w14:paraId="15B2B523" w14:textId="3147DD54" w:rsidR="0011742E" w:rsidRPr="001868A6" w:rsidRDefault="00CC0F81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907</w:t>
            </w:r>
            <w:r w:rsidR="00380D5F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.22</w:t>
            </w:r>
          </w:p>
        </w:tc>
      </w:tr>
      <w:tr w:rsidR="0011742E" w:rsidRPr="001868A6" w14:paraId="54FF3A1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1C06A95" w14:textId="2632F60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Kozushima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airport</w:t>
            </w:r>
          </w:p>
        </w:tc>
        <w:tc>
          <w:tcPr>
            <w:tcW w:w="3846" w:type="dxa"/>
            <w:noWrap/>
            <w:hideMark/>
          </w:tcPr>
          <w:p w14:paraId="5130CEF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Airport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80CFE4" w14:textId="5553535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139.133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0B448D3" w14:textId="78B1BD4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34.189</w:t>
            </w:r>
          </w:p>
        </w:tc>
        <w:tc>
          <w:tcPr>
            <w:tcW w:w="1240" w:type="dxa"/>
            <w:noWrap/>
            <w:hideMark/>
          </w:tcPr>
          <w:p w14:paraId="7F5AAF2C" w14:textId="2D029C6F" w:rsidR="0011742E" w:rsidRPr="001868A6" w:rsidRDefault="00380D5F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1.97</w:t>
            </w:r>
          </w:p>
        </w:tc>
      </w:tr>
      <w:tr w:rsidR="0011742E" w:rsidRPr="001868A6" w14:paraId="288B745A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E64A88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Oshima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Airport</w:t>
            </w:r>
          </w:p>
        </w:tc>
        <w:tc>
          <w:tcPr>
            <w:tcW w:w="3846" w:type="dxa"/>
            <w:noWrap/>
            <w:hideMark/>
          </w:tcPr>
          <w:p w14:paraId="1E55BFAC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Airport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AA6EBB8" w14:textId="55B7F46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0ADE190" w14:textId="0D27437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34.781</w:t>
            </w:r>
          </w:p>
        </w:tc>
        <w:tc>
          <w:tcPr>
            <w:tcW w:w="1240" w:type="dxa"/>
            <w:noWrap/>
            <w:hideMark/>
          </w:tcPr>
          <w:p w14:paraId="39B3247C" w14:textId="58381BA6" w:rsidR="0011742E" w:rsidRPr="001868A6" w:rsidRDefault="00380D5F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4.19</w:t>
            </w:r>
          </w:p>
        </w:tc>
      </w:tr>
      <w:tr w:rsidR="0011742E" w:rsidRPr="001868A6" w14:paraId="2564EBF2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8FB693B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Niijima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Airport</w:t>
            </w:r>
          </w:p>
        </w:tc>
        <w:tc>
          <w:tcPr>
            <w:tcW w:w="3846" w:type="dxa"/>
            <w:noWrap/>
            <w:hideMark/>
          </w:tcPr>
          <w:p w14:paraId="246C5AB3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Airport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BE0496F" w14:textId="365433B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66E214F" w14:textId="5750437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34.369</w:t>
            </w:r>
          </w:p>
        </w:tc>
        <w:tc>
          <w:tcPr>
            <w:tcW w:w="1240" w:type="dxa"/>
            <w:noWrap/>
            <w:hideMark/>
          </w:tcPr>
          <w:p w14:paraId="1A00A274" w14:textId="7B899A86" w:rsidR="0011742E" w:rsidRPr="001868A6" w:rsidRDefault="00380D5F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2.91</w:t>
            </w:r>
          </w:p>
        </w:tc>
      </w:tr>
      <w:tr w:rsidR="0011742E" w:rsidRPr="001868A6" w14:paraId="5375CE56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BBC786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Miyakejima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Airport</w:t>
            </w:r>
          </w:p>
        </w:tc>
        <w:tc>
          <w:tcPr>
            <w:tcW w:w="3846" w:type="dxa"/>
            <w:noWrap/>
            <w:hideMark/>
          </w:tcPr>
          <w:p w14:paraId="31F7FFC0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Airport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1B47B0" w14:textId="3D38826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139.560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B99E3BC" w14:textId="3BF0357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34.073</w:t>
            </w:r>
          </w:p>
        </w:tc>
        <w:tc>
          <w:tcPr>
            <w:tcW w:w="1240" w:type="dxa"/>
            <w:noWrap/>
            <w:hideMark/>
          </w:tcPr>
          <w:p w14:paraId="19C27100" w14:textId="68FA041C" w:rsidR="0011742E" w:rsidRPr="001868A6" w:rsidRDefault="00380D5F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1.22</w:t>
            </w:r>
          </w:p>
        </w:tc>
      </w:tr>
      <w:tr w:rsidR="0011742E" w:rsidRPr="001868A6" w14:paraId="119EE465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979A211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Hachijojima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Airport</w:t>
            </w:r>
          </w:p>
        </w:tc>
        <w:tc>
          <w:tcPr>
            <w:tcW w:w="3846" w:type="dxa"/>
            <w:noWrap/>
            <w:hideMark/>
          </w:tcPr>
          <w:p w14:paraId="348D437F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Airport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A632BA4" w14:textId="093ED91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98DF783" w14:textId="4B1BF5B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33.115</w:t>
            </w:r>
          </w:p>
        </w:tc>
        <w:tc>
          <w:tcPr>
            <w:tcW w:w="1240" w:type="dxa"/>
            <w:noWrap/>
            <w:hideMark/>
          </w:tcPr>
          <w:p w14:paraId="165D3AA1" w14:textId="5A7C82B5" w:rsidR="0011742E" w:rsidRPr="001868A6" w:rsidRDefault="00380D5F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3.46</w:t>
            </w:r>
          </w:p>
        </w:tc>
      </w:tr>
      <w:tr w:rsidR="0011742E" w:rsidRPr="001868A6" w14:paraId="6B035D32" w14:textId="77777777" w:rsidTr="007E6B23">
        <w:trPr>
          <w:trHeight w:val="250"/>
        </w:trPr>
        <w:tc>
          <w:tcPr>
            <w:tcW w:w="2670" w:type="dxa"/>
            <w:noWrap/>
          </w:tcPr>
          <w:p w14:paraId="2209C875" w14:textId="06E9962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 w:hint="eastAsia"/>
                <w:sz w:val="18"/>
                <w:szCs w:val="18"/>
                <w:lang w:eastAsia="ja-JP"/>
              </w:rPr>
              <w:t>T</w:t>
            </w: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okyo Heliport</w:t>
            </w:r>
          </w:p>
        </w:tc>
        <w:tc>
          <w:tcPr>
            <w:tcW w:w="3846" w:type="dxa"/>
            <w:noWrap/>
          </w:tcPr>
          <w:p w14:paraId="6C5BFB0E" w14:textId="417AFF5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 w:hint="eastAsia"/>
                <w:sz w:val="18"/>
                <w:szCs w:val="18"/>
                <w:lang w:eastAsia="ja-JP"/>
              </w:rPr>
              <w:t>H</w:t>
            </w: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elipad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FBB3E06" w14:textId="37FE990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139.839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D47426B" w14:textId="38E768F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35.635</w:t>
            </w:r>
          </w:p>
        </w:tc>
        <w:tc>
          <w:tcPr>
            <w:tcW w:w="1240" w:type="dxa"/>
            <w:noWrap/>
          </w:tcPr>
          <w:p w14:paraId="61CC05B2" w14:textId="75AF401A" w:rsidR="0011742E" w:rsidRPr="001868A6" w:rsidRDefault="00380D5F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3.38</w:t>
            </w:r>
          </w:p>
        </w:tc>
      </w:tr>
      <w:tr w:rsidR="0011742E" w:rsidRPr="001868A6" w14:paraId="038FDDDB" w14:textId="77777777" w:rsidTr="007E6B23">
        <w:trPr>
          <w:trHeight w:val="250"/>
        </w:trPr>
        <w:tc>
          <w:tcPr>
            <w:tcW w:w="2670" w:type="dxa"/>
            <w:noWrap/>
          </w:tcPr>
          <w:p w14:paraId="00364B05" w14:textId="6FD8D56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 w:hint="eastAsia"/>
                <w:sz w:val="18"/>
                <w:szCs w:val="18"/>
                <w:lang w:eastAsia="ja-JP"/>
              </w:rPr>
              <w:t>M</w:t>
            </w: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ikurajima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Helipad</w:t>
            </w:r>
          </w:p>
        </w:tc>
        <w:tc>
          <w:tcPr>
            <w:tcW w:w="3846" w:type="dxa"/>
            <w:noWrap/>
          </w:tcPr>
          <w:p w14:paraId="3DE8B8D9" w14:textId="315A798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 w:hint="eastAsia"/>
                <w:sz w:val="18"/>
                <w:szCs w:val="18"/>
                <w:lang w:eastAsia="ja-JP"/>
              </w:rPr>
              <w:t>H</w:t>
            </w: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elipad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4083D9B" w14:textId="254C9C2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139.594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B30288A" w14:textId="0BA08F8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33.897</w:t>
            </w:r>
          </w:p>
        </w:tc>
        <w:tc>
          <w:tcPr>
            <w:tcW w:w="1240" w:type="dxa"/>
            <w:noWrap/>
          </w:tcPr>
          <w:p w14:paraId="3190300B" w14:textId="5F3B2A4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</w:t>
            </w:r>
            <w:r w:rsidR="00380D5F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2</w:t>
            </w: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</w:t>
            </w:r>
          </w:p>
        </w:tc>
      </w:tr>
      <w:tr w:rsidR="0011742E" w:rsidRPr="001868A6" w14:paraId="3180AF92" w14:textId="77777777" w:rsidTr="007E6B23">
        <w:trPr>
          <w:trHeight w:val="250"/>
        </w:trPr>
        <w:tc>
          <w:tcPr>
            <w:tcW w:w="2670" w:type="dxa"/>
            <w:noWrap/>
          </w:tcPr>
          <w:p w14:paraId="7CF2503A" w14:textId="0DBE65D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 w:hint="eastAsia"/>
                <w:sz w:val="18"/>
                <w:szCs w:val="18"/>
                <w:lang w:eastAsia="ja-JP"/>
              </w:rPr>
              <w:t>A</w:t>
            </w: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ogashima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Helipad</w:t>
            </w:r>
          </w:p>
        </w:tc>
        <w:tc>
          <w:tcPr>
            <w:tcW w:w="3846" w:type="dxa"/>
            <w:noWrap/>
          </w:tcPr>
          <w:p w14:paraId="76FCBB46" w14:textId="2325E0E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 w:hint="eastAsia"/>
                <w:sz w:val="18"/>
                <w:szCs w:val="18"/>
                <w:lang w:eastAsia="ja-JP"/>
              </w:rPr>
              <w:t>H</w:t>
            </w: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elipad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A97685" w14:textId="23CC63C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139.760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834C386" w14:textId="1639038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32.467</w:t>
            </w:r>
          </w:p>
        </w:tc>
        <w:tc>
          <w:tcPr>
            <w:tcW w:w="1240" w:type="dxa"/>
            <w:noWrap/>
          </w:tcPr>
          <w:p w14:paraId="1B3DEB83" w14:textId="7BD25B0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</w:t>
            </w:r>
            <w:r w:rsidR="00380D5F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</w:t>
            </w: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</w:t>
            </w:r>
          </w:p>
        </w:tc>
      </w:tr>
      <w:tr w:rsidR="0011742E" w:rsidRPr="001868A6" w14:paraId="4BEB64A7" w14:textId="77777777" w:rsidTr="007E6B23">
        <w:trPr>
          <w:trHeight w:val="250"/>
        </w:trPr>
        <w:tc>
          <w:tcPr>
            <w:tcW w:w="2670" w:type="dxa"/>
            <w:noWrap/>
          </w:tcPr>
          <w:p w14:paraId="2AE7C8BC" w14:textId="4CBB33A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 w:hint="eastAsia"/>
                <w:sz w:val="18"/>
                <w:szCs w:val="18"/>
                <w:lang w:eastAsia="ja-JP"/>
              </w:rPr>
              <w:t>T</w:t>
            </w: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oshima Helipad</w:t>
            </w:r>
          </w:p>
        </w:tc>
        <w:tc>
          <w:tcPr>
            <w:tcW w:w="3846" w:type="dxa"/>
            <w:noWrap/>
          </w:tcPr>
          <w:p w14:paraId="190C9B55" w14:textId="7F3183C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 w:hint="eastAsia"/>
                <w:sz w:val="18"/>
                <w:szCs w:val="18"/>
                <w:lang w:eastAsia="ja-JP"/>
              </w:rPr>
              <w:t>H</w:t>
            </w: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elipad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3AFC6DA" w14:textId="415195C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139.273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96C4ACC" w14:textId="268FD1B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34.530</w:t>
            </w:r>
          </w:p>
        </w:tc>
        <w:tc>
          <w:tcPr>
            <w:tcW w:w="1240" w:type="dxa"/>
            <w:noWrap/>
          </w:tcPr>
          <w:p w14:paraId="2A7E5764" w14:textId="4FFB2F4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</w:t>
            </w:r>
            <w:r w:rsidR="00380D5F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09</w:t>
            </w:r>
          </w:p>
        </w:tc>
      </w:tr>
      <w:tr w:rsidR="0011742E" w:rsidRPr="001868A6" w14:paraId="3727144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7ACA91F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Hachioji </w:t>
            </w: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Tobuki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2B431D2B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8C2C39A" w14:textId="766CF92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2D6C1A2" w14:textId="4DA006D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35.700</w:t>
            </w:r>
          </w:p>
        </w:tc>
        <w:tc>
          <w:tcPr>
            <w:tcW w:w="1240" w:type="dxa"/>
            <w:noWrap/>
            <w:hideMark/>
          </w:tcPr>
          <w:p w14:paraId="33CF6A20" w14:textId="553C263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25.52</w:t>
            </w:r>
          </w:p>
        </w:tc>
      </w:tr>
      <w:tr w:rsidR="0011742E" w:rsidRPr="001868A6" w14:paraId="36C80E3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141F30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Hachioji Kitano incineration plant</w:t>
            </w:r>
          </w:p>
        </w:tc>
        <w:tc>
          <w:tcPr>
            <w:tcW w:w="3846" w:type="dxa"/>
            <w:noWrap/>
            <w:hideMark/>
          </w:tcPr>
          <w:p w14:paraId="4F8AC51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9B7E943" w14:textId="0F32674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F7C6404" w14:textId="1BAFEE9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35.655</w:t>
            </w:r>
          </w:p>
        </w:tc>
        <w:tc>
          <w:tcPr>
            <w:tcW w:w="1240" w:type="dxa"/>
            <w:noWrap/>
            <w:hideMark/>
          </w:tcPr>
          <w:p w14:paraId="2215BB88" w14:textId="3B2CDE5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5.23</w:t>
            </w:r>
          </w:p>
        </w:tc>
      </w:tr>
      <w:tr w:rsidR="0011742E" w:rsidRPr="001868A6" w14:paraId="2AFE8B5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3D674ED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Tachikawa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3D871AFF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3238122" w14:textId="4761301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41D9653" w14:textId="767E80E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35.725</w:t>
            </w:r>
          </w:p>
        </w:tc>
        <w:tc>
          <w:tcPr>
            <w:tcW w:w="1240" w:type="dxa"/>
            <w:noWrap/>
            <w:hideMark/>
          </w:tcPr>
          <w:p w14:paraId="7E1C9EA1" w14:textId="308917E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7.61</w:t>
            </w:r>
          </w:p>
        </w:tc>
      </w:tr>
      <w:tr w:rsidR="0011742E" w:rsidRPr="001868A6" w14:paraId="53BCEAE3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233E20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Musashino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174109CA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21534A" w14:textId="6E24E22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139.565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A850D9B" w14:textId="18040AB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35.718</w:t>
            </w:r>
          </w:p>
        </w:tc>
        <w:tc>
          <w:tcPr>
            <w:tcW w:w="1240" w:type="dxa"/>
            <w:noWrap/>
            <w:hideMark/>
          </w:tcPr>
          <w:p w14:paraId="3D67D757" w14:textId="08F40D2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10.02</w:t>
            </w:r>
          </w:p>
        </w:tc>
      </w:tr>
      <w:tr w:rsidR="0011742E" w:rsidRPr="001868A6" w14:paraId="7EFDCDB2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18BEED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Akishima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No. 1 · 2 incineration plant</w:t>
            </w:r>
          </w:p>
        </w:tc>
        <w:tc>
          <w:tcPr>
            <w:tcW w:w="3846" w:type="dxa"/>
            <w:noWrap/>
            <w:hideMark/>
          </w:tcPr>
          <w:p w14:paraId="52CF7EE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445475" w14:textId="6E1B082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16905F7" w14:textId="1E13E66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35.693</w:t>
            </w:r>
          </w:p>
        </w:tc>
        <w:tc>
          <w:tcPr>
            <w:tcW w:w="1240" w:type="dxa"/>
            <w:noWrap/>
            <w:hideMark/>
          </w:tcPr>
          <w:p w14:paraId="75169923" w14:textId="45C6C36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6.60</w:t>
            </w:r>
          </w:p>
        </w:tc>
      </w:tr>
      <w:tr w:rsidR="0011742E" w:rsidRPr="001868A6" w14:paraId="23F946F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9C91AC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Machida incineration plant</w:t>
            </w:r>
          </w:p>
        </w:tc>
        <w:tc>
          <w:tcPr>
            <w:tcW w:w="3846" w:type="dxa"/>
            <w:noWrap/>
            <w:hideMark/>
          </w:tcPr>
          <w:p w14:paraId="3BA7D63B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0D274D2" w14:textId="7C7AE68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4D85889" w14:textId="11EB364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35.587</w:t>
            </w:r>
          </w:p>
        </w:tc>
        <w:tc>
          <w:tcPr>
            <w:tcW w:w="1240" w:type="dxa"/>
            <w:noWrap/>
            <w:hideMark/>
          </w:tcPr>
          <w:p w14:paraId="4AC934BE" w14:textId="694254B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31.97</w:t>
            </w:r>
          </w:p>
        </w:tc>
      </w:tr>
      <w:tr w:rsidR="0011742E" w:rsidRPr="001868A6" w14:paraId="16466B35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D24922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Hino incineration plant</w:t>
            </w:r>
          </w:p>
        </w:tc>
        <w:tc>
          <w:tcPr>
            <w:tcW w:w="3846" w:type="dxa"/>
            <w:noWrap/>
            <w:hideMark/>
          </w:tcPr>
          <w:p w14:paraId="1626518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11E488" w14:textId="078DAB8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4791C5B" w14:textId="60FAA8F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35.666</w:t>
            </w:r>
          </w:p>
        </w:tc>
        <w:tc>
          <w:tcPr>
            <w:tcW w:w="1240" w:type="dxa"/>
            <w:noWrap/>
            <w:hideMark/>
          </w:tcPr>
          <w:p w14:paraId="1541BEEE" w14:textId="6FF0A78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10.66</w:t>
            </w:r>
          </w:p>
        </w:tc>
      </w:tr>
      <w:tr w:rsidR="0011742E" w:rsidRPr="001868A6" w14:paraId="3F7DF5C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68B9351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Higashimurayama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</w:t>
            </w: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shusuien</w:t>
            </w:r>
            <w:proofErr w:type="spellEnd"/>
          </w:p>
        </w:tc>
        <w:tc>
          <w:tcPr>
            <w:tcW w:w="3846" w:type="dxa"/>
            <w:noWrap/>
            <w:hideMark/>
          </w:tcPr>
          <w:p w14:paraId="225B12F5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AF3106E" w14:textId="0B320CA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9CA141D" w14:textId="1A1BA66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35.779</w:t>
            </w:r>
          </w:p>
        </w:tc>
        <w:tc>
          <w:tcPr>
            <w:tcW w:w="1240" w:type="dxa"/>
            <w:noWrap/>
            <w:hideMark/>
          </w:tcPr>
          <w:p w14:paraId="587299AA" w14:textId="7467D1A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5.61</w:t>
            </w:r>
          </w:p>
        </w:tc>
      </w:tr>
      <w:tr w:rsidR="0011742E" w:rsidRPr="001868A6" w14:paraId="52525B6C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E4AF07E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Kokubunji incineration plant</w:t>
            </w:r>
          </w:p>
        </w:tc>
        <w:tc>
          <w:tcPr>
            <w:tcW w:w="3846" w:type="dxa"/>
            <w:noWrap/>
            <w:hideMark/>
          </w:tcPr>
          <w:p w14:paraId="17EC724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E8D38D" w14:textId="31CC7BF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308A62F" w14:textId="0CBB85F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35.706</w:t>
            </w:r>
          </w:p>
        </w:tc>
        <w:tc>
          <w:tcPr>
            <w:tcW w:w="1240" w:type="dxa"/>
            <w:noWrap/>
            <w:hideMark/>
          </w:tcPr>
          <w:p w14:paraId="0DDC2A60" w14:textId="25EFABA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6.90</w:t>
            </w:r>
          </w:p>
        </w:tc>
      </w:tr>
      <w:tr w:rsidR="0011742E" w:rsidRPr="001868A6" w14:paraId="2077E4A3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C8A2111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Toshimamura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58361DAC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1D244E" w14:textId="110E740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C068F7E" w14:textId="7284EAB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34.519</w:t>
            </w:r>
          </w:p>
        </w:tc>
        <w:tc>
          <w:tcPr>
            <w:tcW w:w="1240" w:type="dxa"/>
            <w:noWrap/>
            <w:hideMark/>
          </w:tcPr>
          <w:p w14:paraId="72BB8F5D" w14:textId="3BE205F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0.03</w:t>
            </w:r>
          </w:p>
        </w:tc>
      </w:tr>
      <w:tr w:rsidR="0011742E" w:rsidRPr="001868A6" w14:paraId="74BF7B9F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28B12D0" w14:textId="2FA2EC6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Niijima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Mura incineration plant</w:t>
            </w:r>
          </w:p>
        </w:tc>
        <w:tc>
          <w:tcPr>
            <w:tcW w:w="3846" w:type="dxa"/>
            <w:noWrap/>
            <w:hideMark/>
          </w:tcPr>
          <w:p w14:paraId="4B36A0E5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9C73C93" w14:textId="702DF3C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B6B7C8A" w14:textId="2DED1BA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34.373</w:t>
            </w:r>
          </w:p>
        </w:tc>
        <w:tc>
          <w:tcPr>
            <w:tcW w:w="1240" w:type="dxa"/>
            <w:noWrap/>
            <w:hideMark/>
          </w:tcPr>
          <w:p w14:paraId="25958942" w14:textId="2F250C7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0.38</w:t>
            </w:r>
          </w:p>
        </w:tc>
      </w:tr>
      <w:tr w:rsidR="0011742E" w:rsidRPr="001868A6" w14:paraId="5A10EC1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0F66A03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Shikinejima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1DC8BE0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92F228E" w14:textId="7C4A250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04D7FC5" w14:textId="437BCEE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34.323</w:t>
            </w:r>
          </w:p>
        </w:tc>
        <w:tc>
          <w:tcPr>
            <w:tcW w:w="1240" w:type="dxa"/>
            <w:noWrap/>
            <w:hideMark/>
          </w:tcPr>
          <w:p w14:paraId="182B8EC5" w14:textId="70FC1C9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0.06</w:t>
            </w:r>
          </w:p>
        </w:tc>
      </w:tr>
      <w:tr w:rsidR="0011742E" w:rsidRPr="001868A6" w14:paraId="7977A478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63EF87D" w14:textId="18549F3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Kozushima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Mura incineration plant</w:t>
            </w:r>
          </w:p>
        </w:tc>
        <w:tc>
          <w:tcPr>
            <w:tcW w:w="3846" w:type="dxa"/>
            <w:noWrap/>
            <w:hideMark/>
          </w:tcPr>
          <w:p w14:paraId="63FC6D7D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6012ED9" w14:textId="7FBCEE2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139.139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66F1DE3" w14:textId="0E09022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34.222</w:t>
            </w:r>
          </w:p>
        </w:tc>
        <w:tc>
          <w:tcPr>
            <w:tcW w:w="1240" w:type="dxa"/>
            <w:noWrap/>
            <w:hideMark/>
          </w:tcPr>
          <w:p w14:paraId="7FDA6C3F" w14:textId="744939F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0.16</w:t>
            </w:r>
          </w:p>
        </w:tc>
      </w:tr>
      <w:tr w:rsidR="0011742E" w:rsidRPr="001868A6" w14:paraId="6D34B931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DED8BE5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Mikurajima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776D6DAC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C1569CD" w14:textId="0AA507D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139.596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C88C34D" w14:textId="782B4D6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33.897</w:t>
            </w:r>
          </w:p>
        </w:tc>
        <w:tc>
          <w:tcPr>
            <w:tcW w:w="1240" w:type="dxa"/>
            <w:noWrap/>
            <w:hideMark/>
          </w:tcPr>
          <w:p w14:paraId="45B9350B" w14:textId="2C894D9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0.10</w:t>
            </w:r>
          </w:p>
        </w:tc>
      </w:tr>
      <w:tr w:rsidR="0011742E" w:rsidRPr="001868A6" w14:paraId="5F8722C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AB1709C" w14:textId="016DA86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Hachijo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Machi incineration plant</w:t>
            </w:r>
          </w:p>
        </w:tc>
        <w:tc>
          <w:tcPr>
            <w:tcW w:w="3846" w:type="dxa"/>
            <w:noWrap/>
            <w:hideMark/>
          </w:tcPr>
          <w:p w14:paraId="56D63B1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3A607C5" w14:textId="3045310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384FAAA" w14:textId="69768D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33.120</w:t>
            </w:r>
          </w:p>
        </w:tc>
        <w:tc>
          <w:tcPr>
            <w:tcW w:w="1240" w:type="dxa"/>
            <w:noWrap/>
            <w:hideMark/>
          </w:tcPr>
          <w:p w14:paraId="5F912D63" w14:textId="5A288BC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0.73</w:t>
            </w:r>
          </w:p>
        </w:tc>
      </w:tr>
      <w:tr w:rsidR="0011742E" w:rsidRPr="001868A6" w14:paraId="7EFADC9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E4F0BA1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Chichijima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14EC0DFD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EE14DEB" w14:textId="041E09B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142.189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4771440" w14:textId="0F67722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27.071</w:t>
            </w:r>
          </w:p>
        </w:tc>
        <w:tc>
          <w:tcPr>
            <w:tcW w:w="1240" w:type="dxa"/>
            <w:noWrap/>
            <w:hideMark/>
          </w:tcPr>
          <w:p w14:paraId="4750B9F6" w14:textId="6B63B5F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0.31</w:t>
            </w:r>
          </w:p>
        </w:tc>
      </w:tr>
      <w:tr w:rsidR="0011742E" w:rsidRPr="001868A6" w14:paraId="68E71621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8EE99D3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Ryusenen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clean port</w:t>
            </w:r>
          </w:p>
        </w:tc>
        <w:tc>
          <w:tcPr>
            <w:tcW w:w="3846" w:type="dxa"/>
            <w:noWrap/>
            <w:hideMark/>
          </w:tcPr>
          <w:p w14:paraId="5750D64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3392FF1" w14:textId="0E92C5E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3F11BB3" w14:textId="2FBF7EF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35.754</w:t>
            </w:r>
          </w:p>
        </w:tc>
        <w:tc>
          <w:tcPr>
            <w:tcW w:w="1240" w:type="dxa"/>
            <w:noWrap/>
            <w:hideMark/>
          </w:tcPr>
          <w:p w14:paraId="63C07220" w14:textId="690883A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25.95</w:t>
            </w:r>
          </w:p>
        </w:tc>
      </w:tr>
      <w:tr w:rsidR="0011742E" w:rsidRPr="001868A6" w14:paraId="28E99987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448EE65" w14:textId="7B96B83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Nishitama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</w:t>
            </w: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Eisei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Kumiai environment center</w:t>
            </w:r>
          </w:p>
        </w:tc>
        <w:tc>
          <w:tcPr>
            <w:tcW w:w="3846" w:type="dxa"/>
            <w:noWrap/>
            <w:hideMark/>
          </w:tcPr>
          <w:p w14:paraId="5F6262F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C7BAFC4" w14:textId="6077C01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012CCB8" w14:textId="6D105EA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35.763</w:t>
            </w:r>
          </w:p>
        </w:tc>
        <w:tc>
          <w:tcPr>
            <w:tcW w:w="1240" w:type="dxa"/>
            <w:noWrap/>
            <w:hideMark/>
          </w:tcPr>
          <w:p w14:paraId="3C447281" w14:textId="0066E81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19.33</w:t>
            </w:r>
          </w:p>
        </w:tc>
      </w:tr>
      <w:tr w:rsidR="0011742E" w:rsidRPr="001868A6" w14:paraId="32E5AE5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4B3A1A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Tamagawa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clean center </w:t>
            </w:r>
          </w:p>
        </w:tc>
        <w:tc>
          <w:tcPr>
            <w:tcW w:w="3846" w:type="dxa"/>
            <w:noWrap/>
            <w:hideMark/>
          </w:tcPr>
          <w:p w14:paraId="12AD495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CE3A6B6" w14:textId="280C575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47F639D" w14:textId="7C800F8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35.648</w:t>
            </w:r>
          </w:p>
        </w:tc>
        <w:tc>
          <w:tcPr>
            <w:tcW w:w="1240" w:type="dxa"/>
            <w:noWrap/>
            <w:hideMark/>
          </w:tcPr>
          <w:p w14:paraId="061D7387" w14:textId="194254E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31.96</w:t>
            </w:r>
          </w:p>
        </w:tc>
      </w:tr>
      <w:tr w:rsidR="0011742E" w:rsidRPr="001868A6" w14:paraId="536B43B2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05D8D6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lastRenderedPageBreak/>
              <w:t>Kodaira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3 · 4 · 5 incineration plant</w:t>
            </w:r>
          </w:p>
        </w:tc>
        <w:tc>
          <w:tcPr>
            <w:tcW w:w="3846" w:type="dxa"/>
            <w:noWrap/>
            <w:hideMark/>
          </w:tcPr>
          <w:p w14:paraId="667A9BBB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8B53FDC" w14:textId="57DFB2B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C5F961E" w14:textId="3BD7CAD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35.729</w:t>
            </w:r>
          </w:p>
        </w:tc>
        <w:tc>
          <w:tcPr>
            <w:tcW w:w="1240" w:type="dxa"/>
            <w:noWrap/>
            <w:hideMark/>
          </w:tcPr>
          <w:p w14:paraId="6A0EC367" w14:textId="3649F45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20.88</w:t>
            </w:r>
          </w:p>
        </w:tc>
      </w:tr>
      <w:tr w:rsidR="0011742E" w:rsidRPr="001868A6" w14:paraId="23A79152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510F87A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Takao clean center</w:t>
            </w:r>
          </w:p>
        </w:tc>
        <w:tc>
          <w:tcPr>
            <w:tcW w:w="3846" w:type="dxa"/>
            <w:noWrap/>
            <w:hideMark/>
          </w:tcPr>
          <w:p w14:paraId="6EDE9CCC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D32201D" w14:textId="608E0C1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706E8DB" w14:textId="4473F5E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35.717</w:t>
            </w:r>
          </w:p>
        </w:tc>
        <w:tc>
          <w:tcPr>
            <w:tcW w:w="1240" w:type="dxa"/>
            <w:noWrap/>
            <w:hideMark/>
          </w:tcPr>
          <w:p w14:paraId="1F1FD7D4" w14:textId="63678BC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8.92</w:t>
            </w:r>
          </w:p>
        </w:tc>
      </w:tr>
      <w:tr w:rsidR="0011742E" w:rsidRPr="001868A6" w14:paraId="696C91F8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E7EBE31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Tama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0CE2772F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70304DD" w14:textId="2FAE57D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9DE745D" w14:textId="4E6BDB2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35.612</w:t>
            </w:r>
          </w:p>
        </w:tc>
        <w:tc>
          <w:tcPr>
            <w:tcW w:w="1240" w:type="dxa"/>
            <w:noWrap/>
            <w:hideMark/>
          </w:tcPr>
          <w:p w14:paraId="66230B12" w14:textId="4672F24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19.71</w:t>
            </w:r>
          </w:p>
        </w:tc>
      </w:tr>
      <w:tr w:rsidR="0011742E" w:rsidRPr="001868A6" w14:paraId="05BDFCA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528CE8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Ariake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415E4E5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F0285C" w14:textId="1AC2FBB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139.784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D493992" w14:textId="453ED30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35.632</w:t>
            </w:r>
          </w:p>
        </w:tc>
        <w:tc>
          <w:tcPr>
            <w:tcW w:w="1240" w:type="dxa"/>
            <w:noWrap/>
            <w:hideMark/>
          </w:tcPr>
          <w:p w14:paraId="2D328250" w14:textId="7565AFC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36.21</w:t>
            </w:r>
          </w:p>
        </w:tc>
      </w:tr>
      <w:tr w:rsidR="0011742E" w:rsidRPr="001868A6" w14:paraId="484F1886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493228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Sumida incineration plant</w:t>
            </w:r>
          </w:p>
        </w:tc>
        <w:tc>
          <w:tcPr>
            <w:tcW w:w="3846" w:type="dxa"/>
            <w:noWrap/>
            <w:hideMark/>
          </w:tcPr>
          <w:p w14:paraId="3800715E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409E6D0" w14:textId="1632749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139.831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AE86DDE" w14:textId="28AF451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35.717</w:t>
            </w:r>
          </w:p>
        </w:tc>
        <w:tc>
          <w:tcPr>
            <w:tcW w:w="1240" w:type="dxa"/>
            <w:noWrap/>
            <w:hideMark/>
          </w:tcPr>
          <w:p w14:paraId="11CB88E3" w14:textId="71FD11A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41.15</w:t>
            </w:r>
          </w:p>
        </w:tc>
      </w:tr>
      <w:tr w:rsidR="0011742E" w:rsidRPr="001868A6" w14:paraId="41059BF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D6C9F0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Large garbage disposal plant</w:t>
            </w:r>
          </w:p>
        </w:tc>
        <w:tc>
          <w:tcPr>
            <w:tcW w:w="3846" w:type="dxa"/>
            <w:noWrap/>
            <w:hideMark/>
          </w:tcPr>
          <w:p w14:paraId="69CD1F3B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340FFE" w14:textId="66F9FF0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139.802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1568340" w14:textId="1FB8DB6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35.602</w:t>
            </w:r>
          </w:p>
        </w:tc>
        <w:tc>
          <w:tcPr>
            <w:tcW w:w="1240" w:type="dxa"/>
            <w:noWrap/>
            <w:hideMark/>
          </w:tcPr>
          <w:p w14:paraId="7EF61160" w14:textId="0CCE45A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8.46</w:t>
            </w:r>
          </w:p>
        </w:tc>
      </w:tr>
      <w:tr w:rsidR="0011742E" w:rsidRPr="001868A6" w14:paraId="39C11221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F3E2C8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Edogawa incineration plant</w:t>
            </w:r>
          </w:p>
        </w:tc>
        <w:tc>
          <w:tcPr>
            <w:tcW w:w="3846" w:type="dxa"/>
            <w:noWrap/>
            <w:hideMark/>
          </w:tcPr>
          <w:p w14:paraId="0D47500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3D55F1B" w14:textId="11C5B29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139.904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BAE4462" w14:textId="68604EB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35.685</w:t>
            </w:r>
          </w:p>
        </w:tc>
        <w:tc>
          <w:tcPr>
            <w:tcW w:w="1240" w:type="dxa"/>
            <w:noWrap/>
            <w:hideMark/>
          </w:tcPr>
          <w:p w14:paraId="57823892" w14:textId="31EC788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43.65</w:t>
            </w:r>
          </w:p>
        </w:tc>
      </w:tr>
      <w:tr w:rsidR="0011742E" w:rsidRPr="001868A6" w14:paraId="367D67A2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EE154B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Meguro Incineration plant</w:t>
            </w:r>
          </w:p>
        </w:tc>
        <w:tc>
          <w:tcPr>
            <w:tcW w:w="3846" w:type="dxa"/>
            <w:noWrap/>
            <w:hideMark/>
          </w:tcPr>
          <w:p w14:paraId="482A3FF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E4D5B4" w14:textId="51B803B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0E70E3E" w14:textId="1B726EE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35.637</w:t>
            </w:r>
          </w:p>
        </w:tc>
        <w:tc>
          <w:tcPr>
            <w:tcW w:w="1240" w:type="dxa"/>
            <w:noWrap/>
            <w:hideMark/>
          </w:tcPr>
          <w:p w14:paraId="7B1A2EAC" w14:textId="0123425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49.45</w:t>
            </w:r>
          </w:p>
        </w:tc>
      </w:tr>
      <w:tr w:rsidR="0011742E" w:rsidRPr="001868A6" w14:paraId="25AA68E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3FD821B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Chitose incineration plant</w:t>
            </w:r>
          </w:p>
        </w:tc>
        <w:tc>
          <w:tcPr>
            <w:tcW w:w="3846" w:type="dxa"/>
            <w:noWrap/>
            <w:hideMark/>
          </w:tcPr>
          <w:p w14:paraId="32E2F5D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7FE241A" w14:textId="10153FF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139.616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BBBE1F8" w14:textId="1A442C2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35.659</w:t>
            </w:r>
          </w:p>
        </w:tc>
        <w:tc>
          <w:tcPr>
            <w:tcW w:w="1240" w:type="dxa"/>
            <w:noWrap/>
            <w:hideMark/>
          </w:tcPr>
          <w:p w14:paraId="71D8CFD7" w14:textId="22E44B0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43.42</w:t>
            </w:r>
          </w:p>
        </w:tc>
      </w:tr>
      <w:tr w:rsidR="0011742E" w:rsidRPr="001868A6" w14:paraId="6FA77E80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5878B9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Ota No. 2 incineration plant </w:t>
            </w:r>
          </w:p>
        </w:tc>
        <w:tc>
          <w:tcPr>
            <w:tcW w:w="3846" w:type="dxa"/>
            <w:noWrap/>
            <w:hideMark/>
          </w:tcPr>
          <w:p w14:paraId="61306F8B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A341797" w14:textId="445F390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B79CB81" w14:textId="141A848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35.573</w:t>
            </w:r>
          </w:p>
        </w:tc>
        <w:tc>
          <w:tcPr>
            <w:tcW w:w="1240" w:type="dxa"/>
            <w:noWrap/>
            <w:hideMark/>
          </w:tcPr>
          <w:p w14:paraId="6A80F0EC" w14:textId="5145190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40.40</w:t>
            </w:r>
          </w:p>
        </w:tc>
      </w:tr>
      <w:tr w:rsidR="0011742E" w:rsidRPr="001868A6" w14:paraId="3A97F832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7ACDC81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New Koto incineration plant</w:t>
            </w:r>
          </w:p>
        </w:tc>
        <w:tc>
          <w:tcPr>
            <w:tcW w:w="3846" w:type="dxa"/>
            <w:noWrap/>
            <w:hideMark/>
          </w:tcPr>
          <w:p w14:paraId="00BDF78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CD71A0" w14:textId="5859F1A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139.834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E8CC577" w14:textId="0D9759C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35.649</w:t>
            </w:r>
          </w:p>
        </w:tc>
        <w:tc>
          <w:tcPr>
            <w:tcW w:w="1240" w:type="dxa"/>
            <w:noWrap/>
            <w:hideMark/>
          </w:tcPr>
          <w:p w14:paraId="2980505E" w14:textId="6BCA944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139.62</w:t>
            </w:r>
          </w:p>
        </w:tc>
      </w:tr>
      <w:tr w:rsidR="0011742E" w:rsidRPr="001868A6" w14:paraId="1C29D7A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3196C0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Minato incineration plant</w:t>
            </w:r>
          </w:p>
        </w:tc>
        <w:tc>
          <w:tcPr>
            <w:tcW w:w="3846" w:type="dxa"/>
            <w:noWrap/>
            <w:hideMark/>
          </w:tcPr>
          <w:p w14:paraId="3DA94E8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33678BF" w14:textId="025BC1D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BC2F9D8" w14:textId="1527544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35.631</w:t>
            </w:r>
          </w:p>
        </w:tc>
        <w:tc>
          <w:tcPr>
            <w:tcW w:w="1240" w:type="dxa"/>
            <w:noWrap/>
            <w:hideMark/>
          </w:tcPr>
          <w:p w14:paraId="01F7D819" w14:textId="6067B48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89.48</w:t>
            </w:r>
          </w:p>
        </w:tc>
      </w:tr>
      <w:tr w:rsidR="0011742E" w:rsidRPr="001868A6" w14:paraId="13036393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C43E23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Toshima incineration plant</w:t>
            </w:r>
          </w:p>
        </w:tc>
        <w:tc>
          <w:tcPr>
            <w:tcW w:w="3846" w:type="dxa"/>
            <w:noWrap/>
            <w:hideMark/>
          </w:tcPr>
          <w:p w14:paraId="6E6F0D9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6951E4" w14:textId="20DA04F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477715F" w14:textId="66FD2CE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35.734</w:t>
            </w:r>
          </w:p>
        </w:tc>
        <w:tc>
          <w:tcPr>
            <w:tcW w:w="1240" w:type="dxa"/>
            <w:noWrap/>
            <w:hideMark/>
          </w:tcPr>
          <w:p w14:paraId="1544FF50" w14:textId="1DCF017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36.53</w:t>
            </w:r>
          </w:p>
        </w:tc>
      </w:tr>
      <w:tr w:rsidR="0011742E" w:rsidRPr="001868A6" w14:paraId="14B0CBA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40FCB2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Kita incineration plant</w:t>
            </w:r>
          </w:p>
        </w:tc>
        <w:tc>
          <w:tcPr>
            <w:tcW w:w="3846" w:type="dxa"/>
            <w:noWrap/>
            <w:hideMark/>
          </w:tcPr>
          <w:p w14:paraId="630AB8B0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D5C117A" w14:textId="19B17EF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017517C" w14:textId="49601DF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35.775</w:t>
            </w:r>
          </w:p>
        </w:tc>
        <w:tc>
          <w:tcPr>
            <w:tcW w:w="1240" w:type="dxa"/>
            <w:noWrap/>
            <w:hideMark/>
          </w:tcPr>
          <w:p w14:paraId="599DC58E" w14:textId="3F6B7F2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52.85</w:t>
            </w:r>
          </w:p>
        </w:tc>
      </w:tr>
      <w:tr w:rsidR="0011742E" w:rsidRPr="001868A6" w14:paraId="11ED66A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D8285AF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Shibuya incineration plant</w:t>
            </w:r>
          </w:p>
        </w:tc>
        <w:tc>
          <w:tcPr>
            <w:tcW w:w="3846" w:type="dxa"/>
            <w:noWrap/>
            <w:hideMark/>
          </w:tcPr>
          <w:p w14:paraId="4C527410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3B581E" w14:textId="076AB04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9B02342" w14:textId="22FA417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35.653</w:t>
            </w:r>
          </w:p>
        </w:tc>
        <w:tc>
          <w:tcPr>
            <w:tcW w:w="1240" w:type="dxa"/>
            <w:noWrap/>
            <w:hideMark/>
          </w:tcPr>
          <w:p w14:paraId="454562D5" w14:textId="405F5A8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19.58</w:t>
            </w:r>
          </w:p>
        </w:tc>
      </w:tr>
      <w:tr w:rsidR="0011742E" w:rsidRPr="001868A6" w14:paraId="31277497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B874C3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Chuo incineration plant</w:t>
            </w:r>
          </w:p>
        </w:tc>
        <w:tc>
          <w:tcPr>
            <w:tcW w:w="3846" w:type="dxa"/>
            <w:noWrap/>
            <w:hideMark/>
          </w:tcPr>
          <w:p w14:paraId="03DEDBC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A1DD06" w14:textId="75ADE3E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7A8FB75" w14:textId="2B0D93F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35.652</w:t>
            </w:r>
          </w:p>
        </w:tc>
        <w:tc>
          <w:tcPr>
            <w:tcW w:w="1240" w:type="dxa"/>
            <w:noWrap/>
            <w:hideMark/>
          </w:tcPr>
          <w:p w14:paraId="68C38DE5" w14:textId="4676C3D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56.20</w:t>
            </w:r>
          </w:p>
        </w:tc>
      </w:tr>
      <w:tr w:rsidR="0011742E" w:rsidRPr="001868A6" w14:paraId="25DE7246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1B09BFF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Itabashi incineration plant</w:t>
            </w:r>
          </w:p>
        </w:tc>
        <w:tc>
          <w:tcPr>
            <w:tcW w:w="3846" w:type="dxa"/>
            <w:noWrap/>
            <w:hideMark/>
          </w:tcPr>
          <w:p w14:paraId="3D91AC91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961DDB" w14:textId="42F29CF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139.666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204129B" w14:textId="707D4E1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35.791</w:t>
            </w:r>
          </w:p>
        </w:tc>
        <w:tc>
          <w:tcPr>
            <w:tcW w:w="1240" w:type="dxa"/>
            <w:noWrap/>
            <w:hideMark/>
          </w:tcPr>
          <w:p w14:paraId="014A990F" w14:textId="24AA76E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47.20</w:t>
            </w:r>
          </w:p>
        </w:tc>
      </w:tr>
      <w:tr w:rsidR="0011742E" w:rsidRPr="001868A6" w14:paraId="35F1F287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1D2A625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Tamagawa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5AA0BCBD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3758ED3" w14:textId="122A447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139.687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FF531A2" w14:textId="7A9251C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35.561</w:t>
            </w:r>
          </w:p>
        </w:tc>
        <w:tc>
          <w:tcPr>
            <w:tcW w:w="1240" w:type="dxa"/>
            <w:noWrap/>
            <w:hideMark/>
          </w:tcPr>
          <w:p w14:paraId="6C7DECCA" w14:textId="23A7487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26.84</w:t>
            </w:r>
          </w:p>
        </w:tc>
      </w:tr>
      <w:tr w:rsidR="0011742E" w:rsidRPr="001868A6" w14:paraId="4D22537A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DF1E350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Adachi incineration plant</w:t>
            </w:r>
          </w:p>
        </w:tc>
        <w:tc>
          <w:tcPr>
            <w:tcW w:w="3846" w:type="dxa"/>
            <w:noWrap/>
            <w:hideMark/>
          </w:tcPr>
          <w:p w14:paraId="11684E8F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9A7B65" w14:textId="5A589F2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67CBB6A" w14:textId="14DF77A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35.803</w:t>
            </w:r>
          </w:p>
        </w:tc>
        <w:tc>
          <w:tcPr>
            <w:tcW w:w="1240" w:type="dxa"/>
            <w:noWrap/>
            <w:hideMark/>
          </w:tcPr>
          <w:p w14:paraId="5A2EB6A9" w14:textId="415A7BC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59.80</w:t>
            </w:r>
          </w:p>
        </w:tc>
      </w:tr>
      <w:tr w:rsidR="0011742E" w:rsidRPr="001868A6" w14:paraId="3DB42AF2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8E9403E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Hikarigaoka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5FDE0A13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356945" w14:textId="5BFE60F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139.628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0146B42" w14:textId="48DAC40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35.761</w:t>
            </w:r>
          </w:p>
        </w:tc>
        <w:tc>
          <w:tcPr>
            <w:tcW w:w="1240" w:type="dxa"/>
            <w:noWrap/>
            <w:hideMark/>
          </w:tcPr>
          <w:p w14:paraId="5A63B218" w14:textId="05CE04D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19.92</w:t>
            </w:r>
          </w:p>
        </w:tc>
      </w:tr>
      <w:tr w:rsidR="0011742E" w:rsidRPr="001868A6" w14:paraId="670EC143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43E052CA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Setagaya incineration plant</w:t>
            </w:r>
          </w:p>
        </w:tc>
        <w:tc>
          <w:tcPr>
            <w:tcW w:w="3846" w:type="dxa"/>
            <w:noWrap/>
            <w:hideMark/>
          </w:tcPr>
          <w:p w14:paraId="781AA95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1DEAF4B" w14:textId="0B9E909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139.622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6F79781" w14:textId="5D1DC11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35.633</w:t>
            </w:r>
          </w:p>
        </w:tc>
        <w:tc>
          <w:tcPr>
            <w:tcW w:w="1240" w:type="dxa"/>
            <w:noWrap/>
            <w:hideMark/>
          </w:tcPr>
          <w:p w14:paraId="237BFFBD" w14:textId="29886A2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19.13</w:t>
            </w:r>
          </w:p>
        </w:tc>
      </w:tr>
      <w:tr w:rsidR="0011742E" w:rsidRPr="001868A6" w14:paraId="58D6A55A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C190BBF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Katsushika incineration plant</w:t>
            </w:r>
          </w:p>
        </w:tc>
        <w:tc>
          <w:tcPr>
            <w:tcW w:w="3846" w:type="dxa"/>
            <w:noWrap/>
            <w:hideMark/>
          </w:tcPr>
          <w:p w14:paraId="7F6FC29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885E16" w14:textId="5985F0E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139.856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38E665A" w14:textId="02772AA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35.780</w:t>
            </w:r>
          </w:p>
        </w:tc>
        <w:tc>
          <w:tcPr>
            <w:tcW w:w="1240" w:type="dxa"/>
            <w:noWrap/>
            <w:hideMark/>
          </w:tcPr>
          <w:p w14:paraId="38F98E58" w14:textId="3DC806A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39.49</w:t>
            </w:r>
          </w:p>
        </w:tc>
      </w:tr>
      <w:tr w:rsidR="0011742E" w:rsidRPr="001868A6" w14:paraId="1FE426B3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D92504D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Shinagawa incineration plant</w:t>
            </w:r>
          </w:p>
        </w:tc>
        <w:tc>
          <w:tcPr>
            <w:tcW w:w="3846" w:type="dxa"/>
            <w:noWrap/>
            <w:hideMark/>
          </w:tcPr>
          <w:p w14:paraId="1EE441A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B75100" w14:textId="30AB272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4AB42B8" w14:textId="3108B8C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35.609</w:t>
            </w:r>
          </w:p>
        </w:tc>
        <w:tc>
          <w:tcPr>
            <w:tcW w:w="1240" w:type="dxa"/>
            <w:noWrap/>
            <w:hideMark/>
          </w:tcPr>
          <w:p w14:paraId="492B5EE4" w14:textId="3566C77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46.87</w:t>
            </w:r>
          </w:p>
        </w:tc>
      </w:tr>
      <w:tr w:rsidR="0011742E" w:rsidRPr="001868A6" w14:paraId="0F13A583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EAD5AA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Senba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371C0E3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A595ABF" w14:textId="36A5F6C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0FB2F45" w14:textId="17F8D82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34.710</w:t>
            </w:r>
          </w:p>
        </w:tc>
        <w:tc>
          <w:tcPr>
            <w:tcW w:w="1240" w:type="dxa"/>
            <w:noWrap/>
            <w:hideMark/>
          </w:tcPr>
          <w:p w14:paraId="1F515AC3" w14:textId="7032BF4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1.08</w:t>
            </w:r>
          </w:p>
        </w:tc>
      </w:tr>
      <w:tr w:rsidR="0011742E" w:rsidRPr="001868A6" w14:paraId="7268D92F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FC14EAE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Miyakemura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clean center</w:t>
            </w:r>
          </w:p>
        </w:tc>
        <w:tc>
          <w:tcPr>
            <w:tcW w:w="3846" w:type="dxa"/>
            <w:noWrap/>
            <w:hideMark/>
          </w:tcPr>
          <w:p w14:paraId="7A9FAEB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AFEC91F" w14:textId="4089424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B7682E6" w14:textId="6CC0B67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34.097</w:t>
            </w:r>
          </w:p>
        </w:tc>
        <w:tc>
          <w:tcPr>
            <w:tcW w:w="1240" w:type="dxa"/>
            <w:noWrap/>
            <w:hideMark/>
          </w:tcPr>
          <w:p w14:paraId="0C88AD31" w14:textId="751AABC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0.43</w:t>
            </w:r>
          </w:p>
        </w:tc>
      </w:tr>
      <w:tr w:rsidR="0011742E" w:rsidRPr="001868A6" w14:paraId="49395D6C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B60DC9B" w14:textId="66E1A92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Aogashima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Mura clean center</w:t>
            </w:r>
          </w:p>
        </w:tc>
        <w:tc>
          <w:tcPr>
            <w:tcW w:w="3846" w:type="dxa"/>
            <w:noWrap/>
            <w:hideMark/>
          </w:tcPr>
          <w:p w14:paraId="16FD8AB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BF8ED6" w14:textId="3826070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AD760FD" w14:textId="25E81F6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32.469</w:t>
            </w:r>
          </w:p>
        </w:tc>
        <w:tc>
          <w:tcPr>
            <w:tcW w:w="1240" w:type="dxa"/>
            <w:noWrap/>
            <w:hideMark/>
          </w:tcPr>
          <w:p w14:paraId="23B09B0F" w14:textId="76EB28B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0.02</w:t>
            </w:r>
          </w:p>
        </w:tc>
      </w:tr>
      <w:tr w:rsidR="0011742E" w:rsidRPr="001868A6" w14:paraId="2D2D8DC8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8C1E34F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Fujimi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clean plaza</w:t>
            </w:r>
          </w:p>
        </w:tc>
        <w:tc>
          <w:tcPr>
            <w:tcW w:w="3846" w:type="dxa"/>
            <w:noWrap/>
            <w:hideMark/>
          </w:tcPr>
          <w:p w14:paraId="2C8AA7A5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E4E3C9B" w14:textId="5509DBC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139.558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A77FF94" w14:textId="7640686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35.676</w:t>
            </w:r>
          </w:p>
        </w:tc>
        <w:tc>
          <w:tcPr>
            <w:tcW w:w="1240" w:type="dxa"/>
            <w:noWrap/>
            <w:hideMark/>
          </w:tcPr>
          <w:p w14:paraId="6894BD42" w14:textId="6187E0B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21.29</w:t>
            </w:r>
          </w:p>
        </w:tc>
      </w:tr>
      <w:tr w:rsidR="0011742E" w:rsidRPr="001868A6" w14:paraId="5901C57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47A4EE5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Shinagawa power plant</w:t>
            </w:r>
          </w:p>
        </w:tc>
        <w:tc>
          <w:tcPr>
            <w:tcW w:w="3846" w:type="dxa"/>
            <w:noWrap/>
            <w:hideMark/>
          </w:tcPr>
          <w:p w14:paraId="6DA96F1E" w14:textId="10EF80C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advanced combined cycle combustion technology, city gas and liquefied natural gas, 380 Megawatt (MW) × 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18CE35" w14:textId="1FF344B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AAB87EC" w14:textId="529EF02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35.619</w:t>
            </w:r>
          </w:p>
        </w:tc>
        <w:tc>
          <w:tcPr>
            <w:tcW w:w="1240" w:type="dxa"/>
            <w:noWrap/>
            <w:hideMark/>
          </w:tcPr>
          <w:p w14:paraId="718A12D7" w14:textId="5C54FE1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3,219</w:t>
            </w:r>
          </w:p>
        </w:tc>
      </w:tr>
      <w:tr w:rsidR="0011742E" w:rsidRPr="001868A6" w14:paraId="4C357DA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400DD0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Oi power plant</w:t>
            </w:r>
          </w:p>
        </w:tc>
        <w:tc>
          <w:tcPr>
            <w:tcW w:w="3846" w:type="dxa"/>
            <w:noWrap/>
            <w:hideMark/>
          </w:tcPr>
          <w:p w14:paraId="46EC518D" w14:textId="43A5B25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steam power, crude oil, 350 MW × 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3015FE4" w14:textId="3670B8D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6C8AD95" w14:textId="1D6F65A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35.614</w:t>
            </w:r>
          </w:p>
        </w:tc>
        <w:tc>
          <w:tcPr>
            <w:tcW w:w="1240" w:type="dxa"/>
            <w:noWrap/>
            <w:hideMark/>
          </w:tcPr>
          <w:p w14:paraId="2BB7FB6E" w14:textId="1E4E126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2,965</w:t>
            </w:r>
          </w:p>
        </w:tc>
      </w:tr>
      <w:tr w:rsidR="0011742E" w:rsidRPr="001868A6" w14:paraId="7EFE2986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B236A6E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Roppongi energy service station</w:t>
            </w:r>
          </w:p>
        </w:tc>
        <w:tc>
          <w:tcPr>
            <w:tcW w:w="3846" w:type="dxa"/>
            <w:noWrap/>
            <w:hideMark/>
          </w:tcPr>
          <w:p w14:paraId="7A9E3857" w14:textId="34255CA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gas turbine, city gas, 38.66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2E44902" w14:textId="559A5EF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AD19EAE" w14:textId="1E3A6AF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35.660</w:t>
            </w:r>
          </w:p>
        </w:tc>
        <w:tc>
          <w:tcPr>
            <w:tcW w:w="1240" w:type="dxa"/>
            <w:noWrap/>
            <w:hideMark/>
          </w:tcPr>
          <w:p w14:paraId="46C14197" w14:textId="780D7FC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140.45</w:t>
            </w:r>
          </w:p>
        </w:tc>
      </w:tr>
      <w:tr w:rsidR="0011742E" w:rsidRPr="001868A6" w14:paraId="584BA813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78BFA8E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Oshima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power plant</w:t>
            </w:r>
          </w:p>
        </w:tc>
        <w:tc>
          <w:tcPr>
            <w:tcW w:w="3846" w:type="dxa"/>
            <w:noWrap/>
            <w:hideMark/>
          </w:tcPr>
          <w:p w14:paraId="444F5269" w14:textId="38EB405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diesel engine, diesel, 15.4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2195EB6" w14:textId="4226973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2533A6C" w14:textId="5D84F59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34.745</w:t>
            </w:r>
          </w:p>
        </w:tc>
        <w:tc>
          <w:tcPr>
            <w:tcW w:w="1240" w:type="dxa"/>
            <w:noWrap/>
            <w:hideMark/>
          </w:tcPr>
          <w:p w14:paraId="1DF4ED98" w14:textId="5DBA1EA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31.68</w:t>
            </w:r>
          </w:p>
        </w:tc>
      </w:tr>
      <w:tr w:rsidR="0011742E" w:rsidRPr="001868A6" w14:paraId="065EF418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97BC22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Hachijojima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power plant</w:t>
            </w:r>
          </w:p>
        </w:tc>
        <w:tc>
          <w:tcPr>
            <w:tcW w:w="3846" w:type="dxa"/>
            <w:noWrap/>
            <w:hideMark/>
          </w:tcPr>
          <w:p w14:paraId="2FD5653B" w14:textId="4837EA5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diesel engine, diesel, 14.1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8995563" w14:textId="50CFB54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D6D7F59" w14:textId="4B69F01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33.110</w:t>
            </w:r>
          </w:p>
        </w:tc>
        <w:tc>
          <w:tcPr>
            <w:tcW w:w="1240" w:type="dxa"/>
            <w:noWrap/>
            <w:hideMark/>
          </w:tcPr>
          <w:p w14:paraId="0CBB3EA5" w14:textId="6D92F1E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29.00</w:t>
            </w:r>
          </w:p>
        </w:tc>
      </w:tr>
      <w:tr w:rsidR="0011742E" w:rsidRPr="001868A6" w14:paraId="28E81E5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3C7006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Shinjuku </w:t>
            </w: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Shintoshin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district energy center</w:t>
            </w:r>
          </w:p>
        </w:tc>
        <w:tc>
          <w:tcPr>
            <w:tcW w:w="3846" w:type="dxa"/>
            <w:noWrap/>
            <w:hideMark/>
          </w:tcPr>
          <w:p w14:paraId="67136683" w14:textId="6C1C0BE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gas turbine, natural gas, 4.5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E50A85F" w14:textId="3A2D260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139.690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7583D39" w14:textId="7119D6A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35.685</w:t>
            </w:r>
          </w:p>
        </w:tc>
        <w:tc>
          <w:tcPr>
            <w:tcW w:w="1240" w:type="dxa"/>
            <w:noWrap/>
            <w:hideMark/>
          </w:tcPr>
          <w:p w14:paraId="7F317F28" w14:textId="088C8A0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16.35</w:t>
            </w:r>
          </w:p>
        </w:tc>
      </w:tr>
      <w:tr w:rsidR="0011742E" w:rsidRPr="001868A6" w14:paraId="23109F35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BE1A0F0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Niijima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power plant</w:t>
            </w:r>
          </w:p>
        </w:tc>
        <w:tc>
          <w:tcPr>
            <w:tcW w:w="3846" w:type="dxa"/>
            <w:noWrap/>
            <w:hideMark/>
          </w:tcPr>
          <w:p w14:paraId="63277F14" w14:textId="12986FF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diesel engine, diesel, 7.7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4301B9" w14:textId="074CB04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EA5FFC9" w14:textId="2412F44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34.373</w:t>
            </w:r>
          </w:p>
        </w:tc>
        <w:tc>
          <w:tcPr>
            <w:tcW w:w="1240" w:type="dxa"/>
            <w:noWrap/>
            <w:hideMark/>
          </w:tcPr>
          <w:p w14:paraId="115272F3" w14:textId="4870EDD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15.84</w:t>
            </w:r>
          </w:p>
        </w:tc>
      </w:tr>
      <w:tr w:rsidR="0011742E" w:rsidRPr="001868A6" w14:paraId="67269C5F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4FB8804E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Miyakejima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power plant</w:t>
            </w:r>
          </w:p>
        </w:tc>
        <w:tc>
          <w:tcPr>
            <w:tcW w:w="3846" w:type="dxa"/>
            <w:noWrap/>
            <w:hideMark/>
          </w:tcPr>
          <w:p w14:paraId="67EFB9D5" w14:textId="2F601C8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diesel engine, diesel, 5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2B91CD5" w14:textId="0631030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139.513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2940C44" w14:textId="214E243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34.118</w:t>
            </w:r>
          </w:p>
        </w:tc>
        <w:tc>
          <w:tcPr>
            <w:tcW w:w="1240" w:type="dxa"/>
            <w:noWrap/>
            <w:hideMark/>
          </w:tcPr>
          <w:p w14:paraId="44A77454" w14:textId="6B3F768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10.28</w:t>
            </w:r>
          </w:p>
        </w:tc>
      </w:tr>
      <w:tr w:rsidR="0011742E" w:rsidRPr="001868A6" w14:paraId="57EFB4A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4F49CAE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Kozushima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power plant</w:t>
            </w:r>
          </w:p>
        </w:tc>
        <w:tc>
          <w:tcPr>
            <w:tcW w:w="3846" w:type="dxa"/>
            <w:noWrap/>
            <w:hideMark/>
          </w:tcPr>
          <w:p w14:paraId="69BBBF12" w14:textId="7CB389A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diesel engine, diesel, 4.5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29E0E79" w14:textId="4DCF674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139.133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49E183D" w14:textId="28BA1C2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34.211</w:t>
            </w:r>
          </w:p>
        </w:tc>
        <w:tc>
          <w:tcPr>
            <w:tcW w:w="1240" w:type="dxa"/>
            <w:noWrap/>
            <w:hideMark/>
          </w:tcPr>
          <w:p w14:paraId="2014C5A9" w14:textId="35C22BB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9.25</w:t>
            </w:r>
          </w:p>
        </w:tc>
      </w:tr>
      <w:tr w:rsidR="0011742E" w:rsidRPr="001868A6" w14:paraId="3E78D62C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1F1E606" w14:textId="394EE13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Ogasawara </w:t>
            </w: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Chichijima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power plant</w:t>
            </w:r>
          </w:p>
        </w:tc>
        <w:tc>
          <w:tcPr>
            <w:tcW w:w="3846" w:type="dxa"/>
            <w:noWrap/>
            <w:hideMark/>
          </w:tcPr>
          <w:p w14:paraId="4FC6B8D1" w14:textId="7514EBB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diesel engine, diesel, 4.3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5AD1274" w14:textId="06D8078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142.203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BA9AE87" w14:textId="28A662D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27.096</w:t>
            </w:r>
          </w:p>
        </w:tc>
        <w:tc>
          <w:tcPr>
            <w:tcW w:w="1240" w:type="dxa"/>
            <w:noWrap/>
            <w:hideMark/>
          </w:tcPr>
          <w:p w14:paraId="27994856" w14:textId="233FEC4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8.84</w:t>
            </w:r>
          </w:p>
        </w:tc>
      </w:tr>
      <w:tr w:rsidR="0011742E" w:rsidRPr="001868A6" w14:paraId="56DD076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CBD220A" w14:textId="6658B2D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Shibaura district energy center</w:t>
            </w:r>
          </w:p>
        </w:tc>
        <w:tc>
          <w:tcPr>
            <w:tcW w:w="3846" w:type="dxa"/>
            <w:noWrap/>
            <w:hideMark/>
          </w:tcPr>
          <w:p w14:paraId="3D7EC4A9" w14:textId="768DAA2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gas engine, natural gas, 0.93 MW × 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34B5D6A" w14:textId="122AE24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D4B7311" w14:textId="123736D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35.653</w:t>
            </w:r>
          </w:p>
        </w:tc>
        <w:tc>
          <w:tcPr>
            <w:tcW w:w="1240" w:type="dxa"/>
            <w:noWrap/>
            <w:hideMark/>
          </w:tcPr>
          <w:p w14:paraId="128A1890" w14:textId="3A14705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13.51</w:t>
            </w:r>
          </w:p>
        </w:tc>
      </w:tr>
      <w:tr w:rsidR="0011742E" w:rsidRPr="001868A6" w14:paraId="5E2C8CB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872ECDC" w14:textId="3D277D1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Kamata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eastern district energy center</w:t>
            </w:r>
          </w:p>
        </w:tc>
        <w:tc>
          <w:tcPr>
            <w:tcW w:w="3846" w:type="dxa"/>
            <w:noWrap/>
            <w:hideMark/>
          </w:tcPr>
          <w:p w14:paraId="4C39FF4D" w14:textId="358E050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gas engine 0.93 MW × 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8041831" w14:textId="6B3F1A9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0210D3C" w14:textId="6EECCA5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35.560</w:t>
            </w:r>
          </w:p>
        </w:tc>
        <w:tc>
          <w:tcPr>
            <w:tcW w:w="1240" w:type="dxa"/>
            <w:noWrap/>
            <w:hideMark/>
          </w:tcPr>
          <w:p w14:paraId="0F056CD3" w14:textId="055A6FF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6.76</w:t>
            </w:r>
          </w:p>
        </w:tc>
      </w:tr>
      <w:tr w:rsidR="0011742E" w:rsidRPr="001868A6" w14:paraId="244F854A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E1ECA7B" w14:textId="15E952E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Ogasawara </w:t>
            </w: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Hahajima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power plant</w:t>
            </w:r>
          </w:p>
        </w:tc>
        <w:tc>
          <w:tcPr>
            <w:tcW w:w="3846" w:type="dxa"/>
            <w:noWrap/>
            <w:hideMark/>
          </w:tcPr>
          <w:p w14:paraId="07DD5EF9" w14:textId="798699F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diesel engine, diesel, 0.96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2912FDA" w14:textId="0D1AFBD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142.155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6E59D48" w14:textId="5F3D372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26.668</w:t>
            </w:r>
          </w:p>
        </w:tc>
        <w:tc>
          <w:tcPr>
            <w:tcW w:w="1240" w:type="dxa"/>
            <w:noWrap/>
            <w:hideMark/>
          </w:tcPr>
          <w:p w14:paraId="51CF99E3" w14:textId="0C83EB9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1.97</w:t>
            </w:r>
          </w:p>
        </w:tc>
      </w:tr>
      <w:tr w:rsidR="0011742E" w:rsidRPr="001868A6" w14:paraId="5CBBD25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9B929F9" w14:textId="6CD42DB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Akashicho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district energy center</w:t>
            </w:r>
          </w:p>
        </w:tc>
        <w:tc>
          <w:tcPr>
            <w:tcW w:w="3846" w:type="dxa"/>
            <w:noWrap/>
            <w:hideMark/>
          </w:tcPr>
          <w:p w14:paraId="66A49CC9" w14:textId="397CE12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gas engine, natural gas, 0.93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41FBBF0" w14:textId="4A79EC9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079B5C2" w14:textId="4277699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35.667</w:t>
            </w:r>
          </w:p>
        </w:tc>
        <w:tc>
          <w:tcPr>
            <w:tcW w:w="1240" w:type="dxa"/>
            <w:noWrap/>
            <w:hideMark/>
          </w:tcPr>
          <w:p w14:paraId="383ECFEF" w14:textId="5857325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4.08</w:t>
            </w:r>
          </w:p>
        </w:tc>
      </w:tr>
      <w:tr w:rsidR="0011742E" w:rsidRPr="001868A6" w14:paraId="6C541DD7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C8187F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Toshima internal combustion power plant</w:t>
            </w:r>
          </w:p>
        </w:tc>
        <w:tc>
          <w:tcPr>
            <w:tcW w:w="3846" w:type="dxa"/>
            <w:noWrap/>
            <w:hideMark/>
          </w:tcPr>
          <w:p w14:paraId="2420114E" w14:textId="2433DFB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diesel engine, diesel, 0.72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44A3C4" w14:textId="7A1B0A9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D4B9AE7" w14:textId="7A7328C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34.529</w:t>
            </w:r>
          </w:p>
        </w:tc>
        <w:tc>
          <w:tcPr>
            <w:tcW w:w="1240" w:type="dxa"/>
            <w:noWrap/>
            <w:hideMark/>
          </w:tcPr>
          <w:p w14:paraId="68825DC4" w14:textId="011AA7D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1.48</w:t>
            </w:r>
          </w:p>
        </w:tc>
      </w:tr>
      <w:tr w:rsidR="0011742E" w:rsidRPr="001868A6" w14:paraId="0C00C243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209A1AF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Aogashima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internal combustion power plant</w:t>
            </w:r>
          </w:p>
        </w:tc>
        <w:tc>
          <w:tcPr>
            <w:tcW w:w="3846" w:type="dxa"/>
            <w:noWrap/>
            <w:hideMark/>
          </w:tcPr>
          <w:p w14:paraId="1015F8FD" w14:textId="76A6AC1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diesel engine, diesel, 0.64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FDCE6A" w14:textId="2EF09BA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4E47D71" w14:textId="5F915B5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32.465</w:t>
            </w:r>
          </w:p>
        </w:tc>
        <w:tc>
          <w:tcPr>
            <w:tcW w:w="1240" w:type="dxa"/>
            <w:noWrap/>
            <w:hideMark/>
          </w:tcPr>
          <w:p w14:paraId="2CAD3616" w14:textId="57BFAFB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1.32</w:t>
            </w:r>
          </w:p>
        </w:tc>
      </w:tr>
      <w:tr w:rsidR="0011742E" w:rsidRPr="001868A6" w14:paraId="71A5C97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42936C5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Mikurajima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power plant</w:t>
            </w:r>
          </w:p>
        </w:tc>
        <w:tc>
          <w:tcPr>
            <w:tcW w:w="3846" w:type="dxa"/>
            <w:noWrap/>
            <w:hideMark/>
          </w:tcPr>
          <w:p w14:paraId="4A7BE280" w14:textId="6FC4E32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diesel engine, diesel, 0.6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DAD37D9" w14:textId="666B1A5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139.608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9443029" w14:textId="35DE326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33.895</w:t>
            </w:r>
          </w:p>
        </w:tc>
        <w:tc>
          <w:tcPr>
            <w:tcW w:w="1240" w:type="dxa"/>
            <w:noWrap/>
            <w:hideMark/>
          </w:tcPr>
          <w:p w14:paraId="57F874CD" w14:textId="757374B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1.23</w:t>
            </w:r>
          </w:p>
        </w:tc>
      </w:tr>
      <w:tr w:rsidR="0011742E" w:rsidRPr="001868A6" w14:paraId="61806B1A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02FCBA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lastRenderedPageBreak/>
              <w:t>Akasaka district energy center</w:t>
            </w:r>
          </w:p>
        </w:tc>
        <w:tc>
          <w:tcPr>
            <w:tcW w:w="3846" w:type="dxa"/>
            <w:noWrap/>
            <w:hideMark/>
          </w:tcPr>
          <w:p w14:paraId="551E3ED0" w14:textId="6BD454C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gas engine, natural gas, 0.3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45C96A5" w14:textId="283F849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F0BECB0" w14:textId="27CF388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35.672</w:t>
            </w:r>
          </w:p>
        </w:tc>
        <w:tc>
          <w:tcPr>
            <w:tcW w:w="1240" w:type="dxa"/>
            <w:noWrap/>
            <w:hideMark/>
          </w:tcPr>
          <w:p w14:paraId="37841758" w14:textId="06C0FB5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1.09</w:t>
            </w:r>
          </w:p>
        </w:tc>
      </w:tr>
      <w:tr w:rsidR="0011742E" w:rsidRPr="001868A6" w14:paraId="2F1C5E4C" w14:textId="77777777" w:rsidTr="007E6B23">
        <w:trPr>
          <w:trHeight w:val="250"/>
        </w:trPr>
        <w:tc>
          <w:tcPr>
            <w:tcW w:w="2670" w:type="dxa"/>
            <w:noWrap/>
          </w:tcPr>
          <w:p w14:paraId="6F2367C6" w14:textId="37C5E17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Kioicho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district energy center</w:t>
            </w:r>
          </w:p>
        </w:tc>
        <w:tc>
          <w:tcPr>
            <w:tcW w:w="3846" w:type="dxa"/>
            <w:noWrap/>
          </w:tcPr>
          <w:p w14:paraId="3C51017A" w14:textId="77617D6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gas engine, natural gas, 0.37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AB28A8D" w14:textId="086F361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139.736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E7A05E8" w14:textId="4E40B81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35.682</w:t>
            </w:r>
          </w:p>
        </w:tc>
        <w:tc>
          <w:tcPr>
            <w:tcW w:w="1240" w:type="dxa"/>
            <w:noWrap/>
          </w:tcPr>
          <w:p w14:paraId="2A418873" w14:textId="2DE4FDE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1.34</w:t>
            </w:r>
          </w:p>
        </w:tc>
      </w:tr>
      <w:tr w:rsidR="0011742E" w:rsidRPr="001868A6" w14:paraId="16825AB1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699A003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Tokyo Harbor</w:t>
            </w:r>
          </w:p>
        </w:tc>
        <w:tc>
          <w:tcPr>
            <w:tcW w:w="3846" w:type="dxa"/>
            <w:noWrap/>
            <w:hideMark/>
          </w:tcPr>
          <w:p w14:paraId="6C183CAC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8DC8FB0" w14:textId="23E33DB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08140DC" w14:textId="5FC497B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35.651</w:t>
            </w:r>
          </w:p>
        </w:tc>
        <w:tc>
          <w:tcPr>
            <w:tcW w:w="1240" w:type="dxa"/>
            <w:noWrap/>
            <w:hideMark/>
          </w:tcPr>
          <w:p w14:paraId="39A1FD62" w14:textId="0B59EFC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253.46</w:t>
            </w:r>
          </w:p>
        </w:tc>
      </w:tr>
      <w:tr w:rsidR="0011742E" w:rsidRPr="001868A6" w14:paraId="530B4F0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1DDF3B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Motomachi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Harbor</w:t>
            </w:r>
          </w:p>
        </w:tc>
        <w:tc>
          <w:tcPr>
            <w:tcW w:w="3846" w:type="dxa"/>
            <w:noWrap/>
            <w:hideMark/>
          </w:tcPr>
          <w:p w14:paraId="39C56F8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65483FA" w14:textId="13FDEED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3580A46" w14:textId="0FC0D5B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34.751</w:t>
            </w:r>
          </w:p>
        </w:tc>
        <w:tc>
          <w:tcPr>
            <w:tcW w:w="1240" w:type="dxa"/>
            <w:noWrap/>
            <w:hideMark/>
          </w:tcPr>
          <w:p w14:paraId="738F1451" w14:textId="1A05C9A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2.04</w:t>
            </w:r>
          </w:p>
        </w:tc>
      </w:tr>
      <w:tr w:rsidR="0011742E" w:rsidRPr="001868A6" w14:paraId="249B3CBB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3E487A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Okada Harbor</w:t>
            </w:r>
          </w:p>
        </w:tc>
        <w:tc>
          <w:tcPr>
            <w:tcW w:w="3846" w:type="dxa"/>
            <w:noWrap/>
            <w:hideMark/>
          </w:tcPr>
          <w:p w14:paraId="088EB14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533CF0D" w14:textId="73D3DA5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F9B12E5" w14:textId="216C4E6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34.789</w:t>
            </w:r>
          </w:p>
        </w:tc>
        <w:tc>
          <w:tcPr>
            <w:tcW w:w="1240" w:type="dxa"/>
            <w:noWrap/>
            <w:hideMark/>
          </w:tcPr>
          <w:p w14:paraId="4B30A79E" w14:textId="06682FE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3.69</w:t>
            </w:r>
          </w:p>
        </w:tc>
      </w:tr>
      <w:tr w:rsidR="0011742E" w:rsidRPr="001868A6" w14:paraId="35DF880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2758DB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Habu Harbor</w:t>
            </w:r>
          </w:p>
        </w:tc>
        <w:tc>
          <w:tcPr>
            <w:tcW w:w="3846" w:type="dxa"/>
            <w:noWrap/>
            <w:hideMark/>
          </w:tcPr>
          <w:p w14:paraId="5E77BB41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2578508" w14:textId="530825D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2974445" w14:textId="7AA1CA2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34.685</w:t>
            </w:r>
          </w:p>
        </w:tc>
        <w:tc>
          <w:tcPr>
            <w:tcW w:w="1240" w:type="dxa"/>
            <w:noWrap/>
            <w:hideMark/>
          </w:tcPr>
          <w:p w14:paraId="6022E607" w14:textId="45FC318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0.70</w:t>
            </w:r>
          </w:p>
        </w:tc>
      </w:tr>
      <w:tr w:rsidR="0011742E" w:rsidRPr="001868A6" w14:paraId="6F39F15F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B71C36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Niijima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Harbor</w:t>
            </w:r>
          </w:p>
        </w:tc>
        <w:tc>
          <w:tcPr>
            <w:tcW w:w="3846" w:type="dxa"/>
            <w:noWrap/>
            <w:hideMark/>
          </w:tcPr>
          <w:p w14:paraId="5B5726A3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9722B62" w14:textId="2BD53AD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BF72537" w14:textId="2E3E5F7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34.367</w:t>
            </w:r>
          </w:p>
        </w:tc>
        <w:tc>
          <w:tcPr>
            <w:tcW w:w="1240" w:type="dxa"/>
            <w:noWrap/>
            <w:hideMark/>
          </w:tcPr>
          <w:p w14:paraId="035BAE4A" w14:textId="703E8A1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2.78</w:t>
            </w:r>
          </w:p>
        </w:tc>
      </w:tr>
      <w:tr w:rsidR="0011742E" w:rsidRPr="001868A6" w14:paraId="365C063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CEDB4F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Kouzushima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Harbor</w:t>
            </w:r>
          </w:p>
        </w:tc>
        <w:tc>
          <w:tcPr>
            <w:tcW w:w="3846" w:type="dxa"/>
            <w:noWrap/>
            <w:hideMark/>
          </w:tcPr>
          <w:p w14:paraId="5AD23495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382FCA" w14:textId="29E1DFA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139.132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F8E354A" w14:textId="594EE29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34.208</w:t>
            </w:r>
          </w:p>
        </w:tc>
        <w:tc>
          <w:tcPr>
            <w:tcW w:w="1240" w:type="dxa"/>
            <w:noWrap/>
            <w:hideMark/>
          </w:tcPr>
          <w:p w14:paraId="0D9F6114" w14:textId="67164BE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3.25</w:t>
            </w:r>
          </w:p>
        </w:tc>
      </w:tr>
      <w:tr w:rsidR="0011742E" w:rsidRPr="001868A6" w14:paraId="71D51EEC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36776E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Yaene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Harbor</w:t>
            </w:r>
          </w:p>
        </w:tc>
        <w:tc>
          <w:tcPr>
            <w:tcW w:w="3846" w:type="dxa"/>
            <w:noWrap/>
            <w:hideMark/>
          </w:tcPr>
          <w:p w14:paraId="184D5725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A14DD83" w14:textId="42568BA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D82D7D6" w14:textId="0D392BC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33.099</w:t>
            </w:r>
          </w:p>
        </w:tc>
        <w:tc>
          <w:tcPr>
            <w:tcW w:w="1240" w:type="dxa"/>
            <w:noWrap/>
            <w:hideMark/>
          </w:tcPr>
          <w:p w14:paraId="5F9F0023" w14:textId="7D1567E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0.00</w:t>
            </w:r>
          </w:p>
        </w:tc>
      </w:tr>
      <w:tr w:rsidR="0011742E" w:rsidRPr="001868A6" w14:paraId="2C99B06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8102645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Kamininato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Harbor</w:t>
            </w:r>
          </w:p>
        </w:tc>
        <w:tc>
          <w:tcPr>
            <w:tcW w:w="3846" w:type="dxa"/>
            <w:noWrap/>
            <w:hideMark/>
          </w:tcPr>
          <w:p w14:paraId="07E9277C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9C68E3" w14:textId="6550AF5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139.817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9707FB8" w14:textId="636415E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33.122</w:t>
            </w:r>
          </w:p>
        </w:tc>
        <w:tc>
          <w:tcPr>
            <w:tcW w:w="1240" w:type="dxa"/>
            <w:noWrap/>
            <w:hideMark/>
          </w:tcPr>
          <w:p w14:paraId="3BE0729C" w14:textId="5307831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1.44</w:t>
            </w:r>
          </w:p>
        </w:tc>
      </w:tr>
      <w:tr w:rsidR="0011742E" w:rsidRPr="001868A6" w14:paraId="478B7FE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F1212B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Toshima Harbor</w:t>
            </w:r>
          </w:p>
        </w:tc>
        <w:tc>
          <w:tcPr>
            <w:tcW w:w="3846" w:type="dxa"/>
            <w:noWrap/>
            <w:hideMark/>
          </w:tcPr>
          <w:p w14:paraId="06129A6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BA1652" w14:textId="11A8B1E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7F70469" w14:textId="0FBCEDB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34.531</w:t>
            </w:r>
          </w:p>
        </w:tc>
        <w:tc>
          <w:tcPr>
            <w:tcW w:w="1240" w:type="dxa"/>
            <w:noWrap/>
            <w:hideMark/>
          </w:tcPr>
          <w:p w14:paraId="2A70E199" w14:textId="41CB66C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1.58</w:t>
            </w:r>
          </w:p>
        </w:tc>
      </w:tr>
      <w:tr w:rsidR="0011742E" w:rsidRPr="001868A6" w14:paraId="3092E261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4DB77CAA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Mikurajima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Harbor </w:t>
            </w:r>
          </w:p>
        </w:tc>
        <w:tc>
          <w:tcPr>
            <w:tcW w:w="3846" w:type="dxa"/>
            <w:noWrap/>
            <w:hideMark/>
          </w:tcPr>
          <w:p w14:paraId="2A7C658C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15064BC" w14:textId="5DF84B5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139.589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4352E9B" w14:textId="196E20F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33.895</w:t>
            </w:r>
          </w:p>
        </w:tc>
        <w:tc>
          <w:tcPr>
            <w:tcW w:w="1240" w:type="dxa"/>
            <w:noWrap/>
            <w:hideMark/>
          </w:tcPr>
          <w:p w14:paraId="0749AD88" w14:textId="5CA74A7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4.65</w:t>
            </w:r>
          </w:p>
        </w:tc>
      </w:tr>
      <w:tr w:rsidR="0011742E" w:rsidRPr="001868A6" w14:paraId="4B9A212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E035EA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Miike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Harbor</w:t>
            </w:r>
            <w:r w:rsidRPr="001868A6" w:rsidDel="00774C3D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</w:t>
            </w:r>
          </w:p>
        </w:tc>
        <w:tc>
          <w:tcPr>
            <w:tcW w:w="3846" w:type="dxa"/>
            <w:noWrap/>
            <w:hideMark/>
          </w:tcPr>
          <w:p w14:paraId="2098B37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29A118" w14:textId="30F47D7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139.563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115C66C" w14:textId="2E7D821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34.079</w:t>
            </w:r>
          </w:p>
        </w:tc>
        <w:tc>
          <w:tcPr>
            <w:tcW w:w="1240" w:type="dxa"/>
            <w:noWrap/>
            <w:hideMark/>
          </w:tcPr>
          <w:p w14:paraId="1B69F9A0" w14:textId="08E293A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1.90</w:t>
            </w:r>
          </w:p>
        </w:tc>
      </w:tr>
      <w:tr w:rsidR="0011742E" w:rsidRPr="001868A6" w14:paraId="105D431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2F7A21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Aogashima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Harbor</w:t>
            </w:r>
          </w:p>
        </w:tc>
        <w:tc>
          <w:tcPr>
            <w:tcW w:w="3846" w:type="dxa"/>
            <w:noWrap/>
            <w:hideMark/>
          </w:tcPr>
          <w:p w14:paraId="397C44E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F6C4827" w14:textId="1FF37F2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818F223" w14:textId="5B60A3E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32.447</w:t>
            </w:r>
          </w:p>
        </w:tc>
        <w:tc>
          <w:tcPr>
            <w:tcW w:w="1240" w:type="dxa"/>
            <w:noWrap/>
            <w:hideMark/>
          </w:tcPr>
          <w:p w14:paraId="600DE6D4" w14:textId="1C9652B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0.04</w:t>
            </w:r>
          </w:p>
        </w:tc>
      </w:tr>
      <w:tr w:rsidR="0011742E" w:rsidRPr="001868A6" w14:paraId="0B8E86D5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4E458D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Shikinejima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Harbor</w:t>
            </w:r>
          </w:p>
        </w:tc>
        <w:tc>
          <w:tcPr>
            <w:tcW w:w="3846" w:type="dxa"/>
            <w:noWrap/>
            <w:hideMark/>
          </w:tcPr>
          <w:p w14:paraId="0314401A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AEBE715" w14:textId="257C8E0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70CEEF8" w14:textId="3660F2A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34.321</w:t>
            </w:r>
          </w:p>
        </w:tc>
        <w:tc>
          <w:tcPr>
            <w:tcW w:w="1240" w:type="dxa"/>
            <w:noWrap/>
            <w:hideMark/>
          </w:tcPr>
          <w:p w14:paraId="16385E83" w14:textId="36B0FDD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0.24</w:t>
            </w:r>
          </w:p>
        </w:tc>
      </w:tr>
      <w:tr w:rsidR="0011742E" w:rsidRPr="001868A6" w14:paraId="1BFC206A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5D7588A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Futami</w:t>
            </w:r>
            <w:proofErr w:type="spellEnd"/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Harbor</w:t>
            </w:r>
          </w:p>
        </w:tc>
        <w:tc>
          <w:tcPr>
            <w:tcW w:w="3846" w:type="dxa"/>
            <w:noWrap/>
            <w:hideMark/>
          </w:tcPr>
          <w:p w14:paraId="20EB1AEB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674733F" w14:textId="404A3AF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142.196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C763BD5" w14:textId="7AC54CC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27.094</w:t>
            </w:r>
          </w:p>
        </w:tc>
        <w:tc>
          <w:tcPr>
            <w:tcW w:w="1240" w:type="dxa"/>
            <w:noWrap/>
            <w:hideMark/>
          </w:tcPr>
          <w:p w14:paraId="0EE255A4" w14:textId="78DA2A6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3.28</w:t>
            </w:r>
          </w:p>
        </w:tc>
      </w:tr>
      <w:tr w:rsidR="0011742E" w:rsidRPr="001868A6" w14:paraId="52BCE266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2743FF3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Oki Harbor</w:t>
            </w:r>
          </w:p>
        </w:tc>
        <w:tc>
          <w:tcPr>
            <w:tcW w:w="3846" w:type="dxa"/>
            <w:noWrap/>
            <w:hideMark/>
          </w:tcPr>
          <w:p w14:paraId="3C86FF31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1F8D47E" w14:textId="7E1F64D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142.159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1FCA982" w14:textId="156C00A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26.638</w:t>
            </w:r>
          </w:p>
        </w:tc>
        <w:tc>
          <w:tcPr>
            <w:tcW w:w="1240" w:type="dxa"/>
            <w:noWrap/>
            <w:hideMark/>
          </w:tcPr>
          <w:p w14:paraId="34FFC1DC" w14:textId="7558B1F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0.43</w:t>
            </w:r>
          </w:p>
        </w:tc>
      </w:tr>
    </w:tbl>
    <w:p w14:paraId="195AB092" w14:textId="58C3C621" w:rsidR="00587478" w:rsidRPr="001868A6" w:rsidRDefault="00587478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  <w:r w:rsidRPr="001868A6"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  <w:br w:type="page"/>
      </w:r>
    </w:p>
    <w:p w14:paraId="0B52FD7E" w14:textId="46E62E15" w:rsidR="008128C7" w:rsidRPr="001868A6" w:rsidRDefault="008128C7" w:rsidP="008128C7">
      <w:pPr>
        <w:spacing w:line="240" w:lineRule="auto"/>
        <w:jc w:val="left"/>
        <w:rPr>
          <w:rFonts w:asciiTheme="minorHAnsi" w:hAnsiTheme="minorHAnsi" w:cstheme="minorHAnsi"/>
          <w:sz w:val="22"/>
          <w:szCs w:val="22"/>
          <w:lang w:val="en-US"/>
        </w:rPr>
      </w:pPr>
      <w:r w:rsidRPr="001868A6">
        <w:rPr>
          <w:rFonts w:asciiTheme="minorHAnsi" w:hAnsiTheme="minorHAnsi" w:cstheme="minorHAnsi"/>
          <w:b/>
          <w:sz w:val="22"/>
          <w:szCs w:val="22"/>
          <w:lang w:val="en-US"/>
        </w:rPr>
        <w:lastRenderedPageBreak/>
        <w:t>Table S2</w:t>
      </w:r>
      <w:r w:rsidRPr="001868A6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1868A6">
        <w:rPr>
          <w:sz w:val="22"/>
          <w:lang w:val="en-US"/>
        </w:rPr>
        <w:t>Municipality names, abbreviations, areas, populations, and emissions for the 62 Tokyo municipalities (2014)</w:t>
      </w:r>
      <w:r w:rsidRPr="001868A6">
        <w:rPr>
          <w:rFonts w:asciiTheme="minorHAnsi" w:hAnsiTheme="minorHAnsi" w:cstheme="minorHAnsi"/>
          <w:sz w:val="28"/>
          <w:szCs w:val="22"/>
          <w:lang w:val="en-US"/>
        </w:rPr>
        <w:t xml:space="preserve"> </w:t>
      </w:r>
    </w:p>
    <w:tbl>
      <w:tblPr>
        <w:tblW w:w="63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86"/>
        <w:gridCol w:w="1395"/>
        <w:gridCol w:w="726"/>
        <w:gridCol w:w="1134"/>
        <w:gridCol w:w="1134"/>
      </w:tblGrid>
      <w:tr w:rsidR="008128C7" w:rsidRPr="001868A6" w14:paraId="19D41462" w14:textId="77777777" w:rsidTr="008128C7">
        <w:trPr>
          <w:trHeight w:val="70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37962" w14:textId="77777777" w:rsidR="008128C7" w:rsidRPr="001868A6" w:rsidRDefault="008128C7" w:rsidP="008128C7">
            <w:pPr>
              <w:spacing w:line="240" w:lineRule="auto"/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ja-JP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Municipality name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4575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Two-letter municipality code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70A3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Area</w:t>
            </w:r>
          </w:p>
          <w:p w14:paraId="7A5055A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(km</w:t>
            </w: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vertAlign w:val="superscript"/>
                <w:lang w:val="en-US"/>
              </w:rPr>
              <w:t>2</w:t>
            </w: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371F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Population in 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7D97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Emissions</w:t>
            </w:r>
          </w:p>
          <w:p w14:paraId="4F0F524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(Gg CO</w:t>
            </w: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vertAlign w:val="subscript"/>
                <w:lang w:val="en-US"/>
              </w:rPr>
              <w:t>2</w:t>
            </w:r>
            <w:r w:rsidRPr="001868A6">
              <w:rPr>
                <w:rFonts w:asciiTheme="minorHAnsi" w:hAnsiTheme="minorHAnsi" w:cstheme="minorHAnsi"/>
                <w:sz w:val="18"/>
                <w:szCs w:val="22"/>
                <w:lang w:val="en-US"/>
              </w:rPr>
              <w:t>)</w:t>
            </w:r>
          </w:p>
        </w:tc>
      </w:tr>
      <w:tr w:rsidR="008128C7" w:rsidRPr="001868A6" w14:paraId="22C6A4A0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1EBBFB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Adachi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1E77DB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AD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E8E72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F8676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689,395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A4E3DE" w14:textId="72527E4D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1,67</w:t>
            </w:r>
            <w:r w:rsidR="00CE46B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</w:tr>
      <w:tr w:rsidR="008128C7" w:rsidRPr="001868A6" w14:paraId="17641390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6540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Akiruno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F2A2CE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AN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5C81E4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EFE57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80,825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43C83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246</w:t>
            </w:r>
          </w:p>
        </w:tc>
      </w:tr>
      <w:tr w:rsidR="008128C7" w:rsidRPr="001868A6" w14:paraId="7223CAF3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4F364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Akishima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E2401E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AS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C2C8B1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9A09A3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111,247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709C29" w14:textId="61C44E4D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32</w:t>
            </w:r>
            <w:r w:rsidR="00CE46B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</w:tr>
      <w:tr w:rsidR="008128C7" w:rsidRPr="001868A6" w14:paraId="0C8E4287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2DC85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Aogashima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Village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6C4379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AG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65287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CE16D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4F76D3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</w:tr>
      <w:tr w:rsidR="008128C7" w:rsidRPr="001868A6" w14:paraId="0401F97E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9AE3E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Arakawa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263FF0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AK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6FDE1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A6D9A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207,067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F91E0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342</w:t>
            </w:r>
          </w:p>
        </w:tc>
      </w:tr>
      <w:tr w:rsidR="008128C7" w:rsidRPr="001868A6" w14:paraId="3BC57ACD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CD0F6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Bunkyo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D56201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BK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1D639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820CD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215,301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33796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560</w:t>
            </w:r>
          </w:p>
        </w:tc>
      </w:tr>
      <w:tr w:rsidR="008128C7" w:rsidRPr="001868A6" w14:paraId="76DA7C65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04D33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Chiyoda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284039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CD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34909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9CC2E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53,100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EF13E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1,645</w:t>
            </w:r>
          </w:p>
        </w:tc>
      </w:tr>
      <w:tr w:rsidR="008128C7" w:rsidRPr="001868A6" w14:paraId="69C82DF1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E330D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Chofu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D59593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CF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D810B4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059D3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226,435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6DEA73" w14:textId="42FCC36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</w:t>
            </w:r>
            <w:r w:rsidR="00CE46B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78</w:t>
            </w:r>
          </w:p>
        </w:tc>
      </w:tr>
      <w:tr w:rsidR="008128C7" w:rsidRPr="001868A6" w14:paraId="06CE4494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97738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Chuo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380159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CO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987E1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2ADCA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138,492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5FBC7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1,495</w:t>
            </w:r>
          </w:p>
        </w:tc>
      </w:tr>
      <w:tr w:rsidR="008128C7" w:rsidRPr="001868A6" w14:paraId="22F56BB3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29945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Edogawa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2CBEC0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EG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9E89D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1BD36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678,497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890E4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1,521</w:t>
            </w:r>
          </w:p>
        </w:tc>
      </w:tr>
      <w:tr w:rsidR="008128C7" w:rsidRPr="001868A6" w14:paraId="26B800BE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316474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Fuchu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E79958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FC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F2B1B1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979C4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259,082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534CD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661</w:t>
            </w:r>
          </w:p>
        </w:tc>
      </w:tr>
      <w:tr w:rsidR="008128C7" w:rsidRPr="001868A6" w14:paraId="32FBAFF6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013FA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Fussa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F4DB10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FS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84E18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CD0DC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58,257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95557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121</w:t>
            </w:r>
          </w:p>
        </w:tc>
      </w:tr>
      <w:tr w:rsidR="008128C7" w:rsidRPr="001868A6" w14:paraId="0C0D4C6E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9A370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Hachijo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Town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3DC609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HC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E30DA1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8EA27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7,818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FBAC4A" w14:textId="75E121AD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</w:t>
            </w:r>
            <w:r w:rsidR="00CE46B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</w:tr>
      <w:tr w:rsidR="008128C7" w:rsidRPr="001868A6" w14:paraId="15C4513B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39DE9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Hachioji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1E4F3F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HJ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D2F82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186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87E3D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579,740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3B7A01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1,822</w:t>
            </w:r>
          </w:p>
        </w:tc>
      </w:tr>
      <w:tr w:rsidR="008128C7" w:rsidRPr="001868A6" w14:paraId="33BF8D51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6D083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Hamura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E21B20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HM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3763F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03675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55,885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A0D95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131</w:t>
            </w:r>
          </w:p>
        </w:tc>
      </w:tr>
      <w:tr w:rsidR="008128C7" w:rsidRPr="001868A6" w14:paraId="43D22231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9D2FA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Higashikurume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3AABC1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HK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DBF5E3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74D91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116,214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B8EFB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161</w:t>
            </w:r>
          </w:p>
        </w:tc>
      </w:tr>
      <w:tr w:rsidR="008128C7" w:rsidRPr="001868A6" w14:paraId="42F48342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76874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Higashimurayama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312BC1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HY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6846F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77EA0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151,872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5A802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206</w:t>
            </w:r>
          </w:p>
        </w:tc>
      </w:tr>
      <w:tr w:rsidR="008128C7" w:rsidRPr="001868A6" w14:paraId="651501A6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5C624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Higashiyamato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341052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HT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62E64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29902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85,228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8D12B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136</w:t>
            </w:r>
          </w:p>
        </w:tc>
      </w:tr>
      <w:tr w:rsidR="008128C7" w:rsidRPr="001868A6" w14:paraId="69EDB5AA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ED3C7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Hino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3537B6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HN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A7077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D69C4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182,998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370CA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400</w:t>
            </w:r>
          </w:p>
        </w:tc>
      </w:tr>
      <w:tr w:rsidR="008128C7" w:rsidRPr="001868A6" w14:paraId="3AC34AC6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5F27C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Hinode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Town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85E225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HD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419204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8B5E7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17,108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B50D13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75</w:t>
            </w:r>
          </w:p>
        </w:tc>
      </w:tr>
      <w:tr w:rsidR="008128C7" w:rsidRPr="001868A6" w14:paraId="09CAFA1F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18629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Hinohara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Village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8B6B29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HH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9AED2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896C53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2,246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0DA6F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12</w:t>
            </w:r>
          </w:p>
        </w:tc>
      </w:tr>
      <w:tr w:rsidR="008128C7" w:rsidRPr="001868A6" w14:paraId="5D6B9A90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EA2711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Inagi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E98CAC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IG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C65FA1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4F5F5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86,724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0A04E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212</w:t>
            </w:r>
          </w:p>
        </w:tc>
      </w:tr>
      <w:tr w:rsidR="008128C7" w:rsidRPr="001868A6" w14:paraId="6AB6D689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15756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Itabashi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46E51C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IB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D04F7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848DF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542,467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466C5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1,297</w:t>
            </w:r>
          </w:p>
        </w:tc>
      </w:tr>
      <w:tr w:rsidR="008128C7" w:rsidRPr="001868A6" w14:paraId="000E6088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5147E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Katsushika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40EFC4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KS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3B138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695DB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442,607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3DF5E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1,015</w:t>
            </w:r>
          </w:p>
        </w:tc>
      </w:tr>
      <w:tr w:rsidR="008128C7" w:rsidRPr="001868A6" w14:paraId="4957366D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99DFD4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Kita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2C981E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KK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D47EA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0CB38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338,250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4F0A9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694</w:t>
            </w:r>
          </w:p>
        </w:tc>
      </w:tr>
      <w:tr w:rsidR="008128C7" w:rsidRPr="001868A6" w14:paraId="4DCF9A42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CFC41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Kiyose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A1C387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KY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D6D57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C8957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74,369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19EE1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112</w:t>
            </w:r>
          </w:p>
        </w:tc>
      </w:tr>
      <w:tr w:rsidR="008128C7" w:rsidRPr="001868A6" w14:paraId="0CAB8CCF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5DAEC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Kodaira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067869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KD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461A81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738FD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189,692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62282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295</w:t>
            </w:r>
          </w:p>
        </w:tc>
      </w:tr>
      <w:tr w:rsidR="008128C7" w:rsidRPr="001868A6" w14:paraId="183F7502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458D0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Koganei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404FB7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KI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3ED0D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DF564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120,773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FE924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133</w:t>
            </w:r>
          </w:p>
        </w:tc>
      </w:tr>
      <w:tr w:rsidR="008128C7" w:rsidRPr="001868A6" w14:paraId="0815D064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7889D1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Kokubunji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4C0AB2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KJ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42F42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9C68F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122,276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72759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145</w:t>
            </w:r>
          </w:p>
        </w:tc>
      </w:tr>
      <w:tr w:rsidR="008128C7" w:rsidRPr="001868A6" w14:paraId="51856600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E8382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Komae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BF60B3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KE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ED8AC4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F175F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80,508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467864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84</w:t>
            </w:r>
          </w:p>
        </w:tc>
      </w:tr>
      <w:tr w:rsidR="008128C7" w:rsidRPr="001868A6" w14:paraId="122553A7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A6E76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Koto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07B58D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KT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CCD45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FAD9A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482,436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7CE9E2" w14:textId="58D5F331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1,9</w:t>
            </w:r>
            <w:r w:rsidR="00C060A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09</w:t>
            </w:r>
          </w:p>
        </w:tc>
      </w:tr>
      <w:tr w:rsidR="008128C7" w:rsidRPr="001868A6" w14:paraId="0424D8C8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06EB4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Kozushima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Village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7C28A7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KM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307B2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F1D4B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1,825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7993B8" w14:textId="22DF76B2" w:rsidR="008128C7" w:rsidRPr="001868A6" w:rsidRDefault="00C060A5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18</w:t>
            </w:r>
          </w:p>
        </w:tc>
      </w:tr>
      <w:tr w:rsidR="008128C7" w:rsidRPr="001868A6" w14:paraId="1ED7EED7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9D2974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Kunitachi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4C14D7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KC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C863C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A9BEA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75,407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0437A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201</w:t>
            </w:r>
          </w:p>
        </w:tc>
      </w:tr>
      <w:tr w:rsidR="008128C7" w:rsidRPr="001868A6" w14:paraId="3EB79FA9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F27A8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Machida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5397BC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MC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F0E973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38DF0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428,766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D1124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721</w:t>
            </w:r>
          </w:p>
        </w:tc>
      </w:tr>
      <w:tr w:rsidR="008128C7" w:rsidRPr="001868A6" w14:paraId="1487608A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74FD2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Meguro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1F693A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MG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149D2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DEAFA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275,701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05472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642</w:t>
            </w:r>
          </w:p>
        </w:tc>
      </w:tr>
      <w:tr w:rsidR="008128C7" w:rsidRPr="001868A6" w14:paraId="6242E5A7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8F389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Mikurajima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Village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7BDEDE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MJ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21997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09CB5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C9AEC7" w14:textId="71D9409C" w:rsidR="008128C7" w:rsidRPr="001868A6" w:rsidRDefault="00C060A5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</w:tr>
      <w:tr w:rsidR="008128C7" w:rsidRPr="001868A6" w14:paraId="36D66EDE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711DF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Minato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96A46D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MN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2EEFC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B224D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217,492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3D6EF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2,574</w:t>
            </w:r>
          </w:p>
        </w:tc>
      </w:tr>
      <w:tr w:rsidR="008128C7" w:rsidRPr="001868A6" w14:paraId="289D8211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68078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Mitaka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F58775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MT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5A5CE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AC16F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188,023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F9C8E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276</w:t>
            </w:r>
          </w:p>
        </w:tc>
      </w:tr>
      <w:tr w:rsidR="008128C7" w:rsidRPr="001868A6" w14:paraId="2F1B8CD8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937D7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Miyake Village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4166BE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MK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0F746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F20E3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2,559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17B8DB" w14:textId="3690987C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</w:t>
            </w:r>
            <w:r w:rsidR="00C060A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</w:tr>
      <w:tr w:rsidR="008128C7" w:rsidRPr="001868A6" w14:paraId="0162F6D7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F6F86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Mizuho Town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A59C7A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MH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70F293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16CDC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33,037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E196C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205</w:t>
            </w:r>
          </w:p>
        </w:tc>
      </w:tr>
      <w:tr w:rsidR="008128C7" w:rsidRPr="001868A6" w14:paraId="4EC3A8F9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A44AC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Musashimurayama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D5A8BB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MY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B6FD9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2AE2F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70,524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52138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141</w:t>
            </w:r>
          </w:p>
        </w:tc>
      </w:tr>
      <w:tr w:rsidR="008128C7" w:rsidRPr="001868A6" w14:paraId="0D874ABA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363DD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Musashino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F07B44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MS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B59EB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96C97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142,548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BBC52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257</w:t>
            </w:r>
          </w:p>
        </w:tc>
      </w:tr>
      <w:tr w:rsidR="008128C7" w:rsidRPr="001868A6" w14:paraId="51E34317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4A881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lastRenderedPageBreak/>
              <w:t>Nakano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533E2F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NN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855F8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AE785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319,270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4B615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461</w:t>
            </w:r>
          </w:p>
        </w:tc>
      </w:tr>
      <w:tr w:rsidR="008128C7" w:rsidRPr="001868A6" w14:paraId="7E30D468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91B16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Nerima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50AE43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NM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3A305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5E022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722,710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86608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1,087</w:t>
            </w:r>
          </w:p>
        </w:tc>
      </w:tr>
      <w:tr w:rsidR="008128C7" w:rsidRPr="001868A6" w14:paraId="3D909370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5185A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Niijima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Village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822D43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NJ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0F675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FD36B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2,710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292C2D" w14:textId="6436919B" w:rsidR="008128C7" w:rsidRPr="001868A6" w:rsidRDefault="00BA333A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29</w:t>
            </w:r>
          </w:p>
        </w:tc>
      </w:tr>
      <w:tr w:rsidR="008128C7" w:rsidRPr="001868A6" w14:paraId="18C54F98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75086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Nishitokyo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D033A8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NK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5A7E9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B7101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199,232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F0324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255</w:t>
            </w:r>
          </w:p>
        </w:tc>
      </w:tr>
      <w:tr w:rsidR="008128C7" w:rsidRPr="001868A6" w14:paraId="72401193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8B3B7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Ogasawara Village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75BF8A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OW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41F383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27D56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2,835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3206E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23</w:t>
            </w:r>
          </w:p>
        </w:tc>
      </w:tr>
      <w:tr w:rsidR="008128C7" w:rsidRPr="001868A6" w14:paraId="20C6CDFA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EF3B0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Okutama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Town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B924EF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OM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CABC0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9CB5F4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5,347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FD482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20</w:t>
            </w:r>
          </w:p>
        </w:tc>
      </w:tr>
      <w:tr w:rsidR="008128C7" w:rsidRPr="001868A6" w14:paraId="6B3CE95A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D8AB51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Oshima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Town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30FE71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OS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9E21D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91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8551C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8,030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9F383B" w14:textId="1C7CC8DE" w:rsidR="008128C7" w:rsidRPr="001868A6" w:rsidRDefault="00BA333A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79</w:t>
            </w:r>
          </w:p>
        </w:tc>
      </w:tr>
      <w:tr w:rsidR="008128C7" w:rsidRPr="001868A6" w14:paraId="05280E49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D10B3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Ota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A74D69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OT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51A39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FDA7A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706,748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159CAB" w14:textId="060FDC74" w:rsidR="008128C7" w:rsidRPr="001868A6" w:rsidRDefault="00BA333A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</w:t>
            </w:r>
            <w:r w:rsidR="008128C7"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,8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01</w:t>
            </w:r>
          </w:p>
        </w:tc>
      </w:tr>
      <w:tr w:rsidR="008128C7" w:rsidRPr="001868A6" w14:paraId="2213BCAA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B8C8E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Oume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004394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OU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2D296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9A4DC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136,657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A79533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394</w:t>
            </w:r>
          </w:p>
        </w:tc>
      </w:tr>
      <w:tr w:rsidR="008128C7" w:rsidRPr="001868A6" w14:paraId="328DFAA2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39986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Setagaya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988EAB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ST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A61B7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79CE1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898,754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E5663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1,563</w:t>
            </w:r>
          </w:p>
        </w:tc>
      </w:tr>
      <w:tr w:rsidR="008128C7" w:rsidRPr="001868A6" w14:paraId="23B0FD5F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D4DF5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Shibuya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89A358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SB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4C0F0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EA6CB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214,511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5AA67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1,184</w:t>
            </w:r>
          </w:p>
        </w:tc>
      </w:tr>
      <w:tr w:rsidR="008128C7" w:rsidRPr="001868A6" w14:paraId="34675FC6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F4ECB1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Shinagawa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293191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SG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5F7DC3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6885D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374,701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E4824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7,678</w:t>
            </w:r>
          </w:p>
        </w:tc>
      </w:tr>
      <w:tr w:rsidR="008128C7" w:rsidRPr="001868A6" w14:paraId="236941DF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D1F15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Shinjuku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2387B8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SJ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1A68D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351FD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334,363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13D1E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1,469</w:t>
            </w:r>
          </w:p>
        </w:tc>
      </w:tr>
      <w:tr w:rsidR="008128C7" w:rsidRPr="001868A6" w14:paraId="2FDF86FF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10DA83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Suginami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9B868A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SN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8549C1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6B40F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557,731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A8F584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1,061</w:t>
            </w:r>
          </w:p>
        </w:tc>
      </w:tr>
      <w:tr w:rsidR="008128C7" w:rsidRPr="001868A6" w14:paraId="055364C5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4AA76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Sumida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04C7D4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SD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72C65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2FC58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255,069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B9C8A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701</w:t>
            </w:r>
          </w:p>
        </w:tc>
      </w:tr>
      <w:tr w:rsidR="008128C7" w:rsidRPr="001868A6" w14:paraId="3DC4F344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4D929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Tachikawa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FD671A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TK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69056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01C3D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180,247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C222F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355</w:t>
            </w:r>
          </w:p>
        </w:tc>
      </w:tr>
      <w:tr w:rsidR="008128C7" w:rsidRPr="001868A6" w14:paraId="3609586B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B549C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Taito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DB209F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TT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7F2D6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FCD63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184,751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B34FC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582</w:t>
            </w:r>
          </w:p>
        </w:tc>
      </w:tr>
      <w:tr w:rsidR="008128C7" w:rsidRPr="001868A6" w14:paraId="6813BA55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91DEE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Tama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21428C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TM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02CDA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983C8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147,649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5633F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377</w:t>
            </w:r>
          </w:p>
        </w:tc>
      </w:tr>
      <w:tr w:rsidR="008128C7" w:rsidRPr="001868A6" w14:paraId="27381B94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E02C8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Toshima Village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1985EB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TR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3375C4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39C18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C27CB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</w:tr>
      <w:tr w:rsidR="008128C7" w:rsidRPr="001868A6" w14:paraId="736ED11F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86CA1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Toshima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03BF95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TS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D967D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7132C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293,628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B5619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767</w:t>
            </w:r>
          </w:p>
        </w:tc>
      </w:tr>
      <w:tr w:rsidR="008128C7" w:rsidRPr="001868A6" w14:paraId="318F2579" w14:textId="77777777" w:rsidTr="008128C7">
        <w:trPr>
          <w:trHeight w:val="27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59939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Tokyo 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7FCF1C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-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395B7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2,189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7776B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13,378,584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114BA1" w14:textId="065AEFBB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4</w:t>
            </w:r>
            <w:r w:rsidR="00BA333A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3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, </w:t>
            </w:r>
            <w:r w:rsidR="00BA333A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91</w:t>
            </w:r>
            <w:r w:rsidR="00D613A0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6</w:t>
            </w:r>
          </w:p>
        </w:tc>
      </w:tr>
    </w:tbl>
    <w:p w14:paraId="6994C357" w14:textId="2904CC70" w:rsidR="008128C7" w:rsidRPr="001868A6" w:rsidRDefault="008128C7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3823A08E" w14:textId="16AC463E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6A0F7031" w14:textId="16EF8B75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7EC5BC1A" w14:textId="7C82C917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40697A41" w14:textId="415E6230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5CE99072" w14:textId="11BFD241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06F1BD6A" w14:textId="06E3A1B5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65BF5A7E" w14:textId="556032C9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66891A04" w14:textId="748FEB31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503EA3BF" w14:textId="15EA4BC7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5869C5E4" w14:textId="74DAF608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0F1D8353" w14:textId="60D567E2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75FF23E9" w14:textId="69138149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2C53CAF3" w14:textId="6922C6AB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762C7C90" w14:textId="441DF339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4C08A2A1" w14:textId="246D49B0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0FB09B0A" w14:textId="0DB3979B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3DCBD6A6" w14:textId="5F42C27D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1F2C16F8" w14:textId="735AAC8A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789A1653" w14:textId="7CED5B44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38D3308C" w14:textId="4178B6D6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4F0AFF2A" w14:textId="49998550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219C1C4A" w14:textId="15AD8B0D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3DBC366F" w14:textId="54979A17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56FF417E" w14:textId="3BE08F9D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30F2608A" w14:textId="070BD68E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6C32C233" w14:textId="3EEFFFF6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183B495A" w14:textId="21F25F32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6A3AC3A0" w14:textId="73ECCF46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5ED89582" w14:textId="14397D16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7C8069E3" w14:textId="20E76CD8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69475416" w14:textId="77777777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39BC17EC" w14:textId="12A8D9FA" w:rsidR="007A2422" w:rsidRDefault="007A2422" w:rsidP="007A2422">
      <w:pPr>
        <w:spacing w:line="480" w:lineRule="auto"/>
        <w:jc w:val="left"/>
        <w:rPr>
          <w:sz w:val="22"/>
          <w:szCs w:val="32"/>
          <w:lang w:val="en-US" w:eastAsia="ja-JP"/>
        </w:rPr>
      </w:pPr>
      <w:r w:rsidRPr="001868A6">
        <w:rPr>
          <w:rFonts w:asciiTheme="minorHAnsi" w:hAnsiTheme="minorHAnsi" w:cstheme="minorHAnsi"/>
          <w:b/>
          <w:sz w:val="22"/>
          <w:szCs w:val="22"/>
          <w:lang w:val="en-US" w:eastAsia="ja-JP"/>
        </w:rPr>
        <w:lastRenderedPageBreak/>
        <w:t>Table S</w:t>
      </w:r>
      <w:r w:rsidR="006B4AEE" w:rsidRPr="001868A6">
        <w:rPr>
          <w:rFonts w:asciiTheme="minorHAnsi" w:hAnsiTheme="minorHAnsi" w:cstheme="minorHAnsi"/>
          <w:b/>
          <w:sz w:val="22"/>
          <w:szCs w:val="22"/>
          <w:lang w:val="en-US" w:eastAsia="ja-JP"/>
        </w:rPr>
        <w:t>3</w:t>
      </w:r>
      <w:r w:rsidRPr="001868A6">
        <w:rPr>
          <w:lang w:val="en-US" w:eastAsia="ja-JP"/>
        </w:rPr>
        <w:t xml:space="preserve"> </w:t>
      </w:r>
      <w:bookmarkStart w:id="0" w:name="_Hlk29472325"/>
      <w:r w:rsidRPr="001868A6">
        <w:rPr>
          <w:sz w:val="22"/>
          <w:szCs w:val="32"/>
          <w:lang w:val="en-US" w:eastAsia="ja-JP"/>
        </w:rPr>
        <w:t>Parameter setting for calculating the emissions from vessels</w:t>
      </w:r>
      <w:bookmarkEnd w:id="0"/>
      <w:r w:rsidRPr="001868A6">
        <w:rPr>
          <w:sz w:val="22"/>
          <w:szCs w:val="32"/>
          <w:lang w:val="en-US" w:eastAsia="ja-JP"/>
        </w:rPr>
        <w:t xml:space="preserve"> [</w:t>
      </w:r>
      <w:r w:rsidR="00F76936">
        <w:rPr>
          <w:sz w:val="22"/>
          <w:szCs w:val="32"/>
          <w:lang w:val="en-US" w:eastAsia="ja-JP"/>
        </w:rPr>
        <w:t>55</w:t>
      </w:r>
      <w:r w:rsidR="00A95FD0" w:rsidRPr="001868A6">
        <w:rPr>
          <w:sz w:val="22"/>
          <w:szCs w:val="32"/>
          <w:lang w:val="en-US" w:eastAsia="ja-JP"/>
        </w:rPr>
        <w:t xml:space="preserve">, </w:t>
      </w:r>
      <w:r w:rsidR="004F40FD">
        <w:rPr>
          <w:sz w:val="22"/>
          <w:szCs w:val="32"/>
          <w:lang w:val="en-US" w:eastAsia="ja-JP"/>
        </w:rPr>
        <w:t>5</w:t>
      </w:r>
      <w:r w:rsidR="00F76936">
        <w:rPr>
          <w:sz w:val="22"/>
          <w:szCs w:val="32"/>
          <w:lang w:val="en-US" w:eastAsia="ja-JP"/>
        </w:rPr>
        <w:t>6</w:t>
      </w:r>
      <w:r w:rsidRPr="001868A6">
        <w:rPr>
          <w:sz w:val="22"/>
          <w:szCs w:val="32"/>
          <w:lang w:val="en-US" w:eastAsia="ja-JP"/>
        </w:rPr>
        <w:t>]</w:t>
      </w:r>
    </w:p>
    <w:p w14:paraId="34F1CB61" w14:textId="2DBCD47E" w:rsidR="00355BC1" w:rsidRPr="005B7450" w:rsidRDefault="00170B3A" w:rsidP="005B7450">
      <w:pPr>
        <w:rPr>
          <w:szCs w:val="21"/>
        </w:rPr>
      </w:pPr>
      <w:r>
        <w:rPr>
          <w:szCs w:val="21"/>
        </w:rPr>
        <w:t>Note: GT classes #A: 5–10 t, 10–15 t, 15–20 t, 150–200 t, 350–500 t, 500–1,000 t; #B: 1–70 t, 70–500 t, 500–3,000 t;</w:t>
      </w:r>
      <w:r w:rsidRPr="00355BC1">
        <w:rPr>
          <w:szCs w:val="21"/>
        </w:rPr>
        <w:t xml:space="preserve"> </w:t>
      </w:r>
      <w:r>
        <w:rPr>
          <w:szCs w:val="21"/>
        </w:rPr>
        <w:t>#C: &lt;500 t, 500–1,000 t, 1,000–3,000 t, 3,000–6,000 t, 6,000–10,000 t, 10,000–30,000 t, 30,000–60,000 t, 60,000–100,000 t, &gt;100,000 t; #D: &lt;500 t, 500–5,000 t, 5,000–10,000 t, &gt;10,000 t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539"/>
        <w:gridCol w:w="1418"/>
        <w:gridCol w:w="1417"/>
        <w:gridCol w:w="1134"/>
        <w:gridCol w:w="851"/>
        <w:gridCol w:w="1658"/>
      </w:tblGrid>
      <w:tr w:rsidR="00284215" w:rsidRPr="001868A6" w14:paraId="31CCA9CC" w14:textId="77777777" w:rsidTr="005B745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E9AD0" w14:textId="77777777" w:rsidR="007A2422" w:rsidRPr="001868A6" w:rsidRDefault="007A2422">
            <w:pPr>
              <w:spacing w:line="48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Vessel type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614D8" w14:textId="641E85BF" w:rsidR="007A2422" w:rsidRPr="001868A6" w:rsidRDefault="007A2422">
            <w:pPr>
              <w:spacing w:line="48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Merchant vessel</w:t>
            </w:r>
            <w:r w:rsidR="0060666D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AA945" w14:textId="77777777" w:rsidR="007A2422" w:rsidRPr="001868A6" w:rsidRDefault="007A2422">
            <w:pPr>
              <w:spacing w:line="48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Car ferries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C66D9" w14:textId="1875FEF0" w:rsidR="007A2422" w:rsidRPr="001868A6" w:rsidRDefault="001B35C7">
            <w:pPr>
              <w:spacing w:line="48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E</w:t>
            </w:r>
            <w:r w:rsidR="006D290E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vacuation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vessels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2882B" w14:textId="7B4A40AA" w:rsidR="007A2422" w:rsidRPr="001868A6" w:rsidRDefault="007A2422">
            <w:pPr>
              <w:spacing w:line="48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Other vessel</w:t>
            </w:r>
            <w:r w:rsidR="0060666D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s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EC4B1" w14:textId="77777777" w:rsidR="007A2422" w:rsidRPr="001868A6" w:rsidRDefault="007A2422">
            <w:pPr>
              <w:spacing w:line="480" w:lineRule="auto"/>
              <w:jc w:val="left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Fishing vessels</w:t>
            </w:r>
          </w:p>
        </w:tc>
      </w:tr>
      <w:tr w:rsidR="00FF6740" w:rsidRPr="001868A6" w14:paraId="41C8BA89" w14:textId="77777777" w:rsidTr="005B745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AB561" w14:textId="01C1F16B" w:rsidR="007A2422" w:rsidRPr="001868A6" w:rsidRDefault="007A2422">
            <w:pPr>
              <w:spacing w:line="48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Power of main engine (Pe: kW</w:t>
            </w:r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CFB8B" w14:textId="206FCE87" w:rsidR="007A2422" w:rsidRPr="001868A6" w:rsidRDefault="007A2422">
            <w:pPr>
              <w:spacing w:line="480" w:lineRule="auto"/>
              <w:jc w:val="center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2.8854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GT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vertAlign w:val="superscript"/>
                <w:lang w:eastAsia="ja-JP"/>
              </w:rPr>
              <w:t>0.8285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ACAE8" w14:textId="27697034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61.136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GT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vertAlign w:val="superscript"/>
                <w:lang w:eastAsia="ja-JP"/>
              </w:rPr>
              <w:t>0.5611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6DDBB" w14:textId="662A677A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155.84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GT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vertAlign w:val="superscript"/>
                <w:lang w:eastAsia="ja-JP"/>
              </w:rPr>
              <w:t>0.4401</w:t>
            </w:r>
          </w:p>
        </w:tc>
        <w:tc>
          <w:tcPr>
            <w:tcW w:w="1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D9693" w14:textId="2E80E7C8" w:rsidR="00EC2C56" w:rsidRPr="001868A6" w:rsidRDefault="007A2422">
            <w:pPr>
              <w:spacing w:line="480" w:lineRule="auto"/>
              <w:jc w:val="center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Output </w:t>
            </w:r>
            <w:r w:rsidR="008F4954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by GT classes</w:t>
            </w:r>
            <w:r w:rsidR="004D4EF3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355BC1" w:rsidRPr="005B7450">
              <w:rPr>
                <w:sz w:val="18"/>
                <w:szCs w:val="18"/>
              </w:rPr>
              <w:t>#A</w:t>
            </w:r>
            <w:r w:rsidR="00355BC1" w:rsidRPr="005B7450">
              <w:rPr>
                <w:rFonts w:asciiTheme="minorHAnsi" w:eastAsia="MS Mincho" w:hAnsiTheme="minorHAnsi" w:cstheme="minorHAnsi"/>
                <w:sz w:val="14"/>
                <w:szCs w:val="14"/>
                <w:lang w:eastAsia="ja-JP"/>
              </w:rPr>
              <w:t xml:space="preserve"> </w:t>
            </w:r>
            <w:r w:rsidR="004D4EF3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(PS)</w:t>
            </w:r>
            <w:r w:rsidR="008F4954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:</w:t>
            </w:r>
          </w:p>
          <w:p w14:paraId="46F1B565" w14:textId="5A10CC7C" w:rsidR="007A2422" w:rsidRPr="001868A6" w:rsidRDefault="008F4954">
            <w:pPr>
              <w:spacing w:line="480" w:lineRule="auto"/>
              <w:jc w:val="center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118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149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203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678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834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1,557</w:t>
            </w:r>
          </w:p>
        </w:tc>
      </w:tr>
      <w:tr w:rsidR="00FF6740" w:rsidRPr="001868A6" w14:paraId="4ED60459" w14:textId="77777777" w:rsidTr="005B745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8E140" w14:textId="0B0078C1" w:rsidR="007A2422" w:rsidRPr="001868A6" w:rsidRDefault="007A2422">
            <w:pPr>
              <w:spacing w:line="48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Power of auxiliary engine (</w:t>
            </w:r>
            <w:proofErr w:type="spellStart"/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Pae</w:t>
            </w:r>
            <w:proofErr w:type="spellEnd"/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: kW</w:t>
            </w:r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63908" w14:textId="2FA447F4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0.4578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GT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vertAlign w:val="superscript"/>
                <w:lang w:eastAsia="ja-JP"/>
              </w:rPr>
              <w:t>0.875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6A726" w14:textId="250FB2A7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0.9252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GT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vertAlign w:val="superscript"/>
                <w:lang w:eastAsia="ja-JP"/>
              </w:rPr>
              <w:t>0.8594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71BF8" w14:textId="0F86AB5D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0.4578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GT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vertAlign w:val="superscript"/>
                <w:lang w:eastAsia="ja-JP"/>
              </w:rPr>
              <w:t>0.875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8D7A7" w14:textId="77777777" w:rsidR="007A2422" w:rsidRPr="001868A6" w:rsidRDefault="007A2422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1868A6" w14:paraId="049B3760" w14:textId="77777777" w:rsidTr="005B745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71ACA4" w14:textId="0B8B3272" w:rsidR="007A2422" w:rsidRPr="001868A6" w:rsidRDefault="007A2422">
            <w:pPr>
              <w:spacing w:line="48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Capacity of assistance boiler (B: t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h</w:t>
            </w:r>
            <w:r w:rsidR="0082210E" w:rsidRPr="001868A6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vertAlign w:val="superscript"/>
                <w:lang w:eastAsia="ja-JP"/>
              </w:rPr>
              <w:t>1</w:t>
            </w:r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8CF0B" w14:textId="655E7796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0.0267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GT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vertAlign w:val="superscript"/>
                <w:lang w:eastAsia="ja-JP"/>
              </w:rPr>
              <w:t>0.48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BAD10" w14:textId="77777777" w:rsidR="007A2422" w:rsidRPr="001868A6" w:rsidRDefault="007A2422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1868A6" w14:paraId="749B0BE2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81B64" w14:textId="77777777" w:rsidR="007A2422" w:rsidRPr="001868A6" w:rsidRDefault="007A2422">
            <w:pPr>
              <w:spacing w:line="48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Output of engine convert factor (PS to kW)</w:t>
            </w:r>
          </w:p>
        </w:tc>
        <w:tc>
          <w:tcPr>
            <w:tcW w:w="64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FAA0A" w14:textId="77777777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0.7355</w:t>
            </w:r>
          </w:p>
        </w:tc>
      </w:tr>
      <w:tr w:rsidR="007A2422" w:rsidRPr="001868A6" w14:paraId="5CE1764A" w14:textId="77777777" w:rsidTr="005B745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3DD86" w14:textId="27B288C7" w:rsidR="007A2422" w:rsidRPr="001868A6" w:rsidRDefault="007A2422">
            <w:pPr>
              <w:spacing w:line="48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Fuel use intensity of main engine</w:t>
            </w:r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(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kg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h</w:t>
            </w:r>
            <w:r w:rsidR="0082210E" w:rsidRPr="001868A6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vertAlign w:val="superscript"/>
                <w:lang w:eastAsia="ja-JP"/>
              </w:rPr>
              <w:t>1</w:t>
            </w:r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66AC5" w14:textId="054E56A1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0.18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Pe/0.7355</w:t>
            </w:r>
          </w:p>
        </w:tc>
        <w:tc>
          <w:tcPr>
            <w:tcW w:w="1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FA59E" w14:textId="149D017D" w:rsidR="007A2422" w:rsidRPr="001868A6" w:rsidRDefault="00603B41">
            <w:pPr>
              <w:spacing w:line="480" w:lineRule="auto"/>
              <w:jc w:val="center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Values by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GT classes</w:t>
            </w:r>
            <w:r w:rsidR="000E4172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0E4172" w:rsidRPr="003F660F">
              <w:rPr>
                <w:rFonts w:cs="Times New Roman"/>
                <w:sz w:val="18"/>
                <w:szCs w:val="18"/>
              </w:rPr>
              <w:t>#</w:t>
            </w:r>
            <w:r w:rsidR="000E4172">
              <w:rPr>
                <w:rFonts w:cs="Times New Roman"/>
                <w:sz w:val="18"/>
                <w:szCs w:val="18"/>
              </w:rPr>
              <w:t>B</w:t>
            </w:r>
            <w:r w:rsidR="00525B1B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(g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="00525B1B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PS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="00525B1B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h</w:t>
            </w:r>
            <w:r w:rsidR="00525B1B" w:rsidRPr="001868A6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="00525B1B" w:rsidRPr="001868A6">
              <w:rPr>
                <w:rFonts w:asciiTheme="minorHAnsi" w:eastAsia="MS Mincho" w:hAnsiTheme="minorHAnsi" w:cstheme="minorHAnsi"/>
                <w:sz w:val="18"/>
                <w:szCs w:val="18"/>
                <w:vertAlign w:val="superscript"/>
                <w:lang w:eastAsia="ja-JP"/>
              </w:rPr>
              <w:t>1</w:t>
            </w:r>
            <w:r w:rsidR="00525B1B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: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180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175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170</w:t>
            </w:r>
          </w:p>
        </w:tc>
      </w:tr>
      <w:tr w:rsidR="007A2422" w:rsidRPr="001868A6" w14:paraId="5D92240E" w14:textId="77777777" w:rsidTr="005B745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3D132" w14:textId="59B4E103" w:rsidR="007A2422" w:rsidRPr="001868A6" w:rsidRDefault="007A2422">
            <w:pPr>
              <w:spacing w:line="48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Fuel use intensity of auxiliary engine</w:t>
            </w:r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(kg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h</w:t>
            </w:r>
            <w:r w:rsidR="004A03E6" w:rsidRPr="001868A6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vertAlign w:val="superscript"/>
                <w:lang w:eastAsia="ja-JP"/>
              </w:rPr>
              <w:t>1</w:t>
            </w:r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D3C9C" w14:textId="6DA88B65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0.2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P</w:t>
            </w:r>
            <w:r w:rsidR="00031BC7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a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e/0.7355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B1784" w14:textId="77777777" w:rsidR="007A2422" w:rsidRPr="001868A6" w:rsidRDefault="007A2422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1868A6" w14:paraId="5C9E82FC" w14:textId="77777777" w:rsidTr="005B745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7E05BA" w14:textId="7DC0A26B" w:rsidR="007A2422" w:rsidRPr="001868A6" w:rsidRDefault="007A2422">
            <w:pPr>
              <w:spacing w:line="480" w:lineRule="auto"/>
              <w:jc w:val="left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Fuel use intensity of assistance boiler</w:t>
            </w:r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(kg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h</w:t>
            </w:r>
            <w:r w:rsidR="004A03E6" w:rsidRPr="001868A6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vertAlign w:val="superscript"/>
                <w:lang w:eastAsia="ja-JP"/>
              </w:rPr>
              <w:t>1</w:t>
            </w:r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E85D6" w14:textId="21F6FF8C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73.48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B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vertAlign w:val="superscript"/>
                <w:lang w:eastAsia="ja-JP"/>
              </w:rPr>
              <w:t>0.41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157B5" w14:textId="77777777" w:rsidR="007A2422" w:rsidRPr="001868A6" w:rsidRDefault="007A2422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1868A6" w14:paraId="1B9742EC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3DB48" w14:textId="6223F0DC" w:rsidR="007A2422" w:rsidRPr="001868A6" w:rsidRDefault="007A2422">
            <w:pPr>
              <w:spacing w:line="48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Travel distance </w:t>
            </w:r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(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km</w:t>
            </w:r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64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03BEA" w14:textId="77777777" w:rsidR="007A2422" w:rsidRPr="001868A6" w:rsidRDefault="007A2422">
            <w:pPr>
              <w:spacing w:line="480" w:lineRule="auto"/>
              <w:jc w:val="center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</w:t>
            </w:r>
          </w:p>
        </w:tc>
      </w:tr>
      <w:tr w:rsidR="007A2422" w:rsidRPr="001868A6" w14:paraId="1F6988F3" w14:textId="77777777" w:rsidTr="005B745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F1315" w14:textId="72E271F8" w:rsidR="007A2422" w:rsidRPr="001868A6" w:rsidRDefault="007A2422">
            <w:pPr>
              <w:spacing w:line="480" w:lineRule="auto"/>
              <w:jc w:val="left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Speed of vessel (V: km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h</w:t>
            </w:r>
            <w:r w:rsidR="0082210E" w:rsidRPr="001868A6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vertAlign w:val="superscript"/>
                <w:lang w:eastAsia="ja-JP"/>
              </w:rPr>
              <w:t>1</w:t>
            </w:r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BBAB6" w14:textId="664ED806" w:rsidR="007A2422" w:rsidRPr="001868A6" w:rsidRDefault="000656B0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11.11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6A6CA" w14:textId="79C2402F" w:rsidR="007A2422" w:rsidRPr="001868A6" w:rsidRDefault="000656B0">
            <w:pPr>
              <w:spacing w:line="480" w:lineRule="auto"/>
              <w:jc w:val="center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9.26</w:t>
            </w:r>
          </w:p>
        </w:tc>
      </w:tr>
      <w:tr w:rsidR="007A2422" w:rsidRPr="001868A6" w14:paraId="786A8FCE" w14:textId="77777777" w:rsidTr="005B745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C617D4" w14:textId="0BD363DD" w:rsidR="007A2422" w:rsidRPr="001868A6" w:rsidRDefault="007A2422">
            <w:pPr>
              <w:spacing w:line="48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Fuel consumption time for </w:t>
            </w:r>
            <w:r w:rsidR="000B394F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vessels in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cargo loading</w:t>
            </w:r>
            <w:r w:rsidR="000656B0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0656B0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and </w:t>
            </w:r>
            <w:r w:rsidR="000656B0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unloading</w:t>
            </w:r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0B394F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mode </w:t>
            </w:r>
            <w:r w:rsidR="000E4172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by </w:t>
            </w:r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GT classes</w:t>
            </w:r>
            <w:r w:rsidR="000E4172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0E4172" w:rsidRPr="003F660F">
              <w:rPr>
                <w:rFonts w:cs="Times New Roman"/>
                <w:sz w:val="18"/>
                <w:szCs w:val="18"/>
              </w:rPr>
              <w:t>#</w:t>
            </w:r>
            <w:r w:rsidR="000E4172">
              <w:rPr>
                <w:rFonts w:cs="Times New Roman"/>
                <w:sz w:val="18"/>
                <w:szCs w:val="18"/>
              </w:rPr>
              <w:t>C</w:t>
            </w:r>
            <w:r w:rsidR="00457ECD">
              <w:rPr>
                <w:rFonts w:cs="Times New Roman"/>
                <w:sz w:val="18"/>
                <w:szCs w:val="18"/>
              </w:rPr>
              <w:t xml:space="preserve"> </w:t>
            </w:r>
            <w:r w:rsidR="00457ECD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(h)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685B7" w14:textId="5F6B1B27" w:rsidR="007A2422" w:rsidRPr="001868A6" w:rsidRDefault="00CF2F0D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Foreign </w:t>
            </w:r>
            <w:r w:rsidR="0058459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trip</w:t>
            </w:r>
            <w:r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: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12.0 (</w:t>
            </w:r>
            <w:r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domestic </w:t>
            </w:r>
            <w:r w:rsidR="0058459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trip</w:t>
            </w:r>
            <w:r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: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6.0)</w:t>
            </w:r>
            <w:r w:rsidR="0082702D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13.4 (6.8)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16.5 (4.7)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11.2 (9.0)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9.8 (8.0)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12.1 (7.6)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11.6 (11.1)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18.0 (11.6)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26.1 (none)</w:t>
            </w:r>
          </w:p>
        </w:tc>
        <w:tc>
          <w:tcPr>
            <w:tcW w:w="1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488A3" w14:textId="77777777" w:rsidR="007A2422" w:rsidRPr="001868A6" w:rsidRDefault="007A2422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1868A6" w14:paraId="1D5E9A7C" w14:textId="77777777" w:rsidTr="005B745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37426" w14:textId="72CD41BB" w:rsidR="007A2422" w:rsidRPr="001868A6" w:rsidRDefault="007A2422">
            <w:pPr>
              <w:spacing w:line="48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Fuel consumption time for </w:t>
            </w:r>
            <w:r w:rsidR="000B394F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vessels in </w:t>
            </w:r>
            <w:r w:rsidR="000656B0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mooring</w:t>
            </w:r>
            <w:r w:rsidR="000E4172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0B394F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mode </w:t>
            </w:r>
            <w:r w:rsidR="000E4172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by </w:t>
            </w:r>
            <w:r w:rsidR="000E417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GT classes</w:t>
            </w:r>
            <w:r w:rsidR="000E4172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0E4172" w:rsidRPr="003F660F">
              <w:rPr>
                <w:rFonts w:cs="Times New Roman"/>
                <w:sz w:val="18"/>
                <w:szCs w:val="18"/>
              </w:rPr>
              <w:t>#</w:t>
            </w:r>
            <w:r w:rsidR="000E4172">
              <w:rPr>
                <w:rFonts w:cs="Times New Roman"/>
                <w:sz w:val="18"/>
                <w:szCs w:val="18"/>
              </w:rPr>
              <w:t>C</w:t>
            </w:r>
            <w:r w:rsidR="00457ECD" w:rsidRPr="001868A6" w:rsidDel="000656B0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457ECD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(h)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C0B96" w14:textId="64741761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8.4 (6.1)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8.1 (4.6)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12.4 (3.6)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11.4 (2.1)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8.5 (1.0)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10.3 (4.7)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7.8 (4.9)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9.1 (5.2)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14.2 (none)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52B64" w14:textId="77777777" w:rsidR="007A2422" w:rsidRPr="001868A6" w:rsidRDefault="007A2422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1868A6" w14:paraId="3A0870B6" w14:textId="77777777" w:rsidTr="005B745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1280E" w14:textId="606EBDF8" w:rsidR="007A2422" w:rsidRPr="001868A6" w:rsidRDefault="007A2422">
            <w:pPr>
              <w:spacing w:line="480" w:lineRule="auto"/>
              <w:jc w:val="left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Load factor of main engine </w:t>
            </w:r>
            <w:r w:rsidR="000E4172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by </w:t>
            </w:r>
            <w:r w:rsidR="000E417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GT classes</w:t>
            </w:r>
            <w:r w:rsidR="000E4172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0E4172" w:rsidRPr="003F660F">
              <w:rPr>
                <w:rFonts w:cs="Times New Roman"/>
                <w:sz w:val="18"/>
                <w:szCs w:val="18"/>
              </w:rPr>
              <w:t>#</w:t>
            </w:r>
            <w:r w:rsidR="000E4172">
              <w:rPr>
                <w:rFonts w:cs="Times New Roman"/>
                <w:sz w:val="18"/>
                <w:szCs w:val="18"/>
              </w:rPr>
              <w:t>D</w:t>
            </w:r>
            <w:r w:rsidR="000B394F">
              <w:rPr>
                <w:rFonts w:cs="Times New Roman"/>
                <w:sz w:val="18"/>
                <w:szCs w:val="18"/>
              </w:rPr>
              <w:t xml:space="preserve"> </w:t>
            </w:r>
            <w:r w:rsidR="000B394F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(travelling mode) 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A7946" w14:textId="18B4F853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0.175+7.11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10</w:t>
            </w:r>
            <w:r w:rsidR="00EC2C56" w:rsidRPr="001868A6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ja-JP"/>
              </w:rPr>
              <w:t>4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="00657494"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(1.852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V)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ja-JP"/>
              </w:rPr>
              <w:t>3</w:t>
            </w:r>
            <w:r w:rsidR="0036528A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0.171+1.58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10</w:t>
            </w:r>
            <w:r w:rsidR="00EC2C56" w:rsidRPr="001868A6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ja-JP"/>
              </w:rPr>
              <w:t>4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="00657494"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(1.852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V)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ja-JP"/>
              </w:rPr>
              <w:t>3</w:t>
            </w:r>
            <w:r w:rsidR="0036528A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0.085+1.23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10</w:t>
            </w:r>
            <w:r w:rsidR="00EC2C56" w:rsidRPr="001868A6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ja-JP"/>
              </w:rPr>
              <w:t>4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="00657494"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(1.852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V)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ja-JP"/>
              </w:rPr>
              <w:t>3</w:t>
            </w:r>
            <w:r w:rsidR="0036528A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0.076+8.71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10</w:t>
            </w:r>
            <w:r w:rsidR="00EC2C56" w:rsidRPr="001868A6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ja-JP"/>
              </w:rPr>
              <w:t>5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="00657494"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(1.852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V)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ja-JP"/>
              </w:rPr>
              <w:t>3</w:t>
            </w:r>
          </w:p>
        </w:tc>
        <w:tc>
          <w:tcPr>
            <w:tcW w:w="1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B32CB" w14:textId="77777777" w:rsidR="007A2422" w:rsidRPr="001868A6" w:rsidRDefault="007A2422">
            <w:pPr>
              <w:spacing w:line="480" w:lineRule="auto"/>
              <w:jc w:val="center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0.8</w:t>
            </w:r>
          </w:p>
        </w:tc>
      </w:tr>
      <w:tr w:rsidR="007A2422" w:rsidRPr="001868A6" w14:paraId="6E16F8BA" w14:textId="77777777" w:rsidTr="005B745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01C02" w14:textId="01E9F9C5" w:rsidR="007A2422" w:rsidRPr="001868A6" w:rsidRDefault="007A2422">
            <w:pPr>
              <w:spacing w:line="480" w:lineRule="auto"/>
              <w:jc w:val="left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Load factor of auxiliary engine </w:t>
            </w:r>
            <w:r w:rsidR="000E4172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by </w:t>
            </w:r>
            <w:r w:rsidR="000E417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GT classes</w:t>
            </w:r>
            <w:r w:rsidR="000E4172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0E4172" w:rsidRPr="003F660F">
              <w:rPr>
                <w:rFonts w:cs="Times New Roman"/>
                <w:sz w:val="18"/>
                <w:szCs w:val="18"/>
              </w:rPr>
              <w:t>#</w:t>
            </w:r>
            <w:r w:rsidR="000E4172">
              <w:rPr>
                <w:rFonts w:cs="Times New Roman"/>
                <w:sz w:val="18"/>
                <w:szCs w:val="18"/>
              </w:rPr>
              <w:t>D</w:t>
            </w:r>
            <w:r w:rsidR="000B394F">
              <w:rPr>
                <w:rFonts w:cs="Times New Roman"/>
                <w:sz w:val="18"/>
                <w:szCs w:val="18"/>
              </w:rPr>
              <w:t xml:space="preserve"> </w:t>
            </w:r>
            <w:r w:rsidR="000B394F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(cargo loading</w:t>
            </w:r>
            <w:r w:rsidR="000B394F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and unloading mode</w:t>
            </w:r>
            <w:r w:rsidR="000B394F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51035" w14:textId="64A02E2C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0.54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0.62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0.56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0.63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BC08E" w14:textId="77777777" w:rsidR="007A2422" w:rsidRPr="001868A6" w:rsidRDefault="007A2422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1868A6" w14:paraId="2E19E4C1" w14:textId="77777777" w:rsidTr="005B745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C6844" w14:textId="7D6432E8" w:rsidR="007A2422" w:rsidRPr="001868A6" w:rsidRDefault="007A2422">
            <w:pPr>
              <w:spacing w:line="480" w:lineRule="auto"/>
              <w:jc w:val="left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Load factor of auxiliary engine </w:t>
            </w:r>
            <w:r w:rsidR="000E4172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by </w:t>
            </w:r>
            <w:r w:rsidR="000E417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GT classes</w:t>
            </w:r>
            <w:r w:rsidR="000E4172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0E4172" w:rsidRPr="003F660F">
              <w:rPr>
                <w:rFonts w:cs="Times New Roman"/>
                <w:sz w:val="18"/>
                <w:szCs w:val="18"/>
              </w:rPr>
              <w:t>#</w:t>
            </w:r>
            <w:r w:rsidR="000E4172">
              <w:rPr>
                <w:rFonts w:cs="Times New Roman"/>
                <w:sz w:val="18"/>
                <w:szCs w:val="18"/>
              </w:rPr>
              <w:t>D</w:t>
            </w:r>
            <w:r w:rsidR="000B394F">
              <w:rPr>
                <w:rFonts w:cs="Times New Roman"/>
                <w:sz w:val="18"/>
                <w:szCs w:val="18"/>
              </w:rPr>
              <w:t xml:space="preserve"> </w:t>
            </w:r>
            <w:r w:rsidR="000B394F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(</w:t>
            </w:r>
            <w:r w:rsidR="000B394F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moor</w:t>
            </w:r>
            <w:r w:rsidR="000B394F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ing</w:t>
            </w:r>
            <w:r w:rsidR="000B394F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mode</w:t>
            </w:r>
            <w:r w:rsidR="000B394F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2CF6F" w14:textId="63456CF4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0.42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0.47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0.48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0.52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CA31B" w14:textId="77777777" w:rsidR="007A2422" w:rsidRPr="001868A6" w:rsidRDefault="007A2422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1868A6" w14:paraId="1F85A310" w14:textId="77777777" w:rsidTr="005B745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51DC8" w14:textId="3BA2693E" w:rsidR="007A2422" w:rsidRPr="001868A6" w:rsidRDefault="007A2422">
            <w:pPr>
              <w:spacing w:line="480" w:lineRule="auto"/>
              <w:jc w:val="left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Load factor of assistance boiler 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by </w:t>
            </w:r>
            <w:r w:rsidR="00E732F3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GT classes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E732F3" w:rsidRPr="003F660F">
              <w:rPr>
                <w:rFonts w:cs="Times New Roman"/>
                <w:sz w:val="18"/>
                <w:szCs w:val="18"/>
              </w:rPr>
              <w:t>#</w:t>
            </w:r>
            <w:r w:rsidR="00E732F3">
              <w:rPr>
                <w:rFonts w:cs="Times New Roman"/>
                <w:sz w:val="18"/>
                <w:szCs w:val="18"/>
              </w:rPr>
              <w:t>D</w:t>
            </w:r>
            <w:r w:rsidR="000B394F">
              <w:rPr>
                <w:rFonts w:cs="Times New Roman"/>
                <w:sz w:val="18"/>
                <w:szCs w:val="18"/>
              </w:rPr>
              <w:t xml:space="preserve"> </w:t>
            </w:r>
            <w:r w:rsidR="000B394F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(cargo loading</w:t>
            </w:r>
            <w:r w:rsidR="000B394F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and unloading mode</w:t>
            </w:r>
            <w:r w:rsidR="000B394F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F0783" w14:textId="326F23C2" w:rsidR="007A2422" w:rsidRPr="001868A6" w:rsidRDefault="007A2422">
            <w:pPr>
              <w:spacing w:line="480" w:lineRule="auto"/>
              <w:jc w:val="center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0.70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0.61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0.55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0.60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014AB" w14:textId="77777777" w:rsidR="007A2422" w:rsidRPr="001868A6" w:rsidRDefault="007A2422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1868A6" w14:paraId="43AE8AB7" w14:textId="77777777" w:rsidTr="005B745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0D246" w14:textId="4390691A" w:rsidR="007A2422" w:rsidRPr="001868A6" w:rsidRDefault="007A2422">
            <w:pPr>
              <w:spacing w:line="480" w:lineRule="auto"/>
              <w:jc w:val="left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Load factor of assistance boiler 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by </w:t>
            </w:r>
            <w:r w:rsidR="00E732F3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GT classes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E732F3" w:rsidRPr="003F660F">
              <w:rPr>
                <w:rFonts w:cs="Times New Roman"/>
                <w:sz w:val="18"/>
                <w:szCs w:val="18"/>
              </w:rPr>
              <w:t>#</w:t>
            </w:r>
            <w:r w:rsidR="00E732F3">
              <w:rPr>
                <w:rFonts w:cs="Times New Roman"/>
                <w:sz w:val="18"/>
                <w:szCs w:val="18"/>
              </w:rPr>
              <w:t>D</w:t>
            </w:r>
            <w:r w:rsidR="000B394F">
              <w:rPr>
                <w:rFonts w:cs="Times New Roman"/>
                <w:sz w:val="18"/>
                <w:szCs w:val="18"/>
              </w:rPr>
              <w:t xml:space="preserve"> </w:t>
            </w:r>
            <w:r w:rsidR="000B394F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(</w:t>
            </w:r>
            <w:r w:rsidR="000B394F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moor</w:t>
            </w:r>
            <w:r w:rsidR="000B394F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ing</w:t>
            </w:r>
            <w:r w:rsidR="000B394F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mode</w:t>
            </w:r>
            <w:r w:rsidR="000B394F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EFDD3" w14:textId="484C7626" w:rsidR="007A2422" w:rsidRPr="001868A6" w:rsidRDefault="007A2422">
            <w:pPr>
              <w:spacing w:line="480" w:lineRule="auto"/>
              <w:jc w:val="center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0.50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0.55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0.50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0.52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C2D31" w14:textId="77777777" w:rsidR="007A2422" w:rsidRPr="001868A6" w:rsidRDefault="007A2422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1868A6" w14:paraId="28BC51F6" w14:textId="77777777" w:rsidTr="005B745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C6720" w14:textId="717B5B5D" w:rsidR="007A2422" w:rsidRPr="001868A6" w:rsidRDefault="007A2422">
            <w:pPr>
              <w:spacing w:line="48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Emission intensity of fuel </w:t>
            </w:r>
            <w:r w:rsidR="004B2ED5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(</w:t>
            </w:r>
            <w:r w:rsidR="0041387F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MgCO</w:t>
            </w:r>
            <w:r w:rsidR="0041387F" w:rsidRPr="001868A6">
              <w:rPr>
                <w:rFonts w:asciiTheme="minorHAnsi" w:eastAsia="MS Mincho" w:hAnsiTheme="minorHAnsi" w:cstheme="minorHAnsi"/>
                <w:sz w:val="18"/>
                <w:szCs w:val="18"/>
                <w:vertAlign w:val="subscript"/>
                <w:lang w:eastAsia="ja-JP"/>
              </w:rPr>
              <w:t>2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t</w:t>
            </w:r>
            <w:r w:rsidR="007155EB" w:rsidRPr="001868A6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vertAlign w:val="superscript"/>
                <w:lang w:eastAsia="ja-JP"/>
              </w:rPr>
              <w:t>1</w:t>
            </w:r>
            <w:r w:rsidR="004B2ED5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CE587" w14:textId="77777777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heavy oil: 3.13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E6101" w14:textId="77777777" w:rsidR="007A2422" w:rsidRPr="001868A6" w:rsidRDefault="007A2422">
            <w:pPr>
              <w:spacing w:line="480" w:lineRule="auto"/>
              <w:jc w:val="center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light oil: 3.07</w:t>
            </w:r>
          </w:p>
        </w:tc>
      </w:tr>
    </w:tbl>
    <w:p w14:paraId="490BC2A3" w14:textId="78EC1ED9" w:rsidR="007A2422" w:rsidRPr="001868A6" w:rsidRDefault="007A2422" w:rsidP="005E5888">
      <w:pPr>
        <w:rPr>
          <w:rFonts w:asciiTheme="minorHAnsi" w:eastAsia="MS Mincho" w:hAnsiTheme="minorHAnsi" w:cstheme="minorHAnsi"/>
          <w:b/>
          <w:sz w:val="22"/>
          <w:szCs w:val="22"/>
          <w:lang w:val="en-US" w:eastAsia="ja-JP"/>
        </w:rPr>
      </w:pPr>
    </w:p>
    <w:p w14:paraId="52BBCB96" w14:textId="77777777" w:rsidR="004C0568" w:rsidRPr="001868A6" w:rsidRDefault="004C0568" w:rsidP="005E5888">
      <w:pPr>
        <w:rPr>
          <w:rFonts w:asciiTheme="minorHAnsi" w:eastAsia="MS Mincho" w:hAnsiTheme="minorHAnsi" w:cstheme="minorHAnsi"/>
          <w:b/>
          <w:sz w:val="22"/>
          <w:szCs w:val="22"/>
          <w:lang w:val="en-US" w:eastAsia="ja-JP"/>
        </w:rPr>
      </w:pPr>
    </w:p>
    <w:p w14:paraId="443DB07F" w14:textId="5E7347EA" w:rsidR="005E5888" w:rsidRPr="001868A6" w:rsidRDefault="003B11B2" w:rsidP="005E5888">
      <w:pPr>
        <w:rPr>
          <w:rFonts w:asciiTheme="minorHAnsi" w:eastAsia="MS Mincho" w:hAnsiTheme="minorHAnsi" w:cstheme="minorHAnsi"/>
          <w:sz w:val="22"/>
          <w:szCs w:val="20"/>
          <w:lang w:val="en-US" w:eastAsia="ja-JP"/>
        </w:rPr>
      </w:pPr>
      <w:r w:rsidRPr="001868A6">
        <w:rPr>
          <w:rFonts w:asciiTheme="minorHAnsi" w:hAnsiTheme="minorHAnsi" w:cstheme="minorHAnsi"/>
          <w:b/>
          <w:sz w:val="22"/>
          <w:szCs w:val="22"/>
          <w:lang w:val="en-US" w:eastAsia="ja-JP"/>
        </w:rPr>
        <w:lastRenderedPageBreak/>
        <w:t>Table S</w:t>
      </w:r>
      <w:r w:rsidR="006B4AEE" w:rsidRPr="001868A6">
        <w:rPr>
          <w:rFonts w:asciiTheme="minorHAnsi" w:hAnsiTheme="minorHAnsi" w:cstheme="minorHAnsi"/>
          <w:b/>
          <w:sz w:val="22"/>
          <w:szCs w:val="22"/>
          <w:lang w:val="en-US" w:eastAsia="ja-JP"/>
        </w:rPr>
        <w:t>4</w:t>
      </w:r>
      <w:r w:rsidRPr="001868A6">
        <w:rPr>
          <w:lang w:val="en-US" w:eastAsia="ja-JP"/>
        </w:rPr>
        <w:t xml:space="preserve"> </w:t>
      </w:r>
      <w:r w:rsidR="009047AD" w:rsidRPr="001868A6">
        <w:rPr>
          <w:rFonts w:eastAsia="MS Mincho"/>
          <w:sz w:val="22"/>
          <w:lang w:val="en-US" w:eastAsia="ja-JP"/>
        </w:rPr>
        <w:t xml:space="preserve">Components of this study and </w:t>
      </w:r>
      <w:r w:rsidR="00347C71" w:rsidRPr="001868A6">
        <w:rPr>
          <w:rFonts w:eastAsia="MS Mincho"/>
          <w:sz w:val="22"/>
          <w:lang w:val="en-US" w:eastAsia="ja-JP"/>
        </w:rPr>
        <w:t xml:space="preserve">relevant </w:t>
      </w:r>
      <w:r w:rsidR="009047AD" w:rsidRPr="001868A6">
        <w:rPr>
          <w:rFonts w:eastAsia="MS Mincho"/>
          <w:sz w:val="22"/>
          <w:lang w:val="en-US" w:eastAsia="ja-JP"/>
        </w:rPr>
        <w:t xml:space="preserve">data </w:t>
      </w:r>
      <w:r w:rsidR="00347C71" w:rsidRPr="001868A6">
        <w:rPr>
          <w:rFonts w:eastAsia="MS Mincho"/>
          <w:sz w:val="22"/>
          <w:lang w:val="en-US" w:eastAsia="ja-JP"/>
        </w:rPr>
        <w:t>sources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1418"/>
        <w:gridCol w:w="6520"/>
        <w:gridCol w:w="952"/>
      </w:tblGrid>
      <w:tr w:rsidR="005E5888" w:rsidRPr="001868A6" w14:paraId="3DDD8627" w14:textId="77777777" w:rsidTr="00D006BE">
        <w:tc>
          <w:tcPr>
            <w:tcW w:w="1129" w:type="dxa"/>
          </w:tcPr>
          <w:p w14:paraId="0DA8C8EA" w14:textId="77777777" w:rsidR="005E5888" w:rsidRPr="001868A6" w:rsidRDefault="005E5888" w:rsidP="00937ABC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Component </w:t>
            </w:r>
          </w:p>
        </w:tc>
        <w:tc>
          <w:tcPr>
            <w:tcW w:w="1418" w:type="dxa"/>
          </w:tcPr>
          <w:p w14:paraId="1F306525" w14:textId="77777777" w:rsidR="005E5888" w:rsidRPr="001868A6" w:rsidRDefault="005E5888" w:rsidP="00937ABC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Data/product name</w:t>
            </w:r>
          </w:p>
        </w:tc>
        <w:tc>
          <w:tcPr>
            <w:tcW w:w="6520" w:type="dxa"/>
          </w:tcPr>
          <w:p w14:paraId="1EA4EF65" w14:textId="77777777" w:rsidR="005E5888" w:rsidRPr="001868A6" w:rsidRDefault="005E5888" w:rsidP="00937ABC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Description and data source</w:t>
            </w:r>
          </w:p>
        </w:tc>
        <w:tc>
          <w:tcPr>
            <w:tcW w:w="952" w:type="dxa"/>
          </w:tcPr>
          <w:p w14:paraId="3880BCF3" w14:textId="77777777" w:rsidR="005E5888" w:rsidRPr="001868A6" w:rsidRDefault="005E5888" w:rsidP="00937ABC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Reference</w:t>
            </w:r>
          </w:p>
        </w:tc>
      </w:tr>
      <w:tr w:rsidR="00AD31F1" w:rsidRPr="001868A6" w14:paraId="4E93A639" w14:textId="77777777" w:rsidTr="00D006BE">
        <w:tc>
          <w:tcPr>
            <w:tcW w:w="1129" w:type="dxa"/>
          </w:tcPr>
          <w:p w14:paraId="767051C5" w14:textId="29B309E8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Household distribution </w:t>
            </w:r>
          </w:p>
        </w:tc>
        <w:tc>
          <w:tcPr>
            <w:tcW w:w="1418" w:type="dxa"/>
          </w:tcPr>
          <w:p w14:paraId="4DFDD6F8" w14:textId="77777777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Population census</w:t>
            </w:r>
          </w:p>
        </w:tc>
        <w:tc>
          <w:tcPr>
            <w:tcW w:w="6520" w:type="dxa"/>
          </w:tcPr>
          <w:p w14:paraId="1E2CD138" w14:textId="512C1E06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The 2015 edition was used to assess emissions from census areas for the residential sector. The data are available at </w:t>
            </w:r>
            <w:hyperlink r:id="rId8" w:history="1">
              <w:r w:rsidRPr="001868A6">
                <w:rPr>
                  <w:rStyle w:val="Hyperlink"/>
                  <w:rFonts w:asciiTheme="minorHAnsi" w:eastAsia="MS Mincho" w:hAnsiTheme="minorHAnsi" w:cstheme="minorHAnsi"/>
                  <w:sz w:val="18"/>
                  <w:szCs w:val="18"/>
                  <w:lang w:eastAsia="ja-JP"/>
                </w:rPr>
                <w:t>https://www.e-stat.go.jp/gis/statmap-search?page=1&amp;type=1&amp;toukeiCode=00200521</w:t>
              </w:r>
            </w:hyperlink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3251D" w14:textId="72BF067D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[</w:t>
            </w:r>
            <w:r w:rsidR="00F7693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74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]</w:t>
            </w:r>
          </w:p>
        </w:tc>
      </w:tr>
      <w:tr w:rsidR="00AD31F1" w:rsidRPr="001868A6" w14:paraId="3272A353" w14:textId="77777777" w:rsidTr="00D006BE">
        <w:tc>
          <w:tcPr>
            <w:tcW w:w="1129" w:type="dxa"/>
          </w:tcPr>
          <w:p w14:paraId="115CA6A3" w14:textId="5AE0F841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Worker distribution</w:t>
            </w:r>
          </w:p>
        </w:tc>
        <w:tc>
          <w:tcPr>
            <w:tcW w:w="1418" w:type="dxa"/>
          </w:tcPr>
          <w:p w14:paraId="2A716B18" w14:textId="77777777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Economic census</w:t>
            </w:r>
          </w:p>
        </w:tc>
        <w:tc>
          <w:tcPr>
            <w:tcW w:w="6520" w:type="dxa"/>
          </w:tcPr>
          <w:p w14:paraId="5C26542E" w14:textId="578ACD72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The 2014 edition was used to assess emissions for th</w:t>
            </w:r>
            <w:r w:rsidR="00230464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e industrial and commercial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sector. The data are available at </w:t>
            </w:r>
            <w:hyperlink r:id="rId9" w:history="1">
              <w:r w:rsidR="00230464" w:rsidRPr="001868A6">
                <w:rPr>
                  <w:rStyle w:val="Hyperlink"/>
                  <w:rFonts w:asciiTheme="minorHAnsi" w:eastAsia="MS Mincho" w:hAnsiTheme="minorHAnsi" w:cstheme="minorHAnsi"/>
                  <w:sz w:val="18"/>
                  <w:szCs w:val="18"/>
                  <w:lang w:eastAsia="ja-JP"/>
                </w:rPr>
                <w:t>https://www.e-stat.go.jp/gis/statmap-search?page=1&amp;type=1&amp;toukeiCode=00200552</w:t>
              </w:r>
            </w:hyperlink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84818" w14:textId="2568CBDE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[</w:t>
            </w:r>
            <w:r w:rsidR="0096702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6</w:t>
            </w:r>
            <w:r w:rsidR="00F7693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9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] </w:t>
            </w:r>
          </w:p>
        </w:tc>
      </w:tr>
      <w:tr w:rsidR="00AD31F1" w:rsidRPr="001868A6" w14:paraId="0A717761" w14:textId="77777777" w:rsidTr="00D006BE">
        <w:tc>
          <w:tcPr>
            <w:tcW w:w="1129" w:type="dxa"/>
          </w:tcPr>
          <w:p w14:paraId="72F0827D" w14:textId="05D5D7F7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Traffic </w:t>
            </w:r>
            <w:r w:rsidR="00230464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conditions</w:t>
            </w:r>
          </w:p>
        </w:tc>
        <w:tc>
          <w:tcPr>
            <w:tcW w:w="1418" w:type="dxa"/>
          </w:tcPr>
          <w:p w14:paraId="0FCADF5D" w14:textId="77777777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Traffic census</w:t>
            </w:r>
          </w:p>
        </w:tc>
        <w:tc>
          <w:tcPr>
            <w:tcW w:w="6520" w:type="dxa"/>
          </w:tcPr>
          <w:p w14:paraId="74E7A044" w14:textId="0BFF79F7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The 2015 edition was used to assess emissions from the road transportation sector. The data are available at </w:t>
            </w:r>
            <w:hyperlink r:id="rId10" w:history="1">
              <w:r w:rsidRPr="001868A6">
                <w:rPr>
                  <w:rStyle w:val="Hyperlink"/>
                  <w:rFonts w:asciiTheme="minorHAnsi" w:eastAsia="MS Mincho" w:hAnsiTheme="minorHAnsi" w:cstheme="minorHAnsi"/>
                  <w:sz w:val="18"/>
                  <w:szCs w:val="18"/>
                  <w:lang w:eastAsia="ja-JP"/>
                </w:rPr>
                <w:t>http://www.mlit.go.jp/road/census/h27/</w:t>
              </w:r>
            </w:hyperlink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C345B" w14:textId="4061D133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[</w:t>
            </w:r>
            <w:r w:rsidR="00F7693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63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]</w:t>
            </w:r>
          </w:p>
        </w:tc>
      </w:tr>
      <w:tr w:rsidR="00AD31F1" w:rsidRPr="001868A6" w14:paraId="6C46D13C" w14:textId="77777777" w:rsidTr="00D006BE">
        <w:tc>
          <w:tcPr>
            <w:tcW w:w="1129" w:type="dxa"/>
          </w:tcPr>
          <w:p w14:paraId="3DFD8281" w14:textId="0AD56EC1" w:rsidR="00AD31F1" w:rsidRPr="001868A6" w:rsidRDefault="00230464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C</w:t>
            </w:r>
            <w:r w:rsidR="00AD31F1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ultivated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farm</w:t>
            </w:r>
            <w:r w:rsidR="00AD31F1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land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s</w:t>
            </w:r>
          </w:p>
        </w:tc>
        <w:tc>
          <w:tcPr>
            <w:tcW w:w="1418" w:type="dxa"/>
          </w:tcPr>
          <w:p w14:paraId="41846688" w14:textId="36F4A0D4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sz w:val="18"/>
                <w:szCs w:val="18"/>
              </w:rPr>
              <w:t xml:space="preserve">Agricultural census </w:t>
            </w:r>
            <w:r w:rsidR="00003BBD" w:rsidRPr="001868A6">
              <w:rPr>
                <w:sz w:val="18"/>
                <w:szCs w:val="18"/>
              </w:rPr>
              <w:t>and an investigation report</w:t>
            </w:r>
            <w:r w:rsidRPr="001868A6">
              <w:rPr>
                <w:sz w:val="18"/>
                <w:szCs w:val="18"/>
              </w:rPr>
              <w:t xml:space="preserve"> </w:t>
            </w:r>
            <w:r w:rsidR="00003BBD" w:rsidRPr="001868A6">
              <w:rPr>
                <w:sz w:val="18"/>
                <w:szCs w:val="18"/>
              </w:rPr>
              <w:t>on agricultural products</w:t>
            </w:r>
          </w:p>
        </w:tc>
        <w:tc>
          <w:tcPr>
            <w:tcW w:w="6520" w:type="dxa"/>
          </w:tcPr>
          <w:p w14:paraId="6146F728" w14:textId="35EF786F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The 2015 edition </w:t>
            </w:r>
            <w:r w:rsidR="006246FA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of agricultural census and the 2014 edition of </w:t>
            </w:r>
            <w:r w:rsidR="00935A5D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investigation report on </w:t>
            </w:r>
            <w:r w:rsidR="006246FA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agricultural product</w:t>
            </w:r>
            <w:r w:rsidR="00935A5D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s</w:t>
            </w:r>
            <w:r w:rsidR="006246FA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w</w:t>
            </w:r>
            <w:r w:rsidR="006246FA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ere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used to assess emissions from the agricultural machine use sector. The data are available at </w:t>
            </w:r>
            <w:hyperlink r:id="rId11" w:history="1">
              <w:r w:rsidR="0055208B" w:rsidRPr="001868A6">
                <w:rPr>
                  <w:rStyle w:val="Hyperlink"/>
                  <w:sz w:val="18"/>
                  <w:szCs w:val="18"/>
                </w:rPr>
                <w:t>https://www.toukei.metro.tokyo.lg.jp/nourin/2015/ng15ta1400.xls</w:t>
              </w:r>
            </w:hyperlink>
            <w:r w:rsidR="00003BBD" w:rsidRPr="001868A6">
              <w:rPr>
                <w:rStyle w:val="Hyperlink"/>
                <w:sz w:val="18"/>
                <w:szCs w:val="18"/>
              </w:rPr>
              <w:t>;</w:t>
            </w:r>
          </w:p>
          <w:p w14:paraId="0F5E36D1" w14:textId="6DF3A554" w:rsidR="006246FA" w:rsidRPr="001868A6" w:rsidRDefault="00AF2776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hyperlink r:id="rId12" w:history="1">
              <w:r w:rsidR="006246FA" w:rsidRPr="001868A6">
                <w:rPr>
                  <w:rStyle w:val="Hyperlink"/>
                  <w:sz w:val="18"/>
                  <w:szCs w:val="18"/>
                </w:rPr>
                <w:t>https://tokyogrown.jp/learning/library/img/agriculture_report_2014.pdf</w:t>
              </w:r>
            </w:hyperlink>
            <w:r w:rsidR="006246FA" w:rsidRPr="001868A6">
              <w:rPr>
                <w:sz w:val="18"/>
                <w:szCs w:val="18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9A760" w14:textId="2F57E6F3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[</w:t>
            </w:r>
            <w:r w:rsidR="004F40FD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</w:t>
            </w:r>
            <w:r w:rsidR="00F7693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6</w:t>
            </w:r>
            <w:r w:rsidR="0055208B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4F40FD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</w:t>
            </w:r>
            <w:r w:rsidR="00F7693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]</w:t>
            </w:r>
          </w:p>
        </w:tc>
      </w:tr>
      <w:tr w:rsidR="00AD31F1" w:rsidRPr="001868A6" w14:paraId="3F985FA8" w14:textId="77777777" w:rsidTr="00D006BE">
        <w:tc>
          <w:tcPr>
            <w:tcW w:w="1129" w:type="dxa"/>
          </w:tcPr>
          <w:p w14:paraId="73D5CFF2" w14:textId="5E704BF8" w:rsidR="00AD31F1" w:rsidRPr="001868A6" w:rsidRDefault="00012697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Incinerated w</w:t>
            </w:r>
            <w:r w:rsidR="00AD31F1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aste c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onditions</w:t>
            </w:r>
            <w:r w:rsidR="00AD31F1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</w:p>
        </w:tc>
        <w:tc>
          <w:tcPr>
            <w:tcW w:w="1418" w:type="dxa"/>
          </w:tcPr>
          <w:p w14:paraId="6C977F82" w14:textId="2ECF65F4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Investigation report on MSW and industrial waste</w:t>
            </w:r>
          </w:p>
        </w:tc>
        <w:tc>
          <w:tcPr>
            <w:tcW w:w="6520" w:type="dxa"/>
          </w:tcPr>
          <w:p w14:paraId="0B037D2A" w14:textId="788F41C4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The 2014 data on MSW and industrial </w:t>
            </w:r>
            <w:r w:rsidR="00003BBD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waste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were used to assess emissions from the waste incineration sector. The data are available at </w:t>
            </w:r>
            <w:hyperlink r:id="rId13" w:history="1">
              <w:r w:rsidRPr="001868A6">
                <w:rPr>
                  <w:rStyle w:val="Hyperlink"/>
                  <w:rFonts w:asciiTheme="minorHAnsi" w:hAnsiTheme="minorHAnsi" w:cstheme="minorHAnsi"/>
                  <w:sz w:val="18"/>
                  <w:szCs w:val="18"/>
                </w:rPr>
                <w:t>http://www.env.go.jp/recycle/waste_tech/ippan/h26/data/seibi/city/13.xlsx</w:t>
              </w:r>
            </w:hyperlink>
            <w:r w:rsidR="00003BBD" w:rsidRPr="001868A6">
              <w:rPr>
                <w:rStyle w:val="Hyperlink"/>
                <w:rFonts w:asciiTheme="minorHAnsi" w:hAnsiTheme="minorHAnsi" w:cstheme="minorHAnsi"/>
                <w:sz w:val="18"/>
                <w:szCs w:val="18"/>
              </w:rPr>
              <w:t>;</w:t>
            </w: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hyperlink r:id="rId14" w:history="1">
              <w:r w:rsidRPr="001868A6">
                <w:rPr>
                  <w:rStyle w:val="Hyperlink"/>
                  <w:rFonts w:asciiTheme="minorHAnsi" w:hAnsiTheme="minorHAnsi" w:cstheme="minorHAnsi"/>
                  <w:sz w:val="18"/>
                  <w:szCs w:val="18"/>
                </w:rPr>
                <w:t>https://www.kankyo.metro.tokyo.lg.jp/resource/industrial_waste/notification/investigation.files/H26houkokusyo.pdf</w:t>
              </w:r>
            </w:hyperlink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56D21" w14:textId="5A43D5C9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[</w:t>
            </w:r>
            <w:r w:rsidR="0072679F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54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F7693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61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]</w:t>
            </w:r>
          </w:p>
        </w:tc>
      </w:tr>
      <w:tr w:rsidR="00AD31F1" w:rsidRPr="001868A6" w14:paraId="0007D49A" w14:textId="77777777" w:rsidTr="00D006BE">
        <w:tc>
          <w:tcPr>
            <w:tcW w:w="1129" w:type="dxa"/>
          </w:tcPr>
          <w:p w14:paraId="539A939C" w14:textId="424C8941" w:rsidR="00AD31F1" w:rsidRPr="001868A6" w:rsidRDefault="00012697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Departures and </w:t>
            </w:r>
            <w:r w:rsidR="00AD31F1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arrivals by aircraft </w:t>
            </w:r>
          </w:p>
        </w:tc>
        <w:tc>
          <w:tcPr>
            <w:tcW w:w="1418" w:type="dxa"/>
          </w:tcPr>
          <w:p w14:paraId="6C1DB0DE" w14:textId="1EBB3DA8" w:rsidR="00AD31F1" w:rsidRPr="001868A6" w:rsidRDefault="00D006BE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Flight records</w:t>
            </w:r>
            <w:r w:rsidR="00AD31F1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</w:p>
        </w:tc>
        <w:tc>
          <w:tcPr>
            <w:tcW w:w="6520" w:type="dxa"/>
          </w:tcPr>
          <w:p w14:paraId="4A1735C0" w14:textId="231B434C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The monthly data collected in 2017 for Haneda Airport are available at </w:t>
            </w:r>
            <w:hyperlink r:id="rId15" w:history="1">
              <w:r w:rsidRPr="001868A6">
                <w:rPr>
                  <w:rStyle w:val="Hyperlink"/>
                  <w:rFonts w:asciiTheme="minorHAnsi" w:eastAsia="Yu Mincho" w:hAnsiTheme="minorHAnsi" w:cstheme="minorHAnsi"/>
                  <w:sz w:val="18"/>
                  <w:szCs w:val="18"/>
                </w:rPr>
                <w:t>http://www.tokyo-airport-bldg.co.jp/en/flight/</w:t>
              </w:r>
            </w:hyperlink>
            <w:r w:rsidR="00012697" w:rsidRPr="001868A6">
              <w:rPr>
                <w:rStyle w:val="Hyperlink"/>
                <w:rFonts w:asciiTheme="minorHAnsi" w:eastAsia="Yu Mincho" w:hAnsiTheme="minorHAnsi" w:cstheme="minorHAnsi"/>
                <w:sz w:val="18"/>
                <w:szCs w:val="18"/>
              </w:rPr>
              <w:t>;</w:t>
            </w:r>
            <w:r w:rsidRPr="001868A6">
              <w:rPr>
                <w:rFonts w:asciiTheme="minorHAnsi" w:eastAsia="Yu Mincho" w:hAnsiTheme="minorHAnsi" w:cstheme="minorHAnsi"/>
                <w:sz w:val="18"/>
                <w:szCs w:val="18"/>
              </w:rPr>
              <w:t xml:space="preserve"> </w:t>
            </w:r>
            <w:hyperlink r:id="rId16" w:history="1">
              <w:r w:rsidRPr="001868A6">
                <w:rPr>
                  <w:rStyle w:val="Hyperlink"/>
                  <w:rFonts w:asciiTheme="minorHAnsi" w:eastAsia="Yu Mincho" w:hAnsiTheme="minorHAnsi" w:cstheme="minorHAnsi"/>
                  <w:sz w:val="18"/>
                  <w:szCs w:val="18"/>
                  <w:lang w:eastAsia="ja-JP"/>
                </w:rPr>
                <w:t>http://www.haneda-airport.jp/inter/flight/showFlightScheduleSearch?langId=en</w:t>
              </w:r>
            </w:hyperlink>
            <w:r w:rsidRPr="001868A6">
              <w:rPr>
                <w:rFonts w:asciiTheme="minorHAnsi" w:eastAsia="Yu Mincho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5DF63" w14:textId="3D10F112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[</w:t>
            </w:r>
            <w:r w:rsidR="004F40FD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5</w:t>
            </w:r>
            <w:r w:rsidR="00F7693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F7693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52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]</w:t>
            </w:r>
          </w:p>
        </w:tc>
      </w:tr>
      <w:tr w:rsidR="00AD31F1" w:rsidRPr="001868A6" w14:paraId="61489B5B" w14:textId="77777777" w:rsidTr="00D006BE">
        <w:tc>
          <w:tcPr>
            <w:tcW w:w="1129" w:type="dxa"/>
          </w:tcPr>
          <w:p w14:paraId="4773C055" w14:textId="525C773A" w:rsidR="00AD31F1" w:rsidRPr="001868A6" w:rsidRDefault="00B72875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Fossil-fuel p</w:t>
            </w:r>
            <w:r w:rsidR="00AD31F1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ower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plant </w:t>
            </w:r>
            <w:r w:rsidR="008945D6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database</w:t>
            </w:r>
          </w:p>
        </w:tc>
        <w:tc>
          <w:tcPr>
            <w:tcW w:w="1418" w:type="dxa"/>
          </w:tcPr>
          <w:p w14:paraId="3EA6530C" w14:textId="22A2B0F3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Electrical Japan</w:t>
            </w:r>
            <w:r w:rsidR="00D006BE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database</w:t>
            </w:r>
          </w:p>
        </w:tc>
        <w:tc>
          <w:tcPr>
            <w:tcW w:w="6520" w:type="dxa"/>
          </w:tcPr>
          <w:p w14:paraId="0DCCD67E" w14:textId="6567D820" w:rsidR="00AD31F1" w:rsidRPr="001868A6" w:rsidRDefault="00305BB4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P</w:t>
            </w:r>
            <w:r w:rsidR="00AD31F1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ower plant data until 2017 were used to assess emissions from the electricity generation sector. The data are available at</w:t>
            </w:r>
            <w:r w:rsidR="00AD31F1" w:rsidRPr="001868A6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hyperlink r:id="rId17" w:history="1">
              <w:r w:rsidR="00D006BE" w:rsidRPr="001868A6">
                <w:rPr>
                  <w:rStyle w:val="Hyperlink"/>
                  <w:rFonts w:asciiTheme="minorHAnsi" w:eastAsia="MS Mincho" w:hAnsiTheme="minorHAnsi" w:cstheme="minorHAnsi"/>
                  <w:sz w:val="18"/>
                  <w:szCs w:val="18"/>
                  <w:lang w:eastAsia="ja-JP"/>
                </w:rPr>
                <w:t>http://agora.ex.nii.ac.jp/earthquake/201103-eastjapan/energy/electrical-japan/area/13.html.ja</w:t>
              </w:r>
            </w:hyperlink>
            <w:r w:rsidR="00AD31F1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D5F2B" w14:textId="4DFD2045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[</w:t>
            </w:r>
            <w:r w:rsidR="00F7693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34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]</w:t>
            </w:r>
          </w:p>
        </w:tc>
      </w:tr>
      <w:tr w:rsidR="00AD31F1" w:rsidRPr="001868A6" w14:paraId="4F27820E" w14:textId="77777777" w:rsidTr="00D006BE">
        <w:tc>
          <w:tcPr>
            <w:tcW w:w="1129" w:type="dxa"/>
          </w:tcPr>
          <w:p w14:paraId="397CEEBD" w14:textId="39AB07A6" w:rsidR="00AD31F1" w:rsidRPr="001868A6" w:rsidRDefault="008945D6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Statistics on </w:t>
            </w:r>
            <w:r w:rsidR="00AD31F1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vessels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to ports</w:t>
            </w:r>
          </w:p>
        </w:tc>
        <w:tc>
          <w:tcPr>
            <w:tcW w:w="1418" w:type="dxa"/>
          </w:tcPr>
          <w:p w14:paraId="08DFAC18" w14:textId="6C8210EB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Port annual report</w:t>
            </w:r>
          </w:p>
        </w:tc>
        <w:tc>
          <w:tcPr>
            <w:tcW w:w="6520" w:type="dxa"/>
          </w:tcPr>
          <w:p w14:paraId="07D9C99F" w14:textId="5C8D9320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The 2014 edition was used to assess emissions for waterborne navigation. The data are available at</w:t>
            </w: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 xml:space="preserve">. </w:t>
            </w:r>
            <w:hyperlink r:id="rId18" w:history="1">
              <w:r w:rsidRPr="001868A6">
                <w:rPr>
                  <w:rStyle w:val="Hyperlink"/>
                  <w:sz w:val="18"/>
                  <w:szCs w:val="18"/>
                </w:rPr>
                <w:t>https://www.mlit.go.jp/common/001277697.xls</w:t>
              </w:r>
            </w:hyperlink>
            <w:r w:rsidRPr="001868A6">
              <w:rPr>
                <w:rStyle w:val="Hyperlink"/>
                <w:sz w:val="18"/>
                <w:szCs w:val="18"/>
              </w:rPr>
              <w:t xml:space="preserve">; </w:t>
            </w:r>
            <w:hyperlink r:id="rId19" w:history="1">
              <w:r w:rsidRPr="001868A6">
                <w:rPr>
                  <w:rStyle w:val="Hyperlink"/>
                  <w:rFonts w:eastAsia="MS Mincho"/>
                  <w:sz w:val="18"/>
                  <w:szCs w:val="18"/>
                  <w:lang w:eastAsia="ja-JP"/>
                </w:rPr>
                <w:t>https://www.kouwan.metro.tokyo.lg.jp/yakuwari/27kousei_7_2.xls</w:t>
              </w:r>
            </w:hyperlink>
            <w:r w:rsidR="009206CF" w:rsidRPr="001868A6">
              <w:rPr>
                <w:rStyle w:val="Hyperlink"/>
                <w:rFonts w:eastAsia="MS Mincho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89561" w14:textId="62F724F9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[</w:t>
            </w:r>
            <w:r w:rsidR="006232D2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5</w:t>
            </w:r>
            <w:r w:rsidR="00F7693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ED5302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5</w:t>
            </w:r>
            <w:r w:rsidR="00F7693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8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]</w:t>
            </w:r>
          </w:p>
        </w:tc>
      </w:tr>
      <w:tr w:rsidR="00AD31F1" w:rsidRPr="001868A6" w14:paraId="60C1BCEA" w14:textId="77777777" w:rsidTr="00D006BE">
        <w:tc>
          <w:tcPr>
            <w:tcW w:w="1129" w:type="dxa"/>
          </w:tcPr>
          <w:p w14:paraId="39B5286E" w14:textId="7CD48FD4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Building distribution</w:t>
            </w:r>
          </w:p>
        </w:tc>
        <w:tc>
          <w:tcPr>
            <w:tcW w:w="1418" w:type="dxa"/>
          </w:tcPr>
          <w:p w14:paraId="75DCD987" w14:textId="77777777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Infrastructure map</w:t>
            </w:r>
          </w:p>
        </w:tc>
        <w:tc>
          <w:tcPr>
            <w:tcW w:w="6520" w:type="dxa"/>
          </w:tcPr>
          <w:p w14:paraId="3491FA84" w14:textId="2B27CFF2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The 2014 data were used to allocate the residential emissions into buildings. The data are available at </w:t>
            </w:r>
            <w:hyperlink r:id="rId20" w:history="1">
              <w:r w:rsidRPr="001868A6">
                <w:rPr>
                  <w:rStyle w:val="Hyperlink"/>
                  <w:rFonts w:asciiTheme="minorHAnsi" w:eastAsia="MS Mincho" w:hAnsiTheme="minorHAnsi" w:cstheme="minorHAnsi"/>
                  <w:sz w:val="18"/>
                  <w:szCs w:val="18"/>
                  <w:lang w:eastAsia="ja-JP"/>
                </w:rPr>
                <w:t>https://fgd.gsi.go.jp/download/menu.php</w:t>
              </w:r>
            </w:hyperlink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47823" w14:textId="3E525527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[</w:t>
            </w:r>
            <w:r w:rsidR="00015E21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</w:t>
            </w:r>
            <w:r w:rsidR="00F7693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3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]</w:t>
            </w:r>
          </w:p>
        </w:tc>
      </w:tr>
      <w:tr w:rsidR="00AD31F1" w:rsidRPr="001868A6" w14:paraId="66C1D007" w14:textId="77777777" w:rsidTr="00D006BE">
        <w:tc>
          <w:tcPr>
            <w:tcW w:w="1129" w:type="dxa"/>
          </w:tcPr>
          <w:p w14:paraId="037953EC" w14:textId="6F1704AD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Building heights</w:t>
            </w:r>
          </w:p>
        </w:tc>
        <w:tc>
          <w:tcPr>
            <w:tcW w:w="1418" w:type="dxa"/>
          </w:tcPr>
          <w:p w14:paraId="60954253" w14:textId="3EAA10EB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DEM and DSM</w:t>
            </w:r>
          </w:p>
        </w:tc>
        <w:tc>
          <w:tcPr>
            <w:tcW w:w="6520" w:type="dxa"/>
          </w:tcPr>
          <w:p w14:paraId="591E4FD4" w14:textId="452CD001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The 2016 DEM</w:t>
            </w:r>
            <w:r w:rsidR="009206CF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and 2015 DSM were used to estimate building heights for building polygons.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9206CF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The data are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available at </w:t>
            </w:r>
            <w:hyperlink r:id="rId21" w:history="1">
              <w:r w:rsidRPr="001868A6">
                <w:rPr>
                  <w:rStyle w:val="Hyperlink"/>
                  <w:rFonts w:asciiTheme="minorHAnsi" w:eastAsia="MS Mincho" w:hAnsiTheme="minorHAnsi" w:cstheme="minorHAnsi"/>
                  <w:sz w:val="18"/>
                  <w:szCs w:val="18"/>
                  <w:lang w:eastAsia="ja-JP"/>
                </w:rPr>
                <w:t>https://fgd.gsi.go.jp/download/menu.php</w:t>
              </w:r>
            </w:hyperlink>
            <w:r w:rsidR="009206CF" w:rsidRPr="001868A6">
              <w:rPr>
                <w:rStyle w:val="Hyperlink"/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;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hyperlink r:id="rId22" w:history="1">
              <w:r w:rsidR="009206CF" w:rsidRPr="001868A6">
                <w:rPr>
                  <w:rStyle w:val="Hyperlink"/>
                  <w:rFonts w:asciiTheme="minorHAnsi" w:eastAsia="MS Mincho" w:hAnsiTheme="minorHAnsi" w:cstheme="minorHAnsi"/>
                  <w:sz w:val="18"/>
                  <w:szCs w:val="18"/>
                  <w:lang w:eastAsia="ja-JP"/>
                </w:rPr>
                <w:t>https://www.eorc.jaxa.jp/ALOS/en/aw3d/index_e.htm</w:t>
              </w:r>
            </w:hyperlink>
            <w:r w:rsidR="009206CF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.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96482" w14:textId="5870337E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[</w:t>
            </w:r>
            <w:r w:rsidR="00F7693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72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6232D2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</w:t>
            </w:r>
            <w:r w:rsidR="00F7693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3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]</w:t>
            </w:r>
          </w:p>
        </w:tc>
      </w:tr>
      <w:tr w:rsidR="00AD31F1" w:rsidRPr="001868A6" w14:paraId="07B79456" w14:textId="77777777" w:rsidTr="00D006BE">
        <w:tc>
          <w:tcPr>
            <w:tcW w:w="1129" w:type="dxa"/>
          </w:tcPr>
          <w:p w14:paraId="34567FAD" w14:textId="6EC2DEEB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Land use </w:t>
            </w:r>
          </w:p>
        </w:tc>
        <w:tc>
          <w:tcPr>
            <w:tcW w:w="1418" w:type="dxa"/>
          </w:tcPr>
          <w:p w14:paraId="756CCF3C" w14:textId="552E3C33" w:rsidR="00AD31F1" w:rsidRPr="001868A6" w:rsidRDefault="00AD31F1" w:rsidP="00AD31F1">
            <w:pPr>
              <w:ind w:left="90" w:hangingChars="50" w:hanging="90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Land use map</w:t>
            </w:r>
          </w:p>
        </w:tc>
        <w:tc>
          <w:tcPr>
            <w:tcW w:w="6520" w:type="dxa"/>
          </w:tcPr>
          <w:p w14:paraId="6A572442" w14:textId="590C9654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The data from the 2011–2012 edition </w:t>
            </w:r>
            <w:r w:rsidR="00B2599F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w</w:t>
            </w:r>
            <w:r w:rsidR="00455ABB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as</w:t>
            </w:r>
            <w:r w:rsidR="00B2599F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used to identify buildings for constructing building polygons. The data are available at </w:t>
            </w:r>
            <w:hyperlink r:id="rId23" w:history="1">
              <w:r w:rsidRPr="001868A6">
                <w:rPr>
                  <w:rStyle w:val="Hyperlink"/>
                  <w:rFonts w:asciiTheme="minorHAnsi" w:eastAsia="MS Mincho" w:hAnsiTheme="minorHAnsi" w:cstheme="minorHAnsi"/>
                  <w:sz w:val="18"/>
                  <w:szCs w:val="18"/>
                  <w:lang w:eastAsia="ja-JP"/>
                </w:rPr>
                <w:t>http://www.toshiseibi.metro.tokyo.jp/seisaku/tochi_c/index.html</w:t>
              </w:r>
            </w:hyperlink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6F4BC" w14:textId="63745D6F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[</w:t>
            </w:r>
            <w:r w:rsidR="00F7693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71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]</w:t>
            </w:r>
          </w:p>
        </w:tc>
      </w:tr>
      <w:tr w:rsidR="00AD31F1" w:rsidRPr="001868A6" w14:paraId="1DE21DA3" w14:textId="77777777" w:rsidTr="00D006BE">
        <w:tc>
          <w:tcPr>
            <w:tcW w:w="1129" w:type="dxa"/>
          </w:tcPr>
          <w:p w14:paraId="28C25806" w14:textId="0DC0ED7C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Road distribution</w:t>
            </w:r>
          </w:p>
        </w:tc>
        <w:tc>
          <w:tcPr>
            <w:tcW w:w="1418" w:type="dxa"/>
          </w:tcPr>
          <w:p w14:paraId="42B79B2C" w14:textId="1085F043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DRM</w:t>
            </w:r>
          </w:p>
        </w:tc>
        <w:tc>
          <w:tcPr>
            <w:tcW w:w="6520" w:type="dxa"/>
          </w:tcPr>
          <w:p w14:paraId="18C8BB48" w14:textId="64567B6D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Yu Mincho" w:hAnsiTheme="minorHAnsi" w:cstheme="minorHAnsi"/>
                <w:sz w:val="18"/>
                <w:szCs w:val="18"/>
                <w:lang w:eastAsia="ja-JP"/>
              </w:rPr>
              <w:t xml:space="preserve">The 2015 data were used to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assess </w:t>
            </w:r>
            <w:r w:rsidRPr="001868A6">
              <w:rPr>
                <w:rFonts w:asciiTheme="minorHAnsi" w:eastAsia="Yu Mincho" w:hAnsiTheme="minorHAnsi" w:cstheme="minorHAnsi"/>
                <w:sz w:val="18"/>
                <w:szCs w:val="18"/>
                <w:lang w:eastAsia="ja-JP"/>
              </w:rPr>
              <w:t xml:space="preserve">road emissions. The data are available at </w:t>
            </w:r>
            <w:hyperlink r:id="rId24" w:history="1">
              <w:r w:rsidRPr="001868A6">
                <w:rPr>
                  <w:rStyle w:val="Hyperlink"/>
                  <w:rFonts w:asciiTheme="minorHAnsi" w:eastAsia="Yu Mincho" w:hAnsiTheme="minorHAnsi" w:cstheme="minorHAnsi"/>
                  <w:sz w:val="18"/>
                  <w:szCs w:val="18"/>
                  <w:lang w:eastAsia="ja-JP"/>
                </w:rPr>
                <w:t>http://www.drm.jp/english/drm/e_index.htm</w:t>
              </w:r>
            </w:hyperlink>
            <w:r w:rsidRPr="001868A6">
              <w:rPr>
                <w:rFonts w:asciiTheme="minorHAnsi" w:eastAsia="Yu Mincho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579E4" w14:textId="0231646A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[</w:t>
            </w:r>
            <w:r w:rsidR="00F7693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64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]</w:t>
            </w:r>
          </w:p>
        </w:tc>
      </w:tr>
      <w:tr w:rsidR="00AD31F1" w:rsidRPr="001868A6" w14:paraId="57E13668" w14:textId="77777777" w:rsidTr="00D006BE">
        <w:tc>
          <w:tcPr>
            <w:tcW w:w="1129" w:type="dxa"/>
          </w:tcPr>
          <w:p w14:paraId="0697A8B8" w14:textId="71E8FC2B" w:rsidR="00AD31F1" w:rsidRPr="001868A6" w:rsidRDefault="00AD31F1" w:rsidP="00D006BE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Farmland</w:t>
            </w:r>
            <w:r w:rsidR="00894810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distribution</w:t>
            </w:r>
          </w:p>
        </w:tc>
        <w:tc>
          <w:tcPr>
            <w:tcW w:w="1418" w:type="dxa"/>
          </w:tcPr>
          <w:p w14:paraId="03305EA8" w14:textId="7971396E" w:rsidR="00AD31F1" w:rsidRPr="001868A6" w:rsidRDefault="00455ABB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L</w:t>
            </w:r>
            <w:r w:rsidR="00AD31F1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and use and land cover map</w:t>
            </w:r>
          </w:p>
        </w:tc>
        <w:tc>
          <w:tcPr>
            <w:tcW w:w="6520" w:type="dxa"/>
          </w:tcPr>
          <w:p w14:paraId="71AC1544" w14:textId="4DF3D19D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The 10-m resolution map of Japan [2006–2011] version 16.09 was used to show emissions from the agricultural machine use sector. The data are available at </w:t>
            </w:r>
            <w:hyperlink r:id="rId25" w:history="1">
              <w:r w:rsidRPr="001868A6">
                <w:rPr>
                  <w:rStyle w:val="Hyperlink"/>
                  <w:rFonts w:asciiTheme="minorHAnsi" w:eastAsia="MS Mincho" w:hAnsiTheme="minorHAnsi" w:cstheme="minorHAnsi"/>
                  <w:sz w:val="18"/>
                  <w:szCs w:val="18"/>
                  <w:lang w:eastAsia="ja-JP"/>
                </w:rPr>
                <w:t>https://www.eorc.jaxa.jp/ALOS/en/lulc/lulc_index.htm</w:t>
              </w:r>
            </w:hyperlink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8C16C" w14:textId="3BE5D800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[</w:t>
            </w:r>
            <w:r w:rsidR="00F7693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80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]</w:t>
            </w:r>
          </w:p>
        </w:tc>
      </w:tr>
      <w:tr w:rsidR="00AD31F1" w:rsidRPr="001868A6" w14:paraId="7261F9B7" w14:textId="77777777" w:rsidTr="00D006BE">
        <w:tc>
          <w:tcPr>
            <w:tcW w:w="1129" w:type="dxa"/>
          </w:tcPr>
          <w:p w14:paraId="75F11C74" w14:textId="781C08BC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Boundary </w:t>
            </w:r>
            <w:r w:rsidR="00894810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map</w:t>
            </w:r>
          </w:p>
        </w:tc>
        <w:tc>
          <w:tcPr>
            <w:tcW w:w="1418" w:type="dxa"/>
          </w:tcPr>
          <w:p w14:paraId="3DDD84D4" w14:textId="589F60D5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Administrative zoning map</w:t>
            </w:r>
          </w:p>
        </w:tc>
        <w:tc>
          <w:tcPr>
            <w:tcW w:w="6520" w:type="dxa"/>
          </w:tcPr>
          <w:p w14:paraId="763D8810" w14:textId="2733D269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The 2014 edition was used to summarize the emissions for each municipality. The data are available at </w:t>
            </w:r>
            <w:hyperlink r:id="rId26" w:history="1">
              <w:r w:rsidRPr="001868A6">
                <w:rPr>
                  <w:rStyle w:val="Hyperlink"/>
                  <w:rFonts w:asciiTheme="minorHAnsi" w:eastAsia="MS Mincho" w:hAnsiTheme="minorHAnsi" w:cstheme="minorHAnsi"/>
                  <w:sz w:val="18"/>
                  <w:szCs w:val="18"/>
                  <w:lang w:eastAsia="ja-JP"/>
                </w:rPr>
                <w:t>http://nlftp.mlit.go.jp/ksj-e/gml/datalist/KsjTmplt-N03-v2_3.html</w:t>
              </w:r>
            </w:hyperlink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9BFDB" w14:textId="7B9C5942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[</w:t>
            </w:r>
            <w:r w:rsidR="00F7693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6</w:t>
            </w:r>
            <w:r w:rsidR="00ED5302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5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]</w:t>
            </w:r>
          </w:p>
        </w:tc>
      </w:tr>
    </w:tbl>
    <w:p w14:paraId="74DC769B" w14:textId="77777777" w:rsidR="00B51A89" w:rsidRDefault="00587478" w:rsidP="006253B5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1868A6">
        <w:rPr>
          <w:rFonts w:asciiTheme="minorHAnsi" w:hAnsiTheme="minorHAnsi" w:cstheme="minorHAnsi"/>
          <w:sz w:val="22"/>
          <w:szCs w:val="22"/>
          <w:lang w:val="en-US"/>
        </w:rPr>
        <w:br w:type="page"/>
      </w:r>
    </w:p>
    <w:p w14:paraId="63217948" w14:textId="3D44B6B7" w:rsidR="00B51A89" w:rsidRDefault="00B51A89" w:rsidP="005B7450">
      <w:pPr>
        <w:jc w:val="left"/>
        <w:rPr>
          <w:rFonts w:asciiTheme="minorHAnsi" w:eastAsia="MS Mincho" w:hAnsiTheme="minorHAnsi" w:cstheme="minorHAnsi"/>
          <w:sz w:val="22"/>
          <w:szCs w:val="22"/>
          <w:lang w:val="en-US" w:eastAsia="ja-JP"/>
        </w:rPr>
      </w:pPr>
      <w:r w:rsidRPr="005B7450">
        <w:rPr>
          <w:rFonts w:asciiTheme="minorHAnsi" w:eastAsia="MS Mincho" w:hAnsiTheme="minorHAnsi" w:cstheme="minorHAnsi"/>
          <w:b/>
          <w:bCs/>
          <w:sz w:val="22"/>
          <w:szCs w:val="22"/>
          <w:lang w:val="en-US" w:eastAsia="ja-JP"/>
        </w:rPr>
        <w:lastRenderedPageBreak/>
        <w:t>Table S5</w:t>
      </w:r>
      <w:r>
        <w:rPr>
          <w:rFonts w:asciiTheme="minorHAnsi" w:eastAsia="MS Mincho" w:hAnsiTheme="minorHAnsi" w:cstheme="minorHAnsi"/>
          <w:sz w:val="22"/>
          <w:szCs w:val="22"/>
          <w:lang w:val="en-US" w:eastAsia="ja-JP"/>
        </w:rPr>
        <w:t xml:space="preserve"> </w:t>
      </w:r>
      <w:r w:rsidR="00DE7BA7" w:rsidRPr="005B7450">
        <w:rPr>
          <w:rFonts w:asciiTheme="minorHAnsi" w:eastAsia="MS Mincho" w:hAnsiTheme="minorHAnsi" w:cstheme="minorHAnsi"/>
          <w:sz w:val="22"/>
          <w:szCs w:val="32"/>
          <w:lang w:val="en-US" w:eastAsia="ja-JP"/>
        </w:rPr>
        <w:t xml:space="preserve">Differences in emission counting and mapping by source type between </w:t>
      </w:r>
      <w:proofErr w:type="spellStart"/>
      <w:r w:rsidR="00DE7BA7" w:rsidRPr="005B7450">
        <w:rPr>
          <w:rFonts w:asciiTheme="minorHAnsi" w:eastAsia="MS Mincho" w:hAnsiTheme="minorHAnsi" w:cstheme="minorHAnsi"/>
          <w:sz w:val="22"/>
          <w:szCs w:val="32"/>
          <w:lang w:val="en-US" w:eastAsia="ja-JP"/>
        </w:rPr>
        <w:t>EAGrid</w:t>
      </w:r>
      <w:proofErr w:type="spellEnd"/>
      <w:r w:rsidR="00DE7BA7" w:rsidRPr="005B7450">
        <w:rPr>
          <w:rFonts w:asciiTheme="minorHAnsi" w:eastAsia="MS Mincho" w:hAnsiTheme="minorHAnsi" w:cstheme="minorHAnsi"/>
          <w:sz w:val="22"/>
          <w:szCs w:val="32"/>
          <w:lang w:val="en-US" w:eastAsia="ja-JP"/>
        </w:rPr>
        <w:t>-Japan and this study</w:t>
      </w:r>
    </w:p>
    <w:tbl>
      <w:tblPr>
        <w:tblStyle w:val="TableGrid"/>
        <w:tblW w:w="9919" w:type="dxa"/>
        <w:tblLayout w:type="fixed"/>
        <w:tblLook w:val="04A0" w:firstRow="1" w:lastRow="0" w:firstColumn="1" w:lastColumn="0" w:noHBand="0" w:noVBand="1"/>
      </w:tblPr>
      <w:tblGrid>
        <w:gridCol w:w="846"/>
        <w:gridCol w:w="1701"/>
        <w:gridCol w:w="1559"/>
        <w:gridCol w:w="1559"/>
        <w:gridCol w:w="1701"/>
        <w:gridCol w:w="1276"/>
        <w:gridCol w:w="1277"/>
      </w:tblGrid>
      <w:tr w:rsidR="002F59F7" w:rsidRPr="001C4C51" w14:paraId="4D738238" w14:textId="1A59A8E6" w:rsidTr="005B7450">
        <w:tc>
          <w:tcPr>
            <w:tcW w:w="846" w:type="dxa"/>
            <w:vMerge w:val="restart"/>
          </w:tcPr>
          <w:p w14:paraId="5CE179AD" w14:textId="1EC7C6C6" w:rsidR="002F59F7" w:rsidRPr="001272F6" w:rsidRDefault="002F59F7" w:rsidP="008A32D9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Source types</w:t>
            </w:r>
          </w:p>
        </w:tc>
        <w:tc>
          <w:tcPr>
            <w:tcW w:w="4819" w:type="dxa"/>
            <w:gridSpan w:val="3"/>
            <w:vAlign w:val="center"/>
          </w:tcPr>
          <w:p w14:paraId="1699A26D" w14:textId="42137D36" w:rsidR="002F59F7" w:rsidRPr="001272F6" w:rsidRDefault="00950E42" w:rsidP="005B7450">
            <w:pPr>
              <w:spacing w:line="240" w:lineRule="auto"/>
              <w:jc w:val="center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E</w:t>
            </w:r>
            <w:r w:rsidR="002F59F7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mission</w:t>
            </w: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counting</w:t>
            </w:r>
          </w:p>
        </w:tc>
        <w:tc>
          <w:tcPr>
            <w:tcW w:w="4254" w:type="dxa"/>
            <w:gridSpan w:val="3"/>
            <w:vAlign w:val="center"/>
          </w:tcPr>
          <w:p w14:paraId="7CB12D2F" w14:textId="12898989" w:rsidR="002F59F7" w:rsidRPr="001272F6" w:rsidRDefault="00950E42" w:rsidP="005B7450">
            <w:pPr>
              <w:spacing w:line="240" w:lineRule="auto"/>
              <w:jc w:val="center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E</w:t>
            </w:r>
            <w:r w:rsidR="002F59F7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mission</w:t>
            </w: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mapping</w:t>
            </w:r>
          </w:p>
        </w:tc>
      </w:tr>
      <w:tr w:rsidR="002F59F7" w:rsidRPr="001C4C51" w14:paraId="3930BF2F" w14:textId="341F55AB" w:rsidTr="005B7450">
        <w:tc>
          <w:tcPr>
            <w:tcW w:w="846" w:type="dxa"/>
            <w:vMerge/>
          </w:tcPr>
          <w:p w14:paraId="2CA7C063" w14:textId="13B841FA" w:rsidR="002F59F7" w:rsidRPr="001272F6" w:rsidRDefault="002F59F7" w:rsidP="008A32D9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</w:p>
        </w:tc>
        <w:tc>
          <w:tcPr>
            <w:tcW w:w="1701" w:type="dxa"/>
          </w:tcPr>
          <w:p w14:paraId="4C07C940" w14:textId="1086A355" w:rsidR="002F59F7" w:rsidRPr="001272F6" w:rsidRDefault="002F59F7" w:rsidP="008A32D9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EAGrid</w:t>
            </w:r>
            <w:proofErr w:type="spellEnd"/>
            <w:r w:rsidR="00AC3058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-Japan</w:t>
            </w:r>
          </w:p>
          <w:p w14:paraId="3A8C629E" w14:textId="3712F528" w:rsidR="002F59F7" w:rsidRPr="001272F6" w:rsidRDefault="002F59F7" w:rsidP="008A32D9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2000 [</w:t>
            </w:r>
            <w:r w:rsidR="001C4C51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84</w:t>
            </w: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]</w:t>
            </w:r>
          </w:p>
        </w:tc>
        <w:tc>
          <w:tcPr>
            <w:tcW w:w="1559" w:type="dxa"/>
          </w:tcPr>
          <w:p w14:paraId="3A2BF51C" w14:textId="364F271F" w:rsidR="002F59F7" w:rsidRPr="001272F6" w:rsidRDefault="002F59F7" w:rsidP="008A32D9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EAGrid</w:t>
            </w:r>
            <w:proofErr w:type="spellEnd"/>
            <w:r w:rsidR="00AC3058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-Japan</w:t>
            </w:r>
          </w:p>
          <w:p w14:paraId="1CEC9EDD" w14:textId="42F81801" w:rsidR="002F59F7" w:rsidRPr="001272F6" w:rsidRDefault="002F59F7" w:rsidP="008A32D9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2010 [</w:t>
            </w:r>
            <w:r w:rsidR="001C4C51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85</w:t>
            </w:r>
            <w:r w:rsidR="00A86C35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, 8</w:t>
            </w:r>
            <w:r w:rsidR="001C4C51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</w:t>
            </w: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]</w:t>
            </w:r>
          </w:p>
        </w:tc>
        <w:tc>
          <w:tcPr>
            <w:tcW w:w="1559" w:type="dxa"/>
          </w:tcPr>
          <w:p w14:paraId="4E6B3338" w14:textId="2705F623" w:rsidR="002F59F7" w:rsidRPr="001272F6" w:rsidRDefault="002F59F7" w:rsidP="008A32D9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This study</w:t>
            </w:r>
          </w:p>
        </w:tc>
        <w:tc>
          <w:tcPr>
            <w:tcW w:w="1701" w:type="dxa"/>
          </w:tcPr>
          <w:p w14:paraId="5DFC6018" w14:textId="738D8720" w:rsidR="002F59F7" w:rsidRPr="001272F6" w:rsidRDefault="002F59F7" w:rsidP="008A32D9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EAGrid</w:t>
            </w:r>
            <w:proofErr w:type="spellEnd"/>
            <w:r w:rsidR="00AC3058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-Japan</w:t>
            </w:r>
          </w:p>
          <w:p w14:paraId="7B8993C0" w14:textId="04F421AF" w:rsidR="002F59F7" w:rsidRPr="001272F6" w:rsidRDefault="002F59F7" w:rsidP="008A32D9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2000 [</w:t>
            </w:r>
            <w:r w:rsidR="001C4C51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84</w:t>
            </w: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]</w:t>
            </w:r>
          </w:p>
        </w:tc>
        <w:tc>
          <w:tcPr>
            <w:tcW w:w="1276" w:type="dxa"/>
          </w:tcPr>
          <w:p w14:paraId="3263F3B9" w14:textId="0F29C6C6" w:rsidR="002F59F7" w:rsidRPr="001272F6" w:rsidRDefault="002F59F7" w:rsidP="008A32D9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EAGrid</w:t>
            </w:r>
            <w:proofErr w:type="spellEnd"/>
            <w:r w:rsidR="00AC3058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-Japan</w:t>
            </w:r>
          </w:p>
          <w:p w14:paraId="1F8FFC46" w14:textId="24BCF5BE" w:rsidR="002F59F7" w:rsidRPr="001272F6" w:rsidRDefault="002F59F7" w:rsidP="008A32D9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2010 [</w:t>
            </w:r>
            <w:r w:rsidR="001C4C51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85</w:t>
            </w: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]</w:t>
            </w:r>
          </w:p>
        </w:tc>
        <w:tc>
          <w:tcPr>
            <w:tcW w:w="1277" w:type="dxa"/>
          </w:tcPr>
          <w:p w14:paraId="312642AF" w14:textId="6BD7D970" w:rsidR="002F59F7" w:rsidRPr="001272F6" w:rsidRDefault="002F59F7" w:rsidP="008A32D9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This study</w:t>
            </w:r>
          </w:p>
        </w:tc>
      </w:tr>
      <w:tr w:rsidR="00323678" w:rsidRPr="001C4C51" w14:paraId="359DA985" w14:textId="23D90AF1" w:rsidTr="005B7450">
        <w:tc>
          <w:tcPr>
            <w:tcW w:w="846" w:type="dxa"/>
          </w:tcPr>
          <w:p w14:paraId="200644B1" w14:textId="5E54ADE1" w:rsidR="00785A2B" w:rsidRPr="001272F6" w:rsidRDefault="00785A2B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Point </w:t>
            </w:r>
          </w:p>
        </w:tc>
        <w:tc>
          <w:tcPr>
            <w:tcW w:w="1701" w:type="dxa"/>
          </w:tcPr>
          <w:p w14:paraId="2B85F412" w14:textId="711893AA" w:rsidR="00785A2B" w:rsidRPr="001272F6" w:rsidRDefault="00785A2B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The emissions </w:t>
            </w:r>
            <w:r w:rsidR="00FA07B7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were counted as the facilities in 1999</w:t>
            </w:r>
            <w:r w:rsidR="009C45A7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that were reported by the government</w:t>
            </w:r>
            <w:r w:rsidR="00F25D84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, emission factors of facilities around 2000</w:t>
            </w:r>
          </w:p>
        </w:tc>
        <w:tc>
          <w:tcPr>
            <w:tcW w:w="1559" w:type="dxa"/>
          </w:tcPr>
          <w:p w14:paraId="4CF1321A" w14:textId="1F954102" w:rsidR="00785A2B" w:rsidRPr="001272F6" w:rsidRDefault="00785A2B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The emissions for 2000 were adjusted for 2010 </w:t>
            </w:r>
            <w:r w:rsidR="00E742DA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as </w:t>
            </w: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the variation ratio of energy use</w:t>
            </w:r>
            <w:r w:rsidR="00E742DA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/ source numbers</w:t>
            </w: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between 2000 and 2010</w:t>
            </w:r>
          </w:p>
        </w:tc>
        <w:tc>
          <w:tcPr>
            <w:tcW w:w="1559" w:type="dxa"/>
          </w:tcPr>
          <w:p w14:paraId="5D30497A" w14:textId="37F08486" w:rsidR="00785A2B" w:rsidRPr="001272F6" w:rsidRDefault="00FA07B7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The </w:t>
            </w:r>
            <w:r w:rsidR="000A428C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collect</w:t>
            </w: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ed facilities in 2014</w:t>
            </w:r>
            <w:r w:rsidR="00F25D84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0A428C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and processed based </w:t>
            </w:r>
            <w:r w:rsidR="00F25D84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emission factors of </w:t>
            </w:r>
            <w:r w:rsidR="000A428C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related </w:t>
            </w:r>
            <w:r w:rsidR="00F25D84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facilities in 2014</w:t>
            </w:r>
          </w:p>
        </w:tc>
        <w:tc>
          <w:tcPr>
            <w:tcW w:w="1701" w:type="dxa"/>
          </w:tcPr>
          <w:p w14:paraId="6BF069E6" w14:textId="0880D2EA" w:rsidR="00785A2B" w:rsidRPr="001272F6" w:rsidRDefault="002158EE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T</w:t>
            </w:r>
            <w:r w:rsidR="00785A2B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he national or regional emissions</w:t>
            </w: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were downscaled</w:t>
            </w:r>
            <w:r w:rsidR="00785A2B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to a 1 km resolution mesh</w:t>
            </w:r>
            <w:r w:rsidR="00FA07B7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as the population </w:t>
            </w:r>
            <w:r w:rsidR="009D51A0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distribution</w:t>
            </w:r>
            <w:r w:rsidR="00313EAC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or </w:t>
            </w:r>
            <w:r w:rsidR="001111D8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person engaged by industry</w:t>
            </w:r>
            <w:r w:rsidR="001D7437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group</w:t>
            </w:r>
            <w:r w:rsidR="009D51A0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mesh</w:t>
            </w:r>
            <w:r w:rsidR="00471542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around 2000</w:t>
            </w:r>
          </w:p>
        </w:tc>
        <w:tc>
          <w:tcPr>
            <w:tcW w:w="1276" w:type="dxa"/>
          </w:tcPr>
          <w:p w14:paraId="5C1BE7EF" w14:textId="750D8090" w:rsidR="00785A2B" w:rsidRPr="001272F6" w:rsidRDefault="002158EE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The distribution of emissions f</w:t>
            </w:r>
            <w:r w:rsidR="00AC3058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rom </w:t>
            </w:r>
            <w:proofErr w:type="spellStart"/>
            <w:r w:rsidR="00AC3058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EAGrid</w:t>
            </w:r>
            <w:proofErr w:type="spellEnd"/>
            <w:r w:rsidR="00AC3058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-Japan</w:t>
            </w: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2000 </w:t>
            </w:r>
            <w:r w:rsidR="00D978E3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w</w:t>
            </w: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as</w:t>
            </w:r>
            <w:r w:rsidR="00D978E3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used the </w:t>
            </w: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same</w:t>
            </w:r>
            <w:r w:rsidR="00D978E3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for 2010</w:t>
            </w:r>
          </w:p>
        </w:tc>
        <w:tc>
          <w:tcPr>
            <w:tcW w:w="1277" w:type="dxa"/>
          </w:tcPr>
          <w:p w14:paraId="58859172" w14:textId="7AAC2133" w:rsidR="00785A2B" w:rsidRPr="001272F6" w:rsidRDefault="002158EE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The emissions were mapped </w:t>
            </w:r>
            <w:r w:rsidR="00A20101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as</w:t>
            </w:r>
            <w:r w:rsidR="00BB2E31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the coordinates of the</w:t>
            </w:r>
            <w:r w:rsidR="00A20101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AD10EB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current </w:t>
            </w:r>
            <w:r w:rsidR="00BB2E31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facilities</w:t>
            </w:r>
            <w:r w:rsidR="00471542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</w:p>
        </w:tc>
      </w:tr>
      <w:tr w:rsidR="00323678" w:rsidRPr="001C4C51" w14:paraId="69596660" w14:textId="30722510" w:rsidTr="005B7450">
        <w:tc>
          <w:tcPr>
            <w:tcW w:w="846" w:type="dxa"/>
          </w:tcPr>
          <w:p w14:paraId="11B7ECD7" w14:textId="2E3CF55A" w:rsidR="00785A2B" w:rsidRPr="001272F6" w:rsidRDefault="00785A2B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Line </w:t>
            </w:r>
          </w:p>
        </w:tc>
        <w:tc>
          <w:tcPr>
            <w:tcW w:w="1701" w:type="dxa"/>
          </w:tcPr>
          <w:p w14:paraId="5805B238" w14:textId="4E0B9AD2" w:rsidR="00785A2B" w:rsidRPr="001272F6" w:rsidRDefault="00785A2B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The traffic census 2000</w:t>
            </w:r>
            <w:r w:rsidR="00F25D84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,</w:t>
            </w:r>
            <w:r w:rsidR="00C76A07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323678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separate national statistics </w:t>
            </w:r>
            <w:r w:rsidR="004A1416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on</w:t>
            </w:r>
            <w:r w:rsidR="00323678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C76A07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the </w:t>
            </w:r>
            <w:r w:rsidR="00130F36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regional travel kilometers</w:t>
            </w:r>
            <w:r w:rsidR="00F25D84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,</w:t>
            </w:r>
            <w:r w:rsidR="00130F36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D260FF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the registered </w:t>
            </w:r>
            <w:r w:rsidR="00F52E6D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number of vehicles, </w:t>
            </w:r>
            <w:r w:rsidR="00130F36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and </w:t>
            </w:r>
            <w:r w:rsidR="00F25D84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emission factors of vehicles around 2000</w:t>
            </w:r>
          </w:p>
        </w:tc>
        <w:tc>
          <w:tcPr>
            <w:tcW w:w="1559" w:type="dxa"/>
          </w:tcPr>
          <w:p w14:paraId="6D92FE6F" w14:textId="21AB3262" w:rsidR="00785A2B" w:rsidRPr="001272F6" w:rsidRDefault="00670EBB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The </w:t>
            </w:r>
            <w:r w:rsidR="00F70BDB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national statistics on the regional travel kilometers, the registered number of vehicles, and emission factors of vehicles </w:t>
            </w:r>
            <w:r w:rsidR="002D0C4B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around </w:t>
            </w: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2010</w:t>
            </w:r>
          </w:p>
        </w:tc>
        <w:tc>
          <w:tcPr>
            <w:tcW w:w="1559" w:type="dxa"/>
          </w:tcPr>
          <w:p w14:paraId="3ACEEEB3" w14:textId="6973095D" w:rsidR="00785A2B" w:rsidRPr="001272F6" w:rsidRDefault="009D51A0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The traffic census 2015</w:t>
            </w:r>
            <w:r w:rsidR="00F25D84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395211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the travel distance of vehicles (road length from DRM 2015)</w:t>
            </w:r>
            <w:r w:rsidR="00F25D84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, and emission factors for vehicles in 2010 mode</w:t>
            </w:r>
          </w:p>
        </w:tc>
        <w:tc>
          <w:tcPr>
            <w:tcW w:w="1701" w:type="dxa"/>
          </w:tcPr>
          <w:p w14:paraId="4870DF0A" w14:textId="66C71E0C" w:rsidR="00785A2B" w:rsidRPr="001272F6" w:rsidRDefault="00A84BF3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The national or regional emissions were downscaled to a 1 km resolution mesh as the </w:t>
            </w:r>
            <w:r w:rsidR="00F25D84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person engaged by industry group mesh</w:t>
            </w:r>
            <w:r w:rsidR="00471542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around 2000</w:t>
            </w:r>
          </w:p>
        </w:tc>
        <w:tc>
          <w:tcPr>
            <w:tcW w:w="1276" w:type="dxa"/>
          </w:tcPr>
          <w:p w14:paraId="3B37DE56" w14:textId="1EB12EA0" w:rsidR="00785A2B" w:rsidRPr="001272F6" w:rsidRDefault="003064B6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The distribution of emissions </w:t>
            </w:r>
            <w:r w:rsidR="006C1C69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from </w:t>
            </w:r>
            <w:proofErr w:type="spellStart"/>
            <w:r w:rsidR="006C1C69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EAGrid</w:t>
            </w:r>
            <w:proofErr w:type="spellEnd"/>
            <w:r w:rsidR="006C1C69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-Japan 2000 </w:t>
            </w: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was used the same for 2010</w:t>
            </w:r>
          </w:p>
        </w:tc>
        <w:tc>
          <w:tcPr>
            <w:tcW w:w="1277" w:type="dxa"/>
          </w:tcPr>
          <w:p w14:paraId="2604983A" w14:textId="0C70B167" w:rsidR="00785A2B" w:rsidRPr="001272F6" w:rsidRDefault="00C975F9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The emissions were mapped as</w:t>
            </w:r>
            <w:r w:rsidR="00F112C3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road lines from the DRM for Tokyo</w:t>
            </w:r>
            <w:r w:rsidR="00471542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in 2015</w:t>
            </w:r>
          </w:p>
        </w:tc>
      </w:tr>
      <w:tr w:rsidR="00323678" w:rsidRPr="001C4C51" w14:paraId="3683C850" w14:textId="1950B281" w:rsidTr="005B7450">
        <w:tc>
          <w:tcPr>
            <w:tcW w:w="846" w:type="dxa"/>
          </w:tcPr>
          <w:p w14:paraId="0E4BA61A" w14:textId="76AD14BD" w:rsidR="00785A2B" w:rsidRPr="001272F6" w:rsidRDefault="00785A2B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Area </w:t>
            </w:r>
          </w:p>
        </w:tc>
        <w:tc>
          <w:tcPr>
            <w:tcW w:w="1701" w:type="dxa"/>
          </w:tcPr>
          <w:p w14:paraId="072FE487" w14:textId="3B5A7F8B" w:rsidR="00785A2B" w:rsidRPr="001272F6" w:rsidRDefault="00294A3A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The emissions were counted as the </w:t>
            </w:r>
            <w:r w:rsidR="00F52E6D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report</w:t>
            </w: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ed facilities around 2000</w:t>
            </w:r>
            <w:r w:rsidR="002D0C4B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,</w:t>
            </w:r>
            <w:r w:rsidR="00F52E6D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2D0C4B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energy use data, </w:t>
            </w:r>
            <w:r w:rsidR="00F52E6D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and emission factors of facilities around 2000</w:t>
            </w:r>
            <w:r w:rsidR="000A428C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; the reported emissions around 2000</w:t>
            </w:r>
          </w:p>
        </w:tc>
        <w:tc>
          <w:tcPr>
            <w:tcW w:w="1559" w:type="dxa"/>
          </w:tcPr>
          <w:p w14:paraId="76ED17D1" w14:textId="582286A2" w:rsidR="00785A2B" w:rsidRPr="001272F6" w:rsidRDefault="00670EBB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The emissions for 2000 were adjusted for 2010 by using the variation ratio of energy use between 2000 and 2010</w:t>
            </w:r>
          </w:p>
        </w:tc>
        <w:tc>
          <w:tcPr>
            <w:tcW w:w="1559" w:type="dxa"/>
          </w:tcPr>
          <w:p w14:paraId="61F7DD2E" w14:textId="2193AE4D" w:rsidR="00785A2B" w:rsidRPr="001272F6" w:rsidRDefault="003064B6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The population census 2015, economic census 2014, agricultural census 2015</w:t>
            </w:r>
            <w:r w:rsidR="00F52E6D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, and the current emission factors</w:t>
            </w:r>
          </w:p>
        </w:tc>
        <w:tc>
          <w:tcPr>
            <w:tcW w:w="1701" w:type="dxa"/>
          </w:tcPr>
          <w:p w14:paraId="28613D6C" w14:textId="069D66CD" w:rsidR="00785A2B" w:rsidRPr="001272F6" w:rsidRDefault="00A84BF3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The national or regional emissions were downscaled to a 1 km resolution mesh as the persons engaged by industry group</w:t>
            </w:r>
            <w:r w:rsidR="00313EAC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or </w:t>
            </w: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area of rice fields and other agricultural use</w:t>
            </w:r>
            <w:r w:rsidR="00471542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around 2000</w:t>
            </w:r>
          </w:p>
        </w:tc>
        <w:tc>
          <w:tcPr>
            <w:tcW w:w="1276" w:type="dxa"/>
          </w:tcPr>
          <w:p w14:paraId="67E6FCAF" w14:textId="0F28884F" w:rsidR="00785A2B" w:rsidRPr="001272F6" w:rsidRDefault="003064B6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The distribution of emissions </w:t>
            </w:r>
            <w:r w:rsidR="006C1C69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from </w:t>
            </w:r>
            <w:proofErr w:type="spellStart"/>
            <w:r w:rsidR="006C1C69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EAGrid</w:t>
            </w:r>
            <w:proofErr w:type="spellEnd"/>
            <w:r w:rsidR="006C1C69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-Japan 2000 </w:t>
            </w: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was used the same for 2010</w:t>
            </w:r>
          </w:p>
        </w:tc>
        <w:tc>
          <w:tcPr>
            <w:tcW w:w="1277" w:type="dxa"/>
          </w:tcPr>
          <w:p w14:paraId="47DCB2A3" w14:textId="3C5D429E" w:rsidR="00785A2B" w:rsidRPr="001272F6" w:rsidRDefault="00C975F9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The emissions were mapped as </w:t>
            </w:r>
            <w:r w:rsidR="009C45A7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census </w:t>
            </w:r>
            <w:r w:rsidR="003064B6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area</w:t>
            </w:r>
            <w:r w:rsidR="00BB2E31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map</w:t>
            </w:r>
            <w:r w:rsidR="003064B6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s </w:t>
            </w:r>
            <w:r w:rsidR="009C45A7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from the</w:t>
            </w:r>
            <w:r w:rsidR="00AD10EB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current</w:t>
            </w:r>
            <w:r w:rsidR="009C45A7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3064B6" w:rsidRPr="001272F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related census</w:t>
            </w:r>
          </w:p>
        </w:tc>
      </w:tr>
    </w:tbl>
    <w:p w14:paraId="4621A1F5" w14:textId="77777777" w:rsidR="00B51A89" w:rsidRDefault="00B51A89" w:rsidP="006253B5">
      <w:pPr>
        <w:rPr>
          <w:rFonts w:asciiTheme="minorHAnsi" w:hAnsiTheme="minorHAnsi" w:cstheme="minorHAnsi"/>
          <w:b/>
          <w:sz w:val="22"/>
          <w:szCs w:val="20"/>
          <w:lang w:val="en-US"/>
        </w:rPr>
      </w:pPr>
    </w:p>
    <w:p w14:paraId="683CFAAF" w14:textId="02C322A5" w:rsidR="00B51A89" w:rsidRDefault="00B51A89" w:rsidP="006253B5">
      <w:pPr>
        <w:rPr>
          <w:rFonts w:asciiTheme="minorHAnsi" w:hAnsiTheme="minorHAnsi" w:cstheme="minorHAnsi"/>
          <w:b/>
          <w:sz w:val="22"/>
          <w:szCs w:val="20"/>
          <w:lang w:val="en-US"/>
        </w:rPr>
      </w:pPr>
    </w:p>
    <w:p w14:paraId="1314B4FD" w14:textId="5E409F60" w:rsidR="00583EBD" w:rsidRDefault="00583EBD" w:rsidP="006253B5">
      <w:pPr>
        <w:rPr>
          <w:rFonts w:asciiTheme="minorHAnsi" w:hAnsiTheme="minorHAnsi" w:cstheme="minorHAnsi"/>
          <w:b/>
          <w:sz w:val="22"/>
          <w:szCs w:val="20"/>
          <w:lang w:val="en-US"/>
        </w:rPr>
      </w:pPr>
    </w:p>
    <w:p w14:paraId="702F13F1" w14:textId="4E245AD2" w:rsidR="00583EBD" w:rsidRDefault="00583EBD" w:rsidP="006253B5">
      <w:pPr>
        <w:rPr>
          <w:rFonts w:asciiTheme="minorHAnsi" w:hAnsiTheme="minorHAnsi" w:cstheme="minorHAnsi"/>
          <w:b/>
          <w:sz w:val="22"/>
          <w:szCs w:val="20"/>
          <w:lang w:val="en-US"/>
        </w:rPr>
      </w:pPr>
    </w:p>
    <w:p w14:paraId="6502DF26" w14:textId="53D54CF1" w:rsidR="004A1416" w:rsidRDefault="004A1416" w:rsidP="006253B5">
      <w:pPr>
        <w:rPr>
          <w:rFonts w:asciiTheme="minorHAnsi" w:hAnsiTheme="minorHAnsi" w:cstheme="minorHAnsi"/>
          <w:b/>
          <w:sz w:val="22"/>
          <w:szCs w:val="20"/>
          <w:lang w:val="en-US"/>
        </w:rPr>
      </w:pPr>
    </w:p>
    <w:p w14:paraId="38F5909E" w14:textId="07DCD61C" w:rsidR="004A1416" w:rsidRDefault="004A1416" w:rsidP="006253B5">
      <w:pPr>
        <w:rPr>
          <w:rFonts w:asciiTheme="minorHAnsi" w:hAnsiTheme="minorHAnsi" w:cstheme="minorHAnsi"/>
          <w:b/>
          <w:sz w:val="22"/>
          <w:szCs w:val="20"/>
          <w:lang w:val="en-US"/>
        </w:rPr>
      </w:pPr>
    </w:p>
    <w:p w14:paraId="3E0EAA18" w14:textId="7D3EF26F" w:rsidR="004A1416" w:rsidRDefault="004A1416" w:rsidP="006253B5">
      <w:pPr>
        <w:rPr>
          <w:rFonts w:asciiTheme="minorHAnsi" w:hAnsiTheme="minorHAnsi" w:cstheme="minorHAnsi"/>
          <w:b/>
          <w:sz w:val="22"/>
          <w:szCs w:val="20"/>
          <w:lang w:val="en-US"/>
        </w:rPr>
      </w:pPr>
    </w:p>
    <w:p w14:paraId="72E77D9D" w14:textId="461AB0C0" w:rsidR="004A1416" w:rsidRDefault="004A1416" w:rsidP="006253B5">
      <w:pPr>
        <w:rPr>
          <w:rFonts w:asciiTheme="minorHAnsi" w:hAnsiTheme="minorHAnsi" w:cstheme="minorHAnsi"/>
          <w:b/>
          <w:sz w:val="22"/>
          <w:szCs w:val="20"/>
          <w:lang w:val="en-US"/>
        </w:rPr>
      </w:pPr>
    </w:p>
    <w:p w14:paraId="08FB9DD4" w14:textId="1A6A5BBF" w:rsidR="00950E42" w:rsidRDefault="00950E42" w:rsidP="006253B5">
      <w:pPr>
        <w:rPr>
          <w:rFonts w:asciiTheme="minorHAnsi" w:hAnsiTheme="minorHAnsi" w:cstheme="minorHAnsi"/>
          <w:b/>
          <w:sz w:val="22"/>
          <w:szCs w:val="20"/>
          <w:lang w:val="en-US"/>
        </w:rPr>
      </w:pPr>
    </w:p>
    <w:p w14:paraId="7D4E6408" w14:textId="77777777" w:rsidR="00DE7BA7" w:rsidRDefault="00DE7BA7" w:rsidP="006253B5">
      <w:pPr>
        <w:rPr>
          <w:rFonts w:asciiTheme="minorHAnsi" w:hAnsiTheme="minorHAnsi" w:cstheme="minorHAnsi"/>
          <w:b/>
          <w:sz w:val="22"/>
          <w:szCs w:val="20"/>
          <w:lang w:val="en-US"/>
        </w:rPr>
      </w:pPr>
    </w:p>
    <w:p w14:paraId="30EA92BE" w14:textId="4D4D602E" w:rsidR="00583EBD" w:rsidRDefault="00583EBD" w:rsidP="006253B5">
      <w:pPr>
        <w:rPr>
          <w:rFonts w:asciiTheme="minorHAnsi" w:hAnsiTheme="minorHAnsi" w:cstheme="minorHAnsi"/>
          <w:b/>
          <w:sz w:val="22"/>
          <w:szCs w:val="20"/>
          <w:lang w:val="en-US"/>
        </w:rPr>
      </w:pPr>
    </w:p>
    <w:p w14:paraId="2C6F926A" w14:textId="0BAB7AFF" w:rsidR="001C4C51" w:rsidRDefault="001C4C51" w:rsidP="006253B5">
      <w:pPr>
        <w:rPr>
          <w:rFonts w:asciiTheme="minorHAnsi" w:hAnsiTheme="minorHAnsi" w:cstheme="minorHAnsi"/>
          <w:b/>
          <w:sz w:val="22"/>
          <w:szCs w:val="20"/>
          <w:lang w:val="en-US"/>
        </w:rPr>
      </w:pPr>
    </w:p>
    <w:p w14:paraId="4C9A446E" w14:textId="2CCAC839" w:rsidR="001C4C51" w:rsidRDefault="001C4C51" w:rsidP="006253B5">
      <w:pPr>
        <w:rPr>
          <w:rFonts w:asciiTheme="minorHAnsi" w:hAnsiTheme="minorHAnsi" w:cstheme="minorHAnsi"/>
          <w:b/>
          <w:sz w:val="22"/>
          <w:szCs w:val="20"/>
          <w:lang w:val="en-US"/>
        </w:rPr>
      </w:pPr>
    </w:p>
    <w:p w14:paraId="7A70093F" w14:textId="2562A9DC" w:rsidR="001C4C51" w:rsidRDefault="001C4C51" w:rsidP="006253B5">
      <w:pPr>
        <w:rPr>
          <w:rFonts w:asciiTheme="minorHAnsi" w:hAnsiTheme="minorHAnsi" w:cstheme="minorHAnsi"/>
          <w:b/>
          <w:sz w:val="22"/>
          <w:szCs w:val="20"/>
          <w:lang w:val="en-US"/>
        </w:rPr>
      </w:pPr>
    </w:p>
    <w:p w14:paraId="551B3616" w14:textId="1B93CFA4" w:rsidR="001C4C51" w:rsidRDefault="001C4C51" w:rsidP="006253B5">
      <w:pPr>
        <w:rPr>
          <w:rFonts w:asciiTheme="minorHAnsi" w:hAnsiTheme="minorHAnsi" w:cstheme="minorHAnsi"/>
          <w:b/>
          <w:sz w:val="22"/>
          <w:szCs w:val="20"/>
          <w:lang w:val="en-US"/>
        </w:rPr>
      </w:pPr>
    </w:p>
    <w:p w14:paraId="109197E1" w14:textId="68BC1116" w:rsidR="001C4C51" w:rsidRDefault="001C4C51" w:rsidP="006253B5">
      <w:pPr>
        <w:rPr>
          <w:rFonts w:asciiTheme="minorHAnsi" w:hAnsiTheme="minorHAnsi" w:cstheme="minorHAnsi"/>
          <w:b/>
          <w:sz w:val="22"/>
          <w:szCs w:val="20"/>
          <w:lang w:val="en-US"/>
        </w:rPr>
      </w:pPr>
    </w:p>
    <w:p w14:paraId="11E859F4" w14:textId="46D74511" w:rsidR="001C4C51" w:rsidRDefault="001C4C51" w:rsidP="006253B5">
      <w:pPr>
        <w:rPr>
          <w:rFonts w:asciiTheme="minorHAnsi" w:hAnsiTheme="minorHAnsi" w:cstheme="minorHAnsi"/>
          <w:b/>
          <w:sz w:val="22"/>
          <w:szCs w:val="20"/>
          <w:lang w:val="en-US"/>
        </w:rPr>
      </w:pPr>
    </w:p>
    <w:p w14:paraId="4B81700C" w14:textId="0AB51946" w:rsidR="001C4C51" w:rsidRDefault="001C4C51" w:rsidP="006253B5">
      <w:pPr>
        <w:rPr>
          <w:rFonts w:asciiTheme="minorHAnsi" w:hAnsiTheme="minorHAnsi" w:cstheme="minorHAnsi"/>
          <w:b/>
          <w:sz w:val="22"/>
          <w:szCs w:val="20"/>
          <w:lang w:val="en-US"/>
        </w:rPr>
      </w:pPr>
    </w:p>
    <w:p w14:paraId="60975AE2" w14:textId="7AA9A0BE" w:rsidR="001C4C51" w:rsidRDefault="001C4C51" w:rsidP="006253B5">
      <w:pPr>
        <w:rPr>
          <w:rFonts w:asciiTheme="minorHAnsi" w:hAnsiTheme="minorHAnsi" w:cstheme="minorHAnsi"/>
          <w:b/>
          <w:sz w:val="22"/>
          <w:szCs w:val="20"/>
          <w:lang w:val="en-US"/>
        </w:rPr>
      </w:pPr>
    </w:p>
    <w:p w14:paraId="58889208" w14:textId="77777777" w:rsidR="001C4C51" w:rsidRDefault="001C4C51" w:rsidP="006253B5">
      <w:pPr>
        <w:rPr>
          <w:rFonts w:asciiTheme="minorHAnsi" w:hAnsiTheme="minorHAnsi" w:cstheme="minorHAnsi"/>
          <w:b/>
          <w:sz w:val="22"/>
          <w:szCs w:val="20"/>
          <w:lang w:val="en-US"/>
        </w:rPr>
      </w:pPr>
    </w:p>
    <w:p w14:paraId="25A1ECE2" w14:textId="34071D8F" w:rsidR="00DC26C6" w:rsidRPr="001868A6" w:rsidRDefault="00DC26C6" w:rsidP="006253B5">
      <w:pPr>
        <w:rPr>
          <w:rFonts w:asciiTheme="minorHAnsi" w:eastAsia="MS Mincho" w:hAnsiTheme="minorHAnsi" w:cstheme="minorHAnsi"/>
          <w:sz w:val="22"/>
          <w:szCs w:val="20"/>
          <w:lang w:val="en-US" w:eastAsia="ja-JP"/>
        </w:rPr>
      </w:pPr>
      <w:r w:rsidRPr="001868A6"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  <w:lastRenderedPageBreak/>
        <w:t xml:space="preserve">Table </w:t>
      </w:r>
      <w:r w:rsidR="0055010A" w:rsidRPr="001868A6"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  <w:t>S</w:t>
      </w:r>
      <w:r w:rsidR="00B51A89"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  <w:t>6</w:t>
      </w:r>
      <w:r w:rsidRPr="001868A6">
        <w:rPr>
          <w:rFonts w:asciiTheme="minorHAnsi" w:eastAsia="MS Mincho" w:hAnsiTheme="minorHAnsi" w:cstheme="minorHAnsi"/>
          <w:sz w:val="22"/>
          <w:szCs w:val="20"/>
          <w:lang w:val="en-US" w:eastAsia="ja-JP"/>
        </w:rPr>
        <w:t xml:space="preserve"> </w:t>
      </w:r>
      <w:r w:rsidR="005F3D4E" w:rsidRPr="001868A6">
        <w:rPr>
          <w:sz w:val="22"/>
          <w:lang w:val="en-US"/>
        </w:rPr>
        <w:t>U</w:t>
      </w:r>
      <w:r w:rsidR="005F3D4E" w:rsidRPr="001868A6">
        <w:rPr>
          <w:rFonts w:eastAsia="MS Mincho"/>
          <w:sz w:val="22"/>
          <w:lang w:val="en-US" w:eastAsia="ja-JP"/>
        </w:rPr>
        <w:t xml:space="preserve">ncertainties </w:t>
      </w:r>
      <w:r w:rsidR="00B2599F" w:rsidRPr="001868A6">
        <w:rPr>
          <w:rFonts w:eastAsia="MS Mincho"/>
          <w:sz w:val="22"/>
          <w:lang w:val="en-US" w:eastAsia="ja-JP"/>
        </w:rPr>
        <w:t>from</w:t>
      </w:r>
      <w:r w:rsidR="005F3D4E" w:rsidRPr="001868A6">
        <w:rPr>
          <w:rFonts w:eastAsia="MS Mincho"/>
          <w:sz w:val="22"/>
          <w:lang w:val="en-US" w:eastAsia="ja-JP"/>
        </w:rPr>
        <w:t xml:space="preserve"> activity data and emission factors, by sector</w:t>
      </w:r>
    </w:p>
    <w:tbl>
      <w:tblPr>
        <w:tblStyle w:val="TableGrid"/>
        <w:tblW w:w="2723" w:type="pct"/>
        <w:tblLook w:val="04A0" w:firstRow="1" w:lastRow="0" w:firstColumn="1" w:lastColumn="0" w:noHBand="0" w:noVBand="1"/>
      </w:tblPr>
      <w:tblGrid>
        <w:gridCol w:w="1217"/>
        <w:gridCol w:w="1467"/>
        <w:gridCol w:w="1499"/>
        <w:gridCol w:w="1276"/>
      </w:tblGrid>
      <w:tr w:rsidR="00CA5A0A" w:rsidRPr="001868A6" w14:paraId="058AF9FA" w14:textId="77777777" w:rsidTr="00CA5A0A">
        <w:tc>
          <w:tcPr>
            <w:tcW w:w="111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95C43" w14:textId="374614CE" w:rsidR="00CA5A0A" w:rsidRPr="001868A6" w:rsidRDefault="00CA5A0A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Sector</w:t>
            </w:r>
          </w:p>
        </w:tc>
        <w:tc>
          <w:tcPr>
            <w:tcW w:w="134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0CBE2" w14:textId="31BB6E19" w:rsidR="00CA5A0A" w:rsidRPr="001868A6" w:rsidRDefault="00CA5A0A">
            <w:pPr>
              <w:jc w:val="left"/>
              <w:rPr>
                <w:rFonts w:asciiTheme="minorHAnsi" w:eastAsia="MS Mincho" w:hAnsiTheme="minorHAnsi" w:cstheme="minorHAnsi"/>
                <w:b/>
                <w:bCs/>
                <w:i/>
                <w:iCs/>
                <w:color w:val="404040" w:themeColor="text1" w:themeTint="BF"/>
                <w:kern w:val="0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Uncertainty from activity data</w:t>
            </w:r>
          </w:p>
          <w:p w14:paraId="12255F18" w14:textId="3A8F7106" w:rsidR="00CA5A0A" w:rsidRPr="001868A6" w:rsidRDefault="0064126A">
            <w:pPr>
              <w:jc w:val="left"/>
              <w:rPr>
                <w:rFonts w:asciiTheme="minorHAnsi" w:eastAsia="MS Mincho" w:hAnsiTheme="minorHAnsi" w:cstheme="minorHAnsi"/>
                <w:b/>
                <w:bCs/>
                <w:kern w:val="0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(</w:t>
            </w:r>
            <w:r w:rsidR="00CA5A0A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%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  <w:r w:rsidR="00856BDC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[</w:t>
            </w:r>
            <w:r w:rsidR="009E790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33</w:t>
            </w:r>
            <w:r w:rsidR="003874BD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9E790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90</w:t>
            </w:r>
            <w:r w:rsidR="00856BDC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]</w:t>
            </w:r>
          </w:p>
        </w:tc>
        <w:tc>
          <w:tcPr>
            <w:tcW w:w="137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EB01D" w14:textId="7E7B8A46" w:rsidR="00CA5A0A" w:rsidRPr="001868A6" w:rsidRDefault="00CA5A0A">
            <w:pPr>
              <w:jc w:val="left"/>
              <w:rPr>
                <w:rFonts w:asciiTheme="minorHAnsi" w:eastAsia="MS Mincho" w:hAnsiTheme="minorHAnsi" w:cstheme="minorHAnsi"/>
                <w:b/>
                <w:bCs/>
                <w:i/>
                <w:iCs/>
                <w:color w:val="404040" w:themeColor="text1" w:themeTint="BF"/>
                <w:kern w:val="0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Uncertainty from emission factor</w:t>
            </w:r>
          </w:p>
          <w:p w14:paraId="1260C73C" w14:textId="2ADDEA43" w:rsidR="00CA5A0A" w:rsidRPr="001868A6" w:rsidRDefault="0064126A">
            <w:pPr>
              <w:jc w:val="left"/>
              <w:rPr>
                <w:rFonts w:asciiTheme="minorHAnsi" w:eastAsia="MS Mincho" w:hAnsiTheme="minorHAnsi" w:cstheme="minorHAnsi"/>
                <w:b/>
                <w:bCs/>
                <w:i/>
                <w:iCs/>
                <w:color w:val="404040" w:themeColor="text1" w:themeTint="BF"/>
                <w:kern w:val="0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(</w:t>
            </w:r>
            <w:r w:rsidR="00CA5A0A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%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  <w:r w:rsidR="00856BDC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[</w:t>
            </w:r>
            <w:r w:rsidR="009E790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33</w:t>
            </w:r>
            <w:r w:rsidR="00015E21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9E790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90</w:t>
            </w:r>
            <w:r w:rsidR="00856BDC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]</w:t>
            </w:r>
          </w:p>
        </w:tc>
        <w:tc>
          <w:tcPr>
            <w:tcW w:w="11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814DA" w14:textId="66625AF3" w:rsidR="00CA5A0A" w:rsidRPr="001868A6" w:rsidRDefault="00CA5A0A">
            <w:pPr>
              <w:jc w:val="left"/>
              <w:rPr>
                <w:rFonts w:asciiTheme="minorHAnsi" w:eastAsia="MS Mincho" w:hAnsiTheme="minorHAnsi" w:cstheme="minorHAnsi"/>
                <w:b/>
                <w:bCs/>
                <w:i/>
                <w:iCs/>
                <w:color w:val="404040" w:themeColor="text1" w:themeTint="BF"/>
                <w:kern w:val="0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Total uncertainty of each sector</w:t>
            </w:r>
            <w:r w:rsidR="0064126A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(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%</w:t>
            </w:r>
            <w:r w:rsidR="0064126A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</w:p>
        </w:tc>
      </w:tr>
      <w:tr w:rsidR="00CA5A0A" w:rsidRPr="001868A6" w14:paraId="71AE0ECA" w14:textId="77777777" w:rsidTr="00CA5A0A">
        <w:tc>
          <w:tcPr>
            <w:tcW w:w="11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49B7A" w14:textId="77777777" w:rsidR="00CA5A0A" w:rsidRPr="001868A6" w:rsidRDefault="00CA5A0A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Electricity generation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D5EE1" w14:textId="22917172" w:rsidR="00CA5A0A" w:rsidRPr="001868A6" w:rsidRDefault="00856BDC" w:rsidP="00B420BB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5.00</w:t>
            </w:r>
            <w:r w:rsidR="00CA5A0A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7BDBE" w14:textId="196975AA" w:rsidR="00CA5A0A" w:rsidRPr="001868A6" w:rsidRDefault="00CA5A0A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5.00 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707ED" w14:textId="110B4DA5" w:rsidR="00CA5A0A" w:rsidRPr="001868A6" w:rsidRDefault="00856BDC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7.07</w:t>
            </w:r>
          </w:p>
        </w:tc>
      </w:tr>
      <w:tr w:rsidR="00CA5A0A" w:rsidRPr="001868A6" w14:paraId="2C336309" w14:textId="77777777" w:rsidTr="00CA5A0A">
        <w:tc>
          <w:tcPr>
            <w:tcW w:w="11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A3F90" w14:textId="77777777" w:rsidR="00CA5A0A" w:rsidRPr="001868A6" w:rsidRDefault="00CA5A0A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Civil aviation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54B9C" w14:textId="79AE6FEE" w:rsidR="00CA5A0A" w:rsidRPr="001868A6" w:rsidRDefault="00856BDC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5.00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97396" w14:textId="57237E13" w:rsidR="00CA5A0A" w:rsidRPr="001868A6" w:rsidRDefault="00856BDC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5.00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41A5C" w14:textId="65DC3ACE" w:rsidR="00CA5A0A" w:rsidRPr="001868A6" w:rsidRDefault="00856BDC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7.07</w:t>
            </w:r>
          </w:p>
        </w:tc>
      </w:tr>
      <w:tr w:rsidR="00CA5A0A" w:rsidRPr="001868A6" w14:paraId="6D37C2FF" w14:textId="77777777" w:rsidTr="00CA5A0A">
        <w:tc>
          <w:tcPr>
            <w:tcW w:w="11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B19A0" w14:textId="228D9BE3" w:rsidR="00CA5A0A" w:rsidRPr="001868A6" w:rsidRDefault="00CA5A0A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Waterborne navigation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2E24D" w14:textId="3C813632" w:rsidR="00CA5A0A" w:rsidRPr="001868A6" w:rsidRDefault="00CA5A0A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5.00 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A018A" w14:textId="4408FC39" w:rsidR="00CA5A0A" w:rsidRPr="001868A6" w:rsidRDefault="00856BDC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5.00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DE61" w14:textId="2F0FC596" w:rsidR="00CA5A0A" w:rsidRPr="001868A6" w:rsidRDefault="00856BDC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7.07</w:t>
            </w:r>
          </w:p>
        </w:tc>
      </w:tr>
      <w:tr w:rsidR="00CA5A0A" w:rsidRPr="001868A6" w14:paraId="4846B37C" w14:textId="77777777" w:rsidTr="00CA5A0A">
        <w:tc>
          <w:tcPr>
            <w:tcW w:w="11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0AAB3" w14:textId="77777777" w:rsidR="00CA5A0A" w:rsidRPr="001868A6" w:rsidRDefault="00CA5A0A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Waste incineration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14475" w14:textId="1AD32B2A" w:rsidR="00CA5A0A" w:rsidRPr="001868A6" w:rsidRDefault="00CA5A0A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5.00 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26110" w14:textId="4310FFC2" w:rsidR="00CA5A0A" w:rsidRPr="001868A6" w:rsidRDefault="00CA5A0A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5.00 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2832C" w14:textId="5071EB1B" w:rsidR="00CA5A0A" w:rsidRPr="001868A6" w:rsidRDefault="00CA5A0A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7.07</w:t>
            </w:r>
          </w:p>
        </w:tc>
      </w:tr>
      <w:tr w:rsidR="00CA5A0A" w:rsidRPr="001868A6" w14:paraId="1027D7BC" w14:textId="77777777" w:rsidTr="00CA5A0A">
        <w:tc>
          <w:tcPr>
            <w:tcW w:w="11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06480" w14:textId="77777777" w:rsidR="00CA5A0A" w:rsidRPr="001868A6" w:rsidRDefault="00CA5A0A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Road transportation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C7525" w14:textId="5737AB6D" w:rsidR="00CA5A0A" w:rsidRPr="001868A6" w:rsidRDefault="00CA5A0A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5.00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931FE" w14:textId="1B6CDDC8" w:rsidR="00CA5A0A" w:rsidRPr="001868A6" w:rsidRDefault="00CA5A0A" w:rsidP="009B39D5">
            <w:pPr>
              <w:jc w:val="left"/>
              <w:rPr>
                <w:rFonts w:asciiTheme="minorHAnsi" w:eastAsia="MS Mincho" w:hAnsiTheme="minorHAnsi" w:cstheme="minorHAnsi"/>
                <w:b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5.00 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FB469" w14:textId="3D555894" w:rsidR="00CA5A0A" w:rsidRPr="001868A6" w:rsidRDefault="00CA5A0A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7.07</w:t>
            </w:r>
          </w:p>
        </w:tc>
      </w:tr>
      <w:tr w:rsidR="00CA5A0A" w:rsidRPr="001868A6" w14:paraId="676139E3" w14:textId="77777777" w:rsidTr="00CA5A0A">
        <w:tc>
          <w:tcPr>
            <w:tcW w:w="11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EE107" w14:textId="35830DD1" w:rsidR="00CA5A0A" w:rsidRPr="001868A6" w:rsidRDefault="00CA5A0A" w:rsidP="0076702D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Industrial and commercial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BB0DF" w14:textId="405A1079" w:rsidR="00CA5A0A" w:rsidRPr="001868A6" w:rsidRDefault="00CA5A0A" w:rsidP="0076702D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5.00 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7A323" w14:textId="4F5F04BE" w:rsidR="00CA5A0A" w:rsidRPr="001868A6" w:rsidRDefault="00CA5A0A" w:rsidP="0076702D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5.00 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A6104" w14:textId="0F642A83" w:rsidR="00CA5A0A" w:rsidRPr="001868A6" w:rsidRDefault="00CA5A0A" w:rsidP="0076702D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7.07</w:t>
            </w:r>
          </w:p>
        </w:tc>
      </w:tr>
      <w:tr w:rsidR="00CA5A0A" w:rsidRPr="001868A6" w14:paraId="760467BA" w14:textId="77777777" w:rsidTr="00CA5A0A">
        <w:tc>
          <w:tcPr>
            <w:tcW w:w="11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74BA4" w14:textId="65F9D89D" w:rsidR="00CA5A0A" w:rsidRPr="001868A6" w:rsidRDefault="00CA5A0A" w:rsidP="0076702D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Residential 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DC23A" w14:textId="62739628" w:rsidR="00CA5A0A" w:rsidRPr="001868A6" w:rsidRDefault="00CA5A0A" w:rsidP="0076702D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5.00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0D0E9" w14:textId="4144174F" w:rsidR="00CA5A0A" w:rsidRPr="001868A6" w:rsidRDefault="00CA5A0A" w:rsidP="0076702D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5.00 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B4A12" w14:textId="21283387" w:rsidR="00CA5A0A" w:rsidRPr="001868A6" w:rsidRDefault="00CA5A0A" w:rsidP="0076702D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7.07</w:t>
            </w:r>
          </w:p>
        </w:tc>
      </w:tr>
      <w:tr w:rsidR="00CA5A0A" w:rsidRPr="001868A6" w14:paraId="04B34A1A" w14:textId="77777777" w:rsidTr="00CA5A0A">
        <w:tc>
          <w:tcPr>
            <w:tcW w:w="11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A9BDF" w14:textId="4DCACBB8" w:rsidR="00CA5A0A" w:rsidRPr="001868A6" w:rsidRDefault="00CA5A0A" w:rsidP="0076702D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Agricultural machine use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A6EC3" w14:textId="732F499B" w:rsidR="00CA5A0A" w:rsidRPr="001868A6" w:rsidRDefault="00CA5A0A" w:rsidP="0076702D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5.00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803E2" w14:textId="26866660" w:rsidR="00CA5A0A" w:rsidRPr="001868A6" w:rsidRDefault="00CA5A0A" w:rsidP="0076702D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5.</w:t>
            </w:r>
            <w:r w:rsidR="00856BDC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00 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9D528" w14:textId="0EDDC1C8" w:rsidR="00CA5A0A" w:rsidRPr="001868A6" w:rsidRDefault="00856BDC" w:rsidP="0076702D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7.07</w:t>
            </w:r>
          </w:p>
        </w:tc>
      </w:tr>
      <w:tr w:rsidR="00660794" w:rsidRPr="00CC33DC" w14:paraId="7EA10C74" w14:textId="77777777" w:rsidTr="00660794">
        <w:tc>
          <w:tcPr>
            <w:tcW w:w="383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867D5" w14:textId="6647F9A3" w:rsidR="00660794" w:rsidRPr="001868A6" w:rsidRDefault="00660794" w:rsidP="00660794">
            <w:pPr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Total uncertainty for all sectors:</w:t>
            </w:r>
            <w:r w:rsidR="0064126A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(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%</w:t>
            </w:r>
            <w:r w:rsidR="0064126A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43757" w14:textId="6C5FC5FC" w:rsidR="00660794" w:rsidRPr="00CC33DC" w:rsidRDefault="00660794" w:rsidP="0076702D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3.5</w:t>
            </w:r>
            <w:r w:rsidR="00856BDC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</w:t>
            </w:r>
          </w:p>
        </w:tc>
      </w:tr>
    </w:tbl>
    <w:p w14:paraId="680171A9" w14:textId="6F61980E" w:rsidR="00DC26C6" w:rsidRPr="001768A1" w:rsidRDefault="00DC26C6" w:rsidP="00B420BB">
      <w:pPr>
        <w:spacing w:line="480" w:lineRule="auto"/>
        <w:jc w:val="left"/>
        <w:rPr>
          <w:rFonts w:asciiTheme="minorHAnsi" w:hAnsiTheme="minorHAnsi" w:cstheme="minorHAnsi"/>
          <w:lang w:val="en-US"/>
        </w:rPr>
      </w:pPr>
    </w:p>
    <w:sectPr w:rsidR="00DC26C6" w:rsidRPr="001768A1" w:rsidSect="00B420BB">
      <w:footerReference w:type="default" r:id="rId27"/>
      <w:type w:val="continuous"/>
      <w:pgSz w:w="11906" w:h="16838" w:code="9"/>
      <w:pgMar w:top="567" w:right="936" w:bottom="1338" w:left="936" w:header="0" w:footer="737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EEF521" w14:textId="77777777" w:rsidR="00AF2776" w:rsidRDefault="00AF2776" w:rsidP="006D0C96">
      <w:pPr>
        <w:spacing w:line="240" w:lineRule="auto"/>
      </w:pPr>
      <w:r>
        <w:separator/>
      </w:r>
    </w:p>
  </w:endnote>
  <w:endnote w:type="continuationSeparator" w:id="0">
    <w:p w14:paraId="462B2ADF" w14:textId="77777777" w:rsidR="00AF2776" w:rsidRDefault="00AF2776" w:rsidP="006D0C9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+ 2p light">
    <w:altName w:val="游ゴシック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677881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2A5801" w14:textId="2C75C5F9" w:rsidR="00F70BDB" w:rsidRDefault="00F70BD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14:paraId="6A7F175F" w14:textId="77777777" w:rsidR="00F70BDB" w:rsidRDefault="00F70BD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8BA5BE" w14:textId="77777777" w:rsidR="00AF2776" w:rsidRDefault="00AF2776" w:rsidP="006D0C96">
      <w:pPr>
        <w:spacing w:line="240" w:lineRule="auto"/>
      </w:pPr>
      <w:r>
        <w:separator/>
      </w:r>
    </w:p>
  </w:footnote>
  <w:footnote w:type="continuationSeparator" w:id="0">
    <w:p w14:paraId="6ABF83F1" w14:textId="77777777" w:rsidR="00AF2776" w:rsidRDefault="00AF2776" w:rsidP="006D0C9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294403"/>
    <w:multiLevelType w:val="hybridMultilevel"/>
    <w:tmpl w:val="E6ECA0A2"/>
    <w:lvl w:ilvl="0" w:tplc="35A460C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7527E7"/>
    <w:multiLevelType w:val="hybridMultilevel"/>
    <w:tmpl w:val="386E276A"/>
    <w:lvl w:ilvl="0" w:tplc="7EFE5B02">
      <w:start w:val="1"/>
      <w:numFmt w:val="decimal"/>
      <w:lvlText w:val="%1."/>
      <w:lvlJc w:val="left"/>
      <w:pPr>
        <w:ind w:left="420" w:hanging="420"/>
      </w:pPr>
      <w:rPr>
        <w:color w:val="auto"/>
        <w:sz w:val="2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B4F6D5F"/>
    <w:multiLevelType w:val="multilevel"/>
    <w:tmpl w:val="030085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23621EB8"/>
    <w:multiLevelType w:val="hybridMultilevel"/>
    <w:tmpl w:val="B3626938"/>
    <w:lvl w:ilvl="0" w:tplc="F29A847E">
      <w:start w:val="1"/>
      <w:numFmt w:val="bullet"/>
      <w:pStyle w:val="Bullets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256464"/>
    <w:multiLevelType w:val="hybridMultilevel"/>
    <w:tmpl w:val="8D3498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EA7CBE"/>
    <w:multiLevelType w:val="hybridMultilevel"/>
    <w:tmpl w:val="DA2665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9B79FD"/>
    <w:multiLevelType w:val="multilevel"/>
    <w:tmpl w:val="781E7A9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5DDE468A"/>
    <w:multiLevelType w:val="hybridMultilevel"/>
    <w:tmpl w:val="AE7C6E9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AC2032"/>
    <w:multiLevelType w:val="hybridMultilevel"/>
    <w:tmpl w:val="D750C8AA"/>
    <w:lvl w:ilvl="0" w:tplc="19A8B6D6">
      <w:numFmt w:val="bullet"/>
      <w:lvlText w:val="-"/>
      <w:lvlJc w:val="left"/>
      <w:pPr>
        <w:ind w:left="720" w:hanging="360"/>
      </w:pPr>
      <w:rPr>
        <w:rFonts w:ascii="Times New Roman" w:eastAsia="MS PGothic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CB5B64"/>
    <w:multiLevelType w:val="hybridMultilevel"/>
    <w:tmpl w:val="38D231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9"/>
  </w:num>
  <w:num w:numId="7">
    <w:abstractNumId w:val="7"/>
  </w:num>
  <w:num w:numId="8">
    <w:abstractNumId w:val="4"/>
  </w:num>
  <w:num w:numId="9">
    <w:abstractNumId w:val="2"/>
  </w:num>
  <w:num w:numId="10">
    <w:abstractNumId w:val="6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attachedTemplate r:id="rId1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213"/>
    <w:rsid w:val="00000C15"/>
    <w:rsid w:val="00000E4E"/>
    <w:rsid w:val="00000FE2"/>
    <w:rsid w:val="00001275"/>
    <w:rsid w:val="00002270"/>
    <w:rsid w:val="00002E9A"/>
    <w:rsid w:val="0000341A"/>
    <w:rsid w:val="00003BBD"/>
    <w:rsid w:val="00005303"/>
    <w:rsid w:val="00005A52"/>
    <w:rsid w:val="00005B21"/>
    <w:rsid w:val="00005E3F"/>
    <w:rsid w:val="00005FD8"/>
    <w:rsid w:val="0000764B"/>
    <w:rsid w:val="000103C3"/>
    <w:rsid w:val="00010661"/>
    <w:rsid w:val="0001098F"/>
    <w:rsid w:val="00011038"/>
    <w:rsid w:val="00012697"/>
    <w:rsid w:val="000129B2"/>
    <w:rsid w:val="000130E4"/>
    <w:rsid w:val="00013C22"/>
    <w:rsid w:val="00014618"/>
    <w:rsid w:val="000149EB"/>
    <w:rsid w:val="00014BFA"/>
    <w:rsid w:val="00014FFD"/>
    <w:rsid w:val="00015565"/>
    <w:rsid w:val="0001557D"/>
    <w:rsid w:val="00015E21"/>
    <w:rsid w:val="000168E2"/>
    <w:rsid w:val="00016A65"/>
    <w:rsid w:val="00017109"/>
    <w:rsid w:val="000200F9"/>
    <w:rsid w:val="0002169C"/>
    <w:rsid w:val="00021B3C"/>
    <w:rsid w:val="00021DEC"/>
    <w:rsid w:val="00021E6B"/>
    <w:rsid w:val="00021F58"/>
    <w:rsid w:val="00023395"/>
    <w:rsid w:val="00023411"/>
    <w:rsid w:val="000252F5"/>
    <w:rsid w:val="00025842"/>
    <w:rsid w:val="0002590E"/>
    <w:rsid w:val="00025BA7"/>
    <w:rsid w:val="00025D53"/>
    <w:rsid w:val="0002695B"/>
    <w:rsid w:val="00026B07"/>
    <w:rsid w:val="00027224"/>
    <w:rsid w:val="000273CA"/>
    <w:rsid w:val="00030442"/>
    <w:rsid w:val="000314DE"/>
    <w:rsid w:val="00031AC0"/>
    <w:rsid w:val="00031BC7"/>
    <w:rsid w:val="00032B4E"/>
    <w:rsid w:val="00034473"/>
    <w:rsid w:val="000356F9"/>
    <w:rsid w:val="00035C32"/>
    <w:rsid w:val="0003610C"/>
    <w:rsid w:val="0003636D"/>
    <w:rsid w:val="00041C49"/>
    <w:rsid w:val="0004340C"/>
    <w:rsid w:val="00043576"/>
    <w:rsid w:val="00043D36"/>
    <w:rsid w:val="00045B3D"/>
    <w:rsid w:val="00045DCC"/>
    <w:rsid w:val="000461CC"/>
    <w:rsid w:val="00047211"/>
    <w:rsid w:val="000503FE"/>
    <w:rsid w:val="000518F4"/>
    <w:rsid w:val="00051946"/>
    <w:rsid w:val="00053409"/>
    <w:rsid w:val="00053ADA"/>
    <w:rsid w:val="000543F0"/>
    <w:rsid w:val="00054AB9"/>
    <w:rsid w:val="0005619B"/>
    <w:rsid w:val="0005690A"/>
    <w:rsid w:val="0006051A"/>
    <w:rsid w:val="00061040"/>
    <w:rsid w:val="00062759"/>
    <w:rsid w:val="00062A86"/>
    <w:rsid w:val="00062F0D"/>
    <w:rsid w:val="00063208"/>
    <w:rsid w:val="00063AC3"/>
    <w:rsid w:val="00063EA3"/>
    <w:rsid w:val="0006413F"/>
    <w:rsid w:val="000641DF"/>
    <w:rsid w:val="00064DC7"/>
    <w:rsid w:val="00065127"/>
    <w:rsid w:val="000652C9"/>
    <w:rsid w:val="000656B0"/>
    <w:rsid w:val="00065DD2"/>
    <w:rsid w:val="00066F04"/>
    <w:rsid w:val="000704BB"/>
    <w:rsid w:val="000708D6"/>
    <w:rsid w:val="00071C96"/>
    <w:rsid w:val="00073311"/>
    <w:rsid w:val="00073A7A"/>
    <w:rsid w:val="0007527F"/>
    <w:rsid w:val="00075F28"/>
    <w:rsid w:val="000766D6"/>
    <w:rsid w:val="0007757B"/>
    <w:rsid w:val="00077AF0"/>
    <w:rsid w:val="0008021D"/>
    <w:rsid w:val="0008137F"/>
    <w:rsid w:val="00082A66"/>
    <w:rsid w:val="00083849"/>
    <w:rsid w:val="00083EE0"/>
    <w:rsid w:val="000876B4"/>
    <w:rsid w:val="00091183"/>
    <w:rsid w:val="000911FC"/>
    <w:rsid w:val="000914C5"/>
    <w:rsid w:val="00091D01"/>
    <w:rsid w:val="00091F8B"/>
    <w:rsid w:val="000920E8"/>
    <w:rsid w:val="00092C97"/>
    <w:rsid w:val="00092F55"/>
    <w:rsid w:val="00092FE7"/>
    <w:rsid w:val="000949B0"/>
    <w:rsid w:val="00095094"/>
    <w:rsid w:val="000950E9"/>
    <w:rsid w:val="000975CC"/>
    <w:rsid w:val="000978CB"/>
    <w:rsid w:val="00097ECB"/>
    <w:rsid w:val="000A0E9D"/>
    <w:rsid w:val="000A1810"/>
    <w:rsid w:val="000A1B62"/>
    <w:rsid w:val="000A1B66"/>
    <w:rsid w:val="000A301D"/>
    <w:rsid w:val="000A428C"/>
    <w:rsid w:val="000A53AF"/>
    <w:rsid w:val="000A5586"/>
    <w:rsid w:val="000A5A9F"/>
    <w:rsid w:val="000A6522"/>
    <w:rsid w:val="000A685F"/>
    <w:rsid w:val="000A7120"/>
    <w:rsid w:val="000A726A"/>
    <w:rsid w:val="000A76F4"/>
    <w:rsid w:val="000B014E"/>
    <w:rsid w:val="000B0D16"/>
    <w:rsid w:val="000B0D1D"/>
    <w:rsid w:val="000B1F34"/>
    <w:rsid w:val="000B1FA0"/>
    <w:rsid w:val="000B2160"/>
    <w:rsid w:val="000B38D7"/>
    <w:rsid w:val="000B394F"/>
    <w:rsid w:val="000B4119"/>
    <w:rsid w:val="000B42A2"/>
    <w:rsid w:val="000B4DEE"/>
    <w:rsid w:val="000B4F5E"/>
    <w:rsid w:val="000B5A5D"/>
    <w:rsid w:val="000B6158"/>
    <w:rsid w:val="000B6BD6"/>
    <w:rsid w:val="000C0C65"/>
    <w:rsid w:val="000C13FF"/>
    <w:rsid w:val="000C2788"/>
    <w:rsid w:val="000C2AD4"/>
    <w:rsid w:val="000C3875"/>
    <w:rsid w:val="000C3A9F"/>
    <w:rsid w:val="000C4AE6"/>
    <w:rsid w:val="000C54ED"/>
    <w:rsid w:val="000C6652"/>
    <w:rsid w:val="000C6724"/>
    <w:rsid w:val="000C67D0"/>
    <w:rsid w:val="000D0AE5"/>
    <w:rsid w:val="000D106B"/>
    <w:rsid w:val="000D1328"/>
    <w:rsid w:val="000D1763"/>
    <w:rsid w:val="000D3DD0"/>
    <w:rsid w:val="000D5411"/>
    <w:rsid w:val="000D5FF8"/>
    <w:rsid w:val="000D6D0D"/>
    <w:rsid w:val="000D6E1A"/>
    <w:rsid w:val="000D7D10"/>
    <w:rsid w:val="000E0EDF"/>
    <w:rsid w:val="000E134F"/>
    <w:rsid w:val="000E1CFC"/>
    <w:rsid w:val="000E3446"/>
    <w:rsid w:val="000E4172"/>
    <w:rsid w:val="000E4EEB"/>
    <w:rsid w:val="000E4FE7"/>
    <w:rsid w:val="000E51A0"/>
    <w:rsid w:val="000E57DF"/>
    <w:rsid w:val="000E5987"/>
    <w:rsid w:val="000E6883"/>
    <w:rsid w:val="000E6B22"/>
    <w:rsid w:val="000F1F90"/>
    <w:rsid w:val="000F26AC"/>
    <w:rsid w:val="000F3014"/>
    <w:rsid w:val="000F30B7"/>
    <w:rsid w:val="000F3F04"/>
    <w:rsid w:val="000F51D8"/>
    <w:rsid w:val="000F5814"/>
    <w:rsid w:val="000F6363"/>
    <w:rsid w:val="000F6832"/>
    <w:rsid w:val="000F69CD"/>
    <w:rsid w:val="00100B44"/>
    <w:rsid w:val="00100DDF"/>
    <w:rsid w:val="00100E2D"/>
    <w:rsid w:val="001035AE"/>
    <w:rsid w:val="00103A13"/>
    <w:rsid w:val="0010413D"/>
    <w:rsid w:val="00104FC7"/>
    <w:rsid w:val="001056CE"/>
    <w:rsid w:val="00105F70"/>
    <w:rsid w:val="00106393"/>
    <w:rsid w:val="00107C20"/>
    <w:rsid w:val="00107D23"/>
    <w:rsid w:val="00110400"/>
    <w:rsid w:val="001111D8"/>
    <w:rsid w:val="0011133E"/>
    <w:rsid w:val="00111AF1"/>
    <w:rsid w:val="00112BF3"/>
    <w:rsid w:val="00112C2E"/>
    <w:rsid w:val="00113A60"/>
    <w:rsid w:val="00113AE7"/>
    <w:rsid w:val="00114D74"/>
    <w:rsid w:val="00115268"/>
    <w:rsid w:val="00115923"/>
    <w:rsid w:val="0011742E"/>
    <w:rsid w:val="00117AAC"/>
    <w:rsid w:val="001210B7"/>
    <w:rsid w:val="001212F9"/>
    <w:rsid w:val="001213AE"/>
    <w:rsid w:val="001238B8"/>
    <w:rsid w:val="00124B2A"/>
    <w:rsid w:val="0012514F"/>
    <w:rsid w:val="001261D7"/>
    <w:rsid w:val="001272F6"/>
    <w:rsid w:val="001279A1"/>
    <w:rsid w:val="00130174"/>
    <w:rsid w:val="00130F36"/>
    <w:rsid w:val="00131112"/>
    <w:rsid w:val="001311F8"/>
    <w:rsid w:val="0013277C"/>
    <w:rsid w:val="001328F4"/>
    <w:rsid w:val="001354F1"/>
    <w:rsid w:val="00136DAB"/>
    <w:rsid w:val="00142A9D"/>
    <w:rsid w:val="00143332"/>
    <w:rsid w:val="001437EF"/>
    <w:rsid w:val="00143B5C"/>
    <w:rsid w:val="001458D4"/>
    <w:rsid w:val="00145C26"/>
    <w:rsid w:val="0014644E"/>
    <w:rsid w:val="00146F50"/>
    <w:rsid w:val="00147AB3"/>
    <w:rsid w:val="00150417"/>
    <w:rsid w:val="00151164"/>
    <w:rsid w:val="0015133B"/>
    <w:rsid w:val="00151570"/>
    <w:rsid w:val="0015177B"/>
    <w:rsid w:val="00153051"/>
    <w:rsid w:val="001539FB"/>
    <w:rsid w:val="00155049"/>
    <w:rsid w:val="00155457"/>
    <w:rsid w:val="0015613F"/>
    <w:rsid w:val="00156CF4"/>
    <w:rsid w:val="001612F0"/>
    <w:rsid w:val="00161866"/>
    <w:rsid w:val="0016262D"/>
    <w:rsid w:val="001626FA"/>
    <w:rsid w:val="00163666"/>
    <w:rsid w:val="001654F4"/>
    <w:rsid w:val="00165863"/>
    <w:rsid w:val="00165F69"/>
    <w:rsid w:val="00165F91"/>
    <w:rsid w:val="00166249"/>
    <w:rsid w:val="001662B8"/>
    <w:rsid w:val="00166419"/>
    <w:rsid w:val="0016688C"/>
    <w:rsid w:val="0016722A"/>
    <w:rsid w:val="00167ED4"/>
    <w:rsid w:val="00170B3A"/>
    <w:rsid w:val="00171A7D"/>
    <w:rsid w:val="00172A9F"/>
    <w:rsid w:val="0017327E"/>
    <w:rsid w:val="0017345C"/>
    <w:rsid w:val="001745E0"/>
    <w:rsid w:val="00174671"/>
    <w:rsid w:val="001747DB"/>
    <w:rsid w:val="00174EEB"/>
    <w:rsid w:val="00175CDA"/>
    <w:rsid w:val="001768A1"/>
    <w:rsid w:val="00180404"/>
    <w:rsid w:val="001805B8"/>
    <w:rsid w:val="00180D42"/>
    <w:rsid w:val="00180E6D"/>
    <w:rsid w:val="001813DC"/>
    <w:rsid w:val="00181936"/>
    <w:rsid w:val="00181F15"/>
    <w:rsid w:val="001825FB"/>
    <w:rsid w:val="00182FF7"/>
    <w:rsid w:val="00183D5A"/>
    <w:rsid w:val="001853BC"/>
    <w:rsid w:val="00185A0F"/>
    <w:rsid w:val="00185A44"/>
    <w:rsid w:val="001868A6"/>
    <w:rsid w:val="0018786B"/>
    <w:rsid w:val="001902B7"/>
    <w:rsid w:val="001917A3"/>
    <w:rsid w:val="001923B8"/>
    <w:rsid w:val="00192EC1"/>
    <w:rsid w:val="00193096"/>
    <w:rsid w:val="00193A40"/>
    <w:rsid w:val="00193D28"/>
    <w:rsid w:val="00196889"/>
    <w:rsid w:val="00196968"/>
    <w:rsid w:val="00196C00"/>
    <w:rsid w:val="00197840"/>
    <w:rsid w:val="00197DA5"/>
    <w:rsid w:val="001A00A4"/>
    <w:rsid w:val="001A117D"/>
    <w:rsid w:val="001A12B3"/>
    <w:rsid w:val="001A18AD"/>
    <w:rsid w:val="001A2A07"/>
    <w:rsid w:val="001A3C92"/>
    <w:rsid w:val="001A45AE"/>
    <w:rsid w:val="001A569F"/>
    <w:rsid w:val="001A5A45"/>
    <w:rsid w:val="001A68BE"/>
    <w:rsid w:val="001B09D2"/>
    <w:rsid w:val="001B1CDB"/>
    <w:rsid w:val="001B34A9"/>
    <w:rsid w:val="001B35C7"/>
    <w:rsid w:val="001B436E"/>
    <w:rsid w:val="001B4C7B"/>
    <w:rsid w:val="001B7AC7"/>
    <w:rsid w:val="001C1251"/>
    <w:rsid w:val="001C4C51"/>
    <w:rsid w:val="001C5D0C"/>
    <w:rsid w:val="001C5EB9"/>
    <w:rsid w:val="001C6DEA"/>
    <w:rsid w:val="001C72F3"/>
    <w:rsid w:val="001D00FE"/>
    <w:rsid w:val="001D13D1"/>
    <w:rsid w:val="001D1573"/>
    <w:rsid w:val="001D15F7"/>
    <w:rsid w:val="001D208B"/>
    <w:rsid w:val="001D28C4"/>
    <w:rsid w:val="001D31E1"/>
    <w:rsid w:val="001D3ABC"/>
    <w:rsid w:val="001D3D1B"/>
    <w:rsid w:val="001D6C60"/>
    <w:rsid w:val="001D6C78"/>
    <w:rsid w:val="001D7310"/>
    <w:rsid w:val="001D7437"/>
    <w:rsid w:val="001D7925"/>
    <w:rsid w:val="001D79BE"/>
    <w:rsid w:val="001E362E"/>
    <w:rsid w:val="001E3B89"/>
    <w:rsid w:val="001E4E90"/>
    <w:rsid w:val="001E5235"/>
    <w:rsid w:val="001E546C"/>
    <w:rsid w:val="001E57AA"/>
    <w:rsid w:val="001E7C60"/>
    <w:rsid w:val="001F07D4"/>
    <w:rsid w:val="001F102B"/>
    <w:rsid w:val="001F5FE0"/>
    <w:rsid w:val="001F66F4"/>
    <w:rsid w:val="001F6758"/>
    <w:rsid w:val="001F7030"/>
    <w:rsid w:val="001F7971"/>
    <w:rsid w:val="0020081C"/>
    <w:rsid w:val="002010EE"/>
    <w:rsid w:val="00201838"/>
    <w:rsid w:val="00201FBC"/>
    <w:rsid w:val="002038AF"/>
    <w:rsid w:val="00203F92"/>
    <w:rsid w:val="0020403B"/>
    <w:rsid w:val="00205F8B"/>
    <w:rsid w:val="00206825"/>
    <w:rsid w:val="002101EF"/>
    <w:rsid w:val="00213922"/>
    <w:rsid w:val="00213E7B"/>
    <w:rsid w:val="00215453"/>
    <w:rsid w:val="002158EE"/>
    <w:rsid w:val="0021629F"/>
    <w:rsid w:val="0021686D"/>
    <w:rsid w:val="00216DF3"/>
    <w:rsid w:val="00217C0E"/>
    <w:rsid w:val="00220668"/>
    <w:rsid w:val="00220F20"/>
    <w:rsid w:val="0022115E"/>
    <w:rsid w:val="00223637"/>
    <w:rsid w:val="00225D2B"/>
    <w:rsid w:val="002270B3"/>
    <w:rsid w:val="00230464"/>
    <w:rsid w:val="00230B4B"/>
    <w:rsid w:val="00232022"/>
    <w:rsid w:val="002331D8"/>
    <w:rsid w:val="0023492E"/>
    <w:rsid w:val="00235098"/>
    <w:rsid w:val="002350B3"/>
    <w:rsid w:val="00236139"/>
    <w:rsid w:val="00240B82"/>
    <w:rsid w:val="00240C8C"/>
    <w:rsid w:val="0024101B"/>
    <w:rsid w:val="00242986"/>
    <w:rsid w:val="00242AE5"/>
    <w:rsid w:val="002435D7"/>
    <w:rsid w:val="00244E33"/>
    <w:rsid w:val="00245330"/>
    <w:rsid w:val="00245725"/>
    <w:rsid w:val="002460BF"/>
    <w:rsid w:val="00247309"/>
    <w:rsid w:val="002479CB"/>
    <w:rsid w:val="00247DE3"/>
    <w:rsid w:val="0025087F"/>
    <w:rsid w:val="00250B10"/>
    <w:rsid w:val="00250D7F"/>
    <w:rsid w:val="00251F00"/>
    <w:rsid w:val="002520C7"/>
    <w:rsid w:val="0025422C"/>
    <w:rsid w:val="00255B14"/>
    <w:rsid w:val="00257019"/>
    <w:rsid w:val="002574CD"/>
    <w:rsid w:val="002577B7"/>
    <w:rsid w:val="00260375"/>
    <w:rsid w:val="0026068A"/>
    <w:rsid w:val="0026168F"/>
    <w:rsid w:val="00262ADD"/>
    <w:rsid w:val="00262B58"/>
    <w:rsid w:val="00262EAA"/>
    <w:rsid w:val="002636F5"/>
    <w:rsid w:val="00263D9A"/>
    <w:rsid w:val="00265268"/>
    <w:rsid w:val="00265AFE"/>
    <w:rsid w:val="00266733"/>
    <w:rsid w:val="0027017E"/>
    <w:rsid w:val="002702D9"/>
    <w:rsid w:val="00271B26"/>
    <w:rsid w:val="002720EC"/>
    <w:rsid w:val="00272188"/>
    <w:rsid w:val="00272FEC"/>
    <w:rsid w:val="00273881"/>
    <w:rsid w:val="002745F2"/>
    <w:rsid w:val="00277552"/>
    <w:rsid w:val="00277A55"/>
    <w:rsid w:val="00280AB1"/>
    <w:rsid w:val="00281748"/>
    <w:rsid w:val="00282F68"/>
    <w:rsid w:val="00283430"/>
    <w:rsid w:val="0028392A"/>
    <w:rsid w:val="00283AC9"/>
    <w:rsid w:val="00283BB0"/>
    <w:rsid w:val="00284139"/>
    <w:rsid w:val="00284215"/>
    <w:rsid w:val="0028468C"/>
    <w:rsid w:val="00285EBA"/>
    <w:rsid w:val="00290FC4"/>
    <w:rsid w:val="0029467D"/>
    <w:rsid w:val="00294724"/>
    <w:rsid w:val="00294A3A"/>
    <w:rsid w:val="002951E2"/>
    <w:rsid w:val="00297559"/>
    <w:rsid w:val="00297B36"/>
    <w:rsid w:val="002A04B5"/>
    <w:rsid w:val="002A11D0"/>
    <w:rsid w:val="002A1F31"/>
    <w:rsid w:val="002A25DF"/>
    <w:rsid w:val="002A27B8"/>
    <w:rsid w:val="002A27C0"/>
    <w:rsid w:val="002A2BBA"/>
    <w:rsid w:val="002A30C5"/>
    <w:rsid w:val="002A3119"/>
    <w:rsid w:val="002A433D"/>
    <w:rsid w:val="002A4600"/>
    <w:rsid w:val="002A5A35"/>
    <w:rsid w:val="002A656C"/>
    <w:rsid w:val="002A717C"/>
    <w:rsid w:val="002A7C0C"/>
    <w:rsid w:val="002B0993"/>
    <w:rsid w:val="002B14C1"/>
    <w:rsid w:val="002B1C89"/>
    <w:rsid w:val="002B2315"/>
    <w:rsid w:val="002B3388"/>
    <w:rsid w:val="002B4387"/>
    <w:rsid w:val="002B4DF4"/>
    <w:rsid w:val="002B5249"/>
    <w:rsid w:val="002B5585"/>
    <w:rsid w:val="002B5D42"/>
    <w:rsid w:val="002B6825"/>
    <w:rsid w:val="002B6B15"/>
    <w:rsid w:val="002B6F66"/>
    <w:rsid w:val="002C09A2"/>
    <w:rsid w:val="002C15A6"/>
    <w:rsid w:val="002C3884"/>
    <w:rsid w:val="002C3C98"/>
    <w:rsid w:val="002C4BE6"/>
    <w:rsid w:val="002C4D92"/>
    <w:rsid w:val="002C5B98"/>
    <w:rsid w:val="002C67F6"/>
    <w:rsid w:val="002C74AA"/>
    <w:rsid w:val="002C775F"/>
    <w:rsid w:val="002D0C4B"/>
    <w:rsid w:val="002D1119"/>
    <w:rsid w:val="002D17CF"/>
    <w:rsid w:val="002D29DE"/>
    <w:rsid w:val="002D3309"/>
    <w:rsid w:val="002D4FDD"/>
    <w:rsid w:val="002D54E0"/>
    <w:rsid w:val="002D5899"/>
    <w:rsid w:val="002D58E5"/>
    <w:rsid w:val="002D656C"/>
    <w:rsid w:val="002D7686"/>
    <w:rsid w:val="002E0AE6"/>
    <w:rsid w:val="002E10CC"/>
    <w:rsid w:val="002E2105"/>
    <w:rsid w:val="002E2EA1"/>
    <w:rsid w:val="002E3BC2"/>
    <w:rsid w:val="002E40FF"/>
    <w:rsid w:val="002E4228"/>
    <w:rsid w:val="002E4EE4"/>
    <w:rsid w:val="002E5F4F"/>
    <w:rsid w:val="002E6591"/>
    <w:rsid w:val="002E7419"/>
    <w:rsid w:val="002E7B3B"/>
    <w:rsid w:val="002E7BA7"/>
    <w:rsid w:val="002E7D79"/>
    <w:rsid w:val="002F1599"/>
    <w:rsid w:val="002F18E5"/>
    <w:rsid w:val="002F2192"/>
    <w:rsid w:val="002F460B"/>
    <w:rsid w:val="002F59F7"/>
    <w:rsid w:val="002F5DC9"/>
    <w:rsid w:val="002F6DF5"/>
    <w:rsid w:val="002F7116"/>
    <w:rsid w:val="002F76EB"/>
    <w:rsid w:val="002F7E73"/>
    <w:rsid w:val="003015C9"/>
    <w:rsid w:val="00301BF8"/>
    <w:rsid w:val="00302E5B"/>
    <w:rsid w:val="00304C66"/>
    <w:rsid w:val="00305051"/>
    <w:rsid w:val="00305BB4"/>
    <w:rsid w:val="00305C59"/>
    <w:rsid w:val="00305ED0"/>
    <w:rsid w:val="003064B6"/>
    <w:rsid w:val="003068EE"/>
    <w:rsid w:val="00310C0A"/>
    <w:rsid w:val="0031146C"/>
    <w:rsid w:val="003118C8"/>
    <w:rsid w:val="0031269F"/>
    <w:rsid w:val="00312FF6"/>
    <w:rsid w:val="003132F6"/>
    <w:rsid w:val="003138F8"/>
    <w:rsid w:val="00313B27"/>
    <w:rsid w:val="00313EAC"/>
    <w:rsid w:val="0031574A"/>
    <w:rsid w:val="003160BC"/>
    <w:rsid w:val="00316EAC"/>
    <w:rsid w:val="00317041"/>
    <w:rsid w:val="003201D7"/>
    <w:rsid w:val="0032045D"/>
    <w:rsid w:val="00320D53"/>
    <w:rsid w:val="0032107F"/>
    <w:rsid w:val="00321F0F"/>
    <w:rsid w:val="0032233A"/>
    <w:rsid w:val="003235CA"/>
    <w:rsid w:val="00323678"/>
    <w:rsid w:val="003242CE"/>
    <w:rsid w:val="00324815"/>
    <w:rsid w:val="0032531E"/>
    <w:rsid w:val="003254A9"/>
    <w:rsid w:val="003259B0"/>
    <w:rsid w:val="00325D6F"/>
    <w:rsid w:val="00325F36"/>
    <w:rsid w:val="00326EAB"/>
    <w:rsid w:val="0032761C"/>
    <w:rsid w:val="003279E2"/>
    <w:rsid w:val="00327DA5"/>
    <w:rsid w:val="00330911"/>
    <w:rsid w:val="00330EBC"/>
    <w:rsid w:val="003313DF"/>
    <w:rsid w:val="003315BA"/>
    <w:rsid w:val="00333B07"/>
    <w:rsid w:val="0033423D"/>
    <w:rsid w:val="003345B5"/>
    <w:rsid w:val="003349B9"/>
    <w:rsid w:val="00334A67"/>
    <w:rsid w:val="0033570D"/>
    <w:rsid w:val="003374CB"/>
    <w:rsid w:val="00340385"/>
    <w:rsid w:val="003404E8"/>
    <w:rsid w:val="00341E53"/>
    <w:rsid w:val="00342C10"/>
    <w:rsid w:val="00343617"/>
    <w:rsid w:val="00343B54"/>
    <w:rsid w:val="0034556D"/>
    <w:rsid w:val="003457A4"/>
    <w:rsid w:val="00346395"/>
    <w:rsid w:val="003468E4"/>
    <w:rsid w:val="00346AB8"/>
    <w:rsid w:val="00347BCF"/>
    <w:rsid w:val="00347C71"/>
    <w:rsid w:val="00351F8E"/>
    <w:rsid w:val="003521EC"/>
    <w:rsid w:val="0035235D"/>
    <w:rsid w:val="00353D34"/>
    <w:rsid w:val="0035544B"/>
    <w:rsid w:val="00355BC1"/>
    <w:rsid w:val="003568EF"/>
    <w:rsid w:val="003574CA"/>
    <w:rsid w:val="0036050B"/>
    <w:rsid w:val="003606E5"/>
    <w:rsid w:val="00360925"/>
    <w:rsid w:val="003613D4"/>
    <w:rsid w:val="00363835"/>
    <w:rsid w:val="003638A1"/>
    <w:rsid w:val="00363924"/>
    <w:rsid w:val="00364417"/>
    <w:rsid w:val="0036506D"/>
    <w:rsid w:val="0036528A"/>
    <w:rsid w:val="003653AA"/>
    <w:rsid w:val="003656B6"/>
    <w:rsid w:val="00371041"/>
    <w:rsid w:val="0037276C"/>
    <w:rsid w:val="00373362"/>
    <w:rsid w:val="00374447"/>
    <w:rsid w:val="00376747"/>
    <w:rsid w:val="00376DF8"/>
    <w:rsid w:val="00377564"/>
    <w:rsid w:val="00377DBD"/>
    <w:rsid w:val="00380B1B"/>
    <w:rsid w:val="00380D5F"/>
    <w:rsid w:val="003812F4"/>
    <w:rsid w:val="0038273D"/>
    <w:rsid w:val="003854A5"/>
    <w:rsid w:val="00386940"/>
    <w:rsid w:val="00386D66"/>
    <w:rsid w:val="003874BD"/>
    <w:rsid w:val="00387997"/>
    <w:rsid w:val="00387E8F"/>
    <w:rsid w:val="003915E2"/>
    <w:rsid w:val="003925FA"/>
    <w:rsid w:val="00393AB2"/>
    <w:rsid w:val="00394873"/>
    <w:rsid w:val="0039509E"/>
    <w:rsid w:val="00395211"/>
    <w:rsid w:val="00395409"/>
    <w:rsid w:val="00395C89"/>
    <w:rsid w:val="0039610C"/>
    <w:rsid w:val="00397CCB"/>
    <w:rsid w:val="003A0297"/>
    <w:rsid w:val="003A4FB4"/>
    <w:rsid w:val="003A5B29"/>
    <w:rsid w:val="003A5B85"/>
    <w:rsid w:val="003A643C"/>
    <w:rsid w:val="003B05F2"/>
    <w:rsid w:val="003B0942"/>
    <w:rsid w:val="003B11B2"/>
    <w:rsid w:val="003B1826"/>
    <w:rsid w:val="003B1CEA"/>
    <w:rsid w:val="003B2270"/>
    <w:rsid w:val="003B4831"/>
    <w:rsid w:val="003B5943"/>
    <w:rsid w:val="003B783D"/>
    <w:rsid w:val="003C0136"/>
    <w:rsid w:val="003C0B40"/>
    <w:rsid w:val="003C14D5"/>
    <w:rsid w:val="003C262B"/>
    <w:rsid w:val="003C2F84"/>
    <w:rsid w:val="003C38A6"/>
    <w:rsid w:val="003C38DB"/>
    <w:rsid w:val="003C3F3E"/>
    <w:rsid w:val="003C412F"/>
    <w:rsid w:val="003C52D8"/>
    <w:rsid w:val="003C7898"/>
    <w:rsid w:val="003C7DFA"/>
    <w:rsid w:val="003D01D9"/>
    <w:rsid w:val="003D0403"/>
    <w:rsid w:val="003D0AA2"/>
    <w:rsid w:val="003D1775"/>
    <w:rsid w:val="003D1D48"/>
    <w:rsid w:val="003D259A"/>
    <w:rsid w:val="003D36D3"/>
    <w:rsid w:val="003D385B"/>
    <w:rsid w:val="003D41D1"/>
    <w:rsid w:val="003D48AB"/>
    <w:rsid w:val="003D5288"/>
    <w:rsid w:val="003D5EA2"/>
    <w:rsid w:val="003D6170"/>
    <w:rsid w:val="003D6D0E"/>
    <w:rsid w:val="003D6D42"/>
    <w:rsid w:val="003D7139"/>
    <w:rsid w:val="003D76D1"/>
    <w:rsid w:val="003E1BAE"/>
    <w:rsid w:val="003E1F90"/>
    <w:rsid w:val="003E2E00"/>
    <w:rsid w:val="003E34A1"/>
    <w:rsid w:val="003E3D6C"/>
    <w:rsid w:val="003E461F"/>
    <w:rsid w:val="003E5B1A"/>
    <w:rsid w:val="003F02B2"/>
    <w:rsid w:val="003F0487"/>
    <w:rsid w:val="003F0B96"/>
    <w:rsid w:val="003F18F9"/>
    <w:rsid w:val="003F2586"/>
    <w:rsid w:val="003F2FFF"/>
    <w:rsid w:val="003F372E"/>
    <w:rsid w:val="003F4C0E"/>
    <w:rsid w:val="003F4DB0"/>
    <w:rsid w:val="003F4EBF"/>
    <w:rsid w:val="003F5B34"/>
    <w:rsid w:val="003F673C"/>
    <w:rsid w:val="003F73C6"/>
    <w:rsid w:val="003F7D62"/>
    <w:rsid w:val="00402243"/>
    <w:rsid w:val="004028E6"/>
    <w:rsid w:val="0040399E"/>
    <w:rsid w:val="0040728C"/>
    <w:rsid w:val="00407A8D"/>
    <w:rsid w:val="00407BC2"/>
    <w:rsid w:val="0041102E"/>
    <w:rsid w:val="0041120A"/>
    <w:rsid w:val="00411FE4"/>
    <w:rsid w:val="004134E1"/>
    <w:rsid w:val="0041387F"/>
    <w:rsid w:val="00413C35"/>
    <w:rsid w:val="00415A77"/>
    <w:rsid w:val="00415C38"/>
    <w:rsid w:val="00416ED9"/>
    <w:rsid w:val="0042048D"/>
    <w:rsid w:val="00420962"/>
    <w:rsid w:val="004214CB"/>
    <w:rsid w:val="004214E1"/>
    <w:rsid w:val="00421D2A"/>
    <w:rsid w:val="00421FCF"/>
    <w:rsid w:val="00423B29"/>
    <w:rsid w:val="00423CD4"/>
    <w:rsid w:val="00425B1F"/>
    <w:rsid w:val="00425CE2"/>
    <w:rsid w:val="00426E46"/>
    <w:rsid w:val="00426E61"/>
    <w:rsid w:val="004274E1"/>
    <w:rsid w:val="004275AB"/>
    <w:rsid w:val="00427955"/>
    <w:rsid w:val="00427994"/>
    <w:rsid w:val="00427A7E"/>
    <w:rsid w:val="00430058"/>
    <w:rsid w:val="004305DA"/>
    <w:rsid w:val="004313C8"/>
    <w:rsid w:val="00431CB6"/>
    <w:rsid w:val="00433220"/>
    <w:rsid w:val="00434D23"/>
    <w:rsid w:val="00435771"/>
    <w:rsid w:val="00435788"/>
    <w:rsid w:val="004362B5"/>
    <w:rsid w:val="00436702"/>
    <w:rsid w:val="00436911"/>
    <w:rsid w:val="00436918"/>
    <w:rsid w:val="00440C4A"/>
    <w:rsid w:val="0044172B"/>
    <w:rsid w:val="00442288"/>
    <w:rsid w:val="004436D8"/>
    <w:rsid w:val="00443DFF"/>
    <w:rsid w:val="00444104"/>
    <w:rsid w:val="00444F9E"/>
    <w:rsid w:val="00447834"/>
    <w:rsid w:val="004479A1"/>
    <w:rsid w:val="00450198"/>
    <w:rsid w:val="00450DB9"/>
    <w:rsid w:val="004527BC"/>
    <w:rsid w:val="00453090"/>
    <w:rsid w:val="00454780"/>
    <w:rsid w:val="00454DDF"/>
    <w:rsid w:val="00454EDE"/>
    <w:rsid w:val="00455ABB"/>
    <w:rsid w:val="00457ECD"/>
    <w:rsid w:val="004600F2"/>
    <w:rsid w:val="004603C6"/>
    <w:rsid w:val="004610FD"/>
    <w:rsid w:val="004616EE"/>
    <w:rsid w:val="00461FC9"/>
    <w:rsid w:val="00462500"/>
    <w:rsid w:val="004627A2"/>
    <w:rsid w:val="00463419"/>
    <w:rsid w:val="00463568"/>
    <w:rsid w:val="00465E11"/>
    <w:rsid w:val="00466583"/>
    <w:rsid w:val="004667E0"/>
    <w:rsid w:val="00467A0B"/>
    <w:rsid w:val="00471363"/>
    <w:rsid w:val="00471542"/>
    <w:rsid w:val="004720EA"/>
    <w:rsid w:val="004727DB"/>
    <w:rsid w:val="00473801"/>
    <w:rsid w:val="00476103"/>
    <w:rsid w:val="004770B6"/>
    <w:rsid w:val="00481C0A"/>
    <w:rsid w:val="00483706"/>
    <w:rsid w:val="00483D87"/>
    <w:rsid w:val="0048431F"/>
    <w:rsid w:val="00485AFD"/>
    <w:rsid w:val="00487826"/>
    <w:rsid w:val="0048796F"/>
    <w:rsid w:val="00487A0B"/>
    <w:rsid w:val="004905D4"/>
    <w:rsid w:val="00490AEE"/>
    <w:rsid w:val="0049155E"/>
    <w:rsid w:val="004916C4"/>
    <w:rsid w:val="00491D4D"/>
    <w:rsid w:val="00492076"/>
    <w:rsid w:val="00492281"/>
    <w:rsid w:val="00493DCD"/>
    <w:rsid w:val="0049458B"/>
    <w:rsid w:val="0049474D"/>
    <w:rsid w:val="00495C76"/>
    <w:rsid w:val="00496ACB"/>
    <w:rsid w:val="00496F77"/>
    <w:rsid w:val="00497477"/>
    <w:rsid w:val="004A03E6"/>
    <w:rsid w:val="004A0C9D"/>
    <w:rsid w:val="004A1416"/>
    <w:rsid w:val="004A355E"/>
    <w:rsid w:val="004A44F7"/>
    <w:rsid w:val="004A4DEB"/>
    <w:rsid w:val="004A5F45"/>
    <w:rsid w:val="004A607B"/>
    <w:rsid w:val="004A6693"/>
    <w:rsid w:val="004A7A36"/>
    <w:rsid w:val="004B019C"/>
    <w:rsid w:val="004B0936"/>
    <w:rsid w:val="004B0E07"/>
    <w:rsid w:val="004B1C46"/>
    <w:rsid w:val="004B246F"/>
    <w:rsid w:val="004B2ED5"/>
    <w:rsid w:val="004B31B3"/>
    <w:rsid w:val="004B3DB0"/>
    <w:rsid w:val="004B422B"/>
    <w:rsid w:val="004B4904"/>
    <w:rsid w:val="004B5082"/>
    <w:rsid w:val="004B6005"/>
    <w:rsid w:val="004B662F"/>
    <w:rsid w:val="004B67E2"/>
    <w:rsid w:val="004B704B"/>
    <w:rsid w:val="004C0568"/>
    <w:rsid w:val="004C1374"/>
    <w:rsid w:val="004C14E5"/>
    <w:rsid w:val="004C171D"/>
    <w:rsid w:val="004C18DA"/>
    <w:rsid w:val="004C2F10"/>
    <w:rsid w:val="004C3249"/>
    <w:rsid w:val="004C4D15"/>
    <w:rsid w:val="004C529E"/>
    <w:rsid w:val="004C5F39"/>
    <w:rsid w:val="004C637A"/>
    <w:rsid w:val="004C7B99"/>
    <w:rsid w:val="004D0141"/>
    <w:rsid w:val="004D02FB"/>
    <w:rsid w:val="004D0F1A"/>
    <w:rsid w:val="004D18F6"/>
    <w:rsid w:val="004D456E"/>
    <w:rsid w:val="004D4EF3"/>
    <w:rsid w:val="004D5882"/>
    <w:rsid w:val="004D5930"/>
    <w:rsid w:val="004D59F5"/>
    <w:rsid w:val="004D5D1A"/>
    <w:rsid w:val="004D6394"/>
    <w:rsid w:val="004D6BCB"/>
    <w:rsid w:val="004D6CDC"/>
    <w:rsid w:val="004D717B"/>
    <w:rsid w:val="004E1A83"/>
    <w:rsid w:val="004E2FB8"/>
    <w:rsid w:val="004E5714"/>
    <w:rsid w:val="004E61C3"/>
    <w:rsid w:val="004E6DD0"/>
    <w:rsid w:val="004F0C6F"/>
    <w:rsid w:val="004F1497"/>
    <w:rsid w:val="004F32EC"/>
    <w:rsid w:val="004F3CB0"/>
    <w:rsid w:val="004F3FAC"/>
    <w:rsid w:val="004F3FEF"/>
    <w:rsid w:val="004F40FD"/>
    <w:rsid w:val="004F47B0"/>
    <w:rsid w:val="004F53B5"/>
    <w:rsid w:val="004F54DC"/>
    <w:rsid w:val="004F5E5E"/>
    <w:rsid w:val="004F7D58"/>
    <w:rsid w:val="004F7DC7"/>
    <w:rsid w:val="005007F4"/>
    <w:rsid w:val="0050101D"/>
    <w:rsid w:val="00501ADA"/>
    <w:rsid w:val="005025B0"/>
    <w:rsid w:val="00502B76"/>
    <w:rsid w:val="005042B0"/>
    <w:rsid w:val="005048C0"/>
    <w:rsid w:val="00506E9C"/>
    <w:rsid w:val="005074D4"/>
    <w:rsid w:val="00507D10"/>
    <w:rsid w:val="005100E0"/>
    <w:rsid w:val="00510B94"/>
    <w:rsid w:val="00511552"/>
    <w:rsid w:val="005115E8"/>
    <w:rsid w:val="005116E6"/>
    <w:rsid w:val="00511B3A"/>
    <w:rsid w:val="00514539"/>
    <w:rsid w:val="0051600B"/>
    <w:rsid w:val="0051697A"/>
    <w:rsid w:val="00516EAC"/>
    <w:rsid w:val="005212A0"/>
    <w:rsid w:val="005215E6"/>
    <w:rsid w:val="00521AA3"/>
    <w:rsid w:val="005242EE"/>
    <w:rsid w:val="005243AA"/>
    <w:rsid w:val="00525B1B"/>
    <w:rsid w:val="00530C88"/>
    <w:rsid w:val="00531115"/>
    <w:rsid w:val="00531570"/>
    <w:rsid w:val="005325AB"/>
    <w:rsid w:val="005342C7"/>
    <w:rsid w:val="00534310"/>
    <w:rsid w:val="005406DE"/>
    <w:rsid w:val="0054071E"/>
    <w:rsid w:val="00540E53"/>
    <w:rsid w:val="00540F3F"/>
    <w:rsid w:val="00541CB9"/>
    <w:rsid w:val="00543764"/>
    <w:rsid w:val="00543F85"/>
    <w:rsid w:val="00545C48"/>
    <w:rsid w:val="00547631"/>
    <w:rsid w:val="00547F20"/>
    <w:rsid w:val="0055010A"/>
    <w:rsid w:val="00550666"/>
    <w:rsid w:val="00550DA0"/>
    <w:rsid w:val="0055208B"/>
    <w:rsid w:val="0055217B"/>
    <w:rsid w:val="00552B70"/>
    <w:rsid w:val="00552F35"/>
    <w:rsid w:val="005543E4"/>
    <w:rsid w:val="005544CF"/>
    <w:rsid w:val="005548E0"/>
    <w:rsid w:val="00554C7A"/>
    <w:rsid w:val="0055575E"/>
    <w:rsid w:val="00556C59"/>
    <w:rsid w:val="00557071"/>
    <w:rsid w:val="00560334"/>
    <w:rsid w:val="005609AD"/>
    <w:rsid w:val="00560D0A"/>
    <w:rsid w:val="005614BA"/>
    <w:rsid w:val="00562289"/>
    <w:rsid w:val="00562745"/>
    <w:rsid w:val="0056284C"/>
    <w:rsid w:val="00562864"/>
    <w:rsid w:val="0056402C"/>
    <w:rsid w:val="00564213"/>
    <w:rsid w:val="00564338"/>
    <w:rsid w:val="0056437A"/>
    <w:rsid w:val="00564898"/>
    <w:rsid w:val="005668D8"/>
    <w:rsid w:val="00566EF9"/>
    <w:rsid w:val="00567417"/>
    <w:rsid w:val="00567ED2"/>
    <w:rsid w:val="0057051F"/>
    <w:rsid w:val="00570A0A"/>
    <w:rsid w:val="00571B81"/>
    <w:rsid w:val="005722AF"/>
    <w:rsid w:val="00572CBF"/>
    <w:rsid w:val="00572EA1"/>
    <w:rsid w:val="00573834"/>
    <w:rsid w:val="00573D4B"/>
    <w:rsid w:val="00574A1C"/>
    <w:rsid w:val="00575E98"/>
    <w:rsid w:val="0057657D"/>
    <w:rsid w:val="00576D71"/>
    <w:rsid w:val="00576F35"/>
    <w:rsid w:val="00576F99"/>
    <w:rsid w:val="00580937"/>
    <w:rsid w:val="00581D07"/>
    <w:rsid w:val="005830C7"/>
    <w:rsid w:val="005834F0"/>
    <w:rsid w:val="00583578"/>
    <w:rsid w:val="00583EBD"/>
    <w:rsid w:val="00584596"/>
    <w:rsid w:val="00585FD2"/>
    <w:rsid w:val="005862FF"/>
    <w:rsid w:val="005870CC"/>
    <w:rsid w:val="00587478"/>
    <w:rsid w:val="00587CB3"/>
    <w:rsid w:val="00590978"/>
    <w:rsid w:val="005925B7"/>
    <w:rsid w:val="00592845"/>
    <w:rsid w:val="00592C60"/>
    <w:rsid w:val="00593471"/>
    <w:rsid w:val="00593BBE"/>
    <w:rsid w:val="00593E0C"/>
    <w:rsid w:val="00594503"/>
    <w:rsid w:val="00594AE3"/>
    <w:rsid w:val="005968D4"/>
    <w:rsid w:val="00597DCC"/>
    <w:rsid w:val="00597FD8"/>
    <w:rsid w:val="005A0173"/>
    <w:rsid w:val="005A02FA"/>
    <w:rsid w:val="005A0B7A"/>
    <w:rsid w:val="005A0CFB"/>
    <w:rsid w:val="005A1A6F"/>
    <w:rsid w:val="005A248C"/>
    <w:rsid w:val="005A262A"/>
    <w:rsid w:val="005A2CD0"/>
    <w:rsid w:val="005A3407"/>
    <w:rsid w:val="005A373F"/>
    <w:rsid w:val="005A3C53"/>
    <w:rsid w:val="005A4025"/>
    <w:rsid w:val="005A46A5"/>
    <w:rsid w:val="005A4737"/>
    <w:rsid w:val="005A4F32"/>
    <w:rsid w:val="005A5552"/>
    <w:rsid w:val="005A6064"/>
    <w:rsid w:val="005A76A0"/>
    <w:rsid w:val="005A7B9B"/>
    <w:rsid w:val="005A7FDD"/>
    <w:rsid w:val="005B14A4"/>
    <w:rsid w:val="005B14B4"/>
    <w:rsid w:val="005B18CC"/>
    <w:rsid w:val="005B19DF"/>
    <w:rsid w:val="005B2C05"/>
    <w:rsid w:val="005B2CAF"/>
    <w:rsid w:val="005B3376"/>
    <w:rsid w:val="005B3666"/>
    <w:rsid w:val="005B55D4"/>
    <w:rsid w:val="005B5DD6"/>
    <w:rsid w:val="005B71C8"/>
    <w:rsid w:val="005B7450"/>
    <w:rsid w:val="005B78C9"/>
    <w:rsid w:val="005B7973"/>
    <w:rsid w:val="005C09EA"/>
    <w:rsid w:val="005C0A23"/>
    <w:rsid w:val="005C143F"/>
    <w:rsid w:val="005C251F"/>
    <w:rsid w:val="005C2D69"/>
    <w:rsid w:val="005C44E3"/>
    <w:rsid w:val="005C470D"/>
    <w:rsid w:val="005C5F06"/>
    <w:rsid w:val="005C5F18"/>
    <w:rsid w:val="005C73FF"/>
    <w:rsid w:val="005C7EFA"/>
    <w:rsid w:val="005D1127"/>
    <w:rsid w:val="005D144C"/>
    <w:rsid w:val="005D1A31"/>
    <w:rsid w:val="005D1B0F"/>
    <w:rsid w:val="005D1DD3"/>
    <w:rsid w:val="005D201D"/>
    <w:rsid w:val="005D32B2"/>
    <w:rsid w:val="005D41B7"/>
    <w:rsid w:val="005D444A"/>
    <w:rsid w:val="005D4653"/>
    <w:rsid w:val="005D67DE"/>
    <w:rsid w:val="005D7EAB"/>
    <w:rsid w:val="005E0594"/>
    <w:rsid w:val="005E0CDC"/>
    <w:rsid w:val="005E0D3F"/>
    <w:rsid w:val="005E18FB"/>
    <w:rsid w:val="005E33CB"/>
    <w:rsid w:val="005E39F4"/>
    <w:rsid w:val="005E4F72"/>
    <w:rsid w:val="005E5888"/>
    <w:rsid w:val="005E62FD"/>
    <w:rsid w:val="005E6AA0"/>
    <w:rsid w:val="005E6B32"/>
    <w:rsid w:val="005E6CE0"/>
    <w:rsid w:val="005E7742"/>
    <w:rsid w:val="005E7A3D"/>
    <w:rsid w:val="005F06BF"/>
    <w:rsid w:val="005F170F"/>
    <w:rsid w:val="005F2BB5"/>
    <w:rsid w:val="005F3755"/>
    <w:rsid w:val="005F3A28"/>
    <w:rsid w:val="005F3C91"/>
    <w:rsid w:val="005F3D4E"/>
    <w:rsid w:val="005F4CCE"/>
    <w:rsid w:val="005F4E64"/>
    <w:rsid w:val="005F5899"/>
    <w:rsid w:val="005F5A4E"/>
    <w:rsid w:val="005F6613"/>
    <w:rsid w:val="005F6CF7"/>
    <w:rsid w:val="006004E4"/>
    <w:rsid w:val="0060089A"/>
    <w:rsid w:val="00601385"/>
    <w:rsid w:val="006014CD"/>
    <w:rsid w:val="00601583"/>
    <w:rsid w:val="00601EE7"/>
    <w:rsid w:val="006021F1"/>
    <w:rsid w:val="006022A4"/>
    <w:rsid w:val="00602C20"/>
    <w:rsid w:val="00603A4D"/>
    <w:rsid w:val="00603B41"/>
    <w:rsid w:val="00604579"/>
    <w:rsid w:val="0060493E"/>
    <w:rsid w:val="006059E0"/>
    <w:rsid w:val="0060666D"/>
    <w:rsid w:val="006072D9"/>
    <w:rsid w:val="00611313"/>
    <w:rsid w:val="006114BF"/>
    <w:rsid w:val="006128CA"/>
    <w:rsid w:val="00615D6E"/>
    <w:rsid w:val="006163B3"/>
    <w:rsid w:val="006167E6"/>
    <w:rsid w:val="00617435"/>
    <w:rsid w:val="00617D0E"/>
    <w:rsid w:val="006217C6"/>
    <w:rsid w:val="00621BD2"/>
    <w:rsid w:val="0062278A"/>
    <w:rsid w:val="006232D2"/>
    <w:rsid w:val="006246FA"/>
    <w:rsid w:val="006253B5"/>
    <w:rsid w:val="00627109"/>
    <w:rsid w:val="006308A7"/>
    <w:rsid w:val="00630961"/>
    <w:rsid w:val="006310F8"/>
    <w:rsid w:val="006326D7"/>
    <w:rsid w:val="00632FBE"/>
    <w:rsid w:val="006330E3"/>
    <w:rsid w:val="006338ED"/>
    <w:rsid w:val="00633D61"/>
    <w:rsid w:val="006343B4"/>
    <w:rsid w:val="006346D1"/>
    <w:rsid w:val="00634934"/>
    <w:rsid w:val="00635768"/>
    <w:rsid w:val="006358D9"/>
    <w:rsid w:val="00637129"/>
    <w:rsid w:val="006404C8"/>
    <w:rsid w:val="006409BE"/>
    <w:rsid w:val="00641042"/>
    <w:rsid w:val="0064126A"/>
    <w:rsid w:val="00641ADE"/>
    <w:rsid w:val="00642EF4"/>
    <w:rsid w:val="006430CF"/>
    <w:rsid w:val="006432F1"/>
    <w:rsid w:val="00644BCF"/>
    <w:rsid w:val="00644F90"/>
    <w:rsid w:val="00645E42"/>
    <w:rsid w:val="00646368"/>
    <w:rsid w:val="00646C93"/>
    <w:rsid w:val="00647306"/>
    <w:rsid w:val="00647E43"/>
    <w:rsid w:val="00650607"/>
    <w:rsid w:val="00650CF8"/>
    <w:rsid w:val="00650D5B"/>
    <w:rsid w:val="00650EC4"/>
    <w:rsid w:val="006511B3"/>
    <w:rsid w:val="00652431"/>
    <w:rsid w:val="0065407A"/>
    <w:rsid w:val="00654840"/>
    <w:rsid w:val="006551BB"/>
    <w:rsid w:val="006553E2"/>
    <w:rsid w:val="00657494"/>
    <w:rsid w:val="00657BC9"/>
    <w:rsid w:val="006602CE"/>
    <w:rsid w:val="00660794"/>
    <w:rsid w:val="00661051"/>
    <w:rsid w:val="0066117E"/>
    <w:rsid w:val="00661270"/>
    <w:rsid w:val="00662B08"/>
    <w:rsid w:val="006635A3"/>
    <w:rsid w:val="00663FEE"/>
    <w:rsid w:val="006644A3"/>
    <w:rsid w:val="00664B34"/>
    <w:rsid w:val="006655C2"/>
    <w:rsid w:val="006668F2"/>
    <w:rsid w:val="00666BEE"/>
    <w:rsid w:val="00667F74"/>
    <w:rsid w:val="00670EBB"/>
    <w:rsid w:val="00670F05"/>
    <w:rsid w:val="00671E44"/>
    <w:rsid w:val="00672382"/>
    <w:rsid w:val="006725EA"/>
    <w:rsid w:val="00672D4B"/>
    <w:rsid w:val="0067347F"/>
    <w:rsid w:val="00673B74"/>
    <w:rsid w:val="00673CFD"/>
    <w:rsid w:val="00674689"/>
    <w:rsid w:val="006752D4"/>
    <w:rsid w:val="006768BA"/>
    <w:rsid w:val="00680918"/>
    <w:rsid w:val="00680EB1"/>
    <w:rsid w:val="00682555"/>
    <w:rsid w:val="006838C1"/>
    <w:rsid w:val="00684006"/>
    <w:rsid w:val="006842EB"/>
    <w:rsid w:val="006862FB"/>
    <w:rsid w:val="00686657"/>
    <w:rsid w:val="0068744C"/>
    <w:rsid w:val="00690CB7"/>
    <w:rsid w:val="00693734"/>
    <w:rsid w:val="0069374C"/>
    <w:rsid w:val="00693BEA"/>
    <w:rsid w:val="00694A33"/>
    <w:rsid w:val="00694AE5"/>
    <w:rsid w:val="006958CE"/>
    <w:rsid w:val="00695E37"/>
    <w:rsid w:val="0069642F"/>
    <w:rsid w:val="0069644F"/>
    <w:rsid w:val="006965E2"/>
    <w:rsid w:val="006967E5"/>
    <w:rsid w:val="006A0BEE"/>
    <w:rsid w:val="006A1B43"/>
    <w:rsid w:val="006A1BB1"/>
    <w:rsid w:val="006A1C9C"/>
    <w:rsid w:val="006A211D"/>
    <w:rsid w:val="006A6335"/>
    <w:rsid w:val="006A723F"/>
    <w:rsid w:val="006A7F17"/>
    <w:rsid w:val="006B1BA5"/>
    <w:rsid w:val="006B356C"/>
    <w:rsid w:val="006B3839"/>
    <w:rsid w:val="006B3AFC"/>
    <w:rsid w:val="006B3CCE"/>
    <w:rsid w:val="006B4199"/>
    <w:rsid w:val="006B43B9"/>
    <w:rsid w:val="006B4AEE"/>
    <w:rsid w:val="006B4D55"/>
    <w:rsid w:val="006B514B"/>
    <w:rsid w:val="006B5775"/>
    <w:rsid w:val="006B5F80"/>
    <w:rsid w:val="006B6AF2"/>
    <w:rsid w:val="006B6C5E"/>
    <w:rsid w:val="006B7919"/>
    <w:rsid w:val="006C0B97"/>
    <w:rsid w:val="006C1886"/>
    <w:rsid w:val="006C1C69"/>
    <w:rsid w:val="006C219E"/>
    <w:rsid w:val="006C21AA"/>
    <w:rsid w:val="006C2516"/>
    <w:rsid w:val="006C2578"/>
    <w:rsid w:val="006C2AC1"/>
    <w:rsid w:val="006C4C87"/>
    <w:rsid w:val="006C625E"/>
    <w:rsid w:val="006D0C96"/>
    <w:rsid w:val="006D1071"/>
    <w:rsid w:val="006D21AA"/>
    <w:rsid w:val="006D290E"/>
    <w:rsid w:val="006D386F"/>
    <w:rsid w:val="006D3C59"/>
    <w:rsid w:val="006D5C58"/>
    <w:rsid w:val="006D5CD4"/>
    <w:rsid w:val="006D6AF1"/>
    <w:rsid w:val="006D7173"/>
    <w:rsid w:val="006D752C"/>
    <w:rsid w:val="006E089E"/>
    <w:rsid w:val="006E1BDE"/>
    <w:rsid w:val="006E1DFB"/>
    <w:rsid w:val="006E2798"/>
    <w:rsid w:val="006E2DDF"/>
    <w:rsid w:val="006E4A94"/>
    <w:rsid w:val="006E5008"/>
    <w:rsid w:val="006E7267"/>
    <w:rsid w:val="006E770C"/>
    <w:rsid w:val="006F145C"/>
    <w:rsid w:val="006F1B55"/>
    <w:rsid w:val="006F22E2"/>
    <w:rsid w:val="006F2AF7"/>
    <w:rsid w:val="006F2BAB"/>
    <w:rsid w:val="006F2C6A"/>
    <w:rsid w:val="006F2CAE"/>
    <w:rsid w:val="006F2D38"/>
    <w:rsid w:val="006F36D0"/>
    <w:rsid w:val="006F45B3"/>
    <w:rsid w:val="006F46AF"/>
    <w:rsid w:val="006F538F"/>
    <w:rsid w:val="006F6C40"/>
    <w:rsid w:val="006F774B"/>
    <w:rsid w:val="007000B4"/>
    <w:rsid w:val="007000F0"/>
    <w:rsid w:val="007001FF"/>
    <w:rsid w:val="007002FE"/>
    <w:rsid w:val="00702A90"/>
    <w:rsid w:val="00703F93"/>
    <w:rsid w:val="00704289"/>
    <w:rsid w:val="0070537F"/>
    <w:rsid w:val="00705920"/>
    <w:rsid w:val="00705993"/>
    <w:rsid w:val="00705FBE"/>
    <w:rsid w:val="007061D3"/>
    <w:rsid w:val="00706AE1"/>
    <w:rsid w:val="007113D4"/>
    <w:rsid w:val="00711CDE"/>
    <w:rsid w:val="0071215A"/>
    <w:rsid w:val="00712CD6"/>
    <w:rsid w:val="0071414D"/>
    <w:rsid w:val="0071439E"/>
    <w:rsid w:val="00714CF3"/>
    <w:rsid w:val="007153CC"/>
    <w:rsid w:val="007155EB"/>
    <w:rsid w:val="00720386"/>
    <w:rsid w:val="00720AB8"/>
    <w:rsid w:val="00720D70"/>
    <w:rsid w:val="007210F4"/>
    <w:rsid w:val="007214FE"/>
    <w:rsid w:val="007224D2"/>
    <w:rsid w:val="0072287B"/>
    <w:rsid w:val="007229DB"/>
    <w:rsid w:val="00723A3B"/>
    <w:rsid w:val="00724800"/>
    <w:rsid w:val="00724868"/>
    <w:rsid w:val="0072533F"/>
    <w:rsid w:val="007258E1"/>
    <w:rsid w:val="007259CE"/>
    <w:rsid w:val="00726424"/>
    <w:rsid w:val="0072679F"/>
    <w:rsid w:val="00726C7F"/>
    <w:rsid w:val="00727649"/>
    <w:rsid w:val="00732222"/>
    <w:rsid w:val="0073228A"/>
    <w:rsid w:val="007337A3"/>
    <w:rsid w:val="0073557F"/>
    <w:rsid w:val="00735757"/>
    <w:rsid w:val="0073639C"/>
    <w:rsid w:val="00736DFC"/>
    <w:rsid w:val="007377BE"/>
    <w:rsid w:val="00740880"/>
    <w:rsid w:val="007408D6"/>
    <w:rsid w:val="00741248"/>
    <w:rsid w:val="007433EF"/>
    <w:rsid w:val="0074490E"/>
    <w:rsid w:val="00744D30"/>
    <w:rsid w:val="00745346"/>
    <w:rsid w:val="00745843"/>
    <w:rsid w:val="00745AA6"/>
    <w:rsid w:val="007461A7"/>
    <w:rsid w:val="007471D2"/>
    <w:rsid w:val="00747495"/>
    <w:rsid w:val="00750043"/>
    <w:rsid w:val="00750A45"/>
    <w:rsid w:val="00751404"/>
    <w:rsid w:val="00751A44"/>
    <w:rsid w:val="00751CB7"/>
    <w:rsid w:val="007522DB"/>
    <w:rsid w:val="00752C20"/>
    <w:rsid w:val="0075380F"/>
    <w:rsid w:val="00753954"/>
    <w:rsid w:val="00754FDC"/>
    <w:rsid w:val="0075626F"/>
    <w:rsid w:val="007569B4"/>
    <w:rsid w:val="0075799B"/>
    <w:rsid w:val="00761765"/>
    <w:rsid w:val="007627BC"/>
    <w:rsid w:val="00762E29"/>
    <w:rsid w:val="007639BB"/>
    <w:rsid w:val="00765C45"/>
    <w:rsid w:val="007663EB"/>
    <w:rsid w:val="00766D4B"/>
    <w:rsid w:val="0076702D"/>
    <w:rsid w:val="00767ADB"/>
    <w:rsid w:val="00770313"/>
    <w:rsid w:val="00771754"/>
    <w:rsid w:val="00772C69"/>
    <w:rsid w:val="00772E89"/>
    <w:rsid w:val="00772F72"/>
    <w:rsid w:val="00773B20"/>
    <w:rsid w:val="00774102"/>
    <w:rsid w:val="007749DE"/>
    <w:rsid w:val="00774D97"/>
    <w:rsid w:val="007756F2"/>
    <w:rsid w:val="007760E4"/>
    <w:rsid w:val="00777EEC"/>
    <w:rsid w:val="00780A4F"/>
    <w:rsid w:val="007810D4"/>
    <w:rsid w:val="00781A77"/>
    <w:rsid w:val="007820B1"/>
    <w:rsid w:val="007823AD"/>
    <w:rsid w:val="00782C29"/>
    <w:rsid w:val="00782C92"/>
    <w:rsid w:val="00782D8A"/>
    <w:rsid w:val="007841BA"/>
    <w:rsid w:val="00784BBA"/>
    <w:rsid w:val="00785A2B"/>
    <w:rsid w:val="00785CDF"/>
    <w:rsid w:val="00786DF3"/>
    <w:rsid w:val="00787300"/>
    <w:rsid w:val="0078731A"/>
    <w:rsid w:val="0078738A"/>
    <w:rsid w:val="0079097D"/>
    <w:rsid w:val="007911C4"/>
    <w:rsid w:val="0079133A"/>
    <w:rsid w:val="007913BC"/>
    <w:rsid w:val="00792DE1"/>
    <w:rsid w:val="00794036"/>
    <w:rsid w:val="0079496E"/>
    <w:rsid w:val="00794CD8"/>
    <w:rsid w:val="00795E99"/>
    <w:rsid w:val="00796493"/>
    <w:rsid w:val="0079671E"/>
    <w:rsid w:val="0079677D"/>
    <w:rsid w:val="0079685D"/>
    <w:rsid w:val="00796A7F"/>
    <w:rsid w:val="007A0B9B"/>
    <w:rsid w:val="007A0BCE"/>
    <w:rsid w:val="007A1413"/>
    <w:rsid w:val="007A2422"/>
    <w:rsid w:val="007A2F04"/>
    <w:rsid w:val="007A408F"/>
    <w:rsid w:val="007A4260"/>
    <w:rsid w:val="007A42AC"/>
    <w:rsid w:val="007A4CD8"/>
    <w:rsid w:val="007A57DB"/>
    <w:rsid w:val="007A5F4C"/>
    <w:rsid w:val="007A70CA"/>
    <w:rsid w:val="007B4FFC"/>
    <w:rsid w:val="007B5BD4"/>
    <w:rsid w:val="007B6E3A"/>
    <w:rsid w:val="007C01FA"/>
    <w:rsid w:val="007C3AF7"/>
    <w:rsid w:val="007C455F"/>
    <w:rsid w:val="007C5770"/>
    <w:rsid w:val="007C6804"/>
    <w:rsid w:val="007C6A49"/>
    <w:rsid w:val="007D065B"/>
    <w:rsid w:val="007D1B12"/>
    <w:rsid w:val="007D23BE"/>
    <w:rsid w:val="007D30E6"/>
    <w:rsid w:val="007D3D22"/>
    <w:rsid w:val="007D3F08"/>
    <w:rsid w:val="007D4382"/>
    <w:rsid w:val="007D53CF"/>
    <w:rsid w:val="007D56F9"/>
    <w:rsid w:val="007D710E"/>
    <w:rsid w:val="007D7A5F"/>
    <w:rsid w:val="007E020D"/>
    <w:rsid w:val="007E0C29"/>
    <w:rsid w:val="007E0DB5"/>
    <w:rsid w:val="007E1977"/>
    <w:rsid w:val="007E1FD2"/>
    <w:rsid w:val="007E3132"/>
    <w:rsid w:val="007E39FD"/>
    <w:rsid w:val="007E4872"/>
    <w:rsid w:val="007E5EC0"/>
    <w:rsid w:val="007E619D"/>
    <w:rsid w:val="007E6B23"/>
    <w:rsid w:val="007E6B41"/>
    <w:rsid w:val="007E702F"/>
    <w:rsid w:val="007F2019"/>
    <w:rsid w:val="007F2489"/>
    <w:rsid w:val="007F28BA"/>
    <w:rsid w:val="007F3983"/>
    <w:rsid w:val="007F5DF9"/>
    <w:rsid w:val="007F6D63"/>
    <w:rsid w:val="007F6F45"/>
    <w:rsid w:val="007F7B34"/>
    <w:rsid w:val="007F7C88"/>
    <w:rsid w:val="00800906"/>
    <w:rsid w:val="0080111B"/>
    <w:rsid w:val="008017F2"/>
    <w:rsid w:val="008028E1"/>
    <w:rsid w:val="00803738"/>
    <w:rsid w:val="00803C0E"/>
    <w:rsid w:val="00804526"/>
    <w:rsid w:val="00804A98"/>
    <w:rsid w:val="008052F2"/>
    <w:rsid w:val="0080540D"/>
    <w:rsid w:val="00810143"/>
    <w:rsid w:val="00810AF8"/>
    <w:rsid w:val="00812207"/>
    <w:rsid w:val="008128C7"/>
    <w:rsid w:val="008155FF"/>
    <w:rsid w:val="0081615A"/>
    <w:rsid w:val="00816490"/>
    <w:rsid w:val="008168A2"/>
    <w:rsid w:val="00817122"/>
    <w:rsid w:val="008172F7"/>
    <w:rsid w:val="00817B2C"/>
    <w:rsid w:val="008202FB"/>
    <w:rsid w:val="00821BD4"/>
    <w:rsid w:val="00821EEC"/>
    <w:rsid w:val="0082210E"/>
    <w:rsid w:val="0082304C"/>
    <w:rsid w:val="0082308F"/>
    <w:rsid w:val="008233D7"/>
    <w:rsid w:val="008234E1"/>
    <w:rsid w:val="00823677"/>
    <w:rsid w:val="0082420C"/>
    <w:rsid w:val="00824FE3"/>
    <w:rsid w:val="00825588"/>
    <w:rsid w:val="00826E1B"/>
    <w:rsid w:val="0082702D"/>
    <w:rsid w:val="0082707E"/>
    <w:rsid w:val="008271B9"/>
    <w:rsid w:val="0082733F"/>
    <w:rsid w:val="00827402"/>
    <w:rsid w:val="00830F19"/>
    <w:rsid w:val="008311CE"/>
    <w:rsid w:val="008311D1"/>
    <w:rsid w:val="0083127A"/>
    <w:rsid w:val="0083384C"/>
    <w:rsid w:val="00833CC0"/>
    <w:rsid w:val="00834801"/>
    <w:rsid w:val="00834860"/>
    <w:rsid w:val="00834ABF"/>
    <w:rsid w:val="00836260"/>
    <w:rsid w:val="008363E2"/>
    <w:rsid w:val="00836BD2"/>
    <w:rsid w:val="00837A26"/>
    <w:rsid w:val="008402DF"/>
    <w:rsid w:val="008404CE"/>
    <w:rsid w:val="0084161C"/>
    <w:rsid w:val="00841655"/>
    <w:rsid w:val="008417AF"/>
    <w:rsid w:val="0084277F"/>
    <w:rsid w:val="008455D4"/>
    <w:rsid w:val="00845B98"/>
    <w:rsid w:val="0084699D"/>
    <w:rsid w:val="00847CA2"/>
    <w:rsid w:val="008509A4"/>
    <w:rsid w:val="00850C31"/>
    <w:rsid w:val="00850E00"/>
    <w:rsid w:val="0085158C"/>
    <w:rsid w:val="008517D2"/>
    <w:rsid w:val="00851ABC"/>
    <w:rsid w:val="00852DEB"/>
    <w:rsid w:val="00853285"/>
    <w:rsid w:val="00853AA0"/>
    <w:rsid w:val="00854578"/>
    <w:rsid w:val="0085494D"/>
    <w:rsid w:val="00854DD8"/>
    <w:rsid w:val="00854E9F"/>
    <w:rsid w:val="00855006"/>
    <w:rsid w:val="0085526B"/>
    <w:rsid w:val="00856BDC"/>
    <w:rsid w:val="00856C3D"/>
    <w:rsid w:val="00857081"/>
    <w:rsid w:val="008576EB"/>
    <w:rsid w:val="00857705"/>
    <w:rsid w:val="00860D66"/>
    <w:rsid w:val="008616CE"/>
    <w:rsid w:val="00861E24"/>
    <w:rsid w:val="00862F79"/>
    <w:rsid w:val="008645CE"/>
    <w:rsid w:val="00864F50"/>
    <w:rsid w:val="00865319"/>
    <w:rsid w:val="0086622A"/>
    <w:rsid w:val="00867B0F"/>
    <w:rsid w:val="008703C5"/>
    <w:rsid w:val="00870B0F"/>
    <w:rsid w:val="00872501"/>
    <w:rsid w:val="0087255D"/>
    <w:rsid w:val="00872B38"/>
    <w:rsid w:val="00874038"/>
    <w:rsid w:val="00874B8A"/>
    <w:rsid w:val="00875741"/>
    <w:rsid w:val="00875C13"/>
    <w:rsid w:val="008760E7"/>
    <w:rsid w:val="00877C2E"/>
    <w:rsid w:val="00882A01"/>
    <w:rsid w:val="00882B5A"/>
    <w:rsid w:val="00882E9F"/>
    <w:rsid w:val="00885BD0"/>
    <w:rsid w:val="00886C84"/>
    <w:rsid w:val="00887015"/>
    <w:rsid w:val="008875BC"/>
    <w:rsid w:val="0089070A"/>
    <w:rsid w:val="0089213A"/>
    <w:rsid w:val="008941A3"/>
    <w:rsid w:val="008945D6"/>
    <w:rsid w:val="00894810"/>
    <w:rsid w:val="00897C00"/>
    <w:rsid w:val="00897D79"/>
    <w:rsid w:val="00897DFA"/>
    <w:rsid w:val="008A0FD6"/>
    <w:rsid w:val="008A165D"/>
    <w:rsid w:val="008A1B7E"/>
    <w:rsid w:val="008A237E"/>
    <w:rsid w:val="008A26B1"/>
    <w:rsid w:val="008A2D7E"/>
    <w:rsid w:val="008A2E72"/>
    <w:rsid w:val="008A32D9"/>
    <w:rsid w:val="008A35EC"/>
    <w:rsid w:val="008A48DF"/>
    <w:rsid w:val="008A57DD"/>
    <w:rsid w:val="008A6486"/>
    <w:rsid w:val="008A6BC0"/>
    <w:rsid w:val="008A70CC"/>
    <w:rsid w:val="008A7CDD"/>
    <w:rsid w:val="008B0125"/>
    <w:rsid w:val="008B0389"/>
    <w:rsid w:val="008B05BE"/>
    <w:rsid w:val="008B2F72"/>
    <w:rsid w:val="008B3E4A"/>
    <w:rsid w:val="008B597C"/>
    <w:rsid w:val="008B64AB"/>
    <w:rsid w:val="008B6663"/>
    <w:rsid w:val="008B719F"/>
    <w:rsid w:val="008C04C5"/>
    <w:rsid w:val="008C1650"/>
    <w:rsid w:val="008C2E31"/>
    <w:rsid w:val="008C345D"/>
    <w:rsid w:val="008C460C"/>
    <w:rsid w:val="008C47D9"/>
    <w:rsid w:val="008C5522"/>
    <w:rsid w:val="008C5B20"/>
    <w:rsid w:val="008C77EC"/>
    <w:rsid w:val="008C7C8A"/>
    <w:rsid w:val="008D0610"/>
    <w:rsid w:val="008D07B9"/>
    <w:rsid w:val="008D0F0E"/>
    <w:rsid w:val="008D221F"/>
    <w:rsid w:val="008D2A0D"/>
    <w:rsid w:val="008D2EBA"/>
    <w:rsid w:val="008D34CF"/>
    <w:rsid w:val="008D377B"/>
    <w:rsid w:val="008D556A"/>
    <w:rsid w:val="008D6544"/>
    <w:rsid w:val="008D6C55"/>
    <w:rsid w:val="008E0198"/>
    <w:rsid w:val="008E05DA"/>
    <w:rsid w:val="008E0E76"/>
    <w:rsid w:val="008E1A7B"/>
    <w:rsid w:val="008E1BC7"/>
    <w:rsid w:val="008E213F"/>
    <w:rsid w:val="008E2641"/>
    <w:rsid w:val="008E3110"/>
    <w:rsid w:val="008E34C8"/>
    <w:rsid w:val="008E34DE"/>
    <w:rsid w:val="008E386C"/>
    <w:rsid w:val="008E40CD"/>
    <w:rsid w:val="008E66CC"/>
    <w:rsid w:val="008E6925"/>
    <w:rsid w:val="008E6DEB"/>
    <w:rsid w:val="008F1AE5"/>
    <w:rsid w:val="008F27EF"/>
    <w:rsid w:val="008F4954"/>
    <w:rsid w:val="008F5B85"/>
    <w:rsid w:val="008F6280"/>
    <w:rsid w:val="008F634E"/>
    <w:rsid w:val="008F6858"/>
    <w:rsid w:val="00900130"/>
    <w:rsid w:val="00900A83"/>
    <w:rsid w:val="0090391F"/>
    <w:rsid w:val="00904611"/>
    <w:rsid w:val="009047AD"/>
    <w:rsid w:val="00904BB6"/>
    <w:rsid w:val="00906499"/>
    <w:rsid w:val="0090661E"/>
    <w:rsid w:val="009074CB"/>
    <w:rsid w:val="00911AEC"/>
    <w:rsid w:val="0091282B"/>
    <w:rsid w:val="009131B1"/>
    <w:rsid w:val="009150E4"/>
    <w:rsid w:val="009156EA"/>
    <w:rsid w:val="009156F8"/>
    <w:rsid w:val="0091571A"/>
    <w:rsid w:val="00915AE8"/>
    <w:rsid w:val="00916AC6"/>
    <w:rsid w:val="00916F33"/>
    <w:rsid w:val="00917349"/>
    <w:rsid w:val="0091791F"/>
    <w:rsid w:val="00920404"/>
    <w:rsid w:val="009206CF"/>
    <w:rsid w:val="0092155D"/>
    <w:rsid w:val="00921608"/>
    <w:rsid w:val="00921F21"/>
    <w:rsid w:val="00922A0D"/>
    <w:rsid w:val="00923160"/>
    <w:rsid w:val="00923A70"/>
    <w:rsid w:val="00923F93"/>
    <w:rsid w:val="00924885"/>
    <w:rsid w:val="00924E99"/>
    <w:rsid w:val="0092506C"/>
    <w:rsid w:val="00925D9B"/>
    <w:rsid w:val="009268F1"/>
    <w:rsid w:val="00926FA1"/>
    <w:rsid w:val="009276EF"/>
    <w:rsid w:val="0093052A"/>
    <w:rsid w:val="00930969"/>
    <w:rsid w:val="00930E3A"/>
    <w:rsid w:val="009322ED"/>
    <w:rsid w:val="00932F15"/>
    <w:rsid w:val="00932F39"/>
    <w:rsid w:val="0093348E"/>
    <w:rsid w:val="009339F7"/>
    <w:rsid w:val="00933ADC"/>
    <w:rsid w:val="00933ED4"/>
    <w:rsid w:val="00934DD2"/>
    <w:rsid w:val="00935A5D"/>
    <w:rsid w:val="00936264"/>
    <w:rsid w:val="009379C5"/>
    <w:rsid w:val="00937ABC"/>
    <w:rsid w:val="00940560"/>
    <w:rsid w:val="00940A08"/>
    <w:rsid w:val="00942EAC"/>
    <w:rsid w:val="00943440"/>
    <w:rsid w:val="0094391D"/>
    <w:rsid w:val="0094395A"/>
    <w:rsid w:val="00943ACD"/>
    <w:rsid w:val="00943C0C"/>
    <w:rsid w:val="00943CE5"/>
    <w:rsid w:val="00947392"/>
    <w:rsid w:val="00947B35"/>
    <w:rsid w:val="00950A64"/>
    <w:rsid w:val="00950E42"/>
    <w:rsid w:val="00951426"/>
    <w:rsid w:val="0095152B"/>
    <w:rsid w:val="0095228F"/>
    <w:rsid w:val="009537A9"/>
    <w:rsid w:val="0095424B"/>
    <w:rsid w:val="009547C8"/>
    <w:rsid w:val="009548CD"/>
    <w:rsid w:val="009548D3"/>
    <w:rsid w:val="00955D95"/>
    <w:rsid w:val="0095713F"/>
    <w:rsid w:val="009571CE"/>
    <w:rsid w:val="0096046B"/>
    <w:rsid w:val="00960B98"/>
    <w:rsid w:val="009611C2"/>
    <w:rsid w:val="0096156B"/>
    <w:rsid w:val="009625DA"/>
    <w:rsid w:val="00963798"/>
    <w:rsid w:val="00965622"/>
    <w:rsid w:val="0096567C"/>
    <w:rsid w:val="00965B28"/>
    <w:rsid w:val="00966130"/>
    <w:rsid w:val="00966543"/>
    <w:rsid w:val="009666C1"/>
    <w:rsid w:val="00966AC3"/>
    <w:rsid w:val="00967023"/>
    <w:rsid w:val="00967381"/>
    <w:rsid w:val="009675BD"/>
    <w:rsid w:val="009718FE"/>
    <w:rsid w:val="009730EC"/>
    <w:rsid w:val="00973C8F"/>
    <w:rsid w:val="009742B1"/>
    <w:rsid w:val="00975458"/>
    <w:rsid w:val="009754E9"/>
    <w:rsid w:val="00975B45"/>
    <w:rsid w:val="009765C2"/>
    <w:rsid w:val="0097672F"/>
    <w:rsid w:val="00982372"/>
    <w:rsid w:val="009824CB"/>
    <w:rsid w:val="00983A19"/>
    <w:rsid w:val="00984AC6"/>
    <w:rsid w:val="00985334"/>
    <w:rsid w:val="00985E00"/>
    <w:rsid w:val="00986219"/>
    <w:rsid w:val="00986E57"/>
    <w:rsid w:val="009871E5"/>
    <w:rsid w:val="009872FF"/>
    <w:rsid w:val="009875CC"/>
    <w:rsid w:val="0098766A"/>
    <w:rsid w:val="00987AEF"/>
    <w:rsid w:val="009900E1"/>
    <w:rsid w:val="00992C6C"/>
    <w:rsid w:val="00994220"/>
    <w:rsid w:val="009950E0"/>
    <w:rsid w:val="00995258"/>
    <w:rsid w:val="00995804"/>
    <w:rsid w:val="00995DF5"/>
    <w:rsid w:val="009A10FA"/>
    <w:rsid w:val="009A1822"/>
    <w:rsid w:val="009A4242"/>
    <w:rsid w:val="009A54D6"/>
    <w:rsid w:val="009B0086"/>
    <w:rsid w:val="009B05A2"/>
    <w:rsid w:val="009B1128"/>
    <w:rsid w:val="009B1FED"/>
    <w:rsid w:val="009B2A5B"/>
    <w:rsid w:val="009B39A2"/>
    <w:rsid w:val="009B39D5"/>
    <w:rsid w:val="009B3F03"/>
    <w:rsid w:val="009B47C2"/>
    <w:rsid w:val="009B5474"/>
    <w:rsid w:val="009B55A4"/>
    <w:rsid w:val="009B6201"/>
    <w:rsid w:val="009B691E"/>
    <w:rsid w:val="009C05D7"/>
    <w:rsid w:val="009C09BE"/>
    <w:rsid w:val="009C2064"/>
    <w:rsid w:val="009C25A1"/>
    <w:rsid w:val="009C3738"/>
    <w:rsid w:val="009C38E2"/>
    <w:rsid w:val="009C3C75"/>
    <w:rsid w:val="009C417C"/>
    <w:rsid w:val="009C4321"/>
    <w:rsid w:val="009C45A7"/>
    <w:rsid w:val="009C47AC"/>
    <w:rsid w:val="009C48C5"/>
    <w:rsid w:val="009C63A6"/>
    <w:rsid w:val="009C69E1"/>
    <w:rsid w:val="009C736B"/>
    <w:rsid w:val="009C7B8B"/>
    <w:rsid w:val="009D227D"/>
    <w:rsid w:val="009D245E"/>
    <w:rsid w:val="009D3894"/>
    <w:rsid w:val="009D38E2"/>
    <w:rsid w:val="009D3BA4"/>
    <w:rsid w:val="009D4B3A"/>
    <w:rsid w:val="009D51A0"/>
    <w:rsid w:val="009D5C3B"/>
    <w:rsid w:val="009D6815"/>
    <w:rsid w:val="009D7057"/>
    <w:rsid w:val="009D70D8"/>
    <w:rsid w:val="009D796F"/>
    <w:rsid w:val="009D7DEB"/>
    <w:rsid w:val="009E1AFE"/>
    <w:rsid w:val="009E1F4F"/>
    <w:rsid w:val="009E2486"/>
    <w:rsid w:val="009E24CB"/>
    <w:rsid w:val="009E24CE"/>
    <w:rsid w:val="009E2750"/>
    <w:rsid w:val="009E3064"/>
    <w:rsid w:val="009E360C"/>
    <w:rsid w:val="009E3B00"/>
    <w:rsid w:val="009E4234"/>
    <w:rsid w:val="009E5DD3"/>
    <w:rsid w:val="009E6CC6"/>
    <w:rsid w:val="009E704A"/>
    <w:rsid w:val="009E7429"/>
    <w:rsid w:val="009E7903"/>
    <w:rsid w:val="009F2968"/>
    <w:rsid w:val="009F29DA"/>
    <w:rsid w:val="009F2B5A"/>
    <w:rsid w:val="009F2C0A"/>
    <w:rsid w:val="009F2C73"/>
    <w:rsid w:val="009F2C84"/>
    <w:rsid w:val="009F33EC"/>
    <w:rsid w:val="009F36EC"/>
    <w:rsid w:val="009F3D66"/>
    <w:rsid w:val="009F44E0"/>
    <w:rsid w:val="009F4542"/>
    <w:rsid w:val="009F5699"/>
    <w:rsid w:val="009F57BA"/>
    <w:rsid w:val="009F6EFC"/>
    <w:rsid w:val="009F7280"/>
    <w:rsid w:val="00A01537"/>
    <w:rsid w:val="00A015D7"/>
    <w:rsid w:val="00A029EC"/>
    <w:rsid w:val="00A03059"/>
    <w:rsid w:val="00A0459D"/>
    <w:rsid w:val="00A060CD"/>
    <w:rsid w:val="00A06B63"/>
    <w:rsid w:val="00A07518"/>
    <w:rsid w:val="00A100FD"/>
    <w:rsid w:val="00A1048A"/>
    <w:rsid w:val="00A11091"/>
    <w:rsid w:val="00A12EF1"/>
    <w:rsid w:val="00A14221"/>
    <w:rsid w:val="00A14374"/>
    <w:rsid w:val="00A144FF"/>
    <w:rsid w:val="00A1481D"/>
    <w:rsid w:val="00A14A26"/>
    <w:rsid w:val="00A14A64"/>
    <w:rsid w:val="00A17E99"/>
    <w:rsid w:val="00A20101"/>
    <w:rsid w:val="00A20A3D"/>
    <w:rsid w:val="00A20E42"/>
    <w:rsid w:val="00A20E6F"/>
    <w:rsid w:val="00A21107"/>
    <w:rsid w:val="00A21341"/>
    <w:rsid w:val="00A232EE"/>
    <w:rsid w:val="00A23F72"/>
    <w:rsid w:val="00A2433C"/>
    <w:rsid w:val="00A24F90"/>
    <w:rsid w:val="00A25695"/>
    <w:rsid w:val="00A2582E"/>
    <w:rsid w:val="00A2616F"/>
    <w:rsid w:val="00A26878"/>
    <w:rsid w:val="00A26C97"/>
    <w:rsid w:val="00A26EF2"/>
    <w:rsid w:val="00A27980"/>
    <w:rsid w:val="00A30608"/>
    <w:rsid w:val="00A30A69"/>
    <w:rsid w:val="00A30B14"/>
    <w:rsid w:val="00A30DF0"/>
    <w:rsid w:val="00A30F4A"/>
    <w:rsid w:val="00A32A83"/>
    <w:rsid w:val="00A331A5"/>
    <w:rsid w:val="00A33BE5"/>
    <w:rsid w:val="00A33E27"/>
    <w:rsid w:val="00A34DBA"/>
    <w:rsid w:val="00A3527C"/>
    <w:rsid w:val="00A36133"/>
    <w:rsid w:val="00A36691"/>
    <w:rsid w:val="00A36A23"/>
    <w:rsid w:val="00A373F3"/>
    <w:rsid w:val="00A407B9"/>
    <w:rsid w:val="00A4111C"/>
    <w:rsid w:val="00A4201F"/>
    <w:rsid w:val="00A42C28"/>
    <w:rsid w:val="00A43917"/>
    <w:rsid w:val="00A45477"/>
    <w:rsid w:val="00A457B1"/>
    <w:rsid w:val="00A46B57"/>
    <w:rsid w:val="00A46CF0"/>
    <w:rsid w:val="00A478FF"/>
    <w:rsid w:val="00A50941"/>
    <w:rsid w:val="00A50B82"/>
    <w:rsid w:val="00A515DE"/>
    <w:rsid w:val="00A51F75"/>
    <w:rsid w:val="00A52BE4"/>
    <w:rsid w:val="00A5344B"/>
    <w:rsid w:val="00A5469A"/>
    <w:rsid w:val="00A54C3F"/>
    <w:rsid w:val="00A554E4"/>
    <w:rsid w:val="00A5552B"/>
    <w:rsid w:val="00A56DCD"/>
    <w:rsid w:val="00A57085"/>
    <w:rsid w:val="00A5793C"/>
    <w:rsid w:val="00A57BD6"/>
    <w:rsid w:val="00A601E7"/>
    <w:rsid w:val="00A602B2"/>
    <w:rsid w:val="00A611C1"/>
    <w:rsid w:val="00A628A0"/>
    <w:rsid w:val="00A63C9E"/>
    <w:rsid w:val="00A641A3"/>
    <w:rsid w:val="00A64A9B"/>
    <w:rsid w:val="00A66282"/>
    <w:rsid w:val="00A66B98"/>
    <w:rsid w:val="00A66D39"/>
    <w:rsid w:val="00A67A54"/>
    <w:rsid w:val="00A67A87"/>
    <w:rsid w:val="00A70A45"/>
    <w:rsid w:val="00A70FD6"/>
    <w:rsid w:val="00A721F2"/>
    <w:rsid w:val="00A7230E"/>
    <w:rsid w:val="00A730C0"/>
    <w:rsid w:val="00A74152"/>
    <w:rsid w:val="00A744B6"/>
    <w:rsid w:val="00A748F8"/>
    <w:rsid w:val="00A750C2"/>
    <w:rsid w:val="00A753E7"/>
    <w:rsid w:val="00A75E84"/>
    <w:rsid w:val="00A77907"/>
    <w:rsid w:val="00A82AFC"/>
    <w:rsid w:val="00A8445D"/>
    <w:rsid w:val="00A845A8"/>
    <w:rsid w:val="00A84BF3"/>
    <w:rsid w:val="00A86C35"/>
    <w:rsid w:val="00A90E3B"/>
    <w:rsid w:val="00A9205B"/>
    <w:rsid w:val="00A92CB9"/>
    <w:rsid w:val="00A93383"/>
    <w:rsid w:val="00A95FD0"/>
    <w:rsid w:val="00A96707"/>
    <w:rsid w:val="00AA024B"/>
    <w:rsid w:val="00AA17F5"/>
    <w:rsid w:val="00AA1DAB"/>
    <w:rsid w:val="00AA25C2"/>
    <w:rsid w:val="00AA25FD"/>
    <w:rsid w:val="00AA3ABD"/>
    <w:rsid w:val="00AA5AFA"/>
    <w:rsid w:val="00AA5B86"/>
    <w:rsid w:val="00AA61CF"/>
    <w:rsid w:val="00AA67CA"/>
    <w:rsid w:val="00AA6A3B"/>
    <w:rsid w:val="00AA74C5"/>
    <w:rsid w:val="00AA7715"/>
    <w:rsid w:val="00AB027F"/>
    <w:rsid w:val="00AB0D9A"/>
    <w:rsid w:val="00AB1A5E"/>
    <w:rsid w:val="00AB1BB5"/>
    <w:rsid w:val="00AB1CD4"/>
    <w:rsid w:val="00AB2800"/>
    <w:rsid w:val="00AB543F"/>
    <w:rsid w:val="00AB688C"/>
    <w:rsid w:val="00AB6A44"/>
    <w:rsid w:val="00AC0C56"/>
    <w:rsid w:val="00AC23CC"/>
    <w:rsid w:val="00AC3058"/>
    <w:rsid w:val="00AC4C4F"/>
    <w:rsid w:val="00AC4D32"/>
    <w:rsid w:val="00AC56A6"/>
    <w:rsid w:val="00AC5ADE"/>
    <w:rsid w:val="00AC62AE"/>
    <w:rsid w:val="00AC6383"/>
    <w:rsid w:val="00AC7A77"/>
    <w:rsid w:val="00AD10EB"/>
    <w:rsid w:val="00AD14F3"/>
    <w:rsid w:val="00AD1926"/>
    <w:rsid w:val="00AD1D71"/>
    <w:rsid w:val="00AD31F1"/>
    <w:rsid w:val="00AD331E"/>
    <w:rsid w:val="00AD37AD"/>
    <w:rsid w:val="00AD3B6D"/>
    <w:rsid w:val="00AD5309"/>
    <w:rsid w:val="00AD5E6D"/>
    <w:rsid w:val="00AD628C"/>
    <w:rsid w:val="00AD79D7"/>
    <w:rsid w:val="00AD7DE4"/>
    <w:rsid w:val="00AD7E03"/>
    <w:rsid w:val="00AE0CA0"/>
    <w:rsid w:val="00AE31CE"/>
    <w:rsid w:val="00AE36AB"/>
    <w:rsid w:val="00AE399F"/>
    <w:rsid w:val="00AE4157"/>
    <w:rsid w:val="00AE474E"/>
    <w:rsid w:val="00AE4B41"/>
    <w:rsid w:val="00AE609E"/>
    <w:rsid w:val="00AE78F3"/>
    <w:rsid w:val="00AE7994"/>
    <w:rsid w:val="00AE7F2F"/>
    <w:rsid w:val="00AF179F"/>
    <w:rsid w:val="00AF1AF3"/>
    <w:rsid w:val="00AF2776"/>
    <w:rsid w:val="00AF3B61"/>
    <w:rsid w:val="00AF4901"/>
    <w:rsid w:val="00AF4A96"/>
    <w:rsid w:val="00AF5238"/>
    <w:rsid w:val="00AF5745"/>
    <w:rsid w:val="00AF5B30"/>
    <w:rsid w:val="00AF7A35"/>
    <w:rsid w:val="00AF7BCB"/>
    <w:rsid w:val="00B00071"/>
    <w:rsid w:val="00B00243"/>
    <w:rsid w:val="00B030F4"/>
    <w:rsid w:val="00B04CEB"/>
    <w:rsid w:val="00B05F99"/>
    <w:rsid w:val="00B060D2"/>
    <w:rsid w:val="00B0747C"/>
    <w:rsid w:val="00B0758B"/>
    <w:rsid w:val="00B079EC"/>
    <w:rsid w:val="00B12C25"/>
    <w:rsid w:val="00B13BC3"/>
    <w:rsid w:val="00B147D4"/>
    <w:rsid w:val="00B15B5F"/>
    <w:rsid w:val="00B20669"/>
    <w:rsid w:val="00B20F0C"/>
    <w:rsid w:val="00B21460"/>
    <w:rsid w:val="00B23282"/>
    <w:rsid w:val="00B234D3"/>
    <w:rsid w:val="00B23831"/>
    <w:rsid w:val="00B23D01"/>
    <w:rsid w:val="00B23E78"/>
    <w:rsid w:val="00B246FD"/>
    <w:rsid w:val="00B2530A"/>
    <w:rsid w:val="00B256F6"/>
    <w:rsid w:val="00B25964"/>
    <w:rsid w:val="00B2599F"/>
    <w:rsid w:val="00B26330"/>
    <w:rsid w:val="00B319F0"/>
    <w:rsid w:val="00B3248F"/>
    <w:rsid w:val="00B32956"/>
    <w:rsid w:val="00B32D22"/>
    <w:rsid w:val="00B33452"/>
    <w:rsid w:val="00B34DCF"/>
    <w:rsid w:val="00B3561D"/>
    <w:rsid w:val="00B36155"/>
    <w:rsid w:val="00B364F4"/>
    <w:rsid w:val="00B3759D"/>
    <w:rsid w:val="00B37D20"/>
    <w:rsid w:val="00B4015F"/>
    <w:rsid w:val="00B41226"/>
    <w:rsid w:val="00B41782"/>
    <w:rsid w:val="00B420BB"/>
    <w:rsid w:val="00B42480"/>
    <w:rsid w:val="00B42800"/>
    <w:rsid w:val="00B42B9C"/>
    <w:rsid w:val="00B42E93"/>
    <w:rsid w:val="00B4448A"/>
    <w:rsid w:val="00B4484B"/>
    <w:rsid w:val="00B45ED0"/>
    <w:rsid w:val="00B470FD"/>
    <w:rsid w:val="00B47970"/>
    <w:rsid w:val="00B51A89"/>
    <w:rsid w:val="00B52349"/>
    <w:rsid w:val="00B52410"/>
    <w:rsid w:val="00B53055"/>
    <w:rsid w:val="00B532F8"/>
    <w:rsid w:val="00B537C2"/>
    <w:rsid w:val="00B54536"/>
    <w:rsid w:val="00B546EA"/>
    <w:rsid w:val="00B548FC"/>
    <w:rsid w:val="00B54C37"/>
    <w:rsid w:val="00B54C53"/>
    <w:rsid w:val="00B55118"/>
    <w:rsid w:val="00B55CF9"/>
    <w:rsid w:val="00B5719D"/>
    <w:rsid w:val="00B60D94"/>
    <w:rsid w:val="00B6263D"/>
    <w:rsid w:val="00B6266D"/>
    <w:rsid w:val="00B62DF8"/>
    <w:rsid w:val="00B65573"/>
    <w:rsid w:val="00B655F7"/>
    <w:rsid w:val="00B65896"/>
    <w:rsid w:val="00B659C6"/>
    <w:rsid w:val="00B66743"/>
    <w:rsid w:val="00B67F34"/>
    <w:rsid w:val="00B705CE"/>
    <w:rsid w:val="00B7095E"/>
    <w:rsid w:val="00B71168"/>
    <w:rsid w:val="00B7251A"/>
    <w:rsid w:val="00B7263E"/>
    <w:rsid w:val="00B72875"/>
    <w:rsid w:val="00B73D44"/>
    <w:rsid w:val="00B73E4A"/>
    <w:rsid w:val="00B7501C"/>
    <w:rsid w:val="00B75342"/>
    <w:rsid w:val="00B775BD"/>
    <w:rsid w:val="00B77DBA"/>
    <w:rsid w:val="00B80530"/>
    <w:rsid w:val="00B81303"/>
    <w:rsid w:val="00B82025"/>
    <w:rsid w:val="00B8220C"/>
    <w:rsid w:val="00B82865"/>
    <w:rsid w:val="00B82C74"/>
    <w:rsid w:val="00B82CC6"/>
    <w:rsid w:val="00B83287"/>
    <w:rsid w:val="00B85B66"/>
    <w:rsid w:val="00B85C03"/>
    <w:rsid w:val="00B86090"/>
    <w:rsid w:val="00B86192"/>
    <w:rsid w:val="00B867E1"/>
    <w:rsid w:val="00B868CA"/>
    <w:rsid w:val="00B87574"/>
    <w:rsid w:val="00B87C3A"/>
    <w:rsid w:val="00B91C21"/>
    <w:rsid w:val="00B91C3F"/>
    <w:rsid w:val="00B9231F"/>
    <w:rsid w:val="00B94340"/>
    <w:rsid w:val="00B943BE"/>
    <w:rsid w:val="00B94A58"/>
    <w:rsid w:val="00B956A9"/>
    <w:rsid w:val="00B95A45"/>
    <w:rsid w:val="00B95B17"/>
    <w:rsid w:val="00B969D2"/>
    <w:rsid w:val="00B97E92"/>
    <w:rsid w:val="00BA1447"/>
    <w:rsid w:val="00BA2112"/>
    <w:rsid w:val="00BA25CD"/>
    <w:rsid w:val="00BA30C0"/>
    <w:rsid w:val="00BA333A"/>
    <w:rsid w:val="00BA34E6"/>
    <w:rsid w:val="00BA3946"/>
    <w:rsid w:val="00BA53D4"/>
    <w:rsid w:val="00BA7196"/>
    <w:rsid w:val="00BA7BB3"/>
    <w:rsid w:val="00BA7E5A"/>
    <w:rsid w:val="00BB014A"/>
    <w:rsid w:val="00BB1496"/>
    <w:rsid w:val="00BB279A"/>
    <w:rsid w:val="00BB2B81"/>
    <w:rsid w:val="00BB2E31"/>
    <w:rsid w:val="00BB2E4D"/>
    <w:rsid w:val="00BB4213"/>
    <w:rsid w:val="00BB5065"/>
    <w:rsid w:val="00BB5634"/>
    <w:rsid w:val="00BB7B76"/>
    <w:rsid w:val="00BB7B7B"/>
    <w:rsid w:val="00BC0308"/>
    <w:rsid w:val="00BC0541"/>
    <w:rsid w:val="00BC06C5"/>
    <w:rsid w:val="00BC1108"/>
    <w:rsid w:val="00BC1DEE"/>
    <w:rsid w:val="00BC253B"/>
    <w:rsid w:val="00BC3965"/>
    <w:rsid w:val="00BC4382"/>
    <w:rsid w:val="00BC43D1"/>
    <w:rsid w:val="00BC4BA5"/>
    <w:rsid w:val="00BC5ACD"/>
    <w:rsid w:val="00BC5FA4"/>
    <w:rsid w:val="00BC6442"/>
    <w:rsid w:val="00BC6D2B"/>
    <w:rsid w:val="00BC6FA5"/>
    <w:rsid w:val="00BD0523"/>
    <w:rsid w:val="00BD1AC2"/>
    <w:rsid w:val="00BD1D27"/>
    <w:rsid w:val="00BD2A7F"/>
    <w:rsid w:val="00BD31DB"/>
    <w:rsid w:val="00BD3B36"/>
    <w:rsid w:val="00BD3E86"/>
    <w:rsid w:val="00BD6D23"/>
    <w:rsid w:val="00BD7995"/>
    <w:rsid w:val="00BE0C8C"/>
    <w:rsid w:val="00BE0FDB"/>
    <w:rsid w:val="00BE22F4"/>
    <w:rsid w:val="00BE25B7"/>
    <w:rsid w:val="00BE261F"/>
    <w:rsid w:val="00BE32F9"/>
    <w:rsid w:val="00BE33E4"/>
    <w:rsid w:val="00BE4353"/>
    <w:rsid w:val="00BE62C8"/>
    <w:rsid w:val="00BE7291"/>
    <w:rsid w:val="00BE74B6"/>
    <w:rsid w:val="00BE7DA9"/>
    <w:rsid w:val="00BF2040"/>
    <w:rsid w:val="00BF2493"/>
    <w:rsid w:val="00BF36E4"/>
    <w:rsid w:val="00BF3FE5"/>
    <w:rsid w:val="00BF4166"/>
    <w:rsid w:val="00BF5229"/>
    <w:rsid w:val="00BF5D26"/>
    <w:rsid w:val="00BF67CD"/>
    <w:rsid w:val="00BF6A85"/>
    <w:rsid w:val="00BF7BCB"/>
    <w:rsid w:val="00C0021D"/>
    <w:rsid w:val="00C00927"/>
    <w:rsid w:val="00C01026"/>
    <w:rsid w:val="00C011A4"/>
    <w:rsid w:val="00C02E30"/>
    <w:rsid w:val="00C037A9"/>
    <w:rsid w:val="00C03961"/>
    <w:rsid w:val="00C04519"/>
    <w:rsid w:val="00C060A5"/>
    <w:rsid w:val="00C06EAB"/>
    <w:rsid w:val="00C072EF"/>
    <w:rsid w:val="00C07EEE"/>
    <w:rsid w:val="00C109B3"/>
    <w:rsid w:val="00C11631"/>
    <w:rsid w:val="00C11D47"/>
    <w:rsid w:val="00C12B16"/>
    <w:rsid w:val="00C14AB0"/>
    <w:rsid w:val="00C1589F"/>
    <w:rsid w:val="00C16E94"/>
    <w:rsid w:val="00C17D6E"/>
    <w:rsid w:val="00C202A9"/>
    <w:rsid w:val="00C2049F"/>
    <w:rsid w:val="00C21A1B"/>
    <w:rsid w:val="00C21B09"/>
    <w:rsid w:val="00C22629"/>
    <w:rsid w:val="00C232B2"/>
    <w:rsid w:val="00C23BB1"/>
    <w:rsid w:val="00C23CC1"/>
    <w:rsid w:val="00C26311"/>
    <w:rsid w:val="00C26393"/>
    <w:rsid w:val="00C26FFA"/>
    <w:rsid w:val="00C2732F"/>
    <w:rsid w:val="00C27489"/>
    <w:rsid w:val="00C277FF"/>
    <w:rsid w:val="00C30D38"/>
    <w:rsid w:val="00C313C7"/>
    <w:rsid w:val="00C31555"/>
    <w:rsid w:val="00C32F2D"/>
    <w:rsid w:val="00C341BC"/>
    <w:rsid w:val="00C350B0"/>
    <w:rsid w:val="00C354F1"/>
    <w:rsid w:val="00C35812"/>
    <w:rsid w:val="00C37BB4"/>
    <w:rsid w:val="00C37CF3"/>
    <w:rsid w:val="00C4072E"/>
    <w:rsid w:val="00C4129C"/>
    <w:rsid w:val="00C41474"/>
    <w:rsid w:val="00C415E3"/>
    <w:rsid w:val="00C41918"/>
    <w:rsid w:val="00C41B06"/>
    <w:rsid w:val="00C44034"/>
    <w:rsid w:val="00C4461C"/>
    <w:rsid w:val="00C45FB3"/>
    <w:rsid w:val="00C462F0"/>
    <w:rsid w:val="00C46B4C"/>
    <w:rsid w:val="00C47BC4"/>
    <w:rsid w:val="00C5027D"/>
    <w:rsid w:val="00C50B66"/>
    <w:rsid w:val="00C51382"/>
    <w:rsid w:val="00C52FEB"/>
    <w:rsid w:val="00C5398D"/>
    <w:rsid w:val="00C631DF"/>
    <w:rsid w:val="00C639D5"/>
    <w:rsid w:val="00C64202"/>
    <w:rsid w:val="00C64F8F"/>
    <w:rsid w:val="00C65A68"/>
    <w:rsid w:val="00C661B6"/>
    <w:rsid w:val="00C666DE"/>
    <w:rsid w:val="00C67743"/>
    <w:rsid w:val="00C70E58"/>
    <w:rsid w:val="00C71911"/>
    <w:rsid w:val="00C71C0C"/>
    <w:rsid w:val="00C71DF6"/>
    <w:rsid w:val="00C7282D"/>
    <w:rsid w:val="00C72BD3"/>
    <w:rsid w:val="00C73385"/>
    <w:rsid w:val="00C74937"/>
    <w:rsid w:val="00C76A07"/>
    <w:rsid w:val="00C81FEB"/>
    <w:rsid w:val="00C8240E"/>
    <w:rsid w:val="00C82666"/>
    <w:rsid w:val="00C8267C"/>
    <w:rsid w:val="00C82F79"/>
    <w:rsid w:val="00C83C89"/>
    <w:rsid w:val="00C841BE"/>
    <w:rsid w:val="00C85364"/>
    <w:rsid w:val="00C86167"/>
    <w:rsid w:val="00C872FB"/>
    <w:rsid w:val="00C903DB"/>
    <w:rsid w:val="00C92407"/>
    <w:rsid w:val="00C92541"/>
    <w:rsid w:val="00C942B9"/>
    <w:rsid w:val="00C943FD"/>
    <w:rsid w:val="00C947D6"/>
    <w:rsid w:val="00C95408"/>
    <w:rsid w:val="00C95BBA"/>
    <w:rsid w:val="00C95F93"/>
    <w:rsid w:val="00C97270"/>
    <w:rsid w:val="00C975F9"/>
    <w:rsid w:val="00CA0064"/>
    <w:rsid w:val="00CA030E"/>
    <w:rsid w:val="00CA0694"/>
    <w:rsid w:val="00CA0828"/>
    <w:rsid w:val="00CA0EA4"/>
    <w:rsid w:val="00CA14D6"/>
    <w:rsid w:val="00CA1E7F"/>
    <w:rsid w:val="00CA2D22"/>
    <w:rsid w:val="00CA336D"/>
    <w:rsid w:val="00CA359C"/>
    <w:rsid w:val="00CA3D99"/>
    <w:rsid w:val="00CA5A0A"/>
    <w:rsid w:val="00CA5F3C"/>
    <w:rsid w:val="00CA6457"/>
    <w:rsid w:val="00CA7244"/>
    <w:rsid w:val="00CA760C"/>
    <w:rsid w:val="00CA7A9A"/>
    <w:rsid w:val="00CB0E8F"/>
    <w:rsid w:val="00CB1E14"/>
    <w:rsid w:val="00CB2ED4"/>
    <w:rsid w:val="00CB32D1"/>
    <w:rsid w:val="00CB382D"/>
    <w:rsid w:val="00CB461A"/>
    <w:rsid w:val="00CB521E"/>
    <w:rsid w:val="00CB5E36"/>
    <w:rsid w:val="00CC0324"/>
    <w:rsid w:val="00CC0EC3"/>
    <w:rsid w:val="00CC0F78"/>
    <w:rsid w:val="00CC0F81"/>
    <w:rsid w:val="00CC21AB"/>
    <w:rsid w:val="00CC2B15"/>
    <w:rsid w:val="00CC2F65"/>
    <w:rsid w:val="00CC3117"/>
    <w:rsid w:val="00CC33DC"/>
    <w:rsid w:val="00CC3DBF"/>
    <w:rsid w:val="00CC41F2"/>
    <w:rsid w:val="00CC50EA"/>
    <w:rsid w:val="00CC51D0"/>
    <w:rsid w:val="00CC6071"/>
    <w:rsid w:val="00CC7138"/>
    <w:rsid w:val="00CD1215"/>
    <w:rsid w:val="00CD2352"/>
    <w:rsid w:val="00CD2F6A"/>
    <w:rsid w:val="00CD3F54"/>
    <w:rsid w:val="00CD45B6"/>
    <w:rsid w:val="00CD4ABA"/>
    <w:rsid w:val="00CD5CED"/>
    <w:rsid w:val="00CD6A07"/>
    <w:rsid w:val="00CE03C1"/>
    <w:rsid w:val="00CE0519"/>
    <w:rsid w:val="00CE0C43"/>
    <w:rsid w:val="00CE1990"/>
    <w:rsid w:val="00CE23DF"/>
    <w:rsid w:val="00CE44C8"/>
    <w:rsid w:val="00CE46B5"/>
    <w:rsid w:val="00CE710D"/>
    <w:rsid w:val="00CE7FCE"/>
    <w:rsid w:val="00CF00EE"/>
    <w:rsid w:val="00CF09F3"/>
    <w:rsid w:val="00CF0EA7"/>
    <w:rsid w:val="00CF1152"/>
    <w:rsid w:val="00CF2F0D"/>
    <w:rsid w:val="00CF2F9D"/>
    <w:rsid w:val="00CF3ADA"/>
    <w:rsid w:val="00CF442C"/>
    <w:rsid w:val="00CF6942"/>
    <w:rsid w:val="00CF7C11"/>
    <w:rsid w:val="00CF7FE0"/>
    <w:rsid w:val="00D006BE"/>
    <w:rsid w:val="00D010C6"/>
    <w:rsid w:val="00D01F35"/>
    <w:rsid w:val="00D02ACA"/>
    <w:rsid w:val="00D0302A"/>
    <w:rsid w:val="00D03082"/>
    <w:rsid w:val="00D0316D"/>
    <w:rsid w:val="00D0369F"/>
    <w:rsid w:val="00D03DF5"/>
    <w:rsid w:val="00D040FF"/>
    <w:rsid w:val="00D04770"/>
    <w:rsid w:val="00D06A6E"/>
    <w:rsid w:val="00D10E7B"/>
    <w:rsid w:val="00D12D0C"/>
    <w:rsid w:val="00D12D28"/>
    <w:rsid w:val="00D12F72"/>
    <w:rsid w:val="00D14630"/>
    <w:rsid w:val="00D14ADC"/>
    <w:rsid w:val="00D14BF9"/>
    <w:rsid w:val="00D201E8"/>
    <w:rsid w:val="00D20386"/>
    <w:rsid w:val="00D2091A"/>
    <w:rsid w:val="00D20CE5"/>
    <w:rsid w:val="00D20D1F"/>
    <w:rsid w:val="00D217E5"/>
    <w:rsid w:val="00D23621"/>
    <w:rsid w:val="00D236B2"/>
    <w:rsid w:val="00D23DA6"/>
    <w:rsid w:val="00D259E4"/>
    <w:rsid w:val="00D25EEC"/>
    <w:rsid w:val="00D260FF"/>
    <w:rsid w:val="00D26717"/>
    <w:rsid w:val="00D27953"/>
    <w:rsid w:val="00D3051C"/>
    <w:rsid w:val="00D30B76"/>
    <w:rsid w:val="00D31F38"/>
    <w:rsid w:val="00D32DC8"/>
    <w:rsid w:val="00D33275"/>
    <w:rsid w:val="00D35B64"/>
    <w:rsid w:val="00D36ABA"/>
    <w:rsid w:val="00D36B24"/>
    <w:rsid w:val="00D37D08"/>
    <w:rsid w:val="00D37E76"/>
    <w:rsid w:val="00D37E8C"/>
    <w:rsid w:val="00D40CE0"/>
    <w:rsid w:val="00D41732"/>
    <w:rsid w:val="00D41A2E"/>
    <w:rsid w:val="00D42714"/>
    <w:rsid w:val="00D42DEB"/>
    <w:rsid w:val="00D42F47"/>
    <w:rsid w:val="00D42F90"/>
    <w:rsid w:val="00D4345A"/>
    <w:rsid w:val="00D43763"/>
    <w:rsid w:val="00D467B3"/>
    <w:rsid w:val="00D50ED4"/>
    <w:rsid w:val="00D5115E"/>
    <w:rsid w:val="00D51BAD"/>
    <w:rsid w:val="00D51F94"/>
    <w:rsid w:val="00D547F5"/>
    <w:rsid w:val="00D54B90"/>
    <w:rsid w:val="00D55D8F"/>
    <w:rsid w:val="00D560AE"/>
    <w:rsid w:val="00D571EE"/>
    <w:rsid w:val="00D5749F"/>
    <w:rsid w:val="00D57AD1"/>
    <w:rsid w:val="00D57E30"/>
    <w:rsid w:val="00D57F4B"/>
    <w:rsid w:val="00D6010E"/>
    <w:rsid w:val="00D6051C"/>
    <w:rsid w:val="00D606D5"/>
    <w:rsid w:val="00D613A0"/>
    <w:rsid w:val="00D62800"/>
    <w:rsid w:val="00D62CDC"/>
    <w:rsid w:val="00D62DAB"/>
    <w:rsid w:val="00D632B9"/>
    <w:rsid w:val="00D63B32"/>
    <w:rsid w:val="00D64437"/>
    <w:rsid w:val="00D67022"/>
    <w:rsid w:val="00D6765A"/>
    <w:rsid w:val="00D67E02"/>
    <w:rsid w:val="00D67F10"/>
    <w:rsid w:val="00D7008B"/>
    <w:rsid w:val="00D7082D"/>
    <w:rsid w:val="00D70CFD"/>
    <w:rsid w:val="00D70CFF"/>
    <w:rsid w:val="00D70D7C"/>
    <w:rsid w:val="00D70E28"/>
    <w:rsid w:val="00D70FCA"/>
    <w:rsid w:val="00D7332D"/>
    <w:rsid w:val="00D733BA"/>
    <w:rsid w:val="00D73C82"/>
    <w:rsid w:val="00D749AC"/>
    <w:rsid w:val="00D74A84"/>
    <w:rsid w:val="00D762C4"/>
    <w:rsid w:val="00D765B6"/>
    <w:rsid w:val="00D76E08"/>
    <w:rsid w:val="00D77263"/>
    <w:rsid w:val="00D8018D"/>
    <w:rsid w:val="00D801C8"/>
    <w:rsid w:val="00D81F97"/>
    <w:rsid w:val="00D823AB"/>
    <w:rsid w:val="00D85457"/>
    <w:rsid w:val="00D86406"/>
    <w:rsid w:val="00D87CAF"/>
    <w:rsid w:val="00D87F16"/>
    <w:rsid w:val="00D9169D"/>
    <w:rsid w:val="00D93620"/>
    <w:rsid w:val="00D9362F"/>
    <w:rsid w:val="00D94903"/>
    <w:rsid w:val="00D9702A"/>
    <w:rsid w:val="00D9717A"/>
    <w:rsid w:val="00D978E3"/>
    <w:rsid w:val="00DA09B9"/>
    <w:rsid w:val="00DA1556"/>
    <w:rsid w:val="00DA37DA"/>
    <w:rsid w:val="00DA4890"/>
    <w:rsid w:val="00DA4ABB"/>
    <w:rsid w:val="00DA54FD"/>
    <w:rsid w:val="00DA5D8D"/>
    <w:rsid w:val="00DA6530"/>
    <w:rsid w:val="00DA65C3"/>
    <w:rsid w:val="00DA7265"/>
    <w:rsid w:val="00DB0BBD"/>
    <w:rsid w:val="00DB2021"/>
    <w:rsid w:val="00DB2BA0"/>
    <w:rsid w:val="00DB2D65"/>
    <w:rsid w:val="00DB35DA"/>
    <w:rsid w:val="00DB366B"/>
    <w:rsid w:val="00DB36B9"/>
    <w:rsid w:val="00DB4E53"/>
    <w:rsid w:val="00DB58D2"/>
    <w:rsid w:val="00DB5D3F"/>
    <w:rsid w:val="00DB5F34"/>
    <w:rsid w:val="00DB655E"/>
    <w:rsid w:val="00DB6D83"/>
    <w:rsid w:val="00DB79F7"/>
    <w:rsid w:val="00DB7B67"/>
    <w:rsid w:val="00DC021F"/>
    <w:rsid w:val="00DC26C6"/>
    <w:rsid w:val="00DC2761"/>
    <w:rsid w:val="00DC29B6"/>
    <w:rsid w:val="00DC2E2F"/>
    <w:rsid w:val="00DC67C7"/>
    <w:rsid w:val="00DC6ABC"/>
    <w:rsid w:val="00DC6D1E"/>
    <w:rsid w:val="00DC7112"/>
    <w:rsid w:val="00DD0DB3"/>
    <w:rsid w:val="00DD103D"/>
    <w:rsid w:val="00DD1453"/>
    <w:rsid w:val="00DD16D1"/>
    <w:rsid w:val="00DD1FFD"/>
    <w:rsid w:val="00DD3260"/>
    <w:rsid w:val="00DD377E"/>
    <w:rsid w:val="00DD4077"/>
    <w:rsid w:val="00DD4FD5"/>
    <w:rsid w:val="00DD5071"/>
    <w:rsid w:val="00DD5211"/>
    <w:rsid w:val="00DD57F3"/>
    <w:rsid w:val="00DD616E"/>
    <w:rsid w:val="00DD71DC"/>
    <w:rsid w:val="00DD7581"/>
    <w:rsid w:val="00DD7E7C"/>
    <w:rsid w:val="00DE2FA6"/>
    <w:rsid w:val="00DE3AE9"/>
    <w:rsid w:val="00DE4949"/>
    <w:rsid w:val="00DE4CEA"/>
    <w:rsid w:val="00DE539A"/>
    <w:rsid w:val="00DE6108"/>
    <w:rsid w:val="00DE7BA7"/>
    <w:rsid w:val="00DF0477"/>
    <w:rsid w:val="00DF0858"/>
    <w:rsid w:val="00DF0B13"/>
    <w:rsid w:val="00DF125D"/>
    <w:rsid w:val="00DF1EA9"/>
    <w:rsid w:val="00DF2FCF"/>
    <w:rsid w:val="00DF480E"/>
    <w:rsid w:val="00DF4B4E"/>
    <w:rsid w:val="00DF59B2"/>
    <w:rsid w:val="00E00339"/>
    <w:rsid w:val="00E021D4"/>
    <w:rsid w:val="00E02B11"/>
    <w:rsid w:val="00E030AB"/>
    <w:rsid w:val="00E03311"/>
    <w:rsid w:val="00E051C7"/>
    <w:rsid w:val="00E056ED"/>
    <w:rsid w:val="00E05EB0"/>
    <w:rsid w:val="00E06AD5"/>
    <w:rsid w:val="00E0799C"/>
    <w:rsid w:val="00E07C8B"/>
    <w:rsid w:val="00E10A6A"/>
    <w:rsid w:val="00E10B7B"/>
    <w:rsid w:val="00E12BD0"/>
    <w:rsid w:val="00E137A1"/>
    <w:rsid w:val="00E142A8"/>
    <w:rsid w:val="00E14548"/>
    <w:rsid w:val="00E14663"/>
    <w:rsid w:val="00E14CED"/>
    <w:rsid w:val="00E14CF5"/>
    <w:rsid w:val="00E16B7A"/>
    <w:rsid w:val="00E1795D"/>
    <w:rsid w:val="00E21800"/>
    <w:rsid w:val="00E2257F"/>
    <w:rsid w:val="00E23168"/>
    <w:rsid w:val="00E23D97"/>
    <w:rsid w:val="00E243AD"/>
    <w:rsid w:val="00E24729"/>
    <w:rsid w:val="00E251BC"/>
    <w:rsid w:val="00E254A6"/>
    <w:rsid w:val="00E26684"/>
    <w:rsid w:val="00E26923"/>
    <w:rsid w:val="00E2735A"/>
    <w:rsid w:val="00E275CA"/>
    <w:rsid w:val="00E27650"/>
    <w:rsid w:val="00E30B5D"/>
    <w:rsid w:val="00E311EA"/>
    <w:rsid w:val="00E31CCE"/>
    <w:rsid w:val="00E327E4"/>
    <w:rsid w:val="00E32AFD"/>
    <w:rsid w:val="00E3527F"/>
    <w:rsid w:val="00E3649C"/>
    <w:rsid w:val="00E368BA"/>
    <w:rsid w:val="00E372C0"/>
    <w:rsid w:val="00E373F7"/>
    <w:rsid w:val="00E37768"/>
    <w:rsid w:val="00E41162"/>
    <w:rsid w:val="00E41330"/>
    <w:rsid w:val="00E4327B"/>
    <w:rsid w:val="00E434BD"/>
    <w:rsid w:val="00E43AB8"/>
    <w:rsid w:val="00E44DA4"/>
    <w:rsid w:val="00E457C0"/>
    <w:rsid w:val="00E46800"/>
    <w:rsid w:val="00E47867"/>
    <w:rsid w:val="00E47ADE"/>
    <w:rsid w:val="00E47E4E"/>
    <w:rsid w:val="00E47F89"/>
    <w:rsid w:val="00E50016"/>
    <w:rsid w:val="00E50CB5"/>
    <w:rsid w:val="00E50D0D"/>
    <w:rsid w:val="00E51A59"/>
    <w:rsid w:val="00E5277F"/>
    <w:rsid w:val="00E52D12"/>
    <w:rsid w:val="00E531C0"/>
    <w:rsid w:val="00E55884"/>
    <w:rsid w:val="00E55AAA"/>
    <w:rsid w:val="00E56D96"/>
    <w:rsid w:val="00E606B6"/>
    <w:rsid w:val="00E60E1A"/>
    <w:rsid w:val="00E61557"/>
    <w:rsid w:val="00E61E55"/>
    <w:rsid w:val="00E6200C"/>
    <w:rsid w:val="00E620DE"/>
    <w:rsid w:val="00E622B1"/>
    <w:rsid w:val="00E62DC5"/>
    <w:rsid w:val="00E63354"/>
    <w:rsid w:val="00E638B6"/>
    <w:rsid w:val="00E63E0C"/>
    <w:rsid w:val="00E64AD1"/>
    <w:rsid w:val="00E64DD7"/>
    <w:rsid w:val="00E66864"/>
    <w:rsid w:val="00E67234"/>
    <w:rsid w:val="00E70B73"/>
    <w:rsid w:val="00E70C12"/>
    <w:rsid w:val="00E70E98"/>
    <w:rsid w:val="00E718E3"/>
    <w:rsid w:val="00E71BC9"/>
    <w:rsid w:val="00E71EC2"/>
    <w:rsid w:val="00E72866"/>
    <w:rsid w:val="00E72BE3"/>
    <w:rsid w:val="00E72CD3"/>
    <w:rsid w:val="00E72DC0"/>
    <w:rsid w:val="00E732F3"/>
    <w:rsid w:val="00E733DF"/>
    <w:rsid w:val="00E737D9"/>
    <w:rsid w:val="00E742DA"/>
    <w:rsid w:val="00E746FB"/>
    <w:rsid w:val="00E749CE"/>
    <w:rsid w:val="00E7558E"/>
    <w:rsid w:val="00E7625F"/>
    <w:rsid w:val="00E76538"/>
    <w:rsid w:val="00E76E9B"/>
    <w:rsid w:val="00E76EBA"/>
    <w:rsid w:val="00E80F04"/>
    <w:rsid w:val="00E81C4D"/>
    <w:rsid w:val="00E82067"/>
    <w:rsid w:val="00E834BC"/>
    <w:rsid w:val="00E836A2"/>
    <w:rsid w:val="00E844A3"/>
    <w:rsid w:val="00E844CE"/>
    <w:rsid w:val="00E847AB"/>
    <w:rsid w:val="00E84839"/>
    <w:rsid w:val="00E8499C"/>
    <w:rsid w:val="00E849F1"/>
    <w:rsid w:val="00E8560C"/>
    <w:rsid w:val="00E85DF7"/>
    <w:rsid w:val="00E87234"/>
    <w:rsid w:val="00E874D9"/>
    <w:rsid w:val="00E87541"/>
    <w:rsid w:val="00E87CE4"/>
    <w:rsid w:val="00E87F75"/>
    <w:rsid w:val="00E913AB"/>
    <w:rsid w:val="00E93ED0"/>
    <w:rsid w:val="00E94092"/>
    <w:rsid w:val="00E94BA8"/>
    <w:rsid w:val="00E94E8A"/>
    <w:rsid w:val="00E95EF7"/>
    <w:rsid w:val="00E96007"/>
    <w:rsid w:val="00E9704F"/>
    <w:rsid w:val="00E97203"/>
    <w:rsid w:val="00EA0146"/>
    <w:rsid w:val="00EA03D4"/>
    <w:rsid w:val="00EA1426"/>
    <w:rsid w:val="00EA1C7D"/>
    <w:rsid w:val="00EA334A"/>
    <w:rsid w:val="00EA3D37"/>
    <w:rsid w:val="00EA404A"/>
    <w:rsid w:val="00EA4F4D"/>
    <w:rsid w:val="00EA66E7"/>
    <w:rsid w:val="00EA7156"/>
    <w:rsid w:val="00EA75A8"/>
    <w:rsid w:val="00EA7C99"/>
    <w:rsid w:val="00EA7F9C"/>
    <w:rsid w:val="00EB001E"/>
    <w:rsid w:val="00EB082A"/>
    <w:rsid w:val="00EB0906"/>
    <w:rsid w:val="00EB37D4"/>
    <w:rsid w:val="00EB3E8C"/>
    <w:rsid w:val="00EB462B"/>
    <w:rsid w:val="00EB4764"/>
    <w:rsid w:val="00EB4DE3"/>
    <w:rsid w:val="00EB57EB"/>
    <w:rsid w:val="00EB5BB5"/>
    <w:rsid w:val="00EB5DAB"/>
    <w:rsid w:val="00EB6560"/>
    <w:rsid w:val="00EB65B8"/>
    <w:rsid w:val="00EC1682"/>
    <w:rsid w:val="00EC1CD2"/>
    <w:rsid w:val="00EC2C56"/>
    <w:rsid w:val="00EC2ED5"/>
    <w:rsid w:val="00EC35AA"/>
    <w:rsid w:val="00EC6336"/>
    <w:rsid w:val="00EC7168"/>
    <w:rsid w:val="00ED0983"/>
    <w:rsid w:val="00ED10F6"/>
    <w:rsid w:val="00ED27A2"/>
    <w:rsid w:val="00ED2B9F"/>
    <w:rsid w:val="00ED3049"/>
    <w:rsid w:val="00ED3882"/>
    <w:rsid w:val="00ED42C8"/>
    <w:rsid w:val="00ED5302"/>
    <w:rsid w:val="00ED5A4D"/>
    <w:rsid w:val="00ED6B96"/>
    <w:rsid w:val="00ED718C"/>
    <w:rsid w:val="00EE14FB"/>
    <w:rsid w:val="00EE183A"/>
    <w:rsid w:val="00EE2F02"/>
    <w:rsid w:val="00EE3555"/>
    <w:rsid w:val="00EE4670"/>
    <w:rsid w:val="00EE4BC9"/>
    <w:rsid w:val="00EE517C"/>
    <w:rsid w:val="00EE58C0"/>
    <w:rsid w:val="00EE5C26"/>
    <w:rsid w:val="00EE6B81"/>
    <w:rsid w:val="00EE6E6E"/>
    <w:rsid w:val="00EE6F51"/>
    <w:rsid w:val="00EF0953"/>
    <w:rsid w:val="00EF1656"/>
    <w:rsid w:val="00EF3E6B"/>
    <w:rsid w:val="00EF4D51"/>
    <w:rsid w:val="00EF6187"/>
    <w:rsid w:val="00EF6392"/>
    <w:rsid w:val="00EF6F03"/>
    <w:rsid w:val="00EF7575"/>
    <w:rsid w:val="00F026D1"/>
    <w:rsid w:val="00F02E1D"/>
    <w:rsid w:val="00F0323C"/>
    <w:rsid w:val="00F03AA8"/>
    <w:rsid w:val="00F059FC"/>
    <w:rsid w:val="00F05D31"/>
    <w:rsid w:val="00F07E77"/>
    <w:rsid w:val="00F102DF"/>
    <w:rsid w:val="00F112C3"/>
    <w:rsid w:val="00F11FAA"/>
    <w:rsid w:val="00F126EB"/>
    <w:rsid w:val="00F1310E"/>
    <w:rsid w:val="00F14B33"/>
    <w:rsid w:val="00F15240"/>
    <w:rsid w:val="00F154E2"/>
    <w:rsid w:val="00F1603A"/>
    <w:rsid w:val="00F16D29"/>
    <w:rsid w:val="00F172DF"/>
    <w:rsid w:val="00F17AE5"/>
    <w:rsid w:val="00F21039"/>
    <w:rsid w:val="00F241BE"/>
    <w:rsid w:val="00F25D84"/>
    <w:rsid w:val="00F31B8F"/>
    <w:rsid w:val="00F32868"/>
    <w:rsid w:val="00F32C60"/>
    <w:rsid w:val="00F33480"/>
    <w:rsid w:val="00F334AA"/>
    <w:rsid w:val="00F33AE3"/>
    <w:rsid w:val="00F33DE0"/>
    <w:rsid w:val="00F354CD"/>
    <w:rsid w:val="00F35903"/>
    <w:rsid w:val="00F35999"/>
    <w:rsid w:val="00F36297"/>
    <w:rsid w:val="00F3714A"/>
    <w:rsid w:val="00F37174"/>
    <w:rsid w:val="00F37B71"/>
    <w:rsid w:val="00F37F91"/>
    <w:rsid w:val="00F4014D"/>
    <w:rsid w:val="00F41035"/>
    <w:rsid w:val="00F423BF"/>
    <w:rsid w:val="00F42633"/>
    <w:rsid w:val="00F4313C"/>
    <w:rsid w:val="00F43A0B"/>
    <w:rsid w:val="00F45292"/>
    <w:rsid w:val="00F459CD"/>
    <w:rsid w:val="00F45AB6"/>
    <w:rsid w:val="00F45EBA"/>
    <w:rsid w:val="00F467D3"/>
    <w:rsid w:val="00F47A02"/>
    <w:rsid w:val="00F5193D"/>
    <w:rsid w:val="00F51DB5"/>
    <w:rsid w:val="00F52102"/>
    <w:rsid w:val="00F5258E"/>
    <w:rsid w:val="00F528CF"/>
    <w:rsid w:val="00F52BF7"/>
    <w:rsid w:val="00F52E6D"/>
    <w:rsid w:val="00F54A8B"/>
    <w:rsid w:val="00F55D6F"/>
    <w:rsid w:val="00F55DA7"/>
    <w:rsid w:val="00F56748"/>
    <w:rsid w:val="00F567E4"/>
    <w:rsid w:val="00F57798"/>
    <w:rsid w:val="00F60B98"/>
    <w:rsid w:val="00F6250F"/>
    <w:rsid w:val="00F63EFA"/>
    <w:rsid w:val="00F64BA2"/>
    <w:rsid w:val="00F6527C"/>
    <w:rsid w:val="00F65290"/>
    <w:rsid w:val="00F65FF8"/>
    <w:rsid w:val="00F66640"/>
    <w:rsid w:val="00F66DFD"/>
    <w:rsid w:val="00F67924"/>
    <w:rsid w:val="00F67984"/>
    <w:rsid w:val="00F7019E"/>
    <w:rsid w:val="00F704ED"/>
    <w:rsid w:val="00F70661"/>
    <w:rsid w:val="00F70BDB"/>
    <w:rsid w:val="00F70CFB"/>
    <w:rsid w:val="00F71B5F"/>
    <w:rsid w:val="00F72C61"/>
    <w:rsid w:val="00F73484"/>
    <w:rsid w:val="00F74580"/>
    <w:rsid w:val="00F74966"/>
    <w:rsid w:val="00F74BD1"/>
    <w:rsid w:val="00F7587E"/>
    <w:rsid w:val="00F758E9"/>
    <w:rsid w:val="00F75DF9"/>
    <w:rsid w:val="00F75F68"/>
    <w:rsid w:val="00F76936"/>
    <w:rsid w:val="00F76DB6"/>
    <w:rsid w:val="00F76EA5"/>
    <w:rsid w:val="00F7709F"/>
    <w:rsid w:val="00F775A0"/>
    <w:rsid w:val="00F778AB"/>
    <w:rsid w:val="00F825B8"/>
    <w:rsid w:val="00F831F9"/>
    <w:rsid w:val="00F83831"/>
    <w:rsid w:val="00F839C8"/>
    <w:rsid w:val="00F84443"/>
    <w:rsid w:val="00F85252"/>
    <w:rsid w:val="00F856D0"/>
    <w:rsid w:val="00F872A5"/>
    <w:rsid w:val="00F876AA"/>
    <w:rsid w:val="00F87769"/>
    <w:rsid w:val="00F8779C"/>
    <w:rsid w:val="00F87CED"/>
    <w:rsid w:val="00F90844"/>
    <w:rsid w:val="00F908CA"/>
    <w:rsid w:val="00F90C84"/>
    <w:rsid w:val="00F92879"/>
    <w:rsid w:val="00F931C6"/>
    <w:rsid w:val="00F931D2"/>
    <w:rsid w:val="00F93301"/>
    <w:rsid w:val="00F93304"/>
    <w:rsid w:val="00F94BB3"/>
    <w:rsid w:val="00F95FE8"/>
    <w:rsid w:val="00F97192"/>
    <w:rsid w:val="00FA02BA"/>
    <w:rsid w:val="00FA0759"/>
    <w:rsid w:val="00FA07B7"/>
    <w:rsid w:val="00FA0EA4"/>
    <w:rsid w:val="00FA117D"/>
    <w:rsid w:val="00FA586C"/>
    <w:rsid w:val="00FA62DD"/>
    <w:rsid w:val="00FB1F39"/>
    <w:rsid w:val="00FB2586"/>
    <w:rsid w:val="00FB25C8"/>
    <w:rsid w:val="00FB50BA"/>
    <w:rsid w:val="00FB595C"/>
    <w:rsid w:val="00FB5E16"/>
    <w:rsid w:val="00FB7377"/>
    <w:rsid w:val="00FB7C4B"/>
    <w:rsid w:val="00FB7D75"/>
    <w:rsid w:val="00FC00DC"/>
    <w:rsid w:val="00FC06E3"/>
    <w:rsid w:val="00FC0DCE"/>
    <w:rsid w:val="00FC1398"/>
    <w:rsid w:val="00FC1CB4"/>
    <w:rsid w:val="00FC1ECB"/>
    <w:rsid w:val="00FC31CA"/>
    <w:rsid w:val="00FC38B0"/>
    <w:rsid w:val="00FC3AD3"/>
    <w:rsid w:val="00FC571B"/>
    <w:rsid w:val="00FC6AFF"/>
    <w:rsid w:val="00FC7E33"/>
    <w:rsid w:val="00FD1A18"/>
    <w:rsid w:val="00FD2484"/>
    <w:rsid w:val="00FD2EFB"/>
    <w:rsid w:val="00FD2FB6"/>
    <w:rsid w:val="00FD354A"/>
    <w:rsid w:val="00FD3FCB"/>
    <w:rsid w:val="00FD5020"/>
    <w:rsid w:val="00FD5C1F"/>
    <w:rsid w:val="00FD5F8D"/>
    <w:rsid w:val="00FD6011"/>
    <w:rsid w:val="00FD6E00"/>
    <w:rsid w:val="00FD7096"/>
    <w:rsid w:val="00FD7287"/>
    <w:rsid w:val="00FD7AFB"/>
    <w:rsid w:val="00FD7DD2"/>
    <w:rsid w:val="00FE07B2"/>
    <w:rsid w:val="00FE12E0"/>
    <w:rsid w:val="00FE3124"/>
    <w:rsid w:val="00FE33A0"/>
    <w:rsid w:val="00FE40A8"/>
    <w:rsid w:val="00FE464A"/>
    <w:rsid w:val="00FE6759"/>
    <w:rsid w:val="00FE7E7A"/>
    <w:rsid w:val="00FF11EF"/>
    <w:rsid w:val="00FF16CA"/>
    <w:rsid w:val="00FF1EEF"/>
    <w:rsid w:val="00FF2157"/>
    <w:rsid w:val="00FF2B43"/>
    <w:rsid w:val="00FF2BD3"/>
    <w:rsid w:val="00FF308B"/>
    <w:rsid w:val="00FF39A1"/>
    <w:rsid w:val="00FF3A1B"/>
    <w:rsid w:val="00FF4FE8"/>
    <w:rsid w:val="00FF57A9"/>
    <w:rsid w:val="00FF6740"/>
    <w:rsid w:val="00FF7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86C75E9"/>
  <w15:docId w15:val="{6DBD94FF-79D1-0A46-92FE-B406DA807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SimSu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0CE0"/>
    <w:pPr>
      <w:spacing w:line="360" w:lineRule="auto"/>
      <w:jc w:val="both"/>
    </w:pPr>
    <w:rPr>
      <w:rFonts w:ascii="Times New Roman" w:eastAsia="Times New Roman" w:hAnsi="Times New Roman"/>
      <w:szCs w:val="24"/>
      <w:lang w:eastAsia="de-DE"/>
    </w:rPr>
  </w:style>
  <w:style w:type="paragraph" w:styleId="Heading1">
    <w:name w:val="heading 1"/>
    <w:basedOn w:val="Normal"/>
    <w:next w:val="Normal"/>
    <w:link w:val="Heading1Char"/>
    <w:qFormat/>
    <w:rsid w:val="00075F28"/>
    <w:pPr>
      <w:keepNext/>
      <w:spacing w:before="480" w:after="240" w:line="240" w:lineRule="auto"/>
      <w:outlineLvl w:val="0"/>
    </w:pPr>
    <w:rPr>
      <w:rFonts w:cs="Arial"/>
      <w:b/>
      <w:bCs/>
      <w:color w:val="000000"/>
      <w:kern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E00339"/>
    <w:pPr>
      <w:keepNext/>
      <w:spacing w:before="240" w:after="240" w:line="240" w:lineRule="auto"/>
      <w:outlineLvl w:val="1"/>
    </w:pPr>
    <w:rPr>
      <w:rFonts w:cs="Arial"/>
      <w:b/>
      <w:bCs/>
      <w:iCs/>
      <w:szCs w:val="28"/>
    </w:rPr>
  </w:style>
  <w:style w:type="paragraph" w:styleId="Heading3">
    <w:name w:val="heading 3"/>
    <w:basedOn w:val="Normal"/>
    <w:next w:val="Normal"/>
    <w:link w:val="Heading3Char"/>
    <w:qFormat/>
    <w:rsid w:val="005A4F32"/>
    <w:pPr>
      <w:keepNext/>
      <w:spacing w:before="240" w:after="240" w:line="240" w:lineRule="auto"/>
      <w:outlineLvl w:val="2"/>
    </w:pPr>
    <w:rPr>
      <w:rFonts w:cs="Arial"/>
      <w:b/>
      <w:bCs/>
      <w:szCs w:val="26"/>
    </w:rPr>
  </w:style>
  <w:style w:type="paragraph" w:styleId="Heading4">
    <w:name w:val="heading 4"/>
    <w:basedOn w:val="Normal"/>
    <w:next w:val="Normal"/>
    <w:link w:val="Heading4Char"/>
    <w:rsid w:val="00ED6B96"/>
    <w:pPr>
      <w:keepNext/>
      <w:outlineLvl w:val="3"/>
    </w:pPr>
    <w:rPr>
      <w:b/>
      <w:bC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075F28"/>
    <w:rPr>
      <w:rFonts w:ascii="Times New Roman" w:eastAsia="Times New Roman" w:hAnsi="Times New Roman" w:cs="Arial"/>
      <w:b/>
      <w:bCs/>
      <w:color w:val="000000"/>
      <w:kern w:val="32"/>
      <w:szCs w:val="32"/>
      <w:lang w:eastAsia="de-DE"/>
    </w:rPr>
  </w:style>
  <w:style w:type="character" w:customStyle="1" w:styleId="Heading2Char">
    <w:name w:val="Heading 2 Char"/>
    <w:link w:val="Heading2"/>
    <w:rsid w:val="00E00339"/>
    <w:rPr>
      <w:rFonts w:ascii="Times New Roman" w:eastAsia="Times New Roman" w:hAnsi="Times New Roman" w:cs="Arial"/>
      <w:b/>
      <w:bCs/>
      <w:iCs/>
      <w:szCs w:val="28"/>
      <w:lang w:eastAsia="de-DE"/>
    </w:rPr>
  </w:style>
  <w:style w:type="character" w:customStyle="1" w:styleId="Heading3Char">
    <w:name w:val="Heading 3 Char"/>
    <w:link w:val="Heading3"/>
    <w:rsid w:val="005A4F32"/>
    <w:rPr>
      <w:rFonts w:ascii="Times New Roman" w:eastAsia="Times New Roman" w:hAnsi="Times New Roman" w:cs="Arial"/>
      <w:b/>
      <w:bCs/>
      <w:szCs w:val="26"/>
      <w:lang w:eastAsia="de-DE"/>
    </w:rPr>
  </w:style>
  <w:style w:type="character" w:customStyle="1" w:styleId="Heading4Char">
    <w:name w:val="Heading 4 Char"/>
    <w:link w:val="Heading4"/>
    <w:rsid w:val="00796A7F"/>
    <w:rPr>
      <w:rFonts w:ascii="Verdana" w:eastAsia="Times New Roman" w:hAnsi="Verdana" w:cs="Times New Roman"/>
      <w:b/>
      <w:bCs/>
      <w:sz w:val="19"/>
      <w:szCs w:val="28"/>
      <w:lang w:eastAsia="de-DE"/>
    </w:rPr>
  </w:style>
  <w:style w:type="paragraph" w:customStyle="1" w:styleId="Betreff">
    <w:name w:val="Betreff"/>
    <w:basedOn w:val="Normal"/>
    <w:next w:val="Normal"/>
    <w:rsid w:val="00ED6B96"/>
    <w:rPr>
      <w:b/>
    </w:rPr>
  </w:style>
  <w:style w:type="paragraph" w:customStyle="1" w:styleId="Bullets">
    <w:name w:val="Bullets"/>
    <w:basedOn w:val="Normal"/>
    <w:link w:val="BulletsChar"/>
    <w:rsid w:val="00ED6B96"/>
    <w:pPr>
      <w:numPr>
        <w:numId w:val="2"/>
      </w:numPr>
    </w:pPr>
  </w:style>
  <w:style w:type="character" w:customStyle="1" w:styleId="BulletsChar">
    <w:name w:val="Bullets Char"/>
    <w:link w:val="Bullets"/>
    <w:rsid w:val="00ED6B96"/>
    <w:rPr>
      <w:rFonts w:ascii="Verdana" w:eastAsia="Times New Roman" w:hAnsi="Verdana" w:cs="Times New Roman"/>
      <w:sz w:val="19"/>
      <w:szCs w:val="24"/>
      <w:lang w:eastAsia="de-DE"/>
    </w:rPr>
  </w:style>
  <w:style w:type="table" w:customStyle="1" w:styleId="Copernicus">
    <w:name w:val="Copernicus"/>
    <w:basedOn w:val="TableNormal"/>
    <w:rsid w:val="00ED6B96"/>
    <w:rPr>
      <w:rFonts w:ascii="Verdana" w:eastAsia="Times New Roman" w:hAnsi="Verdana"/>
      <w:sz w:val="19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cPr>
      <w:shd w:val="clear" w:color="auto" w:fill="auto"/>
      <w:vAlign w:val="center"/>
    </w:tcPr>
    <w:tblStylePr w:type="firstRow">
      <w:pPr>
        <w:jc w:val="left"/>
      </w:pPr>
      <w:rPr>
        <w:rFonts w:ascii="Verdana" w:hAnsi="Verdana"/>
        <w:b/>
        <w:i w:val="0"/>
        <w:sz w:val="19"/>
      </w:rPr>
      <w:tblPr/>
      <w:tcPr>
        <w:shd w:val="clear" w:color="auto" w:fill="BFBFBF"/>
      </w:tcPr>
    </w:tblStylePr>
    <w:tblStylePr w:type="lastRow">
      <w:pPr>
        <w:jc w:val="left"/>
      </w:pPr>
      <w:rPr>
        <w:rFonts w:ascii="Verdana" w:hAnsi="Verdana"/>
        <w:sz w:val="19"/>
      </w:rPr>
    </w:tblStylePr>
    <w:tblStylePr w:type="firstCol">
      <w:rPr>
        <w:rFonts w:ascii="Verdana" w:hAnsi="Verdana"/>
        <w:sz w:val="19"/>
      </w:rPr>
    </w:tblStylePr>
    <w:tblStylePr w:type="lastCol">
      <w:rPr>
        <w:rFonts w:ascii="Verdana" w:hAnsi="Verdana"/>
        <w:sz w:val="19"/>
      </w:rPr>
      <w:tblPr/>
      <w:tcPr>
        <w:tc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cBorders>
      </w:tcPr>
    </w:tblStylePr>
  </w:style>
  <w:style w:type="paragraph" w:styleId="Header">
    <w:name w:val="header"/>
    <w:basedOn w:val="Normal"/>
    <w:link w:val="HeaderChar"/>
    <w:rsid w:val="00ED6B9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ED6B96"/>
    <w:rPr>
      <w:rFonts w:ascii="Verdana" w:eastAsia="Times New Roman" w:hAnsi="Verdana" w:cs="Times New Roman"/>
      <w:sz w:val="19"/>
      <w:szCs w:val="24"/>
      <w:lang w:eastAsia="de-DE"/>
    </w:rPr>
  </w:style>
  <w:style w:type="character" w:styleId="Hyperlink">
    <w:name w:val="Hyperlink"/>
    <w:uiPriority w:val="99"/>
    <w:rsid w:val="00ED6B96"/>
    <w:rPr>
      <w:color w:val="0000FF"/>
      <w:u w:val="single"/>
    </w:rPr>
  </w:style>
  <w:style w:type="paragraph" w:customStyle="1" w:styleId="Kontakt">
    <w:name w:val="Kontakt"/>
    <w:basedOn w:val="Normal"/>
    <w:rsid w:val="00ED6B96"/>
    <w:pPr>
      <w:spacing w:line="160" w:lineRule="exact"/>
    </w:pPr>
    <w:rPr>
      <w:color w:val="808080"/>
      <w:sz w:val="13"/>
    </w:rPr>
  </w:style>
  <w:style w:type="paragraph" w:customStyle="1" w:styleId="Name">
    <w:name w:val="Name"/>
    <w:basedOn w:val="Normal"/>
    <w:rsid w:val="00ED6B96"/>
    <w:pPr>
      <w:spacing w:before="160" w:after="80"/>
    </w:pPr>
    <w:rPr>
      <w:rFonts w:ascii="Book Antiqua" w:hAnsi="Book Antiqua"/>
      <w:color w:val="808080"/>
      <w:sz w:val="22"/>
    </w:rPr>
  </w:style>
  <w:style w:type="paragraph" w:customStyle="1" w:styleId="CopernicusWordtemplate">
    <w:name w:val="Copernicus_Word_template"/>
    <w:basedOn w:val="Normal"/>
    <w:link w:val="CopernicusWordtemplateChar"/>
    <w:rsid w:val="00B5719D"/>
  </w:style>
  <w:style w:type="character" w:customStyle="1" w:styleId="CopernicusWordtemplateChar">
    <w:name w:val="Copernicus_Word_template Char"/>
    <w:basedOn w:val="DefaultParagraphFont"/>
    <w:link w:val="CopernicusWordtemplate"/>
    <w:rsid w:val="00B5719D"/>
    <w:rPr>
      <w:rFonts w:ascii="Times New Roman" w:eastAsia="Times New Roman" w:hAnsi="Times New Roman"/>
      <w:sz w:val="24"/>
      <w:szCs w:val="24"/>
      <w:lang w:eastAsia="de-DE"/>
    </w:rPr>
  </w:style>
  <w:style w:type="character" w:styleId="LineNumber">
    <w:name w:val="line number"/>
    <w:basedOn w:val="DefaultParagraphFont"/>
    <w:uiPriority w:val="99"/>
    <w:semiHidden/>
    <w:unhideWhenUsed/>
    <w:rsid w:val="00D40CE0"/>
  </w:style>
  <w:style w:type="paragraph" w:customStyle="1" w:styleId="MStitle">
    <w:name w:val="MS title"/>
    <w:basedOn w:val="Normal"/>
    <w:link w:val="MStitleChar"/>
    <w:qFormat/>
    <w:rsid w:val="0091791F"/>
    <w:pPr>
      <w:spacing w:before="360" w:line="440" w:lineRule="exact"/>
      <w:contextualSpacing/>
    </w:pPr>
    <w:rPr>
      <w:b/>
      <w:sz w:val="34"/>
    </w:rPr>
  </w:style>
  <w:style w:type="character" w:customStyle="1" w:styleId="MStitleChar">
    <w:name w:val="MS title Char"/>
    <w:basedOn w:val="DefaultParagraphFont"/>
    <w:link w:val="MStitle"/>
    <w:rsid w:val="0091791F"/>
    <w:rPr>
      <w:rFonts w:ascii="Times New Roman" w:eastAsia="Times New Roman" w:hAnsi="Times New Roman"/>
      <w:b/>
      <w:sz w:val="34"/>
      <w:szCs w:val="24"/>
      <w:lang w:eastAsia="de-DE"/>
    </w:rPr>
  </w:style>
  <w:style w:type="paragraph" w:styleId="ListParagraph">
    <w:name w:val="List Paragraph"/>
    <w:basedOn w:val="Normal"/>
    <w:uiPriority w:val="34"/>
    <w:rsid w:val="00B4015F"/>
    <w:pPr>
      <w:ind w:left="720"/>
      <w:contextualSpacing/>
    </w:pPr>
  </w:style>
  <w:style w:type="paragraph" w:customStyle="1" w:styleId="Affiliation">
    <w:name w:val="Affiliation"/>
    <w:basedOn w:val="Normal"/>
    <w:link w:val="AffiliationChar"/>
    <w:qFormat/>
    <w:rsid w:val="00450DB9"/>
    <w:pPr>
      <w:spacing w:before="120" w:line="240" w:lineRule="auto"/>
      <w:contextualSpacing/>
    </w:pPr>
  </w:style>
  <w:style w:type="character" w:customStyle="1" w:styleId="AffiliationChar">
    <w:name w:val="Affiliation Char"/>
    <w:basedOn w:val="DefaultParagraphFont"/>
    <w:link w:val="Affiliation"/>
    <w:rsid w:val="00450DB9"/>
    <w:rPr>
      <w:rFonts w:ascii="Times New Roman" w:eastAsia="Times New Roman" w:hAnsi="Times New Roman"/>
      <w:szCs w:val="24"/>
      <w:lang w:eastAsia="de-DE"/>
    </w:rPr>
  </w:style>
  <w:style w:type="character" w:styleId="PlaceholderText">
    <w:name w:val="Placeholder Text"/>
    <w:basedOn w:val="DefaultParagraphFont"/>
    <w:uiPriority w:val="99"/>
    <w:semiHidden/>
    <w:rsid w:val="003D528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528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5288"/>
    <w:rPr>
      <w:rFonts w:ascii="Tahoma" w:eastAsia="Times New Roman" w:hAnsi="Tahoma" w:cs="Tahoma"/>
      <w:sz w:val="16"/>
      <w:szCs w:val="16"/>
      <w:lang w:eastAsia="de-DE"/>
    </w:rPr>
  </w:style>
  <w:style w:type="paragraph" w:customStyle="1" w:styleId="Equation">
    <w:name w:val="Equation"/>
    <w:basedOn w:val="Normal"/>
    <w:link w:val="EquationChar"/>
    <w:rsid w:val="00C35812"/>
    <w:pPr>
      <w:spacing w:before="120" w:after="120"/>
    </w:pPr>
    <w:rPr>
      <w:rFonts w:ascii="Cambria Math" w:hAnsi="Cambria Math"/>
    </w:rPr>
  </w:style>
  <w:style w:type="character" w:customStyle="1" w:styleId="EquationChar">
    <w:name w:val="Equation Char"/>
    <w:basedOn w:val="DefaultParagraphFont"/>
    <w:link w:val="Equation"/>
    <w:rsid w:val="00C35812"/>
    <w:rPr>
      <w:rFonts w:ascii="Cambria Math" w:eastAsia="Times New Roman" w:hAnsi="Cambria Math"/>
      <w:szCs w:val="24"/>
      <w:lang w:eastAsia="de-DE"/>
    </w:rPr>
  </w:style>
  <w:style w:type="paragraph" w:styleId="Caption">
    <w:name w:val="caption"/>
    <w:basedOn w:val="Normal"/>
    <w:next w:val="Normal"/>
    <w:uiPriority w:val="35"/>
    <w:unhideWhenUsed/>
    <w:qFormat/>
    <w:rsid w:val="003A4FB4"/>
    <w:pPr>
      <w:spacing w:after="200" w:line="240" w:lineRule="auto"/>
    </w:pPr>
    <w:rPr>
      <w:b/>
      <w:bCs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D0C96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0C96"/>
    <w:rPr>
      <w:rFonts w:ascii="Times New Roman" w:eastAsia="Times New Roman" w:hAnsi="Times New Roman"/>
      <w:szCs w:val="24"/>
      <w:lang w:eastAsia="de-DE"/>
    </w:rPr>
  </w:style>
  <w:style w:type="paragraph" w:customStyle="1" w:styleId="Correspondence">
    <w:name w:val="Correspondence"/>
    <w:basedOn w:val="Normal"/>
    <w:link w:val="CorrespondenceChar"/>
    <w:qFormat/>
    <w:rsid w:val="008E213F"/>
    <w:pPr>
      <w:spacing w:before="120" w:after="360" w:line="240" w:lineRule="auto"/>
    </w:pPr>
  </w:style>
  <w:style w:type="character" w:customStyle="1" w:styleId="CorrespondenceChar">
    <w:name w:val="Correspondence Char"/>
    <w:basedOn w:val="DefaultParagraphFont"/>
    <w:link w:val="Correspondence"/>
    <w:rsid w:val="008E213F"/>
    <w:rPr>
      <w:rFonts w:ascii="Times New Roman" w:eastAsia="Times New Roman" w:hAnsi="Times New Roman"/>
      <w:szCs w:val="24"/>
      <w:lang w:eastAsia="de-DE"/>
    </w:rPr>
  </w:style>
  <w:style w:type="paragraph" w:customStyle="1" w:styleId="Authors">
    <w:name w:val="Authors"/>
    <w:basedOn w:val="Normal"/>
    <w:link w:val="AuthorsChar"/>
    <w:qFormat/>
    <w:rsid w:val="00BD0523"/>
    <w:pPr>
      <w:spacing w:before="180" w:line="240" w:lineRule="auto"/>
      <w:contextualSpacing/>
    </w:pPr>
    <w:rPr>
      <w:sz w:val="24"/>
    </w:rPr>
  </w:style>
  <w:style w:type="character" w:customStyle="1" w:styleId="AuthorsChar">
    <w:name w:val="Authors Char"/>
    <w:basedOn w:val="DefaultParagraphFont"/>
    <w:link w:val="Authors"/>
    <w:rsid w:val="00BD0523"/>
    <w:rPr>
      <w:rFonts w:ascii="Times New Roman" w:eastAsia="Times New Roman" w:hAnsi="Times New Roman"/>
      <w:sz w:val="24"/>
      <w:szCs w:val="24"/>
      <w:lang w:eastAsia="de-DE"/>
    </w:rPr>
  </w:style>
  <w:style w:type="character" w:styleId="CommentReference">
    <w:name w:val="annotation reference"/>
    <w:basedOn w:val="DefaultParagraphFont"/>
    <w:uiPriority w:val="99"/>
    <w:semiHidden/>
    <w:unhideWhenUsed/>
    <w:rsid w:val="000C387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3875"/>
    <w:pPr>
      <w:widowControl w:val="0"/>
      <w:spacing w:line="240" w:lineRule="auto"/>
    </w:pPr>
    <w:rPr>
      <w:rFonts w:asciiTheme="minorHAnsi" w:eastAsiaTheme="minorEastAsia" w:hAnsiTheme="minorHAnsi" w:cstheme="minorBidi"/>
      <w:kern w:val="2"/>
      <w:sz w:val="24"/>
      <w:lang w:val="en-US" w:eastAsia="ja-JP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3875"/>
    <w:rPr>
      <w:rFonts w:asciiTheme="minorHAnsi" w:eastAsiaTheme="minorEastAsia" w:hAnsiTheme="minorHAnsi" w:cstheme="minorBidi"/>
      <w:kern w:val="2"/>
      <w:sz w:val="24"/>
      <w:szCs w:val="24"/>
      <w:lang w:val="en-US" w:eastAsia="ja-JP"/>
    </w:rPr>
  </w:style>
  <w:style w:type="table" w:styleId="TableGrid">
    <w:name w:val="Table Grid"/>
    <w:basedOn w:val="TableNormal"/>
    <w:uiPriority w:val="39"/>
    <w:rsid w:val="00634934"/>
    <w:rPr>
      <w:rFonts w:asciiTheme="minorHAnsi" w:eastAsiaTheme="minorEastAsia" w:hAnsiTheme="minorHAnsi" w:cstheme="minorBidi"/>
      <w:kern w:val="2"/>
      <w:sz w:val="21"/>
      <w:szCs w:val="22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F2F9D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D30B76"/>
    <w:rPr>
      <w:color w:val="800080" w:themeColor="followedHyperlink"/>
      <w:u w:val="single"/>
    </w:rPr>
  </w:style>
  <w:style w:type="character" w:customStyle="1" w:styleId="pbtoclink1">
    <w:name w:val="pb_toc_link1"/>
    <w:basedOn w:val="DefaultParagraphFont"/>
    <w:rsid w:val="00D30B76"/>
    <w:rPr>
      <w:color w:val="6A6A6A"/>
    </w:rPr>
  </w:style>
  <w:style w:type="character" w:customStyle="1" w:styleId="pbtoclink">
    <w:name w:val="pb_toc_link"/>
    <w:basedOn w:val="DefaultParagraphFont"/>
    <w:rsid w:val="005834F0"/>
  </w:style>
  <w:style w:type="paragraph" w:customStyle="1" w:styleId="Default">
    <w:name w:val="Default"/>
    <w:rsid w:val="0079677D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A1">
    <w:name w:val="A1"/>
    <w:uiPriority w:val="99"/>
    <w:rsid w:val="00DC26C6"/>
    <w:rPr>
      <w:rFonts w:cs="M+ 2p light"/>
      <w:color w:val="000000"/>
      <w:sz w:val="9"/>
      <w:szCs w:val="9"/>
    </w:rPr>
  </w:style>
  <w:style w:type="character" w:styleId="Strong">
    <w:name w:val="Strong"/>
    <w:uiPriority w:val="22"/>
    <w:qFormat/>
    <w:rsid w:val="00DC26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26C6"/>
    <w:rPr>
      <w:rFonts w:ascii="Times New Roman" w:eastAsia="Times New Roman" w:hAnsi="Times New Roman" w:cstheme="minorBidi"/>
      <w:b/>
      <w:bCs/>
      <w:kern w:val="2"/>
      <w:sz w:val="24"/>
      <w:szCs w:val="24"/>
      <w:lang w:val="en-US" w:eastAsia="de-D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26C6"/>
    <w:pPr>
      <w:widowControl/>
      <w:spacing w:line="360" w:lineRule="auto"/>
    </w:pPr>
    <w:rPr>
      <w:rFonts w:ascii="Times New Roman" w:eastAsia="Times New Roman" w:hAnsi="Times New Roman" w:cs="Times New Roman"/>
      <w:b/>
      <w:bCs/>
      <w:kern w:val="0"/>
      <w:sz w:val="20"/>
      <w:szCs w:val="20"/>
      <w:lang w:val="en-GB" w:eastAsia="de-DE"/>
    </w:rPr>
  </w:style>
  <w:style w:type="paragraph" w:customStyle="1" w:styleId="Normal1">
    <w:name w:val="Normal1"/>
    <w:rsid w:val="00DC26C6"/>
    <w:rPr>
      <w:rFonts w:ascii="Times New Roman" w:eastAsia="MS Mincho" w:hAnsi="Times New Roman"/>
      <w:sz w:val="24"/>
      <w:szCs w:val="24"/>
      <w:lang w:val="en-US" w:eastAsia="uk-UA"/>
    </w:rPr>
  </w:style>
  <w:style w:type="paragraph" w:customStyle="1" w:styleId="Referencetext">
    <w:name w:val="Reference text"/>
    <w:basedOn w:val="Normal"/>
    <w:autoRedefine/>
    <w:rsid w:val="00DC26C6"/>
    <w:pPr>
      <w:tabs>
        <w:tab w:val="left" w:pos="1134"/>
      </w:tabs>
      <w:suppressAutoHyphens/>
      <w:spacing w:line="240" w:lineRule="auto"/>
      <w:ind w:left="420" w:hanging="420"/>
    </w:pPr>
    <w:rPr>
      <w:rFonts w:eastAsia="Yu Mincho"/>
      <w:sz w:val="18"/>
      <w:szCs w:val="20"/>
      <w:lang w:eastAsia="en-US"/>
    </w:rPr>
  </w:style>
  <w:style w:type="character" w:styleId="HTMLCite">
    <w:name w:val="HTML Cite"/>
    <w:basedOn w:val="DefaultParagraphFont"/>
    <w:uiPriority w:val="99"/>
    <w:semiHidden/>
    <w:unhideWhenUsed/>
    <w:rsid w:val="00DC26C6"/>
    <w:rPr>
      <w:i/>
      <w:iCs/>
    </w:rPr>
  </w:style>
  <w:style w:type="paragraph" w:styleId="Revision">
    <w:name w:val="Revision"/>
    <w:hidden/>
    <w:uiPriority w:val="99"/>
    <w:semiHidden/>
    <w:rsid w:val="00514539"/>
    <w:rPr>
      <w:rFonts w:ascii="Times New Roman" w:eastAsia="Times New Roman" w:hAnsi="Times New Roman"/>
      <w:szCs w:val="24"/>
      <w:lang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F76D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245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35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8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9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4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81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08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86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06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03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69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08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09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12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18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8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5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13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19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72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60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7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-stat.go.jp/gis/statmap-search?page=1&amp;type=1&amp;toukeiCode=00200521" TargetMode="External"/><Relationship Id="rId13" Type="http://schemas.openxmlformats.org/officeDocument/2006/relationships/hyperlink" Target="http://www.env.go.jp/recycle/waste_tech/ippan/h26/data/seibi/city/13.xlsx" TargetMode="External"/><Relationship Id="rId18" Type="http://schemas.openxmlformats.org/officeDocument/2006/relationships/hyperlink" Target="https://www.mlit.go.jp/common/001277697.xls" TargetMode="External"/><Relationship Id="rId26" Type="http://schemas.openxmlformats.org/officeDocument/2006/relationships/hyperlink" Target="http://nlftp.mlit.go.jp/ksj-e/gml/datalist/KsjTmplt-N03-v2_3.html" TargetMode="External"/><Relationship Id="rId3" Type="http://schemas.openxmlformats.org/officeDocument/2006/relationships/styles" Target="styles.xml"/><Relationship Id="rId21" Type="http://schemas.openxmlformats.org/officeDocument/2006/relationships/hyperlink" Target="https://fgd.gsi.go.jp/download/menu.php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tokyogrown.jp/learning/library/img/agriculture_report_2014.pdf" TargetMode="External"/><Relationship Id="rId17" Type="http://schemas.openxmlformats.org/officeDocument/2006/relationships/hyperlink" Target="http://agora.ex.nii.ac.jp/earthquake/201103-eastjapan/energy/electrical-japan/area/13.html.ja" TargetMode="External"/><Relationship Id="rId25" Type="http://schemas.openxmlformats.org/officeDocument/2006/relationships/hyperlink" Target="https://www.eorc.jaxa.jp/ALOS/en/lulc/lulc_index.ht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haneda-airport.jp/inter/flight/showFlightScheduleSearch?langId=en" TargetMode="External"/><Relationship Id="rId20" Type="http://schemas.openxmlformats.org/officeDocument/2006/relationships/hyperlink" Target="https://fgd.gsi.go.jp/download/menu.php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toukei.metro.tokyo.lg.jp/nourin/2015/ng15ta1400.xls" TargetMode="External"/><Relationship Id="rId24" Type="http://schemas.openxmlformats.org/officeDocument/2006/relationships/hyperlink" Target="http://www.drm.jp/english/drm/e_index.ht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tokyo-airport-bldg.co.jp/en/flight/" TargetMode="External"/><Relationship Id="rId23" Type="http://schemas.openxmlformats.org/officeDocument/2006/relationships/hyperlink" Target="http://www.toshiseibi.metro.tokyo.jp/seisaku/tochi_c/index.html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www.mlit.go.jp/road/census/h27/" TargetMode="External"/><Relationship Id="rId19" Type="http://schemas.openxmlformats.org/officeDocument/2006/relationships/hyperlink" Target="https://www.kouwan.metro.tokyo.lg.jp/yakuwari/27kousei_7_2.xl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e-stat.go.jp/gis/statmap-search?page=1&amp;type=1&amp;toukeiCode=00200552" TargetMode="External"/><Relationship Id="rId14" Type="http://schemas.openxmlformats.org/officeDocument/2006/relationships/hyperlink" Target="https://www.kankyo.metro.tokyo.lg.jp/resource/industrial_waste/notification/investigation.files/H26houkokusyo.pdf" TargetMode="External"/><Relationship Id="rId22" Type="http://schemas.openxmlformats.org/officeDocument/2006/relationships/hyperlink" Target="https://www.eorc.jaxa.jp/ALOS/en/aw3d/index_e.htm" TargetMode="External"/><Relationship Id="rId27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CopernicusTemplates\Free-Forms\Blank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opernicus_Word_template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F63886-EE5B-42F3-B67C-AED9E523EA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Blank</Template>
  <TotalTime>572</TotalTime>
  <Pages>9</Pages>
  <Words>3052</Words>
  <Characters>17399</Characters>
  <Application>Microsoft Office Word</Application>
  <DocSecurity>0</DocSecurity>
  <Lines>144</Lines>
  <Paragraphs>40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Blank</vt:lpstr>
      <vt:lpstr>Blank</vt:lpstr>
    </vt:vector>
  </TitlesOfParts>
  <Company>Copernicus Gesellschaft mbH</Company>
  <LinksUpToDate>false</LinksUpToDate>
  <CharactersWithSpaces>20411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Blank</dc:title>
  <dc:creator>Martin Rasmussen</dc:creator>
  <cp:lastModifiedBy>Kevin Rynn</cp:lastModifiedBy>
  <cp:revision>96</cp:revision>
  <cp:lastPrinted>2019-04-26T01:04:00Z</cp:lastPrinted>
  <dcterms:created xsi:type="dcterms:W3CDTF">2020-02-19T02:09:00Z</dcterms:created>
  <dcterms:modified xsi:type="dcterms:W3CDTF">2021-01-07T22:56:00Z</dcterms:modified>
</cp:coreProperties>
</file>