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276A3B" w14:textId="6DCD31F9" w:rsidR="00DC26C6" w:rsidRPr="001868A6" w:rsidRDefault="005A7FDD" w:rsidP="00DC26C6">
      <w:pPr>
        <w:rPr>
          <w:rFonts w:asciiTheme="minorHAnsi" w:hAnsiTheme="minorHAnsi" w:cstheme="minorHAnsi"/>
          <w:b/>
          <w:sz w:val="22"/>
          <w:szCs w:val="18"/>
          <w:lang w:val="en-US"/>
        </w:rPr>
      </w:pPr>
      <w:r w:rsidRPr="001868A6">
        <w:rPr>
          <w:rFonts w:asciiTheme="minorHAnsi" w:hAnsiTheme="minorHAnsi" w:cstheme="minorHAnsi"/>
          <w:b/>
          <w:sz w:val="22"/>
          <w:szCs w:val="18"/>
          <w:lang w:val="en-US"/>
        </w:rPr>
        <w:t>Additional file</w:t>
      </w:r>
      <w:r w:rsidR="005C09EA" w:rsidRPr="001868A6">
        <w:rPr>
          <w:rFonts w:asciiTheme="minorHAnsi" w:hAnsiTheme="minorHAnsi" w:cstheme="minorHAnsi"/>
          <w:b/>
          <w:sz w:val="22"/>
          <w:szCs w:val="18"/>
          <w:lang w:val="en-US"/>
        </w:rPr>
        <w:t xml:space="preserve"> </w:t>
      </w:r>
      <w:r w:rsidRPr="001868A6">
        <w:rPr>
          <w:rFonts w:asciiTheme="minorHAnsi" w:hAnsiTheme="minorHAnsi" w:cstheme="minorHAnsi"/>
          <w:b/>
          <w:sz w:val="22"/>
          <w:szCs w:val="18"/>
          <w:lang w:val="en-US"/>
        </w:rPr>
        <w:t>1</w:t>
      </w:r>
      <w:r w:rsidR="00DC26C6" w:rsidRPr="001868A6">
        <w:rPr>
          <w:rFonts w:asciiTheme="minorHAnsi" w:hAnsiTheme="minorHAnsi" w:cstheme="minorHAnsi"/>
          <w:b/>
          <w:sz w:val="22"/>
          <w:szCs w:val="18"/>
          <w:lang w:val="en-US"/>
        </w:rPr>
        <w:t>:</w:t>
      </w:r>
    </w:p>
    <w:p w14:paraId="12CE594A" w14:textId="38993FAF" w:rsidR="00197840" w:rsidRPr="001868A6" w:rsidRDefault="005A7FDD" w:rsidP="00197840">
      <w:pPr>
        <w:spacing w:line="480" w:lineRule="auto"/>
        <w:rPr>
          <w:rFonts w:eastAsia="MS Mincho"/>
          <w:sz w:val="21"/>
          <w:szCs w:val="22"/>
          <w:lang w:val="en-US" w:eastAsia="ja-JP"/>
        </w:rPr>
      </w:pPr>
      <w:r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T</w:t>
      </w:r>
      <w:r w:rsidR="00DC26C6"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 xml:space="preserve">able </w:t>
      </w:r>
      <w:r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S</w:t>
      </w:r>
      <w:r w:rsidR="00DC26C6"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1</w:t>
      </w:r>
      <w:r w:rsidR="00232022" w:rsidRPr="001868A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197840" w:rsidRPr="001868A6">
        <w:rPr>
          <w:sz w:val="22"/>
          <w:lang w:val="en-US"/>
        </w:rPr>
        <w:t>Ownership, facility description, location, and emissions for 10</w:t>
      </w:r>
      <w:r w:rsidR="00DC7112" w:rsidRPr="001868A6">
        <w:rPr>
          <w:sz w:val="22"/>
          <w:lang w:val="en-US"/>
        </w:rPr>
        <w:t>6</w:t>
      </w:r>
      <w:r w:rsidR="00197840" w:rsidRPr="001868A6">
        <w:rPr>
          <w:sz w:val="22"/>
          <w:lang w:val="en-US"/>
        </w:rPr>
        <w:t xml:space="preserve"> point-type emission sources (2014). </w:t>
      </w:r>
      <w:r w:rsidR="00197840" w:rsidRPr="001868A6">
        <w:rPr>
          <w:rFonts w:eastAsia="MS Mincho"/>
          <w:sz w:val="21"/>
          <w:szCs w:val="22"/>
          <w:lang w:val="en-US" w:eastAsia="ja-JP"/>
        </w:rPr>
        <w:t>Note: * indicates that the average utilization rate of CAs (2014) from these facilities was extended to all of the waste incineration plants</w:t>
      </w:r>
      <w:r w:rsidR="00297B36" w:rsidRPr="001868A6">
        <w:rPr>
          <w:rFonts w:eastAsia="MS Mincho"/>
          <w:sz w:val="21"/>
          <w:szCs w:val="22"/>
          <w:lang w:val="en-US" w:eastAsia="ja-JP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70"/>
        <w:gridCol w:w="3846"/>
        <w:gridCol w:w="1276"/>
        <w:gridCol w:w="992"/>
        <w:gridCol w:w="1240"/>
      </w:tblGrid>
      <w:tr w:rsidR="00313B27" w:rsidRPr="001868A6" w14:paraId="47FBFABF" w14:textId="77777777" w:rsidTr="00B420BB">
        <w:trPr>
          <w:trHeight w:val="260"/>
        </w:trPr>
        <w:tc>
          <w:tcPr>
            <w:tcW w:w="2670" w:type="dxa"/>
            <w:noWrap/>
            <w:hideMark/>
          </w:tcPr>
          <w:p w14:paraId="2CA62141" w14:textId="02C4FBFB" w:rsidR="00724800" w:rsidRPr="001868A6" w:rsidRDefault="00724800" w:rsidP="00937ABC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 xml:space="preserve">Facility </w:t>
            </w:r>
          </w:p>
        </w:tc>
        <w:tc>
          <w:tcPr>
            <w:tcW w:w="3846" w:type="dxa"/>
            <w:noWrap/>
            <w:hideMark/>
          </w:tcPr>
          <w:p w14:paraId="20507A67" w14:textId="259A5E73" w:rsidR="00724800" w:rsidRPr="001868A6" w:rsidRDefault="00EF6F03" w:rsidP="00937ABC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Type of</w:t>
            </w:r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 xml:space="preserve"> facilit</w:t>
            </w: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y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9F5935A" w14:textId="77777777" w:rsidR="00724800" w:rsidRPr="001868A6" w:rsidRDefault="00724800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Longitude</w:t>
            </w:r>
          </w:p>
          <w:p w14:paraId="4A747A4A" w14:textId="138DA571" w:rsidR="002F460B" w:rsidRPr="001868A6" w:rsidRDefault="002F460B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bCs/>
                <w:sz w:val="18"/>
                <w:szCs w:val="18"/>
                <w:lang w:eastAsia="ja-JP"/>
              </w:rPr>
              <w:t>(</w:t>
            </w:r>
            <w:r w:rsidR="004770B6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°</w:t>
            </w: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08D4D4CA" w14:textId="77777777" w:rsidR="00724800" w:rsidRPr="001868A6" w:rsidRDefault="00724800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Latitude</w:t>
            </w:r>
          </w:p>
          <w:p w14:paraId="71843D8D" w14:textId="1615D726" w:rsidR="002F460B" w:rsidRPr="001868A6" w:rsidRDefault="002F460B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bCs/>
                <w:sz w:val="18"/>
                <w:szCs w:val="18"/>
                <w:lang w:eastAsia="ja-JP"/>
              </w:rPr>
              <w:t>(</w:t>
            </w: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°)</w:t>
            </w:r>
          </w:p>
        </w:tc>
        <w:tc>
          <w:tcPr>
            <w:tcW w:w="1240" w:type="dxa"/>
            <w:noWrap/>
            <w:hideMark/>
          </w:tcPr>
          <w:p w14:paraId="600C498B" w14:textId="566BA949" w:rsidR="00724800" w:rsidRPr="001868A6" w:rsidRDefault="00724800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Emissions</w:t>
            </w:r>
          </w:p>
          <w:p w14:paraId="793A2DCD" w14:textId="6C3ABEE5" w:rsidR="00724800" w:rsidRPr="001868A6" w:rsidRDefault="00305BB4" w:rsidP="00213922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(</w:t>
            </w:r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Gg</w:t>
            </w:r>
            <w:r w:rsidR="00213922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 xml:space="preserve"> </w:t>
            </w:r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CO</w:t>
            </w:r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vertAlign w:val="subscript"/>
                <w:lang w:eastAsia="ja-JP"/>
              </w:rPr>
              <w:t>2</w:t>
            </w:r>
            <w:r w:rsidR="005C09EA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 xml:space="preserve"> </w:t>
            </w:r>
            <w:r w:rsidR="00724800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yr</w:t>
            </w:r>
            <w:r w:rsidR="005C09EA"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vertAlign w:val="superscript"/>
                <w:lang w:eastAsia="ja-JP"/>
              </w:rPr>
              <w:t>–1</w:t>
            </w:r>
            <w:r w:rsidRPr="001868A6">
              <w:rPr>
                <w:rFonts w:asciiTheme="minorHAnsi" w:eastAsia="MS PGothic" w:hAnsiTheme="minorHAnsi" w:cstheme="minorHAnsi"/>
                <w:bCs/>
                <w:sz w:val="18"/>
                <w:szCs w:val="18"/>
                <w:lang w:eastAsia="ja-JP"/>
              </w:rPr>
              <w:t>)</w:t>
            </w:r>
          </w:p>
        </w:tc>
      </w:tr>
      <w:tr w:rsidR="0011742E" w:rsidRPr="001868A6" w14:paraId="58EA114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8CF532B" w14:textId="2FAA444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Nihon Iryo Service </w:t>
            </w:r>
          </w:p>
        </w:tc>
        <w:tc>
          <w:tcPr>
            <w:tcW w:w="3846" w:type="dxa"/>
            <w:noWrap/>
            <w:hideMark/>
          </w:tcPr>
          <w:p w14:paraId="568E47D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66393A" w14:textId="392D068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BAE3C2B" w14:textId="0F5FD6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35.741</w:t>
            </w:r>
          </w:p>
        </w:tc>
        <w:tc>
          <w:tcPr>
            <w:tcW w:w="1240" w:type="dxa"/>
            <w:noWrap/>
            <w:hideMark/>
          </w:tcPr>
          <w:p w14:paraId="3646E5C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3.49</w:t>
            </w:r>
          </w:p>
        </w:tc>
      </w:tr>
      <w:tr w:rsidR="0011742E" w:rsidRPr="001868A6" w14:paraId="65FAF1A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6A5D904" w14:textId="320A6E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Nippon Sanitary </w:t>
            </w:r>
          </w:p>
        </w:tc>
        <w:tc>
          <w:tcPr>
            <w:tcW w:w="3846" w:type="dxa"/>
            <w:noWrap/>
            <w:hideMark/>
          </w:tcPr>
          <w:p w14:paraId="1A012A6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C40E47" w14:textId="6AB624C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1648C5D" w14:textId="68ADCC6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35.806</w:t>
            </w:r>
          </w:p>
        </w:tc>
        <w:tc>
          <w:tcPr>
            <w:tcW w:w="1240" w:type="dxa"/>
            <w:noWrap/>
            <w:hideMark/>
          </w:tcPr>
          <w:p w14:paraId="7969AC1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1.91</w:t>
            </w:r>
          </w:p>
        </w:tc>
      </w:tr>
      <w:tr w:rsidR="0011742E" w:rsidRPr="001868A6" w14:paraId="111020A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7164A18" w14:textId="55487B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Kanto Chemical </w:t>
            </w:r>
          </w:p>
        </w:tc>
        <w:tc>
          <w:tcPr>
            <w:tcW w:w="3846" w:type="dxa"/>
            <w:noWrap/>
            <w:hideMark/>
          </w:tcPr>
          <w:p w14:paraId="7F40400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E64415" w14:textId="6E8814D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2CEC227" w14:textId="759357A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35.771</w:t>
            </w:r>
          </w:p>
        </w:tc>
        <w:tc>
          <w:tcPr>
            <w:tcW w:w="1240" w:type="dxa"/>
            <w:noWrap/>
            <w:hideMark/>
          </w:tcPr>
          <w:p w14:paraId="10FB3AE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1.15</w:t>
            </w:r>
          </w:p>
        </w:tc>
      </w:tr>
      <w:tr w:rsidR="0011742E" w:rsidRPr="001868A6" w14:paraId="040BC37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C1E4B0" w14:textId="4AEC693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Sincere </w:t>
            </w:r>
          </w:p>
        </w:tc>
        <w:tc>
          <w:tcPr>
            <w:tcW w:w="3846" w:type="dxa"/>
            <w:noWrap/>
            <w:hideMark/>
          </w:tcPr>
          <w:p w14:paraId="645F74C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0F2D3D" w14:textId="3095ED9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47532E" w14:textId="02C8B0E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35.680</w:t>
            </w:r>
          </w:p>
        </w:tc>
        <w:tc>
          <w:tcPr>
            <w:tcW w:w="1240" w:type="dxa"/>
            <w:noWrap/>
            <w:hideMark/>
          </w:tcPr>
          <w:p w14:paraId="6D4ED34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37.35</w:t>
            </w:r>
          </w:p>
        </w:tc>
      </w:tr>
      <w:tr w:rsidR="0011742E" w:rsidRPr="001868A6" w14:paraId="5CFB93B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255F468" w14:textId="515023A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Hachioh </w:t>
            </w:r>
          </w:p>
        </w:tc>
        <w:tc>
          <w:tcPr>
            <w:tcW w:w="3846" w:type="dxa"/>
            <w:noWrap/>
            <w:hideMark/>
          </w:tcPr>
          <w:p w14:paraId="5778FF8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F0DFC6" w14:textId="6837F2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EC58C11" w14:textId="456E3E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35.658</w:t>
            </w:r>
          </w:p>
        </w:tc>
        <w:tc>
          <w:tcPr>
            <w:tcW w:w="1240" w:type="dxa"/>
            <w:noWrap/>
            <w:hideMark/>
          </w:tcPr>
          <w:p w14:paraId="0B9B398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1.58</w:t>
            </w:r>
          </w:p>
        </w:tc>
      </w:tr>
      <w:tr w:rsidR="0011742E" w:rsidRPr="001868A6" w14:paraId="1D94A4C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A5F985F" w14:textId="0A73FF1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Aida Chemical Industries </w:t>
            </w:r>
          </w:p>
        </w:tc>
        <w:tc>
          <w:tcPr>
            <w:tcW w:w="3846" w:type="dxa"/>
            <w:noWrap/>
            <w:hideMark/>
          </w:tcPr>
          <w:p w14:paraId="4725BF4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Industrial waste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277A49" w14:textId="3173742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B8AF792" w14:textId="353C133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35.795</w:t>
            </w:r>
          </w:p>
        </w:tc>
        <w:tc>
          <w:tcPr>
            <w:tcW w:w="1240" w:type="dxa"/>
            <w:noWrap/>
            <w:hideMark/>
          </w:tcPr>
          <w:p w14:paraId="3D48669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1.64</w:t>
            </w:r>
          </w:p>
        </w:tc>
      </w:tr>
      <w:tr w:rsidR="0011742E" w:rsidRPr="001868A6" w14:paraId="6C44A02B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A82D5D6" w14:textId="1F0E6EF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Suihan Enterprise </w:t>
            </w:r>
          </w:p>
        </w:tc>
        <w:tc>
          <w:tcPr>
            <w:tcW w:w="3846" w:type="dxa"/>
            <w:noWrap/>
            <w:hideMark/>
          </w:tcPr>
          <w:p w14:paraId="4C5E731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730164" w14:textId="5CBA52B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D093BB5" w14:textId="7304FF1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35.736</w:t>
            </w:r>
          </w:p>
        </w:tc>
        <w:tc>
          <w:tcPr>
            <w:tcW w:w="1240" w:type="dxa"/>
            <w:noWrap/>
            <w:hideMark/>
          </w:tcPr>
          <w:p w14:paraId="66447B8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1.23</w:t>
            </w:r>
          </w:p>
        </w:tc>
      </w:tr>
      <w:tr w:rsidR="0011742E" w:rsidRPr="001868A6" w14:paraId="60C46C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FC18A8F" w14:textId="07C3265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Hirumaunnsou </w:t>
            </w:r>
          </w:p>
        </w:tc>
        <w:tc>
          <w:tcPr>
            <w:tcW w:w="3846" w:type="dxa"/>
            <w:noWrap/>
            <w:hideMark/>
          </w:tcPr>
          <w:p w14:paraId="503D72E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6D5CD5" w14:textId="21BBEF4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E8F4692" w14:textId="41D828E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35.675</w:t>
            </w:r>
          </w:p>
        </w:tc>
        <w:tc>
          <w:tcPr>
            <w:tcW w:w="1240" w:type="dxa"/>
            <w:noWrap/>
            <w:hideMark/>
          </w:tcPr>
          <w:p w14:paraId="39933E2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1.64</w:t>
            </w:r>
          </w:p>
        </w:tc>
      </w:tr>
      <w:tr w:rsidR="0011742E" w:rsidRPr="001868A6" w14:paraId="4A60207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A8A3B7B" w14:textId="64A284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Rest </w:t>
            </w:r>
          </w:p>
        </w:tc>
        <w:tc>
          <w:tcPr>
            <w:tcW w:w="3846" w:type="dxa"/>
            <w:noWrap/>
            <w:hideMark/>
          </w:tcPr>
          <w:p w14:paraId="55FA222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FE42BB" w14:textId="1CA4F3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0530215" w14:textId="7F16368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35.568</w:t>
            </w:r>
          </w:p>
        </w:tc>
        <w:tc>
          <w:tcPr>
            <w:tcW w:w="1240" w:type="dxa"/>
            <w:noWrap/>
            <w:hideMark/>
          </w:tcPr>
          <w:p w14:paraId="3B83CD1A" w14:textId="36DEEB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16.40</w:t>
            </w:r>
          </w:p>
        </w:tc>
      </w:tr>
      <w:tr w:rsidR="0011742E" w:rsidRPr="001868A6" w14:paraId="3D3A84D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CA0351" w14:textId="49CA21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Sakura Shokai </w:t>
            </w:r>
          </w:p>
        </w:tc>
        <w:tc>
          <w:tcPr>
            <w:tcW w:w="3846" w:type="dxa"/>
            <w:noWrap/>
            <w:hideMark/>
          </w:tcPr>
          <w:p w14:paraId="2D66BC8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5C19F4" w14:textId="123687F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5C9057" w14:textId="510A440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35.672</w:t>
            </w:r>
          </w:p>
        </w:tc>
        <w:tc>
          <w:tcPr>
            <w:tcW w:w="1240" w:type="dxa"/>
            <w:noWrap/>
            <w:hideMark/>
          </w:tcPr>
          <w:p w14:paraId="231A2642" w14:textId="016A976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25.63</w:t>
            </w:r>
          </w:p>
        </w:tc>
      </w:tr>
      <w:tr w:rsidR="0011742E" w:rsidRPr="001868A6" w14:paraId="10FDA2E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9074EA1" w14:textId="60B5CB7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Yanagi-Sangyo</w:t>
            </w:r>
          </w:p>
        </w:tc>
        <w:tc>
          <w:tcPr>
            <w:tcW w:w="3846" w:type="dxa"/>
            <w:noWrap/>
            <w:hideMark/>
          </w:tcPr>
          <w:p w14:paraId="1C171BD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934E16" w14:textId="11E096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7277310" w14:textId="7002999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34.744</w:t>
            </w:r>
          </w:p>
        </w:tc>
        <w:tc>
          <w:tcPr>
            <w:tcW w:w="1240" w:type="dxa"/>
            <w:noWrap/>
            <w:hideMark/>
          </w:tcPr>
          <w:p w14:paraId="1F761B2F" w14:textId="05D542E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13.07</w:t>
            </w:r>
          </w:p>
        </w:tc>
      </w:tr>
      <w:tr w:rsidR="0011742E" w:rsidRPr="001868A6" w14:paraId="393C9AA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D5F6709" w14:textId="30B8E02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Orec</w:t>
            </w:r>
          </w:p>
        </w:tc>
        <w:tc>
          <w:tcPr>
            <w:tcW w:w="3846" w:type="dxa"/>
            <w:noWrap/>
            <w:hideMark/>
          </w:tcPr>
          <w:p w14:paraId="34E3714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7E1DB8" w14:textId="2ECBD92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546EA72" w14:textId="5D57759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35.599</w:t>
            </w:r>
          </w:p>
        </w:tc>
        <w:tc>
          <w:tcPr>
            <w:tcW w:w="1240" w:type="dxa"/>
            <w:noWrap/>
            <w:hideMark/>
          </w:tcPr>
          <w:p w14:paraId="4C9CDFA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10.25</w:t>
            </w:r>
          </w:p>
        </w:tc>
      </w:tr>
      <w:tr w:rsidR="0011742E" w:rsidRPr="001868A6" w14:paraId="699F63D0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506C19A" w14:textId="2C12A7D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Tokyo Waterfront Recycle Power</w:t>
            </w:r>
          </w:p>
        </w:tc>
        <w:tc>
          <w:tcPr>
            <w:tcW w:w="3846" w:type="dxa"/>
            <w:noWrap/>
            <w:hideMark/>
          </w:tcPr>
          <w:p w14:paraId="1C80B80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219F2C" w14:textId="7F468D9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1E4034C" w14:textId="50B40B5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35.588</w:t>
            </w:r>
          </w:p>
        </w:tc>
        <w:tc>
          <w:tcPr>
            <w:tcW w:w="1240" w:type="dxa"/>
            <w:noWrap/>
            <w:hideMark/>
          </w:tcPr>
          <w:p w14:paraId="335F49CF" w14:textId="105396A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187.96</w:t>
            </w:r>
          </w:p>
        </w:tc>
      </w:tr>
      <w:tr w:rsidR="0011742E" w:rsidRPr="001868A6" w14:paraId="74FFC1A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2C505B2" w14:textId="00BEB7E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Sunagawa Kensetsu</w:t>
            </w:r>
          </w:p>
        </w:tc>
        <w:tc>
          <w:tcPr>
            <w:tcW w:w="3846" w:type="dxa"/>
            <w:noWrap/>
            <w:hideMark/>
          </w:tcPr>
          <w:p w14:paraId="4ECB0F3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Industrial waste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127AD4" w14:textId="2622F45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2FF0169" w14:textId="2603DC1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35.733</w:t>
            </w:r>
          </w:p>
        </w:tc>
        <w:tc>
          <w:tcPr>
            <w:tcW w:w="1240" w:type="dxa"/>
            <w:noWrap/>
            <w:hideMark/>
          </w:tcPr>
          <w:p w14:paraId="6BE616A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0.29</w:t>
            </w:r>
          </w:p>
        </w:tc>
      </w:tr>
      <w:tr w:rsidR="0011742E" w:rsidRPr="001868A6" w14:paraId="57943FE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2B544D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Shirayuri University</w:t>
            </w:r>
          </w:p>
        </w:tc>
        <w:tc>
          <w:tcPr>
            <w:tcW w:w="3846" w:type="dxa"/>
            <w:noWrap/>
            <w:hideMark/>
          </w:tcPr>
          <w:p w14:paraId="68F339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FA6A10" w14:textId="7D1EF9D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2C3CB52" w14:textId="2864137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35.668</w:t>
            </w:r>
          </w:p>
        </w:tc>
        <w:tc>
          <w:tcPr>
            <w:tcW w:w="1240" w:type="dxa"/>
            <w:noWrap/>
            <w:hideMark/>
          </w:tcPr>
          <w:p w14:paraId="2C5BC4A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1.31</w:t>
            </w:r>
          </w:p>
        </w:tc>
      </w:tr>
      <w:tr w:rsidR="0011742E" w:rsidRPr="001868A6" w14:paraId="0FEE2F1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D63FD0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Chofu Airport</w:t>
            </w:r>
          </w:p>
        </w:tc>
        <w:tc>
          <w:tcPr>
            <w:tcW w:w="3846" w:type="dxa"/>
            <w:noWrap/>
            <w:hideMark/>
          </w:tcPr>
          <w:p w14:paraId="6F47940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07839A" w14:textId="224A714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3506C82" w14:textId="1CE77B9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35.671</w:t>
            </w:r>
          </w:p>
        </w:tc>
        <w:tc>
          <w:tcPr>
            <w:tcW w:w="1240" w:type="dxa"/>
            <w:noWrap/>
            <w:hideMark/>
          </w:tcPr>
          <w:p w14:paraId="7F5F8E97" w14:textId="24A3E58E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14</w:t>
            </w:r>
            <w:r w:rsidR="0011742E"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.</w:t>
            </w: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</w:t>
            </w:r>
            <w:r w:rsidR="0011742E"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</w:t>
            </w:r>
          </w:p>
        </w:tc>
      </w:tr>
      <w:tr w:rsidR="0011742E" w:rsidRPr="001868A6" w14:paraId="03DBC92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F9259E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Tokyo Haneda Airport</w:t>
            </w:r>
          </w:p>
        </w:tc>
        <w:tc>
          <w:tcPr>
            <w:tcW w:w="3846" w:type="dxa"/>
            <w:noWrap/>
            <w:hideMark/>
          </w:tcPr>
          <w:p w14:paraId="66E23B4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096E1C" w14:textId="777E2E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D1F50C" w14:textId="3EC2E1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35.553</w:t>
            </w:r>
          </w:p>
        </w:tc>
        <w:tc>
          <w:tcPr>
            <w:tcW w:w="1240" w:type="dxa"/>
            <w:noWrap/>
            <w:hideMark/>
          </w:tcPr>
          <w:p w14:paraId="15B2B523" w14:textId="3EAA3919" w:rsidR="0011742E" w:rsidRPr="001868A6" w:rsidRDefault="00CC0F81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907</w:t>
            </w:r>
            <w:r w:rsidR="00380D5F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.22</w:t>
            </w:r>
          </w:p>
        </w:tc>
      </w:tr>
      <w:tr w:rsidR="0011742E" w:rsidRPr="001868A6" w14:paraId="54FF3A1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C06A95" w14:textId="2632F60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Kozushima airport</w:t>
            </w:r>
          </w:p>
        </w:tc>
        <w:tc>
          <w:tcPr>
            <w:tcW w:w="3846" w:type="dxa"/>
            <w:noWrap/>
            <w:hideMark/>
          </w:tcPr>
          <w:p w14:paraId="5130CEF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80CFE4" w14:textId="555353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B448D3" w14:textId="78B1BD4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34.189</w:t>
            </w:r>
          </w:p>
        </w:tc>
        <w:tc>
          <w:tcPr>
            <w:tcW w:w="1240" w:type="dxa"/>
            <w:noWrap/>
            <w:hideMark/>
          </w:tcPr>
          <w:p w14:paraId="7F5AAF2C" w14:textId="235D5CFC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1.97</w:t>
            </w:r>
          </w:p>
        </w:tc>
      </w:tr>
      <w:tr w:rsidR="0011742E" w:rsidRPr="001868A6" w14:paraId="288B745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64A88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Oshima Airport</w:t>
            </w:r>
          </w:p>
        </w:tc>
        <w:tc>
          <w:tcPr>
            <w:tcW w:w="3846" w:type="dxa"/>
            <w:noWrap/>
            <w:hideMark/>
          </w:tcPr>
          <w:p w14:paraId="1E55BF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A6EBB8" w14:textId="55B7F46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0ADE190" w14:textId="0D27437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34.781</w:t>
            </w:r>
          </w:p>
        </w:tc>
        <w:tc>
          <w:tcPr>
            <w:tcW w:w="1240" w:type="dxa"/>
            <w:noWrap/>
            <w:hideMark/>
          </w:tcPr>
          <w:p w14:paraId="39B3247C" w14:textId="4FC4EE69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4.19</w:t>
            </w:r>
          </w:p>
        </w:tc>
      </w:tr>
      <w:tr w:rsidR="0011742E" w:rsidRPr="001868A6" w14:paraId="2564EBF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8FB693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Niijima Airport</w:t>
            </w:r>
          </w:p>
        </w:tc>
        <w:tc>
          <w:tcPr>
            <w:tcW w:w="3846" w:type="dxa"/>
            <w:noWrap/>
            <w:hideMark/>
          </w:tcPr>
          <w:p w14:paraId="246C5AB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E0496F" w14:textId="365433B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66E214F" w14:textId="5750437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34.369</w:t>
            </w:r>
          </w:p>
        </w:tc>
        <w:tc>
          <w:tcPr>
            <w:tcW w:w="1240" w:type="dxa"/>
            <w:noWrap/>
            <w:hideMark/>
          </w:tcPr>
          <w:p w14:paraId="1A00A274" w14:textId="50FB1B31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2.91</w:t>
            </w:r>
          </w:p>
        </w:tc>
      </w:tr>
      <w:tr w:rsidR="0011742E" w:rsidRPr="001868A6" w14:paraId="5375CE5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BBC786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Miyakejima Airport</w:t>
            </w:r>
          </w:p>
        </w:tc>
        <w:tc>
          <w:tcPr>
            <w:tcW w:w="3846" w:type="dxa"/>
            <w:noWrap/>
            <w:hideMark/>
          </w:tcPr>
          <w:p w14:paraId="31F7FFC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1B47B0" w14:textId="3D38826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B99E3BC" w14:textId="3BF0357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34.073</w:t>
            </w:r>
          </w:p>
        </w:tc>
        <w:tc>
          <w:tcPr>
            <w:tcW w:w="1240" w:type="dxa"/>
            <w:noWrap/>
            <w:hideMark/>
          </w:tcPr>
          <w:p w14:paraId="19C27100" w14:textId="4C4F19F7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1.22</w:t>
            </w:r>
          </w:p>
        </w:tc>
      </w:tr>
      <w:tr w:rsidR="0011742E" w:rsidRPr="001868A6" w14:paraId="119EE46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79A21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Hachijojima Airport</w:t>
            </w:r>
          </w:p>
        </w:tc>
        <w:tc>
          <w:tcPr>
            <w:tcW w:w="3846" w:type="dxa"/>
            <w:noWrap/>
            <w:hideMark/>
          </w:tcPr>
          <w:p w14:paraId="348D437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632BA4" w14:textId="093ED91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98DF783" w14:textId="4B1BF5B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33.115</w:t>
            </w:r>
          </w:p>
        </w:tc>
        <w:tc>
          <w:tcPr>
            <w:tcW w:w="1240" w:type="dxa"/>
            <w:noWrap/>
            <w:hideMark/>
          </w:tcPr>
          <w:p w14:paraId="165D3AA1" w14:textId="11A3F98A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3.46</w:t>
            </w:r>
          </w:p>
        </w:tc>
      </w:tr>
      <w:tr w:rsidR="0011742E" w:rsidRPr="001868A6" w14:paraId="6B035D32" w14:textId="77777777" w:rsidTr="007E6B23">
        <w:trPr>
          <w:trHeight w:val="250"/>
        </w:trPr>
        <w:tc>
          <w:tcPr>
            <w:tcW w:w="2670" w:type="dxa"/>
            <w:noWrap/>
          </w:tcPr>
          <w:p w14:paraId="2209C875" w14:textId="06E9962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T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okyo Heliport</w:t>
            </w:r>
          </w:p>
        </w:tc>
        <w:tc>
          <w:tcPr>
            <w:tcW w:w="3846" w:type="dxa"/>
            <w:noWrap/>
          </w:tcPr>
          <w:p w14:paraId="6C5BFB0E" w14:textId="417AFF5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BB3E06" w14:textId="37FE990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139.839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D47426B" w14:textId="38E768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35.635</w:t>
            </w:r>
          </w:p>
        </w:tc>
        <w:tc>
          <w:tcPr>
            <w:tcW w:w="1240" w:type="dxa"/>
            <w:noWrap/>
          </w:tcPr>
          <w:p w14:paraId="61CC05B2" w14:textId="5AA8F0AF" w:rsidR="0011742E" w:rsidRPr="001868A6" w:rsidRDefault="00380D5F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3.38</w:t>
            </w:r>
          </w:p>
        </w:tc>
      </w:tr>
      <w:tr w:rsidR="0011742E" w:rsidRPr="001868A6" w14:paraId="038FDDDB" w14:textId="77777777" w:rsidTr="007E6B23">
        <w:trPr>
          <w:trHeight w:val="250"/>
        </w:trPr>
        <w:tc>
          <w:tcPr>
            <w:tcW w:w="2670" w:type="dxa"/>
            <w:noWrap/>
          </w:tcPr>
          <w:p w14:paraId="00364B05" w14:textId="6FD8D56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M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ikurajima Helipad</w:t>
            </w:r>
          </w:p>
        </w:tc>
        <w:tc>
          <w:tcPr>
            <w:tcW w:w="3846" w:type="dxa"/>
            <w:noWrap/>
          </w:tcPr>
          <w:p w14:paraId="3DE8B8D9" w14:textId="315A79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083D9B" w14:textId="254C9C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139.594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B30288A" w14:textId="0BA08F8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33.897</w:t>
            </w:r>
          </w:p>
        </w:tc>
        <w:tc>
          <w:tcPr>
            <w:tcW w:w="1240" w:type="dxa"/>
            <w:noWrap/>
          </w:tcPr>
          <w:p w14:paraId="3190300B" w14:textId="1E26435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</w:t>
            </w:r>
            <w:r w:rsidR="00380D5F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</w:t>
            </w:r>
          </w:p>
        </w:tc>
      </w:tr>
      <w:tr w:rsidR="0011742E" w:rsidRPr="001868A6" w14:paraId="3180AF92" w14:textId="77777777" w:rsidTr="007E6B23">
        <w:trPr>
          <w:trHeight w:val="250"/>
        </w:trPr>
        <w:tc>
          <w:tcPr>
            <w:tcW w:w="2670" w:type="dxa"/>
            <w:noWrap/>
          </w:tcPr>
          <w:p w14:paraId="7CF2503A" w14:textId="0DBE65D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A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ogashima Helipad</w:t>
            </w:r>
          </w:p>
        </w:tc>
        <w:tc>
          <w:tcPr>
            <w:tcW w:w="3846" w:type="dxa"/>
            <w:noWrap/>
          </w:tcPr>
          <w:p w14:paraId="76FCBB46" w14:textId="2325E0E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A97685" w14:textId="23CC63C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139.760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834C386" w14:textId="1639038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32.467</w:t>
            </w:r>
          </w:p>
        </w:tc>
        <w:tc>
          <w:tcPr>
            <w:tcW w:w="1240" w:type="dxa"/>
            <w:noWrap/>
          </w:tcPr>
          <w:p w14:paraId="1B3DEB83" w14:textId="3CF22B4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</w:t>
            </w:r>
            <w:r w:rsidR="00380D5F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</w:t>
            </w:r>
          </w:p>
        </w:tc>
      </w:tr>
      <w:tr w:rsidR="0011742E" w:rsidRPr="001868A6" w14:paraId="4BEB64A7" w14:textId="77777777" w:rsidTr="007E6B23">
        <w:trPr>
          <w:trHeight w:val="250"/>
        </w:trPr>
        <w:tc>
          <w:tcPr>
            <w:tcW w:w="2670" w:type="dxa"/>
            <w:noWrap/>
          </w:tcPr>
          <w:p w14:paraId="2AE7C8BC" w14:textId="4CBB33A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T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oshima Helipad</w:t>
            </w:r>
          </w:p>
        </w:tc>
        <w:tc>
          <w:tcPr>
            <w:tcW w:w="3846" w:type="dxa"/>
            <w:noWrap/>
          </w:tcPr>
          <w:p w14:paraId="190C9B55" w14:textId="7F3183C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AFC6DA" w14:textId="415195C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139.273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96C4ACC" w14:textId="268FD1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34.530</w:t>
            </w:r>
          </w:p>
        </w:tc>
        <w:tc>
          <w:tcPr>
            <w:tcW w:w="1240" w:type="dxa"/>
            <w:noWrap/>
          </w:tcPr>
          <w:p w14:paraId="2A7E5764" w14:textId="3174533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</w:t>
            </w:r>
            <w:r w:rsidR="00380D5F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09</w:t>
            </w:r>
          </w:p>
        </w:tc>
      </w:tr>
      <w:tr w:rsidR="0011742E" w:rsidRPr="001868A6" w14:paraId="3727144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7ACA91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Hachioji Tobuki incineration plant</w:t>
            </w:r>
          </w:p>
        </w:tc>
        <w:tc>
          <w:tcPr>
            <w:tcW w:w="3846" w:type="dxa"/>
            <w:noWrap/>
            <w:hideMark/>
          </w:tcPr>
          <w:p w14:paraId="2B431D2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C2C39A" w14:textId="766CF9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2D6C1A2" w14:textId="4DA006D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35.700</w:t>
            </w:r>
          </w:p>
        </w:tc>
        <w:tc>
          <w:tcPr>
            <w:tcW w:w="1240" w:type="dxa"/>
            <w:noWrap/>
            <w:hideMark/>
          </w:tcPr>
          <w:p w14:paraId="33CF6A20" w14:textId="553C263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25.52</w:t>
            </w:r>
          </w:p>
        </w:tc>
      </w:tr>
      <w:tr w:rsidR="0011742E" w:rsidRPr="001868A6" w14:paraId="36C80E3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141F30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Hachioji Kitano incineration plant</w:t>
            </w:r>
          </w:p>
        </w:tc>
        <w:tc>
          <w:tcPr>
            <w:tcW w:w="3846" w:type="dxa"/>
            <w:noWrap/>
            <w:hideMark/>
          </w:tcPr>
          <w:p w14:paraId="4F8AC51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B7E943" w14:textId="0F32674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F7C6404" w14:textId="1BAFEE9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35.655</w:t>
            </w:r>
          </w:p>
        </w:tc>
        <w:tc>
          <w:tcPr>
            <w:tcW w:w="1240" w:type="dxa"/>
            <w:noWrap/>
            <w:hideMark/>
          </w:tcPr>
          <w:p w14:paraId="2215BB88" w14:textId="3B2CDE5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5.23</w:t>
            </w:r>
          </w:p>
        </w:tc>
      </w:tr>
      <w:tr w:rsidR="0011742E" w:rsidRPr="001868A6" w14:paraId="2AFE8B5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3D674E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Tachikawa incineration plant</w:t>
            </w:r>
          </w:p>
        </w:tc>
        <w:tc>
          <w:tcPr>
            <w:tcW w:w="3846" w:type="dxa"/>
            <w:noWrap/>
            <w:hideMark/>
          </w:tcPr>
          <w:p w14:paraId="3D871AF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238122" w14:textId="476130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41D9653" w14:textId="767E80E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35.725</w:t>
            </w:r>
          </w:p>
        </w:tc>
        <w:tc>
          <w:tcPr>
            <w:tcW w:w="1240" w:type="dxa"/>
            <w:noWrap/>
            <w:hideMark/>
          </w:tcPr>
          <w:p w14:paraId="7E1C9EA1" w14:textId="308917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7.61</w:t>
            </w:r>
          </w:p>
        </w:tc>
      </w:tr>
      <w:tr w:rsidR="0011742E" w:rsidRPr="001868A6" w14:paraId="53BCEAE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233E20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Musashino incineration plant</w:t>
            </w:r>
          </w:p>
        </w:tc>
        <w:tc>
          <w:tcPr>
            <w:tcW w:w="3846" w:type="dxa"/>
            <w:noWrap/>
            <w:hideMark/>
          </w:tcPr>
          <w:p w14:paraId="174109C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21534A" w14:textId="6E24E22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A850D9B" w14:textId="18040AB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35.718</w:t>
            </w:r>
          </w:p>
        </w:tc>
        <w:tc>
          <w:tcPr>
            <w:tcW w:w="1240" w:type="dxa"/>
            <w:noWrap/>
            <w:hideMark/>
          </w:tcPr>
          <w:p w14:paraId="3D67D757" w14:textId="08F40D2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10.02</w:t>
            </w:r>
          </w:p>
        </w:tc>
      </w:tr>
      <w:tr w:rsidR="0011742E" w:rsidRPr="001868A6" w14:paraId="7EFDCDB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18BEED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Akishima No. 1 · 2 incineration plant</w:t>
            </w:r>
          </w:p>
        </w:tc>
        <w:tc>
          <w:tcPr>
            <w:tcW w:w="3846" w:type="dxa"/>
            <w:noWrap/>
            <w:hideMark/>
          </w:tcPr>
          <w:p w14:paraId="52CF7EE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45475" w14:textId="6E1B082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16905F7" w14:textId="1E13E66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35.693</w:t>
            </w:r>
          </w:p>
        </w:tc>
        <w:tc>
          <w:tcPr>
            <w:tcW w:w="1240" w:type="dxa"/>
            <w:noWrap/>
            <w:hideMark/>
          </w:tcPr>
          <w:p w14:paraId="75169923" w14:textId="45C6C36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6.60</w:t>
            </w:r>
          </w:p>
        </w:tc>
      </w:tr>
      <w:tr w:rsidR="0011742E" w:rsidRPr="001868A6" w14:paraId="23F946F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C91AC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Machida incineration plant</w:t>
            </w:r>
          </w:p>
        </w:tc>
        <w:tc>
          <w:tcPr>
            <w:tcW w:w="3846" w:type="dxa"/>
            <w:noWrap/>
            <w:hideMark/>
          </w:tcPr>
          <w:p w14:paraId="3BA7D63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D274D2" w14:textId="7C7AE6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4D85889" w14:textId="11EB36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35.587</w:t>
            </w:r>
          </w:p>
        </w:tc>
        <w:tc>
          <w:tcPr>
            <w:tcW w:w="1240" w:type="dxa"/>
            <w:noWrap/>
            <w:hideMark/>
          </w:tcPr>
          <w:p w14:paraId="4AC934BE" w14:textId="694254B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31.97</w:t>
            </w:r>
          </w:p>
        </w:tc>
      </w:tr>
      <w:tr w:rsidR="0011742E" w:rsidRPr="001868A6" w14:paraId="16466B3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D24922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Hino incineration plant</w:t>
            </w:r>
          </w:p>
        </w:tc>
        <w:tc>
          <w:tcPr>
            <w:tcW w:w="3846" w:type="dxa"/>
            <w:noWrap/>
            <w:hideMark/>
          </w:tcPr>
          <w:p w14:paraId="1626518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11E488" w14:textId="078DAB8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91C5B" w14:textId="60FAA8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35.666</w:t>
            </w:r>
          </w:p>
        </w:tc>
        <w:tc>
          <w:tcPr>
            <w:tcW w:w="1240" w:type="dxa"/>
            <w:noWrap/>
            <w:hideMark/>
          </w:tcPr>
          <w:p w14:paraId="1541BEEE" w14:textId="6FF0A78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10.66</w:t>
            </w:r>
          </w:p>
        </w:tc>
      </w:tr>
      <w:tr w:rsidR="0011742E" w:rsidRPr="001868A6" w14:paraId="3F7DF5C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68B935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Higashimurayama shusuien</w:t>
            </w:r>
          </w:p>
        </w:tc>
        <w:tc>
          <w:tcPr>
            <w:tcW w:w="3846" w:type="dxa"/>
            <w:noWrap/>
            <w:hideMark/>
          </w:tcPr>
          <w:p w14:paraId="225B12F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3106E" w14:textId="0B320CA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CA141D" w14:textId="1A1BA66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35.779</w:t>
            </w:r>
          </w:p>
        </w:tc>
        <w:tc>
          <w:tcPr>
            <w:tcW w:w="1240" w:type="dxa"/>
            <w:noWrap/>
            <w:hideMark/>
          </w:tcPr>
          <w:p w14:paraId="587299AA" w14:textId="7467D1A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5.61</w:t>
            </w:r>
          </w:p>
        </w:tc>
      </w:tr>
      <w:tr w:rsidR="0011742E" w:rsidRPr="001868A6" w14:paraId="52525B6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4AF07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Kokubunji incineration plant</w:t>
            </w:r>
          </w:p>
        </w:tc>
        <w:tc>
          <w:tcPr>
            <w:tcW w:w="3846" w:type="dxa"/>
            <w:noWrap/>
            <w:hideMark/>
          </w:tcPr>
          <w:p w14:paraId="17EC724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E8D38D" w14:textId="31CC7B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08A62F" w14:textId="0CBB85F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35.706</w:t>
            </w:r>
          </w:p>
        </w:tc>
        <w:tc>
          <w:tcPr>
            <w:tcW w:w="1240" w:type="dxa"/>
            <w:noWrap/>
            <w:hideMark/>
          </w:tcPr>
          <w:p w14:paraId="0DDC2A60" w14:textId="25EFABA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6.90</w:t>
            </w:r>
          </w:p>
        </w:tc>
      </w:tr>
      <w:tr w:rsidR="0011742E" w:rsidRPr="001868A6" w14:paraId="2077E4A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8A211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Toshimamura incineration plant</w:t>
            </w:r>
          </w:p>
        </w:tc>
        <w:tc>
          <w:tcPr>
            <w:tcW w:w="3846" w:type="dxa"/>
            <w:noWrap/>
            <w:hideMark/>
          </w:tcPr>
          <w:p w14:paraId="58361D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1D244E" w14:textId="110E740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C068F7E" w14:textId="7284EAB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34.519</w:t>
            </w:r>
          </w:p>
        </w:tc>
        <w:tc>
          <w:tcPr>
            <w:tcW w:w="1240" w:type="dxa"/>
            <w:noWrap/>
            <w:hideMark/>
          </w:tcPr>
          <w:p w14:paraId="72BB8F5D" w14:textId="3BE205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0.03</w:t>
            </w:r>
          </w:p>
        </w:tc>
      </w:tr>
      <w:tr w:rsidR="0011742E" w:rsidRPr="001868A6" w14:paraId="74BF7B9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8B12D0" w14:textId="2FA2EC6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Niijima Mura incineration plant</w:t>
            </w:r>
          </w:p>
        </w:tc>
        <w:tc>
          <w:tcPr>
            <w:tcW w:w="3846" w:type="dxa"/>
            <w:noWrap/>
            <w:hideMark/>
          </w:tcPr>
          <w:p w14:paraId="4B36A0E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C73C93" w14:textId="702DF3C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B6B7C8A" w14:textId="2DED1BA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34.373</w:t>
            </w:r>
          </w:p>
        </w:tc>
        <w:tc>
          <w:tcPr>
            <w:tcW w:w="1240" w:type="dxa"/>
            <w:noWrap/>
            <w:hideMark/>
          </w:tcPr>
          <w:p w14:paraId="25958942" w14:textId="2F250C7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0.38</w:t>
            </w:r>
          </w:p>
        </w:tc>
      </w:tr>
      <w:tr w:rsidR="0011742E" w:rsidRPr="001868A6" w14:paraId="5A10EC1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0F66A0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Shikinejima incineration plant</w:t>
            </w:r>
          </w:p>
        </w:tc>
        <w:tc>
          <w:tcPr>
            <w:tcW w:w="3846" w:type="dxa"/>
            <w:noWrap/>
            <w:hideMark/>
          </w:tcPr>
          <w:p w14:paraId="1DC8BE0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2F228E" w14:textId="7C4A250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4D7FC5" w14:textId="437BCEE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34.323</w:t>
            </w:r>
          </w:p>
        </w:tc>
        <w:tc>
          <w:tcPr>
            <w:tcW w:w="1240" w:type="dxa"/>
            <w:noWrap/>
            <w:hideMark/>
          </w:tcPr>
          <w:p w14:paraId="182B8EC5" w14:textId="70FC1C9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0.06</w:t>
            </w:r>
          </w:p>
        </w:tc>
      </w:tr>
      <w:tr w:rsidR="0011742E" w:rsidRPr="001868A6" w14:paraId="7977A47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63EF87D" w14:textId="18549F3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Kozushima Mura incineration plant</w:t>
            </w:r>
          </w:p>
        </w:tc>
        <w:tc>
          <w:tcPr>
            <w:tcW w:w="3846" w:type="dxa"/>
            <w:noWrap/>
            <w:hideMark/>
          </w:tcPr>
          <w:p w14:paraId="63FC6D7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012ED9" w14:textId="7FBCEE2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66F1DE3" w14:textId="0E0902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34.222</w:t>
            </w:r>
          </w:p>
        </w:tc>
        <w:tc>
          <w:tcPr>
            <w:tcW w:w="1240" w:type="dxa"/>
            <w:noWrap/>
            <w:hideMark/>
          </w:tcPr>
          <w:p w14:paraId="7FDA6C3F" w14:textId="744939F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0.16</w:t>
            </w:r>
          </w:p>
        </w:tc>
      </w:tr>
      <w:tr w:rsidR="0011742E" w:rsidRPr="001868A6" w14:paraId="6D34B93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DED8BE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Mikurajima incineration plant</w:t>
            </w:r>
          </w:p>
        </w:tc>
        <w:tc>
          <w:tcPr>
            <w:tcW w:w="3846" w:type="dxa"/>
            <w:noWrap/>
            <w:hideMark/>
          </w:tcPr>
          <w:p w14:paraId="776D6D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1569CD" w14:textId="0AA507D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C88C34D" w14:textId="782B4D6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33.897</w:t>
            </w:r>
          </w:p>
        </w:tc>
        <w:tc>
          <w:tcPr>
            <w:tcW w:w="1240" w:type="dxa"/>
            <w:noWrap/>
            <w:hideMark/>
          </w:tcPr>
          <w:p w14:paraId="45B9350B" w14:textId="2C894D9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0.10</w:t>
            </w:r>
          </w:p>
        </w:tc>
      </w:tr>
      <w:tr w:rsidR="0011742E" w:rsidRPr="001868A6" w14:paraId="5F8722C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AB1709C" w14:textId="016DA86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Hachijo Machi incineration plant</w:t>
            </w:r>
          </w:p>
        </w:tc>
        <w:tc>
          <w:tcPr>
            <w:tcW w:w="3846" w:type="dxa"/>
            <w:noWrap/>
            <w:hideMark/>
          </w:tcPr>
          <w:p w14:paraId="56D63B1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A607C5" w14:textId="3045310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384FAAA" w14:textId="69768D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33.120</w:t>
            </w:r>
          </w:p>
        </w:tc>
        <w:tc>
          <w:tcPr>
            <w:tcW w:w="1240" w:type="dxa"/>
            <w:noWrap/>
            <w:hideMark/>
          </w:tcPr>
          <w:p w14:paraId="5F912D63" w14:textId="5A288BC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0.73</w:t>
            </w:r>
          </w:p>
        </w:tc>
      </w:tr>
      <w:tr w:rsidR="0011742E" w:rsidRPr="001868A6" w14:paraId="7EFADC9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4F0BA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Chichijima incineration plant</w:t>
            </w:r>
          </w:p>
        </w:tc>
        <w:tc>
          <w:tcPr>
            <w:tcW w:w="3846" w:type="dxa"/>
            <w:noWrap/>
            <w:hideMark/>
          </w:tcPr>
          <w:p w14:paraId="14EC0DF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E14DEB" w14:textId="041E09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71440" w14:textId="0F67722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27.071</w:t>
            </w:r>
          </w:p>
        </w:tc>
        <w:tc>
          <w:tcPr>
            <w:tcW w:w="1240" w:type="dxa"/>
            <w:noWrap/>
            <w:hideMark/>
          </w:tcPr>
          <w:p w14:paraId="4750B9F6" w14:textId="6B63B5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0.31</w:t>
            </w:r>
          </w:p>
        </w:tc>
      </w:tr>
      <w:tr w:rsidR="0011742E" w:rsidRPr="001868A6" w14:paraId="68E7162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8EE99D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Ryusenen clean port</w:t>
            </w:r>
          </w:p>
        </w:tc>
        <w:tc>
          <w:tcPr>
            <w:tcW w:w="3846" w:type="dxa"/>
            <w:noWrap/>
            <w:hideMark/>
          </w:tcPr>
          <w:p w14:paraId="5750D64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392FF1" w14:textId="0E92C5E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F11BB3" w14:textId="2FBF7EF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35.754</w:t>
            </w:r>
          </w:p>
        </w:tc>
        <w:tc>
          <w:tcPr>
            <w:tcW w:w="1240" w:type="dxa"/>
            <w:noWrap/>
            <w:hideMark/>
          </w:tcPr>
          <w:p w14:paraId="63C07220" w14:textId="690883A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25.95</w:t>
            </w:r>
          </w:p>
        </w:tc>
      </w:tr>
      <w:tr w:rsidR="0011742E" w:rsidRPr="001868A6" w14:paraId="28E9998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448EE65" w14:textId="7B96B83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Nishitama Eisei Kumiai environment center</w:t>
            </w:r>
          </w:p>
        </w:tc>
        <w:tc>
          <w:tcPr>
            <w:tcW w:w="3846" w:type="dxa"/>
            <w:noWrap/>
            <w:hideMark/>
          </w:tcPr>
          <w:p w14:paraId="5F6262F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7BAFC4" w14:textId="6077C01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012CCB8" w14:textId="6D105EA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35.763</w:t>
            </w:r>
          </w:p>
        </w:tc>
        <w:tc>
          <w:tcPr>
            <w:tcW w:w="1240" w:type="dxa"/>
            <w:noWrap/>
            <w:hideMark/>
          </w:tcPr>
          <w:p w14:paraId="3C447281" w14:textId="0066E81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19.33</w:t>
            </w:r>
          </w:p>
        </w:tc>
      </w:tr>
      <w:tr w:rsidR="0011742E" w:rsidRPr="001868A6" w14:paraId="32E5AE5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4B3A1A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Tamagawa clean center </w:t>
            </w:r>
          </w:p>
        </w:tc>
        <w:tc>
          <w:tcPr>
            <w:tcW w:w="3846" w:type="dxa"/>
            <w:noWrap/>
            <w:hideMark/>
          </w:tcPr>
          <w:p w14:paraId="12AD495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E3A6B6" w14:textId="280C57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F639D" w14:textId="7C800F8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35.648</w:t>
            </w:r>
          </w:p>
        </w:tc>
        <w:tc>
          <w:tcPr>
            <w:tcW w:w="1240" w:type="dxa"/>
            <w:noWrap/>
            <w:hideMark/>
          </w:tcPr>
          <w:p w14:paraId="061D7387" w14:textId="194254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31.96</w:t>
            </w:r>
          </w:p>
        </w:tc>
      </w:tr>
      <w:tr w:rsidR="0011742E" w:rsidRPr="001868A6" w14:paraId="536B43B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05D8D6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lastRenderedPageBreak/>
              <w:t>Kodaira 3 · 4 · 5 incineration plant</w:t>
            </w:r>
          </w:p>
        </w:tc>
        <w:tc>
          <w:tcPr>
            <w:tcW w:w="3846" w:type="dxa"/>
            <w:noWrap/>
            <w:hideMark/>
          </w:tcPr>
          <w:p w14:paraId="667A9BB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B53FDC" w14:textId="57DFB2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C5F961E" w14:textId="3BD7CAD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35.729</w:t>
            </w:r>
          </w:p>
        </w:tc>
        <w:tc>
          <w:tcPr>
            <w:tcW w:w="1240" w:type="dxa"/>
            <w:noWrap/>
            <w:hideMark/>
          </w:tcPr>
          <w:p w14:paraId="6A0EC367" w14:textId="3649F45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20.88</w:t>
            </w:r>
          </w:p>
        </w:tc>
      </w:tr>
      <w:tr w:rsidR="0011742E" w:rsidRPr="001868A6" w14:paraId="23A7915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510F87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Takao clean center</w:t>
            </w:r>
          </w:p>
        </w:tc>
        <w:tc>
          <w:tcPr>
            <w:tcW w:w="3846" w:type="dxa"/>
            <w:noWrap/>
            <w:hideMark/>
          </w:tcPr>
          <w:p w14:paraId="6EDE9CC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32201D" w14:textId="608E0C1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706E8DB" w14:textId="4473F5E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35.717</w:t>
            </w:r>
          </w:p>
        </w:tc>
        <w:tc>
          <w:tcPr>
            <w:tcW w:w="1240" w:type="dxa"/>
            <w:noWrap/>
            <w:hideMark/>
          </w:tcPr>
          <w:p w14:paraId="1F1FD7D4" w14:textId="63678BC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8.92</w:t>
            </w:r>
          </w:p>
        </w:tc>
      </w:tr>
      <w:tr w:rsidR="0011742E" w:rsidRPr="001868A6" w14:paraId="696C91F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E7EBE3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Tama incineration plant</w:t>
            </w:r>
          </w:p>
        </w:tc>
        <w:tc>
          <w:tcPr>
            <w:tcW w:w="3846" w:type="dxa"/>
            <w:noWrap/>
            <w:hideMark/>
          </w:tcPr>
          <w:p w14:paraId="0CE2772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0304DD" w14:textId="2FAE57D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DE745D" w14:textId="4E6BDB2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35.612</w:t>
            </w:r>
          </w:p>
        </w:tc>
        <w:tc>
          <w:tcPr>
            <w:tcW w:w="1240" w:type="dxa"/>
            <w:noWrap/>
            <w:hideMark/>
          </w:tcPr>
          <w:p w14:paraId="66230B12" w14:textId="4672F24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19.71</w:t>
            </w:r>
          </w:p>
        </w:tc>
      </w:tr>
      <w:tr w:rsidR="0011742E" w:rsidRPr="001868A6" w14:paraId="05BDFCA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528CE8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Ariake incineration plant</w:t>
            </w:r>
          </w:p>
        </w:tc>
        <w:tc>
          <w:tcPr>
            <w:tcW w:w="3846" w:type="dxa"/>
            <w:noWrap/>
            <w:hideMark/>
          </w:tcPr>
          <w:p w14:paraId="415E4E5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F0285C" w14:textId="1AC2FBB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D493992" w14:textId="453ED30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35.632</w:t>
            </w:r>
          </w:p>
        </w:tc>
        <w:tc>
          <w:tcPr>
            <w:tcW w:w="1240" w:type="dxa"/>
            <w:noWrap/>
            <w:hideMark/>
          </w:tcPr>
          <w:p w14:paraId="2D328250" w14:textId="7565AFC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36.21</w:t>
            </w:r>
          </w:p>
        </w:tc>
      </w:tr>
      <w:tr w:rsidR="0011742E" w:rsidRPr="001868A6" w14:paraId="484F188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93228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Sumida incineration plant</w:t>
            </w:r>
          </w:p>
        </w:tc>
        <w:tc>
          <w:tcPr>
            <w:tcW w:w="3846" w:type="dxa"/>
            <w:noWrap/>
            <w:hideMark/>
          </w:tcPr>
          <w:p w14:paraId="3800715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09E6D0" w14:textId="1632749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E86DDE" w14:textId="28AF45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35.717</w:t>
            </w:r>
          </w:p>
        </w:tc>
        <w:tc>
          <w:tcPr>
            <w:tcW w:w="1240" w:type="dxa"/>
            <w:noWrap/>
            <w:hideMark/>
          </w:tcPr>
          <w:p w14:paraId="11CB88E3" w14:textId="71FD11A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41.15</w:t>
            </w:r>
          </w:p>
        </w:tc>
      </w:tr>
      <w:tr w:rsidR="0011742E" w:rsidRPr="001868A6" w14:paraId="41059BF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D6C9F0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Large garbage disposal plant</w:t>
            </w:r>
          </w:p>
        </w:tc>
        <w:tc>
          <w:tcPr>
            <w:tcW w:w="3846" w:type="dxa"/>
            <w:noWrap/>
            <w:hideMark/>
          </w:tcPr>
          <w:p w14:paraId="69CD1F3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340FFE" w14:textId="66F9FF0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1568340" w14:textId="1FB8DB6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35.602</w:t>
            </w:r>
          </w:p>
        </w:tc>
        <w:tc>
          <w:tcPr>
            <w:tcW w:w="1240" w:type="dxa"/>
            <w:noWrap/>
            <w:hideMark/>
          </w:tcPr>
          <w:p w14:paraId="7EF61160" w14:textId="0CCE45A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8.46</w:t>
            </w:r>
          </w:p>
        </w:tc>
      </w:tr>
      <w:tr w:rsidR="0011742E" w:rsidRPr="001868A6" w14:paraId="39C1122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F3E2C8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Edogawa incineration plant</w:t>
            </w:r>
          </w:p>
        </w:tc>
        <w:tc>
          <w:tcPr>
            <w:tcW w:w="3846" w:type="dxa"/>
            <w:noWrap/>
            <w:hideMark/>
          </w:tcPr>
          <w:p w14:paraId="0D47500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D55F1B" w14:textId="11C5B29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139.904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BAE4462" w14:textId="68604EB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35.685</w:t>
            </w:r>
          </w:p>
        </w:tc>
        <w:tc>
          <w:tcPr>
            <w:tcW w:w="1240" w:type="dxa"/>
            <w:noWrap/>
            <w:hideMark/>
          </w:tcPr>
          <w:p w14:paraId="57823892" w14:textId="31EC788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43.65</w:t>
            </w:r>
          </w:p>
        </w:tc>
      </w:tr>
      <w:tr w:rsidR="0011742E" w:rsidRPr="001868A6" w14:paraId="367D67A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EE154B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Meguro Incineration plant</w:t>
            </w:r>
          </w:p>
        </w:tc>
        <w:tc>
          <w:tcPr>
            <w:tcW w:w="3846" w:type="dxa"/>
            <w:noWrap/>
            <w:hideMark/>
          </w:tcPr>
          <w:p w14:paraId="482A3FF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E4D5B4" w14:textId="51B803B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E70E3E" w14:textId="1B726E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35.637</w:t>
            </w:r>
          </w:p>
        </w:tc>
        <w:tc>
          <w:tcPr>
            <w:tcW w:w="1240" w:type="dxa"/>
            <w:noWrap/>
            <w:hideMark/>
          </w:tcPr>
          <w:p w14:paraId="7B1A2EAC" w14:textId="012342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49.45</w:t>
            </w:r>
          </w:p>
        </w:tc>
      </w:tr>
      <w:tr w:rsidR="0011742E" w:rsidRPr="001868A6" w14:paraId="25AA68E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FD821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Chitose incineration plant</w:t>
            </w:r>
          </w:p>
        </w:tc>
        <w:tc>
          <w:tcPr>
            <w:tcW w:w="3846" w:type="dxa"/>
            <w:noWrap/>
            <w:hideMark/>
          </w:tcPr>
          <w:p w14:paraId="32E2F5D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FE241A" w14:textId="10153FF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BBE1F8" w14:textId="1A442C2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35.659</w:t>
            </w:r>
          </w:p>
        </w:tc>
        <w:tc>
          <w:tcPr>
            <w:tcW w:w="1240" w:type="dxa"/>
            <w:noWrap/>
            <w:hideMark/>
          </w:tcPr>
          <w:p w14:paraId="71D8CFD7" w14:textId="22E44B0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43.42</w:t>
            </w:r>
          </w:p>
        </w:tc>
      </w:tr>
      <w:tr w:rsidR="0011742E" w:rsidRPr="001868A6" w14:paraId="6FA77E80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5878B9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Ota No. 2 incineration plant </w:t>
            </w:r>
          </w:p>
        </w:tc>
        <w:tc>
          <w:tcPr>
            <w:tcW w:w="3846" w:type="dxa"/>
            <w:noWrap/>
            <w:hideMark/>
          </w:tcPr>
          <w:p w14:paraId="61306F8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341797" w14:textId="445F390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B79CB81" w14:textId="141A848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35.573</w:t>
            </w:r>
          </w:p>
        </w:tc>
        <w:tc>
          <w:tcPr>
            <w:tcW w:w="1240" w:type="dxa"/>
            <w:noWrap/>
            <w:hideMark/>
          </w:tcPr>
          <w:p w14:paraId="6A80F0EC" w14:textId="5145190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40.40</w:t>
            </w:r>
          </w:p>
        </w:tc>
      </w:tr>
      <w:tr w:rsidR="0011742E" w:rsidRPr="001868A6" w14:paraId="3A97F83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7ACDC8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New Koto incineration plant</w:t>
            </w:r>
          </w:p>
        </w:tc>
        <w:tc>
          <w:tcPr>
            <w:tcW w:w="3846" w:type="dxa"/>
            <w:noWrap/>
            <w:hideMark/>
          </w:tcPr>
          <w:p w14:paraId="00BDF78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CD71A0" w14:textId="5859F1A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E8CC577" w14:textId="0D9759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35.649</w:t>
            </w:r>
          </w:p>
        </w:tc>
        <w:tc>
          <w:tcPr>
            <w:tcW w:w="1240" w:type="dxa"/>
            <w:noWrap/>
            <w:hideMark/>
          </w:tcPr>
          <w:p w14:paraId="2980505E" w14:textId="6BCA944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139.62</w:t>
            </w:r>
          </w:p>
        </w:tc>
      </w:tr>
      <w:tr w:rsidR="0011742E" w:rsidRPr="001868A6" w14:paraId="1C29D7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3196C0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Minato incineration plant</w:t>
            </w:r>
          </w:p>
        </w:tc>
        <w:tc>
          <w:tcPr>
            <w:tcW w:w="3846" w:type="dxa"/>
            <w:noWrap/>
            <w:hideMark/>
          </w:tcPr>
          <w:p w14:paraId="3DA94E8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3678BF" w14:textId="025BC1D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C2F9D8" w14:textId="1527544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35.631</w:t>
            </w:r>
          </w:p>
        </w:tc>
        <w:tc>
          <w:tcPr>
            <w:tcW w:w="1240" w:type="dxa"/>
            <w:noWrap/>
            <w:hideMark/>
          </w:tcPr>
          <w:p w14:paraId="01F7D819" w14:textId="6067B48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89.48</w:t>
            </w:r>
          </w:p>
        </w:tc>
      </w:tr>
      <w:tr w:rsidR="0011742E" w:rsidRPr="001868A6" w14:paraId="1303639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C43E23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Toshima incineration plant</w:t>
            </w:r>
          </w:p>
        </w:tc>
        <w:tc>
          <w:tcPr>
            <w:tcW w:w="3846" w:type="dxa"/>
            <w:noWrap/>
            <w:hideMark/>
          </w:tcPr>
          <w:p w14:paraId="6E6F0D9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6951E4" w14:textId="20DA04F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477715F" w14:textId="66FD2CE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35.734</w:t>
            </w:r>
          </w:p>
        </w:tc>
        <w:tc>
          <w:tcPr>
            <w:tcW w:w="1240" w:type="dxa"/>
            <w:noWrap/>
            <w:hideMark/>
          </w:tcPr>
          <w:p w14:paraId="1544FF50" w14:textId="1DCF017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36.53</w:t>
            </w:r>
          </w:p>
        </w:tc>
      </w:tr>
      <w:tr w:rsidR="0011742E" w:rsidRPr="001868A6" w14:paraId="14B0CB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40FCB2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Kita incineration plant</w:t>
            </w:r>
          </w:p>
        </w:tc>
        <w:tc>
          <w:tcPr>
            <w:tcW w:w="3846" w:type="dxa"/>
            <w:noWrap/>
            <w:hideMark/>
          </w:tcPr>
          <w:p w14:paraId="630AB8B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5C117A" w14:textId="19B17EF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17517C" w14:textId="49601DF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35.775</w:t>
            </w:r>
          </w:p>
        </w:tc>
        <w:tc>
          <w:tcPr>
            <w:tcW w:w="1240" w:type="dxa"/>
            <w:noWrap/>
            <w:hideMark/>
          </w:tcPr>
          <w:p w14:paraId="599DC58E" w14:textId="3F6B7F2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52.85</w:t>
            </w:r>
          </w:p>
        </w:tc>
      </w:tr>
      <w:tr w:rsidR="0011742E" w:rsidRPr="001868A6" w14:paraId="11ED66A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D8285A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Shibuya incineration plant</w:t>
            </w:r>
          </w:p>
        </w:tc>
        <w:tc>
          <w:tcPr>
            <w:tcW w:w="3846" w:type="dxa"/>
            <w:noWrap/>
            <w:hideMark/>
          </w:tcPr>
          <w:p w14:paraId="4C52741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3B581E" w14:textId="076AB04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9B02342" w14:textId="22FA417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35.653</w:t>
            </w:r>
          </w:p>
        </w:tc>
        <w:tc>
          <w:tcPr>
            <w:tcW w:w="1240" w:type="dxa"/>
            <w:noWrap/>
            <w:hideMark/>
          </w:tcPr>
          <w:p w14:paraId="454562D5" w14:textId="405F5A8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19.58</w:t>
            </w:r>
          </w:p>
        </w:tc>
      </w:tr>
      <w:tr w:rsidR="0011742E" w:rsidRPr="001868A6" w14:paraId="3127749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B874C3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Chuo incineration plant</w:t>
            </w:r>
          </w:p>
        </w:tc>
        <w:tc>
          <w:tcPr>
            <w:tcW w:w="3846" w:type="dxa"/>
            <w:noWrap/>
            <w:hideMark/>
          </w:tcPr>
          <w:p w14:paraId="03DEDBC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A1DD06" w14:textId="75ADE3E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7A8FB75" w14:textId="2B0D93F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35.652</w:t>
            </w:r>
          </w:p>
        </w:tc>
        <w:tc>
          <w:tcPr>
            <w:tcW w:w="1240" w:type="dxa"/>
            <w:noWrap/>
            <w:hideMark/>
          </w:tcPr>
          <w:p w14:paraId="68C38DE5" w14:textId="4676C3D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56.20</w:t>
            </w:r>
          </w:p>
        </w:tc>
      </w:tr>
      <w:tr w:rsidR="0011742E" w:rsidRPr="001868A6" w14:paraId="25DE724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1B09BF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Itabashi incineration plant</w:t>
            </w:r>
          </w:p>
        </w:tc>
        <w:tc>
          <w:tcPr>
            <w:tcW w:w="3846" w:type="dxa"/>
            <w:noWrap/>
            <w:hideMark/>
          </w:tcPr>
          <w:p w14:paraId="3D91AC9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961DDB" w14:textId="42F29CF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204129B" w14:textId="707D4E1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35.791</w:t>
            </w:r>
          </w:p>
        </w:tc>
        <w:tc>
          <w:tcPr>
            <w:tcW w:w="1240" w:type="dxa"/>
            <w:noWrap/>
            <w:hideMark/>
          </w:tcPr>
          <w:p w14:paraId="014A990F" w14:textId="24AA76E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47.20</w:t>
            </w:r>
          </w:p>
        </w:tc>
      </w:tr>
      <w:tr w:rsidR="0011742E" w:rsidRPr="001868A6" w14:paraId="35F1F28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1D2A62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Tamagawa incineration plant</w:t>
            </w:r>
          </w:p>
        </w:tc>
        <w:tc>
          <w:tcPr>
            <w:tcW w:w="3846" w:type="dxa"/>
            <w:noWrap/>
            <w:hideMark/>
          </w:tcPr>
          <w:p w14:paraId="5AA0BCB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758ED3" w14:textId="122A447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FF531A2" w14:textId="7A9251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35.561</w:t>
            </w:r>
          </w:p>
        </w:tc>
        <w:tc>
          <w:tcPr>
            <w:tcW w:w="1240" w:type="dxa"/>
            <w:noWrap/>
            <w:hideMark/>
          </w:tcPr>
          <w:p w14:paraId="6C7DECCA" w14:textId="23A7487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26.84</w:t>
            </w:r>
          </w:p>
        </w:tc>
      </w:tr>
      <w:tr w:rsidR="0011742E" w:rsidRPr="001868A6" w14:paraId="4D22537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DF1E35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Adachi incineration plant</w:t>
            </w:r>
          </w:p>
        </w:tc>
        <w:tc>
          <w:tcPr>
            <w:tcW w:w="3846" w:type="dxa"/>
            <w:noWrap/>
            <w:hideMark/>
          </w:tcPr>
          <w:p w14:paraId="11684E8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9A7B65" w14:textId="5A589F2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67CBB6A" w14:textId="14DF77A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35.803</w:t>
            </w:r>
          </w:p>
        </w:tc>
        <w:tc>
          <w:tcPr>
            <w:tcW w:w="1240" w:type="dxa"/>
            <w:noWrap/>
            <w:hideMark/>
          </w:tcPr>
          <w:p w14:paraId="5A2EB6A9" w14:textId="415A7BC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59.80</w:t>
            </w:r>
          </w:p>
        </w:tc>
      </w:tr>
      <w:tr w:rsidR="0011742E" w:rsidRPr="001868A6" w14:paraId="3DB42AF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8E9403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Hikarigaoka incineration plant</w:t>
            </w:r>
          </w:p>
        </w:tc>
        <w:tc>
          <w:tcPr>
            <w:tcW w:w="3846" w:type="dxa"/>
            <w:noWrap/>
            <w:hideMark/>
          </w:tcPr>
          <w:p w14:paraId="5FDE0A1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356945" w14:textId="5BFE60F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0146B42" w14:textId="48DAC40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35.761</w:t>
            </w:r>
          </w:p>
        </w:tc>
        <w:tc>
          <w:tcPr>
            <w:tcW w:w="1240" w:type="dxa"/>
            <w:noWrap/>
            <w:hideMark/>
          </w:tcPr>
          <w:p w14:paraId="5A63B218" w14:textId="05CE04D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19.92</w:t>
            </w:r>
          </w:p>
        </w:tc>
      </w:tr>
      <w:tr w:rsidR="0011742E" w:rsidRPr="001868A6" w14:paraId="670EC14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3E052C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Setagaya incineration plant</w:t>
            </w:r>
          </w:p>
        </w:tc>
        <w:tc>
          <w:tcPr>
            <w:tcW w:w="3846" w:type="dxa"/>
            <w:noWrap/>
            <w:hideMark/>
          </w:tcPr>
          <w:p w14:paraId="781AA95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DEAF4B" w14:textId="0B9E909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6F79781" w14:textId="5D1DC11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35.633</w:t>
            </w:r>
          </w:p>
        </w:tc>
        <w:tc>
          <w:tcPr>
            <w:tcW w:w="1240" w:type="dxa"/>
            <w:noWrap/>
            <w:hideMark/>
          </w:tcPr>
          <w:p w14:paraId="237BFFBD" w14:textId="29886A2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19.13</w:t>
            </w:r>
          </w:p>
        </w:tc>
      </w:tr>
      <w:tr w:rsidR="0011742E" w:rsidRPr="001868A6" w14:paraId="58D6A55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190BB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Katsushika incineration plant</w:t>
            </w:r>
          </w:p>
        </w:tc>
        <w:tc>
          <w:tcPr>
            <w:tcW w:w="3846" w:type="dxa"/>
            <w:noWrap/>
            <w:hideMark/>
          </w:tcPr>
          <w:p w14:paraId="7F6FC29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885E16" w14:textId="5985F0E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38E665A" w14:textId="02772AA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35.780</w:t>
            </w:r>
          </w:p>
        </w:tc>
        <w:tc>
          <w:tcPr>
            <w:tcW w:w="1240" w:type="dxa"/>
            <w:noWrap/>
            <w:hideMark/>
          </w:tcPr>
          <w:p w14:paraId="38F98E58" w14:textId="3DC806A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39.49</w:t>
            </w:r>
          </w:p>
        </w:tc>
      </w:tr>
      <w:tr w:rsidR="0011742E" w:rsidRPr="001868A6" w14:paraId="1FE426B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D92504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Shinagawa incineration plant</w:t>
            </w:r>
          </w:p>
        </w:tc>
        <w:tc>
          <w:tcPr>
            <w:tcW w:w="3846" w:type="dxa"/>
            <w:noWrap/>
            <w:hideMark/>
          </w:tcPr>
          <w:p w14:paraId="1EE441A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B75100" w14:textId="30AB272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AB42B8" w14:textId="3108B8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35.609</w:t>
            </w:r>
          </w:p>
        </w:tc>
        <w:tc>
          <w:tcPr>
            <w:tcW w:w="1240" w:type="dxa"/>
            <w:noWrap/>
            <w:hideMark/>
          </w:tcPr>
          <w:p w14:paraId="492B5EE4" w14:textId="3566C77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46.87</w:t>
            </w:r>
          </w:p>
        </w:tc>
      </w:tr>
      <w:tr w:rsidR="0011742E" w:rsidRPr="001868A6" w14:paraId="0F13A58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EAD5AA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Senba incineration plant</w:t>
            </w:r>
          </w:p>
        </w:tc>
        <w:tc>
          <w:tcPr>
            <w:tcW w:w="3846" w:type="dxa"/>
            <w:noWrap/>
            <w:hideMark/>
          </w:tcPr>
          <w:p w14:paraId="371C0E3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595ABF" w14:textId="36A5F6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FB2F45" w14:textId="17F8D82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34.710</w:t>
            </w:r>
          </w:p>
        </w:tc>
        <w:tc>
          <w:tcPr>
            <w:tcW w:w="1240" w:type="dxa"/>
            <w:noWrap/>
            <w:hideMark/>
          </w:tcPr>
          <w:p w14:paraId="1F515AC3" w14:textId="7032BF4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1.08</w:t>
            </w:r>
          </w:p>
        </w:tc>
      </w:tr>
      <w:tr w:rsidR="0011742E" w:rsidRPr="001868A6" w14:paraId="7268D92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FC14EA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Miyakemura clean center</w:t>
            </w:r>
          </w:p>
        </w:tc>
        <w:tc>
          <w:tcPr>
            <w:tcW w:w="3846" w:type="dxa"/>
            <w:noWrap/>
            <w:hideMark/>
          </w:tcPr>
          <w:p w14:paraId="7A9FAEB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FEC91F" w14:textId="4089424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7682E6" w14:textId="6CC0B67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34.097</w:t>
            </w:r>
          </w:p>
        </w:tc>
        <w:tc>
          <w:tcPr>
            <w:tcW w:w="1240" w:type="dxa"/>
            <w:noWrap/>
            <w:hideMark/>
          </w:tcPr>
          <w:p w14:paraId="0C88AD31" w14:textId="751AABC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0.43</w:t>
            </w:r>
          </w:p>
        </w:tc>
      </w:tr>
      <w:tr w:rsidR="0011742E" w:rsidRPr="001868A6" w14:paraId="49395D6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B60DC9B" w14:textId="66E1A92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Aogashima Mura clean center</w:t>
            </w:r>
          </w:p>
        </w:tc>
        <w:tc>
          <w:tcPr>
            <w:tcW w:w="3846" w:type="dxa"/>
            <w:noWrap/>
            <w:hideMark/>
          </w:tcPr>
          <w:p w14:paraId="16FD8A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BF8ED6" w14:textId="3826070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AD760FD" w14:textId="25E81F6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32.469</w:t>
            </w:r>
          </w:p>
        </w:tc>
        <w:tc>
          <w:tcPr>
            <w:tcW w:w="1240" w:type="dxa"/>
            <w:noWrap/>
            <w:hideMark/>
          </w:tcPr>
          <w:p w14:paraId="23B09B0F" w14:textId="76EB28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0.02</w:t>
            </w:r>
          </w:p>
        </w:tc>
      </w:tr>
      <w:tr w:rsidR="0011742E" w:rsidRPr="001868A6" w14:paraId="2D2D8DC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8C1E34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Fujimi clean plaza</w:t>
            </w:r>
          </w:p>
        </w:tc>
        <w:tc>
          <w:tcPr>
            <w:tcW w:w="3846" w:type="dxa"/>
            <w:noWrap/>
            <w:hideMark/>
          </w:tcPr>
          <w:p w14:paraId="2C8AA7A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4E3C9B" w14:textId="5509DBC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A77FF94" w14:textId="7640686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35.676</w:t>
            </w:r>
          </w:p>
        </w:tc>
        <w:tc>
          <w:tcPr>
            <w:tcW w:w="1240" w:type="dxa"/>
            <w:noWrap/>
            <w:hideMark/>
          </w:tcPr>
          <w:p w14:paraId="6894BD42" w14:textId="6187E0B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21.29</w:t>
            </w:r>
          </w:p>
        </w:tc>
      </w:tr>
      <w:tr w:rsidR="0011742E" w:rsidRPr="001868A6" w14:paraId="5901C57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7A4EE5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Shinagawa power plant</w:t>
            </w:r>
          </w:p>
        </w:tc>
        <w:tc>
          <w:tcPr>
            <w:tcW w:w="3846" w:type="dxa"/>
            <w:noWrap/>
            <w:hideMark/>
          </w:tcPr>
          <w:p w14:paraId="6DA96F1E" w14:textId="10EF80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advanced combined cycle combustion technology, city gas and liquefied natural gas, 380 Megawatt (MW) × 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18CE35" w14:textId="1FF344B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AB87EC" w14:textId="529EF0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35.619</w:t>
            </w:r>
          </w:p>
        </w:tc>
        <w:tc>
          <w:tcPr>
            <w:tcW w:w="1240" w:type="dxa"/>
            <w:noWrap/>
            <w:hideMark/>
          </w:tcPr>
          <w:p w14:paraId="718A12D7" w14:textId="5C54FE1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3,219</w:t>
            </w:r>
          </w:p>
        </w:tc>
      </w:tr>
      <w:tr w:rsidR="0011742E" w:rsidRPr="001868A6" w14:paraId="4C357D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400DD0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Oi power plant</w:t>
            </w:r>
          </w:p>
        </w:tc>
        <w:tc>
          <w:tcPr>
            <w:tcW w:w="3846" w:type="dxa"/>
            <w:noWrap/>
            <w:hideMark/>
          </w:tcPr>
          <w:p w14:paraId="46EC518D" w14:textId="43A5B25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steam power, crude oil, 350 MW × 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015FE4" w14:textId="3670B8D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6C8AD95" w14:textId="1D6F65A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35.614</w:t>
            </w:r>
          </w:p>
        </w:tc>
        <w:tc>
          <w:tcPr>
            <w:tcW w:w="1240" w:type="dxa"/>
            <w:noWrap/>
            <w:hideMark/>
          </w:tcPr>
          <w:p w14:paraId="2BB7FB6E" w14:textId="1E4E126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2,965</w:t>
            </w:r>
          </w:p>
        </w:tc>
      </w:tr>
      <w:tr w:rsidR="0011742E" w:rsidRPr="001868A6" w14:paraId="7EFE298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B236A6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Roppongi energy service station</w:t>
            </w:r>
          </w:p>
        </w:tc>
        <w:tc>
          <w:tcPr>
            <w:tcW w:w="3846" w:type="dxa"/>
            <w:noWrap/>
            <w:hideMark/>
          </w:tcPr>
          <w:p w14:paraId="7A9E3857" w14:textId="34255CA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turbine, city gas, 38.66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E44902" w14:textId="559A5EF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AD19EAE" w14:textId="1E3A6AF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35.660</w:t>
            </w:r>
          </w:p>
        </w:tc>
        <w:tc>
          <w:tcPr>
            <w:tcW w:w="1240" w:type="dxa"/>
            <w:noWrap/>
            <w:hideMark/>
          </w:tcPr>
          <w:p w14:paraId="46C14197" w14:textId="780D7FC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140.45</w:t>
            </w:r>
          </w:p>
        </w:tc>
      </w:tr>
      <w:tr w:rsidR="0011742E" w:rsidRPr="001868A6" w14:paraId="584BA81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78BFA8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Oshima power plant</w:t>
            </w:r>
          </w:p>
        </w:tc>
        <w:tc>
          <w:tcPr>
            <w:tcW w:w="3846" w:type="dxa"/>
            <w:noWrap/>
            <w:hideMark/>
          </w:tcPr>
          <w:p w14:paraId="444F5269" w14:textId="38EB405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15.4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195EB6" w14:textId="4226973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2533A6C" w14:textId="5D84F59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34.745</w:t>
            </w:r>
          </w:p>
        </w:tc>
        <w:tc>
          <w:tcPr>
            <w:tcW w:w="1240" w:type="dxa"/>
            <w:noWrap/>
            <w:hideMark/>
          </w:tcPr>
          <w:p w14:paraId="1DF4ED98" w14:textId="5DBA1EA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31.68</w:t>
            </w:r>
          </w:p>
        </w:tc>
      </w:tr>
      <w:tr w:rsidR="0011742E" w:rsidRPr="001868A6" w14:paraId="065EF41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7BC22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Hachijojima power plant</w:t>
            </w:r>
          </w:p>
        </w:tc>
        <w:tc>
          <w:tcPr>
            <w:tcW w:w="3846" w:type="dxa"/>
            <w:noWrap/>
            <w:hideMark/>
          </w:tcPr>
          <w:p w14:paraId="2FD5653B" w14:textId="4837EA5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14.1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995563" w14:textId="50CFB5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D6D7F59" w14:textId="4B69F01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33.110</w:t>
            </w:r>
          </w:p>
        </w:tc>
        <w:tc>
          <w:tcPr>
            <w:tcW w:w="1240" w:type="dxa"/>
            <w:noWrap/>
            <w:hideMark/>
          </w:tcPr>
          <w:p w14:paraId="0CBB3EA5" w14:textId="6D92F1E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29.00</w:t>
            </w:r>
          </w:p>
        </w:tc>
      </w:tr>
      <w:tr w:rsidR="0011742E" w:rsidRPr="001868A6" w14:paraId="28E81E5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C7006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Shinjuku Shintoshin district energy center</w:t>
            </w:r>
          </w:p>
        </w:tc>
        <w:tc>
          <w:tcPr>
            <w:tcW w:w="3846" w:type="dxa"/>
            <w:noWrap/>
            <w:hideMark/>
          </w:tcPr>
          <w:p w14:paraId="67136683" w14:textId="6C1C0BE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turbine, natural gas, 4.5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50A85F" w14:textId="3A2D260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7583D39" w14:textId="7119D6A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35.685</w:t>
            </w:r>
          </w:p>
        </w:tc>
        <w:tc>
          <w:tcPr>
            <w:tcW w:w="1240" w:type="dxa"/>
            <w:noWrap/>
            <w:hideMark/>
          </w:tcPr>
          <w:p w14:paraId="7F317F28" w14:textId="088C8A0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16.35</w:t>
            </w:r>
          </w:p>
        </w:tc>
      </w:tr>
      <w:tr w:rsidR="0011742E" w:rsidRPr="001868A6" w14:paraId="23109F3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BE1A0F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Niijima power plant</w:t>
            </w:r>
          </w:p>
        </w:tc>
        <w:tc>
          <w:tcPr>
            <w:tcW w:w="3846" w:type="dxa"/>
            <w:noWrap/>
            <w:hideMark/>
          </w:tcPr>
          <w:p w14:paraId="63277F14" w14:textId="12986F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7.7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301B9" w14:textId="074CB0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EA5FFC9" w14:textId="2412F44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34.373</w:t>
            </w:r>
          </w:p>
        </w:tc>
        <w:tc>
          <w:tcPr>
            <w:tcW w:w="1240" w:type="dxa"/>
            <w:noWrap/>
            <w:hideMark/>
          </w:tcPr>
          <w:p w14:paraId="115272F3" w14:textId="4870EDD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15.84</w:t>
            </w:r>
          </w:p>
        </w:tc>
      </w:tr>
      <w:tr w:rsidR="0011742E" w:rsidRPr="001868A6" w14:paraId="67269C5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FB8804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Miyakejima power plant</w:t>
            </w:r>
          </w:p>
        </w:tc>
        <w:tc>
          <w:tcPr>
            <w:tcW w:w="3846" w:type="dxa"/>
            <w:noWrap/>
            <w:hideMark/>
          </w:tcPr>
          <w:p w14:paraId="67EFB9D5" w14:textId="2F601C8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B91CD5" w14:textId="0631030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2940C44" w14:textId="214E243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34.118</w:t>
            </w:r>
          </w:p>
        </w:tc>
        <w:tc>
          <w:tcPr>
            <w:tcW w:w="1240" w:type="dxa"/>
            <w:noWrap/>
            <w:hideMark/>
          </w:tcPr>
          <w:p w14:paraId="44A77454" w14:textId="6B3F76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10.28</w:t>
            </w:r>
          </w:p>
        </w:tc>
      </w:tr>
      <w:tr w:rsidR="0011742E" w:rsidRPr="001868A6" w14:paraId="57EFB4A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F49CAE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Kozushima power plant</w:t>
            </w:r>
          </w:p>
        </w:tc>
        <w:tc>
          <w:tcPr>
            <w:tcW w:w="3846" w:type="dxa"/>
            <w:noWrap/>
            <w:hideMark/>
          </w:tcPr>
          <w:p w14:paraId="69BBBF12" w14:textId="7CB389A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4.5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9E0E79" w14:textId="4DCF674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9E183D" w14:textId="28BA1C2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34.211</w:t>
            </w:r>
          </w:p>
        </w:tc>
        <w:tc>
          <w:tcPr>
            <w:tcW w:w="1240" w:type="dxa"/>
            <w:noWrap/>
            <w:hideMark/>
          </w:tcPr>
          <w:p w14:paraId="2014C5A9" w14:textId="35C22BB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9.25</w:t>
            </w:r>
          </w:p>
        </w:tc>
      </w:tr>
      <w:tr w:rsidR="0011742E" w:rsidRPr="001868A6" w14:paraId="3E78D62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F1E606" w14:textId="394EE13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Ogasawara Chichijima power plant</w:t>
            </w:r>
          </w:p>
        </w:tc>
        <w:tc>
          <w:tcPr>
            <w:tcW w:w="3846" w:type="dxa"/>
            <w:noWrap/>
            <w:hideMark/>
          </w:tcPr>
          <w:p w14:paraId="4FC6B8D1" w14:textId="7514EB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4.3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AD1274" w14:textId="06D8078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142.203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BA9AE87" w14:textId="28A662D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27.096</w:t>
            </w:r>
          </w:p>
        </w:tc>
        <w:tc>
          <w:tcPr>
            <w:tcW w:w="1240" w:type="dxa"/>
            <w:noWrap/>
            <w:hideMark/>
          </w:tcPr>
          <w:p w14:paraId="27994856" w14:textId="233FEC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8.84</w:t>
            </w:r>
          </w:p>
        </w:tc>
      </w:tr>
      <w:tr w:rsidR="0011742E" w:rsidRPr="001868A6" w14:paraId="56DD076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BD220A" w14:textId="6658B2D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Shibaura district energy center</w:t>
            </w:r>
          </w:p>
        </w:tc>
        <w:tc>
          <w:tcPr>
            <w:tcW w:w="3846" w:type="dxa"/>
            <w:noWrap/>
            <w:hideMark/>
          </w:tcPr>
          <w:p w14:paraId="3D7EC4A9" w14:textId="768DAA2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engine, natural gas, 0.93 MW × 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4B5D6A" w14:textId="122AE2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4B7311" w14:textId="123736D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35.653</w:t>
            </w:r>
          </w:p>
        </w:tc>
        <w:tc>
          <w:tcPr>
            <w:tcW w:w="1240" w:type="dxa"/>
            <w:noWrap/>
            <w:hideMark/>
          </w:tcPr>
          <w:p w14:paraId="128A1890" w14:textId="3A14705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13.51</w:t>
            </w:r>
          </w:p>
        </w:tc>
      </w:tr>
      <w:tr w:rsidR="0011742E" w:rsidRPr="001868A6" w14:paraId="5E2C8CB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872ECDC" w14:textId="3D277D1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Kamata eastern district energy center</w:t>
            </w:r>
          </w:p>
        </w:tc>
        <w:tc>
          <w:tcPr>
            <w:tcW w:w="3846" w:type="dxa"/>
            <w:noWrap/>
            <w:hideMark/>
          </w:tcPr>
          <w:p w14:paraId="4C39FF4D" w14:textId="358E050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 0.93 MW × 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041831" w14:textId="6B3F1A9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0210D3C" w14:textId="6EECCA5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35.560</w:t>
            </w:r>
          </w:p>
        </w:tc>
        <w:tc>
          <w:tcPr>
            <w:tcW w:w="1240" w:type="dxa"/>
            <w:noWrap/>
            <w:hideMark/>
          </w:tcPr>
          <w:p w14:paraId="0F056CD3" w14:textId="055A6FF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6.76</w:t>
            </w:r>
          </w:p>
        </w:tc>
      </w:tr>
      <w:tr w:rsidR="0011742E" w:rsidRPr="001868A6" w14:paraId="244F854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E1ECA7B" w14:textId="15E952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Ogasawara Hahajima power plant</w:t>
            </w:r>
          </w:p>
        </w:tc>
        <w:tc>
          <w:tcPr>
            <w:tcW w:w="3846" w:type="dxa"/>
            <w:noWrap/>
            <w:hideMark/>
          </w:tcPr>
          <w:p w14:paraId="07DD5EF9" w14:textId="798699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0.96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912FDA" w14:textId="0D1AFBD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6E59D48" w14:textId="5F3D372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26.668</w:t>
            </w:r>
          </w:p>
        </w:tc>
        <w:tc>
          <w:tcPr>
            <w:tcW w:w="1240" w:type="dxa"/>
            <w:noWrap/>
            <w:hideMark/>
          </w:tcPr>
          <w:p w14:paraId="51CF99E3" w14:textId="0C83EB9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1.97</w:t>
            </w:r>
          </w:p>
        </w:tc>
      </w:tr>
      <w:tr w:rsidR="0011742E" w:rsidRPr="001868A6" w14:paraId="5CBBD25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9B929F9" w14:textId="6CD42DB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Akashicho district energy center</w:t>
            </w:r>
          </w:p>
        </w:tc>
        <w:tc>
          <w:tcPr>
            <w:tcW w:w="3846" w:type="dxa"/>
            <w:noWrap/>
            <w:hideMark/>
          </w:tcPr>
          <w:p w14:paraId="66A49CC9" w14:textId="397CE1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engine, natural gas, 0.93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1FBBF0" w14:textId="4A79EC9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79B5C2" w14:textId="4277699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35.667</w:t>
            </w:r>
          </w:p>
        </w:tc>
        <w:tc>
          <w:tcPr>
            <w:tcW w:w="1240" w:type="dxa"/>
            <w:noWrap/>
            <w:hideMark/>
          </w:tcPr>
          <w:p w14:paraId="383ECFEF" w14:textId="5857325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4.08</w:t>
            </w:r>
          </w:p>
        </w:tc>
      </w:tr>
      <w:tr w:rsidR="0011742E" w:rsidRPr="001868A6" w14:paraId="6C541DD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C8187F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Toshima internal combustion power plant</w:t>
            </w:r>
          </w:p>
        </w:tc>
        <w:tc>
          <w:tcPr>
            <w:tcW w:w="3846" w:type="dxa"/>
            <w:noWrap/>
            <w:hideMark/>
          </w:tcPr>
          <w:p w14:paraId="2420114E" w14:textId="2433DFB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0.72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4A3C4" w14:textId="7A1B0A9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D4B9AE7" w14:textId="7A7328C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34.529</w:t>
            </w:r>
          </w:p>
        </w:tc>
        <w:tc>
          <w:tcPr>
            <w:tcW w:w="1240" w:type="dxa"/>
            <w:noWrap/>
            <w:hideMark/>
          </w:tcPr>
          <w:p w14:paraId="68825DC4" w14:textId="011AA7D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1.48</w:t>
            </w:r>
          </w:p>
        </w:tc>
      </w:tr>
      <w:tr w:rsidR="0011742E" w:rsidRPr="001868A6" w14:paraId="0C00C24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09A1A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Aogashima internal combustion power plant</w:t>
            </w:r>
          </w:p>
        </w:tc>
        <w:tc>
          <w:tcPr>
            <w:tcW w:w="3846" w:type="dxa"/>
            <w:noWrap/>
            <w:hideMark/>
          </w:tcPr>
          <w:p w14:paraId="1015F8FD" w14:textId="76A6AC1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0.64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FDCE6A" w14:textId="2EF09BA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E47D71" w14:textId="5F915B5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32.465</w:t>
            </w:r>
          </w:p>
        </w:tc>
        <w:tc>
          <w:tcPr>
            <w:tcW w:w="1240" w:type="dxa"/>
            <w:noWrap/>
            <w:hideMark/>
          </w:tcPr>
          <w:p w14:paraId="2CAD3616" w14:textId="57BFAF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1.32</w:t>
            </w:r>
          </w:p>
        </w:tc>
      </w:tr>
      <w:tr w:rsidR="0011742E" w:rsidRPr="001868A6" w14:paraId="71A5C97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42936C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Mikurajima power plant</w:t>
            </w:r>
          </w:p>
        </w:tc>
        <w:tc>
          <w:tcPr>
            <w:tcW w:w="3846" w:type="dxa"/>
            <w:noWrap/>
            <w:hideMark/>
          </w:tcPr>
          <w:p w14:paraId="4A7BE280" w14:textId="6FC4E32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diesel engine, diesel, 0.6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AD37D9" w14:textId="666B1A5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9443029" w14:textId="35DE326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33.895</w:t>
            </w:r>
          </w:p>
        </w:tc>
        <w:tc>
          <w:tcPr>
            <w:tcW w:w="1240" w:type="dxa"/>
            <w:noWrap/>
            <w:hideMark/>
          </w:tcPr>
          <w:p w14:paraId="57F874CD" w14:textId="757374B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1.23</w:t>
            </w:r>
          </w:p>
        </w:tc>
      </w:tr>
      <w:tr w:rsidR="0011742E" w:rsidRPr="001868A6" w14:paraId="61806B1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02FCBA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lastRenderedPageBreak/>
              <w:t>Akasaka district energy center</w:t>
            </w:r>
          </w:p>
        </w:tc>
        <w:tc>
          <w:tcPr>
            <w:tcW w:w="3846" w:type="dxa"/>
            <w:noWrap/>
            <w:hideMark/>
          </w:tcPr>
          <w:p w14:paraId="551E3ED0" w14:textId="6BD454C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engine, natural gas, 0.3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5C96A5" w14:textId="283F849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F0BECB0" w14:textId="27CF388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35.672</w:t>
            </w:r>
          </w:p>
        </w:tc>
        <w:tc>
          <w:tcPr>
            <w:tcW w:w="1240" w:type="dxa"/>
            <w:noWrap/>
            <w:hideMark/>
          </w:tcPr>
          <w:p w14:paraId="37841758" w14:textId="06C0FB5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1.09</w:t>
            </w:r>
          </w:p>
        </w:tc>
      </w:tr>
      <w:tr w:rsidR="0011742E" w:rsidRPr="001868A6" w14:paraId="2F1C5E4C" w14:textId="77777777" w:rsidTr="007E6B23">
        <w:trPr>
          <w:trHeight w:val="250"/>
        </w:trPr>
        <w:tc>
          <w:tcPr>
            <w:tcW w:w="2670" w:type="dxa"/>
            <w:noWrap/>
          </w:tcPr>
          <w:p w14:paraId="6F2367C6" w14:textId="37C5E17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Kioicho district energy center</w:t>
            </w:r>
          </w:p>
        </w:tc>
        <w:tc>
          <w:tcPr>
            <w:tcW w:w="3846" w:type="dxa"/>
            <w:noWrap/>
          </w:tcPr>
          <w:p w14:paraId="3C51017A" w14:textId="77617D6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Fossil-fuel power plant: gas engine, natural gas, 0.37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B28A8D" w14:textId="086F36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139.736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E7A05E8" w14:textId="4E40B81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35.682</w:t>
            </w:r>
          </w:p>
        </w:tc>
        <w:tc>
          <w:tcPr>
            <w:tcW w:w="1240" w:type="dxa"/>
            <w:noWrap/>
          </w:tcPr>
          <w:p w14:paraId="2A418873" w14:textId="2DE4FDE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1.34</w:t>
            </w:r>
          </w:p>
        </w:tc>
      </w:tr>
      <w:tr w:rsidR="0011742E" w:rsidRPr="001868A6" w14:paraId="16825AB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699A00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Tokyo Harbor</w:t>
            </w:r>
          </w:p>
        </w:tc>
        <w:tc>
          <w:tcPr>
            <w:tcW w:w="3846" w:type="dxa"/>
            <w:noWrap/>
            <w:hideMark/>
          </w:tcPr>
          <w:p w14:paraId="6C183C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DC8FB0" w14:textId="23E33DB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8140DC" w14:textId="5FC497B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35.651</w:t>
            </w:r>
          </w:p>
        </w:tc>
        <w:tc>
          <w:tcPr>
            <w:tcW w:w="1240" w:type="dxa"/>
            <w:noWrap/>
            <w:hideMark/>
          </w:tcPr>
          <w:p w14:paraId="39A1FD62" w14:textId="0B59EFC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253.46</w:t>
            </w:r>
          </w:p>
        </w:tc>
      </w:tr>
      <w:tr w:rsidR="0011742E" w:rsidRPr="001868A6" w14:paraId="530B4F0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DDF3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Motomachi Harbor</w:t>
            </w:r>
          </w:p>
        </w:tc>
        <w:tc>
          <w:tcPr>
            <w:tcW w:w="3846" w:type="dxa"/>
            <w:noWrap/>
            <w:hideMark/>
          </w:tcPr>
          <w:p w14:paraId="39C56F8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5483FA" w14:textId="13FDEED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580A46" w14:textId="0FC0D5B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34.751</w:t>
            </w:r>
          </w:p>
        </w:tc>
        <w:tc>
          <w:tcPr>
            <w:tcW w:w="1240" w:type="dxa"/>
            <w:noWrap/>
            <w:hideMark/>
          </w:tcPr>
          <w:p w14:paraId="738F1451" w14:textId="1A05C9A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2.04</w:t>
            </w:r>
          </w:p>
        </w:tc>
      </w:tr>
      <w:tr w:rsidR="0011742E" w:rsidRPr="001868A6" w14:paraId="249B3CBB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3E487A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Okada Harbor</w:t>
            </w:r>
          </w:p>
        </w:tc>
        <w:tc>
          <w:tcPr>
            <w:tcW w:w="3846" w:type="dxa"/>
            <w:noWrap/>
            <w:hideMark/>
          </w:tcPr>
          <w:p w14:paraId="088EB14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33CF0D" w14:textId="73D3DA5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F9B12E5" w14:textId="216C4E6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34.789</w:t>
            </w:r>
          </w:p>
        </w:tc>
        <w:tc>
          <w:tcPr>
            <w:tcW w:w="1240" w:type="dxa"/>
            <w:noWrap/>
            <w:hideMark/>
          </w:tcPr>
          <w:p w14:paraId="4B30A79E" w14:textId="06682FE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3.69</w:t>
            </w:r>
          </w:p>
        </w:tc>
      </w:tr>
      <w:tr w:rsidR="0011742E" w:rsidRPr="001868A6" w14:paraId="35DF880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758D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Habu Harbor</w:t>
            </w:r>
          </w:p>
        </w:tc>
        <w:tc>
          <w:tcPr>
            <w:tcW w:w="3846" w:type="dxa"/>
            <w:noWrap/>
            <w:hideMark/>
          </w:tcPr>
          <w:p w14:paraId="5E77BB4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578508" w14:textId="530825D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2974445" w14:textId="7AA1CA2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34.685</w:t>
            </w:r>
          </w:p>
        </w:tc>
        <w:tc>
          <w:tcPr>
            <w:tcW w:w="1240" w:type="dxa"/>
            <w:noWrap/>
            <w:hideMark/>
          </w:tcPr>
          <w:p w14:paraId="6022E607" w14:textId="45FC318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0.70</w:t>
            </w:r>
          </w:p>
        </w:tc>
      </w:tr>
      <w:tr w:rsidR="0011742E" w:rsidRPr="001868A6" w14:paraId="6F39F15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B71C36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Niijima Harbor</w:t>
            </w:r>
          </w:p>
        </w:tc>
        <w:tc>
          <w:tcPr>
            <w:tcW w:w="3846" w:type="dxa"/>
            <w:noWrap/>
            <w:hideMark/>
          </w:tcPr>
          <w:p w14:paraId="5B5726A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722B62" w14:textId="2BD53AD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BF72537" w14:textId="2E3E5F7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34.367</w:t>
            </w:r>
          </w:p>
        </w:tc>
        <w:tc>
          <w:tcPr>
            <w:tcW w:w="1240" w:type="dxa"/>
            <w:noWrap/>
            <w:hideMark/>
          </w:tcPr>
          <w:p w14:paraId="035BAE4A" w14:textId="703E8A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2.78</w:t>
            </w:r>
          </w:p>
        </w:tc>
      </w:tr>
      <w:tr w:rsidR="0011742E" w:rsidRPr="001868A6" w14:paraId="365C063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CEDB4F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Kouzushima Harbor</w:t>
            </w:r>
          </w:p>
        </w:tc>
        <w:tc>
          <w:tcPr>
            <w:tcW w:w="3846" w:type="dxa"/>
            <w:noWrap/>
            <w:hideMark/>
          </w:tcPr>
          <w:p w14:paraId="5AD2349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382FCA" w14:textId="29E1DFA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F8E354A" w14:textId="594EE29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34.208</w:t>
            </w:r>
          </w:p>
        </w:tc>
        <w:tc>
          <w:tcPr>
            <w:tcW w:w="1240" w:type="dxa"/>
            <w:noWrap/>
            <w:hideMark/>
          </w:tcPr>
          <w:p w14:paraId="0D9F6114" w14:textId="67164BE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3.25</w:t>
            </w:r>
          </w:p>
        </w:tc>
      </w:tr>
      <w:tr w:rsidR="0011742E" w:rsidRPr="001868A6" w14:paraId="71D51EE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6776E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Yaene Harbor</w:t>
            </w:r>
          </w:p>
        </w:tc>
        <w:tc>
          <w:tcPr>
            <w:tcW w:w="3846" w:type="dxa"/>
            <w:noWrap/>
            <w:hideMark/>
          </w:tcPr>
          <w:p w14:paraId="184D572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14DD83" w14:textId="42568BA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82D7D6" w14:textId="0D392BC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33.099</w:t>
            </w:r>
          </w:p>
        </w:tc>
        <w:tc>
          <w:tcPr>
            <w:tcW w:w="1240" w:type="dxa"/>
            <w:noWrap/>
            <w:hideMark/>
          </w:tcPr>
          <w:p w14:paraId="5F9F0023" w14:textId="7D1567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0.00</w:t>
            </w:r>
          </w:p>
        </w:tc>
      </w:tr>
      <w:tr w:rsidR="0011742E" w:rsidRPr="001868A6" w14:paraId="2C99B06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810264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Kamininato Harbor</w:t>
            </w:r>
          </w:p>
        </w:tc>
        <w:tc>
          <w:tcPr>
            <w:tcW w:w="3846" w:type="dxa"/>
            <w:noWrap/>
            <w:hideMark/>
          </w:tcPr>
          <w:p w14:paraId="07E9277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9C68E3" w14:textId="6550AF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9707FB8" w14:textId="636415E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33.122</w:t>
            </w:r>
          </w:p>
        </w:tc>
        <w:tc>
          <w:tcPr>
            <w:tcW w:w="1240" w:type="dxa"/>
            <w:noWrap/>
            <w:hideMark/>
          </w:tcPr>
          <w:p w14:paraId="3BE0729C" w14:textId="5307831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1.44</w:t>
            </w:r>
          </w:p>
        </w:tc>
      </w:tr>
      <w:tr w:rsidR="0011742E" w:rsidRPr="001868A6" w14:paraId="478B7FE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F1212B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Toshima Harbor</w:t>
            </w:r>
          </w:p>
        </w:tc>
        <w:tc>
          <w:tcPr>
            <w:tcW w:w="3846" w:type="dxa"/>
            <w:noWrap/>
            <w:hideMark/>
          </w:tcPr>
          <w:p w14:paraId="06129A6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BA1652" w14:textId="11A8B1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7F70469" w14:textId="0FBCED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34.531</w:t>
            </w:r>
          </w:p>
        </w:tc>
        <w:tc>
          <w:tcPr>
            <w:tcW w:w="1240" w:type="dxa"/>
            <w:noWrap/>
            <w:hideMark/>
          </w:tcPr>
          <w:p w14:paraId="2A70E199" w14:textId="41CB66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1.58</w:t>
            </w:r>
          </w:p>
        </w:tc>
      </w:tr>
      <w:tr w:rsidR="0011742E" w:rsidRPr="001868A6" w14:paraId="3092E26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DB77CA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Mikurajima Harbor </w:t>
            </w:r>
          </w:p>
        </w:tc>
        <w:tc>
          <w:tcPr>
            <w:tcW w:w="3846" w:type="dxa"/>
            <w:noWrap/>
            <w:hideMark/>
          </w:tcPr>
          <w:p w14:paraId="2A7C658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5064BC" w14:textId="5DF84B5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4352E9B" w14:textId="196E20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33.895</w:t>
            </w:r>
          </w:p>
        </w:tc>
        <w:tc>
          <w:tcPr>
            <w:tcW w:w="1240" w:type="dxa"/>
            <w:noWrap/>
            <w:hideMark/>
          </w:tcPr>
          <w:p w14:paraId="0749AD88" w14:textId="5CA74A7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4.65</w:t>
            </w:r>
          </w:p>
        </w:tc>
      </w:tr>
      <w:tr w:rsidR="0011742E" w:rsidRPr="001868A6" w14:paraId="4B9A212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E035EA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Miike Harbor</w:t>
            </w:r>
            <w:r w:rsidRPr="001868A6" w:rsidDel="00774C3D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2098B37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29A118" w14:textId="30F47D7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115C66C" w14:textId="2E7D821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34.079</w:t>
            </w:r>
          </w:p>
        </w:tc>
        <w:tc>
          <w:tcPr>
            <w:tcW w:w="1240" w:type="dxa"/>
            <w:noWrap/>
            <w:hideMark/>
          </w:tcPr>
          <w:p w14:paraId="1B69F9A0" w14:textId="08E293A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1.90</w:t>
            </w:r>
          </w:p>
        </w:tc>
      </w:tr>
      <w:tr w:rsidR="0011742E" w:rsidRPr="001868A6" w14:paraId="105D431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F7A21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Aogashima Harbor</w:t>
            </w:r>
          </w:p>
        </w:tc>
        <w:tc>
          <w:tcPr>
            <w:tcW w:w="3846" w:type="dxa"/>
            <w:noWrap/>
            <w:hideMark/>
          </w:tcPr>
          <w:p w14:paraId="397C44E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6C4827" w14:textId="1FF37F2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818F223" w14:textId="5B60A3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32.447</w:t>
            </w:r>
          </w:p>
        </w:tc>
        <w:tc>
          <w:tcPr>
            <w:tcW w:w="1240" w:type="dxa"/>
            <w:noWrap/>
            <w:hideMark/>
          </w:tcPr>
          <w:p w14:paraId="600DE6D4" w14:textId="1C9652B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0.04</w:t>
            </w:r>
          </w:p>
        </w:tc>
      </w:tr>
      <w:tr w:rsidR="0011742E" w:rsidRPr="001868A6" w14:paraId="0B8E86D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E458D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Shikinejima Harbor</w:t>
            </w:r>
          </w:p>
        </w:tc>
        <w:tc>
          <w:tcPr>
            <w:tcW w:w="3846" w:type="dxa"/>
            <w:noWrap/>
            <w:hideMark/>
          </w:tcPr>
          <w:p w14:paraId="0314401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EBE715" w14:textId="257C8E0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70CEEF8" w14:textId="3660F2A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34.321</w:t>
            </w:r>
          </w:p>
        </w:tc>
        <w:tc>
          <w:tcPr>
            <w:tcW w:w="1240" w:type="dxa"/>
            <w:noWrap/>
            <w:hideMark/>
          </w:tcPr>
          <w:p w14:paraId="16385E83" w14:textId="36B0FDD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0.24</w:t>
            </w:r>
          </w:p>
        </w:tc>
      </w:tr>
      <w:tr w:rsidR="0011742E" w:rsidRPr="001868A6" w14:paraId="1BFC206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5D7588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Futami Harbor</w:t>
            </w:r>
          </w:p>
        </w:tc>
        <w:tc>
          <w:tcPr>
            <w:tcW w:w="3846" w:type="dxa"/>
            <w:noWrap/>
            <w:hideMark/>
          </w:tcPr>
          <w:p w14:paraId="20EB1AE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74733F" w14:textId="404A3AF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C763BD5" w14:textId="7AC54CC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27.094</w:t>
            </w:r>
          </w:p>
        </w:tc>
        <w:tc>
          <w:tcPr>
            <w:tcW w:w="1240" w:type="dxa"/>
            <w:noWrap/>
            <w:hideMark/>
          </w:tcPr>
          <w:p w14:paraId="0EE255A4" w14:textId="78DA2A6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3.28</w:t>
            </w:r>
          </w:p>
        </w:tc>
      </w:tr>
      <w:tr w:rsidR="0011742E" w:rsidRPr="001868A6" w14:paraId="52BCE26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743FF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Oki Harbor</w:t>
            </w:r>
          </w:p>
        </w:tc>
        <w:tc>
          <w:tcPr>
            <w:tcW w:w="3846" w:type="dxa"/>
            <w:noWrap/>
            <w:hideMark/>
          </w:tcPr>
          <w:p w14:paraId="3C86FF3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F8D47E" w14:textId="7E1F64D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1FCA982" w14:textId="156C00A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26.638</w:t>
            </w:r>
          </w:p>
        </w:tc>
        <w:tc>
          <w:tcPr>
            <w:tcW w:w="1240" w:type="dxa"/>
            <w:noWrap/>
            <w:hideMark/>
          </w:tcPr>
          <w:p w14:paraId="34FFC1DC" w14:textId="7558B1F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PGothic" w:hAnsiTheme="minorHAnsi" w:cstheme="minorHAnsi"/>
                <w:sz w:val="18"/>
                <w:szCs w:val="18"/>
                <w:lang w:eastAsia="ja-JP"/>
              </w:rPr>
              <w:t>0.43</w:t>
            </w:r>
          </w:p>
        </w:tc>
      </w:tr>
    </w:tbl>
    <w:p w14:paraId="195AB092" w14:textId="58C3C621" w:rsidR="00587478" w:rsidRPr="001868A6" w:rsidRDefault="00587478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  <w:r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br w:type="page"/>
      </w:r>
    </w:p>
    <w:p w14:paraId="0B52FD7E" w14:textId="46E62E15" w:rsidR="008128C7" w:rsidRPr="001868A6" w:rsidRDefault="008128C7" w:rsidP="008128C7">
      <w:pPr>
        <w:spacing w:line="240" w:lineRule="auto"/>
        <w:jc w:val="left"/>
        <w:rPr>
          <w:rFonts w:asciiTheme="minorHAnsi" w:hAnsiTheme="minorHAnsi" w:cstheme="minorHAnsi"/>
          <w:sz w:val="22"/>
          <w:szCs w:val="22"/>
          <w:lang w:val="en-US"/>
        </w:rPr>
      </w:pPr>
      <w:r w:rsidRPr="001868A6">
        <w:rPr>
          <w:rFonts w:asciiTheme="minorHAnsi" w:hAnsiTheme="minorHAnsi" w:cstheme="minorHAnsi"/>
          <w:b/>
          <w:sz w:val="22"/>
          <w:szCs w:val="22"/>
          <w:lang w:val="en-US"/>
        </w:rPr>
        <w:lastRenderedPageBreak/>
        <w:t>Table S2</w:t>
      </w:r>
      <w:r w:rsidRPr="001868A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1868A6">
        <w:rPr>
          <w:sz w:val="22"/>
          <w:lang w:val="en-US"/>
        </w:rPr>
        <w:t>Municipality names, abbreviations, areas, populations, and emissions for the 62 Tokyo municipalities (2014)</w:t>
      </w:r>
      <w:r w:rsidRPr="001868A6">
        <w:rPr>
          <w:rFonts w:asciiTheme="minorHAnsi" w:hAnsiTheme="minorHAnsi" w:cstheme="minorHAnsi"/>
          <w:sz w:val="28"/>
          <w:szCs w:val="22"/>
          <w:lang w:val="en-US"/>
        </w:rPr>
        <w:t xml:space="preserve"> </w:t>
      </w:r>
    </w:p>
    <w:tbl>
      <w:tblPr>
        <w:tblW w:w="6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6"/>
        <w:gridCol w:w="1395"/>
        <w:gridCol w:w="726"/>
        <w:gridCol w:w="1134"/>
        <w:gridCol w:w="1134"/>
      </w:tblGrid>
      <w:tr w:rsidR="008128C7" w:rsidRPr="001868A6" w14:paraId="19D41462" w14:textId="77777777" w:rsidTr="008128C7">
        <w:trPr>
          <w:trHeight w:val="7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37962" w14:textId="77777777" w:rsidR="008128C7" w:rsidRPr="001868A6" w:rsidRDefault="008128C7" w:rsidP="008128C7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ja-JP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Municipality name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4575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Two-letter municipality code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0A3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Area</w:t>
            </w:r>
          </w:p>
          <w:p w14:paraId="7A5055A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(km</w:t>
            </w: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371F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Population in 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D97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Emissions</w:t>
            </w:r>
          </w:p>
          <w:p w14:paraId="4F0F524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(Gg CO</w:t>
            </w: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bscript"/>
                <w:lang w:val="en-US"/>
              </w:rPr>
              <w:t>2</w:t>
            </w:r>
            <w:r w:rsidRPr="001868A6">
              <w:rPr>
                <w:rFonts w:asciiTheme="minorHAnsi" w:hAnsiTheme="minorHAnsi" w:cstheme="minorHAnsi"/>
                <w:sz w:val="18"/>
                <w:szCs w:val="22"/>
                <w:lang w:val="en-US"/>
              </w:rPr>
              <w:t>)</w:t>
            </w:r>
          </w:p>
        </w:tc>
      </w:tr>
      <w:tr w:rsidR="008128C7" w:rsidRPr="001868A6" w14:paraId="22C6A4A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EBBF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Adachi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E77D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8E72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867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689,395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4E3DE" w14:textId="56A90C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1,67</w:t>
            </w:r>
            <w:r w:rsidR="00CE46B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</w:tr>
      <w:tr w:rsidR="008128C7" w:rsidRPr="001868A6" w14:paraId="1764139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6540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Akiruno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2A2C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C81E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FE57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80,825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3C83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246</w:t>
            </w:r>
          </w:p>
        </w:tc>
      </w:tr>
      <w:tr w:rsidR="008128C7" w:rsidRPr="001868A6" w14:paraId="7223CAF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F364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Akishima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2401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2C8B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A09A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111,247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09C29" w14:textId="2E5026DF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</w:t>
            </w:r>
            <w:r w:rsidR="00CE46B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8128C7" w:rsidRPr="001868A6" w14:paraId="0C8E428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DC85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Aogashima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C437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5287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E16D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F76D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8128C7" w:rsidRPr="001868A6" w14:paraId="0401F97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AE3E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Arakawa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63FF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FDE1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6D9A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207,067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91E0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342</w:t>
            </w:r>
          </w:p>
        </w:tc>
      </w:tr>
      <w:tr w:rsidR="008128C7" w:rsidRPr="001868A6" w14:paraId="3BC57ACD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D0F6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Bunkyo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5620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BK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D639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20CD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215,301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3796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560</w:t>
            </w:r>
          </w:p>
        </w:tc>
      </w:tr>
      <w:tr w:rsidR="008128C7" w:rsidRPr="001868A6" w14:paraId="76DA7C6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4D33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Chiyoda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8403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4909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CC2E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53,100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F13E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1,645</w:t>
            </w:r>
          </w:p>
        </w:tc>
      </w:tr>
      <w:tr w:rsidR="008128C7" w:rsidRPr="001868A6" w14:paraId="69C82DF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330D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Chofu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5959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CF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810B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59D3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226,435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DEA73" w14:textId="53EFF33B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</w:t>
            </w:r>
            <w:r w:rsidR="00CE46B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78</w:t>
            </w:r>
          </w:p>
        </w:tc>
      </w:tr>
      <w:tr w:rsidR="008128C7" w:rsidRPr="001868A6" w14:paraId="06CE449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7738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Chuo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8015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CO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87E1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ADCA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138,492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FBC7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1,495</w:t>
            </w:r>
          </w:p>
        </w:tc>
      </w:tr>
      <w:tr w:rsidR="008128C7" w:rsidRPr="001868A6" w14:paraId="22F56BB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9945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Edogawa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CBEC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E89D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BD36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678,497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90E4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1,521</w:t>
            </w:r>
          </w:p>
        </w:tc>
      </w:tr>
      <w:tr w:rsidR="008128C7" w:rsidRPr="001868A6" w14:paraId="26B800B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1647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Fuchu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7995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2B1B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79C4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259,082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34CD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661</w:t>
            </w:r>
          </w:p>
        </w:tc>
      </w:tr>
      <w:tr w:rsidR="008128C7" w:rsidRPr="001868A6" w14:paraId="32FBAFF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13FA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Fussa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4DB1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4E18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D0DC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58,257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5557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121</w:t>
            </w:r>
          </w:p>
        </w:tc>
      </w:tr>
      <w:tr w:rsidR="008128C7" w:rsidRPr="001868A6" w14:paraId="0C0D4C6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A370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Hachijo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DC60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30DA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EA27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7,818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BAC4A" w14:textId="3752FD72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</w:t>
            </w:r>
            <w:r w:rsidR="00CE46B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</w:tr>
      <w:tr w:rsidR="008128C7" w:rsidRPr="001868A6" w14:paraId="15C4513B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9DE9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Hachioji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E4F3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2F82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7E3D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579,740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B7A0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1,822</w:t>
            </w:r>
          </w:p>
        </w:tc>
      </w:tr>
      <w:tr w:rsidR="008128C7" w:rsidRPr="001868A6" w14:paraId="33BF8D5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D083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Hamura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21B2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763F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3675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55,885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0D95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131</w:t>
            </w:r>
          </w:p>
        </w:tc>
      </w:tr>
      <w:tr w:rsidR="008128C7" w:rsidRPr="001868A6" w14:paraId="43D2223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D2FA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Higashikurume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AABC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BF5E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4D91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116,214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8EFB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161</w:t>
            </w:r>
          </w:p>
        </w:tc>
      </w:tr>
      <w:tr w:rsidR="008128C7" w:rsidRPr="001868A6" w14:paraId="42F4834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6874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Higashimurayama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12BC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846F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7EA0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151,872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A802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206</w:t>
            </w:r>
          </w:p>
        </w:tc>
      </w:tr>
      <w:tr w:rsidR="008128C7" w:rsidRPr="001868A6" w14:paraId="651501A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C624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Higashiyamato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41052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2E64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9902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85,228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D12B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136</w:t>
            </w:r>
          </w:p>
        </w:tc>
      </w:tr>
      <w:tr w:rsidR="008128C7" w:rsidRPr="001868A6" w14:paraId="69EDB5A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D3C7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537B6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7077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69C4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182,998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70CA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400</w:t>
            </w:r>
          </w:p>
        </w:tc>
      </w:tr>
      <w:tr w:rsidR="008128C7" w:rsidRPr="001868A6" w14:paraId="3AC34AC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F27C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Hinode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5E225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1920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B5E7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17,108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50D1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75</w:t>
            </w:r>
          </w:p>
        </w:tc>
      </w:tr>
      <w:tr w:rsidR="008128C7" w:rsidRPr="001868A6" w14:paraId="09CAFA1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8629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Hinohara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B6B2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HH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AED2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96C5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2,246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DA6F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</w:t>
            </w:r>
          </w:p>
        </w:tc>
      </w:tr>
      <w:tr w:rsidR="008128C7" w:rsidRPr="001868A6" w14:paraId="5D6B9A9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A271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Inagi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98CA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65FA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F5F5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86,724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A04E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212</w:t>
            </w:r>
          </w:p>
        </w:tc>
      </w:tr>
      <w:tr w:rsidR="008128C7" w:rsidRPr="001868A6" w14:paraId="6AB6D68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575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Itabashi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6E51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IB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04F7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48D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542,467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66C5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1,297</w:t>
            </w:r>
          </w:p>
        </w:tc>
      </w:tr>
      <w:tr w:rsidR="008128C7" w:rsidRPr="001868A6" w14:paraId="000E608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147E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Katsushika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0EFC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B138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95DB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442,607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DF5E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1,015</w:t>
            </w:r>
          </w:p>
        </w:tc>
      </w:tr>
      <w:tr w:rsidR="008128C7" w:rsidRPr="001868A6" w14:paraId="4957366D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9DFD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Kita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C981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47EA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CB38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338,250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F0A9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694</w:t>
            </w:r>
          </w:p>
        </w:tc>
      </w:tr>
      <w:tr w:rsidR="008128C7" w:rsidRPr="001868A6" w14:paraId="4DCF9A4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FC41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Kiyose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1C38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6D57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8957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74,369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9EE1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112</w:t>
            </w:r>
          </w:p>
        </w:tc>
      </w:tr>
      <w:tr w:rsidR="008128C7" w:rsidRPr="001868A6" w14:paraId="0CAB8CC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DAEC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Kodaira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6786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61A8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38FD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189,692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2282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295</w:t>
            </w:r>
          </w:p>
        </w:tc>
      </w:tr>
      <w:tr w:rsidR="008128C7" w:rsidRPr="001868A6" w14:paraId="183F750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58D0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Koganei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04FB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ED0D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F564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120,773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E924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133</w:t>
            </w:r>
          </w:p>
        </w:tc>
      </w:tr>
      <w:tr w:rsidR="008128C7" w:rsidRPr="001868A6" w14:paraId="0815D06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889D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Kokubunji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C0AB2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2F42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C68F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122,276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2759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145</w:t>
            </w:r>
          </w:p>
        </w:tc>
      </w:tr>
      <w:tr w:rsidR="008128C7" w:rsidRPr="001868A6" w14:paraId="5185660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8382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Komae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F60B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D8AC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175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80,508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6786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84</w:t>
            </w:r>
          </w:p>
        </w:tc>
      </w:tr>
      <w:tr w:rsidR="008128C7" w:rsidRPr="001868A6" w14:paraId="122553A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6E76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7B58D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CD45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AD9A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482,436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CE9E2" w14:textId="05D1BE2F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1,9</w:t>
            </w:r>
            <w:r w:rsidR="00C060A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09</w:t>
            </w:r>
          </w:p>
        </w:tc>
      </w:tr>
      <w:tr w:rsidR="008128C7" w:rsidRPr="001868A6" w14:paraId="0424D8C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6EB4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Kozushima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C28A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07B2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1D4B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993B8" w14:textId="5A79B44A" w:rsidR="008128C7" w:rsidRPr="001868A6" w:rsidRDefault="00C060A5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</w:tr>
      <w:tr w:rsidR="008128C7" w:rsidRPr="001868A6" w14:paraId="1ED7EED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D297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Kunitachi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C14D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863C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9BEA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75,407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437A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201</w:t>
            </w:r>
          </w:p>
        </w:tc>
      </w:tr>
      <w:tr w:rsidR="008128C7" w:rsidRPr="001868A6" w14:paraId="3EB79FA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27A8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Machida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397B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0E97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8DF0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428,766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1124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721</w:t>
            </w:r>
          </w:p>
        </w:tc>
      </w:tr>
      <w:tr w:rsidR="008128C7" w:rsidRPr="001868A6" w14:paraId="1487608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4FD2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Meguro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F693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49D2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EAFA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275,701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5472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642</w:t>
            </w:r>
          </w:p>
        </w:tc>
      </w:tr>
      <w:tr w:rsidR="008128C7" w:rsidRPr="001868A6" w14:paraId="6242E5A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F389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Mikurajima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BDED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1997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9CB5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9AEC7" w14:textId="0A0662F6" w:rsidR="008128C7" w:rsidRPr="001868A6" w:rsidRDefault="00C060A5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</w:tr>
      <w:tr w:rsidR="008128C7" w:rsidRPr="001868A6" w14:paraId="36D66ED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11D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Minato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6A46D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EEFC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224D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217,492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D6EF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2,574</w:t>
            </w:r>
          </w:p>
        </w:tc>
      </w:tr>
      <w:tr w:rsidR="008128C7" w:rsidRPr="001868A6" w14:paraId="289D821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8078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Mitaka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58775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A5CE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C16F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188,023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9C8E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276</w:t>
            </w:r>
          </w:p>
        </w:tc>
      </w:tr>
      <w:tr w:rsidR="008128C7" w:rsidRPr="001868A6" w14:paraId="2F1B8CD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37D7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Miyake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166B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F746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20E3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2,559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7B8DB" w14:textId="320F364F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  <w:r w:rsidR="00C060A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8128C7" w:rsidRPr="001868A6" w14:paraId="0162F6D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6F8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Mizuho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59C7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MH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0F29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6CDC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33,037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196C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205</w:t>
            </w:r>
          </w:p>
        </w:tc>
      </w:tr>
      <w:tr w:rsidR="008128C7" w:rsidRPr="001868A6" w14:paraId="4EC3A8F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44AC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Musashimurayama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5A8B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6FD9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AE2F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70,524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2138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141</w:t>
            </w:r>
          </w:p>
        </w:tc>
      </w:tr>
      <w:tr w:rsidR="008128C7" w:rsidRPr="001868A6" w14:paraId="0D874AB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63DD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Musashino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07B4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59EB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6C97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142,548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BC52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257</w:t>
            </w:r>
          </w:p>
        </w:tc>
      </w:tr>
      <w:tr w:rsidR="008128C7" w:rsidRPr="001868A6" w14:paraId="51E3431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A881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lastRenderedPageBreak/>
              <w:t>Nakano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33E2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55F8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E785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319,270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615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461</w:t>
            </w:r>
          </w:p>
        </w:tc>
      </w:tr>
      <w:tr w:rsidR="008128C7" w:rsidRPr="001868A6" w14:paraId="7E30D46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1B1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Nerima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0AE4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A305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E022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722,710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6608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1,087</w:t>
            </w:r>
          </w:p>
        </w:tc>
      </w:tr>
      <w:tr w:rsidR="008128C7" w:rsidRPr="001868A6" w14:paraId="3D90937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185A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Niijima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22D4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F675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D36B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2,710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92C2D" w14:textId="0CA33E5B" w:rsidR="008128C7" w:rsidRPr="001868A6" w:rsidRDefault="00BA333A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</w:t>
            </w:r>
          </w:p>
        </w:tc>
      </w:tr>
      <w:tr w:rsidR="008128C7" w:rsidRPr="001868A6" w14:paraId="18C54F9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5086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Nishitokyo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033A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A7E9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7101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199,232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0324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255</w:t>
            </w:r>
          </w:p>
        </w:tc>
      </w:tr>
      <w:tr w:rsidR="008128C7" w:rsidRPr="001868A6" w14:paraId="7240119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B3B7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Ogasawara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5BF8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OW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1F38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7D56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2,835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206E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23</w:t>
            </w:r>
          </w:p>
        </w:tc>
      </w:tr>
      <w:tr w:rsidR="008128C7" w:rsidRPr="001868A6" w14:paraId="20C6CDF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F3B0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Okutama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924E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ABC0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CB5F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5,347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D482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</w:t>
            </w:r>
          </w:p>
        </w:tc>
      </w:tr>
      <w:tr w:rsidR="008128C7" w:rsidRPr="001868A6" w14:paraId="6B3CE95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8AB5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Oshima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0FE7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E21D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551C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8,030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F383B" w14:textId="6D9BF1BD" w:rsidR="008128C7" w:rsidRPr="001868A6" w:rsidRDefault="00BA333A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79</w:t>
            </w:r>
          </w:p>
        </w:tc>
      </w:tr>
      <w:tr w:rsidR="008128C7" w:rsidRPr="001868A6" w14:paraId="05280E4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10B3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Ota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74D6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1A39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DA7A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706,748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59CAB" w14:textId="1613E893" w:rsidR="008128C7" w:rsidRPr="001868A6" w:rsidRDefault="00BA333A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  <w:r w:rsidR="008128C7"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,8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01</w:t>
            </w:r>
          </w:p>
        </w:tc>
      </w:tr>
      <w:tr w:rsidR="008128C7" w:rsidRPr="001868A6" w14:paraId="2213BCA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8C8E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Oume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0439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OU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D296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A4DC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136,657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7953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394</w:t>
            </w:r>
          </w:p>
        </w:tc>
      </w:tr>
      <w:tr w:rsidR="008128C7" w:rsidRPr="001868A6" w14:paraId="328DFAA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9986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Setagaya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88EA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61B7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9CE1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898,754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5663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1,563</w:t>
            </w:r>
          </w:p>
        </w:tc>
      </w:tr>
      <w:tr w:rsidR="008128C7" w:rsidRPr="001868A6" w14:paraId="23B0FD5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4DF5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Shibuya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9A35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SB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C0F0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A6CB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214,511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AA67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1,184</w:t>
            </w:r>
          </w:p>
        </w:tc>
      </w:tr>
      <w:tr w:rsidR="008128C7" w:rsidRPr="001868A6" w14:paraId="34675FC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4ECB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Shinagawa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9319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F7DC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885D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374,701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4824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7,678</w:t>
            </w:r>
          </w:p>
        </w:tc>
      </w:tr>
      <w:tr w:rsidR="008128C7" w:rsidRPr="001868A6" w14:paraId="236941D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1F15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Shinjuku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387B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A68D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51FD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334,363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3D1E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1,469</w:t>
            </w:r>
          </w:p>
        </w:tc>
      </w:tr>
      <w:tr w:rsidR="008128C7" w:rsidRPr="001868A6" w14:paraId="2FDF86F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0DA8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Suginami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B868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549C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B40F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557,731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8F58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1,061</w:t>
            </w:r>
          </w:p>
        </w:tc>
      </w:tr>
      <w:tr w:rsidR="008128C7" w:rsidRPr="001868A6" w14:paraId="055364C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AA76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Sumida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4C7D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2C65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FC58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255,069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9C8A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701</w:t>
            </w:r>
          </w:p>
        </w:tc>
      </w:tr>
      <w:tr w:rsidR="008128C7" w:rsidRPr="001868A6" w14:paraId="3DC4F34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D929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Tachikawa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D671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9056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1C3D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180,247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222F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355</w:t>
            </w:r>
          </w:p>
        </w:tc>
      </w:tr>
      <w:tr w:rsidR="008128C7" w:rsidRPr="001868A6" w14:paraId="3609586B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549C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Taito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B209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F2D6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CD63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184,751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34FC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582</w:t>
            </w:r>
          </w:p>
        </w:tc>
      </w:tr>
      <w:tr w:rsidR="008128C7" w:rsidRPr="001868A6" w14:paraId="6813BA5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1DEE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Tama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1428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2CDA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83C8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147,649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633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377</w:t>
            </w:r>
          </w:p>
        </w:tc>
      </w:tr>
      <w:tr w:rsidR="008128C7" w:rsidRPr="001868A6" w14:paraId="27381B9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02C8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Toshima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985E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TR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375C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9C18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27CB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8128C7" w:rsidRPr="001868A6" w14:paraId="736ED11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6CA1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Toshima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3BF95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967D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132C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293,628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5619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767</w:t>
            </w:r>
          </w:p>
        </w:tc>
      </w:tr>
      <w:tr w:rsidR="008128C7" w:rsidRPr="001868A6" w14:paraId="318F2579" w14:textId="77777777" w:rsidTr="008128C7">
        <w:trPr>
          <w:trHeight w:val="27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9939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Tokyo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FCF1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95B7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2,189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776B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13,378,584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14BA1" w14:textId="4202F8DD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</w:t>
            </w:r>
            <w:r w:rsidR="00BA33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, </w:t>
            </w:r>
            <w:r w:rsidR="00BA33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91</w:t>
            </w:r>
            <w:r w:rsidR="00D613A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</w:t>
            </w:r>
          </w:p>
        </w:tc>
      </w:tr>
    </w:tbl>
    <w:p w14:paraId="6994C357" w14:textId="2904CC70" w:rsidR="008128C7" w:rsidRPr="001868A6" w:rsidRDefault="008128C7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823A08E" w14:textId="16AC463E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A0F7031" w14:textId="16EF8B75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EC5BC1A" w14:textId="7C82C917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40697A41" w14:textId="415E6230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CE99072" w14:textId="11BFD241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06F1BD6A" w14:textId="06E3A1B5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5BF5A7E" w14:textId="556032C9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6891A04" w14:textId="748FEB31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03EA3BF" w14:textId="15EA4BC7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869C5E4" w14:textId="74DAF608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0F1D8353" w14:textId="60D567E2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5FF23E9" w14:textId="69138149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2C53CAF3" w14:textId="6922C6AB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62C7C90" w14:textId="441DF339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4C08A2A1" w14:textId="246D49B0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0FB09B0A" w14:textId="0DB3979B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DCBD6A6" w14:textId="5F42C27D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1F2C16F8" w14:textId="735AAC8A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89A1653" w14:textId="7CED5B44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8D3308C" w14:textId="4178B6D6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4F0AFF2A" w14:textId="49998550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219C1C4A" w14:textId="15AD8B0D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DBC366F" w14:textId="54979A17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6FF417E" w14:textId="3BE08F9D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0F2608A" w14:textId="070BD68E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C32C233" w14:textId="3EEFFFF6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183B495A" w14:textId="21F25F32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A3AC3A0" w14:textId="73ECCF46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5ED89582" w14:textId="14397D16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7C8069E3" w14:textId="20E76CD8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69475416" w14:textId="77777777" w:rsidR="006B4AEE" w:rsidRPr="001868A6" w:rsidRDefault="006B4AEE">
      <w:pPr>
        <w:spacing w:line="240" w:lineRule="auto"/>
        <w:jc w:val="left"/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</w:pPr>
    </w:p>
    <w:p w14:paraId="39BC17EC" w14:textId="0ED8130A" w:rsidR="007A2422" w:rsidRDefault="007A2422" w:rsidP="007A2422">
      <w:pPr>
        <w:spacing w:line="480" w:lineRule="auto"/>
        <w:jc w:val="left"/>
        <w:rPr>
          <w:sz w:val="22"/>
          <w:szCs w:val="32"/>
          <w:lang w:val="en-US" w:eastAsia="ja-JP"/>
        </w:rPr>
      </w:pPr>
      <w:r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lastRenderedPageBreak/>
        <w:t>Table S</w:t>
      </w:r>
      <w:r w:rsidR="006B4AEE"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t>3</w:t>
      </w:r>
      <w:r w:rsidRPr="001868A6">
        <w:rPr>
          <w:lang w:val="en-US" w:eastAsia="ja-JP"/>
        </w:rPr>
        <w:t xml:space="preserve"> </w:t>
      </w:r>
      <w:bookmarkStart w:id="0" w:name="_Hlk29472325"/>
      <w:r w:rsidRPr="001868A6">
        <w:rPr>
          <w:sz w:val="22"/>
          <w:szCs w:val="32"/>
          <w:lang w:val="en-US" w:eastAsia="ja-JP"/>
        </w:rPr>
        <w:t>Parameter setting for calculating the emissions from vessels</w:t>
      </w:r>
      <w:bookmarkEnd w:id="0"/>
      <w:r w:rsidRPr="001868A6">
        <w:rPr>
          <w:sz w:val="22"/>
          <w:szCs w:val="32"/>
          <w:lang w:val="en-US" w:eastAsia="ja-JP"/>
        </w:rPr>
        <w:t xml:space="preserve"> [</w:t>
      </w:r>
      <w:r w:rsidR="00E32AFD">
        <w:rPr>
          <w:sz w:val="22"/>
          <w:szCs w:val="32"/>
          <w:lang w:val="en-US" w:eastAsia="ja-JP"/>
        </w:rPr>
        <w:t>49</w:t>
      </w:r>
      <w:r w:rsidR="00A95FD0" w:rsidRPr="001868A6">
        <w:rPr>
          <w:sz w:val="22"/>
          <w:szCs w:val="32"/>
          <w:lang w:val="en-US" w:eastAsia="ja-JP"/>
        </w:rPr>
        <w:t xml:space="preserve">, </w:t>
      </w:r>
      <w:r w:rsidR="004F40FD">
        <w:rPr>
          <w:sz w:val="22"/>
          <w:szCs w:val="32"/>
          <w:lang w:val="en-US" w:eastAsia="ja-JP"/>
        </w:rPr>
        <w:t>5</w:t>
      </w:r>
      <w:r w:rsidR="00E32AFD">
        <w:rPr>
          <w:sz w:val="22"/>
          <w:szCs w:val="32"/>
          <w:lang w:val="en-US" w:eastAsia="ja-JP"/>
        </w:rPr>
        <w:t>0</w:t>
      </w:r>
      <w:r w:rsidRPr="001868A6">
        <w:rPr>
          <w:sz w:val="22"/>
          <w:szCs w:val="32"/>
          <w:lang w:val="en-US" w:eastAsia="ja-JP"/>
        </w:rPr>
        <w:t>]</w:t>
      </w:r>
    </w:p>
    <w:p w14:paraId="34F1CB61" w14:textId="2DBCD47E" w:rsidR="00355BC1" w:rsidRPr="009D7FB5" w:rsidRDefault="00170B3A" w:rsidP="009D7FB5">
      <w:pPr>
        <w:rPr>
          <w:szCs w:val="21"/>
        </w:rPr>
      </w:pPr>
      <w:r>
        <w:rPr>
          <w:szCs w:val="21"/>
        </w:rPr>
        <w:t>Note: GT classes #A: 5–10 t, 10–15 t, 15–20 t, 150–200 t, 350–500 t, 500–1,000 t; #B: 1–70 t, 70–500 t, 500–3,000 t;</w:t>
      </w:r>
      <w:r w:rsidRPr="00355BC1">
        <w:rPr>
          <w:szCs w:val="21"/>
        </w:rPr>
        <w:t xml:space="preserve"> </w:t>
      </w:r>
      <w:r>
        <w:rPr>
          <w:szCs w:val="21"/>
        </w:rPr>
        <w:t>#C: &lt;500 t, 500–1,000 t, 1,000–3,000 t, 3,000–6,000 t, 6,000–10,000 t, 10,000–30,000 t, 30,000–60,000 t, 60,000–100,000 t, &gt;100,000 t; #D: &lt;500 t, 500–5,000 t, 5,000–10,000 t, &gt;10,000 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1418"/>
        <w:gridCol w:w="1417"/>
        <w:gridCol w:w="1134"/>
        <w:gridCol w:w="851"/>
        <w:gridCol w:w="1658"/>
      </w:tblGrid>
      <w:tr w:rsidR="00284215" w:rsidRPr="001868A6" w14:paraId="31CCA9CC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E9AD0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Vessel type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614D8" w14:textId="641E85BF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Merchant vessel</w:t>
            </w:r>
            <w:r w:rsidR="0060666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AA945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Car ferries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C66D9" w14:textId="1875FEF0" w:rsidR="007A2422" w:rsidRPr="001868A6" w:rsidRDefault="001B35C7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</w:t>
            </w:r>
            <w:r w:rsidR="006D290E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vacuation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vessels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2882B" w14:textId="7B4A40AA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Other vessel</w:t>
            </w:r>
            <w:r w:rsidR="0060666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EC4B1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Fishing vessels</w:t>
            </w:r>
          </w:p>
        </w:tc>
      </w:tr>
      <w:tr w:rsidR="00FF6740" w:rsidRPr="001868A6" w14:paraId="41C8BA89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B561" w14:textId="01C1F16B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Power of main engine (Pe: kW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CFB8B" w14:textId="206FCE87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2.8854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0.8285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ACAE8" w14:textId="27697034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61.136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0.5611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6DDBB" w14:textId="662A677A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155.84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0.4401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D9693" w14:textId="2E80E7C8" w:rsidR="00EC2C56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Output </w:t>
            </w:r>
            <w:r w:rsidR="008F4954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by GT classes</w:t>
            </w:r>
            <w:r w:rsidR="004D4EF3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355BC1" w:rsidRPr="009D7FB5">
              <w:rPr>
                <w:sz w:val="18"/>
                <w:szCs w:val="18"/>
              </w:rPr>
              <w:t>#A</w:t>
            </w:r>
            <w:r w:rsidR="00355BC1" w:rsidRPr="009D7FB5">
              <w:rPr>
                <w:rFonts w:asciiTheme="minorHAnsi" w:eastAsia="MS Mincho" w:hAnsiTheme="minorHAnsi" w:cstheme="minorHAnsi"/>
                <w:sz w:val="14"/>
                <w:szCs w:val="14"/>
                <w:lang w:eastAsia="ja-JP"/>
              </w:rPr>
              <w:t xml:space="preserve"> </w:t>
            </w:r>
            <w:r w:rsidR="004D4EF3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(PS)</w:t>
            </w:r>
            <w:r w:rsidR="008F4954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:</w:t>
            </w:r>
          </w:p>
          <w:p w14:paraId="46F1B565" w14:textId="0BC6C866" w:rsidR="007A2422" w:rsidRPr="001868A6" w:rsidRDefault="008F4954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118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149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203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678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834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1,557</w:t>
            </w:r>
          </w:p>
        </w:tc>
      </w:tr>
      <w:tr w:rsidR="00FF6740" w:rsidRPr="001868A6" w14:paraId="4ED60459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E140" w14:textId="0B0078C1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Power of auxiliary engine (Pae: kW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63908" w14:textId="2FA447F4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0.4578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0.875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6A726" w14:textId="250FB2A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0.9252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0.8594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71BF8" w14:textId="0F86AB5D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0.4578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0.875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8D7A7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049B3760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1ACA4" w14:textId="0B8B3272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Capacity of assistance boiler (B: t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8CF0B" w14:textId="655E7796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0.0267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0.48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BAD10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749B0BE2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81B64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Output of engine convert factor (PS to kW)</w:t>
            </w:r>
          </w:p>
        </w:tc>
        <w:tc>
          <w:tcPr>
            <w:tcW w:w="6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AA0A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0.7355</w:t>
            </w:r>
          </w:p>
        </w:tc>
      </w:tr>
      <w:tr w:rsidR="007A2422" w:rsidRPr="001868A6" w14:paraId="5CE1764A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3DD86" w14:textId="27B288C7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Fuel use intensity of main engine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66AC5" w14:textId="054E56A1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0.18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Pe/0.7355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FA59E" w14:textId="39DC53F9" w:rsidR="007A2422" w:rsidRPr="001868A6" w:rsidRDefault="00603B41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Values by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B</w:t>
            </w:r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PS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525B1B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525B1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: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180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175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170</w:t>
            </w:r>
          </w:p>
        </w:tc>
      </w:tr>
      <w:tr w:rsidR="007A2422" w:rsidRPr="001868A6" w14:paraId="5D92240E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3D132" w14:textId="59B4E103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Fuel use intensity of auxiliary engine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4A03E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3C9C" w14:textId="6DA88B65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</w:t>
            </w:r>
            <w:r w:rsidR="00031BC7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e/0.7355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1784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5C9E82FC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E05BA" w14:textId="7DC0A26B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Fuel use intensity of assistance boiler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4A03E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E85D6" w14:textId="21F6FF8C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73.48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B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0.41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157B5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1B9742E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3DB48" w14:textId="6223F0DC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Travel distance 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km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6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03BEA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</w:t>
            </w:r>
          </w:p>
        </w:tc>
      </w:tr>
      <w:tr w:rsidR="007A2422" w:rsidRPr="001868A6" w14:paraId="1F6988F3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1315" w14:textId="72E271F8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Speed of vessel (V: km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BBAB6" w14:textId="548E3AD1" w:rsidR="007A2422" w:rsidRPr="001868A6" w:rsidRDefault="000656B0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11.11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6A6CA" w14:textId="6F734914" w:rsidR="007A2422" w:rsidRPr="001868A6" w:rsidRDefault="000656B0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9.26</w:t>
            </w:r>
          </w:p>
        </w:tc>
      </w:tr>
      <w:tr w:rsidR="007A2422" w:rsidRPr="001868A6" w14:paraId="786A8FCE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617D4" w14:textId="16312618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Fuel consumption time for 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vessels in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cargo loading</w:t>
            </w:r>
            <w:r w:rsidR="000656B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656B0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and </w:t>
            </w:r>
            <w:r w:rsidR="000656B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unloading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mode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4A03E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C</w:t>
            </w:r>
            <w:r w:rsidR="00457ECD">
              <w:rPr>
                <w:rFonts w:cs="Times New Roman"/>
                <w:sz w:val="18"/>
                <w:szCs w:val="18"/>
              </w:rPr>
              <w:t xml:space="preserve"> </w:t>
            </w:r>
            <w:r w:rsidR="00457EC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(h)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685B7" w14:textId="054CDDDC" w:rsidR="007A2422" w:rsidRPr="001868A6" w:rsidRDefault="00CF2F0D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Foreign </w:t>
            </w:r>
            <w:r w:rsidR="0058459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trip</w:t>
            </w:r>
            <w: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: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12.0 (</w:t>
            </w:r>
            <w: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domestic </w:t>
            </w:r>
            <w:r w:rsidR="0058459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trip</w:t>
            </w:r>
            <w: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: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6.0)</w:t>
            </w:r>
            <w:r w:rsidR="0082702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13.4 (6.8)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16.5 (4.7)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11.2 (9.0)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9.8 (8.0)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12.1 (7.6)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11.6 (11.1)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18.0 (11.6)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A242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26.1 (none)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488A3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1D5E9A7C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37426" w14:textId="228B8767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Fuel consumption time for 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vessels in </w:t>
            </w:r>
            <w:r w:rsidR="000656B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mooring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mode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0E417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C</w:t>
            </w:r>
            <w:r w:rsidR="00457ECD" w:rsidRPr="001868A6" w:rsidDel="000656B0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457EC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(h)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C0B96" w14:textId="2664360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8.4 (6.1)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8.1 (4.6)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12.4 (3.6)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11.4 (2.1)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8.5 (1.0)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10.3 (4.7)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7.8 (4.9)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9.1 (5.2)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14.2 (none)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52B64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3A0870B6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1280E" w14:textId="0E60956F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main engine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0E417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(travelling mode) 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A7946" w14:textId="7BC73BF0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0.175+7.11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  <w:r w:rsidR="0036528A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0.171+1.58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  <w:r w:rsidR="0036528A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0.085+1.23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  <w:r w:rsidR="0036528A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0.076+8.71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5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B32CB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0.8</w:t>
            </w:r>
          </w:p>
        </w:tc>
      </w:tr>
      <w:tr w:rsidR="007A2422" w:rsidRPr="001868A6" w14:paraId="6E16F8BA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01C02" w14:textId="4224DB84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auxiliary engine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0E417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(cargo loading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and unloading mode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51035" w14:textId="590FE531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0.54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0.62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0.56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0.63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BC08E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2E19E4C1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C6844" w14:textId="3D40F060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auxiliary engine 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0E4172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0E417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0E4172" w:rsidRPr="003F660F">
              <w:rPr>
                <w:rFonts w:cs="Times New Roman"/>
                <w:sz w:val="18"/>
                <w:szCs w:val="18"/>
              </w:rPr>
              <w:t>#</w:t>
            </w:r>
            <w:r w:rsidR="000E4172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moor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ing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mode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2CF6F" w14:textId="639B27C3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0.42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0.47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0.48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0.52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A31B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1F85A310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51DC8" w14:textId="76B4A76F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assistance boiler 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E732F3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E732F3" w:rsidRPr="003F660F">
              <w:rPr>
                <w:rFonts w:cs="Times New Roman"/>
                <w:sz w:val="18"/>
                <w:szCs w:val="18"/>
              </w:rPr>
              <w:t>#</w:t>
            </w:r>
            <w:r w:rsidR="00E732F3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(cargo loading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and unloading mode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F0783" w14:textId="48DD6D75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0.70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0.61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0.55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0.60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14AB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43AE8AB7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0D246" w14:textId="63F53DC8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Load factor of assistance boiler 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by </w:t>
            </w:r>
            <w:r w:rsidR="00E732F3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GT classes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E732F3" w:rsidRPr="003F660F">
              <w:rPr>
                <w:rFonts w:cs="Times New Roman"/>
                <w:sz w:val="18"/>
                <w:szCs w:val="18"/>
              </w:rPr>
              <w:t>#</w:t>
            </w:r>
            <w:r w:rsidR="00E732F3">
              <w:rPr>
                <w:rFonts w:cs="Times New Roman"/>
                <w:sz w:val="18"/>
                <w:szCs w:val="18"/>
              </w:rPr>
              <w:t>D</w:t>
            </w:r>
            <w:r w:rsidR="000B394F">
              <w:rPr>
                <w:rFonts w:cs="Times New Roman"/>
                <w:sz w:val="18"/>
                <w:szCs w:val="18"/>
              </w:rPr>
              <w:t xml:space="preserve"> 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moor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ing</w:t>
            </w:r>
            <w:r w:rsidR="000B394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mode</w:t>
            </w:r>
            <w:r w:rsidR="000B394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EFDD3" w14:textId="5A4EA267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0.50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0.55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0.50</w:t>
            </w:r>
            <w:r w:rsidR="00E732F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0.52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2D31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28BC51F6" w14:textId="77777777" w:rsidTr="009D7FB5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C6720" w14:textId="717B5B5D" w:rsidR="007A2422" w:rsidRPr="001868A6" w:rsidRDefault="007A2422">
            <w:pPr>
              <w:spacing w:line="480" w:lineRule="auto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Emission intensity of fuel </w:t>
            </w:r>
            <w:r w:rsidR="004B2ED5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41387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MgCO</w:t>
            </w:r>
            <w:r w:rsidR="0041387F"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bscript"/>
                <w:lang w:eastAsia="ja-JP"/>
              </w:rPr>
              <w:t>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</w:t>
            </w:r>
            <w:r w:rsidR="007155EB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B2ED5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CE587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heavy oil: 3.13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E6101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light oil: 3.07</w:t>
            </w:r>
          </w:p>
        </w:tc>
      </w:tr>
    </w:tbl>
    <w:p w14:paraId="490BC2A3" w14:textId="78EC1ED9" w:rsidR="007A2422" w:rsidRPr="001868A6" w:rsidRDefault="007A2422" w:rsidP="005E5888">
      <w:pPr>
        <w:rPr>
          <w:rFonts w:asciiTheme="minorHAnsi" w:eastAsia="MS Mincho" w:hAnsiTheme="minorHAnsi" w:cstheme="minorHAnsi"/>
          <w:b/>
          <w:sz w:val="22"/>
          <w:szCs w:val="22"/>
          <w:lang w:val="en-US" w:eastAsia="ja-JP"/>
        </w:rPr>
      </w:pPr>
    </w:p>
    <w:p w14:paraId="52BBCB96" w14:textId="77777777" w:rsidR="004C0568" w:rsidRPr="001868A6" w:rsidRDefault="004C0568" w:rsidP="005E5888">
      <w:pPr>
        <w:rPr>
          <w:rFonts w:asciiTheme="minorHAnsi" w:eastAsia="MS Mincho" w:hAnsiTheme="minorHAnsi" w:cstheme="minorHAnsi"/>
          <w:b/>
          <w:sz w:val="22"/>
          <w:szCs w:val="22"/>
          <w:lang w:val="en-US" w:eastAsia="ja-JP"/>
        </w:rPr>
      </w:pPr>
    </w:p>
    <w:p w14:paraId="443DB07F" w14:textId="5E7347EA" w:rsidR="005E5888" w:rsidRPr="001868A6" w:rsidRDefault="003B11B2" w:rsidP="005E5888">
      <w:pPr>
        <w:rPr>
          <w:rFonts w:asciiTheme="minorHAnsi" w:eastAsia="MS Mincho" w:hAnsiTheme="minorHAnsi" w:cstheme="minorHAnsi"/>
          <w:sz w:val="22"/>
          <w:szCs w:val="20"/>
          <w:lang w:val="en-US" w:eastAsia="ja-JP"/>
        </w:rPr>
      </w:pPr>
      <w:r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lastRenderedPageBreak/>
        <w:t>Table S</w:t>
      </w:r>
      <w:r w:rsidR="006B4AEE"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t>4</w:t>
      </w:r>
      <w:r w:rsidRPr="001868A6">
        <w:rPr>
          <w:lang w:val="en-US" w:eastAsia="ja-JP"/>
        </w:rPr>
        <w:t xml:space="preserve"> </w:t>
      </w:r>
      <w:r w:rsidR="009047AD" w:rsidRPr="001868A6">
        <w:rPr>
          <w:rFonts w:eastAsia="MS Mincho"/>
          <w:sz w:val="22"/>
          <w:lang w:val="en-US" w:eastAsia="ja-JP"/>
        </w:rPr>
        <w:t xml:space="preserve">Components of this study and </w:t>
      </w:r>
      <w:r w:rsidR="00347C71" w:rsidRPr="001868A6">
        <w:rPr>
          <w:rFonts w:eastAsia="MS Mincho"/>
          <w:sz w:val="22"/>
          <w:lang w:val="en-US" w:eastAsia="ja-JP"/>
        </w:rPr>
        <w:t xml:space="preserve">relevant </w:t>
      </w:r>
      <w:r w:rsidR="009047AD" w:rsidRPr="001868A6">
        <w:rPr>
          <w:rFonts w:eastAsia="MS Mincho"/>
          <w:sz w:val="22"/>
          <w:lang w:val="en-US" w:eastAsia="ja-JP"/>
        </w:rPr>
        <w:t xml:space="preserve">data </w:t>
      </w:r>
      <w:r w:rsidR="00347C71" w:rsidRPr="001868A6">
        <w:rPr>
          <w:rFonts w:eastAsia="MS Mincho"/>
          <w:sz w:val="22"/>
          <w:lang w:val="en-US" w:eastAsia="ja-JP"/>
        </w:rPr>
        <w:t>sources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418"/>
        <w:gridCol w:w="6520"/>
        <w:gridCol w:w="952"/>
      </w:tblGrid>
      <w:tr w:rsidR="005E5888" w:rsidRPr="001868A6" w14:paraId="3DDD8627" w14:textId="77777777" w:rsidTr="00D006BE">
        <w:tc>
          <w:tcPr>
            <w:tcW w:w="1129" w:type="dxa"/>
          </w:tcPr>
          <w:p w14:paraId="0DA8C8EA" w14:textId="77777777" w:rsidR="005E5888" w:rsidRPr="001868A6" w:rsidRDefault="005E5888" w:rsidP="00937ABC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Component </w:t>
            </w:r>
          </w:p>
        </w:tc>
        <w:tc>
          <w:tcPr>
            <w:tcW w:w="1418" w:type="dxa"/>
          </w:tcPr>
          <w:p w14:paraId="1F306525" w14:textId="77777777" w:rsidR="005E5888" w:rsidRPr="001868A6" w:rsidRDefault="005E5888" w:rsidP="00937ABC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Data/product name</w:t>
            </w:r>
          </w:p>
        </w:tc>
        <w:tc>
          <w:tcPr>
            <w:tcW w:w="6520" w:type="dxa"/>
          </w:tcPr>
          <w:p w14:paraId="1EA4EF65" w14:textId="77777777" w:rsidR="005E5888" w:rsidRPr="001868A6" w:rsidRDefault="005E5888" w:rsidP="00937ABC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Description and data source</w:t>
            </w:r>
          </w:p>
        </w:tc>
        <w:tc>
          <w:tcPr>
            <w:tcW w:w="952" w:type="dxa"/>
          </w:tcPr>
          <w:p w14:paraId="3880BCF3" w14:textId="77777777" w:rsidR="005E5888" w:rsidRPr="001868A6" w:rsidRDefault="005E5888" w:rsidP="00937ABC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Reference</w:t>
            </w:r>
          </w:p>
        </w:tc>
      </w:tr>
      <w:tr w:rsidR="00AD31F1" w:rsidRPr="001868A6" w14:paraId="4E93A639" w14:textId="77777777" w:rsidTr="00D006BE">
        <w:tc>
          <w:tcPr>
            <w:tcW w:w="1129" w:type="dxa"/>
          </w:tcPr>
          <w:p w14:paraId="767051C5" w14:textId="29B309E8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Household distribution </w:t>
            </w:r>
          </w:p>
        </w:tc>
        <w:tc>
          <w:tcPr>
            <w:tcW w:w="1418" w:type="dxa"/>
          </w:tcPr>
          <w:p w14:paraId="4DFDD6F8" w14:textId="7777777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Population census</w:t>
            </w:r>
          </w:p>
        </w:tc>
        <w:tc>
          <w:tcPr>
            <w:tcW w:w="6520" w:type="dxa"/>
          </w:tcPr>
          <w:p w14:paraId="1E2CD138" w14:textId="512C1E06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2015 edition was used to assess emissions from census areas for the residential sector. The data are available at </w:t>
            </w:r>
            <w:hyperlink r:id="rId8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https://www.e-stat.go.jp/gis/statmap-search?page=1&amp;type=1&amp;toukeiCode=00200521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251D" w14:textId="15B92A2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E32AF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68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3272A353" w14:textId="77777777" w:rsidTr="00D006BE">
        <w:tc>
          <w:tcPr>
            <w:tcW w:w="1129" w:type="dxa"/>
          </w:tcPr>
          <w:p w14:paraId="115CA6A3" w14:textId="5AE0F841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Worker distribution</w:t>
            </w:r>
          </w:p>
        </w:tc>
        <w:tc>
          <w:tcPr>
            <w:tcW w:w="1418" w:type="dxa"/>
          </w:tcPr>
          <w:p w14:paraId="2A716B18" w14:textId="7777777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Economic census</w:t>
            </w:r>
          </w:p>
        </w:tc>
        <w:tc>
          <w:tcPr>
            <w:tcW w:w="6520" w:type="dxa"/>
          </w:tcPr>
          <w:p w14:paraId="5C26542E" w14:textId="578ACD72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2014 edition was used to assess emissions for th</w:t>
            </w:r>
            <w:r w:rsidR="00230464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 industrial and commercial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sector. The data are available at </w:t>
            </w:r>
            <w:hyperlink r:id="rId9" w:history="1">
              <w:r w:rsidR="00230464"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https://www.e-stat.go.jp/gis/statmap-search?page=1&amp;type=1&amp;toukeiCode=00200552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4818" w14:textId="7B92E0BF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967023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</w:t>
            </w:r>
            <w:r w:rsidR="00E32AF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] </w:t>
            </w:r>
          </w:p>
        </w:tc>
      </w:tr>
      <w:tr w:rsidR="00AD31F1" w:rsidRPr="001868A6" w14:paraId="0A717761" w14:textId="77777777" w:rsidTr="00D006BE">
        <w:tc>
          <w:tcPr>
            <w:tcW w:w="1129" w:type="dxa"/>
          </w:tcPr>
          <w:p w14:paraId="72F0827D" w14:textId="05D5D7F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Traffic </w:t>
            </w:r>
            <w:r w:rsidR="00230464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conditions</w:t>
            </w:r>
          </w:p>
        </w:tc>
        <w:tc>
          <w:tcPr>
            <w:tcW w:w="1418" w:type="dxa"/>
          </w:tcPr>
          <w:p w14:paraId="0FCADF5D" w14:textId="7777777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Traffic census</w:t>
            </w:r>
          </w:p>
        </w:tc>
        <w:tc>
          <w:tcPr>
            <w:tcW w:w="6520" w:type="dxa"/>
          </w:tcPr>
          <w:p w14:paraId="74E7A044" w14:textId="0BFF79F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2015 edition was used to assess emissions from the road transportation sector. The data are available at </w:t>
            </w:r>
            <w:hyperlink r:id="rId10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http://www.mlit.go.jp/road/census/h27/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C345B" w14:textId="4CC503A2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E32AF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57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6C46D13C" w14:textId="77777777" w:rsidTr="00D006BE">
        <w:tc>
          <w:tcPr>
            <w:tcW w:w="1129" w:type="dxa"/>
          </w:tcPr>
          <w:p w14:paraId="3DFD8281" w14:textId="0AD56EC1" w:rsidR="00AD31F1" w:rsidRPr="001868A6" w:rsidRDefault="00230464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ultivated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farm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land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418" w:type="dxa"/>
          </w:tcPr>
          <w:p w14:paraId="41846688" w14:textId="36F4A0D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sz w:val="18"/>
                <w:szCs w:val="18"/>
              </w:rPr>
              <w:t xml:space="preserve">Agricultural census </w:t>
            </w:r>
            <w:r w:rsidR="00003BBD" w:rsidRPr="001868A6">
              <w:rPr>
                <w:sz w:val="18"/>
                <w:szCs w:val="18"/>
              </w:rPr>
              <w:t>and an investigation report</w:t>
            </w:r>
            <w:r w:rsidRPr="001868A6">
              <w:rPr>
                <w:sz w:val="18"/>
                <w:szCs w:val="18"/>
              </w:rPr>
              <w:t xml:space="preserve"> </w:t>
            </w:r>
            <w:r w:rsidR="00003BBD" w:rsidRPr="001868A6">
              <w:rPr>
                <w:sz w:val="18"/>
                <w:szCs w:val="18"/>
              </w:rPr>
              <w:t>on agricultural products</w:t>
            </w:r>
          </w:p>
        </w:tc>
        <w:tc>
          <w:tcPr>
            <w:tcW w:w="6520" w:type="dxa"/>
          </w:tcPr>
          <w:p w14:paraId="6146F728" w14:textId="35EF786F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2015 edition </w:t>
            </w:r>
            <w:r w:rsidR="006246F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of agricultural census and the 2014 edition of </w:t>
            </w:r>
            <w:r w:rsidR="00935A5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investigation report on </w:t>
            </w:r>
            <w:r w:rsidR="006246F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agricultural product</w:t>
            </w:r>
            <w:r w:rsidR="00935A5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</w:t>
            </w:r>
            <w:r w:rsidR="006246F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</w:t>
            </w:r>
            <w:r w:rsidR="006246F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ere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used to assess emissions from the agricultural machine use sector. The data are available at </w:t>
            </w:r>
            <w:hyperlink r:id="rId11" w:history="1">
              <w:r w:rsidR="0055208B" w:rsidRPr="001868A6">
                <w:rPr>
                  <w:rStyle w:val="Hyperlink"/>
                  <w:sz w:val="18"/>
                  <w:szCs w:val="18"/>
                </w:rPr>
                <w:t>https://www.toukei.metro.tokyo.lg.jp/nourin/2015/ng15ta1400.xls</w:t>
              </w:r>
            </w:hyperlink>
            <w:r w:rsidR="00003BBD" w:rsidRPr="001868A6">
              <w:rPr>
                <w:rStyle w:val="Hyperlink"/>
                <w:sz w:val="18"/>
                <w:szCs w:val="18"/>
              </w:rPr>
              <w:t>;</w:t>
            </w:r>
          </w:p>
          <w:p w14:paraId="0F5E36D1" w14:textId="6DF3A554" w:rsidR="006246FA" w:rsidRPr="001868A6" w:rsidRDefault="00FA414B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hyperlink r:id="rId12" w:history="1">
              <w:r w:rsidR="006246FA" w:rsidRPr="001868A6">
                <w:rPr>
                  <w:rStyle w:val="Hyperlink"/>
                  <w:sz w:val="18"/>
                  <w:szCs w:val="18"/>
                </w:rPr>
                <w:t>https://tokyogrown.jp/learning/library/img/agriculture_report_2014.pdf</w:t>
              </w:r>
            </w:hyperlink>
            <w:r w:rsidR="006246FA" w:rsidRPr="001868A6">
              <w:rPr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9A760" w14:textId="5F98782D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4F40F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0</w:t>
            </w:r>
            <w:r w:rsidR="0055208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4F40F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3F985FA8" w14:textId="77777777" w:rsidTr="00D006BE">
        <w:tc>
          <w:tcPr>
            <w:tcW w:w="1129" w:type="dxa"/>
          </w:tcPr>
          <w:p w14:paraId="73D5CFF2" w14:textId="5E704BF8" w:rsidR="00AD31F1" w:rsidRPr="001868A6" w:rsidRDefault="00012697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Incinerated w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aste c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onditions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418" w:type="dxa"/>
          </w:tcPr>
          <w:p w14:paraId="6C977F82" w14:textId="2ECF65F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Investigation report on MSW and industrial waste</w:t>
            </w:r>
          </w:p>
        </w:tc>
        <w:tc>
          <w:tcPr>
            <w:tcW w:w="6520" w:type="dxa"/>
          </w:tcPr>
          <w:p w14:paraId="0B037D2A" w14:textId="788F41C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2014 data on MSW and industrial </w:t>
            </w:r>
            <w:r w:rsidR="00003BB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waste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were used to assess emissions from the waste incineration sector. The data are available at </w:t>
            </w:r>
            <w:hyperlink r:id="rId13" w:history="1">
              <w:r w:rsidRPr="001868A6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http://www.env.go.jp/recycle/waste_tech/ippan/h26/data/seibi/city/13.xlsx</w:t>
              </w:r>
            </w:hyperlink>
            <w:r w:rsidR="00003BBD" w:rsidRPr="001868A6">
              <w:rPr>
                <w:rStyle w:val="Hyperlink"/>
                <w:rFonts w:asciiTheme="minorHAnsi" w:hAnsiTheme="minorHAnsi" w:cstheme="minorHAnsi"/>
                <w:sz w:val="18"/>
                <w:szCs w:val="18"/>
              </w:rPr>
              <w:t>;</w:t>
            </w: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hyperlink r:id="rId14" w:history="1">
              <w:r w:rsidRPr="001868A6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https://www.kankyo.metro.tokyo.lg.jp/resource/industrial_waste/notification/investigation.files/H26houkokusyo.pdf</w:t>
              </w:r>
            </w:hyperlink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6D21" w14:textId="053AE322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54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55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0007D49A" w14:textId="77777777" w:rsidTr="00D006BE">
        <w:tc>
          <w:tcPr>
            <w:tcW w:w="1129" w:type="dxa"/>
          </w:tcPr>
          <w:p w14:paraId="539A939C" w14:textId="424C8941" w:rsidR="00AD31F1" w:rsidRPr="001868A6" w:rsidRDefault="00012697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Departures and 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arrivals by aircraft </w:t>
            </w:r>
          </w:p>
        </w:tc>
        <w:tc>
          <w:tcPr>
            <w:tcW w:w="1418" w:type="dxa"/>
          </w:tcPr>
          <w:p w14:paraId="6C1DB0DE" w14:textId="1EBB3DA8" w:rsidR="00AD31F1" w:rsidRPr="001868A6" w:rsidRDefault="00D006BE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Flight records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6520" w:type="dxa"/>
          </w:tcPr>
          <w:p w14:paraId="4A1735C0" w14:textId="231B434C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monthly data collected in 2017 for Haneda Airport are available at </w:t>
            </w:r>
            <w:hyperlink r:id="rId15" w:history="1">
              <w:r w:rsidRPr="001868A6">
                <w:rPr>
                  <w:rStyle w:val="Hyperlink"/>
                  <w:rFonts w:asciiTheme="minorHAnsi" w:eastAsia="Yu Mincho" w:hAnsiTheme="minorHAnsi" w:cstheme="minorHAnsi"/>
                  <w:sz w:val="18"/>
                  <w:szCs w:val="18"/>
                </w:rPr>
                <w:t>http://www.tokyo-airport-bldg.co.jp/en/flight/</w:t>
              </w:r>
            </w:hyperlink>
            <w:r w:rsidR="00012697" w:rsidRPr="001868A6">
              <w:rPr>
                <w:rStyle w:val="Hyperlink"/>
                <w:rFonts w:asciiTheme="minorHAnsi" w:eastAsia="Yu Mincho" w:hAnsiTheme="minorHAnsi" w:cstheme="minorHAnsi"/>
                <w:sz w:val="18"/>
                <w:szCs w:val="18"/>
              </w:rPr>
              <w:t>;</w:t>
            </w:r>
            <w:r w:rsidRPr="001868A6">
              <w:rPr>
                <w:rFonts w:asciiTheme="minorHAnsi" w:eastAsia="Yu Mincho" w:hAnsiTheme="minorHAnsi" w:cstheme="minorHAnsi"/>
                <w:sz w:val="18"/>
                <w:szCs w:val="18"/>
              </w:rPr>
              <w:t xml:space="preserve"> </w:t>
            </w:r>
            <w:hyperlink r:id="rId16" w:history="1">
              <w:r w:rsidRPr="001868A6">
                <w:rPr>
                  <w:rStyle w:val="Hyperlink"/>
                  <w:rFonts w:asciiTheme="minorHAnsi" w:eastAsia="Yu Mincho" w:hAnsiTheme="minorHAnsi" w:cstheme="minorHAnsi"/>
                  <w:sz w:val="18"/>
                  <w:szCs w:val="18"/>
                  <w:lang w:eastAsia="ja-JP"/>
                </w:rPr>
                <w:t>http://www.haneda-airport.jp/inter/flight/showFlightScheduleSearch?langId=en</w:t>
              </w:r>
            </w:hyperlink>
            <w:r w:rsidRPr="001868A6">
              <w:rPr>
                <w:rFonts w:asciiTheme="minorHAnsi" w:eastAsia="Yu Mincho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5DF63" w14:textId="4D347DAC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4</w:t>
            </w:r>
            <w:r w:rsidR="004F40FD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46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61489B5B" w14:textId="77777777" w:rsidTr="00D006BE">
        <w:tc>
          <w:tcPr>
            <w:tcW w:w="1129" w:type="dxa"/>
          </w:tcPr>
          <w:p w14:paraId="4773C055" w14:textId="525C773A" w:rsidR="00AD31F1" w:rsidRPr="001868A6" w:rsidRDefault="00B72875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Fossil-fuel p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ower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plant </w:t>
            </w:r>
            <w:r w:rsidR="008945D6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database</w:t>
            </w:r>
          </w:p>
        </w:tc>
        <w:tc>
          <w:tcPr>
            <w:tcW w:w="1418" w:type="dxa"/>
          </w:tcPr>
          <w:p w14:paraId="3EA6530C" w14:textId="22A2B0F3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Electrical Japan</w:t>
            </w:r>
            <w:r w:rsidR="00D006BE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database</w:t>
            </w:r>
          </w:p>
        </w:tc>
        <w:tc>
          <w:tcPr>
            <w:tcW w:w="6520" w:type="dxa"/>
          </w:tcPr>
          <w:p w14:paraId="0DCCD67E" w14:textId="6567D820" w:rsidR="00AD31F1" w:rsidRPr="001868A6" w:rsidRDefault="00305BB4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ower plant data until 2017 were used to assess emissions from the electricity generation sector. The data are available at</w:t>
            </w:r>
            <w:r w:rsidR="00AD31F1" w:rsidRPr="001868A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hyperlink r:id="rId17" w:history="1">
              <w:r w:rsidR="00D006BE"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http://agora.ex.nii.ac.jp/earthquake/201103-eastjapan/energy/electrical-japan/area/13.html.ja</w:t>
              </w:r>
            </w:hyperlink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5F2B" w14:textId="71C617EF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28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4F27820E" w14:textId="77777777" w:rsidTr="00D006BE">
        <w:tc>
          <w:tcPr>
            <w:tcW w:w="1129" w:type="dxa"/>
          </w:tcPr>
          <w:p w14:paraId="397CEEBD" w14:textId="39AB07A6" w:rsidR="00AD31F1" w:rsidRPr="001868A6" w:rsidRDefault="008945D6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Statistics on 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vessels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to ports</w:t>
            </w:r>
          </w:p>
        </w:tc>
        <w:tc>
          <w:tcPr>
            <w:tcW w:w="1418" w:type="dxa"/>
          </w:tcPr>
          <w:p w14:paraId="08DFAC18" w14:textId="6C8210EB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Port annual report</w:t>
            </w:r>
          </w:p>
        </w:tc>
        <w:tc>
          <w:tcPr>
            <w:tcW w:w="6520" w:type="dxa"/>
          </w:tcPr>
          <w:p w14:paraId="07D9C99F" w14:textId="5C8D9320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2014 edition was used to assess emissions for waterborne navigation. The data are available at</w:t>
            </w: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  <w:hyperlink r:id="rId18" w:history="1">
              <w:r w:rsidRPr="001868A6">
                <w:rPr>
                  <w:rStyle w:val="Hyperlink"/>
                  <w:sz w:val="18"/>
                  <w:szCs w:val="18"/>
                </w:rPr>
                <w:t>https://www.mlit.go.jp/common/001277697.xls</w:t>
              </w:r>
            </w:hyperlink>
            <w:r w:rsidRPr="001868A6">
              <w:rPr>
                <w:rStyle w:val="Hyperlink"/>
                <w:sz w:val="18"/>
                <w:szCs w:val="18"/>
              </w:rPr>
              <w:t xml:space="preserve">; </w:t>
            </w:r>
            <w:hyperlink r:id="rId19" w:history="1">
              <w:r w:rsidRPr="001868A6">
                <w:rPr>
                  <w:rStyle w:val="Hyperlink"/>
                  <w:rFonts w:eastAsia="MS Mincho"/>
                  <w:sz w:val="18"/>
                  <w:szCs w:val="18"/>
                  <w:lang w:eastAsia="ja-JP"/>
                </w:rPr>
                <w:t>https://www.kouwan.metro.tokyo.lg.jp/yakuwari/27kousei_7_2.xls</w:t>
              </w:r>
            </w:hyperlink>
            <w:r w:rsidR="009206CF" w:rsidRPr="001868A6">
              <w:rPr>
                <w:rStyle w:val="Hyperlink"/>
                <w:rFonts w:eastAsia="MS Mincho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9561" w14:textId="5CE139A1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6232D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1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ED530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</w:t>
            </w:r>
            <w:r w:rsidR="0072679F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60C1BCEA" w14:textId="77777777" w:rsidTr="00D006BE">
        <w:tc>
          <w:tcPr>
            <w:tcW w:w="1129" w:type="dxa"/>
          </w:tcPr>
          <w:p w14:paraId="39B5286E" w14:textId="7CD48FD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Building distribution</w:t>
            </w:r>
          </w:p>
        </w:tc>
        <w:tc>
          <w:tcPr>
            <w:tcW w:w="1418" w:type="dxa"/>
          </w:tcPr>
          <w:p w14:paraId="75DCD987" w14:textId="77777777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Infrastructure map</w:t>
            </w:r>
          </w:p>
        </w:tc>
        <w:tc>
          <w:tcPr>
            <w:tcW w:w="6520" w:type="dxa"/>
          </w:tcPr>
          <w:p w14:paraId="3491FA84" w14:textId="2B27CFF2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2014 data were used to allocate the residential emissions into buildings. The data are available at </w:t>
            </w:r>
            <w:hyperlink r:id="rId20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https://fgd.gsi.go.jp/download/menu.php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7823" w14:textId="3326D1CE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BC6FA5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</w:t>
            </w:r>
            <w:r w:rsidR="00015E2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66C1D007" w14:textId="77777777" w:rsidTr="00D006BE">
        <w:tc>
          <w:tcPr>
            <w:tcW w:w="1129" w:type="dxa"/>
          </w:tcPr>
          <w:p w14:paraId="037953EC" w14:textId="6F1704AD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Building heights</w:t>
            </w:r>
          </w:p>
        </w:tc>
        <w:tc>
          <w:tcPr>
            <w:tcW w:w="1418" w:type="dxa"/>
          </w:tcPr>
          <w:p w14:paraId="60954253" w14:textId="3EAA10EB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DEM and DSM</w:t>
            </w:r>
          </w:p>
        </w:tc>
        <w:tc>
          <w:tcPr>
            <w:tcW w:w="6520" w:type="dxa"/>
          </w:tcPr>
          <w:p w14:paraId="591E4FD4" w14:textId="452CD001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The 2016 DEM</w:t>
            </w:r>
            <w:r w:rsidR="009206C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and 2015 DSM were used to estimate building heights for building polygons.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9206C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data are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available at </w:t>
            </w:r>
            <w:hyperlink r:id="rId21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https://fgd.gsi.go.jp/download/menu.php</w:t>
              </w:r>
            </w:hyperlink>
            <w:r w:rsidR="009206CF" w:rsidRPr="001868A6">
              <w:rPr>
                <w:rStyle w:val="Hyperlink"/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;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hyperlink r:id="rId22" w:history="1">
              <w:r w:rsidR="009206CF"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https://www.eorc.jaxa.jp/ALOS/en/aw3d/index_e.htm</w:t>
              </w:r>
            </w:hyperlink>
            <w:r w:rsidR="009206C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96482" w14:textId="4CA797D5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BC6FA5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66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BC6FA5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</w:t>
            </w:r>
            <w:r w:rsidR="006232D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07B79456" w14:textId="77777777" w:rsidTr="00D006BE">
        <w:tc>
          <w:tcPr>
            <w:tcW w:w="1129" w:type="dxa"/>
          </w:tcPr>
          <w:p w14:paraId="34567FAD" w14:textId="6EC2DEEB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Land use </w:t>
            </w:r>
          </w:p>
        </w:tc>
        <w:tc>
          <w:tcPr>
            <w:tcW w:w="1418" w:type="dxa"/>
          </w:tcPr>
          <w:p w14:paraId="756CCF3C" w14:textId="552E3C33" w:rsidR="00AD31F1" w:rsidRPr="001868A6" w:rsidRDefault="00AD31F1" w:rsidP="00AD31F1">
            <w:pPr>
              <w:ind w:left="90" w:hangingChars="50" w:hanging="90"/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Land use map</w:t>
            </w:r>
          </w:p>
        </w:tc>
        <w:tc>
          <w:tcPr>
            <w:tcW w:w="6520" w:type="dxa"/>
          </w:tcPr>
          <w:p w14:paraId="6A572442" w14:textId="590C9654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data from the 2011–2012 edition </w:t>
            </w:r>
            <w:r w:rsidR="00B2599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</w:t>
            </w:r>
            <w:r w:rsidR="00455ABB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as</w:t>
            </w:r>
            <w:r w:rsidR="00B2599F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used to identify buildings for constructing building polygons. The data are available at </w:t>
            </w:r>
            <w:hyperlink r:id="rId23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http://www.toshiseibi.metro.tokyo.jp/seisaku/tochi_c/index.html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F4BC" w14:textId="547898E0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BC6FA5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65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1DE21DA3" w14:textId="77777777" w:rsidTr="00D006BE">
        <w:tc>
          <w:tcPr>
            <w:tcW w:w="1129" w:type="dxa"/>
          </w:tcPr>
          <w:p w14:paraId="28C25806" w14:textId="0DC0ED7C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Road distribution</w:t>
            </w:r>
          </w:p>
        </w:tc>
        <w:tc>
          <w:tcPr>
            <w:tcW w:w="1418" w:type="dxa"/>
          </w:tcPr>
          <w:p w14:paraId="42B79B2C" w14:textId="1085F043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DRM</w:t>
            </w:r>
          </w:p>
        </w:tc>
        <w:tc>
          <w:tcPr>
            <w:tcW w:w="6520" w:type="dxa"/>
          </w:tcPr>
          <w:p w14:paraId="18C8BB48" w14:textId="64567B6D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Yu Mincho" w:hAnsiTheme="minorHAnsi" w:cstheme="minorHAnsi"/>
                <w:sz w:val="18"/>
                <w:szCs w:val="18"/>
                <w:lang w:eastAsia="ja-JP"/>
              </w:rPr>
              <w:t xml:space="preserve">The 2015 data were used to 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assess </w:t>
            </w:r>
            <w:r w:rsidRPr="001868A6">
              <w:rPr>
                <w:rFonts w:asciiTheme="minorHAnsi" w:eastAsia="Yu Mincho" w:hAnsiTheme="minorHAnsi" w:cstheme="minorHAnsi"/>
                <w:sz w:val="18"/>
                <w:szCs w:val="18"/>
                <w:lang w:eastAsia="ja-JP"/>
              </w:rPr>
              <w:t xml:space="preserve">road emissions. The data are available at </w:t>
            </w:r>
            <w:hyperlink r:id="rId24" w:history="1">
              <w:r w:rsidRPr="001868A6">
                <w:rPr>
                  <w:rStyle w:val="Hyperlink"/>
                  <w:rFonts w:asciiTheme="minorHAnsi" w:eastAsia="Yu Mincho" w:hAnsiTheme="minorHAnsi" w:cstheme="minorHAnsi"/>
                  <w:sz w:val="18"/>
                  <w:szCs w:val="18"/>
                  <w:lang w:eastAsia="ja-JP"/>
                </w:rPr>
                <w:t>http://www.drm.jp/english/drm/e_index.htm</w:t>
              </w:r>
            </w:hyperlink>
            <w:r w:rsidRPr="001868A6">
              <w:rPr>
                <w:rFonts w:asciiTheme="minorHAnsi" w:eastAsia="Yu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79E4" w14:textId="318DA2B1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BC6FA5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58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57E13668" w14:textId="77777777" w:rsidTr="00D006BE">
        <w:tc>
          <w:tcPr>
            <w:tcW w:w="1129" w:type="dxa"/>
          </w:tcPr>
          <w:p w14:paraId="0697A8B8" w14:textId="71E8FC2B" w:rsidR="00AD31F1" w:rsidRPr="001868A6" w:rsidRDefault="00AD31F1" w:rsidP="00D006BE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Farmland</w:t>
            </w:r>
            <w:r w:rsidR="0089481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distribution</w:t>
            </w:r>
          </w:p>
        </w:tc>
        <w:tc>
          <w:tcPr>
            <w:tcW w:w="1418" w:type="dxa"/>
          </w:tcPr>
          <w:p w14:paraId="03305EA8" w14:textId="7971396E" w:rsidR="00AD31F1" w:rsidRPr="001868A6" w:rsidRDefault="00455ABB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L</w:t>
            </w:r>
            <w:r w:rsidR="00AD31F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and use and land cover map</w:t>
            </w:r>
          </w:p>
        </w:tc>
        <w:tc>
          <w:tcPr>
            <w:tcW w:w="6520" w:type="dxa"/>
          </w:tcPr>
          <w:p w14:paraId="71AC1544" w14:textId="4DF3D19D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10-m resolution map of Japan [2006–2011] version 16.09 was used to show emissions from the agricultural machine use sector. The data are available at </w:t>
            </w:r>
            <w:hyperlink r:id="rId25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https://www.eorc.jaxa.jp/ALOS/en/lulc/lulc_index.htm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8C16C" w14:textId="24A568D3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BC6FA5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74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7261F9B7" w14:textId="77777777" w:rsidTr="00D006BE">
        <w:tc>
          <w:tcPr>
            <w:tcW w:w="1129" w:type="dxa"/>
          </w:tcPr>
          <w:p w14:paraId="75F11C74" w14:textId="781C08BC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Boundary </w:t>
            </w:r>
            <w:r w:rsidR="00894810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map</w:t>
            </w:r>
          </w:p>
        </w:tc>
        <w:tc>
          <w:tcPr>
            <w:tcW w:w="1418" w:type="dxa"/>
          </w:tcPr>
          <w:p w14:paraId="3DDD84D4" w14:textId="589F60D5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Administrative zoning map</w:t>
            </w:r>
          </w:p>
        </w:tc>
        <w:tc>
          <w:tcPr>
            <w:tcW w:w="6520" w:type="dxa"/>
          </w:tcPr>
          <w:p w14:paraId="763D8810" w14:textId="2733D269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The 2014 edition was used to summarize the emissions for each municipality. The data are available at </w:t>
            </w:r>
            <w:hyperlink r:id="rId26" w:history="1">
              <w:r w:rsidRPr="001868A6">
                <w:rPr>
                  <w:rStyle w:val="Hyperlink"/>
                  <w:rFonts w:asciiTheme="minorHAnsi" w:eastAsia="MS Mincho" w:hAnsiTheme="minorHAnsi" w:cstheme="minorHAnsi"/>
                  <w:sz w:val="18"/>
                  <w:szCs w:val="18"/>
                  <w:lang w:eastAsia="ja-JP"/>
                </w:rPr>
                <w:t>http://nlftp.mlit.go.jp/ksj-e/gml/datalist/KsjTmplt-N03-v2_3.html</w:t>
              </w:r>
            </w:hyperlink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9BFDB" w14:textId="78B33240" w:rsidR="00AD31F1" w:rsidRPr="001868A6" w:rsidRDefault="00AD31F1" w:rsidP="00AD31F1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[</w:t>
            </w:r>
            <w:r w:rsidR="00ED5302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</w:t>
            </w:r>
            <w:r w:rsidR="00BC6FA5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9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</w:tbl>
    <w:p w14:paraId="74DC769B" w14:textId="77777777" w:rsidR="00B51A89" w:rsidRDefault="00587478" w:rsidP="006253B5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1868A6">
        <w:rPr>
          <w:rFonts w:asciiTheme="minorHAnsi" w:hAnsiTheme="minorHAnsi" w:cstheme="minorHAnsi"/>
          <w:sz w:val="22"/>
          <w:szCs w:val="22"/>
          <w:lang w:val="en-US"/>
        </w:rPr>
        <w:br w:type="page"/>
      </w:r>
    </w:p>
    <w:p w14:paraId="63217948" w14:textId="3D44B6B7" w:rsidR="00B51A89" w:rsidRDefault="00B51A89" w:rsidP="009D7FB5">
      <w:pPr>
        <w:jc w:val="left"/>
        <w:rPr>
          <w:rFonts w:asciiTheme="minorHAnsi" w:eastAsia="MS Mincho" w:hAnsiTheme="minorHAnsi" w:cstheme="minorHAnsi"/>
          <w:sz w:val="22"/>
          <w:szCs w:val="22"/>
          <w:lang w:val="en-US" w:eastAsia="ja-JP"/>
        </w:rPr>
      </w:pPr>
      <w:r w:rsidRPr="009D7FB5">
        <w:rPr>
          <w:rFonts w:asciiTheme="minorHAnsi" w:eastAsia="MS Mincho" w:hAnsiTheme="minorHAnsi" w:cstheme="minorHAnsi"/>
          <w:b/>
          <w:bCs/>
          <w:sz w:val="22"/>
          <w:szCs w:val="22"/>
          <w:lang w:val="en-US" w:eastAsia="ja-JP"/>
        </w:rPr>
        <w:lastRenderedPageBreak/>
        <w:t>Table S5</w:t>
      </w:r>
      <w:r>
        <w:rPr>
          <w:rFonts w:asciiTheme="minorHAnsi" w:eastAsia="MS Mincho" w:hAnsiTheme="minorHAnsi" w:cstheme="minorHAnsi"/>
          <w:sz w:val="22"/>
          <w:szCs w:val="22"/>
          <w:lang w:val="en-US" w:eastAsia="ja-JP"/>
        </w:rPr>
        <w:t xml:space="preserve"> </w:t>
      </w:r>
      <w:r w:rsidR="00DE7BA7" w:rsidRPr="009D7FB5">
        <w:rPr>
          <w:rFonts w:asciiTheme="minorHAnsi" w:eastAsia="MS Mincho" w:hAnsiTheme="minorHAnsi" w:cstheme="minorHAnsi"/>
          <w:sz w:val="22"/>
          <w:szCs w:val="32"/>
          <w:lang w:val="en-US" w:eastAsia="ja-JP"/>
        </w:rPr>
        <w:t>Differences in emission counting and mapping by source type between EAGrid-Japan and this study</w:t>
      </w:r>
    </w:p>
    <w:tbl>
      <w:tblPr>
        <w:tblStyle w:val="TableGrid"/>
        <w:tblW w:w="9919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1559"/>
        <w:gridCol w:w="1559"/>
        <w:gridCol w:w="1701"/>
        <w:gridCol w:w="1276"/>
        <w:gridCol w:w="1277"/>
      </w:tblGrid>
      <w:tr w:rsidR="002F59F7" w14:paraId="4D738238" w14:textId="1A59A8E6" w:rsidTr="009D7FB5">
        <w:tc>
          <w:tcPr>
            <w:tcW w:w="846" w:type="dxa"/>
            <w:vMerge w:val="restart"/>
          </w:tcPr>
          <w:p w14:paraId="5CE179AD" w14:textId="1EC7C6C6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S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ource types</w:t>
            </w:r>
          </w:p>
        </w:tc>
        <w:tc>
          <w:tcPr>
            <w:tcW w:w="4819" w:type="dxa"/>
            <w:gridSpan w:val="3"/>
            <w:vAlign w:val="center"/>
          </w:tcPr>
          <w:p w14:paraId="1699A26D" w14:textId="42137D36" w:rsidR="002F59F7" w:rsidRDefault="00950E42" w:rsidP="009D7FB5">
            <w:pPr>
              <w:spacing w:line="240" w:lineRule="auto"/>
              <w:jc w:val="center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E</w:t>
            </w:r>
            <w:r w:rsidR="002F59F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mission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counting</w:t>
            </w:r>
          </w:p>
        </w:tc>
        <w:tc>
          <w:tcPr>
            <w:tcW w:w="4254" w:type="dxa"/>
            <w:gridSpan w:val="3"/>
            <w:vAlign w:val="center"/>
          </w:tcPr>
          <w:p w14:paraId="7CB12D2F" w14:textId="12898989" w:rsidR="002F59F7" w:rsidRDefault="00950E42" w:rsidP="009D7FB5">
            <w:pPr>
              <w:spacing w:line="240" w:lineRule="auto"/>
              <w:jc w:val="center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E</w:t>
            </w:r>
            <w:r w:rsidR="002F59F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mission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mapping</w:t>
            </w:r>
          </w:p>
        </w:tc>
      </w:tr>
      <w:tr w:rsidR="002F59F7" w14:paraId="3930BF2F" w14:textId="341F55AB" w:rsidTr="009D7FB5">
        <w:tc>
          <w:tcPr>
            <w:tcW w:w="846" w:type="dxa"/>
            <w:vMerge/>
          </w:tcPr>
          <w:p w14:paraId="2CA7C063" w14:textId="13B841FA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</w:tcPr>
          <w:p w14:paraId="4C07C940" w14:textId="1086A355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E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AGrid</w:t>
            </w:r>
            <w:r w:rsidR="00AC3058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-Japan</w:t>
            </w:r>
          </w:p>
          <w:p w14:paraId="3A8C629E" w14:textId="2346B20A" w:rsidR="002F59F7" w:rsidRPr="0095683D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2000 [</w:t>
            </w:r>
            <w:r w:rsidR="00CE03C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7</w:t>
            </w:r>
            <w:r w:rsidR="00015E2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8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1559" w:type="dxa"/>
          </w:tcPr>
          <w:p w14:paraId="3A2BF51C" w14:textId="364F271F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E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AGrid</w:t>
            </w:r>
            <w:r w:rsidR="00AC3058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-Japan</w:t>
            </w:r>
          </w:p>
          <w:p w14:paraId="1CEC9EDD" w14:textId="4B80BEE6" w:rsidR="002F59F7" w:rsidRPr="001E7C60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2010 [</w:t>
            </w:r>
            <w:r w:rsidR="00CE03C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79</w:t>
            </w:r>
            <w:r w:rsidR="00A86C35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, 80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1559" w:type="dxa"/>
          </w:tcPr>
          <w:p w14:paraId="4E6B3338" w14:textId="2705F623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his study</w:t>
            </w:r>
          </w:p>
        </w:tc>
        <w:tc>
          <w:tcPr>
            <w:tcW w:w="1701" w:type="dxa"/>
          </w:tcPr>
          <w:p w14:paraId="5DFC6018" w14:textId="738D8720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E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AGrid</w:t>
            </w:r>
            <w:r w:rsidR="00AC3058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-Japan</w:t>
            </w:r>
          </w:p>
          <w:p w14:paraId="7B8993C0" w14:textId="14752B9B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2000 [</w:t>
            </w:r>
            <w:r w:rsidR="00CE03C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7</w:t>
            </w:r>
            <w:r w:rsidR="00015E2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8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1276" w:type="dxa"/>
          </w:tcPr>
          <w:p w14:paraId="3263F3B9" w14:textId="0F29C6C6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E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AGrid</w:t>
            </w:r>
            <w:r w:rsidR="00AC3058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-Japan</w:t>
            </w:r>
          </w:p>
          <w:p w14:paraId="1F8FFC46" w14:textId="34A748F5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2010 [</w:t>
            </w:r>
            <w:r w:rsidR="00CE03C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79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]</w:t>
            </w:r>
          </w:p>
        </w:tc>
        <w:tc>
          <w:tcPr>
            <w:tcW w:w="1277" w:type="dxa"/>
          </w:tcPr>
          <w:p w14:paraId="312642AF" w14:textId="6BD7D970" w:rsidR="002F59F7" w:rsidRDefault="002F59F7" w:rsidP="008A32D9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his study</w:t>
            </w:r>
          </w:p>
        </w:tc>
      </w:tr>
      <w:tr w:rsidR="00323678" w14:paraId="359DA985" w14:textId="23D90AF1" w:rsidTr="009D7FB5">
        <w:tc>
          <w:tcPr>
            <w:tcW w:w="846" w:type="dxa"/>
          </w:tcPr>
          <w:p w14:paraId="200644B1" w14:textId="5E54ADE1" w:rsidR="00785A2B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Point </w:t>
            </w:r>
          </w:p>
        </w:tc>
        <w:tc>
          <w:tcPr>
            <w:tcW w:w="1701" w:type="dxa"/>
          </w:tcPr>
          <w:p w14:paraId="2B85F412" w14:textId="711893AA" w:rsidR="00785A2B" w:rsidRPr="0095683D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he emissions </w:t>
            </w:r>
            <w:r w:rsidR="00FA07B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were counted as the facilities in 1999</w:t>
            </w:r>
            <w:r w:rsidR="009C45A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that were reported by the government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, emission factors of facilities around 2000</w:t>
            </w:r>
          </w:p>
        </w:tc>
        <w:tc>
          <w:tcPr>
            <w:tcW w:w="1559" w:type="dxa"/>
          </w:tcPr>
          <w:p w14:paraId="4CF1321A" w14:textId="1F954102" w:rsidR="00785A2B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The emissions for 2000 were adjusted for 2010 </w:t>
            </w:r>
            <w:r w:rsidR="00E742DA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as 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the variation ratio of energy use</w:t>
            </w:r>
            <w:r w:rsidR="00E742DA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/ source numbers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between 2000 and 2010</w:t>
            </w:r>
          </w:p>
        </w:tc>
        <w:tc>
          <w:tcPr>
            <w:tcW w:w="1559" w:type="dxa"/>
          </w:tcPr>
          <w:p w14:paraId="5D30497A" w14:textId="37F08486" w:rsidR="00785A2B" w:rsidRDefault="00FA07B7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he </w:t>
            </w:r>
            <w:r w:rsidR="000A428C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collect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ed facilities in 2014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</w:t>
            </w:r>
            <w:r w:rsidR="000A428C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and processed based 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emission factors of </w:t>
            </w:r>
            <w:r w:rsidR="000A428C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related 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facilities in 2014</w:t>
            </w:r>
          </w:p>
        </w:tc>
        <w:tc>
          <w:tcPr>
            <w:tcW w:w="1701" w:type="dxa"/>
          </w:tcPr>
          <w:p w14:paraId="6BF069E6" w14:textId="0880D2EA" w:rsidR="00785A2B" w:rsidRDefault="002158EE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T</w:t>
            </w:r>
            <w:r w:rsidR="00785A2B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he national or regional emissions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were downscaled</w:t>
            </w:r>
            <w:r w:rsidR="00785A2B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to a 1 km resolution mesh</w:t>
            </w:r>
            <w:r w:rsidR="00FA07B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as the population </w:t>
            </w:r>
            <w:r w:rsidR="009D51A0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distribution</w:t>
            </w:r>
            <w:r w:rsidR="00313EAC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or </w:t>
            </w:r>
            <w:r w:rsidR="001111D8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person engaged by industry</w:t>
            </w:r>
            <w:r w:rsidR="001D743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group</w:t>
            </w:r>
            <w:r w:rsidR="009D51A0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mesh</w:t>
            </w:r>
            <w:r w:rsidR="00471542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around 2000</w:t>
            </w:r>
          </w:p>
        </w:tc>
        <w:tc>
          <w:tcPr>
            <w:tcW w:w="1276" w:type="dxa"/>
          </w:tcPr>
          <w:p w14:paraId="5C1BE7EF" w14:textId="750D8090" w:rsidR="00785A2B" w:rsidRDefault="002158EE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The distribution of emissions f</w:t>
            </w:r>
            <w:r w:rsidR="00AC3058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rom EAGrid-Japan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2000 </w:t>
            </w:r>
            <w:r w:rsidR="00D978E3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w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as</w:t>
            </w:r>
            <w:r w:rsidR="00D978E3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used the 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same</w:t>
            </w:r>
            <w:r w:rsidR="00D978E3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for 2010</w:t>
            </w:r>
          </w:p>
        </w:tc>
        <w:tc>
          <w:tcPr>
            <w:tcW w:w="1277" w:type="dxa"/>
          </w:tcPr>
          <w:p w14:paraId="58859172" w14:textId="7AAC2133" w:rsidR="00785A2B" w:rsidRDefault="002158EE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The emissions were mapped </w:t>
            </w:r>
            <w:r w:rsidR="00A2010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as</w:t>
            </w:r>
            <w:r w:rsidR="00BB2E3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the coordinates of the</w:t>
            </w:r>
            <w:r w:rsidR="00A2010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</w:t>
            </w:r>
            <w:r w:rsidR="00AD10EB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current </w:t>
            </w:r>
            <w:r w:rsidR="00BB2E3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facilities</w:t>
            </w:r>
            <w:r w:rsidR="00471542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</w:t>
            </w:r>
          </w:p>
        </w:tc>
      </w:tr>
      <w:tr w:rsidR="00323678" w14:paraId="69596660" w14:textId="30722510" w:rsidTr="009D7FB5">
        <w:tc>
          <w:tcPr>
            <w:tcW w:w="846" w:type="dxa"/>
          </w:tcPr>
          <w:p w14:paraId="11B7ECD7" w14:textId="2E3CF55A" w:rsidR="00785A2B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Line </w:t>
            </w:r>
          </w:p>
        </w:tc>
        <w:tc>
          <w:tcPr>
            <w:tcW w:w="1701" w:type="dxa"/>
          </w:tcPr>
          <w:p w14:paraId="5805B238" w14:textId="4E0B9AD2" w:rsidR="00785A2B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he traffic census 2000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,</w:t>
            </w:r>
            <w:r w:rsidR="00C76A0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</w:t>
            </w:r>
            <w:r w:rsidR="00323678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separate national statistics </w:t>
            </w:r>
            <w:r w:rsidR="004A1416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on</w:t>
            </w:r>
            <w:r w:rsidR="00323678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</w:t>
            </w:r>
            <w:r w:rsidR="00C76A0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the </w:t>
            </w:r>
            <w:r w:rsidR="00130F36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regional travel kilometers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,</w:t>
            </w:r>
            <w:r w:rsidR="00130F36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</w:t>
            </w:r>
            <w:r w:rsidR="00D260FF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the registered </w:t>
            </w:r>
            <w:r w:rsidR="00F52E6D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number of vehicles, </w:t>
            </w:r>
            <w:r w:rsidR="00130F36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and 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emission factors of vehicles around 2000</w:t>
            </w:r>
          </w:p>
        </w:tc>
        <w:tc>
          <w:tcPr>
            <w:tcW w:w="1559" w:type="dxa"/>
          </w:tcPr>
          <w:p w14:paraId="6D92FE6F" w14:textId="21AB3262" w:rsidR="00785A2B" w:rsidRDefault="00670EB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The </w:t>
            </w:r>
            <w:r w:rsidR="00F70BDB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national statistics on the regional travel kilometers, the registered number of vehicles, and emission factors of vehicles </w:t>
            </w:r>
            <w:r w:rsidR="002D0C4B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around 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2010</w:t>
            </w:r>
          </w:p>
        </w:tc>
        <w:tc>
          <w:tcPr>
            <w:tcW w:w="1559" w:type="dxa"/>
          </w:tcPr>
          <w:p w14:paraId="3ACEEEB3" w14:textId="6973095D" w:rsidR="00785A2B" w:rsidRDefault="009D51A0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he traffic census 2015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, </w:t>
            </w:r>
            <w:r w:rsidR="0039521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the travel distance of vehicles (road length from DRM 2015)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, and emission factors for vehicles in 2010 mode</w:t>
            </w:r>
          </w:p>
        </w:tc>
        <w:tc>
          <w:tcPr>
            <w:tcW w:w="1701" w:type="dxa"/>
          </w:tcPr>
          <w:p w14:paraId="4870DF0A" w14:textId="66C71E0C" w:rsidR="00785A2B" w:rsidRDefault="00A84BF3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The national or regional emissions were downscaled to a 1 km resolution mesh as the </w:t>
            </w:r>
            <w:r w:rsidR="00F25D84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person engaged by industry group mesh</w:t>
            </w:r>
            <w:r w:rsidR="00471542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around 2000</w:t>
            </w:r>
          </w:p>
        </w:tc>
        <w:tc>
          <w:tcPr>
            <w:tcW w:w="1276" w:type="dxa"/>
          </w:tcPr>
          <w:p w14:paraId="3B37DE56" w14:textId="1EB12EA0" w:rsidR="00785A2B" w:rsidRDefault="003064B6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The distribution of emissions </w:t>
            </w:r>
            <w:r w:rsidR="006C1C69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from EAGrid-Japan 2000 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was used the same for 2010</w:t>
            </w:r>
          </w:p>
        </w:tc>
        <w:tc>
          <w:tcPr>
            <w:tcW w:w="1277" w:type="dxa"/>
          </w:tcPr>
          <w:p w14:paraId="2604983A" w14:textId="0C70B167" w:rsidR="00785A2B" w:rsidRDefault="00C975F9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The emissions were mapped as</w:t>
            </w:r>
            <w:r w:rsidR="00F112C3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road lines from the DRM for Tokyo</w:t>
            </w:r>
            <w:r w:rsidR="00471542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in 2015</w:t>
            </w:r>
          </w:p>
        </w:tc>
      </w:tr>
      <w:tr w:rsidR="00323678" w14:paraId="3683C850" w14:textId="1950B281" w:rsidTr="009D7FB5">
        <w:tc>
          <w:tcPr>
            <w:tcW w:w="846" w:type="dxa"/>
          </w:tcPr>
          <w:p w14:paraId="0E4BA61A" w14:textId="76AD14BD" w:rsidR="00785A2B" w:rsidRPr="00262EAA" w:rsidRDefault="00785A2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Area </w:t>
            </w:r>
          </w:p>
        </w:tc>
        <w:tc>
          <w:tcPr>
            <w:tcW w:w="1701" w:type="dxa"/>
          </w:tcPr>
          <w:p w14:paraId="072FE487" w14:textId="3B5A7F8B" w:rsidR="00785A2B" w:rsidRDefault="00294A3A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he emissions were counted as the </w:t>
            </w:r>
            <w:r w:rsidR="00F52E6D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report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ed facilities around 2000</w:t>
            </w:r>
            <w:r w:rsidR="002D0C4B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,</w:t>
            </w:r>
            <w:r w:rsidR="00F52E6D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</w:t>
            </w:r>
            <w:r w:rsidR="002D0C4B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energy use data, </w:t>
            </w:r>
            <w:r w:rsidR="00F52E6D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and emission factors of facilities around 2000</w:t>
            </w:r>
            <w:r w:rsidR="000A428C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; the reported emissions around 2000</w:t>
            </w:r>
          </w:p>
        </w:tc>
        <w:tc>
          <w:tcPr>
            <w:tcW w:w="1559" w:type="dxa"/>
          </w:tcPr>
          <w:p w14:paraId="76ED17D1" w14:textId="582286A2" w:rsidR="00785A2B" w:rsidRDefault="00670EBB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The emissions for 2000 were adjusted for 2010 by using the variation ratio of energy use between 2000 and 2010</w:t>
            </w:r>
          </w:p>
        </w:tc>
        <w:tc>
          <w:tcPr>
            <w:tcW w:w="1559" w:type="dxa"/>
          </w:tcPr>
          <w:p w14:paraId="61F7DD2E" w14:textId="2193AE4D" w:rsidR="00785A2B" w:rsidRDefault="003064B6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 w:hint="eastAsia"/>
                <w:sz w:val="22"/>
                <w:szCs w:val="22"/>
                <w:lang w:eastAsia="ja-JP"/>
              </w:rPr>
              <w:t>T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he population census 2015, economic census 2014, agricultural census 2015</w:t>
            </w:r>
            <w:r w:rsidR="00F52E6D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, and the current emission factors</w:t>
            </w:r>
          </w:p>
        </w:tc>
        <w:tc>
          <w:tcPr>
            <w:tcW w:w="1701" w:type="dxa"/>
          </w:tcPr>
          <w:p w14:paraId="28613D6C" w14:textId="069D66CD" w:rsidR="00785A2B" w:rsidRDefault="00A84BF3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The national or regional emissions were downscaled to a 1 km resolution mesh as the persons engaged by industry group</w:t>
            </w:r>
            <w:r w:rsidR="00313EAC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or 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area of rice fields and other agricultural use</w:t>
            </w:r>
            <w:r w:rsidR="00471542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around 2000</w:t>
            </w:r>
          </w:p>
        </w:tc>
        <w:tc>
          <w:tcPr>
            <w:tcW w:w="1276" w:type="dxa"/>
          </w:tcPr>
          <w:p w14:paraId="67E6FCAF" w14:textId="0F28884F" w:rsidR="00785A2B" w:rsidRPr="00A84BF3" w:rsidRDefault="003064B6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The distribution of emissions </w:t>
            </w:r>
            <w:r w:rsidR="006C1C69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from EAGrid-Japan 2000 </w:t>
            </w: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was used the same for 2010</w:t>
            </w:r>
          </w:p>
        </w:tc>
        <w:tc>
          <w:tcPr>
            <w:tcW w:w="1277" w:type="dxa"/>
          </w:tcPr>
          <w:p w14:paraId="47DCB2A3" w14:textId="3C5D429E" w:rsidR="00785A2B" w:rsidRDefault="00C975F9" w:rsidP="00785A2B">
            <w:pPr>
              <w:spacing w:line="240" w:lineRule="auto"/>
              <w:jc w:val="left"/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The emissions were mapped as </w:t>
            </w:r>
            <w:r w:rsidR="009C45A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census </w:t>
            </w:r>
            <w:r w:rsidR="003064B6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area</w:t>
            </w:r>
            <w:r w:rsidR="00BB2E31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map</w:t>
            </w:r>
            <w:r w:rsidR="003064B6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s </w:t>
            </w:r>
            <w:r w:rsidR="009C45A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from the</w:t>
            </w:r>
            <w:r w:rsidR="00AD10EB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current</w:t>
            </w:r>
            <w:r w:rsidR="009C45A7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 xml:space="preserve"> </w:t>
            </w:r>
            <w:r w:rsidR="003064B6">
              <w:rPr>
                <w:rFonts w:asciiTheme="minorHAnsi" w:eastAsia="MS Mincho" w:hAnsiTheme="minorHAnsi" w:cstheme="minorHAnsi"/>
                <w:sz w:val="22"/>
                <w:szCs w:val="22"/>
                <w:lang w:eastAsia="ja-JP"/>
              </w:rPr>
              <w:t>related census</w:t>
            </w:r>
          </w:p>
        </w:tc>
      </w:tr>
    </w:tbl>
    <w:p w14:paraId="4621A1F5" w14:textId="77777777" w:rsidR="00B51A89" w:rsidRDefault="00B51A89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683CFAAF" w14:textId="02C322A5" w:rsidR="00B51A89" w:rsidRDefault="00B51A89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1314B4FD" w14:textId="5E409F60" w:rsidR="00583EBD" w:rsidRDefault="00583EBD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702F13F1" w14:textId="4E245AD2" w:rsidR="00583EBD" w:rsidRDefault="00583EBD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6502DF26" w14:textId="53D54CF1" w:rsidR="004A1416" w:rsidRDefault="004A1416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38F5909E" w14:textId="07DCD61C" w:rsidR="004A1416" w:rsidRDefault="004A1416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3E0EAA18" w14:textId="7D3EF26F" w:rsidR="004A1416" w:rsidRDefault="004A1416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72E77D9D" w14:textId="461AB0C0" w:rsidR="004A1416" w:rsidRDefault="004A1416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08FB9DD4" w14:textId="1A6A5BBF" w:rsidR="00950E42" w:rsidRDefault="00950E42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7D4E6408" w14:textId="77777777" w:rsidR="00DE7BA7" w:rsidRDefault="00DE7BA7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30EA92BE" w14:textId="77777777" w:rsidR="00583EBD" w:rsidRDefault="00583EBD" w:rsidP="006253B5">
      <w:pPr>
        <w:rPr>
          <w:rFonts w:asciiTheme="minorHAnsi" w:hAnsiTheme="minorHAnsi" w:cstheme="minorHAnsi"/>
          <w:b/>
          <w:sz w:val="22"/>
          <w:szCs w:val="20"/>
          <w:lang w:val="en-US"/>
        </w:rPr>
      </w:pPr>
    </w:p>
    <w:p w14:paraId="25A1ECE2" w14:textId="59466789" w:rsidR="00DC26C6" w:rsidRPr="001868A6" w:rsidRDefault="00DC26C6" w:rsidP="006253B5">
      <w:pPr>
        <w:rPr>
          <w:rFonts w:asciiTheme="minorHAnsi" w:eastAsia="MS Mincho" w:hAnsiTheme="minorHAnsi" w:cstheme="minorHAnsi"/>
          <w:sz w:val="22"/>
          <w:szCs w:val="20"/>
          <w:lang w:val="en-US" w:eastAsia="ja-JP"/>
        </w:rPr>
      </w:pPr>
      <w:r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lastRenderedPageBreak/>
        <w:t xml:space="preserve">Table </w:t>
      </w:r>
      <w:r w:rsidR="0055010A" w:rsidRPr="001868A6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S</w:t>
      </w:r>
      <w:r w:rsidR="00B51A89">
        <w:rPr>
          <w:rFonts w:asciiTheme="minorHAnsi" w:eastAsia="MS Mincho" w:hAnsiTheme="minorHAnsi" w:cstheme="minorHAnsi"/>
          <w:b/>
          <w:sz w:val="22"/>
          <w:szCs w:val="20"/>
          <w:lang w:val="en-US" w:eastAsia="ja-JP"/>
        </w:rPr>
        <w:t>6</w:t>
      </w:r>
      <w:r w:rsidRPr="001868A6">
        <w:rPr>
          <w:rFonts w:asciiTheme="minorHAnsi" w:eastAsia="MS Mincho" w:hAnsiTheme="minorHAnsi" w:cstheme="minorHAnsi"/>
          <w:sz w:val="22"/>
          <w:szCs w:val="20"/>
          <w:lang w:val="en-US" w:eastAsia="ja-JP"/>
        </w:rPr>
        <w:t xml:space="preserve"> </w:t>
      </w:r>
      <w:r w:rsidR="005F3D4E" w:rsidRPr="001868A6">
        <w:rPr>
          <w:sz w:val="22"/>
          <w:lang w:val="en-US"/>
        </w:rPr>
        <w:t>U</w:t>
      </w:r>
      <w:r w:rsidR="005F3D4E" w:rsidRPr="001868A6">
        <w:rPr>
          <w:rFonts w:eastAsia="MS Mincho"/>
          <w:sz w:val="22"/>
          <w:lang w:val="en-US" w:eastAsia="ja-JP"/>
        </w:rPr>
        <w:t xml:space="preserve">ncertainties </w:t>
      </w:r>
      <w:r w:rsidR="00B2599F" w:rsidRPr="001868A6">
        <w:rPr>
          <w:rFonts w:eastAsia="MS Mincho"/>
          <w:sz w:val="22"/>
          <w:lang w:val="en-US" w:eastAsia="ja-JP"/>
        </w:rPr>
        <w:t>from</w:t>
      </w:r>
      <w:r w:rsidR="005F3D4E" w:rsidRPr="001868A6">
        <w:rPr>
          <w:rFonts w:eastAsia="MS Mincho"/>
          <w:sz w:val="22"/>
          <w:lang w:val="en-US" w:eastAsia="ja-JP"/>
        </w:rPr>
        <w:t xml:space="preserve"> activity data and emission factors, by sector</w:t>
      </w:r>
    </w:p>
    <w:tbl>
      <w:tblPr>
        <w:tblStyle w:val="TableGrid"/>
        <w:tblW w:w="2723" w:type="pct"/>
        <w:tblLook w:val="04A0" w:firstRow="1" w:lastRow="0" w:firstColumn="1" w:lastColumn="0" w:noHBand="0" w:noVBand="1"/>
      </w:tblPr>
      <w:tblGrid>
        <w:gridCol w:w="1217"/>
        <w:gridCol w:w="1467"/>
        <w:gridCol w:w="1499"/>
        <w:gridCol w:w="1276"/>
      </w:tblGrid>
      <w:tr w:rsidR="00CA5A0A" w:rsidRPr="001868A6" w14:paraId="058AF9FA" w14:textId="77777777" w:rsidTr="00CA5A0A">
        <w:tc>
          <w:tcPr>
            <w:tcW w:w="11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5C43" w14:textId="374614CE" w:rsidR="00CA5A0A" w:rsidRPr="001868A6" w:rsidRDefault="00CA5A0A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Sector</w:t>
            </w:r>
          </w:p>
        </w:tc>
        <w:tc>
          <w:tcPr>
            <w:tcW w:w="13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CBE2" w14:textId="31BB6E19" w:rsidR="00CA5A0A" w:rsidRPr="001868A6" w:rsidRDefault="00CA5A0A">
            <w:pPr>
              <w:jc w:val="left"/>
              <w:rPr>
                <w:rFonts w:asciiTheme="minorHAnsi" w:eastAsia="MS Mincho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Uncertainty from activity data</w:t>
            </w:r>
          </w:p>
          <w:p w14:paraId="12255F18" w14:textId="48E9025A" w:rsidR="00CA5A0A" w:rsidRPr="001868A6" w:rsidRDefault="0064126A">
            <w:pPr>
              <w:jc w:val="left"/>
              <w:rPr>
                <w:rFonts w:asciiTheme="minorHAnsi" w:eastAsia="MS Mincho" w:hAnsiTheme="minorHAnsi" w:cstheme="minorHAnsi"/>
                <w:b/>
                <w:bCs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CA5A0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%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[</w:t>
            </w:r>
            <w:r w:rsidR="00CE03C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27</w:t>
            </w:r>
            <w:r w:rsidR="003874BD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CE03C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84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37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B01D" w14:textId="7E7B8A46" w:rsidR="00CA5A0A" w:rsidRPr="001868A6" w:rsidRDefault="00CA5A0A">
            <w:pPr>
              <w:jc w:val="left"/>
              <w:rPr>
                <w:rFonts w:asciiTheme="minorHAnsi" w:eastAsia="MS Mincho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Uncertainty from emission factor</w:t>
            </w:r>
          </w:p>
          <w:p w14:paraId="1260C73C" w14:textId="2AF32EDA" w:rsidR="00CA5A0A" w:rsidRPr="001868A6" w:rsidRDefault="0064126A">
            <w:pPr>
              <w:jc w:val="left"/>
              <w:rPr>
                <w:rFonts w:asciiTheme="minorHAnsi" w:eastAsia="MS Mincho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(</w:t>
            </w:r>
            <w:r w:rsidR="00CA5A0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%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[</w:t>
            </w:r>
            <w:r w:rsidR="00CE03C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27</w:t>
            </w:r>
            <w:r w:rsidR="00015E21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CE03C1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84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1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14DA" w14:textId="66625AF3" w:rsidR="00CA5A0A" w:rsidRPr="001868A6" w:rsidRDefault="00CA5A0A">
            <w:pPr>
              <w:jc w:val="left"/>
              <w:rPr>
                <w:rFonts w:asciiTheme="minorHAnsi" w:eastAsia="MS Mincho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Total uncertainty of each sector</w:t>
            </w:r>
            <w:r w:rsidR="0064126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%</w:t>
            </w:r>
            <w:r w:rsidR="0064126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</w:tr>
      <w:tr w:rsidR="00CA5A0A" w:rsidRPr="001868A6" w14:paraId="71AE0EC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49B7A" w14:textId="77777777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Electricity generation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5EE1" w14:textId="22917172" w:rsidR="00CA5A0A" w:rsidRPr="001868A6" w:rsidRDefault="00856BDC" w:rsidP="00B420BB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  <w:r w:rsidR="00CA5A0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7BDBE" w14:textId="196975AA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707ED" w14:textId="110B4DA5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2C336309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3F90" w14:textId="77777777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Civil aviation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4B9C" w14:textId="79AE6FEE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7396" w14:textId="57237E13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1A5C" w14:textId="65DC3ACE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6D37C2FF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19A0" w14:textId="228D9BE3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Waterborne navigation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E24D" w14:textId="3C813632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A018A" w14:textId="4408FC39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DE61" w14:textId="2F0FC596" w:rsidR="00CA5A0A" w:rsidRPr="001868A6" w:rsidRDefault="00856BDC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4846B37C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0AAB3" w14:textId="77777777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Waste incineration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4475" w14:textId="1AD32B2A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26110" w14:textId="4310FFC2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832C" w14:textId="5071EB1B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1027D7BC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6480" w14:textId="77777777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Road transportation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C7525" w14:textId="5737AB6D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31FE" w14:textId="1B6CDDC8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b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FB469" w14:textId="3D555894" w:rsidR="00CA5A0A" w:rsidRPr="001868A6" w:rsidRDefault="00CA5A0A" w:rsidP="009B39D5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676139E3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E107" w14:textId="35830DD1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Industrial and commercial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B0DF" w14:textId="405A1079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A323" w14:textId="4F5F04BE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A6104" w14:textId="0F642A83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760467B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74BA4" w14:textId="65F9D89D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Residential 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C23A" w14:textId="62739628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D0E9" w14:textId="4144174F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4A12" w14:textId="21283387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04B34A1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A9BDF" w14:textId="4DCACBB8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Agricultural machine use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6EC3" w14:textId="732F499B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03E2" w14:textId="26866660" w:rsidR="00CA5A0A" w:rsidRPr="001868A6" w:rsidRDefault="00CA5A0A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5.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9D528" w14:textId="0EDDC1C8" w:rsidR="00CA5A0A" w:rsidRPr="001868A6" w:rsidRDefault="00856BDC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660794" w:rsidRPr="00CC33DC" w14:paraId="7EA10C74" w14:textId="77777777" w:rsidTr="00660794">
        <w:tc>
          <w:tcPr>
            <w:tcW w:w="38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867D5" w14:textId="6647F9A3" w:rsidR="00660794" w:rsidRPr="001868A6" w:rsidRDefault="00660794" w:rsidP="00660794">
            <w:pPr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Total uncertainty for all sectors:</w:t>
            </w:r>
            <w:r w:rsidR="0064126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%</w:t>
            </w:r>
            <w:r w:rsidR="0064126A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3757" w14:textId="6C5FC5FC" w:rsidR="00660794" w:rsidRPr="00CC33DC" w:rsidRDefault="00660794" w:rsidP="0076702D">
            <w:pPr>
              <w:jc w:val="left"/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3.5</w:t>
            </w:r>
            <w:r w:rsidR="00856BDC" w:rsidRPr="001868A6">
              <w:rPr>
                <w:rFonts w:asciiTheme="minorHAnsi" w:eastAsia="MS Mincho" w:hAnsiTheme="minorHAnsi" w:cstheme="minorHAnsi"/>
                <w:sz w:val="18"/>
                <w:szCs w:val="18"/>
                <w:lang w:eastAsia="ja-JP"/>
              </w:rPr>
              <w:t>7</w:t>
            </w:r>
          </w:p>
        </w:tc>
      </w:tr>
    </w:tbl>
    <w:p w14:paraId="680171A9" w14:textId="6F61980E" w:rsidR="00DC26C6" w:rsidRPr="001768A1" w:rsidRDefault="00DC26C6" w:rsidP="00B420BB">
      <w:pPr>
        <w:spacing w:line="480" w:lineRule="auto"/>
        <w:jc w:val="left"/>
        <w:rPr>
          <w:rFonts w:asciiTheme="minorHAnsi" w:hAnsiTheme="minorHAnsi" w:cstheme="minorHAnsi"/>
          <w:lang w:val="en-US"/>
        </w:rPr>
      </w:pPr>
    </w:p>
    <w:sectPr w:rsidR="00DC26C6" w:rsidRPr="001768A1" w:rsidSect="00B420BB">
      <w:footerReference w:type="default" r:id="rId27"/>
      <w:type w:val="continuous"/>
      <w:pgSz w:w="11906" w:h="16838" w:code="9"/>
      <w:pgMar w:top="567" w:right="936" w:bottom="1338" w:left="936" w:header="0" w:footer="737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1F16F4" w14:textId="77777777" w:rsidR="00FA414B" w:rsidRDefault="00FA414B" w:rsidP="006D0C96">
      <w:pPr>
        <w:spacing w:line="240" w:lineRule="auto"/>
      </w:pPr>
      <w:r>
        <w:separator/>
      </w:r>
    </w:p>
  </w:endnote>
  <w:endnote w:type="continuationSeparator" w:id="0">
    <w:p w14:paraId="03F97962" w14:textId="77777777" w:rsidR="00FA414B" w:rsidRDefault="00FA414B" w:rsidP="006D0C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+ 2p light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677881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2A5801" w14:textId="2C75C5F9" w:rsidR="00F70BDB" w:rsidRDefault="00F70BD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6A7F175F" w14:textId="77777777" w:rsidR="00F70BDB" w:rsidRDefault="00F70B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37D0F6" w14:textId="77777777" w:rsidR="00FA414B" w:rsidRDefault="00FA414B" w:rsidP="006D0C96">
      <w:pPr>
        <w:spacing w:line="240" w:lineRule="auto"/>
      </w:pPr>
      <w:r>
        <w:separator/>
      </w:r>
    </w:p>
  </w:footnote>
  <w:footnote w:type="continuationSeparator" w:id="0">
    <w:p w14:paraId="1F1B972F" w14:textId="77777777" w:rsidR="00FA414B" w:rsidRDefault="00FA414B" w:rsidP="006D0C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94403"/>
    <w:multiLevelType w:val="hybridMultilevel"/>
    <w:tmpl w:val="E6ECA0A2"/>
    <w:lvl w:ilvl="0" w:tplc="35A460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527E7"/>
    <w:multiLevelType w:val="hybridMultilevel"/>
    <w:tmpl w:val="386E276A"/>
    <w:lvl w:ilvl="0" w:tplc="7EFE5B02">
      <w:start w:val="1"/>
      <w:numFmt w:val="decimal"/>
      <w:lvlText w:val="%1."/>
      <w:lvlJc w:val="left"/>
      <w:pPr>
        <w:ind w:left="420" w:hanging="420"/>
      </w:pPr>
      <w:rPr>
        <w:color w:val="auto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B4F6D5F"/>
    <w:multiLevelType w:val="multilevel"/>
    <w:tmpl w:val="03008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3621EB8"/>
    <w:multiLevelType w:val="hybridMultilevel"/>
    <w:tmpl w:val="B3626938"/>
    <w:lvl w:ilvl="0" w:tplc="F29A847E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56464"/>
    <w:multiLevelType w:val="hybridMultilevel"/>
    <w:tmpl w:val="8D349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A7CBE"/>
    <w:multiLevelType w:val="hybridMultilevel"/>
    <w:tmpl w:val="DA266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9B79FD"/>
    <w:multiLevelType w:val="multilevel"/>
    <w:tmpl w:val="781E7A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5DDE468A"/>
    <w:multiLevelType w:val="hybridMultilevel"/>
    <w:tmpl w:val="AE7C6E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C2032"/>
    <w:multiLevelType w:val="hybridMultilevel"/>
    <w:tmpl w:val="D750C8AA"/>
    <w:lvl w:ilvl="0" w:tplc="19A8B6D6">
      <w:numFmt w:val="bullet"/>
      <w:lvlText w:val="-"/>
      <w:lvlJc w:val="left"/>
      <w:pPr>
        <w:ind w:left="720" w:hanging="360"/>
      </w:pPr>
      <w:rPr>
        <w:rFonts w:ascii="Times New Roman" w:eastAsia="MS PGothic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CB5B64"/>
    <w:multiLevelType w:val="hybridMultilevel"/>
    <w:tmpl w:val="38D231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9"/>
  </w:num>
  <w:num w:numId="7">
    <w:abstractNumId w:val="7"/>
  </w:num>
  <w:num w:numId="8">
    <w:abstractNumId w:val="4"/>
  </w:num>
  <w:num w:numId="9">
    <w:abstractNumId w:val="2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13"/>
    <w:rsid w:val="00000C15"/>
    <w:rsid w:val="00000E4E"/>
    <w:rsid w:val="00000FE2"/>
    <w:rsid w:val="00001275"/>
    <w:rsid w:val="00002270"/>
    <w:rsid w:val="00002E9A"/>
    <w:rsid w:val="0000341A"/>
    <w:rsid w:val="00003BBD"/>
    <w:rsid w:val="00005303"/>
    <w:rsid w:val="00005A52"/>
    <w:rsid w:val="00005B21"/>
    <w:rsid w:val="00005E3F"/>
    <w:rsid w:val="00005FD8"/>
    <w:rsid w:val="0000764B"/>
    <w:rsid w:val="000103C3"/>
    <w:rsid w:val="00010661"/>
    <w:rsid w:val="0001098F"/>
    <w:rsid w:val="00011038"/>
    <w:rsid w:val="00012697"/>
    <w:rsid w:val="000129B2"/>
    <w:rsid w:val="000130E4"/>
    <w:rsid w:val="00013C22"/>
    <w:rsid w:val="00014618"/>
    <w:rsid w:val="000149EB"/>
    <w:rsid w:val="00014BFA"/>
    <w:rsid w:val="00014FFD"/>
    <w:rsid w:val="00015565"/>
    <w:rsid w:val="0001557D"/>
    <w:rsid w:val="00015E21"/>
    <w:rsid w:val="000168E2"/>
    <w:rsid w:val="00016A65"/>
    <w:rsid w:val="00017109"/>
    <w:rsid w:val="000200F9"/>
    <w:rsid w:val="0002169C"/>
    <w:rsid w:val="00021B3C"/>
    <w:rsid w:val="00021DEC"/>
    <w:rsid w:val="00021E6B"/>
    <w:rsid w:val="00021F58"/>
    <w:rsid w:val="00023395"/>
    <w:rsid w:val="00023411"/>
    <w:rsid w:val="000252F5"/>
    <w:rsid w:val="00025842"/>
    <w:rsid w:val="0002590E"/>
    <w:rsid w:val="00025BA7"/>
    <w:rsid w:val="00025D53"/>
    <w:rsid w:val="0002695B"/>
    <w:rsid w:val="00026B07"/>
    <w:rsid w:val="00027224"/>
    <w:rsid w:val="000273CA"/>
    <w:rsid w:val="00030442"/>
    <w:rsid w:val="000314DE"/>
    <w:rsid w:val="00031AC0"/>
    <w:rsid w:val="00031BC7"/>
    <w:rsid w:val="00032B4E"/>
    <w:rsid w:val="00034473"/>
    <w:rsid w:val="000356F9"/>
    <w:rsid w:val="00035C32"/>
    <w:rsid w:val="0003610C"/>
    <w:rsid w:val="0003636D"/>
    <w:rsid w:val="00041C49"/>
    <w:rsid w:val="0004340C"/>
    <w:rsid w:val="00043576"/>
    <w:rsid w:val="00043D36"/>
    <w:rsid w:val="00045B3D"/>
    <w:rsid w:val="00045DCC"/>
    <w:rsid w:val="000461CC"/>
    <w:rsid w:val="00047211"/>
    <w:rsid w:val="000503FE"/>
    <w:rsid w:val="000518F4"/>
    <w:rsid w:val="00051946"/>
    <w:rsid w:val="00053409"/>
    <w:rsid w:val="00053ADA"/>
    <w:rsid w:val="000543F0"/>
    <w:rsid w:val="00054AB9"/>
    <w:rsid w:val="0005619B"/>
    <w:rsid w:val="0005690A"/>
    <w:rsid w:val="0006051A"/>
    <w:rsid w:val="00061040"/>
    <w:rsid w:val="00062759"/>
    <w:rsid w:val="00062A86"/>
    <w:rsid w:val="00062F0D"/>
    <w:rsid w:val="00063208"/>
    <w:rsid w:val="00063AC3"/>
    <w:rsid w:val="00063EA3"/>
    <w:rsid w:val="0006413F"/>
    <w:rsid w:val="000641DF"/>
    <w:rsid w:val="00064DC7"/>
    <w:rsid w:val="00065127"/>
    <w:rsid w:val="000652C9"/>
    <w:rsid w:val="000656B0"/>
    <w:rsid w:val="00065DD2"/>
    <w:rsid w:val="00066F04"/>
    <w:rsid w:val="000704BB"/>
    <w:rsid w:val="000708D6"/>
    <w:rsid w:val="00071C96"/>
    <w:rsid w:val="00073311"/>
    <w:rsid w:val="00073A7A"/>
    <w:rsid w:val="0007527F"/>
    <w:rsid w:val="00075F28"/>
    <w:rsid w:val="000766D6"/>
    <w:rsid w:val="0007757B"/>
    <w:rsid w:val="00077AF0"/>
    <w:rsid w:val="0008021D"/>
    <w:rsid w:val="0008137F"/>
    <w:rsid w:val="00082A66"/>
    <w:rsid w:val="00083849"/>
    <w:rsid w:val="00083EE0"/>
    <w:rsid w:val="000876B4"/>
    <w:rsid w:val="00091183"/>
    <w:rsid w:val="000911FC"/>
    <w:rsid w:val="000914C5"/>
    <w:rsid w:val="00091D01"/>
    <w:rsid w:val="00091F8B"/>
    <w:rsid w:val="000920E8"/>
    <w:rsid w:val="00092C97"/>
    <w:rsid w:val="00092F55"/>
    <w:rsid w:val="00092FE7"/>
    <w:rsid w:val="000949B0"/>
    <w:rsid w:val="00095094"/>
    <w:rsid w:val="000950E9"/>
    <w:rsid w:val="000975CC"/>
    <w:rsid w:val="000978CB"/>
    <w:rsid w:val="00097ECB"/>
    <w:rsid w:val="000A0E9D"/>
    <w:rsid w:val="000A1810"/>
    <w:rsid w:val="000A1B62"/>
    <w:rsid w:val="000A1B66"/>
    <w:rsid w:val="000A301D"/>
    <w:rsid w:val="000A428C"/>
    <w:rsid w:val="000A53AF"/>
    <w:rsid w:val="000A5586"/>
    <w:rsid w:val="000A5A9F"/>
    <w:rsid w:val="000A6522"/>
    <w:rsid w:val="000A685F"/>
    <w:rsid w:val="000A7120"/>
    <w:rsid w:val="000A726A"/>
    <w:rsid w:val="000A76F4"/>
    <w:rsid w:val="000B014E"/>
    <w:rsid w:val="000B0D16"/>
    <w:rsid w:val="000B0D1D"/>
    <w:rsid w:val="000B1F34"/>
    <w:rsid w:val="000B1FA0"/>
    <w:rsid w:val="000B2160"/>
    <w:rsid w:val="000B38D7"/>
    <w:rsid w:val="000B394F"/>
    <w:rsid w:val="000B4119"/>
    <w:rsid w:val="000B42A2"/>
    <w:rsid w:val="000B4DEE"/>
    <w:rsid w:val="000B4F5E"/>
    <w:rsid w:val="000B5A5D"/>
    <w:rsid w:val="000B6158"/>
    <w:rsid w:val="000B6BD6"/>
    <w:rsid w:val="000C0C65"/>
    <w:rsid w:val="000C13FF"/>
    <w:rsid w:val="000C2788"/>
    <w:rsid w:val="000C2AD4"/>
    <w:rsid w:val="000C3875"/>
    <w:rsid w:val="000C3A9F"/>
    <w:rsid w:val="000C4AE6"/>
    <w:rsid w:val="000C54ED"/>
    <w:rsid w:val="000C6652"/>
    <w:rsid w:val="000C6724"/>
    <w:rsid w:val="000C67D0"/>
    <w:rsid w:val="000D0AE5"/>
    <w:rsid w:val="000D106B"/>
    <w:rsid w:val="000D1328"/>
    <w:rsid w:val="000D1763"/>
    <w:rsid w:val="000D3DD0"/>
    <w:rsid w:val="000D5411"/>
    <w:rsid w:val="000D5FF8"/>
    <w:rsid w:val="000D6D0D"/>
    <w:rsid w:val="000D6E1A"/>
    <w:rsid w:val="000D7D10"/>
    <w:rsid w:val="000E0EDF"/>
    <w:rsid w:val="000E134F"/>
    <w:rsid w:val="000E1CFC"/>
    <w:rsid w:val="000E3446"/>
    <w:rsid w:val="000E4172"/>
    <w:rsid w:val="000E4EEB"/>
    <w:rsid w:val="000E4FE7"/>
    <w:rsid w:val="000E51A0"/>
    <w:rsid w:val="000E57DF"/>
    <w:rsid w:val="000E5987"/>
    <w:rsid w:val="000E6883"/>
    <w:rsid w:val="000E6B22"/>
    <w:rsid w:val="000F1F90"/>
    <w:rsid w:val="000F26AC"/>
    <w:rsid w:val="000F3014"/>
    <w:rsid w:val="000F30B7"/>
    <w:rsid w:val="000F3F04"/>
    <w:rsid w:val="000F51D8"/>
    <w:rsid w:val="000F5814"/>
    <w:rsid w:val="000F6363"/>
    <w:rsid w:val="000F6832"/>
    <w:rsid w:val="000F69CD"/>
    <w:rsid w:val="00100B44"/>
    <w:rsid w:val="00100DDF"/>
    <w:rsid w:val="00100E2D"/>
    <w:rsid w:val="001035AE"/>
    <w:rsid w:val="00103A13"/>
    <w:rsid w:val="0010413D"/>
    <w:rsid w:val="00104FC7"/>
    <w:rsid w:val="001056CE"/>
    <w:rsid w:val="00105F70"/>
    <w:rsid w:val="00106393"/>
    <w:rsid w:val="00107C20"/>
    <w:rsid w:val="00107D23"/>
    <w:rsid w:val="00110400"/>
    <w:rsid w:val="001111D8"/>
    <w:rsid w:val="0011133E"/>
    <w:rsid w:val="00111AF1"/>
    <w:rsid w:val="00112BF3"/>
    <w:rsid w:val="00112C2E"/>
    <w:rsid w:val="00113A60"/>
    <w:rsid w:val="00113AE7"/>
    <w:rsid w:val="00114D74"/>
    <w:rsid w:val="00115268"/>
    <w:rsid w:val="00115923"/>
    <w:rsid w:val="0011742E"/>
    <w:rsid w:val="00117AAC"/>
    <w:rsid w:val="001210B7"/>
    <w:rsid w:val="001212F9"/>
    <w:rsid w:val="001213AE"/>
    <w:rsid w:val="001238B8"/>
    <w:rsid w:val="00124B2A"/>
    <w:rsid w:val="0012514F"/>
    <w:rsid w:val="001261D7"/>
    <w:rsid w:val="001279A1"/>
    <w:rsid w:val="00130174"/>
    <w:rsid w:val="00130F36"/>
    <w:rsid w:val="00131112"/>
    <w:rsid w:val="001311F8"/>
    <w:rsid w:val="0013277C"/>
    <w:rsid w:val="001328F4"/>
    <w:rsid w:val="001354F1"/>
    <w:rsid w:val="00136DAB"/>
    <w:rsid w:val="00142A9D"/>
    <w:rsid w:val="00143332"/>
    <w:rsid w:val="001437EF"/>
    <w:rsid w:val="00143B5C"/>
    <w:rsid w:val="001458D4"/>
    <w:rsid w:val="00145C26"/>
    <w:rsid w:val="0014644E"/>
    <w:rsid w:val="00146F50"/>
    <w:rsid w:val="00147AB3"/>
    <w:rsid w:val="00150417"/>
    <w:rsid w:val="00151164"/>
    <w:rsid w:val="0015133B"/>
    <w:rsid w:val="00151570"/>
    <w:rsid w:val="0015177B"/>
    <w:rsid w:val="00153051"/>
    <w:rsid w:val="001539FB"/>
    <w:rsid w:val="00155049"/>
    <w:rsid w:val="00155457"/>
    <w:rsid w:val="0015613F"/>
    <w:rsid w:val="00156CF4"/>
    <w:rsid w:val="001612F0"/>
    <w:rsid w:val="00161866"/>
    <w:rsid w:val="0016262D"/>
    <w:rsid w:val="001626FA"/>
    <w:rsid w:val="00163666"/>
    <w:rsid w:val="001654F4"/>
    <w:rsid w:val="00165863"/>
    <w:rsid w:val="00165F69"/>
    <w:rsid w:val="00165F91"/>
    <w:rsid w:val="00166249"/>
    <w:rsid w:val="001662B8"/>
    <w:rsid w:val="00166419"/>
    <w:rsid w:val="0016688C"/>
    <w:rsid w:val="0016722A"/>
    <w:rsid w:val="00167ED4"/>
    <w:rsid w:val="00170B3A"/>
    <w:rsid w:val="00171A7D"/>
    <w:rsid w:val="00172A9F"/>
    <w:rsid w:val="0017327E"/>
    <w:rsid w:val="0017345C"/>
    <w:rsid w:val="001745E0"/>
    <w:rsid w:val="00174671"/>
    <w:rsid w:val="001747DB"/>
    <w:rsid w:val="00174EEB"/>
    <w:rsid w:val="00175CDA"/>
    <w:rsid w:val="001768A1"/>
    <w:rsid w:val="00180404"/>
    <w:rsid w:val="001805B8"/>
    <w:rsid w:val="00180D42"/>
    <w:rsid w:val="00180E6D"/>
    <w:rsid w:val="001813DC"/>
    <w:rsid w:val="00181936"/>
    <w:rsid w:val="00181F15"/>
    <w:rsid w:val="001825FB"/>
    <w:rsid w:val="00182FF7"/>
    <w:rsid w:val="00183D5A"/>
    <w:rsid w:val="001853BC"/>
    <w:rsid w:val="00185A0F"/>
    <w:rsid w:val="00185A44"/>
    <w:rsid w:val="001868A6"/>
    <w:rsid w:val="0018786B"/>
    <w:rsid w:val="001902B7"/>
    <w:rsid w:val="001917A3"/>
    <w:rsid w:val="001923B8"/>
    <w:rsid w:val="00192EC1"/>
    <w:rsid w:val="00193096"/>
    <w:rsid w:val="00193A40"/>
    <w:rsid w:val="00193D28"/>
    <w:rsid w:val="00196889"/>
    <w:rsid w:val="00196968"/>
    <w:rsid w:val="00196C00"/>
    <w:rsid w:val="00197840"/>
    <w:rsid w:val="00197DA5"/>
    <w:rsid w:val="001A00A4"/>
    <w:rsid w:val="001A117D"/>
    <w:rsid w:val="001A12B3"/>
    <w:rsid w:val="001A18AD"/>
    <w:rsid w:val="001A2A07"/>
    <w:rsid w:val="001A3C92"/>
    <w:rsid w:val="001A45AE"/>
    <w:rsid w:val="001A569F"/>
    <w:rsid w:val="001A5A45"/>
    <w:rsid w:val="001A68BE"/>
    <w:rsid w:val="001B09D2"/>
    <w:rsid w:val="001B1CDB"/>
    <w:rsid w:val="001B34A9"/>
    <w:rsid w:val="001B35C7"/>
    <w:rsid w:val="001B436E"/>
    <w:rsid w:val="001B4C7B"/>
    <w:rsid w:val="001B7AC7"/>
    <w:rsid w:val="001C1251"/>
    <w:rsid w:val="001C5D0C"/>
    <w:rsid w:val="001C5EB9"/>
    <w:rsid w:val="001C6DEA"/>
    <w:rsid w:val="001C72F3"/>
    <w:rsid w:val="001D00FE"/>
    <w:rsid w:val="001D13D1"/>
    <w:rsid w:val="001D1573"/>
    <w:rsid w:val="001D15F7"/>
    <w:rsid w:val="001D208B"/>
    <w:rsid w:val="001D28C4"/>
    <w:rsid w:val="001D31E1"/>
    <w:rsid w:val="001D3ABC"/>
    <w:rsid w:val="001D3D1B"/>
    <w:rsid w:val="001D6C60"/>
    <w:rsid w:val="001D6C78"/>
    <w:rsid w:val="001D7310"/>
    <w:rsid w:val="001D7437"/>
    <w:rsid w:val="001D7925"/>
    <w:rsid w:val="001D79BE"/>
    <w:rsid w:val="001E362E"/>
    <w:rsid w:val="001E3B89"/>
    <w:rsid w:val="001E4E90"/>
    <w:rsid w:val="001E5235"/>
    <w:rsid w:val="001E546C"/>
    <w:rsid w:val="001E57AA"/>
    <w:rsid w:val="001E7C60"/>
    <w:rsid w:val="001F07D4"/>
    <w:rsid w:val="001F102B"/>
    <w:rsid w:val="001F5FE0"/>
    <w:rsid w:val="001F66F4"/>
    <w:rsid w:val="001F6758"/>
    <w:rsid w:val="001F7030"/>
    <w:rsid w:val="001F7971"/>
    <w:rsid w:val="0020081C"/>
    <w:rsid w:val="002010EE"/>
    <w:rsid w:val="00201838"/>
    <w:rsid w:val="00201FBC"/>
    <w:rsid w:val="002038AF"/>
    <w:rsid w:val="00203F92"/>
    <w:rsid w:val="0020403B"/>
    <w:rsid w:val="00205F8B"/>
    <w:rsid w:val="00206825"/>
    <w:rsid w:val="002101EF"/>
    <w:rsid w:val="00213922"/>
    <w:rsid w:val="00213E7B"/>
    <w:rsid w:val="00215453"/>
    <w:rsid w:val="002158EE"/>
    <w:rsid w:val="0021629F"/>
    <w:rsid w:val="0021686D"/>
    <w:rsid w:val="00216DF3"/>
    <w:rsid w:val="00217C0E"/>
    <w:rsid w:val="00220668"/>
    <w:rsid w:val="00220F20"/>
    <w:rsid w:val="0022115E"/>
    <w:rsid w:val="00223637"/>
    <w:rsid w:val="00225D2B"/>
    <w:rsid w:val="002270B3"/>
    <w:rsid w:val="00230464"/>
    <w:rsid w:val="00230B4B"/>
    <w:rsid w:val="00232022"/>
    <w:rsid w:val="002331D8"/>
    <w:rsid w:val="0023492E"/>
    <w:rsid w:val="00235098"/>
    <w:rsid w:val="002350B3"/>
    <w:rsid w:val="00236139"/>
    <w:rsid w:val="00240B82"/>
    <w:rsid w:val="00240C8C"/>
    <w:rsid w:val="0024101B"/>
    <w:rsid w:val="00242986"/>
    <w:rsid w:val="00242AE5"/>
    <w:rsid w:val="002435D7"/>
    <w:rsid w:val="00244E33"/>
    <w:rsid w:val="00245330"/>
    <w:rsid w:val="00245725"/>
    <w:rsid w:val="002460BF"/>
    <w:rsid w:val="00247309"/>
    <w:rsid w:val="002479CB"/>
    <w:rsid w:val="00247DE3"/>
    <w:rsid w:val="0025087F"/>
    <w:rsid w:val="00250B10"/>
    <w:rsid w:val="00250D7F"/>
    <w:rsid w:val="00251F00"/>
    <w:rsid w:val="002520C7"/>
    <w:rsid w:val="0025422C"/>
    <w:rsid w:val="00255B14"/>
    <w:rsid w:val="00257019"/>
    <w:rsid w:val="002574CD"/>
    <w:rsid w:val="002577B7"/>
    <w:rsid w:val="00260375"/>
    <w:rsid w:val="0026068A"/>
    <w:rsid w:val="0026168F"/>
    <w:rsid w:val="00262ADD"/>
    <w:rsid w:val="00262B58"/>
    <w:rsid w:val="00262EAA"/>
    <w:rsid w:val="002636F5"/>
    <w:rsid w:val="00263D9A"/>
    <w:rsid w:val="00265268"/>
    <w:rsid w:val="00265AFE"/>
    <w:rsid w:val="00266733"/>
    <w:rsid w:val="0027017E"/>
    <w:rsid w:val="002702D9"/>
    <w:rsid w:val="00271B26"/>
    <w:rsid w:val="002720EC"/>
    <w:rsid w:val="00272188"/>
    <w:rsid w:val="00272FEC"/>
    <w:rsid w:val="00273881"/>
    <w:rsid w:val="002745F2"/>
    <w:rsid w:val="00277552"/>
    <w:rsid w:val="00277A55"/>
    <w:rsid w:val="00280AB1"/>
    <w:rsid w:val="00281748"/>
    <w:rsid w:val="00282F68"/>
    <w:rsid w:val="00283430"/>
    <w:rsid w:val="0028392A"/>
    <w:rsid w:val="00283AC9"/>
    <w:rsid w:val="00283BB0"/>
    <w:rsid w:val="00284139"/>
    <w:rsid w:val="00284215"/>
    <w:rsid w:val="0028468C"/>
    <w:rsid w:val="00285EBA"/>
    <w:rsid w:val="00290FC4"/>
    <w:rsid w:val="0029467D"/>
    <w:rsid w:val="00294724"/>
    <w:rsid w:val="00294A3A"/>
    <w:rsid w:val="002951E2"/>
    <w:rsid w:val="00297559"/>
    <w:rsid w:val="00297B36"/>
    <w:rsid w:val="002A04B5"/>
    <w:rsid w:val="002A11D0"/>
    <w:rsid w:val="002A1F31"/>
    <w:rsid w:val="002A25DF"/>
    <w:rsid w:val="002A27B8"/>
    <w:rsid w:val="002A27C0"/>
    <w:rsid w:val="002A2BBA"/>
    <w:rsid w:val="002A30C5"/>
    <w:rsid w:val="002A3119"/>
    <w:rsid w:val="002A433D"/>
    <w:rsid w:val="002A4600"/>
    <w:rsid w:val="002A5A35"/>
    <w:rsid w:val="002A656C"/>
    <w:rsid w:val="002A717C"/>
    <w:rsid w:val="002A7C0C"/>
    <w:rsid w:val="002B0993"/>
    <w:rsid w:val="002B14C1"/>
    <w:rsid w:val="002B1C89"/>
    <w:rsid w:val="002B2315"/>
    <w:rsid w:val="002B3388"/>
    <w:rsid w:val="002B4387"/>
    <w:rsid w:val="002B4DF4"/>
    <w:rsid w:val="002B5249"/>
    <w:rsid w:val="002B5585"/>
    <w:rsid w:val="002B5D42"/>
    <w:rsid w:val="002B6825"/>
    <w:rsid w:val="002B6B15"/>
    <w:rsid w:val="002B6F66"/>
    <w:rsid w:val="002C09A2"/>
    <w:rsid w:val="002C15A6"/>
    <w:rsid w:val="002C3884"/>
    <w:rsid w:val="002C3C98"/>
    <w:rsid w:val="002C4BE6"/>
    <w:rsid w:val="002C4D92"/>
    <w:rsid w:val="002C5B98"/>
    <w:rsid w:val="002C67F6"/>
    <w:rsid w:val="002C74AA"/>
    <w:rsid w:val="002C775F"/>
    <w:rsid w:val="002D0C4B"/>
    <w:rsid w:val="002D1119"/>
    <w:rsid w:val="002D17CF"/>
    <w:rsid w:val="002D29DE"/>
    <w:rsid w:val="002D3309"/>
    <w:rsid w:val="002D4FDD"/>
    <w:rsid w:val="002D54E0"/>
    <w:rsid w:val="002D5899"/>
    <w:rsid w:val="002D58E5"/>
    <w:rsid w:val="002D656C"/>
    <w:rsid w:val="002D7686"/>
    <w:rsid w:val="002E0AE6"/>
    <w:rsid w:val="002E10CC"/>
    <w:rsid w:val="002E2105"/>
    <w:rsid w:val="002E2EA1"/>
    <w:rsid w:val="002E3BC2"/>
    <w:rsid w:val="002E40FF"/>
    <w:rsid w:val="002E4228"/>
    <w:rsid w:val="002E4EE4"/>
    <w:rsid w:val="002E5F4F"/>
    <w:rsid w:val="002E6591"/>
    <w:rsid w:val="002E7419"/>
    <w:rsid w:val="002E7B3B"/>
    <w:rsid w:val="002E7BA7"/>
    <w:rsid w:val="002E7D79"/>
    <w:rsid w:val="002F1599"/>
    <w:rsid w:val="002F18E5"/>
    <w:rsid w:val="002F2192"/>
    <w:rsid w:val="002F460B"/>
    <w:rsid w:val="002F59F7"/>
    <w:rsid w:val="002F5DC9"/>
    <w:rsid w:val="002F6DF5"/>
    <w:rsid w:val="002F7116"/>
    <w:rsid w:val="002F76EB"/>
    <w:rsid w:val="002F7E73"/>
    <w:rsid w:val="003015C9"/>
    <w:rsid w:val="00301BF8"/>
    <w:rsid w:val="00302E5B"/>
    <w:rsid w:val="00304C66"/>
    <w:rsid w:val="00305051"/>
    <w:rsid w:val="00305BB4"/>
    <w:rsid w:val="00305C59"/>
    <w:rsid w:val="00305ED0"/>
    <w:rsid w:val="003064B6"/>
    <w:rsid w:val="003068EE"/>
    <w:rsid w:val="00310C0A"/>
    <w:rsid w:val="0031146C"/>
    <w:rsid w:val="003118C8"/>
    <w:rsid w:val="0031269F"/>
    <w:rsid w:val="00312FF6"/>
    <w:rsid w:val="003132F6"/>
    <w:rsid w:val="003138F8"/>
    <w:rsid w:val="00313B27"/>
    <w:rsid w:val="00313EAC"/>
    <w:rsid w:val="0031574A"/>
    <w:rsid w:val="003160BC"/>
    <w:rsid w:val="00316EAC"/>
    <w:rsid w:val="00317041"/>
    <w:rsid w:val="003201D7"/>
    <w:rsid w:val="0032045D"/>
    <w:rsid w:val="00320D53"/>
    <w:rsid w:val="0032107F"/>
    <w:rsid w:val="00321F0F"/>
    <w:rsid w:val="0032233A"/>
    <w:rsid w:val="003235CA"/>
    <w:rsid w:val="00323678"/>
    <w:rsid w:val="003242CE"/>
    <w:rsid w:val="00324815"/>
    <w:rsid w:val="0032531E"/>
    <w:rsid w:val="003254A9"/>
    <w:rsid w:val="003259B0"/>
    <w:rsid w:val="00325D6F"/>
    <w:rsid w:val="00325F36"/>
    <w:rsid w:val="00326EAB"/>
    <w:rsid w:val="0032761C"/>
    <w:rsid w:val="003279E2"/>
    <w:rsid w:val="00327DA5"/>
    <w:rsid w:val="00330911"/>
    <w:rsid w:val="00330EBC"/>
    <w:rsid w:val="003313DF"/>
    <w:rsid w:val="003315BA"/>
    <w:rsid w:val="00333B07"/>
    <w:rsid w:val="0033423D"/>
    <w:rsid w:val="003345B5"/>
    <w:rsid w:val="003349B9"/>
    <w:rsid w:val="00334A67"/>
    <w:rsid w:val="0033570D"/>
    <w:rsid w:val="003374CB"/>
    <w:rsid w:val="00340385"/>
    <w:rsid w:val="003404E8"/>
    <w:rsid w:val="00341E53"/>
    <w:rsid w:val="00342C10"/>
    <w:rsid w:val="00343617"/>
    <w:rsid w:val="00343B54"/>
    <w:rsid w:val="0034556D"/>
    <w:rsid w:val="003457A4"/>
    <w:rsid w:val="00346395"/>
    <w:rsid w:val="003468E4"/>
    <w:rsid w:val="00346AB8"/>
    <w:rsid w:val="00347BCF"/>
    <w:rsid w:val="00347C71"/>
    <w:rsid w:val="00351F8E"/>
    <w:rsid w:val="003521EC"/>
    <w:rsid w:val="0035235D"/>
    <w:rsid w:val="00353D34"/>
    <w:rsid w:val="0035544B"/>
    <w:rsid w:val="00355BC1"/>
    <w:rsid w:val="003568EF"/>
    <w:rsid w:val="003574CA"/>
    <w:rsid w:val="0036050B"/>
    <w:rsid w:val="003606E5"/>
    <w:rsid w:val="00360925"/>
    <w:rsid w:val="003613D4"/>
    <w:rsid w:val="00363835"/>
    <w:rsid w:val="003638A1"/>
    <w:rsid w:val="00363924"/>
    <w:rsid w:val="00364417"/>
    <w:rsid w:val="0036506D"/>
    <w:rsid w:val="0036528A"/>
    <w:rsid w:val="003653AA"/>
    <w:rsid w:val="003656B6"/>
    <w:rsid w:val="00371041"/>
    <w:rsid w:val="0037276C"/>
    <w:rsid w:val="00373362"/>
    <w:rsid w:val="00374447"/>
    <w:rsid w:val="00376747"/>
    <w:rsid w:val="00376DF8"/>
    <w:rsid w:val="00377564"/>
    <w:rsid w:val="00377DBD"/>
    <w:rsid w:val="00380B1B"/>
    <w:rsid w:val="00380D5F"/>
    <w:rsid w:val="003812F4"/>
    <w:rsid w:val="0038273D"/>
    <w:rsid w:val="003854A5"/>
    <w:rsid w:val="00386940"/>
    <w:rsid w:val="00386D66"/>
    <w:rsid w:val="003874BD"/>
    <w:rsid w:val="00387997"/>
    <w:rsid w:val="00387E8F"/>
    <w:rsid w:val="003915E2"/>
    <w:rsid w:val="003925FA"/>
    <w:rsid w:val="00393AB2"/>
    <w:rsid w:val="00394873"/>
    <w:rsid w:val="0039509E"/>
    <w:rsid w:val="00395211"/>
    <w:rsid w:val="00395409"/>
    <w:rsid w:val="00395C89"/>
    <w:rsid w:val="0039610C"/>
    <w:rsid w:val="00397CCB"/>
    <w:rsid w:val="003A0297"/>
    <w:rsid w:val="003A4FB4"/>
    <w:rsid w:val="003A5B29"/>
    <w:rsid w:val="003A5B85"/>
    <w:rsid w:val="003A643C"/>
    <w:rsid w:val="003B05F2"/>
    <w:rsid w:val="003B0942"/>
    <w:rsid w:val="003B11B2"/>
    <w:rsid w:val="003B1826"/>
    <w:rsid w:val="003B1CEA"/>
    <w:rsid w:val="003B2270"/>
    <w:rsid w:val="003B4831"/>
    <w:rsid w:val="003B5943"/>
    <w:rsid w:val="003B783D"/>
    <w:rsid w:val="003C0136"/>
    <w:rsid w:val="003C0B40"/>
    <w:rsid w:val="003C14D5"/>
    <w:rsid w:val="003C262B"/>
    <w:rsid w:val="003C2F84"/>
    <w:rsid w:val="003C38A6"/>
    <w:rsid w:val="003C38DB"/>
    <w:rsid w:val="003C3F3E"/>
    <w:rsid w:val="003C412F"/>
    <w:rsid w:val="003C52D8"/>
    <w:rsid w:val="003C7898"/>
    <w:rsid w:val="003C7DFA"/>
    <w:rsid w:val="003D01D9"/>
    <w:rsid w:val="003D0403"/>
    <w:rsid w:val="003D0AA2"/>
    <w:rsid w:val="003D1775"/>
    <w:rsid w:val="003D1D48"/>
    <w:rsid w:val="003D259A"/>
    <w:rsid w:val="003D36D3"/>
    <w:rsid w:val="003D385B"/>
    <w:rsid w:val="003D41D1"/>
    <w:rsid w:val="003D48AB"/>
    <w:rsid w:val="003D5288"/>
    <w:rsid w:val="003D5EA2"/>
    <w:rsid w:val="003D6170"/>
    <w:rsid w:val="003D6D0E"/>
    <w:rsid w:val="003D6D42"/>
    <w:rsid w:val="003D7139"/>
    <w:rsid w:val="003D76D1"/>
    <w:rsid w:val="003E1BAE"/>
    <w:rsid w:val="003E1F90"/>
    <w:rsid w:val="003E2E00"/>
    <w:rsid w:val="003E34A1"/>
    <w:rsid w:val="003E3D6C"/>
    <w:rsid w:val="003E461F"/>
    <w:rsid w:val="003E5B1A"/>
    <w:rsid w:val="003F02B2"/>
    <w:rsid w:val="003F0487"/>
    <w:rsid w:val="003F0B96"/>
    <w:rsid w:val="003F18F9"/>
    <w:rsid w:val="003F2586"/>
    <w:rsid w:val="003F2FFF"/>
    <w:rsid w:val="003F372E"/>
    <w:rsid w:val="003F4C0E"/>
    <w:rsid w:val="003F4DB0"/>
    <w:rsid w:val="003F4EBF"/>
    <w:rsid w:val="003F5B34"/>
    <w:rsid w:val="003F673C"/>
    <w:rsid w:val="003F73C6"/>
    <w:rsid w:val="003F7D62"/>
    <w:rsid w:val="00402243"/>
    <w:rsid w:val="004028E6"/>
    <w:rsid w:val="0040399E"/>
    <w:rsid w:val="0040728C"/>
    <w:rsid w:val="00407A8D"/>
    <w:rsid w:val="00407BC2"/>
    <w:rsid w:val="0041102E"/>
    <w:rsid w:val="0041120A"/>
    <w:rsid w:val="00411FE4"/>
    <w:rsid w:val="004134E1"/>
    <w:rsid w:val="0041387F"/>
    <w:rsid w:val="00413C35"/>
    <w:rsid w:val="00415A77"/>
    <w:rsid w:val="00415C38"/>
    <w:rsid w:val="00416ED9"/>
    <w:rsid w:val="0042048D"/>
    <w:rsid w:val="00420962"/>
    <w:rsid w:val="004214CB"/>
    <w:rsid w:val="004214E1"/>
    <w:rsid w:val="00421D2A"/>
    <w:rsid w:val="00421FCF"/>
    <w:rsid w:val="00423B29"/>
    <w:rsid w:val="00423CD4"/>
    <w:rsid w:val="00425B1F"/>
    <w:rsid w:val="00425CE2"/>
    <w:rsid w:val="00426E46"/>
    <w:rsid w:val="00426E61"/>
    <w:rsid w:val="004274E1"/>
    <w:rsid w:val="004275AB"/>
    <w:rsid w:val="00427955"/>
    <w:rsid w:val="00427994"/>
    <w:rsid w:val="00427A7E"/>
    <w:rsid w:val="00430058"/>
    <w:rsid w:val="004305DA"/>
    <w:rsid w:val="004313C8"/>
    <w:rsid w:val="00431CB6"/>
    <w:rsid w:val="00433220"/>
    <w:rsid w:val="00434D23"/>
    <w:rsid w:val="00435771"/>
    <w:rsid w:val="00435788"/>
    <w:rsid w:val="004362B5"/>
    <w:rsid w:val="00436702"/>
    <w:rsid w:val="00436911"/>
    <w:rsid w:val="00436918"/>
    <w:rsid w:val="00440C4A"/>
    <w:rsid w:val="0044172B"/>
    <w:rsid w:val="00442288"/>
    <w:rsid w:val="004436D8"/>
    <w:rsid w:val="00443DFF"/>
    <w:rsid w:val="00444104"/>
    <w:rsid w:val="00444F9E"/>
    <w:rsid w:val="00447834"/>
    <w:rsid w:val="004479A1"/>
    <w:rsid w:val="00450198"/>
    <w:rsid w:val="00450DB9"/>
    <w:rsid w:val="004527BC"/>
    <w:rsid w:val="00453090"/>
    <w:rsid w:val="00454780"/>
    <w:rsid w:val="00454DDF"/>
    <w:rsid w:val="00454EDE"/>
    <w:rsid w:val="00455ABB"/>
    <w:rsid w:val="00457ECD"/>
    <w:rsid w:val="004600F2"/>
    <w:rsid w:val="004603C6"/>
    <w:rsid w:val="004610FD"/>
    <w:rsid w:val="004616EE"/>
    <w:rsid w:val="00461FC9"/>
    <w:rsid w:val="00462500"/>
    <w:rsid w:val="004627A2"/>
    <w:rsid w:val="00463419"/>
    <w:rsid w:val="00463568"/>
    <w:rsid w:val="00465E11"/>
    <w:rsid w:val="00466583"/>
    <w:rsid w:val="004667E0"/>
    <w:rsid w:val="00467A0B"/>
    <w:rsid w:val="00471363"/>
    <w:rsid w:val="00471542"/>
    <w:rsid w:val="004720EA"/>
    <w:rsid w:val="004727DB"/>
    <w:rsid w:val="00473801"/>
    <w:rsid w:val="00476103"/>
    <w:rsid w:val="004770B6"/>
    <w:rsid w:val="00481C0A"/>
    <w:rsid w:val="00483706"/>
    <w:rsid w:val="00483D87"/>
    <w:rsid w:val="0048431F"/>
    <w:rsid w:val="00485AFD"/>
    <w:rsid w:val="00487826"/>
    <w:rsid w:val="0048796F"/>
    <w:rsid w:val="00487A0B"/>
    <w:rsid w:val="004905D4"/>
    <w:rsid w:val="00490AEE"/>
    <w:rsid w:val="0049155E"/>
    <w:rsid w:val="004916C4"/>
    <w:rsid w:val="00491D4D"/>
    <w:rsid w:val="00492076"/>
    <w:rsid w:val="00492281"/>
    <w:rsid w:val="00493DCD"/>
    <w:rsid w:val="0049458B"/>
    <w:rsid w:val="0049474D"/>
    <w:rsid w:val="00495C76"/>
    <w:rsid w:val="00496ACB"/>
    <w:rsid w:val="00496F77"/>
    <w:rsid w:val="00497477"/>
    <w:rsid w:val="004A03E6"/>
    <w:rsid w:val="004A0C9D"/>
    <w:rsid w:val="004A1416"/>
    <w:rsid w:val="004A355E"/>
    <w:rsid w:val="004A44F7"/>
    <w:rsid w:val="004A4DEB"/>
    <w:rsid w:val="004A5F45"/>
    <w:rsid w:val="004A607B"/>
    <w:rsid w:val="004A6693"/>
    <w:rsid w:val="004A7A36"/>
    <w:rsid w:val="004B019C"/>
    <w:rsid w:val="004B0936"/>
    <w:rsid w:val="004B0E07"/>
    <w:rsid w:val="004B1C46"/>
    <w:rsid w:val="004B246F"/>
    <w:rsid w:val="004B2ED5"/>
    <w:rsid w:val="004B31B3"/>
    <w:rsid w:val="004B3DB0"/>
    <w:rsid w:val="004B422B"/>
    <w:rsid w:val="004B4904"/>
    <w:rsid w:val="004B5082"/>
    <w:rsid w:val="004B6005"/>
    <w:rsid w:val="004B662F"/>
    <w:rsid w:val="004B67E2"/>
    <w:rsid w:val="004B704B"/>
    <w:rsid w:val="004C0568"/>
    <w:rsid w:val="004C1374"/>
    <w:rsid w:val="004C14E5"/>
    <w:rsid w:val="004C171D"/>
    <w:rsid w:val="004C18DA"/>
    <w:rsid w:val="004C2F10"/>
    <w:rsid w:val="004C3249"/>
    <w:rsid w:val="004C4D15"/>
    <w:rsid w:val="004C529E"/>
    <w:rsid w:val="004C5F39"/>
    <w:rsid w:val="004C637A"/>
    <w:rsid w:val="004C7B99"/>
    <w:rsid w:val="004D0141"/>
    <w:rsid w:val="004D02FB"/>
    <w:rsid w:val="004D0F1A"/>
    <w:rsid w:val="004D18F6"/>
    <w:rsid w:val="004D456E"/>
    <w:rsid w:val="004D4EF3"/>
    <w:rsid w:val="004D5882"/>
    <w:rsid w:val="004D5930"/>
    <w:rsid w:val="004D59F5"/>
    <w:rsid w:val="004D5D1A"/>
    <w:rsid w:val="004D6394"/>
    <w:rsid w:val="004D6BCB"/>
    <w:rsid w:val="004D6CDC"/>
    <w:rsid w:val="004D717B"/>
    <w:rsid w:val="004E1A83"/>
    <w:rsid w:val="004E2FB8"/>
    <w:rsid w:val="004E5714"/>
    <w:rsid w:val="004E61C3"/>
    <w:rsid w:val="004E6DD0"/>
    <w:rsid w:val="004F0C6F"/>
    <w:rsid w:val="004F1497"/>
    <w:rsid w:val="004F32EC"/>
    <w:rsid w:val="004F3CB0"/>
    <w:rsid w:val="004F3FAC"/>
    <w:rsid w:val="004F3FEF"/>
    <w:rsid w:val="004F40FD"/>
    <w:rsid w:val="004F47B0"/>
    <w:rsid w:val="004F53B5"/>
    <w:rsid w:val="004F54DC"/>
    <w:rsid w:val="004F5E5E"/>
    <w:rsid w:val="004F7D58"/>
    <w:rsid w:val="004F7DC7"/>
    <w:rsid w:val="005007F4"/>
    <w:rsid w:val="0050101D"/>
    <w:rsid w:val="00501ADA"/>
    <w:rsid w:val="005025B0"/>
    <w:rsid w:val="00502B76"/>
    <w:rsid w:val="005042B0"/>
    <w:rsid w:val="005048C0"/>
    <w:rsid w:val="00506E9C"/>
    <w:rsid w:val="005074D4"/>
    <w:rsid w:val="00507D10"/>
    <w:rsid w:val="005100E0"/>
    <w:rsid w:val="00510B94"/>
    <w:rsid w:val="00511552"/>
    <w:rsid w:val="005115E8"/>
    <w:rsid w:val="005116E6"/>
    <w:rsid w:val="00511B3A"/>
    <w:rsid w:val="00514539"/>
    <w:rsid w:val="0051600B"/>
    <w:rsid w:val="0051697A"/>
    <w:rsid w:val="00516EAC"/>
    <w:rsid w:val="005212A0"/>
    <w:rsid w:val="005215E6"/>
    <w:rsid w:val="00521AA3"/>
    <w:rsid w:val="005242EE"/>
    <w:rsid w:val="005243AA"/>
    <w:rsid w:val="00525B1B"/>
    <w:rsid w:val="00530C88"/>
    <w:rsid w:val="00531115"/>
    <w:rsid w:val="00531570"/>
    <w:rsid w:val="005325AB"/>
    <w:rsid w:val="005342C7"/>
    <w:rsid w:val="00534310"/>
    <w:rsid w:val="005406DE"/>
    <w:rsid w:val="0054071E"/>
    <w:rsid w:val="00540E53"/>
    <w:rsid w:val="00540F3F"/>
    <w:rsid w:val="00541CB9"/>
    <w:rsid w:val="00543764"/>
    <w:rsid w:val="00543F85"/>
    <w:rsid w:val="00545C48"/>
    <w:rsid w:val="00547631"/>
    <w:rsid w:val="00547F20"/>
    <w:rsid w:val="0055010A"/>
    <w:rsid w:val="00550666"/>
    <w:rsid w:val="00550DA0"/>
    <w:rsid w:val="0055208B"/>
    <w:rsid w:val="0055217B"/>
    <w:rsid w:val="00552B70"/>
    <w:rsid w:val="00552F35"/>
    <w:rsid w:val="005543E4"/>
    <w:rsid w:val="005544CF"/>
    <w:rsid w:val="005548E0"/>
    <w:rsid w:val="00554C7A"/>
    <w:rsid w:val="0055575E"/>
    <w:rsid w:val="00556C59"/>
    <w:rsid w:val="00557071"/>
    <w:rsid w:val="00560334"/>
    <w:rsid w:val="005609AD"/>
    <w:rsid w:val="00560D0A"/>
    <w:rsid w:val="005614BA"/>
    <w:rsid w:val="00562289"/>
    <w:rsid w:val="00562745"/>
    <w:rsid w:val="0056284C"/>
    <w:rsid w:val="00562864"/>
    <w:rsid w:val="0056402C"/>
    <w:rsid w:val="00564213"/>
    <w:rsid w:val="00564338"/>
    <w:rsid w:val="0056437A"/>
    <w:rsid w:val="00564898"/>
    <w:rsid w:val="005668D8"/>
    <w:rsid w:val="00566EF9"/>
    <w:rsid w:val="00567417"/>
    <w:rsid w:val="00567ED2"/>
    <w:rsid w:val="0057051F"/>
    <w:rsid w:val="00570A0A"/>
    <w:rsid w:val="00571B81"/>
    <w:rsid w:val="005722AF"/>
    <w:rsid w:val="00572CBF"/>
    <w:rsid w:val="00572EA1"/>
    <w:rsid w:val="00573834"/>
    <w:rsid w:val="00573D4B"/>
    <w:rsid w:val="00574A1C"/>
    <w:rsid w:val="00575E98"/>
    <w:rsid w:val="0057657D"/>
    <w:rsid w:val="00576D71"/>
    <w:rsid w:val="00576F35"/>
    <w:rsid w:val="00576F99"/>
    <w:rsid w:val="00580937"/>
    <w:rsid w:val="00581D07"/>
    <w:rsid w:val="005830C7"/>
    <w:rsid w:val="005834F0"/>
    <w:rsid w:val="00583578"/>
    <w:rsid w:val="00583EBD"/>
    <w:rsid w:val="00584596"/>
    <w:rsid w:val="00585FD2"/>
    <w:rsid w:val="005862FF"/>
    <w:rsid w:val="005870CC"/>
    <w:rsid w:val="00587478"/>
    <w:rsid w:val="00587CB3"/>
    <w:rsid w:val="00590978"/>
    <w:rsid w:val="005925B7"/>
    <w:rsid w:val="00592845"/>
    <w:rsid w:val="00592C60"/>
    <w:rsid w:val="00593471"/>
    <w:rsid w:val="00593BBE"/>
    <w:rsid w:val="00593E0C"/>
    <w:rsid w:val="00594503"/>
    <w:rsid w:val="00594AE3"/>
    <w:rsid w:val="005968D4"/>
    <w:rsid w:val="00597DCC"/>
    <w:rsid w:val="00597FD8"/>
    <w:rsid w:val="005A0173"/>
    <w:rsid w:val="005A02FA"/>
    <w:rsid w:val="005A0B7A"/>
    <w:rsid w:val="005A0CFB"/>
    <w:rsid w:val="005A1A6F"/>
    <w:rsid w:val="005A248C"/>
    <w:rsid w:val="005A262A"/>
    <w:rsid w:val="005A2CD0"/>
    <w:rsid w:val="005A3407"/>
    <w:rsid w:val="005A373F"/>
    <w:rsid w:val="005A3C53"/>
    <w:rsid w:val="005A4025"/>
    <w:rsid w:val="005A46A5"/>
    <w:rsid w:val="005A4737"/>
    <w:rsid w:val="005A4F32"/>
    <w:rsid w:val="005A5552"/>
    <w:rsid w:val="005A6064"/>
    <w:rsid w:val="005A76A0"/>
    <w:rsid w:val="005A7B9B"/>
    <w:rsid w:val="005A7FDD"/>
    <w:rsid w:val="005B14A4"/>
    <w:rsid w:val="005B14B4"/>
    <w:rsid w:val="005B18CC"/>
    <w:rsid w:val="005B19DF"/>
    <w:rsid w:val="005B2C05"/>
    <w:rsid w:val="005B2CAF"/>
    <w:rsid w:val="005B3376"/>
    <w:rsid w:val="005B3666"/>
    <w:rsid w:val="005B55D4"/>
    <w:rsid w:val="005B5DD6"/>
    <w:rsid w:val="005B71C8"/>
    <w:rsid w:val="005B78C9"/>
    <w:rsid w:val="005B7973"/>
    <w:rsid w:val="005C09EA"/>
    <w:rsid w:val="005C0A23"/>
    <w:rsid w:val="005C143F"/>
    <w:rsid w:val="005C251F"/>
    <w:rsid w:val="005C2D69"/>
    <w:rsid w:val="005C44E3"/>
    <w:rsid w:val="005C470D"/>
    <w:rsid w:val="005C5F06"/>
    <w:rsid w:val="005C5F18"/>
    <w:rsid w:val="005C73FF"/>
    <w:rsid w:val="005C7EFA"/>
    <w:rsid w:val="005D1127"/>
    <w:rsid w:val="005D144C"/>
    <w:rsid w:val="005D1A31"/>
    <w:rsid w:val="005D1B0F"/>
    <w:rsid w:val="005D1DD3"/>
    <w:rsid w:val="005D201D"/>
    <w:rsid w:val="005D32B2"/>
    <w:rsid w:val="005D41B7"/>
    <w:rsid w:val="005D444A"/>
    <w:rsid w:val="005D4653"/>
    <w:rsid w:val="005D67DE"/>
    <w:rsid w:val="005D7EAB"/>
    <w:rsid w:val="005E0594"/>
    <w:rsid w:val="005E0CDC"/>
    <w:rsid w:val="005E0D3F"/>
    <w:rsid w:val="005E18FB"/>
    <w:rsid w:val="005E33CB"/>
    <w:rsid w:val="005E39F4"/>
    <w:rsid w:val="005E4F72"/>
    <w:rsid w:val="005E5888"/>
    <w:rsid w:val="005E62FD"/>
    <w:rsid w:val="005E6AA0"/>
    <w:rsid w:val="005E6B32"/>
    <w:rsid w:val="005E6CE0"/>
    <w:rsid w:val="005E7742"/>
    <w:rsid w:val="005E7A3D"/>
    <w:rsid w:val="005F06BF"/>
    <w:rsid w:val="005F170F"/>
    <w:rsid w:val="005F2BB5"/>
    <w:rsid w:val="005F3755"/>
    <w:rsid w:val="005F3A28"/>
    <w:rsid w:val="005F3C91"/>
    <w:rsid w:val="005F3D4E"/>
    <w:rsid w:val="005F4CCE"/>
    <w:rsid w:val="005F4E64"/>
    <w:rsid w:val="005F5899"/>
    <w:rsid w:val="005F5A4E"/>
    <w:rsid w:val="005F6613"/>
    <w:rsid w:val="005F6CF7"/>
    <w:rsid w:val="006004E4"/>
    <w:rsid w:val="0060089A"/>
    <w:rsid w:val="00601385"/>
    <w:rsid w:val="006014CD"/>
    <w:rsid w:val="00601583"/>
    <w:rsid w:val="00601EE7"/>
    <w:rsid w:val="006021F1"/>
    <w:rsid w:val="006022A4"/>
    <w:rsid w:val="00602C20"/>
    <w:rsid w:val="00603A4D"/>
    <w:rsid w:val="00603B41"/>
    <w:rsid w:val="00604579"/>
    <w:rsid w:val="0060493E"/>
    <w:rsid w:val="006059E0"/>
    <w:rsid w:val="0060666D"/>
    <w:rsid w:val="006072D9"/>
    <w:rsid w:val="00611313"/>
    <w:rsid w:val="006114BF"/>
    <w:rsid w:val="006128CA"/>
    <w:rsid w:val="00615D6E"/>
    <w:rsid w:val="006163B3"/>
    <w:rsid w:val="006167E6"/>
    <w:rsid w:val="00617435"/>
    <w:rsid w:val="00617D0E"/>
    <w:rsid w:val="006217C6"/>
    <w:rsid w:val="00621BD2"/>
    <w:rsid w:val="0062278A"/>
    <w:rsid w:val="006232D2"/>
    <w:rsid w:val="006246FA"/>
    <w:rsid w:val="006253B5"/>
    <w:rsid w:val="00627109"/>
    <w:rsid w:val="006308A7"/>
    <w:rsid w:val="00630961"/>
    <w:rsid w:val="006310F8"/>
    <w:rsid w:val="006326D7"/>
    <w:rsid w:val="00632FBE"/>
    <w:rsid w:val="006330E3"/>
    <w:rsid w:val="006338ED"/>
    <w:rsid w:val="00633D61"/>
    <w:rsid w:val="006343B4"/>
    <w:rsid w:val="006346D1"/>
    <w:rsid w:val="00634934"/>
    <w:rsid w:val="00635768"/>
    <w:rsid w:val="006358D9"/>
    <w:rsid w:val="00637129"/>
    <w:rsid w:val="006404C8"/>
    <w:rsid w:val="006409BE"/>
    <w:rsid w:val="00641042"/>
    <w:rsid w:val="0064126A"/>
    <w:rsid w:val="00641ADE"/>
    <w:rsid w:val="00642EF4"/>
    <w:rsid w:val="006430CF"/>
    <w:rsid w:val="006432F1"/>
    <w:rsid w:val="00644BCF"/>
    <w:rsid w:val="00644F90"/>
    <w:rsid w:val="00645E42"/>
    <w:rsid w:val="00646368"/>
    <w:rsid w:val="00646C93"/>
    <w:rsid w:val="00647306"/>
    <w:rsid w:val="00647E43"/>
    <w:rsid w:val="00650607"/>
    <w:rsid w:val="00650CF8"/>
    <w:rsid w:val="00650D5B"/>
    <w:rsid w:val="00650EC4"/>
    <w:rsid w:val="006511B3"/>
    <w:rsid w:val="00652431"/>
    <w:rsid w:val="0065407A"/>
    <w:rsid w:val="00654840"/>
    <w:rsid w:val="006551BB"/>
    <w:rsid w:val="006553E2"/>
    <w:rsid w:val="00657494"/>
    <w:rsid w:val="00657BC9"/>
    <w:rsid w:val="006602CE"/>
    <w:rsid w:val="00660794"/>
    <w:rsid w:val="00661051"/>
    <w:rsid w:val="0066117E"/>
    <w:rsid w:val="00661270"/>
    <w:rsid w:val="00662B08"/>
    <w:rsid w:val="006635A3"/>
    <w:rsid w:val="00663FEE"/>
    <w:rsid w:val="006644A3"/>
    <w:rsid w:val="00664B34"/>
    <w:rsid w:val="006655C2"/>
    <w:rsid w:val="006668F2"/>
    <w:rsid w:val="00666BEE"/>
    <w:rsid w:val="00667F74"/>
    <w:rsid w:val="00670EBB"/>
    <w:rsid w:val="00670F05"/>
    <w:rsid w:val="00671E44"/>
    <w:rsid w:val="00672382"/>
    <w:rsid w:val="006725EA"/>
    <w:rsid w:val="00672D4B"/>
    <w:rsid w:val="0067347F"/>
    <w:rsid w:val="00673B74"/>
    <w:rsid w:val="00673CFD"/>
    <w:rsid w:val="00674689"/>
    <w:rsid w:val="006752D4"/>
    <w:rsid w:val="006768BA"/>
    <w:rsid w:val="00680918"/>
    <w:rsid w:val="00680EB1"/>
    <w:rsid w:val="00682555"/>
    <w:rsid w:val="006838C1"/>
    <w:rsid w:val="00684006"/>
    <w:rsid w:val="006842EB"/>
    <w:rsid w:val="006862FB"/>
    <w:rsid w:val="00686657"/>
    <w:rsid w:val="0068744C"/>
    <w:rsid w:val="00690CB7"/>
    <w:rsid w:val="00693734"/>
    <w:rsid w:val="0069374C"/>
    <w:rsid w:val="00693BEA"/>
    <w:rsid w:val="00694A33"/>
    <w:rsid w:val="00694AE5"/>
    <w:rsid w:val="006958CE"/>
    <w:rsid w:val="00695E37"/>
    <w:rsid w:val="0069642F"/>
    <w:rsid w:val="0069644F"/>
    <w:rsid w:val="006965E2"/>
    <w:rsid w:val="006967E5"/>
    <w:rsid w:val="006A0BEE"/>
    <w:rsid w:val="006A1B43"/>
    <w:rsid w:val="006A1BB1"/>
    <w:rsid w:val="006A1C9C"/>
    <w:rsid w:val="006A211D"/>
    <w:rsid w:val="006A6335"/>
    <w:rsid w:val="006A723F"/>
    <w:rsid w:val="006A7F17"/>
    <w:rsid w:val="006B1BA5"/>
    <w:rsid w:val="006B356C"/>
    <w:rsid w:val="006B3839"/>
    <w:rsid w:val="006B3AFC"/>
    <w:rsid w:val="006B3CCE"/>
    <w:rsid w:val="006B4199"/>
    <w:rsid w:val="006B43B9"/>
    <w:rsid w:val="006B4AEE"/>
    <w:rsid w:val="006B4D55"/>
    <w:rsid w:val="006B514B"/>
    <w:rsid w:val="006B5775"/>
    <w:rsid w:val="006B5F80"/>
    <w:rsid w:val="006B6AF2"/>
    <w:rsid w:val="006B6C5E"/>
    <w:rsid w:val="006B7919"/>
    <w:rsid w:val="006C0B97"/>
    <w:rsid w:val="006C1886"/>
    <w:rsid w:val="006C1C69"/>
    <w:rsid w:val="006C219E"/>
    <w:rsid w:val="006C21AA"/>
    <w:rsid w:val="006C2516"/>
    <w:rsid w:val="006C2578"/>
    <w:rsid w:val="006C2AC1"/>
    <w:rsid w:val="006C4C87"/>
    <w:rsid w:val="006C625E"/>
    <w:rsid w:val="006D0C96"/>
    <w:rsid w:val="006D1071"/>
    <w:rsid w:val="006D21AA"/>
    <w:rsid w:val="006D290E"/>
    <w:rsid w:val="006D386F"/>
    <w:rsid w:val="006D3C59"/>
    <w:rsid w:val="006D5C58"/>
    <w:rsid w:val="006D5CD4"/>
    <w:rsid w:val="006D6AF1"/>
    <w:rsid w:val="006D7173"/>
    <w:rsid w:val="006D752C"/>
    <w:rsid w:val="006E089E"/>
    <w:rsid w:val="006E1BDE"/>
    <w:rsid w:val="006E1DFB"/>
    <w:rsid w:val="006E2798"/>
    <w:rsid w:val="006E2DDF"/>
    <w:rsid w:val="006E4A94"/>
    <w:rsid w:val="006E5008"/>
    <w:rsid w:val="006E7267"/>
    <w:rsid w:val="006E770C"/>
    <w:rsid w:val="006F145C"/>
    <w:rsid w:val="006F1B55"/>
    <w:rsid w:val="006F22E2"/>
    <w:rsid w:val="006F2AF7"/>
    <w:rsid w:val="006F2BAB"/>
    <w:rsid w:val="006F2C6A"/>
    <w:rsid w:val="006F2CAE"/>
    <w:rsid w:val="006F2D38"/>
    <w:rsid w:val="006F36D0"/>
    <w:rsid w:val="006F45B3"/>
    <w:rsid w:val="006F46AF"/>
    <w:rsid w:val="006F538F"/>
    <w:rsid w:val="006F6C40"/>
    <w:rsid w:val="006F774B"/>
    <w:rsid w:val="007000B4"/>
    <w:rsid w:val="007000F0"/>
    <w:rsid w:val="007001FF"/>
    <w:rsid w:val="007002FE"/>
    <w:rsid w:val="00702A90"/>
    <w:rsid w:val="00703F93"/>
    <w:rsid w:val="00704289"/>
    <w:rsid w:val="0070537F"/>
    <w:rsid w:val="00705920"/>
    <w:rsid w:val="00705993"/>
    <w:rsid w:val="00705FBE"/>
    <w:rsid w:val="007061D3"/>
    <w:rsid w:val="00706AE1"/>
    <w:rsid w:val="007113D4"/>
    <w:rsid w:val="00711CDE"/>
    <w:rsid w:val="0071215A"/>
    <w:rsid w:val="00712CD6"/>
    <w:rsid w:val="0071414D"/>
    <w:rsid w:val="0071439E"/>
    <w:rsid w:val="00714CF3"/>
    <w:rsid w:val="007153CC"/>
    <w:rsid w:val="007155EB"/>
    <w:rsid w:val="00720386"/>
    <w:rsid w:val="00720AB8"/>
    <w:rsid w:val="00720D70"/>
    <w:rsid w:val="007210F4"/>
    <w:rsid w:val="007214FE"/>
    <w:rsid w:val="007224D2"/>
    <w:rsid w:val="0072287B"/>
    <w:rsid w:val="007229DB"/>
    <w:rsid w:val="00723A3B"/>
    <w:rsid w:val="00724800"/>
    <w:rsid w:val="00724868"/>
    <w:rsid w:val="0072533F"/>
    <w:rsid w:val="007258E1"/>
    <w:rsid w:val="007259CE"/>
    <w:rsid w:val="00726424"/>
    <w:rsid w:val="0072679F"/>
    <w:rsid w:val="00726C7F"/>
    <w:rsid w:val="00727649"/>
    <w:rsid w:val="00732222"/>
    <w:rsid w:val="0073228A"/>
    <w:rsid w:val="007337A3"/>
    <w:rsid w:val="0073557F"/>
    <w:rsid w:val="00735757"/>
    <w:rsid w:val="0073639C"/>
    <w:rsid w:val="00736DFC"/>
    <w:rsid w:val="007377BE"/>
    <w:rsid w:val="00740880"/>
    <w:rsid w:val="007408D6"/>
    <w:rsid w:val="00741248"/>
    <w:rsid w:val="007433EF"/>
    <w:rsid w:val="0074490E"/>
    <w:rsid w:val="00744D30"/>
    <w:rsid w:val="00745346"/>
    <w:rsid w:val="00745843"/>
    <w:rsid w:val="00745AA6"/>
    <w:rsid w:val="007461A7"/>
    <w:rsid w:val="007471D2"/>
    <w:rsid w:val="00747495"/>
    <w:rsid w:val="00750043"/>
    <w:rsid w:val="00750A45"/>
    <w:rsid w:val="00751404"/>
    <w:rsid w:val="00751A44"/>
    <w:rsid w:val="00751CB7"/>
    <w:rsid w:val="007522DB"/>
    <w:rsid w:val="00752C20"/>
    <w:rsid w:val="0075380F"/>
    <w:rsid w:val="00753954"/>
    <w:rsid w:val="00754FDC"/>
    <w:rsid w:val="0075626F"/>
    <w:rsid w:val="007569B4"/>
    <w:rsid w:val="0075799B"/>
    <w:rsid w:val="00761765"/>
    <w:rsid w:val="007627BC"/>
    <w:rsid w:val="00762E29"/>
    <w:rsid w:val="007639BB"/>
    <w:rsid w:val="00765C45"/>
    <w:rsid w:val="007663EB"/>
    <w:rsid w:val="00766D4B"/>
    <w:rsid w:val="0076702D"/>
    <w:rsid w:val="00767ADB"/>
    <w:rsid w:val="00770313"/>
    <w:rsid w:val="00771754"/>
    <w:rsid w:val="00772C69"/>
    <w:rsid w:val="00772E89"/>
    <w:rsid w:val="00772F72"/>
    <w:rsid w:val="00773B20"/>
    <w:rsid w:val="00774102"/>
    <w:rsid w:val="007749DE"/>
    <w:rsid w:val="00774D97"/>
    <w:rsid w:val="007756F2"/>
    <w:rsid w:val="007760E4"/>
    <w:rsid w:val="00777EEC"/>
    <w:rsid w:val="00780A4F"/>
    <w:rsid w:val="007810D4"/>
    <w:rsid w:val="00781A77"/>
    <w:rsid w:val="007820B1"/>
    <w:rsid w:val="007823AD"/>
    <w:rsid w:val="00782C29"/>
    <w:rsid w:val="00782C92"/>
    <w:rsid w:val="00782D8A"/>
    <w:rsid w:val="007841BA"/>
    <w:rsid w:val="00784BBA"/>
    <w:rsid w:val="00785A2B"/>
    <w:rsid w:val="00785CDF"/>
    <w:rsid w:val="00786DF3"/>
    <w:rsid w:val="00787300"/>
    <w:rsid w:val="0078731A"/>
    <w:rsid w:val="0078738A"/>
    <w:rsid w:val="0079097D"/>
    <w:rsid w:val="007911C4"/>
    <w:rsid w:val="0079133A"/>
    <w:rsid w:val="007913BC"/>
    <w:rsid w:val="00792DE1"/>
    <w:rsid w:val="00794036"/>
    <w:rsid w:val="0079496E"/>
    <w:rsid w:val="00794CD8"/>
    <w:rsid w:val="00795E99"/>
    <w:rsid w:val="00796493"/>
    <w:rsid w:val="0079671E"/>
    <w:rsid w:val="0079677D"/>
    <w:rsid w:val="0079685D"/>
    <w:rsid w:val="00796A7F"/>
    <w:rsid w:val="007A0B9B"/>
    <w:rsid w:val="007A0BCE"/>
    <w:rsid w:val="007A1413"/>
    <w:rsid w:val="007A2422"/>
    <w:rsid w:val="007A2F04"/>
    <w:rsid w:val="007A408F"/>
    <w:rsid w:val="007A4260"/>
    <w:rsid w:val="007A42AC"/>
    <w:rsid w:val="007A4CD8"/>
    <w:rsid w:val="007A57DB"/>
    <w:rsid w:val="007A5F4C"/>
    <w:rsid w:val="007A70CA"/>
    <w:rsid w:val="007B4FFC"/>
    <w:rsid w:val="007B5BD4"/>
    <w:rsid w:val="007B6E3A"/>
    <w:rsid w:val="007C01FA"/>
    <w:rsid w:val="007C3AF7"/>
    <w:rsid w:val="007C455F"/>
    <w:rsid w:val="007C5770"/>
    <w:rsid w:val="007C6804"/>
    <w:rsid w:val="007C6A49"/>
    <w:rsid w:val="007D065B"/>
    <w:rsid w:val="007D1B12"/>
    <w:rsid w:val="007D23BE"/>
    <w:rsid w:val="007D30E6"/>
    <w:rsid w:val="007D3D22"/>
    <w:rsid w:val="007D3F08"/>
    <w:rsid w:val="007D4382"/>
    <w:rsid w:val="007D53CF"/>
    <w:rsid w:val="007D56F9"/>
    <w:rsid w:val="007D710E"/>
    <w:rsid w:val="007D7A5F"/>
    <w:rsid w:val="007E020D"/>
    <w:rsid w:val="007E0C29"/>
    <w:rsid w:val="007E0DB5"/>
    <w:rsid w:val="007E1977"/>
    <w:rsid w:val="007E1FD2"/>
    <w:rsid w:val="007E3132"/>
    <w:rsid w:val="007E39FD"/>
    <w:rsid w:val="007E4872"/>
    <w:rsid w:val="007E5EC0"/>
    <w:rsid w:val="007E619D"/>
    <w:rsid w:val="007E6B23"/>
    <w:rsid w:val="007E6B41"/>
    <w:rsid w:val="007E702F"/>
    <w:rsid w:val="007F2019"/>
    <w:rsid w:val="007F2489"/>
    <w:rsid w:val="007F28BA"/>
    <w:rsid w:val="007F3983"/>
    <w:rsid w:val="007F5DF9"/>
    <w:rsid w:val="007F6D63"/>
    <w:rsid w:val="007F6F45"/>
    <w:rsid w:val="007F7B34"/>
    <w:rsid w:val="007F7C88"/>
    <w:rsid w:val="00800906"/>
    <w:rsid w:val="0080111B"/>
    <w:rsid w:val="008017F2"/>
    <w:rsid w:val="008028E1"/>
    <w:rsid w:val="00803738"/>
    <w:rsid w:val="00803C0E"/>
    <w:rsid w:val="00804526"/>
    <w:rsid w:val="00804A98"/>
    <w:rsid w:val="008052F2"/>
    <w:rsid w:val="0080540D"/>
    <w:rsid w:val="00810143"/>
    <w:rsid w:val="00810AF8"/>
    <w:rsid w:val="00812207"/>
    <w:rsid w:val="008128C7"/>
    <w:rsid w:val="008155FF"/>
    <w:rsid w:val="0081615A"/>
    <w:rsid w:val="00816490"/>
    <w:rsid w:val="008168A2"/>
    <w:rsid w:val="00817122"/>
    <w:rsid w:val="008172F7"/>
    <w:rsid w:val="00817B2C"/>
    <w:rsid w:val="008202FB"/>
    <w:rsid w:val="00821BD4"/>
    <w:rsid w:val="00821EEC"/>
    <w:rsid w:val="0082210E"/>
    <w:rsid w:val="0082304C"/>
    <w:rsid w:val="0082308F"/>
    <w:rsid w:val="008233D7"/>
    <w:rsid w:val="008234E1"/>
    <w:rsid w:val="00823677"/>
    <w:rsid w:val="0082420C"/>
    <w:rsid w:val="00824FE3"/>
    <w:rsid w:val="00825588"/>
    <w:rsid w:val="00826E1B"/>
    <w:rsid w:val="0082702D"/>
    <w:rsid w:val="0082707E"/>
    <w:rsid w:val="008271B9"/>
    <w:rsid w:val="0082733F"/>
    <w:rsid w:val="00827402"/>
    <w:rsid w:val="00830F19"/>
    <w:rsid w:val="008311CE"/>
    <w:rsid w:val="008311D1"/>
    <w:rsid w:val="0083127A"/>
    <w:rsid w:val="0083384C"/>
    <w:rsid w:val="00833CC0"/>
    <w:rsid w:val="00834801"/>
    <w:rsid w:val="00834860"/>
    <w:rsid w:val="00834ABF"/>
    <w:rsid w:val="00836260"/>
    <w:rsid w:val="008363E2"/>
    <w:rsid w:val="00836BD2"/>
    <w:rsid w:val="00837A26"/>
    <w:rsid w:val="008402DF"/>
    <w:rsid w:val="008404CE"/>
    <w:rsid w:val="0084161C"/>
    <w:rsid w:val="00841655"/>
    <w:rsid w:val="008417AF"/>
    <w:rsid w:val="0084277F"/>
    <w:rsid w:val="008455D4"/>
    <w:rsid w:val="00845B98"/>
    <w:rsid w:val="0084699D"/>
    <w:rsid w:val="00847CA2"/>
    <w:rsid w:val="008509A4"/>
    <w:rsid w:val="00850C31"/>
    <w:rsid w:val="00850E00"/>
    <w:rsid w:val="0085158C"/>
    <w:rsid w:val="008517D2"/>
    <w:rsid w:val="00851ABC"/>
    <w:rsid w:val="00852DEB"/>
    <w:rsid w:val="00853285"/>
    <w:rsid w:val="00853AA0"/>
    <w:rsid w:val="00854578"/>
    <w:rsid w:val="0085494D"/>
    <w:rsid w:val="00854DD8"/>
    <w:rsid w:val="00854E9F"/>
    <w:rsid w:val="00855006"/>
    <w:rsid w:val="0085526B"/>
    <w:rsid w:val="00856BDC"/>
    <w:rsid w:val="00856C3D"/>
    <w:rsid w:val="00857081"/>
    <w:rsid w:val="008576EB"/>
    <w:rsid w:val="00857705"/>
    <w:rsid w:val="00860D66"/>
    <w:rsid w:val="008616CE"/>
    <w:rsid w:val="00861E24"/>
    <w:rsid w:val="00862F79"/>
    <w:rsid w:val="008645CE"/>
    <w:rsid w:val="00864F50"/>
    <w:rsid w:val="00865319"/>
    <w:rsid w:val="0086622A"/>
    <w:rsid w:val="00867B0F"/>
    <w:rsid w:val="008703C5"/>
    <w:rsid w:val="00870B0F"/>
    <w:rsid w:val="00872501"/>
    <w:rsid w:val="0087255D"/>
    <w:rsid w:val="00872B38"/>
    <w:rsid w:val="00874038"/>
    <w:rsid w:val="00874B8A"/>
    <w:rsid w:val="00875741"/>
    <w:rsid w:val="00875C13"/>
    <w:rsid w:val="008760E7"/>
    <w:rsid w:val="00877C2E"/>
    <w:rsid w:val="00882A01"/>
    <w:rsid w:val="00882B5A"/>
    <w:rsid w:val="00882E9F"/>
    <w:rsid w:val="00885BD0"/>
    <w:rsid w:val="00886C84"/>
    <w:rsid w:val="00887015"/>
    <w:rsid w:val="008875BC"/>
    <w:rsid w:val="0089070A"/>
    <w:rsid w:val="0089213A"/>
    <w:rsid w:val="008941A3"/>
    <w:rsid w:val="008945D6"/>
    <w:rsid w:val="00894810"/>
    <w:rsid w:val="00897C00"/>
    <w:rsid w:val="00897D79"/>
    <w:rsid w:val="00897DFA"/>
    <w:rsid w:val="008A0FD6"/>
    <w:rsid w:val="008A165D"/>
    <w:rsid w:val="008A1B7E"/>
    <w:rsid w:val="008A237E"/>
    <w:rsid w:val="008A26B1"/>
    <w:rsid w:val="008A2D7E"/>
    <w:rsid w:val="008A2E72"/>
    <w:rsid w:val="008A32D9"/>
    <w:rsid w:val="008A35EC"/>
    <w:rsid w:val="008A48DF"/>
    <w:rsid w:val="008A57DD"/>
    <w:rsid w:val="008A6486"/>
    <w:rsid w:val="008A6BC0"/>
    <w:rsid w:val="008A70CC"/>
    <w:rsid w:val="008A7CDD"/>
    <w:rsid w:val="008B0125"/>
    <w:rsid w:val="008B0389"/>
    <w:rsid w:val="008B05BE"/>
    <w:rsid w:val="008B2F72"/>
    <w:rsid w:val="008B3E4A"/>
    <w:rsid w:val="008B597C"/>
    <w:rsid w:val="008B64AB"/>
    <w:rsid w:val="008B6663"/>
    <w:rsid w:val="008B719F"/>
    <w:rsid w:val="008C04C5"/>
    <w:rsid w:val="008C1650"/>
    <w:rsid w:val="008C2E31"/>
    <w:rsid w:val="008C345D"/>
    <w:rsid w:val="008C460C"/>
    <w:rsid w:val="008C47D9"/>
    <w:rsid w:val="008C5522"/>
    <w:rsid w:val="008C5B20"/>
    <w:rsid w:val="008C77EC"/>
    <w:rsid w:val="008C7C8A"/>
    <w:rsid w:val="008D0610"/>
    <w:rsid w:val="008D07B9"/>
    <w:rsid w:val="008D0F0E"/>
    <w:rsid w:val="008D221F"/>
    <w:rsid w:val="008D2A0D"/>
    <w:rsid w:val="008D2EBA"/>
    <w:rsid w:val="008D34CF"/>
    <w:rsid w:val="008D377B"/>
    <w:rsid w:val="008D556A"/>
    <w:rsid w:val="008D6544"/>
    <w:rsid w:val="008D6C55"/>
    <w:rsid w:val="008E0198"/>
    <w:rsid w:val="008E05DA"/>
    <w:rsid w:val="008E0E76"/>
    <w:rsid w:val="008E1A7B"/>
    <w:rsid w:val="008E1BC7"/>
    <w:rsid w:val="008E213F"/>
    <w:rsid w:val="008E2641"/>
    <w:rsid w:val="008E3110"/>
    <w:rsid w:val="008E34C8"/>
    <w:rsid w:val="008E34DE"/>
    <w:rsid w:val="008E386C"/>
    <w:rsid w:val="008E40CD"/>
    <w:rsid w:val="008E66CC"/>
    <w:rsid w:val="008E6925"/>
    <w:rsid w:val="008E6DEB"/>
    <w:rsid w:val="008F1AE5"/>
    <w:rsid w:val="008F27EF"/>
    <w:rsid w:val="008F4954"/>
    <w:rsid w:val="008F5B85"/>
    <w:rsid w:val="008F6280"/>
    <w:rsid w:val="008F634E"/>
    <w:rsid w:val="008F6858"/>
    <w:rsid w:val="00900130"/>
    <w:rsid w:val="00900A83"/>
    <w:rsid w:val="0090391F"/>
    <w:rsid w:val="00904611"/>
    <w:rsid w:val="009047AD"/>
    <w:rsid w:val="00904BB6"/>
    <w:rsid w:val="00906499"/>
    <w:rsid w:val="0090661E"/>
    <w:rsid w:val="009074CB"/>
    <w:rsid w:val="00911AEC"/>
    <w:rsid w:val="0091282B"/>
    <w:rsid w:val="009131B1"/>
    <w:rsid w:val="009150E4"/>
    <w:rsid w:val="009156EA"/>
    <w:rsid w:val="009156F8"/>
    <w:rsid w:val="0091571A"/>
    <w:rsid w:val="00915AE8"/>
    <w:rsid w:val="00916AC6"/>
    <w:rsid w:val="00916F33"/>
    <w:rsid w:val="00917349"/>
    <w:rsid w:val="0091791F"/>
    <w:rsid w:val="00920404"/>
    <w:rsid w:val="009206CF"/>
    <w:rsid w:val="0092155D"/>
    <w:rsid w:val="00921608"/>
    <w:rsid w:val="00921F21"/>
    <w:rsid w:val="00922A0D"/>
    <w:rsid w:val="00923160"/>
    <w:rsid w:val="00923A70"/>
    <w:rsid w:val="00923F93"/>
    <w:rsid w:val="00924885"/>
    <w:rsid w:val="00924E99"/>
    <w:rsid w:val="0092506C"/>
    <w:rsid w:val="00925D9B"/>
    <w:rsid w:val="009268F1"/>
    <w:rsid w:val="00926FA1"/>
    <w:rsid w:val="009276EF"/>
    <w:rsid w:val="0093052A"/>
    <w:rsid w:val="00930969"/>
    <w:rsid w:val="00930E3A"/>
    <w:rsid w:val="009322ED"/>
    <w:rsid w:val="00932F15"/>
    <w:rsid w:val="00932F39"/>
    <w:rsid w:val="0093348E"/>
    <w:rsid w:val="009339F7"/>
    <w:rsid w:val="00933ADC"/>
    <w:rsid w:val="00933ED4"/>
    <w:rsid w:val="00934DD2"/>
    <w:rsid w:val="00935A5D"/>
    <w:rsid w:val="00936264"/>
    <w:rsid w:val="009379C5"/>
    <w:rsid w:val="00937ABC"/>
    <w:rsid w:val="00940560"/>
    <w:rsid w:val="00940A08"/>
    <w:rsid w:val="00942EAC"/>
    <w:rsid w:val="00943440"/>
    <w:rsid w:val="0094391D"/>
    <w:rsid w:val="0094395A"/>
    <w:rsid w:val="00943ACD"/>
    <w:rsid w:val="00943C0C"/>
    <w:rsid w:val="00943CE5"/>
    <w:rsid w:val="00947392"/>
    <w:rsid w:val="00947B35"/>
    <w:rsid w:val="00950A64"/>
    <w:rsid w:val="00950E42"/>
    <w:rsid w:val="00951426"/>
    <w:rsid w:val="0095152B"/>
    <w:rsid w:val="0095228F"/>
    <w:rsid w:val="009537A9"/>
    <w:rsid w:val="0095424B"/>
    <w:rsid w:val="009547C8"/>
    <w:rsid w:val="009548CD"/>
    <w:rsid w:val="009548D3"/>
    <w:rsid w:val="00955D95"/>
    <w:rsid w:val="0095713F"/>
    <w:rsid w:val="009571CE"/>
    <w:rsid w:val="0096046B"/>
    <w:rsid w:val="00960B98"/>
    <w:rsid w:val="009611C2"/>
    <w:rsid w:val="0096156B"/>
    <w:rsid w:val="009625DA"/>
    <w:rsid w:val="00963798"/>
    <w:rsid w:val="00965622"/>
    <w:rsid w:val="0096567C"/>
    <w:rsid w:val="00965B28"/>
    <w:rsid w:val="00966130"/>
    <w:rsid w:val="00966543"/>
    <w:rsid w:val="009666C1"/>
    <w:rsid w:val="00966AC3"/>
    <w:rsid w:val="00967023"/>
    <w:rsid w:val="00967381"/>
    <w:rsid w:val="009675BD"/>
    <w:rsid w:val="009718FE"/>
    <w:rsid w:val="009730EC"/>
    <w:rsid w:val="00973C8F"/>
    <w:rsid w:val="009742B1"/>
    <w:rsid w:val="00975458"/>
    <w:rsid w:val="009754E9"/>
    <w:rsid w:val="00975B45"/>
    <w:rsid w:val="009765C2"/>
    <w:rsid w:val="0097672F"/>
    <w:rsid w:val="00982372"/>
    <w:rsid w:val="009824CB"/>
    <w:rsid w:val="00983A19"/>
    <w:rsid w:val="00984AC6"/>
    <w:rsid w:val="00985334"/>
    <w:rsid w:val="00985E00"/>
    <w:rsid w:val="00986219"/>
    <w:rsid w:val="00986E57"/>
    <w:rsid w:val="009871E5"/>
    <w:rsid w:val="009872FF"/>
    <w:rsid w:val="009875CC"/>
    <w:rsid w:val="0098766A"/>
    <w:rsid w:val="00987AEF"/>
    <w:rsid w:val="009900E1"/>
    <w:rsid w:val="00992C6C"/>
    <w:rsid w:val="00994220"/>
    <w:rsid w:val="009950E0"/>
    <w:rsid w:val="00995258"/>
    <w:rsid w:val="00995804"/>
    <w:rsid w:val="00995DF5"/>
    <w:rsid w:val="009A10FA"/>
    <w:rsid w:val="009A1822"/>
    <w:rsid w:val="009A4242"/>
    <w:rsid w:val="009A54D6"/>
    <w:rsid w:val="009B0086"/>
    <w:rsid w:val="009B05A2"/>
    <w:rsid w:val="009B1128"/>
    <w:rsid w:val="009B1FED"/>
    <w:rsid w:val="009B2A5B"/>
    <w:rsid w:val="009B39A2"/>
    <w:rsid w:val="009B39D5"/>
    <w:rsid w:val="009B3F03"/>
    <w:rsid w:val="009B47C2"/>
    <w:rsid w:val="009B5474"/>
    <w:rsid w:val="009B55A4"/>
    <w:rsid w:val="009B6201"/>
    <w:rsid w:val="009B691E"/>
    <w:rsid w:val="009C05D7"/>
    <w:rsid w:val="009C09BE"/>
    <w:rsid w:val="009C2064"/>
    <w:rsid w:val="009C25A1"/>
    <w:rsid w:val="009C3738"/>
    <w:rsid w:val="009C38E2"/>
    <w:rsid w:val="009C3C75"/>
    <w:rsid w:val="009C417C"/>
    <w:rsid w:val="009C4321"/>
    <w:rsid w:val="009C45A7"/>
    <w:rsid w:val="009C47AC"/>
    <w:rsid w:val="009C48C5"/>
    <w:rsid w:val="009C63A6"/>
    <w:rsid w:val="009C69E1"/>
    <w:rsid w:val="009C736B"/>
    <w:rsid w:val="009C7B8B"/>
    <w:rsid w:val="009D227D"/>
    <w:rsid w:val="009D245E"/>
    <w:rsid w:val="009D3894"/>
    <w:rsid w:val="009D38E2"/>
    <w:rsid w:val="009D3BA4"/>
    <w:rsid w:val="009D4B3A"/>
    <w:rsid w:val="009D51A0"/>
    <w:rsid w:val="009D5C3B"/>
    <w:rsid w:val="009D6815"/>
    <w:rsid w:val="009D7057"/>
    <w:rsid w:val="009D70D8"/>
    <w:rsid w:val="009D796F"/>
    <w:rsid w:val="009D7DEB"/>
    <w:rsid w:val="009D7FB5"/>
    <w:rsid w:val="009E1AFE"/>
    <w:rsid w:val="009E1F4F"/>
    <w:rsid w:val="009E2486"/>
    <w:rsid w:val="009E24CB"/>
    <w:rsid w:val="009E24CE"/>
    <w:rsid w:val="009E2750"/>
    <w:rsid w:val="009E3064"/>
    <w:rsid w:val="009E360C"/>
    <w:rsid w:val="009E3B00"/>
    <w:rsid w:val="009E4234"/>
    <w:rsid w:val="009E5DD3"/>
    <w:rsid w:val="009E6CC6"/>
    <w:rsid w:val="009E704A"/>
    <w:rsid w:val="009E7429"/>
    <w:rsid w:val="009F2968"/>
    <w:rsid w:val="009F29DA"/>
    <w:rsid w:val="009F2B5A"/>
    <w:rsid w:val="009F2C0A"/>
    <w:rsid w:val="009F2C73"/>
    <w:rsid w:val="009F2C84"/>
    <w:rsid w:val="009F33EC"/>
    <w:rsid w:val="009F36EC"/>
    <w:rsid w:val="009F3D66"/>
    <w:rsid w:val="009F44E0"/>
    <w:rsid w:val="009F4542"/>
    <w:rsid w:val="009F5699"/>
    <w:rsid w:val="009F57BA"/>
    <w:rsid w:val="009F6EFC"/>
    <w:rsid w:val="009F7280"/>
    <w:rsid w:val="00A01537"/>
    <w:rsid w:val="00A015D7"/>
    <w:rsid w:val="00A029EC"/>
    <w:rsid w:val="00A03059"/>
    <w:rsid w:val="00A0459D"/>
    <w:rsid w:val="00A060CD"/>
    <w:rsid w:val="00A06B63"/>
    <w:rsid w:val="00A07518"/>
    <w:rsid w:val="00A100FD"/>
    <w:rsid w:val="00A1048A"/>
    <w:rsid w:val="00A11091"/>
    <w:rsid w:val="00A12EF1"/>
    <w:rsid w:val="00A14221"/>
    <w:rsid w:val="00A14374"/>
    <w:rsid w:val="00A144FF"/>
    <w:rsid w:val="00A1481D"/>
    <w:rsid w:val="00A14A26"/>
    <w:rsid w:val="00A14A64"/>
    <w:rsid w:val="00A17E99"/>
    <w:rsid w:val="00A20101"/>
    <w:rsid w:val="00A20A3D"/>
    <w:rsid w:val="00A20E42"/>
    <w:rsid w:val="00A20E6F"/>
    <w:rsid w:val="00A21107"/>
    <w:rsid w:val="00A21341"/>
    <w:rsid w:val="00A232EE"/>
    <w:rsid w:val="00A23F72"/>
    <w:rsid w:val="00A2433C"/>
    <w:rsid w:val="00A24F90"/>
    <w:rsid w:val="00A25695"/>
    <w:rsid w:val="00A2582E"/>
    <w:rsid w:val="00A2616F"/>
    <w:rsid w:val="00A26878"/>
    <w:rsid w:val="00A26C97"/>
    <w:rsid w:val="00A26EF2"/>
    <w:rsid w:val="00A27980"/>
    <w:rsid w:val="00A30608"/>
    <w:rsid w:val="00A30A69"/>
    <w:rsid w:val="00A30B14"/>
    <w:rsid w:val="00A30DF0"/>
    <w:rsid w:val="00A30F4A"/>
    <w:rsid w:val="00A32A83"/>
    <w:rsid w:val="00A331A5"/>
    <w:rsid w:val="00A33BE5"/>
    <w:rsid w:val="00A33E27"/>
    <w:rsid w:val="00A34DBA"/>
    <w:rsid w:val="00A3527C"/>
    <w:rsid w:val="00A36133"/>
    <w:rsid w:val="00A36691"/>
    <w:rsid w:val="00A36A23"/>
    <w:rsid w:val="00A373F3"/>
    <w:rsid w:val="00A407B9"/>
    <w:rsid w:val="00A4111C"/>
    <w:rsid w:val="00A4201F"/>
    <w:rsid w:val="00A42C28"/>
    <w:rsid w:val="00A43917"/>
    <w:rsid w:val="00A45477"/>
    <w:rsid w:val="00A457B1"/>
    <w:rsid w:val="00A46B57"/>
    <w:rsid w:val="00A46CF0"/>
    <w:rsid w:val="00A478FF"/>
    <w:rsid w:val="00A50941"/>
    <w:rsid w:val="00A50B82"/>
    <w:rsid w:val="00A515DE"/>
    <w:rsid w:val="00A51F75"/>
    <w:rsid w:val="00A52BE4"/>
    <w:rsid w:val="00A5344B"/>
    <w:rsid w:val="00A5469A"/>
    <w:rsid w:val="00A54C3F"/>
    <w:rsid w:val="00A554E4"/>
    <w:rsid w:val="00A5552B"/>
    <w:rsid w:val="00A56DCD"/>
    <w:rsid w:val="00A57085"/>
    <w:rsid w:val="00A5793C"/>
    <w:rsid w:val="00A57BD6"/>
    <w:rsid w:val="00A601E7"/>
    <w:rsid w:val="00A602B2"/>
    <w:rsid w:val="00A611C1"/>
    <w:rsid w:val="00A628A0"/>
    <w:rsid w:val="00A63C9E"/>
    <w:rsid w:val="00A641A3"/>
    <w:rsid w:val="00A64A9B"/>
    <w:rsid w:val="00A66282"/>
    <w:rsid w:val="00A66B98"/>
    <w:rsid w:val="00A66D39"/>
    <w:rsid w:val="00A67A54"/>
    <w:rsid w:val="00A67A87"/>
    <w:rsid w:val="00A70A45"/>
    <w:rsid w:val="00A70FD6"/>
    <w:rsid w:val="00A721F2"/>
    <w:rsid w:val="00A7230E"/>
    <w:rsid w:val="00A730C0"/>
    <w:rsid w:val="00A74152"/>
    <w:rsid w:val="00A744B6"/>
    <w:rsid w:val="00A748F8"/>
    <w:rsid w:val="00A750C2"/>
    <w:rsid w:val="00A753E7"/>
    <w:rsid w:val="00A75E84"/>
    <w:rsid w:val="00A77907"/>
    <w:rsid w:val="00A82AFC"/>
    <w:rsid w:val="00A8445D"/>
    <w:rsid w:val="00A845A8"/>
    <w:rsid w:val="00A84BF3"/>
    <w:rsid w:val="00A86C35"/>
    <w:rsid w:val="00A90E3B"/>
    <w:rsid w:val="00A9205B"/>
    <w:rsid w:val="00A92CB9"/>
    <w:rsid w:val="00A93383"/>
    <w:rsid w:val="00A95FD0"/>
    <w:rsid w:val="00A96707"/>
    <w:rsid w:val="00AA024B"/>
    <w:rsid w:val="00AA17F5"/>
    <w:rsid w:val="00AA1DAB"/>
    <w:rsid w:val="00AA25C2"/>
    <w:rsid w:val="00AA25FD"/>
    <w:rsid w:val="00AA3ABD"/>
    <w:rsid w:val="00AA5AFA"/>
    <w:rsid w:val="00AA5B86"/>
    <w:rsid w:val="00AA61CF"/>
    <w:rsid w:val="00AA67CA"/>
    <w:rsid w:val="00AA6A3B"/>
    <w:rsid w:val="00AA74C5"/>
    <w:rsid w:val="00AA7715"/>
    <w:rsid w:val="00AB027F"/>
    <w:rsid w:val="00AB0D9A"/>
    <w:rsid w:val="00AB1A5E"/>
    <w:rsid w:val="00AB1BB5"/>
    <w:rsid w:val="00AB1CD4"/>
    <w:rsid w:val="00AB2800"/>
    <w:rsid w:val="00AB543F"/>
    <w:rsid w:val="00AB688C"/>
    <w:rsid w:val="00AB6A44"/>
    <w:rsid w:val="00AC0C56"/>
    <w:rsid w:val="00AC23CC"/>
    <w:rsid w:val="00AC3058"/>
    <w:rsid w:val="00AC4C4F"/>
    <w:rsid w:val="00AC4D32"/>
    <w:rsid w:val="00AC56A6"/>
    <w:rsid w:val="00AC5ADE"/>
    <w:rsid w:val="00AC62AE"/>
    <w:rsid w:val="00AC6383"/>
    <w:rsid w:val="00AC7A77"/>
    <w:rsid w:val="00AD10EB"/>
    <w:rsid w:val="00AD14F3"/>
    <w:rsid w:val="00AD1926"/>
    <w:rsid w:val="00AD1D71"/>
    <w:rsid w:val="00AD31F1"/>
    <w:rsid w:val="00AD331E"/>
    <w:rsid w:val="00AD37AD"/>
    <w:rsid w:val="00AD3B6D"/>
    <w:rsid w:val="00AD5309"/>
    <w:rsid w:val="00AD5E6D"/>
    <w:rsid w:val="00AD628C"/>
    <w:rsid w:val="00AD79D7"/>
    <w:rsid w:val="00AD7DE4"/>
    <w:rsid w:val="00AD7E03"/>
    <w:rsid w:val="00AE0CA0"/>
    <w:rsid w:val="00AE31CE"/>
    <w:rsid w:val="00AE36AB"/>
    <w:rsid w:val="00AE399F"/>
    <w:rsid w:val="00AE4157"/>
    <w:rsid w:val="00AE474E"/>
    <w:rsid w:val="00AE4B41"/>
    <w:rsid w:val="00AE609E"/>
    <w:rsid w:val="00AE78F3"/>
    <w:rsid w:val="00AE7994"/>
    <w:rsid w:val="00AE7F2F"/>
    <w:rsid w:val="00AF179F"/>
    <w:rsid w:val="00AF1AF3"/>
    <w:rsid w:val="00AF3B61"/>
    <w:rsid w:val="00AF4901"/>
    <w:rsid w:val="00AF4A96"/>
    <w:rsid w:val="00AF5238"/>
    <w:rsid w:val="00AF5745"/>
    <w:rsid w:val="00AF5B30"/>
    <w:rsid w:val="00AF7A35"/>
    <w:rsid w:val="00AF7BCB"/>
    <w:rsid w:val="00B00071"/>
    <w:rsid w:val="00B00243"/>
    <w:rsid w:val="00B030F4"/>
    <w:rsid w:val="00B04CEB"/>
    <w:rsid w:val="00B05F99"/>
    <w:rsid w:val="00B060D2"/>
    <w:rsid w:val="00B0747C"/>
    <w:rsid w:val="00B0758B"/>
    <w:rsid w:val="00B079EC"/>
    <w:rsid w:val="00B12C25"/>
    <w:rsid w:val="00B13BC3"/>
    <w:rsid w:val="00B147D4"/>
    <w:rsid w:val="00B15B5F"/>
    <w:rsid w:val="00B20669"/>
    <w:rsid w:val="00B20F0C"/>
    <w:rsid w:val="00B21460"/>
    <w:rsid w:val="00B23282"/>
    <w:rsid w:val="00B234D3"/>
    <w:rsid w:val="00B23831"/>
    <w:rsid w:val="00B23D01"/>
    <w:rsid w:val="00B23E78"/>
    <w:rsid w:val="00B246FD"/>
    <w:rsid w:val="00B2530A"/>
    <w:rsid w:val="00B256F6"/>
    <w:rsid w:val="00B25964"/>
    <w:rsid w:val="00B2599F"/>
    <w:rsid w:val="00B26330"/>
    <w:rsid w:val="00B319F0"/>
    <w:rsid w:val="00B3248F"/>
    <w:rsid w:val="00B32956"/>
    <w:rsid w:val="00B32D22"/>
    <w:rsid w:val="00B33452"/>
    <w:rsid w:val="00B34DCF"/>
    <w:rsid w:val="00B3561D"/>
    <w:rsid w:val="00B36155"/>
    <w:rsid w:val="00B364F4"/>
    <w:rsid w:val="00B3759D"/>
    <w:rsid w:val="00B37D20"/>
    <w:rsid w:val="00B4015F"/>
    <w:rsid w:val="00B41226"/>
    <w:rsid w:val="00B41782"/>
    <w:rsid w:val="00B420BB"/>
    <w:rsid w:val="00B42480"/>
    <w:rsid w:val="00B42800"/>
    <w:rsid w:val="00B42B9C"/>
    <w:rsid w:val="00B42E93"/>
    <w:rsid w:val="00B4448A"/>
    <w:rsid w:val="00B4484B"/>
    <w:rsid w:val="00B45ED0"/>
    <w:rsid w:val="00B470FD"/>
    <w:rsid w:val="00B47970"/>
    <w:rsid w:val="00B51A89"/>
    <w:rsid w:val="00B52349"/>
    <w:rsid w:val="00B52410"/>
    <w:rsid w:val="00B53055"/>
    <w:rsid w:val="00B532F8"/>
    <w:rsid w:val="00B537C2"/>
    <w:rsid w:val="00B54536"/>
    <w:rsid w:val="00B546EA"/>
    <w:rsid w:val="00B548FC"/>
    <w:rsid w:val="00B54C37"/>
    <w:rsid w:val="00B54C53"/>
    <w:rsid w:val="00B55118"/>
    <w:rsid w:val="00B55CF9"/>
    <w:rsid w:val="00B5719D"/>
    <w:rsid w:val="00B60D94"/>
    <w:rsid w:val="00B6263D"/>
    <w:rsid w:val="00B6266D"/>
    <w:rsid w:val="00B62DF8"/>
    <w:rsid w:val="00B65573"/>
    <w:rsid w:val="00B655F7"/>
    <w:rsid w:val="00B65896"/>
    <w:rsid w:val="00B659C6"/>
    <w:rsid w:val="00B66743"/>
    <w:rsid w:val="00B67F34"/>
    <w:rsid w:val="00B705CE"/>
    <w:rsid w:val="00B7095E"/>
    <w:rsid w:val="00B71168"/>
    <w:rsid w:val="00B7251A"/>
    <w:rsid w:val="00B7263E"/>
    <w:rsid w:val="00B72875"/>
    <w:rsid w:val="00B73D44"/>
    <w:rsid w:val="00B73E4A"/>
    <w:rsid w:val="00B7501C"/>
    <w:rsid w:val="00B75342"/>
    <w:rsid w:val="00B775BD"/>
    <w:rsid w:val="00B77DBA"/>
    <w:rsid w:val="00B80530"/>
    <w:rsid w:val="00B81303"/>
    <w:rsid w:val="00B82025"/>
    <w:rsid w:val="00B8220C"/>
    <w:rsid w:val="00B82865"/>
    <w:rsid w:val="00B82C74"/>
    <w:rsid w:val="00B82CC6"/>
    <w:rsid w:val="00B83287"/>
    <w:rsid w:val="00B85B66"/>
    <w:rsid w:val="00B85C03"/>
    <w:rsid w:val="00B86090"/>
    <w:rsid w:val="00B86192"/>
    <w:rsid w:val="00B867E1"/>
    <w:rsid w:val="00B868CA"/>
    <w:rsid w:val="00B87574"/>
    <w:rsid w:val="00B87C3A"/>
    <w:rsid w:val="00B91C21"/>
    <w:rsid w:val="00B91C3F"/>
    <w:rsid w:val="00B9231F"/>
    <w:rsid w:val="00B94340"/>
    <w:rsid w:val="00B943BE"/>
    <w:rsid w:val="00B94A58"/>
    <w:rsid w:val="00B956A9"/>
    <w:rsid w:val="00B95A45"/>
    <w:rsid w:val="00B95B17"/>
    <w:rsid w:val="00B969D2"/>
    <w:rsid w:val="00B97E92"/>
    <w:rsid w:val="00BA1447"/>
    <w:rsid w:val="00BA2112"/>
    <w:rsid w:val="00BA25CD"/>
    <w:rsid w:val="00BA30C0"/>
    <w:rsid w:val="00BA333A"/>
    <w:rsid w:val="00BA34E6"/>
    <w:rsid w:val="00BA3946"/>
    <w:rsid w:val="00BA53D4"/>
    <w:rsid w:val="00BA7196"/>
    <w:rsid w:val="00BA7BB3"/>
    <w:rsid w:val="00BA7E5A"/>
    <w:rsid w:val="00BB014A"/>
    <w:rsid w:val="00BB1496"/>
    <w:rsid w:val="00BB279A"/>
    <w:rsid w:val="00BB2B81"/>
    <w:rsid w:val="00BB2E31"/>
    <w:rsid w:val="00BB2E4D"/>
    <w:rsid w:val="00BB4213"/>
    <w:rsid w:val="00BB5065"/>
    <w:rsid w:val="00BB5634"/>
    <w:rsid w:val="00BB7B76"/>
    <w:rsid w:val="00BB7B7B"/>
    <w:rsid w:val="00BC0308"/>
    <w:rsid w:val="00BC0541"/>
    <w:rsid w:val="00BC06C5"/>
    <w:rsid w:val="00BC1108"/>
    <w:rsid w:val="00BC1DEE"/>
    <w:rsid w:val="00BC253B"/>
    <w:rsid w:val="00BC3965"/>
    <w:rsid w:val="00BC4382"/>
    <w:rsid w:val="00BC4BA5"/>
    <w:rsid w:val="00BC5ACD"/>
    <w:rsid w:val="00BC5FA4"/>
    <w:rsid w:val="00BC6442"/>
    <w:rsid w:val="00BC6D2B"/>
    <w:rsid w:val="00BC6FA5"/>
    <w:rsid w:val="00BD0523"/>
    <w:rsid w:val="00BD1AC2"/>
    <w:rsid w:val="00BD1D27"/>
    <w:rsid w:val="00BD2A7F"/>
    <w:rsid w:val="00BD31DB"/>
    <w:rsid w:val="00BD3B36"/>
    <w:rsid w:val="00BD3E86"/>
    <w:rsid w:val="00BD6D23"/>
    <w:rsid w:val="00BD7995"/>
    <w:rsid w:val="00BE0C8C"/>
    <w:rsid w:val="00BE0FDB"/>
    <w:rsid w:val="00BE22F4"/>
    <w:rsid w:val="00BE25B7"/>
    <w:rsid w:val="00BE261F"/>
    <w:rsid w:val="00BE32F9"/>
    <w:rsid w:val="00BE33E4"/>
    <w:rsid w:val="00BE4353"/>
    <w:rsid w:val="00BE62C8"/>
    <w:rsid w:val="00BE7291"/>
    <w:rsid w:val="00BE74B6"/>
    <w:rsid w:val="00BE7DA9"/>
    <w:rsid w:val="00BF2040"/>
    <w:rsid w:val="00BF2493"/>
    <w:rsid w:val="00BF36E4"/>
    <w:rsid w:val="00BF3FE5"/>
    <w:rsid w:val="00BF4166"/>
    <w:rsid w:val="00BF5229"/>
    <w:rsid w:val="00BF5D26"/>
    <w:rsid w:val="00BF67CD"/>
    <w:rsid w:val="00BF6A85"/>
    <w:rsid w:val="00BF7BCB"/>
    <w:rsid w:val="00C0021D"/>
    <w:rsid w:val="00C00927"/>
    <w:rsid w:val="00C01026"/>
    <w:rsid w:val="00C011A4"/>
    <w:rsid w:val="00C02E30"/>
    <w:rsid w:val="00C037A9"/>
    <w:rsid w:val="00C03961"/>
    <w:rsid w:val="00C04519"/>
    <w:rsid w:val="00C060A5"/>
    <w:rsid w:val="00C06EAB"/>
    <w:rsid w:val="00C072EF"/>
    <w:rsid w:val="00C07EEE"/>
    <w:rsid w:val="00C109B3"/>
    <w:rsid w:val="00C11631"/>
    <w:rsid w:val="00C11D47"/>
    <w:rsid w:val="00C12B16"/>
    <w:rsid w:val="00C14AB0"/>
    <w:rsid w:val="00C1589F"/>
    <w:rsid w:val="00C16E94"/>
    <w:rsid w:val="00C17D6E"/>
    <w:rsid w:val="00C202A9"/>
    <w:rsid w:val="00C2049F"/>
    <w:rsid w:val="00C21A1B"/>
    <w:rsid w:val="00C21B09"/>
    <w:rsid w:val="00C22629"/>
    <w:rsid w:val="00C232B2"/>
    <w:rsid w:val="00C23BB1"/>
    <w:rsid w:val="00C23CC1"/>
    <w:rsid w:val="00C26311"/>
    <w:rsid w:val="00C26393"/>
    <w:rsid w:val="00C26FFA"/>
    <w:rsid w:val="00C2732F"/>
    <w:rsid w:val="00C27489"/>
    <w:rsid w:val="00C277FF"/>
    <w:rsid w:val="00C30D38"/>
    <w:rsid w:val="00C313C7"/>
    <w:rsid w:val="00C31555"/>
    <w:rsid w:val="00C32F2D"/>
    <w:rsid w:val="00C341BC"/>
    <w:rsid w:val="00C350B0"/>
    <w:rsid w:val="00C354F1"/>
    <w:rsid w:val="00C35812"/>
    <w:rsid w:val="00C37BB4"/>
    <w:rsid w:val="00C37CF3"/>
    <w:rsid w:val="00C4072E"/>
    <w:rsid w:val="00C4129C"/>
    <w:rsid w:val="00C41474"/>
    <w:rsid w:val="00C415E3"/>
    <w:rsid w:val="00C41918"/>
    <w:rsid w:val="00C41B06"/>
    <w:rsid w:val="00C44034"/>
    <w:rsid w:val="00C4461C"/>
    <w:rsid w:val="00C45FB3"/>
    <w:rsid w:val="00C462F0"/>
    <w:rsid w:val="00C46B4C"/>
    <w:rsid w:val="00C47BC4"/>
    <w:rsid w:val="00C5027D"/>
    <w:rsid w:val="00C50B66"/>
    <w:rsid w:val="00C51382"/>
    <w:rsid w:val="00C52FEB"/>
    <w:rsid w:val="00C5398D"/>
    <w:rsid w:val="00C631DF"/>
    <w:rsid w:val="00C639D5"/>
    <w:rsid w:val="00C64202"/>
    <w:rsid w:val="00C64F8F"/>
    <w:rsid w:val="00C65A68"/>
    <w:rsid w:val="00C661B6"/>
    <w:rsid w:val="00C666DE"/>
    <w:rsid w:val="00C67743"/>
    <w:rsid w:val="00C70E58"/>
    <w:rsid w:val="00C71911"/>
    <w:rsid w:val="00C71C0C"/>
    <w:rsid w:val="00C71DF6"/>
    <w:rsid w:val="00C7282D"/>
    <w:rsid w:val="00C72BD3"/>
    <w:rsid w:val="00C73385"/>
    <w:rsid w:val="00C74937"/>
    <w:rsid w:val="00C76A07"/>
    <w:rsid w:val="00C81FEB"/>
    <w:rsid w:val="00C8240E"/>
    <w:rsid w:val="00C82666"/>
    <w:rsid w:val="00C8267C"/>
    <w:rsid w:val="00C82F79"/>
    <w:rsid w:val="00C83C89"/>
    <w:rsid w:val="00C841BE"/>
    <w:rsid w:val="00C85364"/>
    <w:rsid w:val="00C86167"/>
    <w:rsid w:val="00C872FB"/>
    <w:rsid w:val="00C903DB"/>
    <w:rsid w:val="00C92407"/>
    <w:rsid w:val="00C92541"/>
    <w:rsid w:val="00C942B9"/>
    <w:rsid w:val="00C943FD"/>
    <w:rsid w:val="00C947D6"/>
    <w:rsid w:val="00C95408"/>
    <w:rsid w:val="00C95BBA"/>
    <w:rsid w:val="00C95F93"/>
    <w:rsid w:val="00C97270"/>
    <w:rsid w:val="00C975F9"/>
    <w:rsid w:val="00CA0064"/>
    <w:rsid w:val="00CA030E"/>
    <w:rsid w:val="00CA0694"/>
    <w:rsid w:val="00CA0828"/>
    <w:rsid w:val="00CA0EA4"/>
    <w:rsid w:val="00CA14D6"/>
    <w:rsid w:val="00CA1E7F"/>
    <w:rsid w:val="00CA2D22"/>
    <w:rsid w:val="00CA336D"/>
    <w:rsid w:val="00CA359C"/>
    <w:rsid w:val="00CA3D99"/>
    <w:rsid w:val="00CA5A0A"/>
    <w:rsid w:val="00CA5F3C"/>
    <w:rsid w:val="00CA6457"/>
    <w:rsid w:val="00CA7244"/>
    <w:rsid w:val="00CA760C"/>
    <w:rsid w:val="00CA7A9A"/>
    <w:rsid w:val="00CB0E8F"/>
    <w:rsid w:val="00CB1E14"/>
    <w:rsid w:val="00CB2ED4"/>
    <w:rsid w:val="00CB32D1"/>
    <w:rsid w:val="00CB382D"/>
    <w:rsid w:val="00CB461A"/>
    <w:rsid w:val="00CB521E"/>
    <w:rsid w:val="00CB5E36"/>
    <w:rsid w:val="00CC0324"/>
    <w:rsid w:val="00CC0EC3"/>
    <w:rsid w:val="00CC0F78"/>
    <w:rsid w:val="00CC0F81"/>
    <w:rsid w:val="00CC21AB"/>
    <w:rsid w:val="00CC2B15"/>
    <w:rsid w:val="00CC2F65"/>
    <w:rsid w:val="00CC3117"/>
    <w:rsid w:val="00CC33DC"/>
    <w:rsid w:val="00CC3DBF"/>
    <w:rsid w:val="00CC41F2"/>
    <w:rsid w:val="00CC50EA"/>
    <w:rsid w:val="00CC51D0"/>
    <w:rsid w:val="00CC6071"/>
    <w:rsid w:val="00CC7138"/>
    <w:rsid w:val="00CD1215"/>
    <w:rsid w:val="00CD2352"/>
    <w:rsid w:val="00CD2F6A"/>
    <w:rsid w:val="00CD3F54"/>
    <w:rsid w:val="00CD45B6"/>
    <w:rsid w:val="00CD4ABA"/>
    <w:rsid w:val="00CD5CED"/>
    <w:rsid w:val="00CD6A07"/>
    <w:rsid w:val="00CE03C1"/>
    <w:rsid w:val="00CE0519"/>
    <w:rsid w:val="00CE0C43"/>
    <w:rsid w:val="00CE1990"/>
    <w:rsid w:val="00CE23DF"/>
    <w:rsid w:val="00CE44C8"/>
    <w:rsid w:val="00CE46B5"/>
    <w:rsid w:val="00CE710D"/>
    <w:rsid w:val="00CE7FCE"/>
    <w:rsid w:val="00CF00EE"/>
    <w:rsid w:val="00CF09F3"/>
    <w:rsid w:val="00CF0EA7"/>
    <w:rsid w:val="00CF1152"/>
    <w:rsid w:val="00CF2F0D"/>
    <w:rsid w:val="00CF2F9D"/>
    <w:rsid w:val="00CF3ADA"/>
    <w:rsid w:val="00CF442C"/>
    <w:rsid w:val="00CF6942"/>
    <w:rsid w:val="00CF7C11"/>
    <w:rsid w:val="00CF7FE0"/>
    <w:rsid w:val="00D006BE"/>
    <w:rsid w:val="00D010C6"/>
    <w:rsid w:val="00D01F35"/>
    <w:rsid w:val="00D02ACA"/>
    <w:rsid w:val="00D0302A"/>
    <w:rsid w:val="00D03082"/>
    <w:rsid w:val="00D0316D"/>
    <w:rsid w:val="00D0369F"/>
    <w:rsid w:val="00D03DF5"/>
    <w:rsid w:val="00D040FF"/>
    <w:rsid w:val="00D04770"/>
    <w:rsid w:val="00D06A6E"/>
    <w:rsid w:val="00D10E7B"/>
    <w:rsid w:val="00D12D0C"/>
    <w:rsid w:val="00D12D28"/>
    <w:rsid w:val="00D12F72"/>
    <w:rsid w:val="00D14630"/>
    <w:rsid w:val="00D14ADC"/>
    <w:rsid w:val="00D14BF9"/>
    <w:rsid w:val="00D201E8"/>
    <w:rsid w:val="00D20386"/>
    <w:rsid w:val="00D2091A"/>
    <w:rsid w:val="00D20CE5"/>
    <w:rsid w:val="00D20D1F"/>
    <w:rsid w:val="00D217E5"/>
    <w:rsid w:val="00D23621"/>
    <w:rsid w:val="00D236B2"/>
    <w:rsid w:val="00D23DA6"/>
    <w:rsid w:val="00D259E4"/>
    <w:rsid w:val="00D25EEC"/>
    <w:rsid w:val="00D260FF"/>
    <w:rsid w:val="00D26717"/>
    <w:rsid w:val="00D27953"/>
    <w:rsid w:val="00D3051C"/>
    <w:rsid w:val="00D30B76"/>
    <w:rsid w:val="00D31F38"/>
    <w:rsid w:val="00D32DC8"/>
    <w:rsid w:val="00D33275"/>
    <w:rsid w:val="00D35B64"/>
    <w:rsid w:val="00D36ABA"/>
    <w:rsid w:val="00D36B24"/>
    <w:rsid w:val="00D37D08"/>
    <w:rsid w:val="00D37E76"/>
    <w:rsid w:val="00D37E8C"/>
    <w:rsid w:val="00D40CE0"/>
    <w:rsid w:val="00D41732"/>
    <w:rsid w:val="00D41A2E"/>
    <w:rsid w:val="00D42714"/>
    <w:rsid w:val="00D42DEB"/>
    <w:rsid w:val="00D42F47"/>
    <w:rsid w:val="00D42F90"/>
    <w:rsid w:val="00D4345A"/>
    <w:rsid w:val="00D43763"/>
    <w:rsid w:val="00D467B3"/>
    <w:rsid w:val="00D50ED4"/>
    <w:rsid w:val="00D5115E"/>
    <w:rsid w:val="00D51BAD"/>
    <w:rsid w:val="00D51F94"/>
    <w:rsid w:val="00D547F5"/>
    <w:rsid w:val="00D54B90"/>
    <w:rsid w:val="00D55D8F"/>
    <w:rsid w:val="00D560AE"/>
    <w:rsid w:val="00D571EE"/>
    <w:rsid w:val="00D5749F"/>
    <w:rsid w:val="00D57AD1"/>
    <w:rsid w:val="00D57E30"/>
    <w:rsid w:val="00D57F4B"/>
    <w:rsid w:val="00D6010E"/>
    <w:rsid w:val="00D6051C"/>
    <w:rsid w:val="00D606D5"/>
    <w:rsid w:val="00D613A0"/>
    <w:rsid w:val="00D62800"/>
    <w:rsid w:val="00D62CDC"/>
    <w:rsid w:val="00D62DAB"/>
    <w:rsid w:val="00D632B9"/>
    <w:rsid w:val="00D63B32"/>
    <w:rsid w:val="00D64437"/>
    <w:rsid w:val="00D67022"/>
    <w:rsid w:val="00D6765A"/>
    <w:rsid w:val="00D67E02"/>
    <w:rsid w:val="00D67F10"/>
    <w:rsid w:val="00D7008B"/>
    <w:rsid w:val="00D7082D"/>
    <w:rsid w:val="00D70CFD"/>
    <w:rsid w:val="00D70CFF"/>
    <w:rsid w:val="00D70D7C"/>
    <w:rsid w:val="00D70E28"/>
    <w:rsid w:val="00D70FCA"/>
    <w:rsid w:val="00D7332D"/>
    <w:rsid w:val="00D733BA"/>
    <w:rsid w:val="00D73C82"/>
    <w:rsid w:val="00D749AC"/>
    <w:rsid w:val="00D74A84"/>
    <w:rsid w:val="00D762C4"/>
    <w:rsid w:val="00D765B6"/>
    <w:rsid w:val="00D76E08"/>
    <w:rsid w:val="00D77263"/>
    <w:rsid w:val="00D8018D"/>
    <w:rsid w:val="00D801C8"/>
    <w:rsid w:val="00D81F97"/>
    <w:rsid w:val="00D823AB"/>
    <w:rsid w:val="00D85457"/>
    <w:rsid w:val="00D86406"/>
    <w:rsid w:val="00D87CAF"/>
    <w:rsid w:val="00D87F16"/>
    <w:rsid w:val="00D9169D"/>
    <w:rsid w:val="00D93620"/>
    <w:rsid w:val="00D9362F"/>
    <w:rsid w:val="00D94903"/>
    <w:rsid w:val="00D9702A"/>
    <w:rsid w:val="00D9717A"/>
    <w:rsid w:val="00D978E3"/>
    <w:rsid w:val="00DA09B9"/>
    <w:rsid w:val="00DA1556"/>
    <w:rsid w:val="00DA37DA"/>
    <w:rsid w:val="00DA4890"/>
    <w:rsid w:val="00DA4ABB"/>
    <w:rsid w:val="00DA54FD"/>
    <w:rsid w:val="00DA5D8D"/>
    <w:rsid w:val="00DA6530"/>
    <w:rsid w:val="00DA65C3"/>
    <w:rsid w:val="00DA7265"/>
    <w:rsid w:val="00DB0BBD"/>
    <w:rsid w:val="00DB2021"/>
    <w:rsid w:val="00DB2BA0"/>
    <w:rsid w:val="00DB2D65"/>
    <w:rsid w:val="00DB35DA"/>
    <w:rsid w:val="00DB366B"/>
    <w:rsid w:val="00DB36B9"/>
    <w:rsid w:val="00DB4E53"/>
    <w:rsid w:val="00DB58D2"/>
    <w:rsid w:val="00DB5D3F"/>
    <w:rsid w:val="00DB5F34"/>
    <w:rsid w:val="00DB655E"/>
    <w:rsid w:val="00DB6D83"/>
    <w:rsid w:val="00DB79F7"/>
    <w:rsid w:val="00DB7B67"/>
    <w:rsid w:val="00DC021F"/>
    <w:rsid w:val="00DC26C6"/>
    <w:rsid w:val="00DC2761"/>
    <w:rsid w:val="00DC29B6"/>
    <w:rsid w:val="00DC2E2F"/>
    <w:rsid w:val="00DC67C7"/>
    <w:rsid w:val="00DC6ABC"/>
    <w:rsid w:val="00DC6D1E"/>
    <w:rsid w:val="00DC7112"/>
    <w:rsid w:val="00DD0DB3"/>
    <w:rsid w:val="00DD103D"/>
    <w:rsid w:val="00DD1453"/>
    <w:rsid w:val="00DD16D1"/>
    <w:rsid w:val="00DD1FFD"/>
    <w:rsid w:val="00DD3260"/>
    <w:rsid w:val="00DD377E"/>
    <w:rsid w:val="00DD4077"/>
    <w:rsid w:val="00DD4FD5"/>
    <w:rsid w:val="00DD5071"/>
    <w:rsid w:val="00DD5211"/>
    <w:rsid w:val="00DD57F3"/>
    <w:rsid w:val="00DD616E"/>
    <w:rsid w:val="00DD71DC"/>
    <w:rsid w:val="00DD7581"/>
    <w:rsid w:val="00DD7E7C"/>
    <w:rsid w:val="00DE2FA6"/>
    <w:rsid w:val="00DE3AE9"/>
    <w:rsid w:val="00DE4949"/>
    <w:rsid w:val="00DE4CEA"/>
    <w:rsid w:val="00DE539A"/>
    <w:rsid w:val="00DE6108"/>
    <w:rsid w:val="00DE7BA7"/>
    <w:rsid w:val="00DF0477"/>
    <w:rsid w:val="00DF0858"/>
    <w:rsid w:val="00DF0B13"/>
    <w:rsid w:val="00DF125D"/>
    <w:rsid w:val="00DF1EA9"/>
    <w:rsid w:val="00DF2FCF"/>
    <w:rsid w:val="00DF480E"/>
    <w:rsid w:val="00DF4B4E"/>
    <w:rsid w:val="00DF59B2"/>
    <w:rsid w:val="00E00339"/>
    <w:rsid w:val="00E021D4"/>
    <w:rsid w:val="00E02B11"/>
    <w:rsid w:val="00E030AB"/>
    <w:rsid w:val="00E03311"/>
    <w:rsid w:val="00E051C7"/>
    <w:rsid w:val="00E056ED"/>
    <w:rsid w:val="00E05EB0"/>
    <w:rsid w:val="00E06AD5"/>
    <w:rsid w:val="00E0799C"/>
    <w:rsid w:val="00E07C8B"/>
    <w:rsid w:val="00E10A6A"/>
    <w:rsid w:val="00E10B7B"/>
    <w:rsid w:val="00E12BD0"/>
    <w:rsid w:val="00E137A1"/>
    <w:rsid w:val="00E142A8"/>
    <w:rsid w:val="00E14548"/>
    <w:rsid w:val="00E14663"/>
    <w:rsid w:val="00E14CED"/>
    <w:rsid w:val="00E14CF5"/>
    <w:rsid w:val="00E16B7A"/>
    <w:rsid w:val="00E1795D"/>
    <w:rsid w:val="00E21800"/>
    <w:rsid w:val="00E2257F"/>
    <w:rsid w:val="00E23168"/>
    <w:rsid w:val="00E23D97"/>
    <w:rsid w:val="00E243AD"/>
    <w:rsid w:val="00E24729"/>
    <w:rsid w:val="00E251BC"/>
    <w:rsid w:val="00E254A6"/>
    <w:rsid w:val="00E26684"/>
    <w:rsid w:val="00E26923"/>
    <w:rsid w:val="00E2735A"/>
    <w:rsid w:val="00E275CA"/>
    <w:rsid w:val="00E27650"/>
    <w:rsid w:val="00E30B5D"/>
    <w:rsid w:val="00E311EA"/>
    <w:rsid w:val="00E31CCE"/>
    <w:rsid w:val="00E327E4"/>
    <w:rsid w:val="00E32AFD"/>
    <w:rsid w:val="00E3527F"/>
    <w:rsid w:val="00E3649C"/>
    <w:rsid w:val="00E368BA"/>
    <w:rsid w:val="00E372C0"/>
    <w:rsid w:val="00E373F7"/>
    <w:rsid w:val="00E37768"/>
    <w:rsid w:val="00E41162"/>
    <w:rsid w:val="00E41330"/>
    <w:rsid w:val="00E4327B"/>
    <w:rsid w:val="00E434BD"/>
    <w:rsid w:val="00E43AB8"/>
    <w:rsid w:val="00E44DA4"/>
    <w:rsid w:val="00E457C0"/>
    <w:rsid w:val="00E46800"/>
    <w:rsid w:val="00E47867"/>
    <w:rsid w:val="00E47ADE"/>
    <w:rsid w:val="00E47E4E"/>
    <w:rsid w:val="00E47F89"/>
    <w:rsid w:val="00E50016"/>
    <w:rsid w:val="00E50CB5"/>
    <w:rsid w:val="00E50D0D"/>
    <w:rsid w:val="00E51A59"/>
    <w:rsid w:val="00E5277F"/>
    <w:rsid w:val="00E52D12"/>
    <w:rsid w:val="00E531C0"/>
    <w:rsid w:val="00E55884"/>
    <w:rsid w:val="00E55AAA"/>
    <w:rsid w:val="00E56D96"/>
    <w:rsid w:val="00E606B6"/>
    <w:rsid w:val="00E60E1A"/>
    <w:rsid w:val="00E61557"/>
    <w:rsid w:val="00E61E55"/>
    <w:rsid w:val="00E6200C"/>
    <w:rsid w:val="00E620DE"/>
    <w:rsid w:val="00E622B1"/>
    <w:rsid w:val="00E62DC5"/>
    <w:rsid w:val="00E63354"/>
    <w:rsid w:val="00E638B6"/>
    <w:rsid w:val="00E63E0C"/>
    <w:rsid w:val="00E64AD1"/>
    <w:rsid w:val="00E64DD7"/>
    <w:rsid w:val="00E66864"/>
    <w:rsid w:val="00E67234"/>
    <w:rsid w:val="00E70B73"/>
    <w:rsid w:val="00E70C12"/>
    <w:rsid w:val="00E70E98"/>
    <w:rsid w:val="00E718E3"/>
    <w:rsid w:val="00E71BC9"/>
    <w:rsid w:val="00E71EC2"/>
    <w:rsid w:val="00E72866"/>
    <w:rsid w:val="00E72BE3"/>
    <w:rsid w:val="00E72CD3"/>
    <w:rsid w:val="00E72DC0"/>
    <w:rsid w:val="00E732F3"/>
    <w:rsid w:val="00E733DF"/>
    <w:rsid w:val="00E737D9"/>
    <w:rsid w:val="00E742DA"/>
    <w:rsid w:val="00E746FB"/>
    <w:rsid w:val="00E749CE"/>
    <w:rsid w:val="00E7558E"/>
    <w:rsid w:val="00E7625F"/>
    <w:rsid w:val="00E76538"/>
    <w:rsid w:val="00E76E9B"/>
    <w:rsid w:val="00E76EBA"/>
    <w:rsid w:val="00E80F04"/>
    <w:rsid w:val="00E81C4D"/>
    <w:rsid w:val="00E82067"/>
    <w:rsid w:val="00E834BC"/>
    <w:rsid w:val="00E836A2"/>
    <w:rsid w:val="00E844A3"/>
    <w:rsid w:val="00E844CE"/>
    <w:rsid w:val="00E847AB"/>
    <w:rsid w:val="00E84839"/>
    <w:rsid w:val="00E8499C"/>
    <w:rsid w:val="00E849F1"/>
    <w:rsid w:val="00E8560C"/>
    <w:rsid w:val="00E85DF7"/>
    <w:rsid w:val="00E87234"/>
    <w:rsid w:val="00E874D9"/>
    <w:rsid w:val="00E87541"/>
    <w:rsid w:val="00E87CE4"/>
    <w:rsid w:val="00E87F75"/>
    <w:rsid w:val="00E913AB"/>
    <w:rsid w:val="00E93ED0"/>
    <w:rsid w:val="00E94092"/>
    <w:rsid w:val="00E94BA8"/>
    <w:rsid w:val="00E94E8A"/>
    <w:rsid w:val="00E95EF7"/>
    <w:rsid w:val="00E96007"/>
    <w:rsid w:val="00E9704F"/>
    <w:rsid w:val="00E97203"/>
    <w:rsid w:val="00EA0146"/>
    <w:rsid w:val="00EA03D4"/>
    <w:rsid w:val="00EA1426"/>
    <w:rsid w:val="00EA1C7D"/>
    <w:rsid w:val="00EA334A"/>
    <w:rsid w:val="00EA3D37"/>
    <w:rsid w:val="00EA404A"/>
    <w:rsid w:val="00EA4F4D"/>
    <w:rsid w:val="00EA66E7"/>
    <w:rsid w:val="00EA7156"/>
    <w:rsid w:val="00EA75A8"/>
    <w:rsid w:val="00EA7C99"/>
    <w:rsid w:val="00EA7F9C"/>
    <w:rsid w:val="00EB001E"/>
    <w:rsid w:val="00EB082A"/>
    <w:rsid w:val="00EB0906"/>
    <w:rsid w:val="00EB37D4"/>
    <w:rsid w:val="00EB3E8C"/>
    <w:rsid w:val="00EB462B"/>
    <w:rsid w:val="00EB4764"/>
    <w:rsid w:val="00EB4DE3"/>
    <w:rsid w:val="00EB57EB"/>
    <w:rsid w:val="00EB5BB5"/>
    <w:rsid w:val="00EB5DAB"/>
    <w:rsid w:val="00EB6560"/>
    <w:rsid w:val="00EB65B8"/>
    <w:rsid w:val="00EC1682"/>
    <w:rsid w:val="00EC1CD2"/>
    <w:rsid w:val="00EC2C56"/>
    <w:rsid w:val="00EC2ED5"/>
    <w:rsid w:val="00EC35AA"/>
    <w:rsid w:val="00EC6336"/>
    <w:rsid w:val="00EC7168"/>
    <w:rsid w:val="00ED0983"/>
    <w:rsid w:val="00ED10F6"/>
    <w:rsid w:val="00ED27A2"/>
    <w:rsid w:val="00ED2B9F"/>
    <w:rsid w:val="00ED3049"/>
    <w:rsid w:val="00ED3882"/>
    <w:rsid w:val="00ED42C8"/>
    <w:rsid w:val="00ED5302"/>
    <w:rsid w:val="00ED5A4D"/>
    <w:rsid w:val="00ED6B96"/>
    <w:rsid w:val="00ED718C"/>
    <w:rsid w:val="00EE14FB"/>
    <w:rsid w:val="00EE183A"/>
    <w:rsid w:val="00EE2F02"/>
    <w:rsid w:val="00EE3555"/>
    <w:rsid w:val="00EE4670"/>
    <w:rsid w:val="00EE4BC9"/>
    <w:rsid w:val="00EE517C"/>
    <w:rsid w:val="00EE58C0"/>
    <w:rsid w:val="00EE5C26"/>
    <w:rsid w:val="00EE6B81"/>
    <w:rsid w:val="00EE6E6E"/>
    <w:rsid w:val="00EE6F51"/>
    <w:rsid w:val="00EF0953"/>
    <w:rsid w:val="00EF1656"/>
    <w:rsid w:val="00EF3E6B"/>
    <w:rsid w:val="00EF4D51"/>
    <w:rsid w:val="00EF6187"/>
    <w:rsid w:val="00EF6392"/>
    <w:rsid w:val="00EF6F03"/>
    <w:rsid w:val="00EF7575"/>
    <w:rsid w:val="00F026D1"/>
    <w:rsid w:val="00F02E1D"/>
    <w:rsid w:val="00F0323C"/>
    <w:rsid w:val="00F03AA8"/>
    <w:rsid w:val="00F059FC"/>
    <w:rsid w:val="00F05D31"/>
    <w:rsid w:val="00F07E77"/>
    <w:rsid w:val="00F102DF"/>
    <w:rsid w:val="00F112C3"/>
    <w:rsid w:val="00F11FAA"/>
    <w:rsid w:val="00F126EB"/>
    <w:rsid w:val="00F1310E"/>
    <w:rsid w:val="00F14B33"/>
    <w:rsid w:val="00F15240"/>
    <w:rsid w:val="00F154E2"/>
    <w:rsid w:val="00F1603A"/>
    <w:rsid w:val="00F16D29"/>
    <w:rsid w:val="00F172DF"/>
    <w:rsid w:val="00F17AE5"/>
    <w:rsid w:val="00F21039"/>
    <w:rsid w:val="00F241BE"/>
    <w:rsid w:val="00F25D84"/>
    <w:rsid w:val="00F31B8F"/>
    <w:rsid w:val="00F32868"/>
    <w:rsid w:val="00F32C60"/>
    <w:rsid w:val="00F33480"/>
    <w:rsid w:val="00F334AA"/>
    <w:rsid w:val="00F33AE3"/>
    <w:rsid w:val="00F33DE0"/>
    <w:rsid w:val="00F354CD"/>
    <w:rsid w:val="00F35903"/>
    <w:rsid w:val="00F35999"/>
    <w:rsid w:val="00F36297"/>
    <w:rsid w:val="00F3714A"/>
    <w:rsid w:val="00F37174"/>
    <w:rsid w:val="00F37B71"/>
    <w:rsid w:val="00F37F91"/>
    <w:rsid w:val="00F4014D"/>
    <w:rsid w:val="00F41035"/>
    <w:rsid w:val="00F423BF"/>
    <w:rsid w:val="00F42633"/>
    <w:rsid w:val="00F4313C"/>
    <w:rsid w:val="00F43A0B"/>
    <w:rsid w:val="00F45292"/>
    <w:rsid w:val="00F459CD"/>
    <w:rsid w:val="00F45AB6"/>
    <w:rsid w:val="00F45EBA"/>
    <w:rsid w:val="00F467D3"/>
    <w:rsid w:val="00F47A02"/>
    <w:rsid w:val="00F5193D"/>
    <w:rsid w:val="00F51DB5"/>
    <w:rsid w:val="00F52102"/>
    <w:rsid w:val="00F5258E"/>
    <w:rsid w:val="00F528CF"/>
    <w:rsid w:val="00F52BF7"/>
    <w:rsid w:val="00F52E6D"/>
    <w:rsid w:val="00F54A8B"/>
    <w:rsid w:val="00F55D6F"/>
    <w:rsid w:val="00F55DA7"/>
    <w:rsid w:val="00F56748"/>
    <w:rsid w:val="00F567E4"/>
    <w:rsid w:val="00F57798"/>
    <w:rsid w:val="00F60B98"/>
    <w:rsid w:val="00F6250F"/>
    <w:rsid w:val="00F63EFA"/>
    <w:rsid w:val="00F64BA2"/>
    <w:rsid w:val="00F6527C"/>
    <w:rsid w:val="00F65290"/>
    <w:rsid w:val="00F65FF8"/>
    <w:rsid w:val="00F66640"/>
    <w:rsid w:val="00F66DFD"/>
    <w:rsid w:val="00F67924"/>
    <w:rsid w:val="00F67984"/>
    <w:rsid w:val="00F7019E"/>
    <w:rsid w:val="00F704ED"/>
    <w:rsid w:val="00F70661"/>
    <w:rsid w:val="00F70BDB"/>
    <w:rsid w:val="00F70CFB"/>
    <w:rsid w:val="00F71B5F"/>
    <w:rsid w:val="00F72C61"/>
    <w:rsid w:val="00F73484"/>
    <w:rsid w:val="00F74580"/>
    <w:rsid w:val="00F74966"/>
    <w:rsid w:val="00F74BD1"/>
    <w:rsid w:val="00F7587E"/>
    <w:rsid w:val="00F758E9"/>
    <w:rsid w:val="00F75DF9"/>
    <w:rsid w:val="00F75F68"/>
    <w:rsid w:val="00F76DB6"/>
    <w:rsid w:val="00F76EA5"/>
    <w:rsid w:val="00F7709F"/>
    <w:rsid w:val="00F775A0"/>
    <w:rsid w:val="00F778AB"/>
    <w:rsid w:val="00F825B8"/>
    <w:rsid w:val="00F831F9"/>
    <w:rsid w:val="00F83831"/>
    <w:rsid w:val="00F839C8"/>
    <w:rsid w:val="00F84443"/>
    <w:rsid w:val="00F85252"/>
    <w:rsid w:val="00F856D0"/>
    <w:rsid w:val="00F872A5"/>
    <w:rsid w:val="00F876AA"/>
    <w:rsid w:val="00F87769"/>
    <w:rsid w:val="00F8779C"/>
    <w:rsid w:val="00F87CED"/>
    <w:rsid w:val="00F90844"/>
    <w:rsid w:val="00F908CA"/>
    <w:rsid w:val="00F90C84"/>
    <w:rsid w:val="00F92879"/>
    <w:rsid w:val="00F931C6"/>
    <w:rsid w:val="00F931D2"/>
    <w:rsid w:val="00F93301"/>
    <w:rsid w:val="00F93304"/>
    <w:rsid w:val="00F94BB3"/>
    <w:rsid w:val="00F95FE8"/>
    <w:rsid w:val="00F97192"/>
    <w:rsid w:val="00FA02BA"/>
    <w:rsid w:val="00FA0759"/>
    <w:rsid w:val="00FA07B7"/>
    <w:rsid w:val="00FA0EA4"/>
    <w:rsid w:val="00FA117D"/>
    <w:rsid w:val="00FA414B"/>
    <w:rsid w:val="00FA586C"/>
    <w:rsid w:val="00FA62DD"/>
    <w:rsid w:val="00FB1F39"/>
    <w:rsid w:val="00FB2586"/>
    <w:rsid w:val="00FB25C8"/>
    <w:rsid w:val="00FB50BA"/>
    <w:rsid w:val="00FB595C"/>
    <w:rsid w:val="00FB5E16"/>
    <w:rsid w:val="00FB7377"/>
    <w:rsid w:val="00FB7C4B"/>
    <w:rsid w:val="00FB7D75"/>
    <w:rsid w:val="00FC00DC"/>
    <w:rsid w:val="00FC06E3"/>
    <w:rsid w:val="00FC0DCE"/>
    <w:rsid w:val="00FC1398"/>
    <w:rsid w:val="00FC1CB4"/>
    <w:rsid w:val="00FC1ECB"/>
    <w:rsid w:val="00FC31CA"/>
    <w:rsid w:val="00FC38B0"/>
    <w:rsid w:val="00FC3AD3"/>
    <w:rsid w:val="00FC571B"/>
    <w:rsid w:val="00FC6AFF"/>
    <w:rsid w:val="00FC7E33"/>
    <w:rsid w:val="00FD1A18"/>
    <w:rsid w:val="00FD2484"/>
    <w:rsid w:val="00FD2FB6"/>
    <w:rsid w:val="00FD354A"/>
    <w:rsid w:val="00FD3FCB"/>
    <w:rsid w:val="00FD5020"/>
    <w:rsid w:val="00FD5C1F"/>
    <w:rsid w:val="00FD5F8D"/>
    <w:rsid w:val="00FD6011"/>
    <w:rsid w:val="00FD6E00"/>
    <w:rsid w:val="00FD7096"/>
    <w:rsid w:val="00FD7287"/>
    <w:rsid w:val="00FD7AFB"/>
    <w:rsid w:val="00FD7DD2"/>
    <w:rsid w:val="00FE07B2"/>
    <w:rsid w:val="00FE12E0"/>
    <w:rsid w:val="00FE3124"/>
    <w:rsid w:val="00FE33A0"/>
    <w:rsid w:val="00FE40A8"/>
    <w:rsid w:val="00FE464A"/>
    <w:rsid w:val="00FE6759"/>
    <w:rsid w:val="00FE7E7A"/>
    <w:rsid w:val="00FF11EF"/>
    <w:rsid w:val="00FF16CA"/>
    <w:rsid w:val="00FF1EEF"/>
    <w:rsid w:val="00FF2157"/>
    <w:rsid w:val="00FF2B43"/>
    <w:rsid w:val="00FF2BD3"/>
    <w:rsid w:val="00FF308B"/>
    <w:rsid w:val="00FF39A1"/>
    <w:rsid w:val="00FF3A1B"/>
    <w:rsid w:val="00FF4FE8"/>
    <w:rsid w:val="00FF57A9"/>
    <w:rsid w:val="00FF6740"/>
    <w:rsid w:val="00FF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6C75E9"/>
  <w15:docId w15:val="{6DBD94FF-79D1-0A46-92FE-B406DA807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CE0"/>
    <w:pPr>
      <w:spacing w:line="360" w:lineRule="auto"/>
      <w:jc w:val="both"/>
    </w:pPr>
    <w:rPr>
      <w:rFonts w:ascii="Times New Roman" w:eastAsia="Times New Roman" w:hAnsi="Times New Roman"/>
      <w:szCs w:val="24"/>
      <w:lang w:eastAsia="de-DE"/>
    </w:rPr>
  </w:style>
  <w:style w:type="paragraph" w:styleId="Heading1">
    <w:name w:val="heading 1"/>
    <w:basedOn w:val="Normal"/>
    <w:next w:val="Normal"/>
    <w:link w:val="Heading1Char"/>
    <w:qFormat/>
    <w:rsid w:val="00075F28"/>
    <w:pPr>
      <w:keepNext/>
      <w:spacing w:before="480" w:after="240" w:line="240" w:lineRule="auto"/>
      <w:outlineLvl w:val="0"/>
    </w:pPr>
    <w:rPr>
      <w:rFonts w:cs="Arial"/>
      <w:b/>
      <w:bCs/>
      <w:color w:val="000000"/>
      <w:kern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E00339"/>
    <w:pPr>
      <w:keepNext/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qFormat/>
    <w:rsid w:val="005A4F32"/>
    <w:pPr>
      <w:keepNext/>
      <w:spacing w:before="240" w:after="240" w:line="240" w:lineRule="auto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link w:val="Heading4Char"/>
    <w:rsid w:val="00ED6B96"/>
    <w:pPr>
      <w:keepNext/>
      <w:outlineLvl w:val="3"/>
    </w:pPr>
    <w:rPr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075F28"/>
    <w:rPr>
      <w:rFonts w:ascii="Times New Roman" w:eastAsia="Times New Roman" w:hAnsi="Times New Roman" w:cs="Arial"/>
      <w:b/>
      <w:bCs/>
      <w:color w:val="000000"/>
      <w:kern w:val="32"/>
      <w:szCs w:val="32"/>
      <w:lang w:eastAsia="de-DE"/>
    </w:rPr>
  </w:style>
  <w:style w:type="character" w:customStyle="1" w:styleId="Heading2Char">
    <w:name w:val="Heading 2 Char"/>
    <w:link w:val="Heading2"/>
    <w:rsid w:val="00E00339"/>
    <w:rPr>
      <w:rFonts w:ascii="Times New Roman" w:eastAsia="Times New Roman" w:hAnsi="Times New Roman" w:cs="Arial"/>
      <w:b/>
      <w:bCs/>
      <w:iCs/>
      <w:szCs w:val="28"/>
      <w:lang w:eastAsia="de-DE"/>
    </w:rPr>
  </w:style>
  <w:style w:type="character" w:customStyle="1" w:styleId="Heading3Char">
    <w:name w:val="Heading 3 Char"/>
    <w:link w:val="Heading3"/>
    <w:rsid w:val="005A4F32"/>
    <w:rPr>
      <w:rFonts w:ascii="Times New Roman" w:eastAsia="Times New Roman" w:hAnsi="Times New Roman" w:cs="Arial"/>
      <w:b/>
      <w:bCs/>
      <w:szCs w:val="26"/>
      <w:lang w:eastAsia="de-DE"/>
    </w:rPr>
  </w:style>
  <w:style w:type="character" w:customStyle="1" w:styleId="Heading4Char">
    <w:name w:val="Heading 4 Char"/>
    <w:link w:val="Heading4"/>
    <w:rsid w:val="00796A7F"/>
    <w:rPr>
      <w:rFonts w:ascii="Verdana" w:eastAsia="Times New Roman" w:hAnsi="Verdana" w:cs="Times New Roman"/>
      <w:b/>
      <w:bCs/>
      <w:sz w:val="19"/>
      <w:szCs w:val="28"/>
      <w:lang w:eastAsia="de-DE"/>
    </w:rPr>
  </w:style>
  <w:style w:type="paragraph" w:customStyle="1" w:styleId="Betreff">
    <w:name w:val="Betreff"/>
    <w:basedOn w:val="Normal"/>
    <w:next w:val="Normal"/>
    <w:rsid w:val="00ED6B96"/>
    <w:rPr>
      <w:b/>
    </w:rPr>
  </w:style>
  <w:style w:type="paragraph" w:customStyle="1" w:styleId="Bullets">
    <w:name w:val="Bullets"/>
    <w:basedOn w:val="Normal"/>
    <w:link w:val="BulletsChar"/>
    <w:rsid w:val="00ED6B96"/>
    <w:pPr>
      <w:numPr>
        <w:numId w:val="2"/>
      </w:numPr>
    </w:pPr>
  </w:style>
  <w:style w:type="character" w:customStyle="1" w:styleId="BulletsChar">
    <w:name w:val="Bullets Char"/>
    <w:link w:val="Bullets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table" w:customStyle="1" w:styleId="Copernicus">
    <w:name w:val="Copernicus"/>
    <w:basedOn w:val="TableNormal"/>
    <w:rsid w:val="00ED6B96"/>
    <w:rPr>
      <w:rFonts w:ascii="Verdana" w:eastAsia="Times New Roman" w:hAnsi="Verdana"/>
      <w:sz w:val="19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cPr>
      <w:shd w:val="clear" w:color="auto" w:fill="auto"/>
      <w:vAlign w:val="center"/>
    </w:tcPr>
    <w:tblStylePr w:type="firstRow">
      <w:pPr>
        <w:jc w:val="left"/>
      </w:pPr>
      <w:rPr>
        <w:rFonts w:ascii="Verdana" w:hAnsi="Verdana"/>
        <w:b/>
        <w:i w:val="0"/>
        <w:sz w:val="19"/>
      </w:rPr>
      <w:tblPr/>
      <w:tcPr>
        <w:shd w:val="clear" w:color="auto" w:fill="BFBFBF"/>
      </w:tcPr>
    </w:tblStylePr>
    <w:tblStylePr w:type="lastRow">
      <w:pPr>
        <w:jc w:val="left"/>
      </w:pPr>
      <w:rPr>
        <w:rFonts w:ascii="Verdana" w:hAnsi="Verdana"/>
        <w:sz w:val="19"/>
      </w:rPr>
    </w:tblStylePr>
    <w:tblStylePr w:type="firstCol">
      <w:rPr>
        <w:rFonts w:ascii="Verdana" w:hAnsi="Verdana"/>
        <w:sz w:val="19"/>
      </w:rPr>
    </w:tblStylePr>
    <w:tblStylePr w:type="lastCol">
      <w:rPr>
        <w:rFonts w:ascii="Verdana" w:hAnsi="Verdana"/>
        <w:sz w:val="19"/>
      </w:rPr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cBorders>
      </w:tcPr>
    </w:tblStylePr>
  </w:style>
  <w:style w:type="paragraph" w:styleId="Header">
    <w:name w:val="header"/>
    <w:basedOn w:val="Normal"/>
    <w:link w:val="HeaderChar"/>
    <w:rsid w:val="00ED6B9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character" w:styleId="Hyperlink">
    <w:name w:val="Hyperlink"/>
    <w:uiPriority w:val="99"/>
    <w:rsid w:val="00ED6B96"/>
    <w:rPr>
      <w:color w:val="0000FF"/>
      <w:u w:val="single"/>
    </w:rPr>
  </w:style>
  <w:style w:type="paragraph" w:customStyle="1" w:styleId="Kontakt">
    <w:name w:val="Kontakt"/>
    <w:basedOn w:val="Normal"/>
    <w:rsid w:val="00ED6B96"/>
    <w:pPr>
      <w:spacing w:line="160" w:lineRule="exact"/>
    </w:pPr>
    <w:rPr>
      <w:color w:val="808080"/>
      <w:sz w:val="13"/>
    </w:rPr>
  </w:style>
  <w:style w:type="paragraph" w:customStyle="1" w:styleId="Name">
    <w:name w:val="Name"/>
    <w:basedOn w:val="Normal"/>
    <w:rsid w:val="00ED6B96"/>
    <w:pPr>
      <w:spacing w:before="160" w:after="80"/>
    </w:pPr>
    <w:rPr>
      <w:rFonts w:ascii="Book Antiqua" w:hAnsi="Book Antiqua"/>
      <w:color w:val="808080"/>
      <w:sz w:val="22"/>
    </w:rPr>
  </w:style>
  <w:style w:type="paragraph" w:customStyle="1" w:styleId="CopernicusWordtemplate">
    <w:name w:val="Copernicus_Word_template"/>
    <w:basedOn w:val="Normal"/>
    <w:link w:val="CopernicusWordtemplateChar"/>
    <w:rsid w:val="00B5719D"/>
  </w:style>
  <w:style w:type="character" w:customStyle="1" w:styleId="CopernicusWordtemplateChar">
    <w:name w:val="Copernicus_Word_template Char"/>
    <w:basedOn w:val="DefaultParagraphFont"/>
    <w:link w:val="CopernicusWordtemplate"/>
    <w:rsid w:val="00B5719D"/>
    <w:rPr>
      <w:rFonts w:ascii="Times New Roman" w:eastAsia="Times New Roman" w:hAnsi="Times New Roman"/>
      <w:sz w:val="24"/>
      <w:szCs w:val="24"/>
      <w:lang w:eastAsia="de-DE"/>
    </w:rPr>
  </w:style>
  <w:style w:type="character" w:styleId="LineNumber">
    <w:name w:val="line number"/>
    <w:basedOn w:val="DefaultParagraphFont"/>
    <w:uiPriority w:val="99"/>
    <w:semiHidden/>
    <w:unhideWhenUsed/>
    <w:rsid w:val="00D40CE0"/>
  </w:style>
  <w:style w:type="paragraph" w:customStyle="1" w:styleId="MStitle">
    <w:name w:val="MS title"/>
    <w:basedOn w:val="Normal"/>
    <w:link w:val="MStitleChar"/>
    <w:qFormat/>
    <w:rsid w:val="0091791F"/>
    <w:pPr>
      <w:spacing w:before="360" w:line="440" w:lineRule="exact"/>
      <w:contextualSpacing/>
    </w:pPr>
    <w:rPr>
      <w:b/>
      <w:sz w:val="34"/>
    </w:rPr>
  </w:style>
  <w:style w:type="character" w:customStyle="1" w:styleId="MStitleChar">
    <w:name w:val="MS title Char"/>
    <w:basedOn w:val="DefaultParagraphFont"/>
    <w:link w:val="MStitle"/>
    <w:rsid w:val="0091791F"/>
    <w:rPr>
      <w:rFonts w:ascii="Times New Roman" w:eastAsia="Times New Roman" w:hAnsi="Times New Roman"/>
      <w:b/>
      <w:sz w:val="34"/>
      <w:szCs w:val="24"/>
      <w:lang w:eastAsia="de-DE"/>
    </w:rPr>
  </w:style>
  <w:style w:type="paragraph" w:styleId="ListParagraph">
    <w:name w:val="List Paragraph"/>
    <w:basedOn w:val="Normal"/>
    <w:uiPriority w:val="34"/>
    <w:rsid w:val="00B4015F"/>
    <w:pPr>
      <w:ind w:left="720"/>
      <w:contextualSpacing/>
    </w:pPr>
  </w:style>
  <w:style w:type="paragraph" w:customStyle="1" w:styleId="Affiliation">
    <w:name w:val="Affiliation"/>
    <w:basedOn w:val="Normal"/>
    <w:link w:val="AffiliationChar"/>
    <w:qFormat/>
    <w:rsid w:val="00450DB9"/>
    <w:pPr>
      <w:spacing w:before="120" w:line="240" w:lineRule="auto"/>
      <w:contextualSpacing/>
    </w:pPr>
  </w:style>
  <w:style w:type="character" w:customStyle="1" w:styleId="AffiliationChar">
    <w:name w:val="Affiliation Char"/>
    <w:basedOn w:val="DefaultParagraphFont"/>
    <w:link w:val="Affiliation"/>
    <w:rsid w:val="00450DB9"/>
    <w:rPr>
      <w:rFonts w:ascii="Times New Roman" w:eastAsia="Times New Roman" w:hAnsi="Times New Roman"/>
      <w:szCs w:val="24"/>
      <w:lang w:eastAsia="de-DE"/>
    </w:rPr>
  </w:style>
  <w:style w:type="character" w:styleId="PlaceholderText">
    <w:name w:val="Placeholder Text"/>
    <w:basedOn w:val="DefaultParagraphFont"/>
    <w:uiPriority w:val="99"/>
    <w:semiHidden/>
    <w:rsid w:val="003D528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52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288"/>
    <w:rPr>
      <w:rFonts w:ascii="Tahoma" w:eastAsia="Times New Roman" w:hAnsi="Tahoma" w:cs="Tahoma"/>
      <w:sz w:val="16"/>
      <w:szCs w:val="16"/>
      <w:lang w:eastAsia="de-DE"/>
    </w:rPr>
  </w:style>
  <w:style w:type="paragraph" w:customStyle="1" w:styleId="Equation">
    <w:name w:val="Equation"/>
    <w:basedOn w:val="Normal"/>
    <w:link w:val="EquationChar"/>
    <w:rsid w:val="00C35812"/>
    <w:pPr>
      <w:spacing w:before="120" w:after="120"/>
    </w:pPr>
    <w:rPr>
      <w:rFonts w:ascii="Cambria Math" w:hAnsi="Cambria Math"/>
    </w:rPr>
  </w:style>
  <w:style w:type="character" w:customStyle="1" w:styleId="EquationChar">
    <w:name w:val="Equation Char"/>
    <w:basedOn w:val="DefaultParagraphFont"/>
    <w:link w:val="Equation"/>
    <w:rsid w:val="00C35812"/>
    <w:rPr>
      <w:rFonts w:ascii="Cambria Math" w:eastAsia="Times New Roman" w:hAnsi="Cambria Math"/>
      <w:szCs w:val="24"/>
      <w:lang w:eastAsia="de-DE"/>
    </w:rPr>
  </w:style>
  <w:style w:type="paragraph" w:styleId="Caption">
    <w:name w:val="caption"/>
    <w:basedOn w:val="Normal"/>
    <w:next w:val="Normal"/>
    <w:uiPriority w:val="35"/>
    <w:unhideWhenUsed/>
    <w:qFormat/>
    <w:rsid w:val="003A4FB4"/>
    <w:pPr>
      <w:spacing w:after="200" w:line="240" w:lineRule="auto"/>
    </w:pPr>
    <w:rPr>
      <w:b/>
      <w:bCs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D0C9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0C96"/>
    <w:rPr>
      <w:rFonts w:ascii="Times New Roman" w:eastAsia="Times New Roman" w:hAnsi="Times New Roman"/>
      <w:szCs w:val="24"/>
      <w:lang w:eastAsia="de-DE"/>
    </w:rPr>
  </w:style>
  <w:style w:type="paragraph" w:customStyle="1" w:styleId="Correspondence">
    <w:name w:val="Correspondence"/>
    <w:basedOn w:val="Normal"/>
    <w:link w:val="CorrespondenceChar"/>
    <w:qFormat/>
    <w:rsid w:val="008E213F"/>
    <w:pPr>
      <w:spacing w:before="120" w:after="360" w:line="240" w:lineRule="auto"/>
    </w:pPr>
  </w:style>
  <w:style w:type="character" w:customStyle="1" w:styleId="CorrespondenceChar">
    <w:name w:val="Correspondence Char"/>
    <w:basedOn w:val="DefaultParagraphFont"/>
    <w:link w:val="Correspondence"/>
    <w:rsid w:val="008E213F"/>
    <w:rPr>
      <w:rFonts w:ascii="Times New Roman" w:eastAsia="Times New Roman" w:hAnsi="Times New Roman"/>
      <w:szCs w:val="24"/>
      <w:lang w:eastAsia="de-DE"/>
    </w:rPr>
  </w:style>
  <w:style w:type="paragraph" w:customStyle="1" w:styleId="Authors">
    <w:name w:val="Authors"/>
    <w:basedOn w:val="Normal"/>
    <w:link w:val="AuthorsChar"/>
    <w:qFormat/>
    <w:rsid w:val="00BD0523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DefaultParagraphFont"/>
    <w:link w:val="Authors"/>
    <w:rsid w:val="00BD0523"/>
    <w:rPr>
      <w:rFonts w:ascii="Times New Roman" w:eastAsia="Times New Roman" w:hAnsi="Times New Roman"/>
      <w:sz w:val="24"/>
      <w:szCs w:val="24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0C387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3875"/>
    <w:pPr>
      <w:widowControl w:val="0"/>
      <w:spacing w:line="240" w:lineRule="auto"/>
    </w:pPr>
    <w:rPr>
      <w:rFonts w:asciiTheme="minorHAnsi" w:eastAsiaTheme="minorEastAsia" w:hAnsiTheme="minorHAnsi" w:cstheme="minorBidi"/>
      <w:kern w:val="2"/>
      <w:sz w:val="24"/>
      <w:lang w:val="en-US"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3875"/>
    <w:rPr>
      <w:rFonts w:asciiTheme="minorHAnsi" w:eastAsiaTheme="minorEastAsia" w:hAnsiTheme="minorHAnsi" w:cstheme="minorBidi"/>
      <w:kern w:val="2"/>
      <w:sz w:val="24"/>
      <w:szCs w:val="24"/>
      <w:lang w:val="en-US" w:eastAsia="ja-JP"/>
    </w:rPr>
  </w:style>
  <w:style w:type="table" w:styleId="TableGrid">
    <w:name w:val="Table Grid"/>
    <w:basedOn w:val="TableNormal"/>
    <w:uiPriority w:val="39"/>
    <w:rsid w:val="00634934"/>
    <w:rPr>
      <w:rFonts w:asciiTheme="minorHAnsi" w:eastAsiaTheme="minorEastAsia" w:hAnsiTheme="minorHAnsi" w:cstheme="minorBidi"/>
      <w:kern w:val="2"/>
      <w:sz w:val="21"/>
      <w:szCs w:val="22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2F9D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D30B76"/>
    <w:rPr>
      <w:color w:val="800080" w:themeColor="followedHyperlink"/>
      <w:u w:val="single"/>
    </w:rPr>
  </w:style>
  <w:style w:type="character" w:customStyle="1" w:styleId="pbtoclink1">
    <w:name w:val="pb_toc_link1"/>
    <w:basedOn w:val="DefaultParagraphFont"/>
    <w:rsid w:val="00D30B76"/>
    <w:rPr>
      <w:color w:val="6A6A6A"/>
    </w:rPr>
  </w:style>
  <w:style w:type="character" w:customStyle="1" w:styleId="pbtoclink">
    <w:name w:val="pb_toc_link"/>
    <w:basedOn w:val="DefaultParagraphFont"/>
    <w:rsid w:val="005834F0"/>
  </w:style>
  <w:style w:type="paragraph" w:customStyle="1" w:styleId="Default">
    <w:name w:val="Default"/>
    <w:rsid w:val="0079677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A1">
    <w:name w:val="A1"/>
    <w:uiPriority w:val="99"/>
    <w:rsid w:val="00DC26C6"/>
    <w:rPr>
      <w:rFonts w:cs="M+ 2p light"/>
      <w:color w:val="000000"/>
      <w:sz w:val="9"/>
      <w:szCs w:val="9"/>
    </w:rPr>
  </w:style>
  <w:style w:type="character" w:styleId="Strong">
    <w:name w:val="Strong"/>
    <w:uiPriority w:val="22"/>
    <w:qFormat/>
    <w:rsid w:val="00DC26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26C6"/>
    <w:rPr>
      <w:rFonts w:ascii="Times New Roman" w:eastAsia="Times New Roman" w:hAnsi="Times New Roman" w:cstheme="minorBidi"/>
      <w:b/>
      <w:bCs/>
      <w:kern w:val="2"/>
      <w:sz w:val="24"/>
      <w:szCs w:val="24"/>
      <w:lang w:val="en-US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26C6"/>
    <w:pPr>
      <w:widowControl/>
      <w:spacing w:line="36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de-DE"/>
    </w:rPr>
  </w:style>
  <w:style w:type="paragraph" w:customStyle="1" w:styleId="Normal1">
    <w:name w:val="Normal1"/>
    <w:rsid w:val="00DC26C6"/>
    <w:rPr>
      <w:rFonts w:ascii="Times New Roman" w:eastAsia="MS Mincho" w:hAnsi="Times New Roman"/>
      <w:sz w:val="24"/>
      <w:szCs w:val="24"/>
      <w:lang w:val="en-US" w:eastAsia="uk-UA"/>
    </w:rPr>
  </w:style>
  <w:style w:type="paragraph" w:customStyle="1" w:styleId="Referencetext">
    <w:name w:val="Reference text"/>
    <w:basedOn w:val="Normal"/>
    <w:autoRedefine/>
    <w:rsid w:val="00DC26C6"/>
    <w:pPr>
      <w:tabs>
        <w:tab w:val="left" w:pos="1134"/>
      </w:tabs>
      <w:suppressAutoHyphens/>
      <w:spacing w:line="240" w:lineRule="auto"/>
      <w:ind w:left="420" w:hanging="420"/>
    </w:pPr>
    <w:rPr>
      <w:rFonts w:eastAsia="Yu Mincho"/>
      <w:sz w:val="18"/>
      <w:szCs w:val="20"/>
      <w:lang w:eastAsia="en-US"/>
    </w:rPr>
  </w:style>
  <w:style w:type="character" w:styleId="HTMLCite">
    <w:name w:val="HTML Cite"/>
    <w:basedOn w:val="DefaultParagraphFont"/>
    <w:uiPriority w:val="99"/>
    <w:semiHidden/>
    <w:unhideWhenUsed/>
    <w:rsid w:val="00DC26C6"/>
    <w:rPr>
      <w:i/>
      <w:iCs/>
    </w:rPr>
  </w:style>
  <w:style w:type="paragraph" w:styleId="Revision">
    <w:name w:val="Revision"/>
    <w:hidden/>
    <w:uiPriority w:val="99"/>
    <w:semiHidden/>
    <w:rsid w:val="00514539"/>
    <w:rPr>
      <w:rFonts w:ascii="Times New Roman" w:eastAsia="Times New Roman" w:hAnsi="Times New Roman"/>
      <w:szCs w:val="24"/>
      <w:lang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F76D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4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3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4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0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6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0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0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1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2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stat.go.jp/gis/statmap-search?page=1&amp;type=1&amp;toukeiCode=00200521" TargetMode="External"/><Relationship Id="rId13" Type="http://schemas.openxmlformats.org/officeDocument/2006/relationships/hyperlink" Target="http://www.env.go.jp/recycle/waste_tech/ippan/h26/data/seibi/city/13.xlsx" TargetMode="External"/><Relationship Id="rId18" Type="http://schemas.openxmlformats.org/officeDocument/2006/relationships/hyperlink" Target="https://www.mlit.go.jp/common/001277697.xls" TargetMode="External"/><Relationship Id="rId26" Type="http://schemas.openxmlformats.org/officeDocument/2006/relationships/hyperlink" Target="http://nlftp.mlit.go.jp/ksj-e/gml/datalist/KsjTmplt-N03-v2_3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fgd.gsi.go.jp/download/menu.php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okyogrown.jp/learning/library/img/agriculture_report_2014.pdf" TargetMode="External"/><Relationship Id="rId17" Type="http://schemas.openxmlformats.org/officeDocument/2006/relationships/hyperlink" Target="http://agora.ex.nii.ac.jp/earthquake/201103-eastjapan/energy/electrical-japan/area/13.html.ja" TargetMode="External"/><Relationship Id="rId25" Type="http://schemas.openxmlformats.org/officeDocument/2006/relationships/hyperlink" Target="https://www.eorc.jaxa.jp/ALOS/en/lulc/lulc_index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aneda-airport.jp/inter/flight/showFlightScheduleSearch?langId=en" TargetMode="External"/><Relationship Id="rId20" Type="http://schemas.openxmlformats.org/officeDocument/2006/relationships/hyperlink" Target="https://fgd.gsi.go.jp/download/menu.php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oukei.metro.tokyo.lg.jp/nourin/2015/ng15ta1400.xls" TargetMode="External"/><Relationship Id="rId24" Type="http://schemas.openxmlformats.org/officeDocument/2006/relationships/hyperlink" Target="http://www.drm.jp/english/drm/e_index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okyo-airport-bldg.co.jp/en/flight/" TargetMode="External"/><Relationship Id="rId23" Type="http://schemas.openxmlformats.org/officeDocument/2006/relationships/hyperlink" Target="http://www.toshiseibi.metro.tokyo.jp/seisaku/tochi_c/index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mlit.go.jp/road/census/h27/" TargetMode="External"/><Relationship Id="rId19" Type="http://schemas.openxmlformats.org/officeDocument/2006/relationships/hyperlink" Target="https://www.kouwan.metro.tokyo.lg.jp/yakuwari/27kousei_7_2.xl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-stat.go.jp/gis/statmap-search?page=1&amp;type=1&amp;toukeiCode=00200552" TargetMode="External"/><Relationship Id="rId14" Type="http://schemas.openxmlformats.org/officeDocument/2006/relationships/hyperlink" Target="https://www.kankyo.metro.tokyo.lg.jp/resource/industrial_waste/notification/investigation.files/H26houkokusyo.pdf" TargetMode="External"/><Relationship Id="rId22" Type="http://schemas.openxmlformats.org/officeDocument/2006/relationships/hyperlink" Target="https://www.eorc.jaxa.jp/ALOS/en/aw3d/index_e.htm" TargetMode="External"/><Relationship Id="rId27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pernicusTemplates\Free-Forms\Blank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opernicus_Word_template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540B6-8842-48C0-9E19-C56DDED43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565</TotalTime>
  <Pages>9</Pages>
  <Words>3051</Words>
  <Characters>17391</Characters>
  <Application>Microsoft Office Word</Application>
  <DocSecurity>0</DocSecurity>
  <Lines>144</Lines>
  <Paragraphs>40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Blank</vt:lpstr>
      <vt:lpstr>Blank</vt:lpstr>
    </vt:vector>
  </TitlesOfParts>
  <Company>Copernicus Gesellschaft mbH</Company>
  <LinksUpToDate>false</LinksUpToDate>
  <CharactersWithSpaces>20402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</dc:title>
  <dc:creator>Martin Rasmussen</dc:creator>
  <cp:lastModifiedBy>Kevin Rynn</cp:lastModifiedBy>
  <cp:revision>91</cp:revision>
  <cp:lastPrinted>2019-04-26T01:04:00Z</cp:lastPrinted>
  <dcterms:created xsi:type="dcterms:W3CDTF">2020-02-19T02:09:00Z</dcterms:created>
  <dcterms:modified xsi:type="dcterms:W3CDTF">2020-09-04T14:54:00Z</dcterms:modified>
</cp:coreProperties>
</file>