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276A3B" w14:textId="6DCD31F9" w:rsidR="00DC26C6" w:rsidRPr="001868A6" w:rsidRDefault="005A7FDD" w:rsidP="00DC26C6">
      <w:pPr>
        <w:rPr>
          <w:rFonts w:asciiTheme="minorHAnsi" w:hAnsiTheme="minorHAnsi" w:cstheme="minorHAnsi"/>
          <w:b/>
          <w:sz w:val="22"/>
          <w:szCs w:val="18"/>
          <w:lang w:val="en-US"/>
        </w:rPr>
      </w:pPr>
      <w:r w:rsidRPr="001868A6">
        <w:rPr>
          <w:rFonts w:asciiTheme="minorHAnsi" w:hAnsiTheme="minorHAnsi" w:cstheme="minorHAnsi"/>
          <w:b/>
          <w:sz w:val="22"/>
          <w:szCs w:val="18"/>
          <w:lang w:val="en-US"/>
        </w:rPr>
        <w:t>Additional file</w:t>
      </w:r>
      <w:r w:rsidR="005C09EA" w:rsidRPr="001868A6">
        <w:rPr>
          <w:rFonts w:asciiTheme="minorHAnsi" w:hAnsiTheme="minorHAnsi" w:cstheme="minorHAnsi"/>
          <w:b/>
          <w:sz w:val="22"/>
          <w:szCs w:val="18"/>
          <w:lang w:val="en-US"/>
        </w:rPr>
        <w:t xml:space="preserve"> </w:t>
      </w:r>
      <w:r w:rsidRPr="001868A6">
        <w:rPr>
          <w:rFonts w:asciiTheme="minorHAnsi" w:hAnsiTheme="minorHAnsi" w:cstheme="minorHAnsi"/>
          <w:b/>
          <w:sz w:val="22"/>
          <w:szCs w:val="18"/>
          <w:lang w:val="en-US"/>
        </w:rPr>
        <w:t>1</w:t>
      </w:r>
      <w:r w:rsidR="00DC26C6" w:rsidRPr="001868A6">
        <w:rPr>
          <w:rFonts w:asciiTheme="minorHAnsi" w:hAnsiTheme="minorHAnsi" w:cstheme="minorHAnsi"/>
          <w:b/>
          <w:sz w:val="22"/>
          <w:szCs w:val="18"/>
          <w:lang w:val="en-US"/>
        </w:rPr>
        <w:t>:</w:t>
      </w:r>
    </w:p>
    <w:p w14:paraId="12CE594A" w14:textId="38993FAF" w:rsidR="00197840" w:rsidRPr="001868A6" w:rsidRDefault="005A7FDD" w:rsidP="00197840">
      <w:pPr>
        <w:spacing w:line="480" w:lineRule="auto"/>
        <w:rPr>
          <w:rFonts w:eastAsia="ＭＳ 明朝"/>
          <w:sz w:val="21"/>
          <w:szCs w:val="22"/>
          <w:lang w:val="en-US" w:eastAsia="ja-JP"/>
        </w:rPr>
      </w:pPr>
      <w:r w:rsidRPr="001868A6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t>T</w:t>
      </w:r>
      <w:r w:rsidR="00DC26C6" w:rsidRPr="001868A6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t xml:space="preserve">able </w:t>
      </w:r>
      <w:r w:rsidRPr="001868A6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t>S</w:t>
      </w:r>
      <w:r w:rsidR="00DC26C6" w:rsidRPr="001868A6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t>1</w:t>
      </w:r>
      <w:r w:rsidR="00232022" w:rsidRPr="001868A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197840" w:rsidRPr="001868A6">
        <w:rPr>
          <w:sz w:val="22"/>
          <w:lang w:val="en-US"/>
        </w:rPr>
        <w:t>Ownership, facility description, location, and emissions for 10</w:t>
      </w:r>
      <w:r w:rsidR="00DC7112" w:rsidRPr="001868A6">
        <w:rPr>
          <w:sz w:val="22"/>
          <w:lang w:val="en-US"/>
        </w:rPr>
        <w:t>6</w:t>
      </w:r>
      <w:r w:rsidR="00197840" w:rsidRPr="001868A6">
        <w:rPr>
          <w:sz w:val="22"/>
          <w:lang w:val="en-US"/>
        </w:rPr>
        <w:t xml:space="preserve"> point-type emission sources (2014). </w:t>
      </w:r>
      <w:r w:rsidR="00197840" w:rsidRPr="001868A6">
        <w:rPr>
          <w:rFonts w:eastAsia="ＭＳ 明朝"/>
          <w:sz w:val="21"/>
          <w:szCs w:val="22"/>
          <w:lang w:val="en-US" w:eastAsia="ja-JP"/>
        </w:rPr>
        <w:t xml:space="preserve">Note: * indicates that the average utilization rate of CAs (2014) from these facilities was extended to </w:t>
      </w:r>
      <w:proofErr w:type="gramStart"/>
      <w:r w:rsidR="00197840" w:rsidRPr="001868A6">
        <w:rPr>
          <w:rFonts w:eastAsia="ＭＳ 明朝"/>
          <w:sz w:val="21"/>
          <w:szCs w:val="22"/>
          <w:lang w:val="en-US" w:eastAsia="ja-JP"/>
        </w:rPr>
        <w:t>all of</w:t>
      </w:r>
      <w:proofErr w:type="gramEnd"/>
      <w:r w:rsidR="00197840" w:rsidRPr="001868A6">
        <w:rPr>
          <w:rFonts w:eastAsia="ＭＳ 明朝"/>
          <w:sz w:val="21"/>
          <w:szCs w:val="22"/>
          <w:lang w:val="en-US" w:eastAsia="ja-JP"/>
        </w:rPr>
        <w:t xml:space="preserve"> the waste incineration plants</w:t>
      </w:r>
      <w:r w:rsidR="00297B36" w:rsidRPr="001868A6">
        <w:rPr>
          <w:rFonts w:eastAsia="ＭＳ 明朝"/>
          <w:sz w:val="21"/>
          <w:szCs w:val="22"/>
          <w:lang w:val="en-US" w:eastAsia="ja-JP"/>
        </w:rPr>
        <w:t xml:space="preserve"> 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2670"/>
        <w:gridCol w:w="3846"/>
        <w:gridCol w:w="1276"/>
        <w:gridCol w:w="992"/>
        <w:gridCol w:w="1240"/>
      </w:tblGrid>
      <w:tr w:rsidR="00313B27" w:rsidRPr="001868A6" w14:paraId="47FBFABF" w14:textId="77777777" w:rsidTr="00B420BB">
        <w:trPr>
          <w:trHeight w:val="260"/>
        </w:trPr>
        <w:tc>
          <w:tcPr>
            <w:tcW w:w="2670" w:type="dxa"/>
            <w:noWrap/>
            <w:hideMark/>
          </w:tcPr>
          <w:p w14:paraId="2CA62141" w14:textId="02C4FBFB" w:rsidR="00724800" w:rsidRPr="001868A6" w:rsidRDefault="00724800" w:rsidP="00937ABC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 xml:space="preserve">Facility </w:t>
            </w:r>
          </w:p>
        </w:tc>
        <w:tc>
          <w:tcPr>
            <w:tcW w:w="3846" w:type="dxa"/>
            <w:noWrap/>
            <w:hideMark/>
          </w:tcPr>
          <w:p w14:paraId="20507A67" w14:textId="259A5E73" w:rsidR="00724800" w:rsidRPr="001868A6" w:rsidRDefault="00EF6F03" w:rsidP="00937ABC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Type of</w:t>
            </w:r>
            <w:r w:rsidR="00724800"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 xml:space="preserve"> facilit</w:t>
            </w:r>
            <w:r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y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09F5935A" w14:textId="77777777" w:rsidR="00724800" w:rsidRPr="001868A6" w:rsidRDefault="00724800" w:rsidP="00213922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Longitude</w:t>
            </w:r>
          </w:p>
          <w:p w14:paraId="4A747A4A" w14:textId="138DA571" w:rsidR="002F460B" w:rsidRPr="001868A6" w:rsidRDefault="002F460B" w:rsidP="00213922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 w:hint="eastAsia"/>
                <w:bCs/>
                <w:sz w:val="18"/>
                <w:szCs w:val="18"/>
                <w:lang w:eastAsia="ja-JP"/>
              </w:rPr>
              <w:t>(</w:t>
            </w:r>
            <w:r w:rsidR="004770B6"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°</w:t>
            </w:r>
            <w:r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08D4D4CA" w14:textId="77777777" w:rsidR="00724800" w:rsidRPr="001868A6" w:rsidRDefault="00724800" w:rsidP="00213922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Latitude</w:t>
            </w:r>
          </w:p>
          <w:p w14:paraId="71843D8D" w14:textId="1615D726" w:rsidR="002F460B" w:rsidRPr="001868A6" w:rsidRDefault="002F460B" w:rsidP="00213922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 w:hint="eastAsia"/>
                <w:bCs/>
                <w:sz w:val="18"/>
                <w:szCs w:val="18"/>
                <w:lang w:eastAsia="ja-JP"/>
              </w:rPr>
              <w:t>(</w:t>
            </w:r>
            <w:r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°)</w:t>
            </w:r>
          </w:p>
        </w:tc>
        <w:tc>
          <w:tcPr>
            <w:tcW w:w="1240" w:type="dxa"/>
            <w:noWrap/>
            <w:hideMark/>
          </w:tcPr>
          <w:p w14:paraId="600C498B" w14:textId="566BA949" w:rsidR="00724800" w:rsidRPr="001868A6" w:rsidRDefault="00724800" w:rsidP="00213922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Emissions</w:t>
            </w:r>
          </w:p>
          <w:p w14:paraId="793A2DCD" w14:textId="6C3ABEE5" w:rsidR="00724800" w:rsidRPr="001868A6" w:rsidRDefault="00305BB4" w:rsidP="00213922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(</w:t>
            </w:r>
            <w:r w:rsidR="00724800"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Gg</w:t>
            </w:r>
            <w:r w:rsidR="00213922"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 xml:space="preserve"> </w:t>
            </w:r>
            <w:r w:rsidR="00724800"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CO</w:t>
            </w:r>
            <w:r w:rsidR="00724800"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vertAlign w:val="subscript"/>
                <w:lang w:eastAsia="ja-JP"/>
              </w:rPr>
              <w:t>2</w:t>
            </w:r>
            <w:r w:rsidR="005C09EA"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="00724800"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yr</w:t>
            </w:r>
            <w:proofErr w:type="spellEnd"/>
            <w:r w:rsidR="005C09EA"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vertAlign w:val="superscript"/>
                <w:lang w:eastAsia="ja-JP"/>
              </w:rPr>
              <w:t>–1</w:t>
            </w:r>
            <w:r w:rsidRPr="001868A6">
              <w:rPr>
                <w:rFonts w:asciiTheme="minorHAnsi" w:eastAsia="ＭＳ Ｐゴシック" w:hAnsiTheme="minorHAnsi" w:cstheme="minorHAnsi"/>
                <w:bCs/>
                <w:sz w:val="18"/>
                <w:szCs w:val="18"/>
                <w:lang w:eastAsia="ja-JP"/>
              </w:rPr>
              <w:t>)</w:t>
            </w:r>
          </w:p>
        </w:tc>
      </w:tr>
      <w:tr w:rsidR="0011742E" w:rsidRPr="001868A6" w14:paraId="58EA114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8CF532B" w14:textId="2FAA444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Nihon </w:t>
            </w: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Iryo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Service </w:t>
            </w:r>
          </w:p>
        </w:tc>
        <w:tc>
          <w:tcPr>
            <w:tcW w:w="3846" w:type="dxa"/>
            <w:noWrap/>
            <w:hideMark/>
          </w:tcPr>
          <w:p w14:paraId="568E47D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66393A" w14:textId="392D068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BAE3C2B" w14:textId="0F5FD6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35.741</w:t>
            </w:r>
          </w:p>
        </w:tc>
        <w:tc>
          <w:tcPr>
            <w:tcW w:w="1240" w:type="dxa"/>
            <w:noWrap/>
            <w:hideMark/>
          </w:tcPr>
          <w:p w14:paraId="3646E5C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3.49</w:t>
            </w:r>
          </w:p>
        </w:tc>
      </w:tr>
      <w:tr w:rsidR="0011742E" w:rsidRPr="001868A6" w14:paraId="65FAF1A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6A5D904" w14:textId="320A6EC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Nippon Sanitary </w:t>
            </w:r>
          </w:p>
        </w:tc>
        <w:tc>
          <w:tcPr>
            <w:tcW w:w="3846" w:type="dxa"/>
            <w:noWrap/>
            <w:hideMark/>
          </w:tcPr>
          <w:p w14:paraId="1A012A6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C40E47" w14:textId="6AB624C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1648C5D" w14:textId="68ADCC6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35.806</w:t>
            </w:r>
          </w:p>
        </w:tc>
        <w:tc>
          <w:tcPr>
            <w:tcW w:w="1240" w:type="dxa"/>
            <w:noWrap/>
            <w:hideMark/>
          </w:tcPr>
          <w:p w14:paraId="7969AC1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1.91</w:t>
            </w:r>
          </w:p>
        </w:tc>
      </w:tr>
      <w:tr w:rsidR="0011742E" w:rsidRPr="001868A6" w14:paraId="111020A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7164A18" w14:textId="55487B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Kanto Chemical </w:t>
            </w:r>
          </w:p>
        </w:tc>
        <w:tc>
          <w:tcPr>
            <w:tcW w:w="3846" w:type="dxa"/>
            <w:noWrap/>
            <w:hideMark/>
          </w:tcPr>
          <w:p w14:paraId="7F40400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E64415" w14:textId="6E8814D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2CEC227" w14:textId="759357A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35.771</w:t>
            </w:r>
          </w:p>
        </w:tc>
        <w:tc>
          <w:tcPr>
            <w:tcW w:w="1240" w:type="dxa"/>
            <w:noWrap/>
            <w:hideMark/>
          </w:tcPr>
          <w:p w14:paraId="10FB3AE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1.15</w:t>
            </w:r>
          </w:p>
        </w:tc>
      </w:tr>
      <w:tr w:rsidR="0011742E" w:rsidRPr="001868A6" w14:paraId="040BC37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2C1E4B0" w14:textId="4AEC693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Sincere </w:t>
            </w:r>
          </w:p>
        </w:tc>
        <w:tc>
          <w:tcPr>
            <w:tcW w:w="3846" w:type="dxa"/>
            <w:noWrap/>
            <w:hideMark/>
          </w:tcPr>
          <w:p w14:paraId="645F74C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0F2D3D" w14:textId="3095ED9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A47532E" w14:textId="02C8B0E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35.680</w:t>
            </w:r>
          </w:p>
        </w:tc>
        <w:tc>
          <w:tcPr>
            <w:tcW w:w="1240" w:type="dxa"/>
            <w:noWrap/>
            <w:hideMark/>
          </w:tcPr>
          <w:p w14:paraId="6D4ED34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37.35</w:t>
            </w:r>
          </w:p>
        </w:tc>
      </w:tr>
      <w:tr w:rsidR="0011742E" w:rsidRPr="001868A6" w14:paraId="5CFB93B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255F468" w14:textId="515023A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Hachioh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3846" w:type="dxa"/>
            <w:noWrap/>
            <w:hideMark/>
          </w:tcPr>
          <w:p w14:paraId="5778FF8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F0DFC6" w14:textId="6837F2E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EC58C11" w14:textId="456E3E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35.658</w:t>
            </w:r>
          </w:p>
        </w:tc>
        <w:tc>
          <w:tcPr>
            <w:tcW w:w="1240" w:type="dxa"/>
            <w:noWrap/>
            <w:hideMark/>
          </w:tcPr>
          <w:p w14:paraId="0B9B398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1.58</w:t>
            </w:r>
          </w:p>
        </w:tc>
      </w:tr>
      <w:tr w:rsidR="0011742E" w:rsidRPr="001868A6" w14:paraId="1D94A4C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A5F985F" w14:textId="0A73FF1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Aida Chemical Industries </w:t>
            </w:r>
          </w:p>
        </w:tc>
        <w:tc>
          <w:tcPr>
            <w:tcW w:w="3846" w:type="dxa"/>
            <w:noWrap/>
            <w:hideMark/>
          </w:tcPr>
          <w:p w14:paraId="4725BF4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Industrial waste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277A49" w14:textId="3173742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B8AF792" w14:textId="353C133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35.795</w:t>
            </w:r>
          </w:p>
        </w:tc>
        <w:tc>
          <w:tcPr>
            <w:tcW w:w="1240" w:type="dxa"/>
            <w:noWrap/>
            <w:hideMark/>
          </w:tcPr>
          <w:p w14:paraId="3D48669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1.64</w:t>
            </w:r>
          </w:p>
        </w:tc>
      </w:tr>
      <w:tr w:rsidR="0011742E" w:rsidRPr="001868A6" w14:paraId="6C44A02B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A82D5D6" w14:textId="1F0E6EF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Suihan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Enterprise </w:t>
            </w:r>
          </w:p>
        </w:tc>
        <w:tc>
          <w:tcPr>
            <w:tcW w:w="3846" w:type="dxa"/>
            <w:noWrap/>
            <w:hideMark/>
          </w:tcPr>
          <w:p w14:paraId="4C5E731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730164" w14:textId="5CBA52B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D093BB5" w14:textId="7304FF1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35.736</w:t>
            </w:r>
          </w:p>
        </w:tc>
        <w:tc>
          <w:tcPr>
            <w:tcW w:w="1240" w:type="dxa"/>
            <w:noWrap/>
            <w:hideMark/>
          </w:tcPr>
          <w:p w14:paraId="66447B8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1.23</w:t>
            </w:r>
          </w:p>
        </w:tc>
      </w:tr>
      <w:tr w:rsidR="0011742E" w:rsidRPr="001868A6" w14:paraId="60C46C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FC18A8F" w14:textId="07C3265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Hirumaunnsou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3846" w:type="dxa"/>
            <w:noWrap/>
            <w:hideMark/>
          </w:tcPr>
          <w:p w14:paraId="503D72E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6D5CD5" w14:textId="21BBEF4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E8F4692" w14:textId="41D828E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35.675</w:t>
            </w:r>
          </w:p>
        </w:tc>
        <w:tc>
          <w:tcPr>
            <w:tcW w:w="1240" w:type="dxa"/>
            <w:noWrap/>
            <w:hideMark/>
          </w:tcPr>
          <w:p w14:paraId="39933E2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1.64</w:t>
            </w:r>
          </w:p>
        </w:tc>
      </w:tr>
      <w:tr w:rsidR="0011742E" w:rsidRPr="001868A6" w14:paraId="4A60207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A8A3B7B" w14:textId="64A284B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Rest </w:t>
            </w:r>
          </w:p>
        </w:tc>
        <w:tc>
          <w:tcPr>
            <w:tcW w:w="3846" w:type="dxa"/>
            <w:noWrap/>
            <w:hideMark/>
          </w:tcPr>
          <w:p w14:paraId="55FA222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FE42BB" w14:textId="1CA4F3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139.762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0530215" w14:textId="7F16368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35.568</w:t>
            </w:r>
          </w:p>
        </w:tc>
        <w:tc>
          <w:tcPr>
            <w:tcW w:w="1240" w:type="dxa"/>
            <w:noWrap/>
            <w:hideMark/>
          </w:tcPr>
          <w:p w14:paraId="3B83CD1A" w14:textId="36DEEBC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16.40</w:t>
            </w:r>
          </w:p>
        </w:tc>
      </w:tr>
      <w:tr w:rsidR="0011742E" w:rsidRPr="001868A6" w14:paraId="3D3A84D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4CA0351" w14:textId="49CA21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Sakura Shokai </w:t>
            </w:r>
          </w:p>
        </w:tc>
        <w:tc>
          <w:tcPr>
            <w:tcW w:w="3846" w:type="dxa"/>
            <w:noWrap/>
            <w:hideMark/>
          </w:tcPr>
          <w:p w14:paraId="2D66BC8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5C19F4" w14:textId="123687F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D5C9057" w14:textId="510A440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35.672</w:t>
            </w:r>
          </w:p>
        </w:tc>
        <w:tc>
          <w:tcPr>
            <w:tcW w:w="1240" w:type="dxa"/>
            <w:noWrap/>
            <w:hideMark/>
          </w:tcPr>
          <w:p w14:paraId="231A2642" w14:textId="016A976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25.63</w:t>
            </w:r>
          </w:p>
        </w:tc>
      </w:tr>
      <w:tr w:rsidR="0011742E" w:rsidRPr="001868A6" w14:paraId="10FDA2E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9074EA1" w14:textId="60B5CB7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Yanagi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-Sangyo</w:t>
            </w:r>
          </w:p>
        </w:tc>
        <w:tc>
          <w:tcPr>
            <w:tcW w:w="3846" w:type="dxa"/>
            <w:noWrap/>
            <w:hideMark/>
          </w:tcPr>
          <w:p w14:paraId="1C171BD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934E16" w14:textId="11E096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7277310" w14:textId="7002999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34.744</w:t>
            </w:r>
          </w:p>
        </w:tc>
        <w:tc>
          <w:tcPr>
            <w:tcW w:w="1240" w:type="dxa"/>
            <w:noWrap/>
            <w:hideMark/>
          </w:tcPr>
          <w:p w14:paraId="1F761B2F" w14:textId="05D542E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13.07</w:t>
            </w:r>
          </w:p>
        </w:tc>
      </w:tr>
      <w:tr w:rsidR="0011742E" w:rsidRPr="001868A6" w14:paraId="393C9AA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D5F6709" w14:textId="30B8E02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Orec</w:t>
            </w:r>
            <w:proofErr w:type="spellEnd"/>
          </w:p>
        </w:tc>
        <w:tc>
          <w:tcPr>
            <w:tcW w:w="3846" w:type="dxa"/>
            <w:noWrap/>
            <w:hideMark/>
          </w:tcPr>
          <w:p w14:paraId="34E3714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7E1DB8" w14:textId="2ECBD92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139.797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546EA72" w14:textId="5D57759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35.599</w:t>
            </w:r>
          </w:p>
        </w:tc>
        <w:tc>
          <w:tcPr>
            <w:tcW w:w="1240" w:type="dxa"/>
            <w:noWrap/>
            <w:hideMark/>
          </w:tcPr>
          <w:p w14:paraId="4C9CDFA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10.25</w:t>
            </w:r>
          </w:p>
        </w:tc>
      </w:tr>
      <w:tr w:rsidR="0011742E" w:rsidRPr="001868A6" w14:paraId="699F63D0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506C19A" w14:textId="2C12A7D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Tokyo Waterfront Recycle Power</w:t>
            </w:r>
          </w:p>
        </w:tc>
        <w:tc>
          <w:tcPr>
            <w:tcW w:w="3846" w:type="dxa"/>
            <w:noWrap/>
            <w:hideMark/>
          </w:tcPr>
          <w:p w14:paraId="1C80B80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219F2C" w14:textId="7F468D9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1E4034C" w14:textId="50B40B5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35.588</w:t>
            </w:r>
          </w:p>
        </w:tc>
        <w:tc>
          <w:tcPr>
            <w:tcW w:w="1240" w:type="dxa"/>
            <w:noWrap/>
            <w:hideMark/>
          </w:tcPr>
          <w:p w14:paraId="335F49CF" w14:textId="105396A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187.96</w:t>
            </w:r>
          </w:p>
        </w:tc>
      </w:tr>
      <w:tr w:rsidR="0011742E" w:rsidRPr="001868A6" w14:paraId="74FFC1A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2C505B2" w14:textId="00BEB7E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Sunagawa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Kensetsu</w:t>
            </w:r>
          </w:p>
        </w:tc>
        <w:tc>
          <w:tcPr>
            <w:tcW w:w="3846" w:type="dxa"/>
            <w:noWrap/>
            <w:hideMark/>
          </w:tcPr>
          <w:p w14:paraId="4ECB0F3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Industrial waste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127AD4" w14:textId="2622F45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2FF0169" w14:textId="2603DC1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35.733</w:t>
            </w:r>
          </w:p>
        </w:tc>
        <w:tc>
          <w:tcPr>
            <w:tcW w:w="1240" w:type="dxa"/>
            <w:noWrap/>
            <w:hideMark/>
          </w:tcPr>
          <w:p w14:paraId="6BE616A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0.29</w:t>
            </w:r>
          </w:p>
        </w:tc>
      </w:tr>
      <w:tr w:rsidR="0011742E" w:rsidRPr="001868A6" w14:paraId="57943FE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2B544D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Shirayuri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University</w:t>
            </w:r>
          </w:p>
        </w:tc>
        <w:tc>
          <w:tcPr>
            <w:tcW w:w="3846" w:type="dxa"/>
            <w:noWrap/>
            <w:hideMark/>
          </w:tcPr>
          <w:p w14:paraId="68F339B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Industrial waste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FA6A10" w14:textId="7D1EF9D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2C3CB52" w14:textId="2864137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35.668</w:t>
            </w:r>
          </w:p>
        </w:tc>
        <w:tc>
          <w:tcPr>
            <w:tcW w:w="1240" w:type="dxa"/>
            <w:noWrap/>
            <w:hideMark/>
          </w:tcPr>
          <w:p w14:paraId="2C5BC4A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1.31</w:t>
            </w:r>
          </w:p>
        </w:tc>
      </w:tr>
      <w:tr w:rsidR="0011742E" w:rsidRPr="001868A6" w14:paraId="0FEE2F1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D63FD0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Chofu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6F47940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07839A" w14:textId="224A714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3506C82" w14:textId="1CE77B9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35.671</w:t>
            </w:r>
          </w:p>
        </w:tc>
        <w:tc>
          <w:tcPr>
            <w:tcW w:w="1240" w:type="dxa"/>
            <w:noWrap/>
            <w:hideMark/>
          </w:tcPr>
          <w:p w14:paraId="7F5F8E97" w14:textId="4FBA948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29.60</w:t>
            </w:r>
          </w:p>
        </w:tc>
      </w:tr>
      <w:tr w:rsidR="0011742E" w:rsidRPr="001868A6" w14:paraId="03DBC92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F9259E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Tokyo Haneda Airport</w:t>
            </w:r>
          </w:p>
        </w:tc>
        <w:tc>
          <w:tcPr>
            <w:tcW w:w="3846" w:type="dxa"/>
            <w:noWrap/>
            <w:hideMark/>
          </w:tcPr>
          <w:p w14:paraId="66E23B4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096E1C" w14:textId="777E2E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139.781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4D1F50C" w14:textId="3EC2E1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35.553</w:t>
            </w:r>
          </w:p>
        </w:tc>
        <w:tc>
          <w:tcPr>
            <w:tcW w:w="1240" w:type="dxa"/>
            <w:noWrap/>
            <w:hideMark/>
          </w:tcPr>
          <w:p w14:paraId="15B2B523" w14:textId="58C8B0C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1,814</w:t>
            </w:r>
          </w:p>
        </w:tc>
      </w:tr>
      <w:tr w:rsidR="0011742E" w:rsidRPr="001868A6" w14:paraId="54FF3A1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1C06A95" w14:textId="2632F60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Kozushima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5130CEF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80CFE4" w14:textId="5553535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B448D3" w14:textId="78B1BD4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34.189</w:t>
            </w:r>
          </w:p>
        </w:tc>
        <w:tc>
          <w:tcPr>
            <w:tcW w:w="1240" w:type="dxa"/>
            <w:noWrap/>
            <w:hideMark/>
          </w:tcPr>
          <w:p w14:paraId="7F5AAF2C" w14:textId="5CE2CB9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3.94</w:t>
            </w:r>
          </w:p>
        </w:tc>
      </w:tr>
      <w:tr w:rsidR="0011742E" w:rsidRPr="001868A6" w14:paraId="288B745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E64A88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Oshima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1E55BFA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A6EBB8" w14:textId="55B7F46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0ADE190" w14:textId="0D27437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34.781</w:t>
            </w:r>
          </w:p>
        </w:tc>
        <w:tc>
          <w:tcPr>
            <w:tcW w:w="1240" w:type="dxa"/>
            <w:noWrap/>
            <w:hideMark/>
          </w:tcPr>
          <w:p w14:paraId="39B3247C" w14:textId="2C8EA0E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8.38</w:t>
            </w:r>
          </w:p>
        </w:tc>
      </w:tr>
      <w:tr w:rsidR="0011742E" w:rsidRPr="001868A6" w14:paraId="2564EBF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8FB693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Niijima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246C5AB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E0496F" w14:textId="365433B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66E214F" w14:textId="5750437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34.369</w:t>
            </w:r>
          </w:p>
        </w:tc>
        <w:tc>
          <w:tcPr>
            <w:tcW w:w="1240" w:type="dxa"/>
            <w:noWrap/>
            <w:hideMark/>
          </w:tcPr>
          <w:p w14:paraId="1A00A274" w14:textId="58CD3BD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5.82</w:t>
            </w:r>
          </w:p>
        </w:tc>
      </w:tr>
      <w:tr w:rsidR="0011742E" w:rsidRPr="001868A6" w14:paraId="5375CE5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BBC786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Miyakejima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31F7FFC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1B47B0" w14:textId="3D38826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B99E3BC" w14:textId="3BF0357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34.073</w:t>
            </w:r>
          </w:p>
        </w:tc>
        <w:tc>
          <w:tcPr>
            <w:tcW w:w="1240" w:type="dxa"/>
            <w:noWrap/>
            <w:hideMark/>
          </w:tcPr>
          <w:p w14:paraId="19C27100" w14:textId="6948634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2.44</w:t>
            </w:r>
          </w:p>
        </w:tc>
      </w:tr>
      <w:tr w:rsidR="0011742E" w:rsidRPr="001868A6" w14:paraId="119EE46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979A21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Hachijojima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Airport</w:t>
            </w:r>
          </w:p>
        </w:tc>
        <w:tc>
          <w:tcPr>
            <w:tcW w:w="3846" w:type="dxa"/>
            <w:noWrap/>
            <w:hideMark/>
          </w:tcPr>
          <w:p w14:paraId="348D437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Airport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632BA4" w14:textId="093ED91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98DF783" w14:textId="4B1BF5B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33.115</w:t>
            </w:r>
          </w:p>
        </w:tc>
        <w:tc>
          <w:tcPr>
            <w:tcW w:w="1240" w:type="dxa"/>
            <w:noWrap/>
            <w:hideMark/>
          </w:tcPr>
          <w:p w14:paraId="165D3AA1" w14:textId="145F3CC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6.91</w:t>
            </w:r>
          </w:p>
        </w:tc>
      </w:tr>
      <w:tr w:rsidR="0011742E" w:rsidRPr="001868A6" w14:paraId="6B035D32" w14:textId="77777777" w:rsidTr="007E6B23">
        <w:trPr>
          <w:trHeight w:val="250"/>
        </w:trPr>
        <w:tc>
          <w:tcPr>
            <w:tcW w:w="2670" w:type="dxa"/>
            <w:noWrap/>
          </w:tcPr>
          <w:p w14:paraId="2209C875" w14:textId="06E9962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T</w:t>
            </w: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okyo Heliport</w:t>
            </w:r>
          </w:p>
        </w:tc>
        <w:tc>
          <w:tcPr>
            <w:tcW w:w="3846" w:type="dxa"/>
            <w:noWrap/>
          </w:tcPr>
          <w:p w14:paraId="6C5BFB0E" w14:textId="417AFF5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BB3E06" w14:textId="37FE990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139.839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D47426B" w14:textId="38E768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35.635</w:t>
            </w:r>
          </w:p>
        </w:tc>
        <w:tc>
          <w:tcPr>
            <w:tcW w:w="1240" w:type="dxa"/>
            <w:noWrap/>
          </w:tcPr>
          <w:p w14:paraId="61CC05B2" w14:textId="4E6B2A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6.77</w:t>
            </w:r>
          </w:p>
        </w:tc>
      </w:tr>
      <w:tr w:rsidR="0011742E" w:rsidRPr="001868A6" w14:paraId="038FDDDB" w14:textId="77777777" w:rsidTr="007E6B23">
        <w:trPr>
          <w:trHeight w:val="250"/>
        </w:trPr>
        <w:tc>
          <w:tcPr>
            <w:tcW w:w="2670" w:type="dxa"/>
            <w:noWrap/>
          </w:tcPr>
          <w:p w14:paraId="00364B05" w14:textId="6FD8D56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M</w:t>
            </w: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ikurajima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Helipad</w:t>
            </w:r>
          </w:p>
        </w:tc>
        <w:tc>
          <w:tcPr>
            <w:tcW w:w="3846" w:type="dxa"/>
            <w:noWrap/>
          </w:tcPr>
          <w:p w14:paraId="3DE8B8D9" w14:textId="315A79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083D9B" w14:textId="254C9C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139.594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B30288A" w14:textId="0BA08F8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33.897</w:t>
            </w:r>
          </w:p>
        </w:tc>
        <w:tc>
          <w:tcPr>
            <w:tcW w:w="1240" w:type="dxa"/>
            <w:noWrap/>
          </w:tcPr>
          <w:p w14:paraId="3190300B" w14:textId="1200146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0.40</w:t>
            </w:r>
          </w:p>
        </w:tc>
      </w:tr>
      <w:tr w:rsidR="0011742E" w:rsidRPr="001868A6" w14:paraId="3180AF92" w14:textId="77777777" w:rsidTr="007E6B23">
        <w:trPr>
          <w:trHeight w:val="250"/>
        </w:trPr>
        <w:tc>
          <w:tcPr>
            <w:tcW w:w="2670" w:type="dxa"/>
            <w:noWrap/>
          </w:tcPr>
          <w:p w14:paraId="7CF2503A" w14:textId="0DBE65D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A</w:t>
            </w: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ogashima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Helipad</w:t>
            </w:r>
          </w:p>
        </w:tc>
        <w:tc>
          <w:tcPr>
            <w:tcW w:w="3846" w:type="dxa"/>
            <w:noWrap/>
          </w:tcPr>
          <w:p w14:paraId="76FCBB46" w14:textId="2325E0E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A97685" w14:textId="23CC63C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139.760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834C386" w14:textId="1639038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32.467</w:t>
            </w:r>
          </w:p>
        </w:tc>
        <w:tc>
          <w:tcPr>
            <w:tcW w:w="1240" w:type="dxa"/>
            <w:noWrap/>
          </w:tcPr>
          <w:p w14:paraId="1B3DEB83" w14:textId="09B4257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0.21</w:t>
            </w:r>
          </w:p>
        </w:tc>
      </w:tr>
      <w:tr w:rsidR="0011742E" w:rsidRPr="001868A6" w14:paraId="4BEB64A7" w14:textId="77777777" w:rsidTr="007E6B23">
        <w:trPr>
          <w:trHeight w:val="250"/>
        </w:trPr>
        <w:tc>
          <w:tcPr>
            <w:tcW w:w="2670" w:type="dxa"/>
            <w:noWrap/>
          </w:tcPr>
          <w:p w14:paraId="2AE7C8BC" w14:textId="4CBB33A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T</w:t>
            </w: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oshima Helipad</w:t>
            </w:r>
          </w:p>
        </w:tc>
        <w:tc>
          <w:tcPr>
            <w:tcW w:w="3846" w:type="dxa"/>
            <w:noWrap/>
          </w:tcPr>
          <w:p w14:paraId="190C9B55" w14:textId="7F3183C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 w:hint="eastAsia"/>
                <w:sz w:val="18"/>
                <w:szCs w:val="18"/>
                <w:lang w:eastAsia="ja-JP"/>
              </w:rPr>
              <w:t>H</w:t>
            </w: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elipad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AFC6DA" w14:textId="415195C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139.273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96C4ACC" w14:textId="268FD1B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34.530</w:t>
            </w:r>
          </w:p>
        </w:tc>
        <w:tc>
          <w:tcPr>
            <w:tcW w:w="1240" w:type="dxa"/>
            <w:noWrap/>
          </w:tcPr>
          <w:p w14:paraId="2A7E5764" w14:textId="67D8FD2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0.19</w:t>
            </w:r>
          </w:p>
        </w:tc>
      </w:tr>
      <w:tr w:rsidR="0011742E" w:rsidRPr="001868A6" w14:paraId="3727144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7ACA91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Hachioji </w:t>
            </w: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Tobuki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2B431D2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C2C39A" w14:textId="766CF9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2D6C1A2" w14:textId="4DA006D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35.700</w:t>
            </w:r>
          </w:p>
        </w:tc>
        <w:tc>
          <w:tcPr>
            <w:tcW w:w="1240" w:type="dxa"/>
            <w:noWrap/>
            <w:hideMark/>
          </w:tcPr>
          <w:p w14:paraId="33CF6A20" w14:textId="553C263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25.52</w:t>
            </w:r>
          </w:p>
        </w:tc>
      </w:tr>
      <w:tr w:rsidR="0011742E" w:rsidRPr="001868A6" w14:paraId="36C80E3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141F30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Hachioji Kitano incineration plant</w:t>
            </w:r>
          </w:p>
        </w:tc>
        <w:tc>
          <w:tcPr>
            <w:tcW w:w="3846" w:type="dxa"/>
            <w:noWrap/>
            <w:hideMark/>
          </w:tcPr>
          <w:p w14:paraId="4F8AC51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B7E943" w14:textId="0F32674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F7C6404" w14:textId="1BAFEE9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35.655</w:t>
            </w:r>
          </w:p>
        </w:tc>
        <w:tc>
          <w:tcPr>
            <w:tcW w:w="1240" w:type="dxa"/>
            <w:noWrap/>
            <w:hideMark/>
          </w:tcPr>
          <w:p w14:paraId="2215BB88" w14:textId="3B2CDE5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5.23</w:t>
            </w:r>
          </w:p>
        </w:tc>
      </w:tr>
      <w:tr w:rsidR="0011742E" w:rsidRPr="001868A6" w14:paraId="2AFE8B5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3D674E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Tachikawa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3D871AF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238122" w14:textId="4761301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41D9653" w14:textId="767E80E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35.725</w:t>
            </w:r>
          </w:p>
        </w:tc>
        <w:tc>
          <w:tcPr>
            <w:tcW w:w="1240" w:type="dxa"/>
            <w:noWrap/>
            <w:hideMark/>
          </w:tcPr>
          <w:p w14:paraId="7E1C9EA1" w14:textId="308917E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7.61</w:t>
            </w:r>
          </w:p>
        </w:tc>
      </w:tr>
      <w:tr w:rsidR="0011742E" w:rsidRPr="001868A6" w14:paraId="53BCEAE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233E20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Musashino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174109C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21534A" w14:textId="6E24E22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A850D9B" w14:textId="18040AB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35.718</w:t>
            </w:r>
          </w:p>
        </w:tc>
        <w:tc>
          <w:tcPr>
            <w:tcW w:w="1240" w:type="dxa"/>
            <w:noWrap/>
            <w:hideMark/>
          </w:tcPr>
          <w:p w14:paraId="3D67D757" w14:textId="08F40D2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10.02</w:t>
            </w:r>
          </w:p>
        </w:tc>
      </w:tr>
      <w:tr w:rsidR="0011742E" w:rsidRPr="001868A6" w14:paraId="7EFDCDB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18BEED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Akishima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No. 1 · 2 incineration plant</w:t>
            </w:r>
          </w:p>
        </w:tc>
        <w:tc>
          <w:tcPr>
            <w:tcW w:w="3846" w:type="dxa"/>
            <w:noWrap/>
            <w:hideMark/>
          </w:tcPr>
          <w:p w14:paraId="52CF7EE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445475" w14:textId="6E1B082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16905F7" w14:textId="1E13E66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35.693</w:t>
            </w:r>
          </w:p>
        </w:tc>
        <w:tc>
          <w:tcPr>
            <w:tcW w:w="1240" w:type="dxa"/>
            <w:noWrap/>
            <w:hideMark/>
          </w:tcPr>
          <w:p w14:paraId="75169923" w14:textId="45C6C36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6.60</w:t>
            </w:r>
          </w:p>
        </w:tc>
      </w:tr>
      <w:tr w:rsidR="0011742E" w:rsidRPr="001868A6" w14:paraId="23F946F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9C91AC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Machida incineration plant</w:t>
            </w:r>
          </w:p>
        </w:tc>
        <w:tc>
          <w:tcPr>
            <w:tcW w:w="3846" w:type="dxa"/>
            <w:noWrap/>
            <w:hideMark/>
          </w:tcPr>
          <w:p w14:paraId="3BA7D63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D274D2" w14:textId="7C7AE6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4D85889" w14:textId="11EB36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35.587</w:t>
            </w:r>
          </w:p>
        </w:tc>
        <w:tc>
          <w:tcPr>
            <w:tcW w:w="1240" w:type="dxa"/>
            <w:noWrap/>
            <w:hideMark/>
          </w:tcPr>
          <w:p w14:paraId="4AC934BE" w14:textId="694254B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31.97</w:t>
            </w:r>
          </w:p>
        </w:tc>
      </w:tr>
      <w:tr w:rsidR="0011742E" w:rsidRPr="001868A6" w14:paraId="16466B3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D24922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Hino incineration plant</w:t>
            </w:r>
          </w:p>
        </w:tc>
        <w:tc>
          <w:tcPr>
            <w:tcW w:w="3846" w:type="dxa"/>
            <w:noWrap/>
            <w:hideMark/>
          </w:tcPr>
          <w:p w14:paraId="1626518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11E488" w14:textId="078DAB8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791C5B" w14:textId="60FAA8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35.666</w:t>
            </w:r>
          </w:p>
        </w:tc>
        <w:tc>
          <w:tcPr>
            <w:tcW w:w="1240" w:type="dxa"/>
            <w:noWrap/>
            <w:hideMark/>
          </w:tcPr>
          <w:p w14:paraId="1541BEEE" w14:textId="6FF0A78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10.66</w:t>
            </w:r>
          </w:p>
        </w:tc>
      </w:tr>
      <w:tr w:rsidR="0011742E" w:rsidRPr="001868A6" w14:paraId="3F7DF5C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68B935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Higashimurayama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shusuien</w:t>
            </w:r>
            <w:proofErr w:type="spellEnd"/>
          </w:p>
        </w:tc>
        <w:tc>
          <w:tcPr>
            <w:tcW w:w="3846" w:type="dxa"/>
            <w:noWrap/>
            <w:hideMark/>
          </w:tcPr>
          <w:p w14:paraId="225B12F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F3106E" w14:textId="0B320CA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9CA141D" w14:textId="1A1BA66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35.779</w:t>
            </w:r>
          </w:p>
        </w:tc>
        <w:tc>
          <w:tcPr>
            <w:tcW w:w="1240" w:type="dxa"/>
            <w:noWrap/>
            <w:hideMark/>
          </w:tcPr>
          <w:p w14:paraId="587299AA" w14:textId="7467D1A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5.61</w:t>
            </w:r>
          </w:p>
        </w:tc>
      </w:tr>
      <w:tr w:rsidR="0011742E" w:rsidRPr="001868A6" w14:paraId="52525B6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E4AF07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Kokubunji incineration plant</w:t>
            </w:r>
          </w:p>
        </w:tc>
        <w:tc>
          <w:tcPr>
            <w:tcW w:w="3846" w:type="dxa"/>
            <w:noWrap/>
            <w:hideMark/>
          </w:tcPr>
          <w:p w14:paraId="17EC724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E8D38D" w14:textId="31CC7BF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308A62F" w14:textId="0CBB85F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35.706</w:t>
            </w:r>
          </w:p>
        </w:tc>
        <w:tc>
          <w:tcPr>
            <w:tcW w:w="1240" w:type="dxa"/>
            <w:noWrap/>
            <w:hideMark/>
          </w:tcPr>
          <w:p w14:paraId="0DDC2A60" w14:textId="25EFABA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6.90</w:t>
            </w:r>
          </w:p>
        </w:tc>
      </w:tr>
      <w:tr w:rsidR="0011742E" w:rsidRPr="001868A6" w14:paraId="2077E4A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C8A211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Toshimamura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58361DA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1D244E" w14:textId="110E740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C068F7E" w14:textId="7284EAB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34.519</w:t>
            </w:r>
          </w:p>
        </w:tc>
        <w:tc>
          <w:tcPr>
            <w:tcW w:w="1240" w:type="dxa"/>
            <w:noWrap/>
            <w:hideMark/>
          </w:tcPr>
          <w:p w14:paraId="72BB8F5D" w14:textId="3BE205F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0.03</w:t>
            </w:r>
          </w:p>
        </w:tc>
      </w:tr>
      <w:tr w:rsidR="0011742E" w:rsidRPr="001868A6" w14:paraId="74BF7B9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28B12D0" w14:textId="2FA2EC6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Niijima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Mura incineration plant</w:t>
            </w:r>
          </w:p>
        </w:tc>
        <w:tc>
          <w:tcPr>
            <w:tcW w:w="3846" w:type="dxa"/>
            <w:noWrap/>
            <w:hideMark/>
          </w:tcPr>
          <w:p w14:paraId="4B36A0E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C73C93" w14:textId="702DF3C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B6B7C8A" w14:textId="2DED1BA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34.373</w:t>
            </w:r>
          </w:p>
        </w:tc>
        <w:tc>
          <w:tcPr>
            <w:tcW w:w="1240" w:type="dxa"/>
            <w:noWrap/>
            <w:hideMark/>
          </w:tcPr>
          <w:p w14:paraId="25958942" w14:textId="2F250C7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0.38</w:t>
            </w:r>
          </w:p>
        </w:tc>
      </w:tr>
      <w:tr w:rsidR="0011742E" w:rsidRPr="001868A6" w14:paraId="5A10EC1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0F66A0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Shikinejima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1DC8BE0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2F228E" w14:textId="7C4A250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4D7FC5" w14:textId="437BCEE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34.323</w:t>
            </w:r>
          </w:p>
        </w:tc>
        <w:tc>
          <w:tcPr>
            <w:tcW w:w="1240" w:type="dxa"/>
            <w:noWrap/>
            <w:hideMark/>
          </w:tcPr>
          <w:p w14:paraId="182B8EC5" w14:textId="70FC1C9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0.06</w:t>
            </w:r>
          </w:p>
        </w:tc>
      </w:tr>
      <w:tr w:rsidR="0011742E" w:rsidRPr="001868A6" w14:paraId="7977A47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63EF87D" w14:textId="18549F3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Kozushima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Mura incineration plant</w:t>
            </w:r>
          </w:p>
        </w:tc>
        <w:tc>
          <w:tcPr>
            <w:tcW w:w="3846" w:type="dxa"/>
            <w:noWrap/>
            <w:hideMark/>
          </w:tcPr>
          <w:p w14:paraId="63FC6D7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012ED9" w14:textId="7FBCEE2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139.139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66F1DE3" w14:textId="0E0902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34.222</w:t>
            </w:r>
          </w:p>
        </w:tc>
        <w:tc>
          <w:tcPr>
            <w:tcW w:w="1240" w:type="dxa"/>
            <w:noWrap/>
            <w:hideMark/>
          </w:tcPr>
          <w:p w14:paraId="7FDA6C3F" w14:textId="744939F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0.16</w:t>
            </w:r>
          </w:p>
        </w:tc>
      </w:tr>
      <w:tr w:rsidR="0011742E" w:rsidRPr="001868A6" w14:paraId="6D34B93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DED8BE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Mikurajima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776D6DA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1569CD" w14:textId="0AA507D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C88C34D" w14:textId="782B4D6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33.897</w:t>
            </w:r>
          </w:p>
        </w:tc>
        <w:tc>
          <w:tcPr>
            <w:tcW w:w="1240" w:type="dxa"/>
            <w:noWrap/>
            <w:hideMark/>
          </w:tcPr>
          <w:p w14:paraId="45B9350B" w14:textId="2C894D9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0.10</w:t>
            </w:r>
          </w:p>
        </w:tc>
      </w:tr>
      <w:tr w:rsidR="0011742E" w:rsidRPr="001868A6" w14:paraId="5F8722C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AB1709C" w14:textId="016DA86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Hachijo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Machi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56D63B1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A607C5" w14:textId="3045310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384FAAA" w14:textId="69768D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33.120</w:t>
            </w:r>
          </w:p>
        </w:tc>
        <w:tc>
          <w:tcPr>
            <w:tcW w:w="1240" w:type="dxa"/>
            <w:noWrap/>
            <w:hideMark/>
          </w:tcPr>
          <w:p w14:paraId="5F912D63" w14:textId="5A288BC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0.73</w:t>
            </w:r>
          </w:p>
        </w:tc>
      </w:tr>
      <w:tr w:rsidR="0011742E" w:rsidRPr="001868A6" w14:paraId="7EFADC9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E4F0BA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Chichijima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14EC0DF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E14DEB" w14:textId="041E09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142.189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771440" w14:textId="0F67722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27.071</w:t>
            </w:r>
          </w:p>
        </w:tc>
        <w:tc>
          <w:tcPr>
            <w:tcW w:w="1240" w:type="dxa"/>
            <w:noWrap/>
            <w:hideMark/>
          </w:tcPr>
          <w:p w14:paraId="4750B9F6" w14:textId="6B63B5F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0.31</w:t>
            </w:r>
          </w:p>
        </w:tc>
      </w:tr>
      <w:tr w:rsidR="0011742E" w:rsidRPr="001868A6" w14:paraId="68E7162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8EE99D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Ryusenen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clean port</w:t>
            </w:r>
          </w:p>
        </w:tc>
        <w:tc>
          <w:tcPr>
            <w:tcW w:w="3846" w:type="dxa"/>
            <w:noWrap/>
            <w:hideMark/>
          </w:tcPr>
          <w:p w14:paraId="5750D64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392FF1" w14:textId="0E92C5E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3F11BB3" w14:textId="2FBF7EF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35.754</w:t>
            </w:r>
          </w:p>
        </w:tc>
        <w:tc>
          <w:tcPr>
            <w:tcW w:w="1240" w:type="dxa"/>
            <w:noWrap/>
            <w:hideMark/>
          </w:tcPr>
          <w:p w14:paraId="63C07220" w14:textId="690883A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25.95</w:t>
            </w:r>
          </w:p>
        </w:tc>
      </w:tr>
      <w:tr w:rsidR="0011742E" w:rsidRPr="001868A6" w14:paraId="28E9998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448EE65" w14:textId="7B96B83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Nishitama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Eisei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Kumiai environment center</w:t>
            </w:r>
          </w:p>
        </w:tc>
        <w:tc>
          <w:tcPr>
            <w:tcW w:w="3846" w:type="dxa"/>
            <w:noWrap/>
            <w:hideMark/>
          </w:tcPr>
          <w:p w14:paraId="5F6262F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7BAFC4" w14:textId="6077C01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012CCB8" w14:textId="6D105EA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35.763</w:t>
            </w:r>
          </w:p>
        </w:tc>
        <w:tc>
          <w:tcPr>
            <w:tcW w:w="1240" w:type="dxa"/>
            <w:noWrap/>
            <w:hideMark/>
          </w:tcPr>
          <w:p w14:paraId="3C447281" w14:textId="0066E81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19.33</w:t>
            </w:r>
          </w:p>
        </w:tc>
      </w:tr>
      <w:tr w:rsidR="0011742E" w:rsidRPr="001868A6" w14:paraId="32E5AE5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4B3A1A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Tamagawa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clean center </w:t>
            </w:r>
          </w:p>
        </w:tc>
        <w:tc>
          <w:tcPr>
            <w:tcW w:w="3846" w:type="dxa"/>
            <w:noWrap/>
            <w:hideMark/>
          </w:tcPr>
          <w:p w14:paraId="12AD495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E3A6B6" w14:textId="280C575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7F639D" w14:textId="7C800F8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35.648</w:t>
            </w:r>
          </w:p>
        </w:tc>
        <w:tc>
          <w:tcPr>
            <w:tcW w:w="1240" w:type="dxa"/>
            <w:noWrap/>
            <w:hideMark/>
          </w:tcPr>
          <w:p w14:paraId="061D7387" w14:textId="194254E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31.96</w:t>
            </w:r>
          </w:p>
        </w:tc>
      </w:tr>
      <w:tr w:rsidR="0011742E" w:rsidRPr="001868A6" w14:paraId="536B43B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05D8D6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lastRenderedPageBreak/>
              <w:t>Kodaira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3 · 4 · 5 incineration plant</w:t>
            </w:r>
          </w:p>
        </w:tc>
        <w:tc>
          <w:tcPr>
            <w:tcW w:w="3846" w:type="dxa"/>
            <w:noWrap/>
            <w:hideMark/>
          </w:tcPr>
          <w:p w14:paraId="667A9BB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B53FDC" w14:textId="57DFB2B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C5F961E" w14:textId="3BD7CAD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35.729</w:t>
            </w:r>
          </w:p>
        </w:tc>
        <w:tc>
          <w:tcPr>
            <w:tcW w:w="1240" w:type="dxa"/>
            <w:noWrap/>
            <w:hideMark/>
          </w:tcPr>
          <w:p w14:paraId="6A0EC367" w14:textId="3649F45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20.88</w:t>
            </w:r>
          </w:p>
        </w:tc>
      </w:tr>
      <w:tr w:rsidR="0011742E" w:rsidRPr="001868A6" w14:paraId="23A7915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510F87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Takao clean center</w:t>
            </w:r>
          </w:p>
        </w:tc>
        <w:tc>
          <w:tcPr>
            <w:tcW w:w="3846" w:type="dxa"/>
            <w:noWrap/>
            <w:hideMark/>
          </w:tcPr>
          <w:p w14:paraId="6EDE9CC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32201D" w14:textId="608E0C1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706E8DB" w14:textId="4473F5E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35.717</w:t>
            </w:r>
          </w:p>
        </w:tc>
        <w:tc>
          <w:tcPr>
            <w:tcW w:w="1240" w:type="dxa"/>
            <w:noWrap/>
            <w:hideMark/>
          </w:tcPr>
          <w:p w14:paraId="1F1FD7D4" w14:textId="63678BC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8.92</w:t>
            </w:r>
          </w:p>
        </w:tc>
      </w:tr>
      <w:tr w:rsidR="0011742E" w:rsidRPr="001868A6" w14:paraId="696C91F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E7EBE3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Tama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0CE2772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0304DD" w14:textId="2FAE57D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9DE745D" w14:textId="4E6BDB2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35.612</w:t>
            </w:r>
          </w:p>
        </w:tc>
        <w:tc>
          <w:tcPr>
            <w:tcW w:w="1240" w:type="dxa"/>
            <w:noWrap/>
            <w:hideMark/>
          </w:tcPr>
          <w:p w14:paraId="66230B12" w14:textId="4672F24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19.71</w:t>
            </w:r>
          </w:p>
        </w:tc>
      </w:tr>
      <w:tr w:rsidR="0011742E" w:rsidRPr="001868A6" w14:paraId="05BDFCA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528CE8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Ariake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415E4E5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F0285C" w14:textId="1AC2FBB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D493992" w14:textId="453ED30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35.632</w:t>
            </w:r>
          </w:p>
        </w:tc>
        <w:tc>
          <w:tcPr>
            <w:tcW w:w="1240" w:type="dxa"/>
            <w:noWrap/>
            <w:hideMark/>
          </w:tcPr>
          <w:p w14:paraId="2D328250" w14:textId="7565AFC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36.21</w:t>
            </w:r>
          </w:p>
        </w:tc>
      </w:tr>
      <w:tr w:rsidR="0011742E" w:rsidRPr="001868A6" w14:paraId="484F188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493228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Sumida incineration plant</w:t>
            </w:r>
          </w:p>
        </w:tc>
        <w:tc>
          <w:tcPr>
            <w:tcW w:w="3846" w:type="dxa"/>
            <w:noWrap/>
            <w:hideMark/>
          </w:tcPr>
          <w:p w14:paraId="3800715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09E6D0" w14:textId="1632749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AE86DDE" w14:textId="28AF451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35.717</w:t>
            </w:r>
          </w:p>
        </w:tc>
        <w:tc>
          <w:tcPr>
            <w:tcW w:w="1240" w:type="dxa"/>
            <w:noWrap/>
            <w:hideMark/>
          </w:tcPr>
          <w:p w14:paraId="11CB88E3" w14:textId="71FD11A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41.15</w:t>
            </w:r>
          </w:p>
        </w:tc>
      </w:tr>
      <w:tr w:rsidR="0011742E" w:rsidRPr="001868A6" w14:paraId="41059BF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D6C9F0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Large garbage disposal plant</w:t>
            </w:r>
          </w:p>
        </w:tc>
        <w:tc>
          <w:tcPr>
            <w:tcW w:w="3846" w:type="dxa"/>
            <w:noWrap/>
            <w:hideMark/>
          </w:tcPr>
          <w:p w14:paraId="69CD1F3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340FFE" w14:textId="66F9FF0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1568340" w14:textId="1FB8DB6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35.602</w:t>
            </w:r>
          </w:p>
        </w:tc>
        <w:tc>
          <w:tcPr>
            <w:tcW w:w="1240" w:type="dxa"/>
            <w:noWrap/>
            <w:hideMark/>
          </w:tcPr>
          <w:p w14:paraId="7EF61160" w14:textId="0CCE45A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8.46</w:t>
            </w:r>
          </w:p>
        </w:tc>
      </w:tr>
      <w:tr w:rsidR="0011742E" w:rsidRPr="001868A6" w14:paraId="39C1122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F3E2C8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Edogawa incineration plant</w:t>
            </w:r>
          </w:p>
        </w:tc>
        <w:tc>
          <w:tcPr>
            <w:tcW w:w="3846" w:type="dxa"/>
            <w:noWrap/>
            <w:hideMark/>
          </w:tcPr>
          <w:p w14:paraId="0D47500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D55F1B" w14:textId="11C5B29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139.904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BAE4462" w14:textId="68604EB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35.685</w:t>
            </w:r>
          </w:p>
        </w:tc>
        <w:tc>
          <w:tcPr>
            <w:tcW w:w="1240" w:type="dxa"/>
            <w:noWrap/>
            <w:hideMark/>
          </w:tcPr>
          <w:p w14:paraId="57823892" w14:textId="31EC788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43.65</w:t>
            </w:r>
          </w:p>
        </w:tc>
      </w:tr>
      <w:tr w:rsidR="0011742E" w:rsidRPr="001868A6" w14:paraId="367D67A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EE154B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Meguro Incineration plant</w:t>
            </w:r>
          </w:p>
        </w:tc>
        <w:tc>
          <w:tcPr>
            <w:tcW w:w="3846" w:type="dxa"/>
            <w:noWrap/>
            <w:hideMark/>
          </w:tcPr>
          <w:p w14:paraId="482A3FF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E4D5B4" w14:textId="51B803B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E70E3E" w14:textId="1B726EE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35.637</w:t>
            </w:r>
          </w:p>
        </w:tc>
        <w:tc>
          <w:tcPr>
            <w:tcW w:w="1240" w:type="dxa"/>
            <w:noWrap/>
            <w:hideMark/>
          </w:tcPr>
          <w:p w14:paraId="7B1A2EAC" w14:textId="0123425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49.45</w:t>
            </w:r>
          </w:p>
        </w:tc>
      </w:tr>
      <w:tr w:rsidR="0011742E" w:rsidRPr="001868A6" w14:paraId="25AA68E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3FD821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Chitose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32E2F5D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FE241A" w14:textId="10153FF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BBBE1F8" w14:textId="1A442C2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35.659</w:t>
            </w:r>
          </w:p>
        </w:tc>
        <w:tc>
          <w:tcPr>
            <w:tcW w:w="1240" w:type="dxa"/>
            <w:noWrap/>
            <w:hideMark/>
          </w:tcPr>
          <w:p w14:paraId="71D8CFD7" w14:textId="22E44B0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43.42</w:t>
            </w:r>
          </w:p>
        </w:tc>
      </w:tr>
      <w:tr w:rsidR="0011742E" w:rsidRPr="001868A6" w14:paraId="6FA77E80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5878B9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Ota No. 2 incineration plant </w:t>
            </w:r>
          </w:p>
        </w:tc>
        <w:tc>
          <w:tcPr>
            <w:tcW w:w="3846" w:type="dxa"/>
            <w:noWrap/>
            <w:hideMark/>
          </w:tcPr>
          <w:p w14:paraId="61306F8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341797" w14:textId="445F390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B79CB81" w14:textId="141A848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35.573</w:t>
            </w:r>
          </w:p>
        </w:tc>
        <w:tc>
          <w:tcPr>
            <w:tcW w:w="1240" w:type="dxa"/>
            <w:noWrap/>
            <w:hideMark/>
          </w:tcPr>
          <w:p w14:paraId="6A80F0EC" w14:textId="5145190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40.40</w:t>
            </w:r>
          </w:p>
        </w:tc>
      </w:tr>
      <w:tr w:rsidR="0011742E" w:rsidRPr="001868A6" w14:paraId="3A97F83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7ACDC8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New Koto incineration plant</w:t>
            </w:r>
          </w:p>
        </w:tc>
        <w:tc>
          <w:tcPr>
            <w:tcW w:w="3846" w:type="dxa"/>
            <w:noWrap/>
            <w:hideMark/>
          </w:tcPr>
          <w:p w14:paraId="00BDF78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CD71A0" w14:textId="5859F1A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E8CC577" w14:textId="0D9759C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35.649</w:t>
            </w:r>
          </w:p>
        </w:tc>
        <w:tc>
          <w:tcPr>
            <w:tcW w:w="1240" w:type="dxa"/>
            <w:noWrap/>
            <w:hideMark/>
          </w:tcPr>
          <w:p w14:paraId="2980505E" w14:textId="6BCA944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139.62</w:t>
            </w:r>
          </w:p>
        </w:tc>
      </w:tr>
      <w:tr w:rsidR="0011742E" w:rsidRPr="001868A6" w14:paraId="1C29D7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3196C0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Minato incineration plant</w:t>
            </w:r>
          </w:p>
        </w:tc>
        <w:tc>
          <w:tcPr>
            <w:tcW w:w="3846" w:type="dxa"/>
            <w:noWrap/>
            <w:hideMark/>
          </w:tcPr>
          <w:p w14:paraId="3DA94E8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3678BF" w14:textId="025BC1D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BC2F9D8" w14:textId="1527544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35.631</w:t>
            </w:r>
          </w:p>
        </w:tc>
        <w:tc>
          <w:tcPr>
            <w:tcW w:w="1240" w:type="dxa"/>
            <w:noWrap/>
            <w:hideMark/>
          </w:tcPr>
          <w:p w14:paraId="01F7D819" w14:textId="6067B48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89.48</w:t>
            </w:r>
          </w:p>
        </w:tc>
      </w:tr>
      <w:tr w:rsidR="0011742E" w:rsidRPr="001868A6" w14:paraId="1303639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C43E23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Toshima incineration plant</w:t>
            </w:r>
          </w:p>
        </w:tc>
        <w:tc>
          <w:tcPr>
            <w:tcW w:w="3846" w:type="dxa"/>
            <w:noWrap/>
            <w:hideMark/>
          </w:tcPr>
          <w:p w14:paraId="6E6F0D9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6951E4" w14:textId="20DA04F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477715F" w14:textId="66FD2CE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35.734</w:t>
            </w:r>
          </w:p>
        </w:tc>
        <w:tc>
          <w:tcPr>
            <w:tcW w:w="1240" w:type="dxa"/>
            <w:noWrap/>
            <w:hideMark/>
          </w:tcPr>
          <w:p w14:paraId="1544FF50" w14:textId="1DCF017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36.53</w:t>
            </w:r>
          </w:p>
        </w:tc>
      </w:tr>
      <w:tr w:rsidR="0011742E" w:rsidRPr="001868A6" w14:paraId="14B0CB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40FCB2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Kita incineration plant</w:t>
            </w:r>
          </w:p>
        </w:tc>
        <w:tc>
          <w:tcPr>
            <w:tcW w:w="3846" w:type="dxa"/>
            <w:noWrap/>
            <w:hideMark/>
          </w:tcPr>
          <w:p w14:paraId="630AB8B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5C117A" w14:textId="19B17EF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17517C" w14:textId="49601DF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35.775</w:t>
            </w:r>
          </w:p>
        </w:tc>
        <w:tc>
          <w:tcPr>
            <w:tcW w:w="1240" w:type="dxa"/>
            <w:noWrap/>
            <w:hideMark/>
          </w:tcPr>
          <w:p w14:paraId="599DC58E" w14:textId="3F6B7F2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52.85</w:t>
            </w:r>
          </w:p>
        </w:tc>
      </w:tr>
      <w:tr w:rsidR="0011742E" w:rsidRPr="001868A6" w14:paraId="11ED66A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D8285A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Shibuya incineration plant</w:t>
            </w:r>
          </w:p>
        </w:tc>
        <w:tc>
          <w:tcPr>
            <w:tcW w:w="3846" w:type="dxa"/>
            <w:noWrap/>
            <w:hideMark/>
          </w:tcPr>
          <w:p w14:paraId="4C52741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3B581E" w14:textId="076AB04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9B02342" w14:textId="22FA417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35.653</w:t>
            </w:r>
          </w:p>
        </w:tc>
        <w:tc>
          <w:tcPr>
            <w:tcW w:w="1240" w:type="dxa"/>
            <w:noWrap/>
            <w:hideMark/>
          </w:tcPr>
          <w:p w14:paraId="454562D5" w14:textId="405F5A8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19.58</w:t>
            </w:r>
          </w:p>
        </w:tc>
      </w:tr>
      <w:tr w:rsidR="0011742E" w:rsidRPr="001868A6" w14:paraId="3127749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B874C3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Chuo incineration plant</w:t>
            </w:r>
          </w:p>
        </w:tc>
        <w:tc>
          <w:tcPr>
            <w:tcW w:w="3846" w:type="dxa"/>
            <w:noWrap/>
            <w:hideMark/>
          </w:tcPr>
          <w:p w14:paraId="03DEDBC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A1DD06" w14:textId="75ADE3E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139.775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7A8FB75" w14:textId="2B0D93F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35.652</w:t>
            </w:r>
          </w:p>
        </w:tc>
        <w:tc>
          <w:tcPr>
            <w:tcW w:w="1240" w:type="dxa"/>
            <w:noWrap/>
            <w:hideMark/>
          </w:tcPr>
          <w:p w14:paraId="68C38DE5" w14:textId="4676C3D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56.20</w:t>
            </w:r>
          </w:p>
        </w:tc>
      </w:tr>
      <w:tr w:rsidR="0011742E" w:rsidRPr="001868A6" w14:paraId="25DE724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1B09BF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Itabashi incineration plant</w:t>
            </w:r>
          </w:p>
        </w:tc>
        <w:tc>
          <w:tcPr>
            <w:tcW w:w="3846" w:type="dxa"/>
            <w:noWrap/>
            <w:hideMark/>
          </w:tcPr>
          <w:p w14:paraId="3D91AC9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961DDB" w14:textId="42F29CF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139.666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204129B" w14:textId="707D4E1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35.791</w:t>
            </w:r>
          </w:p>
        </w:tc>
        <w:tc>
          <w:tcPr>
            <w:tcW w:w="1240" w:type="dxa"/>
            <w:noWrap/>
            <w:hideMark/>
          </w:tcPr>
          <w:p w14:paraId="014A990F" w14:textId="24AA76E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47.20</w:t>
            </w:r>
          </w:p>
        </w:tc>
      </w:tr>
      <w:tr w:rsidR="0011742E" w:rsidRPr="001868A6" w14:paraId="35F1F28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1D2A62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Tamagawa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5AA0BCB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758ED3" w14:textId="122A447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FF531A2" w14:textId="7A9251C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35.561</w:t>
            </w:r>
          </w:p>
        </w:tc>
        <w:tc>
          <w:tcPr>
            <w:tcW w:w="1240" w:type="dxa"/>
            <w:noWrap/>
            <w:hideMark/>
          </w:tcPr>
          <w:p w14:paraId="6C7DECCA" w14:textId="23A7487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26.84</w:t>
            </w:r>
          </w:p>
        </w:tc>
      </w:tr>
      <w:tr w:rsidR="0011742E" w:rsidRPr="001868A6" w14:paraId="4D22537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DF1E35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Adachi incineration plant</w:t>
            </w:r>
          </w:p>
        </w:tc>
        <w:tc>
          <w:tcPr>
            <w:tcW w:w="3846" w:type="dxa"/>
            <w:noWrap/>
            <w:hideMark/>
          </w:tcPr>
          <w:p w14:paraId="11684E8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9A7B65" w14:textId="5A589F2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67CBB6A" w14:textId="14DF77A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35.803</w:t>
            </w:r>
          </w:p>
        </w:tc>
        <w:tc>
          <w:tcPr>
            <w:tcW w:w="1240" w:type="dxa"/>
            <w:noWrap/>
            <w:hideMark/>
          </w:tcPr>
          <w:p w14:paraId="5A2EB6A9" w14:textId="415A7BC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59.80</w:t>
            </w:r>
          </w:p>
        </w:tc>
      </w:tr>
      <w:tr w:rsidR="0011742E" w:rsidRPr="001868A6" w14:paraId="3DB42AF2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8E9403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Hikarigaoka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5FDE0A1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356945" w14:textId="5BFE60F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0146B42" w14:textId="48DAC40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35.761</w:t>
            </w:r>
          </w:p>
        </w:tc>
        <w:tc>
          <w:tcPr>
            <w:tcW w:w="1240" w:type="dxa"/>
            <w:noWrap/>
            <w:hideMark/>
          </w:tcPr>
          <w:p w14:paraId="5A63B218" w14:textId="05CE04D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19.92</w:t>
            </w:r>
          </w:p>
        </w:tc>
      </w:tr>
      <w:tr w:rsidR="0011742E" w:rsidRPr="001868A6" w14:paraId="670EC14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3E052C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Setagaya incineration plant</w:t>
            </w:r>
          </w:p>
        </w:tc>
        <w:tc>
          <w:tcPr>
            <w:tcW w:w="3846" w:type="dxa"/>
            <w:noWrap/>
            <w:hideMark/>
          </w:tcPr>
          <w:p w14:paraId="781AA95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DEAF4B" w14:textId="0B9E909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6F79781" w14:textId="5D1DC11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35.633</w:t>
            </w:r>
          </w:p>
        </w:tc>
        <w:tc>
          <w:tcPr>
            <w:tcW w:w="1240" w:type="dxa"/>
            <w:noWrap/>
            <w:hideMark/>
          </w:tcPr>
          <w:p w14:paraId="237BFFBD" w14:textId="29886A2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19.13</w:t>
            </w:r>
          </w:p>
        </w:tc>
      </w:tr>
      <w:tr w:rsidR="0011742E" w:rsidRPr="001868A6" w14:paraId="58D6A55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C190BB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Katsushika incineration plant</w:t>
            </w:r>
          </w:p>
        </w:tc>
        <w:tc>
          <w:tcPr>
            <w:tcW w:w="3846" w:type="dxa"/>
            <w:noWrap/>
            <w:hideMark/>
          </w:tcPr>
          <w:p w14:paraId="7F6FC29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885E16" w14:textId="5985F0E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38E665A" w14:textId="02772AA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35.780</w:t>
            </w:r>
          </w:p>
        </w:tc>
        <w:tc>
          <w:tcPr>
            <w:tcW w:w="1240" w:type="dxa"/>
            <w:noWrap/>
            <w:hideMark/>
          </w:tcPr>
          <w:p w14:paraId="38F98E58" w14:textId="3DC806A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39.49</w:t>
            </w:r>
          </w:p>
        </w:tc>
      </w:tr>
      <w:tr w:rsidR="0011742E" w:rsidRPr="001868A6" w14:paraId="1FE426B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D92504D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Shinagawa incineration plant</w:t>
            </w:r>
          </w:p>
        </w:tc>
        <w:tc>
          <w:tcPr>
            <w:tcW w:w="3846" w:type="dxa"/>
            <w:noWrap/>
            <w:hideMark/>
          </w:tcPr>
          <w:p w14:paraId="1EE441A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MSW incineration *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B75100" w14:textId="30AB272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4AB42B8" w14:textId="3108B8C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35.609</w:t>
            </w:r>
          </w:p>
        </w:tc>
        <w:tc>
          <w:tcPr>
            <w:tcW w:w="1240" w:type="dxa"/>
            <w:noWrap/>
            <w:hideMark/>
          </w:tcPr>
          <w:p w14:paraId="492B5EE4" w14:textId="3566C77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46.87</w:t>
            </w:r>
          </w:p>
        </w:tc>
      </w:tr>
      <w:tr w:rsidR="0011742E" w:rsidRPr="001868A6" w14:paraId="0F13A58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EAD5AA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Senba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incineration plant</w:t>
            </w:r>
          </w:p>
        </w:tc>
        <w:tc>
          <w:tcPr>
            <w:tcW w:w="3846" w:type="dxa"/>
            <w:noWrap/>
            <w:hideMark/>
          </w:tcPr>
          <w:p w14:paraId="371C0E3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595ABF" w14:textId="36A5F6C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FB2F45" w14:textId="17F8D82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34.710</w:t>
            </w:r>
          </w:p>
        </w:tc>
        <w:tc>
          <w:tcPr>
            <w:tcW w:w="1240" w:type="dxa"/>
            <w:noWrap/>
            <w:hideMark/>
          </w:tcPr>
          <w:p w14:paraId="1F515AC3" w14:textId="7032BF4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1.08</w:t>
            </w:r>
          </w:p>
        </w:tc>
      </w:tr>
      <w:tr w:rsidR="0011742E" w:rsidRPr="001868A6" w14:paraId="7268D92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FC14EA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Miyakemura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clean center</w:t>
            </w:r>
          </w:p>
        </w:tc>
        <w:tc>
          <w:tcPr>
            <w:tcW w:w="3846" w:type="dxa"/>
            <w:noWrap/>
            <w:hideMark/>
          </w:tcPr>
          <w:p w14:paraId="7A9FAEB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AFEC91F" w14:textId="4089424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B7682E6" w14:textId="6CC0B67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34.097</w:t>
            </w:r>
          </w:p>
        </w:tc>
        <w:tc>
          <w:tcPr>
            <w:tcW w:w="1240" w:type="dxa"/>
            <w:noWrap/>
            <w:hideMark/>
          </w:tcPr>
          <w:p w14:paraId="0C88AD31" w14:textId="751AABC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0.43</w:t>
            </w:r>
          </w:p>
        </w:tc>
      </w:tr>
      <w:tr w:rsidR="0011742E" w:rsidRPr="001868A6" w14:paraId="49395D6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B60DC9B" w14:textId="66E1A92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Aogashima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Mura clean center</w:t>
            </w:r>
          </w:p>
        </w:tc>
        <w:tc>
          <w:tcPr>
            <w:tcW w:w="3846" w:type="dxa"/>
            <w:noWrap/>
            <w:hideMark/>
          </w:tcPr>
          <w:p w14:paraId="16FD8AB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7BF8ED6" w14:textId="3826070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AD760FD" w14:textId="25E81F6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32.469</w:t>
            </w:r>
          </w:p>
        </w:tc>
        <w:tc>
          <w:tcPr>
            <w:tcW w:w="1240" w:type="dxa"/>
            <w:noWrap/>
            <w:hideMark/>
          </w:tcPr>
          <w:p w14:paraId="23B09B0F" w14:textId="76EB28B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0.02</w:t>
            </w:r>
          </w:p>
        </w:tc>
      </w:tr>
      <w:tr w:rsidR="0011742E" w:rsidRPr="001868A6" w14:paraId="2D2D8DC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8C1E34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Fujimi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clean plaza</w:t>
            </w:r>
          </w:p>
        </w:tc>
        <w:tc>
          <w:tcPr>
            <w:tcW w:w="3846" w:type="dxa"/>
            <w:noWrap/>
            <w:hideMark/>
          </w:tcPr>
          <w:p w14:paraId="2C8AA7A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MSW incineration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4E3C9B" w14:textId="5509DBC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139.558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A77FF94" w14:textId="7640686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35.676</w:t>
            </w:r>
          </w:p>
        </w:tc>
        <w:tc>
          <w:tcPr>
            <w:tcW w:w="1240" w:type="dxa"/>
            <w:noWrap/>
            <w:hideMark/>
          </w:tcPr>
          <w:p w14:paraId="6894BD42" w14:textId="6187E0B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21.29</w:t>
            </w:r>
          </w:p>
        </w:tc>
      </w:tr>
      <w:tr w:rsidR="0011742E" w:rsidRPr="001868A6" w14:paraId="5901C57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7A4EE5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Shinagawa power plant</w:t>
            </w:r>
          </w:p>
        </w:tc>
        <w:tc>
          <w:tcPr>
            <w:tcW w:w="3846" w:type="dxa"/>
            <w:noWrap/>
            <w:hideMark/>
          </w:tcPr>
          <w:p w14:paraId="6DA96F1E" w14:textId="10EF80C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advanced combined cycle combustion technology, city gas and liquefied natural gas, 380 Megawatt (MW) × 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18CE35" w14:textId="1FF344B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AAB87EC" w14:textId="529EF0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35.619</w:t>
            </w:r>
          </w:p>
        </w:tc>
        <w:tc>
          <w:tcPr>
            <w:tcW w:w="1240" w:type="dxa"/>
            <w:noWrap/>
            <w:hideMark/>
          </w:tcPr>
          <w:p w14:paraId="718A12D7" w14:textId="5C54FE1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3,219</w:t>
            </w:r>
          </w:p>
        </w:tc>
      </w:tr>
      <w:tr w:rsidR="0011742E" w:rsidRPr="001868A6" w14:paraId="4C357DA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400DD0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Oi power plant</w:t>
            </w:r>
          </w:p>
        </w:tc>
        <w:tc>
          <w:tcPr>
            <w:tcW w:w="3846" w:type="dxa"/>
            <w:noWrap/>
            <w:hideMark/>
          </w:tcPr>
          <w:p w14:paraId="46EC518D" w14:textId="43A5B25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steam power, crude oil, 350 MW × 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015FE4" w14:textId="3670B8D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6C8AD95" w14:textId="1D6F65A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35.614</w:t>
            </w:r>
          </w:p>
        </w:tc>
        <w:tc>
          <w:tcPr>
            <w:tcW w:w="1240" w:type="dxa"/>
            <w:noWrap/>
            <w:hideMark/>
          </w:tcPr>
          <w:p w14:paraId="2BB7FB6E" w14:textId="1E4E126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2,965</w:t>
            </w:r>
          </w:p>
        </w:tc>
      </w:tr>
      <w:tr w:rsidR="0011742E" w:rsidRPr="001868A6" w14:paraId="7EFE298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B236A6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Roppongi energy service station</w:t>
            </w:r>
          </w:p>
        </w:tc>
        <w:tc>
          <w:tcPr>
            <w:tcW w:w="3846" w:type="dxa"/>
            <w:noWrap/>
            <w:hideMark/>
          </w:tcPr>
          <w:p w14:paraId="7A9E3857" w14:textId="34255CA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turbine, city gas, 38.66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E44902" w14:textId="559A5EF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AD19EAE" w14:textId="1E3A6AF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35.660</w:t>
            </w:r>
          </w:p>
        </w:tc>
        <w:tc>
          <w:tcPr>
            <w:tcW w:w="1240" w:type="dxa"/>
            <w:noWrap/>
            <w:hideMark/>
          </w:tcPr>
          <w:p w14:paraId="46C14197" w14:textId="780D7FC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140.45</w:t>
            </w:r>
          </w:p>
        </w:tc>
      </w:tr>
      <w:tr w:rsidR="0011742E" w:rsidRPr="001868A6" w14:paraId="584BA81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78BFA8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Oshima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444F5269" w14:textId="38EB405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15.4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195EB6" w14:textId="4226973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2533A6C" w14:textId="5D84F59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34.745</w:t>
            </w:r>
          </w:p>
        </w:tc>
        <w:tc>
          <w:tcPr>
            <w:tcW w:w="1240" w:type="dxa"/>
            <w:noWrap/>
            <w:hideMark/>
          </w:tcPr>
          <w:p w14:paraId="1DF4ED98" w14:textId="5DBA1EA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31.68</w:t>
            </w:r>
          </w:p>
        </w:tc>
      </w:tr>
      <w:tr w:rsidR="0011742E" w:rsidRPr="001868A6" w14:paraId="065EF418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97BC22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Hachijojima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2FD5653B" w14:textId="4837EA5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14.1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995563" w14:textId="50CFB5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D6D7F59" w14:textId="4B69F01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33.110</w:t>
            </w:r>
          </w:p>
        </w:tc>
        <w:tc>
          <w:tcPr>
            <w:tcW w:w="1240" w:type="dxa"/>
            <w:noWrap/>
            <w:hideMark/>
          </w:tcPr>
          <w:p w14:paraId="0CBB3EA5" w14:textId="6D92F1E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29.00</w:t>
            </w:r>
          </w:p>
        </w:tc>
      </w:tr>
      <w:tr w:rsidR="0011742E" w:rsidRPr="001868A6" w14:paraId="28E81E5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3C7006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Shinjuku </w:t>
            </w: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Shintoshin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district energy center</w:t>
            </w:r>
          </w:p>
        </w:tc>
        <w:tc>
          <w:tcPr>
            <w:tcW w:w="3846" w:type="dxa"/>
            <w:noWrap/>
            <w:hideMark/>
          </w:tcPr>
          <w:p w14:paraId="67136683" w14:textId="6C1C0BE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turbine, natural gas, 4.5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50A85F" w14:textId="3A2D260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7583D39" w14:textId="7119D6A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35.685</w:t>
            </w:r>
          </w:p>
        </w:tc>
        <w:tc>
          <w:tcPr>
            <w:tcW w:w="1240" w:type="dxa"/>
            <w:noWrap/>
            <w:hideMark/>
          </w:tcPr>
          <w:p w14:paraId="7F317F28" w14:textId="088C8A0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16.35</w:t>
            </w:r>
          </w:p>
        </w:tc>
      </w:tr>
      <w:tr w:rsidR="0011742E" w:rsidRPr="001868A6" w14:paraId="23109F3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BE1A0F0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Niijima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63277F14" w14:textId="12986FF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7.7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4301B9" w14:textId="074CB0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EA5FFC9" w14:textId="2412F44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34.373</w:t>
            </w:r>
          </w:p>
        </w:tc>
        <w:tc>
          <w:tcPr>
            <w:tcW w:w="1240" w:type="dxa"/>
            <w:noWrap/>
            <w:hideMark/>
          </w:tcPr>
          <w:p w14:paraId="115272F3" w14:textId="4870EDD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15.84</w:t>
            </w:r>
          </w:p>
        </w:tc>
      </w:tr>
      <w:tr w:rsidR="0011742E" w:rsidRPr="001868A6" w14:paraId="67269C5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FB8804E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Miyakejima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67EFB9D5" w14:textId="2F601C8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5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B91CD5" w14:textId="0631030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2940C44" w14:textId="214E243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34.118</w:t>
            </w:r>
          </w:p>
        </w:tc>
        <w:tc>
          <w:tcPr>
            <w:tcW w:w="1240" w:type="dxa"/>
            <w:noWrap/>
            <w:hideMark/>
          </w:tcPr>
          <w:p w14:paraId="44A77454" w14:textId="6B3F768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10.28</w:t>
            </w:r>
          </w:p>
        </w:tc>
      </w:tr>
      <w:tr w:rsidR="0011742E" w:rsidRPr="001868A6" w14:paraId="57EFB4A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F49CAE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Kozushima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69BBBF12" w14:textId="7CB389A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4.5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9E0E79" w14:textId="4DCF674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139.133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9E183D" w14:textId="28BA1C2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34.211</w:t>
            </w:r>
          </w:p>
        </w:tc>
        <w:tc>
          <w:tcPr>
            <w:tcW w:w="1240" w:type="dxa"/>
            <w:noWrap/>
            <w:hideMark/>
          </w:tcPr>
          <w:p w14:paraId="2014C5A9" w14:textId="35C22BB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9.25</w:t>
            </w:r>
          </w:p>
        </w:tc>
      </w:tr>
      <w:tr w:rsidR="0011742E" w:rsidRPr="001868A6" w14:paraId="3E78D62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1F1E606" w14:textId="394EE13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Ogasawara </w:t>
            </w: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Chichijima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4FC6B8D1" w14:textId="7514EB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4.3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5AD1274" w14:textId="06D8078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142.203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BA9AE87" w14:textId="28A662D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27.096</w:t>
            </w:r>
          </w:p>
        </w:tc>
        <w:tc>
          <w:tcPr>
            <w:tcW w:w="1240" w:type="dxa"/>
            <w:noWrap/>
            <w:hideMark/>
          </w:tcPr>
          <w:p w14:paraId="27994856" w14:textId="233FEC4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8.84</w:t>
            </w:r>
          </w:p>
        </w:tc>
      </w:tr>
      <w:tr w:rsidR="0011742E" w:rsidRPr="001868A6" w14:paraId="56DD076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CBD220A" w14:textId="6658B2D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Shibaura district energy center</w:t>
            </w:r>
          </w:p>
        </w:tc>
        <w:tc>
          <w:tcPr>
            <w:tcW w:w="3846" w:type="dxa"/>
            <w:noWrap/>
            <w:hideMark/>
          </w:tcPr>
          <w:p w14:paraId="3D7EC4A9" w14:textId="768DAA2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engine, natural gas, 0.93 MW × 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4B5D6A" w14:textId="122AE24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D4B7311" w14:textId="123736D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35.653</w:t>
            </w:r>
          </w:p>
        </w:tc>
        <w:tc>
          <w:tcPr>
            <w:tcW w:w="1240" w:type="dxa"/>
            <w:noWrap/>
            <w:hideMark/>
          </w:tcPr>
          <w:p w14:paraId="128A1890" w14:textId="3A14705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13.51</w:t>
            </w:r>
          </w:p>
        </w:tc>
      </w:tr>
      <w:tr w:rsidR="0011742E" w:rsidRPr="001868A6" w14:paraId="5E2C8CB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872ECDC" w14:textId="3D277D1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Kamata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eastern district energy center</w:t>
            </w:r>
          </w:p>
        </w:tc>
        <w:tc>
          <w:tcPr>
            <w:tcW w:w="3846" w:type="dxa"/>
            <w:noWrap/>
            <w:hideMark/>
          </w:tcPr>
          <w:p w14:paraId="4C39FF4D" w14:textId="358E050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engine 0.93 MW × 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041831" w14:textId="6B3F1A9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0210D3C" w14:textId="6EECCA5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35.560</w:t>
            </w:r>
          </w:p>
        </w:tc>
        <w:tc>
          <w:tcPr>
            <w:tcW w:w="1240" w:type="dxa"/>
            <w:noWrap/>
            <w:hideMark/>
          </w:tcPr>
          <w:p w14:paraId="0F056CD3" w14:textId="055A6FF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6.76</w:t>
            </w:r>
          </w:p>
        </w:tc>
      </w:tr>
      <w:tr w:rsidR="0011742E" w:rsidRPr="001868A6" w14:paraId="244F854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E1ECA7B" w14:textId="15E952E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Ogasawara </w:t>
            </w: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Hahajima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07DD5EF9" w14:textId="798699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0.96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912FDA" w14:textId="0D1AFBD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142.155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6E59D48" w14:textId="5F3D372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26.668</w:t>
            </w:r>
          </w:p>
        </w:tc>
        <w:tc>
          <w:tcPr>
            <w:tcW w:w="1240" w:type="dxa"/>
            <w:noWrap/>
            <w:hideMark/>
          </w:tcPr>
          <w:p w14:paraId="51CF99E3" w14:textId="0C83EB9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1.97</w:t>
            </w:r>
          </w:p>
        </w:tc>
      </w:tr>
      <w:tr w:rsidR="0011742E" w:rsidRPr="001868A6" w14:paraId="5CBBD25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9B929F9" w14:textId="6CD42DB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Akashicho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district energy center</w:t>
            </w:r>
          </w:p>
        </w:tc>
        <w:tc>
          <w:tcPr>
            <w:tcW w:w="3846" w:type="dxa"/>
            <w:noWrap/>
            <w:hideMark/>
          </w:tcPr>
          <w:p w14:paraId="66A49CC9" w14:textId="397CE12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engine, natural gas, 0.93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1FBBF0" w14:textId="4A79EC9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139.777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079B5C2" w14:textId="4277699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35.667</w:t>
            </w:r>
          </w:p>
        </w:tc>
        <w:tc>
          <w:tcPr>
            <w:tcW w:w="1240" w:type="dxa"/>
            <w:noWrap/>
            <w:hideMark/>
          </w:tcPr>
          <w:p w14:paraId="383ECFEF" w14:textId="5857325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4.08</w:t>
            </w:r>
          </w:p>
        </w:tc>
      </w:tr>
      <w:tr w:rsidR="0011742E" w:rsidRPr="001868A6" w14:paraId="6C541DD7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C8187F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Toshima internal combustion power plant</w:t>
            </w:r>
          </w:p>
        </w:tc>
        <w:tc>
          <w:tcPr>
            <w:tcW w:w="3846" w:type="dxa"/>
            <w:noWrap/>
            <w:hideMark/>
          </w:tcPr>
          <w:p w14:paraId="2420114E" w14:textId="2433DFB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0.72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44A3C4" w14:textId="7A1B0A9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D4B9AE7" w14:textId="7A7328C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34.529</w:t>
            </w:r>
          </w:p>
        </w:tc>
        <w:tc>
          <w:tcPr>
            <w:tcW w:w="1240" w:type="dxa"/>
            <w:noWrap/>
            <w:hideMark/>
          </w:tcPr>
          <w:p w14:paraId="68825DC4" w14:textId="011AA7D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1.48</w:t>
            </w:r>
          </w:p>
        </w:tc>
      </w:tr>
      <w:tr w:rsidR="0011742E" w:rsidRPr="001868A6" w14:paraId="0C00C243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209A1AF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Aogashima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internal combustion power plant</w:t>
            </w:r>
          </w:p>
        </w:tc>
        <w:tc>
          <w:tcPr>
            <w:tcW w:w="3846" w:type="dxa"/>
            <w:noWrap/>
            <w:hideMark/>
          </w:tcPr>
          <w:p w14:paraId="1015F8FD" w14:textId="76A6AC1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0.64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FDCE6A" w14:textId="2EF09BA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139.761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4E47D71" w14:textId="5F915B5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32.465</w:t>
            </w:r>
          </w:p>
        </w:tc>
        <w:tc>
          <w:tcPr>
            <w:tcW w:w="1240" w:type="dxa"/>
            <w:noWrap/>
            <w:hideMark/>
          </w:tcPr>
          <w:p w14:paraId="2CAD3616" w14:textId="57BFAF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1.32</w:t>
            </w:r>
          </w:p>
        </w:tc>
      </w:tr>
      <w:tr w:rsidR="0011742E" w:rsidRPr="001868A6" w14:paraId="71A5C97E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42936C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Mikurajima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power plant</w:t>
            </w:r>
          </w:p>
        </w:tc>
        <w:tc>
          <w:tcPr>
            <w:tcW w:w="3846" w:type="dxa"/>
            <w:noWrap/>
            <w:hideMark/>
          </w:tcPr>
          <w:p w14:paraId="4A7BE280" w14:textId="6FC4E32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diesel engine, diesel, 0.6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AD37D9" w14:textId="666B1A5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139.608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9443029" w14:textId="35DE326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33.895</w:t>
            </w:r>
          </w:p>
        </w:tc>
        <w:tc>
          <w:tcPr>
            <w:tcW w:w="1240" w:type="dxa"/>
            <w:noWrap/>
            <w:hideMark/>
          </w:tcPr>
          <w:p w14:paraId="57F874CD" w14:textId="757374B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1.23</w:t>
            </w:r>
          </w:p>
        </w:tc>
      </w:tr>
      <w:tr w:rsidR="0011742E" w:rsidRPr="001868A6" w14:paraId="61806B1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02FCBA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lastRenderedPageBreak/>
              <w:t>Akasaka district energy center</w:t>
            </w:r>
          </w:p>
        </w:tc>
        <w:tc>
          <w:tcPr>
            <w:tcW w:w="3846" w:type="dxa"/>
            <w:noWrap/>
            <w:hideMark/>
          </w:tcPr>
          <w:p w14:paraId="551E3ED0" w14:textId="6BD454C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engine, natural gas, 0.3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5C96A5" w14:textId="283F849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F0BECB0" w14:textId="27CF388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35.672</w:t>
            </w:r>
          </w:p>
        </w:tc>
        <w:tc>
          <w:tcPr>
            <w:tcW w:w="1240" w:type="dxa"/>
            <w:noWrap/>
            <w:hideMark/>
          </w:tcPr>
          <w:p w14:paraId="37841758" w14:textId="06C0FB5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1.09</w:t>
            </w:r>
          </w:p>
        </w:tc>
      </w:tr>
      <w:tr w:rsidR="0011742E" w:rsidRPr="001868A6" w14:paraId="2F1C5E4C" w14:textId="77777777" w:rsidTr="007E6B23">
        <w:trPr>
          <w:trHeight w:val="250"/>
        </w:trPr>
        <w:tc>
          <w:tcPr>
            <w:tcW w:w="2670" w:type="dxa"/>
            <w:noWrap/>
          </w:tcPr>
          <w:p w14:paraId="6F2367C6" w14:textId="37C5E17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Kioicho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district energy center</w:t>
            </w:r>
          </w:p>
        </w:tc>
        <w:tc>
          <w:tcPr>
            <w:tcW w:w="3846" w:type="dxa"/>
            <w:noWrap/>
          </w:tcPr>
          <w:p w14:paraId="3C51017A" w14:textId="77617D6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Fossil-fuel power plant: gas engine, natural gas, 0.37 MW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B28A8D" w14:textId="086F361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139.736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E7A05E8" w14:textId="4E40B81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35.682</w:t>
            </w:r>
          </w:p>
        </w:tc>
        <w:tc>
          <w:tcPr>
            <w:tcW w:w="1240" w:type="dxa"/>
            <w:noWrap/>
          </w:tcPr>
          <w:p w14:paraId="2A418873" w14:textId="2DE4FDE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1.34</w:t>
            </w:r>
          </w:p>
        </w:tc>
      </w:tr>
      <w:tr w:rsidR="0011742E" w:rsidRPr="001868A6" w14:paraId="16825AB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699A00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Tokyo Harbor</w:t>
            </w:r>
          </w:p>
        </w:tc>
        <w:tc>
          <w:tcPr>
            <w:tcW w:w="3846" w:type="dxa"/>
            <w:noWrap/>
            <w:hideMark/>
          </w:tcPr>
          <w:p w14:paraId="6C183CA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DC8FB0" w14:textId="23E33DB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139.760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08140DC" w14:textId="5FC497B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35.651</w:t>
            </w:r>
          </w:p>
        </w:tc>
        <w:tc>
          <w:tcPr>
            <w:tcW w:w="1240" w:type="dxa"/>
            <w:noWrap/>
            <w:hideMark/>
          </w:tcPr>
          <w:p w14:paraId="39A1FD62" w14:textId="0B59EFC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253.46</w:t>
            </w:r>
          </w:p>
        </w:tc>
      </w:tr>
      <w:tr w:rsidR="0011742E" w:rsidRPr="001868A6" w14:paraId="530B4F0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21DDF3B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Motomachi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39C56F8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5483FA" w14:textId="13FDEED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3580A46" w14:textId="0FC0D5B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34.751</w:t>
            </w:r>
          </w:p>
        </w:tc>
        <w:tc>
          <w:tcPr>
            <w:tcW w:w="1240" w:type="dxa"/>
            <w:noWrap/>
            <w:hideMark/>
          </w:tcPr>
          <w:p w14:paraId="738F1451" w14:textId="1A05C9A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2.04</w:t>
            </w:r>
          </w:p>
        </w:tc>
      </w:tr>
      <w:tr w:rsidR="0011742E" w:rsidRPr="001868A6" w14:paraId="249B3CBB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3E487A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Okada Harbor</w:t>
            </w:r>
          </w:p>
        </w:tc>
        <w:tc>
          <w:tcPr>
            <w:tcW w:w="3846" w:type="dxa"/>
            <w:noWrap/>
            <w:hideMark/>
          </w:tcPr>
          <w:p w14:paraId="088EB14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533CF0D" w14:textId="73D3DA5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139.392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F9B12E5" w14:textId="216C4E6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34.789</w:t>
            </w:r>
          </w:p>
        </w:tc>
        <w:tc>
          <w:tcPr>
            <w:tcW w:w="1240" w:type="dxa"/>
            <w:noWrap/>
            <w:hideMark/>
          </w:tcPr>
          <w:p w14:paraId="4B30A79E" w14:textId="06682FE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3.69</w:t>
            </w:r>
          </w:p>
        </w:tc>
      </w:tr>
      <w:tr w:rsidR="0011742E" w:rsidRPr="001868A6" w14:paraId="35DF8804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2758DB9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Habu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5E77BB4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578508" w14:textId="530825D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139.437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2974445" w14:textId="7AA1CA2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34.685</w:t>
            </w:r>
          </w:p>
        </w:tc>
        <w:tc>
          <w:tcPr>
            <w:tcW w:w="1240" w:type="dxa"/>
            <w:noWrap/>
            <w:hideMark/>
          </w:tcPr>
          <w:p w14:paraId="6022E607" w14:textId="45FC318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0.70</w:t>
            </w:r>
          </w:p>
        </w:tc>
      </w:tr>
      <w:tr w:rsidR="0011742E" w:rsidRPr="001868A6" w14:paraId="6F39F15F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5B71C36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Niijima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5B5726A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9722B62" w14:textId="2BD53AD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BF72537" w14:textId="2E3E5F7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34.367</w:t>
            </w:r>
          </w:p>
        </w:tc>
        <w:tc>
          <w:tcPr>
            <w:tcW w:w="1240" w:type="dxa"/>
            <w:noWrap/>
            <w:hideMark/>
          </w:tcPr>
          <w:p w14:paraId="035BAE4A" w14:textId="703E8A1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2.78</w:t>
            </w:r>
          </w:p>
        </w:tc>
      </w:tr>
      <w:tr w:rsidR="0011742E" w:rsidRPr="001868A6" w14:paraId="365C0639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CEDB4F6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Kouzushima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5AD2349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382FCA" w14:textId="29E1DFA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139.132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F8E354A" w14:textId="594EE29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34.208</w:t>
            </w:r>
          </w:p>
        </w:tc>
        <w:tc>
          <w:tcPr>
            <w:tcW w:w="1240" w:type="dxa"/>
            <w:noWrap/>
            <w:hideMark/>
          </w:tcPr>
          <w:p w14:paraId="0D9F6114" w14:textId="67164BE8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3.25</w:t>
            </w:r>
          </w:p>
        </w:tc>
      </w:tr>
      <w:tr w:rsidR="0011742E" w:rsidRPr="001868A6" w14:paraId="71D51EEC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36776E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Yaene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184D572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14DD83" w14:textId="42568BA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139.771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D82D7D6" w14:textId="0D392BC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33.099</w:t>
            </w:r>
          </w:p>
        </w:tc>
        <w:tc>
          <w:tcPr>
            <w:tcW w:w="1240" w:type="dxa"/>
            <w:noWrap/>
            <w:hideMark/>
          </w:tcPr>
          <w:p w14:paraId="5F9F0023" w14:textId="7D1567E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0.00</w:t>
            </w:r>
          </w:p>
        </w:tc>
      </w:tr>
      <w:tr w:rsidR="0011742E" w:rsidRPr="001868A6" w14:paraId="2C99B06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8102645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Kamininato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07E9277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9C68E3" w14:textId="6550AF5B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139.817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9707FB8" w14:textId="636415E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33.122</w:t>
            </w:r>
          </w:p>
        </w:tc>
        <w:tc>
          <w:tcPr>
            <w:tcW w:w="1240" w:type="dxa"/>
            <w:noWrap/>
            <w:hideMark/>
          </w:tcPr>
          <w:p w14:paraId="3BE0729C" w14:textId="53078319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1.44</w:t>
            </w:r>
          </w:p>
        </w:tc>
      </w:tr>
      <w:tr w:rsidR="0011742E" w:rsidRPr="001868A6" w14:paraId="478B7FE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1F1212B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Toshima Harbor</w:t>
            </w:r>
          </w:p>
        </w:tc>
        <w:tc>
          <w:tcPr>
            <w:tcW w:w="3846" w:type="dxa"/>
            <w:noWrap/>
            <w:hideMark/>
          </w:tcPr>
          <w:p w14:paraId="06129A6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BA1652" w14:textId="11A8B1E2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7F70469" w14:textId="0FBCEDB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34.531</w:t>
            </w:r>
          </w:p>
        </w:tc>
        <w:tc>
          <w:tcPr>
            <w:tcW w:w="1240" w:type="dxa"/>
            <w:noWrap/>
            <w:hideMark/>
          </w:tcPr>
          <w:p w14:paraId="2A70E199" w14:textId="41CB66C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1.58</w:t>
            </w:r>
          </w:p>
        </w:tc>
      </w:tr>
      <w:tr w:rsidR="0011742E" w:rsidRPr="001868A6" w14:paraId="3092E261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4DB77CA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Mikurajima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 </w:t>
            </w:r>
          </w:p>
        </w:tc>
        <w:tc>
          <w:tcPr>
            <w:tcW w:w="3846" w:type="dxa"/>
            <w:noWrap/>
            <w:hideMark/>
          </w:tcPr>
          <w:p w14:paraId="2A7C658C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5064BC" w14:textId="5DF84B5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4352E9B" w14:textId="196E20FE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33.895</w:t>
            </w:r>
          </w:p>
        </w:tc>
        <w:tc>
          <w:tcPr>
            <w:tcW w:w="1240" w:type="dxa"/>
            <w:noWrap/>
            <w:hideMark/>
          </w:tcPr>
          <w:p w14:paraId="0749AD88" w14:textId="5CA74A7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4.65</w:t>
            </w:r>
          </w:p>
        </w:tc>
      </w:tr>
      <w:tr w:rsidR="0011742E" w:rsidRPr="001868A6" w14:paraId="4B9A212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0E035EA4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Miike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  <w:r w:rsidRPr="001868A6" w:rsidDel="00774C3D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3846" w:type="dxa"/>
            <w:noWrap/>
            <w:hideMark/>
          </w:tcPr>
          <w:p w14:paraId="2098B377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29A118" w14:textId="30F47D7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139.563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115C66C" w14:textId="2E7D8211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34.079</w:t>
            </w:r>
          </w:p>
        </w:tc>
        <w:tc>
          <w:tcPr>
            <w:tcW w:w="1240" w:type="dxa"/>
            <w:noWrap/>
            <w:hideMark/>
          </w:tcPr>
          <w:p w14:paraId="1B69F9A0" w14:textId="08E293A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1.90</w:t>
            </w:r>
          </w:p>
        </w:tc>
      </w:tr>
      <w:tr w:rsidR="0011742E" w:rsidRPr="001868A6" w14:paraId="105D431D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2F7A21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Aogashima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397C44E8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6C4827" w14:textId="1FF37F20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139.759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2818F223" w14:textId="5B60A3E6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32.447</w:t>
            </w:r>
          </w:p>
        </w:tc>
        <w:tc>
          <w:tcPr>
            <w:tcW w:w="1240" w:type="dxa"/>
            <w:noWrap/>
            <w:hideMark/>
          </w:tcPr>
          <w:p w14:paraId="600DE6D4" w14:textId="1C9652BD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0.04</w:t>
            </w:r>
          </w:p>
        </w:tc>
      </w:tr>
      <w:tr w:rsidR="0011742E" w:rsidRPr="001868A6" w14:paraId="0B8E86D5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64E458D2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Shikinejima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0314401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EBE715" w14:textId="257C8E04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139.219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070CEEF8" w14:textId="3660F2A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34.321</w:t>
            </w:r>
          </w:p>
        </w:tc>
        <w:tc>
          <w:tcPr>
            <w:tcW w:w="1240" w:type="dxa"/>
            <w:noWrap/>
            <w:hideMark/>
          </w:tcPr>
          <w:p w14:paraId="16385E83" w14:textId="36B0FDDC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0.24</w:t>
            </w:r>
          </w:p>
        </w:tc>
      </w:tr>
      <w:tr w:rsidR="0011742E" w:rsidRPr="001868A6" w14:paraId="1BFC206A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75D7588A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proofErr w:type="spellStart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Futami</w:t>
            </w:r>
            <w:proofErr w:type="spellEnd"/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 xml:space="preserve"> Harbor</w:t>
            </w:r>
          </w:p>
        </w:tc>
        <w:tc>
          <w:tcPr>
            <w:tcW w:w="3846" w:type="dxa"/>
            <w:noWrap/>
            <w:hideMark/>
          </w:tcPr>
          <w:p w14:paraId="20EB1AEB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74733F" w14:textId="404A3AFA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142.196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C763BD5" w14:textId="7AC54CC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27.094</w:t>
            </w:r>
          </w:p>
        </w:tc>
        <w:tc>
          <w:tcPr>
            <w:tcW w:w="1240" w:type="dxa"/>
            <w:noWrap/>
            <w:hideMark/>
          </w:tcPr>
          <w:p w14:paraId="0EE255A4" w14:textId="78DA2A6F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3.28</w:t>
            </w:r>
          </w:p>
        </w:tc>
      </w:tr>
      <w:tr w:rsidR="0011742E" w:rsidRPr="001868A6" w14:paraId="52BCE266" w14:textId="77777777" w:rsidTr="007E6B23">
        <w:trPr>
          <w:trHeight w:val="250"/>
        </w:trPr>
        <w:tc>
          <w:tcPr>
            <w:tcW w:w="2670" w:type="dxa"/>
            <w:noWrap/>
            <w:hideMark/>
          </w:tcPr>
          <w:p w14:paraId="32743FF3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Oki Harbor</w:t>
            </w:r>
          </w:p>
        </w:tc>
        <w:tc>
          <w:tcPr>
            <w:tcW w:w="3846" w:type="dxa"/>
            <w:noWrap/>
            <w:hideMark/>
          </w:tcPr>
          <w:p w14:paraId="3C86FF31" w14:textId="77777777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Port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F8D47E" w14:textId="7E1F64D3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142.159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1FCA982" w14:textId="156C00A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26.638</w:t>
            </w:r>
          </w:p>
        </w:tc>
        <w:tc>
          <w:tcPr>
            <w:tcW w:w="1240" w:type="dxa"/>
            <w:noWrap/>
            <w:hideMark/>
          </w:tcPr>
          <w:p w14:paraId="34FFC1DC" w14:textId="7558B1F5" w:rsidR="0011742E" w:rsidRPr="001868A6" w:rsidRDefault="0011742E" w:rsidP="0011742E">
            <w:pPr>
              <w:spacing w:line="240" w:lineRule="auto"/>
              <w:jc w:val="left"/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Ｐゴシック" w:hAnsiTheme="minorHAnsi" w:cstheme="minorHAnsi"/>
                <w:sz w:val="18"/>
                <w:szCs w:val="18"/>
                <w:lang w:eastAsia="ja-JP"/>
              </w:rPr>
              <w:t>0.43</w:t>
            </w:r>
          </w:p>
        </w:tc>
      </w:tr>
    </w:tbl>
    <w:p w14:paraId="195AB092" w14:textId="58C3C621" w:rsidR="00587478" w:rsidRPr="001868A6" w:rsidRDefault="00587478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  <w:r w:rsidRPr="001868A6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br w:type="page"/>
      </w:r>
    </w:p>
    <w:p w14:paraId="0B52FD7E" w14:textId="46E62E15" w:rsidR="008128C7" w:rsidRPr="001868A6" w:rsidRDefault="008128C7" w:rsidP="008128C7">
      <w:pPr>
        <w:spacing w:line="240" w:lineRule="auto"/>
        <w:jc w:val="left"/>
        <w:rPr>
          <w:rFonts w:asciiTheme="minorHAnsi" w:hAnsiTheme="minorHAnsi" w:cstheme="minorHAnsi"/>
          <w:sz w:val="22"/>
          <w:szCs w:val="22"/>
          <w:lang w:val="en-US"/>
        </w:rPr>
      </w:pPr>
      <w:r w:rsidRPr="001868A6">
        <w:rPr>
          <w:rFonts w:asciiTheme="minorHAnsi" w:hAnsiTheme="minorHAnsi" w:cstheme="minorHAnsi"/>
          <w:b/>
          <w:sz w:val="22"/>
          <w:szCs w:val="22"/>
          <w:lang w:val="en-US"/>
        </w:rPr>
        <w:lastRenderedPageBreak/>
        <w:t>Table S2</w:t>
      </w:r>
      <w:r w:rsidRPr="001868A6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Pr="001868A6">
        <w:rPr>
          <w:sz w:val="22"/>
          <w:lang w:val="en-US"/>
        </w:rPr>
        <w:t>Municipality names, abbreviations, areas, populations, and emissions for the 62 Tokyo municipalities (2014)</w:t>
      </w:r>
      <w:r w:rsidRPr="001868A6">
        <w:rPr>
          <w:rFonts w:asciiTheme="minorHAnsi" w:hAnsiTheme="minorHAnsi" w:cstheme="minorHAnsi"/>
          <w:sz w:val="28"/>
          <w:szCs w:val="22"/>
          <w:lang w:val="en-US"/>
        </w:rPr>
        <w:t xml:space="preserve"> </w:t>
      </w:r>
    </w:p>
    <w:tbl>
      <w:tblPr>
        <w:tblW w:w="63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6"/>
        <w:gridCol w:w="1395"/>
        <w:gridCol w:w="726"/>
        <w:gridCol w:w="1134"/>
        <w:gridCol w:w="1134"/>
      </w:tblGrid>
      <w:tr w:rsidR="008128C7" w:rsidRPr="001868A6" w14:paraId="19D41462" w14:textId="77777777" w:rsidTr="008128C7">
        <w:trPr>
          <w:trHeight w:val="70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37962" w14:textId="77777777" w:rsidR="008128C7" w:rsidRPr="001868A6" w:rsidRDefault="008128C7" w:rsidP="008128C7">
            <w:pPr>
              <w:spacing w:line="240" w:lineRule="auto"/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 w:eastAsia="ja-JP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Municipality name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E4575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Two-letter municipality code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F70A3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Area</w:t>
            </w:r>
          </w:p>
          <w:p w14:paraId="7A5055A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(km</w:t>
            </w: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perscript"/>
                <w:lang w:val="en-US"/>
              </w:rPr>
              <w:t>2</w:t>
            </w: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371F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Population in 2014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67D97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Emissions</w:t>
            </w:r>
          </w:p>
          <w:p w14:paraId="4F0F524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(Gg CO</w:t>
            </w: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vertAlign w:val="subscript"/>
                <w:lang w:val="en-US"/>
              </w:rPr>
              <w:t>2</w:t>
            </w:r>
            <w:r w:rsidRPr="001868A6">
              <w:rPr>
                <w:rFonts w:asciiTheme="minorHAnsi" w:hAnsiTheme="minorHAnsi" w:cstheme="minorHAnsi"/>
                <w:sz w:val="18"/>
                <w:szCs w:val="22"/>
                <w:lang w:val="en-US"/>
              </w:rPr>
              <w:t>)</w:t>
            </w:r>
          </w:p>
        </w:tc>
      </w:tr>
      <w:tr w:rsidR="008128C7" w:rsidRPr="001868A6" w14:paraId="22C6A4A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1EBBF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Adachi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E77D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8E72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8676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689,395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4E3D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1,676</w:t>
            </w:r>
          </w:p>
        </w:tc>
      </w:tr>
      <w:tr w:rsidR="008128C7" w:rsidRPr="001868A6" w14:paraId="1764139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6540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Akiruno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F2A2C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5C81E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EFE57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80,825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43C83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246</w:t>
            </w:r>
          </w:p>
        </w:tc>
      </w:tr>
      <w:tr w:rsidR="008128C7" w:rsidRPr="001868A6" w14:paraId="7223CAF3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4F364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Akishima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E2401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C2C8B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A09A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111,247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709C2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321</w:t>
            </w:r>
          </w:p>
        </w:tc>
      </w:tr>
      <w:tr w:rsidR="008128C7" w:rsidRPr="001868A6" w14:paraId="0C8E428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DC85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Aogashima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6C437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5287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CE16D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F76D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</w:t>
            </w:r>
          </w:p>
        </w:tc>
      </w:tr>
      <w:tr w:rsidR="008128C7" w:rsidRPr="001868A6" w14:paraId="0401F97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9AE3E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Arakawa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263FF0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AK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6FDE1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6D9A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207,067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F91E0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342</w:t>
            </w:r>
          </w:p>
        </w:tc>
      </w:tr>
      <w:tr w:rsidR="008128C7" w:rsidRPr="001868A6" w14:paraId="3BC57ACD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D0F6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Bunkyo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5620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BK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D639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820CD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215,301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3796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560</w:t>
            </w:r>
          </w:p>
        </w:tc>
      </w:tr>
      <w:tr w:rsidR="008128C7" w:rsidRPr="001868A6" w14:paraId="76DA7C65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04D33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Chiyoda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28403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4909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9CC2E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53,100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EF13E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1,645</w:t>
            </w:r>
          </w:p>
        </w:tc>
      </w:tr>
      <w:tr w:rsidR="008128C7" w:rsidRPr="001868A6" w14:paraId="69C82DF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330D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Chofu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59593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CF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810B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59D3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226,435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6DEA7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493</w:t>
            </w:r>
          </w:p>
        </w:tc>
      </w:tr>
      <w:tr w:rsidR="008128C7" w:rsidRPr="001868A6" w14:paraId="06CE449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7738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Chuo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8015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CO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987E1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2ADCA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138,492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5FBC7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1,495</w:t>
            </w:r>
          </w:p>
        </w:tc>
      </w:tr>
      <w:tr w:rsidR="008128C7" w:rsidRPr="001868A6" w14:paraId="22F56BB3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29945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Edogawa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2CBEC0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EG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9E89D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BD36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678,497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90E4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1,521</w:t>
            </w:r>
          </w:p>
        </w:tc>
      </w:tr>
      <w:tr w:rsidR="008128C7" w:rsidRPr="001868A6" w14:paraId="26B800B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1647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Fuchu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E79958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2B1B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979C4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259,082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534CD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661</w:t>
            </w:r>
          </w:p>
        </w:tc>
      </w:tr>
      <w:tr w:rsidR="008128C7" w:rsidRPr="001868A6" w14:paraId="32FBAFF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13FA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Fussa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4DB10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FS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4E18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D0DC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58,257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5557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121</w:t>
            </w:r>
          </w:p>
        </w:tc>
      </w:tr>
      <w:tr w:rsidR="008128C7" w:rsidRPr="001868A6" w14:paraId="0C0D4C6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A370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Hachijo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DC60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30DA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EA27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7,818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FBAC4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</w:t>
            </w:r>
          </w:p>
        </w:tc>
      </w:tr>
      <w:tr w:rsidR="008128C7" w:rsidRPr="001868A6" w14:paraId="15C4513B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39DE9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Hachioji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E4F3F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2F82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87E3D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579,740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3B7A0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1,822</w:t>
            </w:r>
          </w:p>
        </w:tc>
      </w:tr>
      <w:tr w:rsidR="008128C7" w:rsidRPr="001868A6" w14:paraId="33BF8D5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6D083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Hamura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21B20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3763F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03675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55,885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0D95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131</w:t>
            </w:r>
          </w:p>
        </w:tc>
      </w:tr>
      <w:tr w:rsidR="008128C7" w:rsidRPr="001868A6" w14:paraId="43D2223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D2FA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Higashikurume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3AABC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DBF5E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74D91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116,214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B8EFB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161</w:t>
            </w:r>
          </w:p>
        </w:tc>
      </w:tr>
      <w:tr w:rsidR="008128C7" w:rsidRPr="001868A6" w14:paraId="42F4834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76874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Higashimurayama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312BC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HY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6846F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77EA0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151,872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5A802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206</w:t>
            </w:r>
          </w:p>
        </w:tc>
      </w:tr>
      <w:tr w:rsidR="008128C7" w:rsidRPr="001868A6" w14:paraId="651501A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5C624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Higashiyamato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41052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62E64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9902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85,228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8D12B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136</w:t>
            </w:r>
          </w:p>
        </w:tc>
      </w:tr>
      <w:tr w:rsidR="008128C7" w:rsidRPr="001868A6" w14:paraId="69EDB5A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D3C7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Hino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3537B6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7077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69C4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182,998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370CA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400</w:t>
            </w:r>
          </w:p>
        </w:tc>
      </w:tr>
      <w:tr w:rsidR="008128C7" w:rsidRPr="001868A6" w14:paraId="3AC34AC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F27C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Hinode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5E225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41920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8B5E7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17,108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B50D1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75</w:t>
            </w:r>
          </w:p>
        </w:tc>
      </w:tr>
      <w:tr w:rsidR="008128C7" w:rsidRPr="001868A6" w14:paraId="09CAFA1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18629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Hinohara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B6B2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HH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AED2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96C5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2,246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0DA6F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</w:t>
            </w:r>
          </w:p>
        </w:tc>
      </w:tr>
      <w:tr w:rsidR="008128C7" w:rsidRPr="001868A6" w14:paraId="5D6B9A9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EA271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Inagi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E98CA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65FA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4F5F5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86,724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0A04E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212</w:t>
            </w:r>
          </w:p>
        </w:tc>
      </w:tr>
      <w:tr w:rsidR="008128C7" w:rsidRPr="001868A6" w14:paraId="6AB6D68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15756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Itabashi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6E51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IB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04F7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848DF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542,467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66C5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1,297</w:t>
            </w:r>
          </w:p>
        </w:tc>
      </w:tr>
      <w:tr w:rsidR="008128C7" w:rsidRPr="001868A6" w14:paraId="000E608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147E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Katsushika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0EFC4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3B138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95DB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442,607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3DF5E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1,015</w:t>
            </w:r>
          </w:p>
        </w:tc>
      </w:tr>
      <w:tr w:rsidR="008128C7" w:rsidRPr="001868A6" w14:paraId="4957366D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299DFD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Kita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C981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47EA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CB38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338,250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4F0A9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694</w:t>
            </w:r>
          </w:p>
        </w:tc>
      </w:tr>
      <w:tr w:rsidR="008128C7" w:rsidRPr="001868A6" w14:paraId="4DCF9A4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CFC41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Kiyose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A1C387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KY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D6D57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C8957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74,369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19EE1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112</w:t>
            </w:r>
          </w:p>
        </w:tc>
      </w:tr>
      <w:tr w:rsidR="008128C7" w:rsidRPr="001868A6" w14:paraId="0CAB8CC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5DAEC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Kodaira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06786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461A8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38FD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189,692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62282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295</w:t>
            </w:r>
          </w:p>
        </w:tc>
      </w:tr>
      <w:tr w:rsidR="008128C7" w:rsidRPr="001868A6" w14:paraId="183F750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458D0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Koganei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404FB7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KI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3ED0D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F564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120,773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E924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133</w:t>
            </w:r>
          </w:p>
        </w:tc>
      </w:tr>
      <w:tr w:rsidR="008128C7" w:rsidRPr="001868A6" w14:paraId="0815D06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7889D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Kokubunji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4C0AB2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2F42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9C68F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122,276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72759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145</w:t>
            </w:r>
          </w:p>
        </w:tc>
      </w:tr>
      <w:tr w:rsidR="008128C7" w:rsidRPr="001868A6" w14:paraId="5185660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E8382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Komae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F60B3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KE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ED8AC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F175F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80,508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46786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84</w:t>
            </w:r>
          </w:p>
        </w:tc>
      </w:tr>
      <w:tr w:rsidR="008128C7" w:rsidRPr="001868A6" w14:paraId="122553A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A6E76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Koto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07B58D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CD45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FAD9A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482,436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7CE9E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1,913</w:t>
            </w:r>
          </w:p>
        </w:tc>
      </w:tr>
      <w:tr w:rsidR="008128C7" w:rsidRPr="001868A6" w14:paraId="0424D8C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6EB4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Kozushima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C28A7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307B2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F1D4B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1,825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7993B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</w:t>
            </w:r>
          </w:p>
        </w:tc>
      </w:tr>
      <w:tr w:rsidR="008128C7" w:rsidRPr="001868A6" w14:paraId="1ED7EED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9D297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Kunitachi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4C14D7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KC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C863C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9BEA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75,407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0437A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201</w:t>
            </w:r>
          </w:p>
        </w:tc>
      </w:tr>
      <w:tr w:rsidR="008128C7" w:rsidRPr="001868A6" w14:paraId="3EB79FA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27A8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Machida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397B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MC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0E97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38DF0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428,766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D1124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721</w:t>
            </w:r>
          </w:p>
        </w:tc>
      </w:tr>
      <w:tr w:rsidR="008128C7" w:rsidRPr="001868A6" w14:paraId="1487608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74FD2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Meguro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F693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149D2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DEAFA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275,701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05472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642</w:t>
            </w:r>
          </w:p>
        </w:tc>
      </w:tr>
      <w:tr w:rsidR="008128C7" w:rsidRPr="001868A6" w14:paraId="6242E5A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F389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Mikurajima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BDED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1997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09CB5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9AEC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</w:t>
            </w:r>
          </w:p>
        </w:tc>
      </w:tr>
      <w:tr w:rsidR="008128C7" w:rsidRPr="001868A6" w14:paraId="36D66EDE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11DF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Minato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96A46D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2EEFC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224D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217,492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3D6EF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2,574</w:t>
            </w:r>
          </w:p>
        </w:tc>
      </w:tr>
      <w:tr w:rsidR="008128C7" w:rsidRPr="001868A6" w14:paraId="289D8211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68078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Mitaka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F58775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A5CE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C16F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188,023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F9C8E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276</w:t>
            </w:r>
          </w:p>
        </w:tc>
      </w:tr>
      <w:tr w:rsidR="008128C7" w:rsidRPr="001868A6" w14:paraId="2F1B8CD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37D7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Miyake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4166BE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0F746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20E3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2,559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7B8D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23</w:t>
            </w:r>
          </w:p>
        </w:tc>
      </w:tr>
      <w:tr w:rsidR="008128C7" w:rsidRPr="001868A6" w14:paraId="0162F6D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6F86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Mizuho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A59C7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MH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70F29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16CDC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33,037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196C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205</w:t>
            </w:r>
          </w:p>
        </w:tc>
      </w:tr>
      <w:tr w:rsidR="008128C7" w:rsidRPr="001868A6" w14:paraId="4EC3A8F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A44AC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Musashimurayama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5A8B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MY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B6FD9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2AE2F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70,524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52138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141</w:t>
            </w:r>
          </w:p>
        </w:tc>
      </w:tr>
      <w:tr w:rsidR="008128C7" w:rsidRPr="001868A6" w14:paraId="0D874AB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363DD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Musashino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F07B44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MS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B59EB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96C97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142,548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BBC52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257</w:t>
            </w:r>
          </w:p>
        </w:tc>
      </w:tr>
      <w:tr w:rsidR="008128C7" w:rsidRPr="001868A6" w14:paraId="51E34317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4A881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lastRenderedPageBreak/>
              <w:t>Nakano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533E2F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855F8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AE785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319,270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B615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461</w:t>
            </w:r>
          </w:p>
        </w:tc>
      </w:tr>
      <w:tr w:rsidR="008128C7" w:rsidRPr="001868A6" w14:paraId="7E30D46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91B16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Nerima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50AE43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A305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5E022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722,710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86608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1,087</w:t>
            </w:r>
          </w:p>
        </w:tc>
      </w:tr>
      <w:tr w:rsidR="008128C7" w:rsidRPr="001868A6" w14:paraId="3D909370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5185A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Niijima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822D43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F675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FD36B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2,710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292C2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32</w:t>
            </w:r>
          </w:p>
        </w:tc>
      </w:tr>
      <w:tr w:rsidR="008128C7" w:rsidRPr="001868A6" w14:paraId="18C54F98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5086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Nishitokyo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033A8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NK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5A7E9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B7101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199,232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0324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255</w:t>
            </w:r>
          </w:p>
        </w:tc>
      </w:tr>
      <w:tr w:rsidR="008128C7" w:rsidRPr="001868A6" w14:paraId="72401193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8B3B7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Ogasawara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5BF8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OW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1F38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27D56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2,835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3206E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23</w:t>
            </w:r>
          </w:p>
        </w:tc>
      </w:tr>
      <w:tr w:rsidR="008128C7" w:rsidRPr="001868A6" w14:paraId="20C6CDF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EF3B0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Okutama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924EF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CABC0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9CB5F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5,347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FD482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20</w:t>
            </w:r>
          </w:p>
        </w:tc>
      </w:tr>
      <w:tr w:rsidR="008128C7" w:rsidRPr="001868A6" w14:paraId="6B3CE95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D8AB5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Oshima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Town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0FE7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E21D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8551C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8,030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F383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83</w:t>
            </w:r>
          </w:p>
        </w:tc>
      </w:tr>
      <w:tr w:rsidR="008128C7" w:rsidRPr="001868A6" w14:paraId="05280E49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D10B3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Ota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A74D69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51A39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FDA7A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706,748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159CA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3,708</w:t>
            </w:r>
          </w:p>
        </w:tc>
      </w:tr>
      <w:tr w:rsidR="008128C7" w:rsidRPr="001868A6" w14:paraId="2213BCAA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8C8E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Oume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04394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OU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D296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A4DC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136,657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A7953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394</w:t>
            </w:r>
          </w:p>
        </w:tc>
      </w:tr>
      <w:tr w:rsidR="008128C7" w:rsidRPr="001868A6" w14:paraId="328DFAA2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39986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Setagaya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88EA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61B7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79CE1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898,754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E5663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1,563</w:t>
            </w:r>
          </w:p>
        </w:tc>
      </w:tr>
      <w:tr w:rsidR="008128C7" w:rsidRPr="001868A6" w14:paraId="23B0FD5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4DF5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Shibuya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89A358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SB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C0F0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EA6CB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214,511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AA67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1,184</w:t>
            </w:r>
          </w:p>
        </w:tc>
      </w:tr>
      <w:tr w:rsidR="008128C7" w:rsidRPr="001868A6" w14:paraId="34675FC6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F4ECB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Shinagawa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293191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SG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F7DC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6885DE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374,701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4824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7,678</w:t>
            </w:r>
          </w:p>
        </w:tc>
      </w:tr>
      <w:tr w:rsidR="008128C7" w:rsidRPr="001868A6" w14:paraId="236941D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D1F15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Shinjuku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387B8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SJ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1A68D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351FD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334,363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3D1E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1,469</w:t>
            </w:r>
          </w:p>
        </w:tc>
      </w:tr>
      <w:tr w:rsidR="008128C7" w:rsidRPr="001868A6" w14:paraId="2FDF86F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10DA83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Suginami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B868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SN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549C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6B40F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557,731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8F58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1,061</w:t>
            </w:r>
          </w:p>
        </w:tc>
      </w:tr>
      <w:tr w:rsidR="008128C7" w:rsidRPr="001868A6" w14:paraId="055364C5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4AA76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Sumida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04C7D4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SD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72C65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2FC58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255,069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B9C8A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701</w:t>
            </w:r>
          </w:p>
        </w:tc>
      </w:tr>
      <w:tr w:rsidR="008128C7" w:rsidRPr="001868A6" w14:paraId="3DC4F34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4D929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Tachikawa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D671A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TK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69056C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01C3D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180,247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C222F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355</w:t>
            </w:r>
          </w:p>
        </w:tc>
      </w:tr>
      <w:tr w:rsidR="008128C7" w:rsidRPr="001868A6" w14:paraId="3609586B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B549C0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Taito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B209F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TT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7F2D6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FCD63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184,751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34FC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582</w:t>
            </w:r>
          </w:p>
        </w:tc>
      </w:tr>
      <w:tr w:rsidR="008128C7" w:rsidRPr="001868A6" w14:paraId="6813BA55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91DEE9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proofErr w:type="spellStart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Tama</w:t>
            </w:r>
            <w:proofErr w:type="spellEnd"/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 City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21428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TM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2CDA7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83C8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147,649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5633F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377</w:t>
            </w:r>
          </w:p>
        </w:tc>
      </w:tr>
      <w:tr w:rsidR="008128C7" w:rsidRPr="001868A6" w14:paraId="27381B94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E02C8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Toshima Village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1985EB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TR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375C4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39C18A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332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C27CBD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4</w:t>
            </w:r>
          </w:p>
        </w:tc>
      </w:tr>
      <w:tr w:rsidR="008128C7" w:rsidRPr="001868A6" w14:paraId="736ED11F" w14:textId="77777777" w:rsidTr="008128C7">
        <w:trPr>
          <w:trHeight w:val="26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6CA18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Toshima Ward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03BF95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TS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D967D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7132C5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293,628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B5619F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767</w:t>
            </w:r>
          </w:p>
        </w:tc>
      </w:tr>
      <w:tr w:rsidR="008128C7" w:rsidRPr="001868A6" w14:paraId="318F2579" w14:textId="77777777" w:rsidTr="008128C7">
        <w:trPr>
          <w:trHeight w:val="27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599396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 xml:space="preserve">Tokyo </w:t>
            </w: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FCF1C" w14:textId="77777777" w:rsidR="008128C7" w:rsidRPr="001868A6" w:rsidRDefault="008128C7" w:rsidP="008128C7">
            <w:pPr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-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95B7B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2,189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7776B2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  <w:t>13,378,584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14BA1" w14:textId="77777777" w:rsidR="008128C7" w:rsidRPr="001868A6" w:rsidRDefault="008128C7" w:rsidP="008128C7">
            <w:pPr>
              <w:jc w:val="left"/>
              <w:rPr>
                <w:rFonts w:asciiTheme="minorHAnsi" w:hAnsiTheme="minorHAnsi" w:cstheme="minorHAnsi"/>
                <w:color w:val="000000"/>
                <w:sz w:val="18"/>
                <w:szCs w:val="18"/>
                <w:lang w:val="en-US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  <w:lang w:val="en-US"/>
              </w:rPr>
              <w:t>44, 855</w:t>
            </w:r>
          </w:p>
        </w:tc>
      </w:tr>
    </w:tbl>
    <w:p w14:paraId="6994C357" w14:textId="2904CC70" w:rsidR="008128C7" w:rsidRPr="001868A6" w:rsidRDefault="008128C7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3823A08E" w14:textId="16AC463E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6A0F7031" w14:textId="16EF8B75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7EC5BC1A" w14:textId="7C82C917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40697A41" w14:textId="415E6230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5CE99072" w14:textId="11BFD241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06F1BD6A" w14:textId="06E3A1B5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65BF5A7E" w14:textId="556032C9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66891A04" w14:textId="748FEB31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503EA3BF" w14:textId="15EA4BC7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5869C5E4" w14:textId="74DAF608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0F1D8353" w14:textId="60D567E2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75FF23E9" w14:textId="69138149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2C53CAF3" w14:textId="6922C6AB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762C7C90" w14:textId="441DF339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4C08A2A1" w14:textId="246D49B0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0FB09B0A" w14:textId="0DB3979B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3DCBD6A6" w14:textId="5F42C27D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1F2C16F8" w14:textId="735AAC8A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789A1653" w14:textId="7CED5B44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38D3308C" w14:textId="4178B6D6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4F0AFF2A" w14:textId="49998550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219C1C4A" w14:textId="15AD8B0D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3DBC366F" w14:textId="54979A17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56FF417E" w14:textId="3BE08F9D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30F2608A" w14:textId="070BD68E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6C32C233" w14:textId="3EEFFFF6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183B495A" w14:textId="21F25F32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6A3AC3A0" w14:textId="73ECCF46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5ED89582" w14:textId="14397D16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7C8069E3" w14:textId="20E76CD8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69475416" w14:textId="77777777" w:rsidR="006B4AEE" w:rsidRPr="001868A6" w:rsidRDefault="006B4AEE">
      <w:pPr>
        <w:spacing w:line="240" w:lineRule="auto"/>
        <w:jc w:val="left"/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</w:pPr>
    </w:p>
    <w:p w14:paraId="39BC17EC" w14:textId="7A36357D" w:rsidR="007A2422" w:rsidRPr="001868A6" w:rsidRDefault="007A2422" w:rsidP="007A2422">
      <w:pPr>
        <w:spacing w:line="480" w:lineRule="auto"/>
        <w:jc w:val="left"/>
        <w:rPr>
          <w:sz w:val="22"/>
          <w:szCs w:val="32"/>
          <w:lang w:val="en-US" w:eastAsia="ja-JP"/>
        </w:rPr>
      </w:pPr>
      <w:r w:rsidRPr="001868A6">
        <w:rPr>
          <w:rFonts w:asciiTheme="minorHAnsi" w:hAnsiTheme="minorHAnsi" w:cstheme="minorHAnsi"/>
          <w:b/>
          <w:sz w:val="22"/>
          <w:szCs w:val="22"/>
          <w:lang w:val="en-US" w:eastAsia="ja-JP"/>
        </w:rPr>
        <w:lastRenderedPageBreak/>
        <w:t>Table S</w:t>
      </w:r>
      <w:r w:rsidR="006B4AEE" w:rsidRPr="001868A6">
        <w:rPr>
          <w:rFonts w:asciiTheme="minorHAnsi" w:hAnsiTheme="minorHAnsi" w:cstheme="minorHAnsi"/>
          <w:b/>
          <w:sz w:val="22"/>
          <w:szCs w:val="22"/>
          <w:lang w:val="en-US" w:eastAsia="ja-JP"/>
        </w:rPr>
        <w:t>3</w:t>
      </w:r>
      <w:r w:rsidRPr="001868A6">
        <w:rPr>
          <w:lang w:val="en-US" w:eastAsia="ja-JP"/>
        </w:rPr>
        <w:t xml:space="preserve"> </w:t>
      </w:r>
      <w:bookmarkStart w:id="0" w:name="_Hlk29472325"/>
      <w:r w:rsidRPr="001868A6">
        <w:rPr>
          <w:sz w:val="22"/>
          <w:szCs w:val="32"/>
          <w:lang w:val="en-US" w:eastAsia="ja-JP"/>
        </w:rPr>
        <w:t>Parameter setting for calculating the emissions from vessels</w:t>
      </w:r>
      <w:bookmarkEnd w:id="0"/>
      <w:r w:rsidRPr="001868A6">
        <w:rPr>
          <w:sz w:val="22"/>
          <w:szCs w:val="32"/>
          <w:lang w:val="en-US" w:eastAsia="ja-JP"/>
        </w:rPr>
        <w:t xml:space="preserve"> [</w:t>
      </w:r>
      <w:r w:rsidR="00145C26" w:rsidRPr="001868A6">
        <w:rPr>
          <w:sz w:val="22"/>
          <w:szCs w:val="32"/>
          <w:lang w:val="en-US" w:eastAsia="ja-JP"/>
        </w:rPr>
        <w:t>3</w:t>
      </w:r>
      <w:r w:rsidR="00C341BC" w:rsidRPr="001868A6">
        <w:rPr>
          <w:sz w:val="22"/>
          <w:szCs w:val="32"/>
          <w:lang w:val="en-US" w:eastAsia="ja-JP"/>
        </w:rPr>
        <w:t>8</w:t>
      </w:r>
      <w:r w:rsidR="00A95FD0" w:rsidRPr="001868A6">
        <w:rPr>
          <w:sz w:val="22"/>
          <w:szCs w:val="32"/>
          <w:lang w:val="en-US" w:eastAsia="ja-JP"/>
        </w:rPr>
        <w:t xml:space="preserve">, </w:t>
      </w:r>
      <w:r w:rsidR="00C341BC" w:rsidRPr="001868A6">
        <w:rPr>
          <w:sz w:val="22"/>
          <w:szCs w:val="32"/>
          <w:lang w:val="en-US" w:eastAsia="ja-JP"/>
        </w:rPr>
        <w:t>39</w:t>
      </w:r>
      <w:r w:rsidRPr="001868A6">
        <w:rPr>
          <w:sz w:val="22"/>
          <w:szCs w:val="32"/>
          <w:lang w:val="en-US" w:eastAsia="ja-JP"/>
        </w:rPr>
        <w:t>]</w:t>
      </w:r>
      <w:r w:rsidR="00305BB4" w:rsidRPr="001868A6">
        <w:rPr>
          <w:sz w:val="22"/>
          <w:szCs w:val="32"/>
          <w:lang w:val="en-US" w:eastAsia="ja-JP"/>
        </w:rPr>
        <w:t>.</w:t>
      </w:r>
      <w:r w:rsidR="00297B36" w:rsidRPr="001868A6">
        <w:rPr>
          <w:sz w:val="22"/>
          <w:szCs w:val="32"/>
          <w:lang w:val="en-US" w:eastAsia="ja-JP"/>
        </w:rPr>
        <w:t xml:space="preserve"> 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3539"/>
        <w:gridCol w:w="1418"/>
        <w:gridCol w:w="1417"/>
        <w:gridCol w:w="1134"/>
        <w:gridCol w:w="851"/>
        <w:gridCol w:w="1658"/>
      </w:tblGrid>
      <w:tr w:rsidR="00284215" w:rsidRPr="001868A6" w14:paraId="31CCA9CC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E9AD0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Vessel type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614D8" w14:textId="641E85BF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Merchant vessel</w:t>
            </w:r>
            <w:r w:rsidR="0060666D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AA945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Car ferries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C66D9" w14:textId="1875FEF0" w:rsidR="007A2422" w:rsidRPr="001868A6" w:rsidRDefault="001B35C7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E</w:t>
            </w:r>
            <w:r w:rsidR="006D290E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vacuation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vessels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2882B" w14:textId="7B4A40AA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Other vessel</w:t>
            </w:r>
            <w:r w:rsidR="0060666D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s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EC4B1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Fishing vessels</w:t>
            </w:r>
          </w:p>
        </w:tc>
      </w:tr>
      <w:tr w:rsidR="00FF6740" w:rsidRPr="001868A6" w14:paraId="41C8BA89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AB561" w14:textId="01C1F16B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Power of main engine (Pe: kW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CFB8B" w14:textId="206FCE8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2.8854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0.8285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ACAE8" w14:textId="27697034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61.136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0.5611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6DDBB" w14:textId="662A677A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155.84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0.4401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D9693" w14:textId="155E2743" w:rsidR="00EC2C56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Output </w:t>
            </w:r>
            <w:r w:rsidR="008F4954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by GT classes</w:t>
            </w:r>
            <w:r w:rsidR="004D4EF3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(PS)</w:t>
            </w:r>
            <w:r w:rsidR="008F4954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:</w:t>
            </w:r>
          </w:p>
          <w:p w14:paraId="5A4BAC66" w14:textId="3778B580" w:rsidR="007A2422" w:rsidRPr="001868A6" w:rsidRDefault="008F4954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7A2422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="007A2422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proofErr w:type="spellStart"/>
            <w:r w:rsidR="007A2422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11</w:t>
            </w:r>
            <w:proofErr w:type="spellEnd"/>
            <w:r w:rsidR="007A2422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8</w:t>
            </w:r>
          </w:p>
          <w:p w14:paraId="2421A723" w14:textId="6C540BC9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15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149</w:t>
            </w:r>
          </w:p>
          <w:p w14:paraId="3A15BAA3" w14:textId="2CDD4041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15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20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203</w:t>
            </w:r>
          </w:p>
          <w:p w14:paraId="6EA5DFA5" w14:textId="1D94DBBF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150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200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678</w:t>
            </w:r>
          </w:p>
          <w:p w14:paraId="6C81B460" w14:textId="241EBC9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350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500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834</w:t>
            </w:r>
          </w:p>
          <w:p w14:paraId="46F1B565" w14:textId="4A35BF80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500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1,557</w:t>
            </w:r>
          </w:p>
        </w:tc>
      </w:tr>
      <w:tr w:rsidR="00FF6740" w:rsidRPr="001868A6" w14:paraId="4ED60459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E140" w14:textId="0B0078C1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Power of auxiliary engine (</w:t>
            </w:r>
            <w:proofErr w:type="spellStart"/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Pae</w:t>
            </w:r>
            <w:proofErr w:type="spellEnd"/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: kW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63908" w14:textId="2FA447F4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0.4578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0.875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6A726" w14:textId="250FB2A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0.9252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0.8594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71BF8" w14:textId="0F86AB5D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0.4578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0.875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8D7A7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049B3760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1ACA4" w14:textId="0B8B3272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Capacity of assistance boiler (B: t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82210E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F8CF0B" w14:textId="655E7796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0.0267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0.48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BAD10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749B0BE2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81B64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Output of engine convert factor (PS to kW)</w:t>
            </w:r>
          </w:p>
        </w:tc>
        <w:tc>
          <w:tcPr>
            <w:tcW w:w="6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FAA0A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0.7355</w:t>
            </w:r>
          </w:p>
        </w:tc>
      </w:tr>
      <w:tr w:rsidR="007A2422" w:rsidRPr="001868A6" w14:paraId="5CE1764A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3DD86" w14:textId="27B288C7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Fuel use intensity of main engine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kg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82210E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F66AC5" w14:textId="054E56A1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0.18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Pe/0.7355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AE29A" w14:textId="6C0ACA8D" w:rsidR="007A2422" w:rsidRPr="001868A6" w:rsidRDefault="00603B41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Values by </w:t>
            </w:r>
            <w:r w:rsidR="007A2422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PS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525B1B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:</w:t>
            </w:r>
          </w:p>
          <w:p w14:paraId="38842262" w14:textId="357E34B5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180</w:t>
            </w:r>
          </w:p>
          <w:p w14:paraId="4027EDEE" w14:textId="6F9D71B8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175</w:t>
            </w:r>
          </w:p>
          <w:p w14:paraId="56DFA59E" w14:textId="4E24F14F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t: 170</w:t>
            </w:r>
          </w:p>
        </w:tc>
      </w:tr>
      <w:tr w:rsidR="007A2422" w:rsidRPr="001868A6" w14:paraId="5D92240E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3D132" w14:textId="59B4E103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Fuel use intensity of auxiliary engine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(kg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4A03E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D3C9C" w14:textId="6DA88B65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</w:t>
            </w:r>
            <w:r w:rsidR="00031BC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a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e/0.7355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B1784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5C9E82FC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E05BA" w14:textId="7DC0A26B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Fuel use intensity of assistance boiler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(kg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4A03E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E85D6" w14:textId="21F6FF8C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73.48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B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0.41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5157B5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1B9742EC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3DB48" w14:textId="6223F0DC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Travel distance 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km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64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03BEA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</w:p>
        </w:tc>
      </w:tr>
      <w:tr w:rsidR="007A2422" w:rsidRPr="001868A6" w14:paraId="1F6988F3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F1315" w14:textId="72E271F8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Speed of vessel (V: km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82210E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BBAB6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9.26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F6A6CA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11.11</w:t>
            </w:r>
          </w:p>
        </w:tc>
      </w:tr>
      <w:tr w:rsidR="007A2422" w:rsidRPr="001868A6" w14:paraId="3AD36BC3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78588" w14:textId="743B24B6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Fuel consumption time for mooring 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):</w:t>
            </w:r>
          </w:p>
          <w:p w14:paraId="518A6F2C" w14:textId="57707BED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</w:t>
            </w:r>
            <w:r w:rsidR="004D4EF3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t, 500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000, 3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000, 6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30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</w:t>
            </w:r>
          </w:p>
          <w:p w14:paraId="46D7D0BD" w14:textId="0727A8C6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30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60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</w:t>
            </w:r>
          </w:p>
          <w:p w14:paraId="606FAFC2" w14:textId="0691698B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60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100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000, 100</w:t>
            </w:r>
            <w:r w:rsidR="00525B1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B6A228" w14:textId="138AB48B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Foreign vessel: 20.3 (domestic vessel: 12.1)</w:t>
            </w:r>
          </w:p>
          <w:p w14:paraId="7477BBF5" w14:textId="4B3CF111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21.4 (11.3)</w:t>
            </w:r>
          </w:p>
          <w:p w14:paraId="3072A7A2" w14:textId="7BF8F855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28.9 (8.3)</w:t>
            </w:r>
          </w:p>
          <w:p w14:paraId="3995AE9E" w14:textId="195BC8F2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22.7 (11.0)</w:t>
            </w:r>
          </w:p>
          <w:p w14:paraId="3E58C927" w14:textId="7138AD53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18.3 (9.0)</w:t>
            </w:r>
          </w:p>
          <w:p w14:paraId="6F29AA44" w14:textId="265E38F2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22.4 (12.3)</w:t>
            </w:r>
          </w:p>
          <w:p w14:paraId="2C75EF63" w14:textId="07BB760E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19.3 (16.0)</w:t>
            </w:r>
          </w:p>
          <w:p w14:paraId="436D6608" w14:textId="3DACBE45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27.1 (16.8)</w:t>
            </w:r>
          </w:p>
          <w:p w14:paraId="56F01C2B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40.2 (none)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5809A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</w:tr>
      <w:tr w:rsidR="007A2422" w:rsidRPr="001868A6" w14:paraId="786A8FCE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C025E" w14:textId="77777777" w:rsidR="004A03E6" w:rsidRPr="001868A6" w:rsidRDefault="007A2422" w:rsidP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Fuel consumption time for cargo loading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(h):</w:t>
            </w:r>
          </w:p>
          <w:p w14:paraId="23338B32" w14:textId="18EE1C11" w:rsidR="004A03E6" w:rsidRPr="001868A6" w:rsidRDefault="004A03E6" w:rsidP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&lt;500, 500-1,000, 1,000-3,000, 3,000-6,000, 6,000-10,000, 10,000-30,000,</w:t>
            </w:r>
          </w:p>
          <w:p w14:paraId="0B6FB5BD" w14:textId="77777777" w:rsidR="004A03E6" w:rsidRPr="001868A6" w:rsidRDefault="004A03E6" w:rsidP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30,000-60,000,</w:t>
            </w:r>
          </w:p>
          <w:p w14:paraId="7AC617D4" w14:textId="1B6018A6" w:rsidR="007A2422" w:rsidRPr="001868A6" w:rsidRDefault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60,000-100,000, 100,000-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D259E" w14:textId="509E5871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12.0 (6.0)</w:t>
            </w:r>
          </w:p>
          <w:p w14:paraId="6DE8CCC7" w14:textId="65B3D378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13.4 (6.8)</w:t>
            </w:r>
          </w:p>
          <w:p w14:paraId="1704D8D8" w14:textId="3EC49C6D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16.5 (4.7)</w:t>
            </w:r>
          </w:p>
          <w:p w14:paraId="2FFF9556" w14:textId="17B1E8C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11.2 (9.0)</w:t>
            </w:r>
          </w:p>
          <w:p w14:paraId="7B10C6ED" w14:textId="1F3BD25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9.8 (8.0)</w:t>
            </w:r>
          </w:p>
          <w:p w14:paraId="4DAC6543" w14:textId="55012859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12.1 (7.6)</w:t>
            </w:r>
          </w:p>
          <w:p w14:paraId="69B59C38" w14:textId="2875C8E2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11.6 (11.1)</w:t>
            </w:r>
          </w:p>
          <w:p w14:paraId="77370B39" w14:textId="49A844D1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lastRenderedPageBreak/>
              <w:t>18.0 (11.6)</w:t>
            </w:r>
          </w:p>
          <w:p w14:paraId="15B685B7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26.1 (none)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3488A3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1D5E9A7C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1FF3C" w14:textId="77777777" w:rsidR="004A03E6" w:rsidRPr="001868A6" w:rsidRDefault="007A2422" w:rsidP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Fuel consumption time for unloading</w:t>
            </w:r>
            <w:r w:rsidR="004A03E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(h):</w:t>
            </w:r>
          </w:p>
          <w:p w14:paraId="2FA986DA" w14:textId="778AAC1E" w:rsidR="004A03E6" w:rsidRPr="001868A6" w:rsidRDefault="004A03E6" w:rsidP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&lt;500, 500-1,000, 1,000-3,000, 3,000-6,000, 6,000-10,000, 10,000-30,000,</w:t>
            </w:r>
          </w:p>
          <w:p w14:paraId="15A71BCF" w14:textId="77777777" w:rsidR="004A03E6" w:rsidRPr="001868A6" w:rsidRDefault="004A03E6" w:rsidP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30,000-60,000,</w:t>
            </w:r>
          </w:p>
          <w:p w14:paraId="36E37426" w14:textId="7ED1C56B" w:rsidR="007A2422" w:rsidRPr="001868A6" w:rsidRDefault="004A03E6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60,000-100,000, 100,000-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BA12F" w14:textId="508F9906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8.4 (6.1)</w:t>
            </w:r>
          </w:p>
          <w:p w14:paraId="40935793" w14:textId="2FEE5E76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8.1 (4.6)</w:t>
            </w:r>
          </w:p>
          <w:p w14:paraId="6F937186" w14:textId="66AAA231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12.4 (3.6)</w:t>
            </w:r>
          </w:p>
          <w:p w14:paraId="06771AB1" w14:textId="3B1D1D06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11.4 (2.1)</w:t>
            </w:r>
          </w:p>
          <w:p w14:paraId="2247B944" w14:textId="66EF463F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8.5 (1.0)</w:t>
            </w:r>
          </w:p>
          <w:p w14:paraId="349B2BB0" w14:textId="0466BB4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10.3 (4.7)</w:t>
            </w:r>
          </w:p>
          <w:p w14:paraId="3FE7CB71" w14:textId="742B44D8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7.8 (4.9)</w:t>
            </w:r>
          </w:p>
          <w:p w14:paraId="3A7472FC" w14:textId="3AFCF932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9.1 (5.2)</w:t>
            </w:r>
          </w:p>
          <w:p w14:paraId="206C0B96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14.2 (none)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52B64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3A0870B6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943F6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Load factor of main engine (travelling mode) </w:t>
            </w:r>
          </w:p>
          <w:p w14:paraId="6891280E" w14:textId="3464DDE9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&lt;500, 500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000, 5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A8C4F" w14:textId="0F14896C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0.175+7.11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</w:p>
          <w:p w14:paraId="46A589C4" w14:textId="75B8DFD0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0.171+1.58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</w:p>
          <w:p w14:paraId="57A30097" w14:textId="519BE6D1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0.085+1.23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4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</w:p>
          <w:p w14:paraId="235A7946" w14:textId="64F2CDC5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0.076+8.71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10</w:t>
            </w:r>
            <w:r w:rsidR="00EC2C56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5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="00657494"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(1.852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hAnsiTheme="minorHAnsi" w:cstheme="minorHAnsi"/>
                <w:sz w:val="18"/>
                <w:szCs w:val="18"/>
                <w:lang w:eastAsia="ja-JP"/>
              </w:rPr>
              <w:t>V)</w:t>
            </w:r>
            <w:r w:rsidRPr="001868A6">
              <w:rPr>
                <w:rFonts w:asciiTheme="minorHAnsi" w:hAnsiTheme="minorHAnsi" w:cstheme="minorHAnsi"/>
                <w:sz w:val="18"/>
                <w:szCs w:val="18"/>
                <w:vertAlign w:val="superscript"/>
                <w:lang w:eastAsia="ja-JP"/>
              </w:rPr>
              <w:t>3</w:t>
            </w:r>
          </w:p>
        </w:tc>
        <w:tc>
          <w:tcPr>
            <w:tcW w:w="16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B32CB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0.8</w:t>
            </w:r>
          </w:p>
        </w:tc>
      </w:tr>
      <w:tr w:rsidR="007A2422" w:rsidRPr="001868A6" w14:paraId="6E16F8BA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D8BD39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Load factor of auxiliary engine (cargo loading) </w:t>
            </w:r>
          </w:p>
          <w:p w14:paraId="45E01C02" w14:textId="2D2FA292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&lt;500, 500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000, 5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F4C92" w14:textId="177C733D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0.54</w:t>
            </w:r>
          </w:p>
          <w:p w14:paraId="174960B2" w14:textId="1C5DA77B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0.62</w:t>
            </w:r>
          </w:p>
          <w:p w14:paraId="750F5677" w14:textId="4FEED5A0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0.56</w:t>
            </w:r>
          </w:p>
          <w:p w14:paraId="68751035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0.63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BC08E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2E19E4C1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0DC34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Load factor of auxiliary engine (unloading) </w:t>
            </w:r>
          </w:p>
          <w:p w14:paraId="731C6844" w14:textId="6F99AC50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&lt;500, 500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000, 5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8ED72" w14:textId="75745CF0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0.42</w:t>
            </w:r>
          </w:p>
          <w:p w14:paraId="5419F8D1" w14:textId="0C1E685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0.47</w:t>
            </w:r>
          </w:p>
          <w:p w14:paraId="036B51EE" w14:textId="05957C8B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0.48</w:t>
            </w:r>
          </w:p>
          <w:p w14:paraId="4732CF6F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0.52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CA31B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1F85A310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97E75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Load factor of assistance boiler (cargo loading) </w:t>
            </w:r>
          </w:p>
          <w:p w14:paraId="14251DC8" w14:textId="766485E4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&lt;500, 500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000, 5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43BDF" w14:textId="09717FC8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0.70</w:t>
            </w:r>
          </w:p>
          <w:p w14:paraId="2AA9DF63" w14:textId="623FCA2F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0.61</w:t>
            </w:r>
          </w:p>
          <w:p w14:paraId="51EB98BA" w14:textId="443C658F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0.55</w:t>
            </w:r>
          </w:p>
          <w:p w14:paraId="564F0783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0.60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014AB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43AE8AB7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D6677" w14:textId="77777777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Load factor of assistance boiler (unloading) </w:t>
            </w:r>
          </w:p>
          <w:p w14:paraId="36E0D246" w14:textId="728B9119" w:rsidR="007A2422" w:rsidRPr="001868A6" w:rsidRDefault="007A2422">
            <w:pPr>
              <w:spacing w:line="480" w:lineRule="auto"/>
              <w:jc w:val="left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GT classes: &lt;500, 500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000, 5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</w:t>
            </w:r>
            <w:bookmarkStart w:id="1" w:name="_GoBack"/>
            <w:bookmarkEnd w:id="1"/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10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000, 10</w:t>
            </w:r>
            <w:r w:rsidR="00562289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000</w:t>
            </w:r>
            <w:r w:rsidR="005325A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-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FA89C" w14:textId="6F4A6FA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0.50</w:t>
            </w:r>
          </w:p>
          <w:p w14:paraId="2A245911" w14:textId="15AA5860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0.55</w:t>
            </w:r>
          </w:p>
          <w:p w14:paraId="4F79A655" w14:textId="430D1458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0.50</w:t>
            </w:r>
          </w:p>
          <w:p w14:paraId="08EEFDD3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0.52</w:t>
            </w:r>
          </w:p>
        </w:tc>
        <w:tc>
          <w:tcPr>
            <w:tcW w:w="16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C2D31" w14:textId="77777777" w:rsidR="007A2422" w:rsidRPr="001868A6" w:rsidRDefault="007A2422">
            <w:pPr>
              <w:spacing w:line="24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</w:p>
        </w:tc>
      </w:tr>
      <w:tr w:rsidR="007A2422" w:rsidRPr="001868A6" w14:paraId="28BC51F6" w14:textId="77777777" w:rsidTr="001F5FE0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C6720" w14:textId="717B5B5D" w:rsidR="007A2422" w:rsidRPr="001868A6" w:rsidRDefault="007A2422">
            <w:pPr>
              <w:spacing w:line="480" w:lineRule="auto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Emission intensity of fuel </w:t>
            </w:r>
            <w:r w:rsidR="004B2ED5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</w:t>
            </w:r>
            <w:r w:rsidR="0041387F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MgCO</w:t>
            </w:r>
            <w:r w:rsidR="0041387F"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bscript"/>
                <w:lang w:eastAsia="ja-JP"/>
              </w:rPr>
              <w:t>2</w:t>
            </w:r>
            <m:oMath>
              <m:r>
                <w:rPr>
                  <w:rFonts w:ascii="Cambria Math" w:hAnsi="Cambria Math"/>
                  <w:lang w:eastAsia="ja-JP"/>
                </w:rPr>
                <m:t>∙</m:t>
              </m:r>
            </m:oMath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</w:t>
            </w:r>
            <w:r w:rsidR="007155EB" w:rsidRPr="001868A6">
              <w:rPr>
                <w:sz w:val="22"/>
                <w:szCs w:val="32"/>
                <w:vertAlign w:val="superscript"/>
                <w:lang w:eastAsia="ja-JP"/>
              </w:rPr>
              <w:t>–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vertAlign w:val="superscript"/>
                <w:lang w:eastAsia="ja-JP"/>
              </w:rPr>
              <w:t>1</w:t>
            </w:r>
            <w:r w:rsidR="004B2ED5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CE587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heavy oil: 3.13</w:t>
            </w:r>
          </w:p>
        </w:tc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E6101" w14:textId="77777777" w:rsidR="007A2422" w:rsidRPr="001868A6" w:rsidRDefault="007A2422">
            <w:pPr>
              <w:spacing w:line="480" w:lineRule="auto"/>
              <w:jc w:val="center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light oil: 3.07</w:t>
            </w:r>
          </w:p>
        </w:tc>
      </w:tr>
    </w:tbl>
    <w:p w14:paraId="490BC2A3" w14:textId="78EC1ED9" w:rsidR="007A2422" w:rsidRPr="001868A6" w:rsidRDefault="007A2422" w:rsidP="005E5888">
      <w:pPr>
        <w:rPr>
          <w:rFonts w:asciiTheme="minorHAnsi" w:eastAsia="ＭＳ 明朝" w:hAnsiTheme="minorHAnsi" w:cstheme="minorHAnsi"/>
          <w:b/>
          <w:sz w:val="22"/>
          <w:szCs w:val="22"/>
          <w:lang w:val="en-US" w:eastAsia="ja-JP"/>
        </w:rPr>
      </w:pPr>
    </w:p>
    <w:p w14:paraId="15686CB0" w14:textId="77777777" w:rsidR="0048796F" w:rsidRPr="001868A6" w:rsidRDefault="0048796F" w:rsidP="005E5888">
      <w:pPr>
        <w:rPr>
          <w:rFonts w:asciiTheme="minorHAnsi" w:eastAsia="ＭＳ 明朝" w:hAnsiTheme="minorHAnsi" w:cstheme="minorHAnsi"/>
          <w:b/>
          <w:sz w:val="22"/>
          <w:szCs w:val="22"/>
          <w:lang w:val="en-US" w:eastAsia="ja-JP"/>
        </w:rPr>
      </w:pPr>
    </w:p>
    <w:p w14:paraId="1E1662E3" w14:textId="77777777" w:rsidR="00FF6740" w:rsidRPr="001868A6" w:rsidRDefault="00FF6740" w:rsidP="005E5888">
      <w:pPr>
        <w:rPr>
          <w:rFonts w:asciiTheme="minorHAnsi" w:eastAsia="ＭＳ 明朝" w:hAnsiTheme="minorHAnsi" w:cstheme="minorHAnsi"/>
          <w:b/>
          <w:sz w:val="22"/>
          <w:szCs w:val="22"/>
          <w:lang w:val="en-US" w:eastAsia="ja-JP"/>
        </w:rPr>
      </w:pPr>
    </w:p>
    <w:p w14:paraId="443DB07F" w14:textId="5E7347EA" w:rsidR="005E5888" w:rsidRPr="001868A6" w:rsidRDefault="003B11B2" w:rsidP="005E5888">
      <w:pPr>
        <w:rPr>
          <w:rFonts w:asciiTheme="minorHAnsi" w:eastAsia="ＭＳ 明朝" w:hAnsiTheme="minorHAnsi" w:cstheme="minorHAnsi"/>
          <w:sz w:val="22"/>
          <w:szCs w:val="20"/>
          <w:lang w:val="en-US" w:eastAsia="ja-JP"/>
        </w:rPr>
      </w:pPr>
      <w:r w:rsidRPr="001868A6">
        <w:rPr>
          <w:rFonts w:asciiTheme="minorHAnsi" w:hAnsiTheme="minorHAnsi" w:cstheme="minorHAnsi"/>
          <w:b/>
          <w:sz w:val="22"/>
          <w:szCs w:val="22"/>
          <w:lang w:val="en-US" w:eastAsia="ja-JP"/>
        </w:rPr>
        <w:lastRenderedPageBreak/>
        <w:t>Table S</w:t>
      </w:r>
      <w:r w:rsidR="006B4AEE" w:rsidRPr="001868A6">
        <w:rPr>
          <w:rFonts w:asciiTheme="minorHAnsi" w:hAnsiTheme="minorHAnsi" w:cstheme="minorHAnsi"/>
          <w:b/>
          <w:sz w:val="22"/>
          <w:szCs w:val="22"/>
          <w:lang w:val="en-US" w:eastAsia="ja-JP"/>
        </w:rPr>
        <w:t>4</w:t>
      </w:r>
      <w:r w:rsidRPr="001868A6">
        <w:rPr>
          <w:lang w:val="en-US" w:eastAsia="ja-JP"/>
        </w:rPr>
        <w:t xml:space="preserve"> </w:t>
      </w:r>
      <w:r w:rsidR="009047AD" w:rsidRPr="001868A6">
        <w:rPr>
          <w:rFonts w:eastAsia="ＭＳ 明朝"/>
          <w:sz w:val="22"/>
          <w:lang w:val="en-US" w:eastAsia="ja-JP"/>
        </w:rPr>
        <w:t xml:space="preserve">Components of this study and </w:t>
      </w:r>
      <w:r w:rsidR="00347C71" w:rsidRPr="001868A6">
        <w:rPr>
          <w:rFonts w:eastAsia="ＭＳ 明朝"/>
          <w:sz w:val="22"/>
          <w:lang w:val="en-US" w:eastAsia="ja-JP"/>
        </w:rPr>
        <w:t xml:space="preserve">relevant </w:t>
      </w:r>
      <w:r w:rsidR="009047AD" w:rsidRPr="001868A6">
        <w:rPr>
          <w:rFonts w:eastAsia="ＭＳ 明朝"/>
          <w:sz w:val="22"/>
          <w:lang w:val="en-US" w:eastAsia="ja-JP"/>
        </w:rPr>
        <w:t xml:space="preserve">data </w:t>
      </w:r>
      <w:r w:rsidR="00347C71" w:rsidRPr="001868A6">
        <w:rPr>
          <w:rFonts w:eastAsia="ＭＳ 明朝"/>
          <w:sz w:val="22"/>
          <w:lang w:val="en-US" w:eastAsia="ja-JP"/>
        </w:rPr>
        <w:t>sources</w:t>
      </w:r>
    </w:p>
    <w:tbl>
      <w:tblPr>
        <w:tblStyle w:val="af1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418"/>
        <w:gridCol w:w="6520"/>
        <w:gridCol w:w="952"/>
      </w:tblGrid>
      <w:tr w:rsidR="005E5888" w:rsidRPr="001868A6" w14:paraId="3DDD8627" w14:textId="77777777" w:rsidTr="00D006BE">
        <w:tc>
          <w:tcPr>
            <w:tcW w:w="1129" w:type="dxa"/>
          </w:tcPr>
          <w:p w14:paraId="0DA8C8EA" w14:textId="77777777" w:rsidR="005E5888" w:rsidRPr="001868A6" w:rsidRDefault="005E5888" w:rsidP="00937ABC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Component </w:t>
            </w:r>
          </w:p>
        </w:tc>
        <w:tc>
          <w:tcPr>
            <w:tcW w:w="1418" w:type="dxa"/>
          </w:tcPr>
          <w:p w14:paraId="1F306525" w14:textId="77777777" w:rsidR="005E5888" w:rsidRPr="001868A6" w:rsidRDefault="005E5888" w:rsidP="00937ABC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Data/product name</w:t>
            </w:r>
          </w:p>
        </w:tc>
        <w:tc>
          <w:tcPr>
            <w:tcW w:w="6520" w:type="dxa"/>
          </w:tcPr>
          <w:p w14:paraId="1EA4EF65" w14:textId="77777777" w:rsidR="005E5888" w:rsidRPr="001868A6" w:rsidRDefault="005E5888" w:rsidP="00937ABC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Description and data source</w:t>
            </w:r>
          </w:p>
        </w:tc>
        <w:tc>
          <w:tcPr>
            <w:tcW w:w="952" w:type="dxa"/>
          </w:tcPr>
          <w:p w14:paraId="3880BCF3" w14:textId="77777777" w:rsidR="005E5888" w:rsidRPr="001868A6" w:rsidRDefault="005E5888" w:rsidP="00937ABC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Reference</w:t>
            </w:r>
          </w:p>
        </w:tc>
      </w:tr>
      <w:tr w:rsidR="00AD31F1" w:rsidRPr="001868A6" w14:paraId="4E93A639" w14:textId="77777777" w:rsidTr="00D006BE">
        <w:tc>
          <w:tcPr>
            <w:tcW w:w="1129" w:type="dxa"/>
          </w:tcPr>
          <w:p w14:paraId="767051C5" w14:textId="29B309E8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Household distribution </w:t>
            </w:r>
          </w:p>
        </w:tc>
        <w:tc>
          <w:tcPr>
            <w:tcW w:w="1418" w:type="dxa"/>
          </w:tcPr>
          <w:p w14:paraId="4DFDD6F8" w14:textId="77777777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Population census</w:t>
            </w:r>
          </w:p>
        </w:tc>
        <w:tc>
          <w:tcPr>
            <w:tcW w:w="6520" w:type="dxa"/>
          </w:tcPr>
          <w:p w14:paraId="1E2CD138" w14:textId="512C1E06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2015 edition was used to assess emissions from census areas for the residential sector. The data are available at </w:t>
            </w:r>
            <w:hyperlink r:id="rId8" w:history="1">
              <w:r w:rsidRPr="001868A6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https://www.e-stat.go.jp/gis/statmap-search?page=1&amp;type=1&amp;toukeiCode=00200521</w:t>
              </w:r>
            </w:hyperlink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3251D" w14:textId="23F88C55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[58]</w:t>
            </w:r>
          </w:p>
        </w:tc>
      </w:tr>
      <w:tr w:rsidR="00AD31F1" w:rsidRPr="001868A6" w14:paraId="3272A353" w14:textId="77777777" w:rsidTr="00D006BE">
        <w:tc>
          <w:tcPr>
            <w:tcW w:w="1129" w:type="dxa"/>
          </w:tcPr>
          <w:p w14:paraId="115CA6A3" w14:textId="5AE0F841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Worker distribution</w:t>
            </w:r>
          </w:p>
        </w:tc>
        <w:tc>
          <w:tcPr>
            <w:tcW w:w="1418" w:type="dxa"/>
          </w:tcPr>
          <w:p w14:paraId="2A716B18" w14:textId="77777777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Economic census</w:t>
            </w:r>
          </w:p>
        </w:tc>
        <w:tc>
          <w:tcPr>
            <w:tcW w:w="6520" w:type="dxa"/>
          </w:tcPr>
          <w:p w14:paraId="5C26542E" w14:textId="578ACD72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The 2014 edition was used to assess emissions for th</w:t>
            </w:r>
            <w:r w:rsidR="00230464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e industrial and commercial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sector. The data are available at </w:t>
            </w:r>
            <w:hyperlink r:id="rId9" w:history="1">
              <w:r w:rsidR="00230464" w:rsidRPr="001868A6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https://www.e-stat.go.jp/gis/statmap-search?page=1&amp;type=1&amp;toukeiCode=00200552</w:t>
              </w:r>
            </w:hyperlink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84818" w14:textId="112C5FB0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[52] </w:t>
            </w:r>
          </w:p>
        </w:tc>
      </w:tr>
      <w:tr w:rsidR="00AD31F1" w:rsidRPr="001868A6" w14:paraId="0A717761" w14:textId="77777777" w:rsidTr="00D006BE">
        <w:tc>
          <w:tcPr>
            <w:tcW w:w="1129" w:type="dxa"/>
          </w:tcPr>
          <w:p w14:paraId="72F0827D" w14:textId="05D5D7F7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Traffic </w:t>
            </w:r>
            <w:r w:rsidR="00230464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conditions</w:t>
            </w:r>
          </w:p>
        </w:tc>
        <w:tc>
          <w:tcPr>
            <w:tcW w:w="1418" w:type="dxa"/>
          </w:tcPr>
          <w:p w14:paraId="0FCADF5D" w14:textId="77777777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Traffic census</w:t>
            </w:r>
          </w:p>
        </w:tc>
        <w:tc>
          <w:tcPr>
            <w:tcW w:w="6520" w:type="dxa"/>
          </w:tcPr>
          <w:p w14:paraId="74E7A044" w14:textId="0BFF79F7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2015 edition was used to assess emissions from the road transportation sector. The data are available at </w:t>
            </w:r>
            <w:hyperlink r:id="rId10" w:history="1">
              <w:r w:rsidRPr="001868A6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http://www.mlit.go.jp/road/census/h27/</w:t>
              </w:r>
            </w:hyperlink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C345B" w14:textId="6E5FAF5D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[46]</w:t>
            </w:r>
          </w:p>
        </w:tc>
      </w:tr>
      <w:tr w:rsidR="00AD31F1" w:rsidRPr="001868A6" w14:paraId="6C46D13C" w14:textId="77777777" w:rsidTr="00D006BE">
        <w:tc>
          <w:tcPr>
            <w:tcW w:w="1129" w:type="dxa"/>
          </w:tcPr>
          <w:p w14:paraId="3DFD8281" w14:textId="0AD56EC1" w:rsidR="00AD31F1" w:rsidRPr="001868A6" w:rsidRDefault="00230464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C</w:t>
            </w:r>
            <w:r w:rsidR="00AD31F1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ultivated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farm</w:t>
            </w:r>
            <w:r w:rsidR="00AD31F1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land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s</w:t>
            </w:r>
          </w:p>
        </w:tc>
        <w:tc>
          <w:tcPr>
            <w:tcW w:w="1418" w:type="dxa"/>
          </w:tcPr>
          <w:p w14:paraId="41846688" w14:textId="36F4A0D4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sz w:val="18"/>
                <w:szCs w:val="18"/>
              </w:rPr>
              <w:t xml:space="preserve">Agricultural census </w:t>
            </w:r>
            <w:r w:rsidR="00003BBD" w:rsidRPr="001868A6">
              <w:rPr>
                <w:sz w:val="18"/>
                <w:szCs w:val="18"/>
              </w:rPr>
              <w:t>and an investigation report</w:t>
            </w:r>
            <w:r w:rsidRPr="001868A6">
              <w:rPr>
                <w:sz w:val="18"/>
                <w:szCs w:val="18"/>
              </w:rPr>
              <w:t xml:space="preserve"> </w:t>
            </w:r>
            <w:r w:rsidR="00003BBD" w:rsidRPr="001868A6">
              <w:rPr>
                <w:sz w:val="18"/>
                <w:szCs w:val="18"/>
              </w:rPr>
              <w:t>on agricultural products</w:t>
            </w:r>
          </w:p>
        </w:tc>
        <w:tc>
          <w:tcPr>
            <w:tcW w:w="6520" w:type="dxa"/>
          </w:tcPr>
          <w:p w14:paraId="6146F728" w14:textId="35EF786F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2015 edition </w:t>
            </w:r>
            <w:r w:rsidR="006246FA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of agricultural census and the 2014 edition of </w:t>
            </w:r>
            <w:r w:rsidR="00935A5D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investigation report on </w:t>
            </w:r>
            <w:r w:rsidR="006246FA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agricultural product</w:t>
            </w:r>
            <w:r w:rsidR="00935A5D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s</w:t>
            </w:r>
            <w:r w:rsidR="006246FA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w</w:t>
            </w:r>
            <w:r w:rsidR="006246FA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ere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used to assess emissions from the agricultural machine use sector. The data are available at </w:t>
            </w:r>
            <w:hyperlink r:id="rId11" w:history="1">
              <w:r w:rsidR="0055208B" w:rsidRPr="001868A6">
                <w:rPr>
                  <w:rStyle w:val="a5"/>
                  <w:sz w:val="18"/>
                  <w:szCs w:val="18"/>
                </w:rPr>
                <w:t>https://www.toukei.metro.tokyo.lg.jp/nourin/2015/ng15ta1400.xls</w:t>
              </w:r>
            </w:hyperlink>
            <w:r w:rsidR="00003BBD" w:rsidRPr="001868A6">
              <w:rPr>
                <w:rStyle w:val="a5"/>
                <w:sz w:val="18"/>
                <w:szCs w:val="18"/>
              </w:rPr>
              <w:t>;</w:t>
            </w:r>
          </w:p>
          <w:p w14:paraId="0F5E36D1" w14:textId="6DF3A554" w:rsidR="006246FA" w:rsidRPr="001868A6" w:rsidRDefault="00EB5BB5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hyperlink r:id="rId12" w:history="1">
              <w:r w:rsidR="006246FA" w:rsidRPr="001868A6">
                <w:rPr>
                  <w:rStyle w:val="a5"/>
                  <w:sz w:val="18"/>
                  <w:szCs w:val="18"/>
                </w:rPr>
                <w:t>https://tokyogrown.jp/learning/library/img/agriculture_report_2014.pdf</w:t>
              </w:r>
            </w:hyperlink>
            <w:r w:rsidR="006246FA" w:rsidRPr="001868A6">
              <w:rPr>
                <w:sz w:val="18"/>
                <w:szCs w:val="18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9A760" w14:textId="6275E933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[60</w:t>
            </w:r>
            <w:r w:rsidR="0055208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, 61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3F985FA8" w14:textId="77777777" w:rsidTr="00D006BE">
        <w:tc>
          <w:tcPr>
            <w:tcW w:w="1129" w:type="dxa"/>
          </w:tcPr>
          <w:p w14:paraId="73D5CFF2" w14:textId="5E704BF8" w:rsidR="00AD31F1" w:rsidRPr="001868A6" w:rsidRDefault="00012697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Incinerated w</w:t>
            </w:r>
            <w:r w:rsidR="00AD31F1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aste c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onditions</w:t>
            </w:r>
            <w:r w:rsidR="00AD31F1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1418" w:type="dxa"/>
          </w:tcPr>
          <w:p w14:paraId="6C977F82" w14:textId="2ECF65F4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Investigation report on MSW and industrial waste</w:t>
            </w:r>
          </w:p>
        </w:tc>
        <w:tc>
          <w:tcPr>
            <w:tcW w:w="6520" w:type="dxa"/>
          </w:tcPr>
          <w:p w14:paraId="0B037D2A" w14:textId="788F41C4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2014 data on MSW and industrial </w:t>
            </w:r>
            <w:r w:rsidR="00003BBD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waste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were used to assess emissions from the waste incineration sector. The data are available at </w:t>
            </w:r>
            <w:hyperlink r:id="rId13" w:history="1">
              <w:r w:rsidRPr="001868A6">
                <w:rPr>
                  <w:rStyle w:val="a5"/>
                  <w:rFonts w:asciiTheme="minorHAnsi" w:hAnsiTheme="minorHAnsi" w:cstheme="minorHAnsi"/>
                  <w:sz w:val="18"/>
                  <w:szCs w:val="18"/>
                </w:rPr>
                <w:t>http://www.env.go.jp/recycle/waste_tech/ippan/h26/data/seibi/city/13.xlsx</w:t>
              </w:r>
            </w:hyperlink>
            <w:r w:rsidR="00003BBD" w:rsidRPr="001868A6">
              <w:rPr>
                <w:rStyle w:val="a5"/>
                <w:rFonts w:asciiTheme="minorHAnsi" w:hAnsiTheme="minorHAnsi" w:cstheme="minorHAnsi"/>
                <w:sz w:val="18"/>
                <w:szCs w:val="18"/>
              </w:rPr>
              <w:t>;</w:t>
            </w: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hyperlink r:id="rId14" w:history="1">
              <w:r w:rsidRPr="001868A6">
                <w:rPr>
                  <w:rStyle w:val="a5"/>
                  <w:rFonts w:asciiTheme="minorHAnsi" w:hAnsiTheme="minorHAnsi" w:cstheme="minorHAnsi"/>
                  <w:sz w:val="18"/>
                  <w:szCs w:val="18"/>
                </w:rPr>
                <w:t>https://www.kankyo.metro.tokyo.lg.jp/resource/industrial_waste/notification/investigation.files/H26houkokusyo.pdf</w:t>
              </w:r>
            </w:hyperlink>
            <w:r w:rsidRPr="001868A6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56D21" w14:textId="67332F0F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[43, 44]</w:t>
            </w:r>
          </w:p>
        </w:tc>
      </w:tr>
      <w:tr w:rsidR="00AD31F1" w:rsidRPr="001868A6" w14:paraId="0007D49A" w14:textId="77777777" w:rsidTr="00D006BE">
        <w:tc>
          <w:tcPr>
            <w:tcW w:w="1129" w:type="dxa"/>
          </w:tcPr>
          <w:p w14:paraId="539A939C" w14:textId="424C8941" w:rsidR="00AD31F1" w:rsidRPr="001868A6" w:rsidRDefault="00012697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Departures and </w:t>
            </w:r>
            <w:r w:rsidR="00AD31F1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arrivals by aircraft </w:t>
            </w:r>
          </w:p>
        </w:tc>
        <w:tc>
          <w:tcPr>
            <w:tcW w:w="1418" w:type="dxa"/>
          </w:tcPr>
          <w:p w14:paraId="6C1DB0DE" w14:textId="1EBB3DA8" w:rsidR="00AD31F1" w:rsidRPr="001868A6" w:rsidRDefault="00D006BE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Flight records</w:t>
            </w:r>
            <w:r w:rsidR="00AD31F1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6520" w:type="dxa"/>
          </w:tcPr>
          <w:p w14:paraId="4A1735C0" w14:textId="231B434C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monthly data collected in 2017 for Haneda Airport are available at </w:t>
            </w:r>
            <w:hyperlink r:id="rId15" w:history="1">
              <w:r w:rsidRPr="001868A6">
                <w:rPr>
                  <w:rStyle w:val="a5"/>
                  <w:rFonts w:asciiTheme="minorHAnsi" w:eastAsia="游明朝" w:hAnsiTheme="minorHAnsi" w:cstheme="minorHAnsi"/>
                  <w:sz w:val="18"/>
                  <w:szCs w:val="18"/>
                </w:rPr>
                <w:t>http://www.tokyo-airport-bldg.co.jp/en/flight/</w:t>
              </w:r>
            </w:hyperlink>
            <w:r w:rsidR="00012697" w:rsidRPr="001868A6">
              <w:rPr>
                <w:rStyle w:val="a5"/>
                <w:rFonts w:asciiTheme="minorHAnsi" w:eastAsia="游明朝" w:hAnsiTheme="minorHAnsi" w:cstheme="minorHAnsi"/>
                <w:sz w:val="18"/>
                <w:szCs w:val="18"/>
              </w:rPr>
              <w:t>;</w:t>
            </w:r>
            <w:r w:rsidRPr="001868A6">
              <w:rPr>
                <w:rFonts w:asciiTheme="minorHAnsi" w:eastAsia="游明朝" w:hAnsiTheme="minorHAnsi" w:cstheme="minorHAnsi"/>
                <w:sz w:val="18"/>
                <w:szCs w:val="18"/>
              </w:rPr>
              <w:t xml:space="preserve"> </w:t>
            </w:r>
            <w:hyperlink r:id="rId16" w:history="1">
              <w:r w:rsidRPr="001868A6">
                <w:rPr>
                  <w:rStyle w:val="a5"/>
                  <w:rFonts w:asciiTheme="minorHAnsi" w:eastAsia="游明朝" w:hAnsiTheme="minorHAnsi" w:cstheme="minorHAnsi"/>
                  <w:sz w:val="18"/>
                  <w:szCs w:val="18"/>
                  <w:lang w:eastAsia="ja-JP"/>
                </w:rPr>
                <w:t>http://www.haneda-airport.jp/inter/flight/showFlightScheduleSearch?langId=en</w:t>
              </w:r>
            </w:hyperlink>
            <w:r w:rsidRPr="001868A6">
              <w:rPr>
                <w:rFonts w:asciiTheme="minorHAnsi" w:eastAsia="游明朝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5DF63" w14:textId="31A15101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[34, 35]</w:t>
            </w:r>
          </w:p>
        </w:tc>
      </w:tr>
      <w:tr w:rsidR="00AD31F1" w:rsidRPr="001868A6" w14:paraId="61489B5B" w14:textId="77777777" w:rsidTr="00D006BE">
        <w:tc>
          <w:tcPr>
            <w:tcW w:w="1129" w:type="dxa"/>
          </w:tcPr>
          <w:p w14:paraId="4773C055" w14:textId="525C773A" w:rsidR="00AD31F1" w:rsidRPr="001868A6" w:rsidRDefault="00B72875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Fossil-fuel p</w:t>
            </w:r>
            <w:r w:rsidR="00AD31F1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ower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plant </w:t>
            </w:r>
            <w:r w:rsidR="008945D6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database</w:t>
            </w:r>
          </w:p>
        </w:tc>
        <w:tc>
          <w:tcPr>
            <w:tcW w:w="1418" w:type="dxa"/>
          </w:tcPr>
          <w:p w14:paraId="3EA6530C" w14:textId="22A2B0F3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Electrical Japan</w:t>
            </w:r>
            <w:r w:rsidR="00D006BE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database</w:t>
            </w:r>
          </w:p>
        </w:tc>
        <w:tc>
          <w:tcPr>
            <w:tcW w:w="6520" w:type="dxa"/>
          </w:tcPr>
          <w:p w14:paraId="0DCCD67E" w14:textId="6567D820" w:rsidR="00AD31F1" w:rsidRPr="001868A6" w:rsidRDefault="00305BB4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</w:t>
            </w:r>
            <w:r w:rsidR="00AD31F1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ower plant data until 2017 were used to assess emissions from the electricity generation sector. The data are available at</w:t>
            </w:r>
            <w:r w:rsidR="00AD31F1" w:rsidRPr="001868A6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hyperlink r:id="rId17" w:history="1">
              <w:r w:rsidR="00D006BE" w:rsidRPr="001868A6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http://agora.ex.nii.ac.jp/earthquake/201103-eastjapan/energy/electrical-japan/area/13.html.ja</w:t>
              </w:r>
            </w:hyperlink>
            <w:r w:rsidR="00AD31F1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5F2B" w14:textId="14AD6530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[17]</w:t>
            </w:r>
          </w:p>
        </w:tc>
      </w:tr>
      <w:tr w:rsidR="00AD31F1" w:rsidRPr="001868A6" w14:paraId="4F27820E" w14:textId="77777777" w:rsidTr="00D006BE">
        <w:tc>
          <w:tcPr>
            <w:tcW w:w="1129" w:type="dxa"/>
          </w:tcPr>
          <w:p w14:paraId="397CEEBD" w14:textId="39AB07A6" w:rsidR="00AD31F1" w:rsidRPr="001868A6" w:rsidRDefault="008945D6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Statistics on </w:t>
            </w:r>
            <w:r w:rsidR="00AD31F1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vessels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to ports</w:t>
            </w:r>
          </w:p>
        </w:tc>
        <w:tc>
          <w:tcPr>
            <w:tcW w:w="1418" w:type="dxa"/>
          </w:tcPr>
          <w:p w14:paraId="08DFAC18" w14:textId="6C8210EB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Port annual report</w:t>
            </w:r>
          </w:p>
        </w:tc>
        <w:tc>
          <w:tcPr>
            <w:tcW w:w="6520" w:type="dxa"/>
          </w:tcPr>
          <w:p w14:paraId="07D9C99F" w14:textId="5C8D9320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The 2014 edition was used to assess emissions for waterborne navigation. The data are available at</w:t>
            </w:r>
            <w:r w:rsidRPr="001868A6">
              <w:rPr>
                <w:rFonts w:asciiTheme="minorHAnsi" w:hAnsiTheme="minorHAnsi" w:cstheme="minorHAnsi"/>
                <w:sz w:val="18"/>
                <w:szCs w:val="18"/>
              </w:rPr>
              <w:t xml:space="preserve">. </w:t>
            </w:r>
            <w:hyperlink r:id="rId18" w:history="1">
              <w:r w:rsidRPr="001868A6">
                <w:rPr>
                  <w:rStyle w:val="a5"/>
                  <w:sz w:val="18"/>
                  <w:szCs w:val="18"/>
                </w:rPr>
                <w:t>https://www.mlit.go.jp/common/001277697.xls</w:t>
              </w:r>
            </w:hyperlink>
            <w:r w:rsidRPr="001868A6">
              <w:rPr>
                <w:rStyle w:val="a5"/>
                <w:sz w:val="18"/>
                <w:szCs w:val="18"/>
              </w:rPr>
              <w:t xml:space="preserve">; </w:t>
            </w:r>
            <w:hyperlink r:id="rId19" w:history="1">
              <w:r w:rsidRPr="001868A6">
                <w:rPr>
                  <w:rStyle w:val="a5"/>
                  <w:rFonts w:eastAsia="ＭＳ 明朝"/>
                  <w:sz w:val="18"/>
                  <w:szCs w:val="18"/>
                  <w:lang w:eastAsia="ja-JP"/>
                </w:rPr>
                <w:t>https://www.kouwan.metro.tokyo.lg.jp/yakuwari/27kousei_7_2.xls</w:t>
              </w:r>
            </w:hyperlink>
            <w:r w:rsidR="009206CF" w:rsidRPr="001868A6">
              <w:rPr>
                <w:rStyle w:val="a5"/>
                <w:rFonts w:eastAsia="ＭＳ 明朝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89561" w14:textId="5B0FA366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[40, 41]</w:t>
            </w:r>
          </w:p>
        </w:tc>
      </w:tr>
      <w:tr w:rsidR="00AD31F1" w:rsidRPr="001868A6" w14:paraId="60C1BCEA" w14:textId="77777777" w:rsidTr="00D006BE">
        <w:tc>
          <w:tcPr>
            <w:tcW w:w="1129" w:type="dxa"/>
          </w:tcPr>
          <w:p w14:paraId="39B5286E" w14:textId="7CD48FD4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Building distribution</w:t>
            </w:r>
          </w:p>
        </w:tc>
        <w:tc>
          <w:tcPr>
            <w:tcW w:w="1418" w:type="dxa"/>
          </w:tcPr>
          <w:p w14:paraId="75DCD987" w14:textId="77777777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Infrastructure map</w:t>
            </w:r>
          </w:p>
        </w:tc>
        <w:tc>
          <w:tcPr>
            <w:tcW w:w="6520" w:type="dxa"/>
          </w:tcPr>
          <w:p w14:paraId="3491FA84" w14:textId="2B27CFF2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2014 data were used to allocate the residential emissions into buildings. The data are available at </w:t>
            </w:r>
            <w:hyperlink r:id="rId20" w:history="1">
              <w:r w:rsidRPr="001868A6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https://fgd.gsi.go.jp/download/menu.php</w:t>
              </w:r>
            </w:hyperlink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47823" w14:textId="01FC6C68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[57]</w:t>
            </w:r>
          </w:p>
        </w:tc>
      </w:tr>
      <w:tr w:rsidR="00AD31F1" w:rsidRPr="001868A6" w14:paraId="66C1D007" w14:textId="77777777" w:rsidTr="00D006BE">
        <w:tc>
          <w:tcPr>
            <w:tcW w:w="1129" w:type="dxa"/>
          </w:tcPr>
          <w:p w14:paraId="037953EC" w14:textId="6F1704AD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Building heights</w:t>
            </w:r>
          </w:p>
        </w:tc>
        <w:tc>
          <w:tcPr>
            <w:tcW w:w="1418" w:type="dxa"/>
          </w:tcPr>
          <w:p w14:paraId="60954253" w14:textId="3EAA10EB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DEM and DSM</w:t>
            </w:r>
          </w:p>
        </w:tc>
        <w:tc>
          <w:tcPr>
            <w:tcW w:w="6520" w:type="dxa"/>
          </w:tcPr>
          <w:p w14:paraId="591E4FD4" w14:textId="452CD001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The 2016 DEM</w:t>
            </w:r>
            <w:r w:rsidR="009206CF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and 2015 DSM were used to estimate building heights for building polygons.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="009206CF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data are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available at </w:t>
            </w:r>
            <w:hyperlink r:id="rId21" w:history="1">
              <w:r w:rsidRPr="001868A6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https://fgd.gsi.go.jp/download/menu.php</w:t>
              </w:r>
            </w:hyperlink>
            <w:r w:rsidR="009206CF" w:rsidRPr="001868A6">
              <w:rPr>
                <w:rStyle w:val="a5"/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;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hyperlink r:id="rId22" w:history="1">
              <w:r w:rsidR="009206CF" w:rsidRPr="001868A6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https://www.eorc.jaxa.jp/ALOS/en/aw3d/index_e.htm</w:t>
              </w:r>
            </w:hyperlink>
            <w:r w:rsidR="009206CF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96482" w14:textId="4BD777EB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[56, 57]</w:t>
            </w:r>
          </w:p>
        </w:tc>
      </w:tr>
      <w:tr w:rsidR="00AD31F1" w:rsidRPr="001868A6" w14:paraId="07B79456" w14:textId="77777777" w:rsidTr="00D006BE">
        <w:tc>
          <w:tcPr>
            <w:tcW w:w="1129" w:type="dxa"/>
          </w:tcPr>
          <w:p w14:paraId="34567FAD" w14:textId="6EC2DEEB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Land use </w:t>
            </w:r>
          </w:p>
        </w:tc>
        <w:tc>
          <w:tcPr>
            <w:tcW w:w="1418" w:type="dxa"/>
          </w:tcPr>
          <w:p w14:paraId="756CCF3C" w14:textId="552E3C33" w:rsidR="00AD31F1" w:rsidRPr="001868A6" w:rsidRDefault="00AD31F1" w:rsidP="00AD31F1">
            <w:pPr>
              <w:ind w:left="90" w:hangingChars="50" w:hanging="90"/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Land use map</w:t>
            </w:r>
          </w:p>
        </w:tc>
        <w:tc>
          <w:tcPr>
            <w:tcW w:w="6520" w:type="dxa"/>
          </w:tcPr>
          <w:p w14:paraId="6A572442" w14:textId="590C9654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data from the 2011–2012 edition </w:t>
            </w:r>
            <w:r w:rsidR="00B2599F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w</w:t>
            </w:r>
            <w:r w:rsidR="00455AB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as</w:t>
            </w:r>
            <w:r w:rsidR="00B2599F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used to identify buildings for constructing building polygons. The data are available at </w:t>
            </w:r>
            <w:hyperlink r:id="rId23" w:history="1">
              <w:r w:rsidRPr="001868A6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http://www.toshiseibi.metro.tokyo.jp/seisaku/tochi_c/index.html</w:t>
              </w:r>
            </w:hyperlink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F4BC" w14:textId="24205DAC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[55]</w:t>
            </w:r>
          </w:p>
        </w:tc>
      </w:tr>
      <w:tr w:rsidR="00AD31F1" w:rsidRPr="001868A6" w14:paraId="1DE21DA3" w14:textId="77777777" w:rsidTr="00D006BE">
        <w:tc>
          <w:tcPr>
            <w:tcW w:w="1129" w:type="dxa"/>
          </w:tcPr>
          <w:p w14:paraId="28C25806" w14:textId="0DC0ED7C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Road distribution</w:t>
            </w:r>
          </w:p>
        </w:tc>
        <w:tc>
          <w:tcPr>
            <w:tcW w:w="1418" w:type="dxa"/>
          </w:tcPr>
          <w:p w14:paraId="42B79B2C" w14:textId="1085F043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DRM</w:t>
            </w:r>
          </w:p>
        </w:tc>
        <w:tc>
          <w:tcPr>
            <w:tcW w:w="6520" w:type="dxa"/>
          </w:tcPr>
          <w:p w14:paraId="18C8BB48" w14:textId="64567B6D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游明朝" w:hAnsiTheme="minorHAnsi" w:cstheme="minorHAnsi"/>
                <w:sz w:val="18"/>
                <w:szCs w:val="18"/>
                <w:lang w:eastAsia="ja-JP"/>
              </w:rPr>
              <w:t xml:space="preserve">The 2015 data were used to 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assess </w:t>
            </w:r>
            <w:r w:rsidRPr="001868A6">
              <w:rPr>
                <w:rFonts w:asciiTheme="minorHAnsi" w:eastAsia="游明朝" w:hAnsiTheme="minorHAnsi" w:cstheme="minorHAnsi"/>
                <w:sz w:val="18"/>
                <w:szCs w:val="18"/>
                <w:lang w:eastAsia="ja-JP"/>
              </w:rPr>
              <w:t xml:space="preserve">road emissions. The data are available at </w:t>
            </w:r>
            <w:hyperlink r:id="rId24" w:history="1">
              <w:r w:rsidRPr="001868A6">
                <w:rPr>
                  <w:rStyle w:val="a5"/>
                  <w:rFonts w:asciiTheme="minorHAnsi" w:eastAsia="游明朝" w:hAnsiTheme="minorHAnsi" w:cstheme="minorHAnsi"/>
                  <w:sz w:val="18"/>
                  <w:szCs w:val="18"/>
                  <w:lang w:eastAsia="ja-JP"/>
                </w:rPr>
                <w:t>http://www.drm.jp/english/drm/e_index.htm</w:t>
              </w:r>
            </w:hyperlink>
            <w:r w:rsidRPr="001868A6">
              <w:rPr>
                <w:rFonts w:asciiTheme="minorHAnsi" w:eastAsia="游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579E4" w14:textId="08B65E2A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[47]</w:t>
            </w:r>
          </w:p>
        </w:tc>
      </w:tr>
      <w:tr w:rsidR="00AD31F1" w:rsidRPr="001868A6" w14:paraId="57E13668" w14:textId="77777777" w:rsidTr="00D006BE">
        <w:tc>
          <w:tcPr>
            <w:tcW w:w="1129" w:type="dxa"/>
          </w:tcPr>
          <w:p w14:paraId="0697A8B8" w14:textId="71E8FC2B" w:rsidR="00AD31F1" w:rsidRPr="001868A6" w:rsidRDefault="00AD31F1" w:rsidP="00D006BE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Farmland</w:t>
            </w:r>
            <w:r w:rsidR="00894810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distribution</w:t>
            </w:r>
          </w:p>
        </w:tc>
        <w:tc>
          <w:tcPr>
            <w:tcW w:w="1418" w:type="dxa"/>
          </w:tcPr>
          <w:p w14:paraId="03305EA8" w14:textId="7971396E" w:rsidR="00AD31F1" w:rsidRPr="001868A6" w:rsidRDefault="00455ABB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L</w:t>
            </w:r>
            <w:r w:rsidR="00AD31F1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and use and land cover map</w:t>
            </w:r>
          </w:p>
        </w:tc>
        <w:tc>
          <w:tcPr>
            <w:tcW w:w="6520" w:type="dxa"/>
          </w:tcPr>
          <w:p w14:paraId="71AC1544" w14:textId="4DF3D19D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10-m resolution map of Japan [2006–2011] version 16.09 was used to show emissions from the agricultural machine use sector. The data are available at </w:t>
            </w:r>
            <w:hyperlink r:id="rId25" w:history="1">
              <w:r w:rsidRPr="001868A6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https://www.eorc.jaxa.jp/ALOS/en/lulc/lulc_index.htm</w:t>
              </w:r>
            </w:hyperlink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8C16C" w14:textId="778873AF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[6</w:t>
            </w:r>
            <w:r w:rsidR="0055208B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4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]</w:t>
            </w:r>
          </w:p>
        </w:tc>
      </w:tr>
      <w:tr w:rsidR="00AD31F1" w:rsidRPr="001868A6" w14:paraId="7261F9B7" w14:textId="77777777" w:rsidTr="00D006BE">
        <w:tc>
          <w:tcPr>
            <w:tcW w:w="1129" w:type="dxa"/>
          </w:tcPr>
          <w:p w14:paraId="75F11C74" w14:textId="781C08BC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Boundary </w:t>
            </w:r>
            <w:r w:rsidR="00894810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map</w:t>
            </w:r>
          </w:p>
        </w:tc>
        <w:tc>
          <w:tcPr>
            <w:tcW w:w="1418" w:type="dxa"/>
          </w:tcPr>
          <w:p w14:paraId="3DDD84D4" w14:textId="589F60D5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Administrative zoning map</w:t>
            </w:r>
          </w:p>
        </w:tc>
        <w:tc>
          <w:tcPr>
            <w:tcW w:w="6520" w:type="dxa"/>
          </w:tcPr>
          <w:p w14:paraId="763D8810" w14:textId="2733D269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The 2014 edition was used to summarize the emissions for each municipality. The data are available at </w:t>
            </w:r>
            <w:hyperlink r:id="rId26" w:history="1">
              <w:r w:rsidRPr="001868A6">
                <w:rPr>
                  <w:rStyle w:val="a5"/>
                  <w:rFonts w:asciiTheme="minorHAnsi" w:eastAsia="ＭＳ 明朝" w:hAnsiTheme="minorHAnsi" w:cstheme="minorHAnsi"/>
                  <w:sz w:val="18"/>
                  <w:szCs w:val="18"/>
                  <w:lang w:eastAsia="ja-JP"/>
                </w:rPr>
                <w:t>http://nlftp.mlit.go.jp/ksj-e/gml/datalist/KsjTmplt-N03-v2_3.html</w:t>
              </w:r>
            </w:hyperlink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.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9BFDB" w14:textId="4C047402" w:rsidR="00AD31F1" w:rsidRPr="001868A6" w:rsidRDefault="00AD31F1" w:rsidP="00AD31F1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[48]</w:t>
            </w:r>
          </w:p>
        </w:tc>
      </w:tr>
    </w:tbl>
    <w:p w14:paraId="25A1ECE2" w14:textId="163E10ED" w:rsidR="00DC26C6" w:rsidRPr="001868A6" w:rsidRDefault="00587478" w:rsidP="006253B5">
      <w:pPr>
        <w:rPr>
          <w:rFonts w:asciiTheme="minorHAnsi" w:eastAsia="ＭＳ 明朝" w:hAnsiTheme="minorHAnsi" w:cstheme="minorHAnsi"/>
          <w:sz w:val="22"/>
          <w:szCs w:val="20"/>
          <w:lang w:val="en-US" w:eastAsia="ja-JP"/>
        </w:rPr>
      </w:pPr>
      <w:r w:rsidRPr="001868A6">
        <w:rPr>
          <w:rFonts w:asciiTheme="minorHAnsi" w:hAnsiTheme="minorHAnsi" w:cstheme="minorHAnsi"/>
          <w:sz w:val="22"/>
          <w:szCs w:val="22"/>
          <w:lang w:val="en-US"/>
        </w:rPr>
        <w:br w:type="page"/>
      </w:r>
      <w:r w:rsidR="00DC26C6" w:rsidRPr="001868A6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lastRenderedPageBreak/>
        <w:t xml:space="preserve">Table </w:t>
      </w:r>
      <w:r w:rsidR="0055010A" w:rsidRPr="001868A6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t>S</w:t>
      </w:r>
      <w:r w:rsidR="007A2422" w:rsidRPr="001868A6">
        <w:rPr>
          <w:rFonts w:asciiTheme="minorHAnsi" w:eastAsia="ＭＳ 明朝" w:hAnsiTheme="minorHAnsi" w:cstheme="minorHAnsi"/>
          <w:b/>
          <w:sz w:val="22"/>
          <w:szCs w:val="20"/>
          <w:lang w:val="en-US" w:eastAsia="ja-JP"/>
        </w:rPr>
        <w:t>5</w:t>
      </w:r>
      <w:r w:rsidR="00DC26C6" w:rsidRPr="001868A6">
        <w:rPr>
          <w:rFonts w:asciiTheme="minorHAnsi" w:eastAsia="ＭＳ 明朝" w:hAnsiTheme="minorHAnsi" w:cstheme="minorHAnsi"/>
          <w:sz w:val="22"/>
          <w:szCs w:val="20"/>
          <w:lang w:val="en-US" w:eastAsia="ja-JP"/>
        </w:rPr>
        <w:t xml:space="preserve"> </w:t>
      </w:r>
      <w:r w:rsidR="005F3D4E" w:rsidRPr="001868A6">
        <w:rPr>
          <w:sz w:val="22"/>
          <w:lang w:val="en-US"/>
        </w:rPr>
        <w:t>U</w:t>
      </w:r>
      <w:r w:rsidR="005F3D4E" w:rsidRPr="001868A6">
        <w:rPr>
          <w:rFonts w:eastAsia="ＭＳ 明朝"/>
          <w:sz w:val="22"/>
          <w:lang w:val="en-US" w:eastAsia="ja-JP"/>
        </w:rPr>
        <w:t xml:space="preserve">ncertainties </w:t>
      </w:r>
      <w:r w:rsidR="00B2599F" w:rsidRPr="001868A6">
        <w:rPr>
          <w:rFonts w:eastAsia="ＭＳ 明朝"/>
          <w:sz w:val="22"/>
          <w:lang w:val="en-US" w:eastAsia="ja-JP"/>
        </w:rPr>
        <w:t>from</w:t>
      </w:r>
      <w:r w:rsidR="005F3D4E" w:rsidRPr="001868A6">
        <w:rPr>
          <w:rFonts w:eastAsia="ＭＳ 明朝"/>
          <w:sz w:val="22"/>
          <w:lang w:val="en-US" w:eastAsia="ja-JP"/>
        </w:rPr>
        <w:t xml:space="preserve"> activity data and emission factors, by sector.</w:t>
      </w:r>
      <w:r w:rsidR="00B2599F" w:rsidRPr="001868A6">
        <w:rPr>
          <w:rFonts w:eastAsia="ＭＳ 明朝"/>
          <w:sz w:val="22"/>
          <w:lang w:val="en-US" w:eastAsia="ja-JP"/>
        </w:rPr>
        <w:t xml:space="preserve"> </w:t>
      </w:r>
    </w:p>
    <w:tbl>
      <w:tblPr>
        <w:tblStyle w:val="af1"/>
        <w:tblW w:w="2723" w:type="pct"/>
        <w:tblLook w:val="04A0" w:firstRow="1" w:lastRow="0" w:firstColumn="1" w:lastColumn="0" w:noHBand="0" w:noVBand="1"/>
      </w:tblPr>
      <w:tblGrid>
        <w:gridCol w:w="1217"/>
        <w:gridCol w:w="1467"/>
        <w:gridCol w:w="1499"/>
        <w:gridCol w:w="1276"/>
      </w:tblGrid>
      <w:tr w:rsidR="00CA5A0A" w:rsidRPr="001868A6" w14:paraId="058AF9FA" w14:textId="77777777" w:rsidTr="00CA5A0A">
        <w:tc>
          <w:tcPr>
            <w:tcW w:w="111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95C43" w14:textId="374614CE" w:rsidR="00CA5A0A" w:rsidRPr="001868A6" w:rsidRDefault="00CA5A0A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Sector</w:t>
            </w:r>
          </w:p>
        </w:tc>
        <w:tc>
          <w:tcPr>
            <w:tcW w:w="134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0CBE2" w14:textId="31BB6E19" w:rsidR="00CA5A0A" w:rsidRPr="001868A6" w:rsidRDefault="00CA5A0A">
            <w:pPr>
              <w:jc w:val="left"/>
              <w:rPr>
                <w:rFonts w:asciiTheme="minorHAnsi" w:eastAsia="ＭＳ 明朝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Uncertainty from activity data</w:t>
            </w:r>
          </w:p>
          <w:p w14:paraId="12255F18" w14:textId="4D00FFDF" w:rsidR="00CA5A0A" w:rsidRPr="001868A6" w:rsidRDefault="0064126A">
            <w:pPr>
              <w:jc w:val="left"/>
              <w:rPr>
                <w:rFonts w:asciiTheme="minorHAnsi" w:eastAsia="ＭＳ 明朝" w:hAnsiTheme="minorHAnsi" w:cstheme="minorHAnsi"/>
                <w:b/>
                <w:bCs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</w:t>
            </w:r>
            <w:r w:rsidR="00CA5A0A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%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  <w:r w:rsidR="00856BDC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[</w:t>
            </w:r>
            <w:r w:rsidR="003874BD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 w:rsidR="0082367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</w:t>
            </w:r>
            <w:r w:rsidR="003874BD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856BDC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</w:t>
            </w:r>
            <w:r w:rsidR="00CD5CED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 w:rsidR="00856BDC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]</w:t>
            </w:r>
          </w:p>
        </w:tc>
        <w:tc>
          <w:tcPr>
            <w:tcW w:w="137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EB01D" w14:textId="7E7B8A46" w:rsidR="00CA5A0A" w:rsidRPr="001868A6" w:rsidRDefault="00CA5A0A">
            <w:pPr>
              <w:jc w:val="left"/>
              <w:rPr>
                <w:rFonts w:asciiTheme="minorHAnsi" w:eastAsia="ＭＳ 明朝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Uncertainty from emission factor</w:t>
            </w:r>
          </w:p>
          <w:p w14:paraId="1260C73C" w14:textId="545CD8DF" w:rsidR="00CA5A0A" w:rsidRPr="001868A6" w:rsidRDefault="0064126A">
            <w:pPr>
              <w:jc w:val="left"/>
              <w:rPr>
                <w:rFonts w:asciiTheme="minorHAnsi" w:eastAsia="ＭＳ 明朝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(</w:t>
            </w:r>
            <w:r w:rsidR="00CA5A0A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%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  <w:r w:rsidR="00856BDC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[</w:t>
            </w:r>
            <w:r w:rsidR="003874BD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 w:rsidR="00823677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6</w:t>
            </w:r>
            <w:r w:rsidR="003874BD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, </w:t>
            </w:r>
            <w:r w:rsidR="00856BDC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</w:t>
            </w:r>
            <w:r w:rsidR="00CD5CED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1</w:t>
            </w:r>
            <w:r w:rsidR="00856BDC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]</w:t>
            </w:r>
          </w:p>
        </w:tc>
        <w:tc>
          <w:tcPr>
            <w:tcW w:w="116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14DA" w14:textId="66625AF3" w:rsidR="00CA5A0A" w:rsidRPr="001868A6" w:rsidRDefault="00CA5A0A">
            <w:pPr>
              <w:jc w:val="left"/>
              <w:rPr>
                <w:rFonts w:asciiTheme="minorHAnsi" w:eastAsia="ＭＳ 明朝" w:hAnsiTheme="minorHAnsi" w:cstheme="minorHAnsi"/>
                <w:b/>
                <w:bCs/>
                <w:i/>
                <w:iCs/>
                <w:color w:val="404040" w:themeColor="text1" w:themeTint="BF"/>
                <w:kern w:val="0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Total uncertainty of each sector</w:t>
            </w:r>
            <w:r w:rsidR="0064126A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%</w:t>
            </w:r>
            <w:r w:rsidR="0064126A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</w:tr>
      <w:tr w:rsidR="00CA5A0A" w:rsidRPr="001868A6" w14:paraId="71AE0ECA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49B7A" w14:textId="77777777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Electricity generation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5EE1" w14:textId="22917172" w:rsidR="00CA5A0A" w:rsidRPr="001868A6" w:rsidRDefault="00856BDC" w:rsidP="00B420BB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  <w:r w:rsidR="00CA5A0A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7BDBE" w14:textId="196975AA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707ED" w14:textId="110B4DA5" w:rsidR="00CA5A0A" w:rsidRPr="001868A6" w:rsidRDefault="00856BDC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2C336309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A3F90" w14:textId="77777777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Civil aviation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4B9C" w14:textId="79AE6FEE" w:rsidR="00CA5A0A" w:rsidRPr="001868A6" w:rsidRDefault="00856BDC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97396" w14:textId="57237E13" w:rsidR="00CA5A0A" w:rsidRPr="001868A6" w:rsidRDefault="00856BDC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1A5C" w14:textId="65DC3ACE" w:rsidR="00CA5A0A" w:rsidRPr="001868A6" w:rsidRDefault="00856BDC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6D37C2FF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19A0" w14:textId="228D9BE3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Waterborne navigation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2E24D" w14:textId="3C813632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A018A" w14:textId="4408FC39" w:rsidR="00CA5A0A" w:rsidRPr="001868A6" w:rsidRDefault="00856BDC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DE61" w14:textId="2F0FC596" w:rsidR="00CA5A0A" w:rsidRPr="001868A6" w:rsidRDefault="00856BDC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4846B37C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0AAB3" w14:textId="77777777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Waste incineration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14475" w14:textId="1AD32B2A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26110" w14:textId="4310FFC2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2832C" w14:textId="5071EB1B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1027D7BC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06480" w14:textId="77777777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Road transportation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C7525" w14:textId="5737AB6D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31FE" w14:textId="1B6CDDC8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b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FB469" w14:textId="3D555894" w:rsidR="00CA5A0A" w:rsidRPr="001868A6" w:rsidRDefault="00CA5A0A" w:rsidP="009B39D5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676139E3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EE107" w14:textId="35830DD1" w:rsidR="00CA5A0A" w:rsidRPr="001868A6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Industrial and commercial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B0DF" w14:textId="405A1079" w:rsidR="00CA5A0A" w:rsidRPr="001868A6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A323" w14:textId="4F5F04BE" w:rsidR="00CA5A0A" w:rsidRPr="001868A6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A6104" w14:textId="0F642A83" w:rsidR="00CA5A0A" w:rsidRPr="001868A6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760467BA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74BA4" w14:textId="65F9D89D" w:rsidR="00CA5A0A" w:rsidRPr="001868A6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Residential 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DC23A" w14:textId="62739628" w:rsidR="00CA5A0A" w:rsidRPr="001868A6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0D0E9" w14:textId="4144174F" w:rsidR="00CA5A0A" w:rsidRPr="001868A6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5.00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B4A12" w14:textId="21283387" w:rsidR="00CA5A0A" w:rsidRPr="001868A6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CA5A0A" w:rsidRPr="001868A6" w14:paraId="04B34A1A" w14:textId="77777777" w:rsidTr="00CA5A0A">
        <w:tc>
          <w:tcPr>
            <w:tcW w:w="11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A9BDF" w14:textId="4DCACBB8" w:rsidR="00CA5A0A" w:rsidRPr="001868A6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Agricultural machine use</w:t>
            </w:r>
          </w:p>
        </w:tc>
        <w:tc>
          <w:tcPr>
            <w:tcW w:w="1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A6EC3" w14:textId="732F499B" w:rsidR="00CA5A0A" w:rsidRPr="001868A6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5.00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803E2" w14:textId="26866660" w:rsidR="00CA5A0A" w:rsidRPr="001868A6" w:rsidRDefault="00CA5A0A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5.</w:t>
            </w:r>
            <w:r w:rsidR="00856BDC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00 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9D528" w14:textId="0EDDC1C8" w:rsidR="00CA5A0A" w:rsidRPr="001868A6" w:rsidRDefault="00856BDC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7.07</w:t>
            </w:r>
          </w:p>
        </w:tc>
      </w:tr>
      <w:tr w:rsidR="00660794" w:rsidRPr="00CC33DC" w14:paraId="7EA10C74" w14:textId="77777777" w:rsidTr="00660794">
        <w:tc>
          <w:tcPr>
            <w:tcW w:w="383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867D5" w14:textId="6647F9A3" w:rsidR="00660794" w:rsidRPr="001868A6" w:rsidRDefault="00660794" w:rsidP="00660794">
            <w:pPr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Total uncertainty for all sectors:</w:t>
            </w:r>
            <w:r w:rsidR="0064126A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 xml:space="preserve"> (</w:t>
            </w: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%</w:t>
            </w:r>
            <w:r w:rsidR="0064126A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)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43757" w14:textId="6C5FC5FC" w:rsidR="00660794" w:rsidRPr="00CC33DC" w:rsidRDefault="00660794" w:rsidP="0076702D">
            <w:pPr>
              <w:jc w:val="left"/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</w:pPr>
            <w:r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3.5</w:t>
            </w:r>
            <w:r w:rsidR="00856BDC" w:rsidRPr="001868A6">
              <w:rPr>
                <w:rFonts w:asciiTheme="minorHAnsi" w:eastAsia="ＭＳ 明朝" w:hAnsiTheme="minorHAnsi" w:cstheme="minorHAnsi"/>
                <w:sz w:val="18"/>
                <w:szCs w:val="18"/>
                <w:lang w:eastAsia="ja-JP"/>
              </w:rPr>
              <w:t>7</w:t>
            </w:r>
          </w:p>
        </w:tc>
      </w:tr>
    </w:tbl>
    <w:p w14:paraId="680171A9" w14:textId="6F61980E" w:rsidR="00DC26C6" w:rsidRPr="001768A1" w:rsidRDefault="00DC26C6" w:rsidP="00B420BB">
      <w:pPr>
        <w:spacing w:line="480" w:lineRule="auto"/>
        <w:jc w:val="left"/>
        <w:rPr>
          <w:rFonts w:asciiTheme="minorHAnsi" w:hAnsiTheme="minorHAnsi" w:cstheme="minorHAnsi"/>
          <w:lang w:val="en-US"/>
        </w:rPr>
      </w:pPr>
    </w:p>
    <w:sectPr w:rsidR="00DC26C6" w:rsidRPr="001768A1" w:rsidSect="00B420BB">
      <w:footerReference w:type="default" r:id="rId27"/>
      <w:type w:val="continuous"/>
      <w:pgSz w:w="11906" w:h="16838" w:code="9"/>
      <w:pgMar w:top="567" w:right="936" w:bottom="1338" w:left="936" w:header="0" w:footer="737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A9FFC5" w14:textId="77777777" w:rsidR="00EB5BB5" w:rsidRDefault="00EB5BB5" w:rsidP="006D0C96">
      <w:pPr>
        <w:spacing w:line="240" w:lineRule="auto"/>
      </w:pPr>
      <w:r>
        <w:separator/>
      </w:r>
    </w:p>
  </w:endnote>
  <w:endnote w:type="continuationSeparator" w:id="0">
    <w:p w14:paraId="6F62CC71" w14:textId="77777777" w:rsidR="00EB5BB5" w:rsidRDefault="00EB5BB5" w:rsidP="006D0C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+ 2p light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677881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32A5801" w14:textId="2C75C5F9" w:rsidR="0055208B" w:rsidRDefault="0055208B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14:paraId="6A7F175F" w14:textId="77777777" w:rsidR="0055208B" w:rsidRDefault="0055208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2739784" w14:textId="77777777" w:rsidR="00EB5BB5" w:rsidRDefault="00EB5BB5" w:rsidP="006D0C96">
      <w:pPr>
        <w:spacing w:line="240" w:lineRule="auto"/>
      </w:pPr>
      <w:r>
        <w:separator/>
      </w:r>
    </w:p>
  </w:footnote>
  <w:footnote w:type="continuationSeparator" w:id="0">
    <w:p w14:paraId="33491892" w14:textId="77777777" w:rsidR="00EB5BB5" w:rsidRDefault="00EB5BB5" w:rsidP="006D0C9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94403"/>
    <w:multiLevelType w:val="hybridMultilevel"/>
    <w:tmpl w:val="E6ECA0A2"/>
    <w:lvl w:ilvl="0" w:tplc="35A460C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527E7"/>
    <w:multiLevelType w:val="hybridMultilevel"/>
    <w:tmpl w:val="386E276A"/>
    <w:lvl w:ilvl="0" w:tplc="7EFE5B02">
      <w:start w:val="1"/>
      <w:numFmt w:val="decimal"/>
      <w:lvlText w:val="%1."/>
      <w:lvlJc w:val="left"/>
      <w:pPr>
        <w:ind w:left="420" w:hanging="420"/>
      </w:pPr>
      <w:rPr>
        <w:color w:val="auto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B4F6D5F"/>
    <w:multiLevelType w:val="multilevel"/>
    <w:tmpl w:val="030085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23621EB8"/>
    <w:multiLevelType w:val="hybridMultilevel"/>
    <w:tmpl w:val="B3626938"/>
    <w:lvl w:ilvl="0" w:tplc="F29A847E">
      <w:start w:val="1"/>
      <w:numFmt w:val="bullet"/>
      <w:pStyle w:val="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56464"/>
    <w:multiLevelType w:val="hybridMultilevel"/>
    <w:tmpl w:val="8D3498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EA7CBE"/>
    <w:multiLevelType w:val="hybridMultilevel"/>
    <w:tmpl w:val="DA266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9B79FD"/>
    <w:multiLevelType w:val="multilevel"/>
    <w:tmpl w:val="781E7A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5DDE468A"/>
    <w:multiLevelType w:val="hybridMultilevel"/>
    <w:tmpl w:val="AE7C6E9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AC2032"/>
    <w:multiLevelType w:val="hybridMultilevel"/>
    <w:tmpl w:val="D750C8AA"/>
    <w:lvl w:ilvl="0" w:tplc="19A8B6D6">
      <w:numFmt w:val="bullet"/>
      <w:lvlText w:val="-"/>
      <w:lvlJc w:val="left"/>
      <w:pPr>
        <w:ind w:left="720" w:hanging="360"/>
      </w:pPr>
      <w:rPr>
        <w:rFonts w:ascii="Times New Roman" w:eastAsia="ＭＳ Ｐゴシック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CB5B64"/>
    <w:multiLevelType w:val="hybridMultilevel"/>
    <w:tmpl w:val="38D231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9"/>
  </w:num>
  <w:num w:numId="7">
    <w:abstractNumId w:val="7"/>
  </w:num>
  <w:num w:numId="8">
    <w:abstractNumId w:val="4"/>
  </w:num>
  <w:num w:numId="9">
    <w:abstractNumId w:val="2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213"/>
    <w:rsid w:val="00000C15"/>
    <w:rsid w:val="00000E4E"/>
    <w:rsid w:val="00000FE2"/>
    <w:rsid w:val="00001275"/>
    <w:rsid w:val="00002E9A"/>
    <w:rsid w:val="0000341A"/>
    <w:rsid w:val="00003BBD"/>
    <w:rsid w:val="00005303"/>
    <w:rsid w:val="00005A52"/>
    <w:rsid w:val="00005B21"/>
    <w:rsid w:val="00005E3F"/>
    <w:rsid w:val="00005FD8"/>
    <w:rsid w:val="0000764B"/>
    <w:rsid w:val="000103C3"/>
    <w:rsid w:val="00010661"/>
    <w:rsid w:val="0001098F"/>
    <w:rsid w:val="00011038"/>
    <w:rsid w:val="00012697"/>
    <w:rsid w:val="000129B2"/>
    <w:rsid w:val="000130E4"/>
    <w:rsid w:val="00013C22"/>
    <w:rsid w:val="00014618"/>
    <w:rsid w:val="000149EB"/>
    <w:rsid w:val="00014BFA"/>
    <w:rsid w:val="00014FFD"/>
    <w:rsid w:val="00015565"/>
    <w:rsid w:val="0001557D"/>
    <w:rsid w:val="000168E2"/>
    <w:rsid w:val="00016A65"/>
    <w:rsid w:val="00017109"/>
    <w:rsid w:val="000200F9"/>
    <w:rsid w:val="0002169C"/>
    <w:rsid w:val="00021B3C"/>
    <w:rsid w:val="00021DEC"/>
    <w:rsid w:val="00021E6B"/>
    <w:rsid w:val="00021F58"/>
    <w:rsid w:val="00023395"/>
    <w:rsid w:val="00023411"/>
    <w:rsid w:val="000252F5"/>
    <w:rsid w:val="00025842"/>
    <w:rsid w:val="0002590E"/>
    <w:rsid w:val="00025BA7"/>
    <w:rsid w:val="00025D53"/>
    <w:rsid w:val="0002695B"/>
    <w:rsid w:val="00026B07"/>
    <w:rsid w:val="00027224"/>
    <w:rsid w:val="000273CA"/>
    <w:rsid w:val="00030442"/>
    <w:rsid w:val="000314DE"/>
    <w:rsid w:val="00031AC0"/>
    <w:rsid w:val="00031BC7"/>
    <w:rsid w:val="00032B4E"/>
    <w:rsid w:val="00034473"/>
    <w:rsid w:val="000356F9"/>
    <w:rsid w:val="00035C32"/>
    <w:rsid w:val="0003610C"/>
    <w:rsid w:val="0003636D"/>
    <w:rsid w:val="00041C49"/>
    <w:rsid w:val="0004340C"/>
    <w:rsid w:val="00043576"/>
    <w:rsid w:val="00043D36"/>
    <w:rsid w:val="00045B3D"/>
    <w:rsid w:val="00045DCC"/>
    <w:rsid w:val="000461CC"/>
    <w:rsid w:val="00047211"/>
    <w:rsid w:val="000503FE"/>
    <w:rsid w:val="000518F4"/>
    <w:rsid w:val="00051946"/>
    <w:rsid w:val="00053409"/>
    <w:rsid w:val="00053ADA"/>
    <w:rsid w:val="000543F0"/>
    <w:rsid w:val="00054AB9"/>
    <w:rsid w:val="0005619B"/>
    <w:rsid w:val="0005690A"/>
    <w:rsid w:val="0006051A"/>
    <w:rsid w:val="00061040"/>
    <w:rsid w:val="00062759"/>
    <w:rsid w:val="00062A86"/>
    <w:rsid w:val="00062F0D"/>
    <w:rsid w:val="00063208"/>
    <w:rsid w:val="00063AC3"/>
    <w:rsid w:val="00063EA3"/>
    <w:rsid w:val="0006413F"/>
    <w:rsid w:val="000641DF"/>
    <w:rsid w:val="00064DC7"/>
    <w:rsid w:val="00065127"/>
    <w:rsid w:val="000652C9"/>
    <w:rsid w:val="00065DD2"/>
    <w:rsid w:val="00066F04"/>
    <w:rsid w:val="000704BB"/>
    <w:rsid w:val="000708D6"/>
    <w:rsid w:val="00071C96"/>
    <w:rsid w:val="00073311"/>
    <w:rsid w:val="00073A7A"/>
    <w:rsid w:val="0007527F"/>
    <w:rsid w:val="00075F28"/>
    <w:rsid w:val="000766D6"/>
    <w:rsid w:val="0007757B"/>
    <w:rsid w:val="00077AF0"/>
    <w:rsid w:val="0008021D"/>
    <w:rsid w:val="0008137F"/>
    <w:rsid w:val="00082A66"/>
    <w:rsid w:val="00083849"/>
    <w:rsid w:val="00083EE0"/>
    <w:rsid w:val="000876B4"/>
    <w:rsid w:val="00091183"/>
    <w:rsid w:val="000911FC"/>
    <w:rsid w:val="000914C5"/>
    <w:rsid w:val="00091D01"/>
    <w:rsid w:val="00091F8B"/>
    <w:rsid w:val="000920E8"/>
    <w:rsid w:val="00092C97"/>
    <w:rsid w:val="00092F55"/>
    <w:rsid w:val="00092FE7"/>
    <w:rsid w:val="000949B0"/>
    <w:rsid w:val="00095094"/>
    <w:rsid w:val="000950E9"/>
    <w:rsid w:val="000975CC"/>
    <w:rsid w:val="000978CB"/>
    <w:rsid w:val="00097ECB"/>
    <w:rsid w:val="000A0E9D"/>
    <w:rsid w:val="000A1810"/>
    <w:rsid w:val="000A1B62"/>
    <w:rsid w:val="000A1B66"/>
    <w:rsid w:val="000A301D"/>
    <w:rsid w:val="000A53AF"/>
    <w:rsid w:val="000A5586"/>
    <w:rsid w:val="000A5A9F"/>
    <w:rsid w:val="000A6522"/>
    <w:rsid w:val="000A685F"/>
    <w:rsid w:val="000A7120"/>
    <w:rsid w:val="000A726A"/>
    <w:rsid w:val="000A76F4"/>
    <w:rsid w:val="000B014E"/>
    <w:rsid w:val="000B0D16"/>
    <w:rsid w:val="000B0D1D"/>
    <w:rsid w:val="000B1F34"/>
    <w:rsid w:val="000B1FA0"/>
    <w:rsid w:val="000B2160"/>
    <w:rsid w:val="000B38D7"/>
    <w:rsid w:val="000B4119"/>
    <w:rsid w:val="000B42A2"/>
    <w:rsid w:val="000B4DEE"/>
    <w:rsid w:val="000B4F5E"/>
    <w:rsid w:val="000B5A5D"/>
    <w:rsid w:val="000B6158"/>
    <w:rsid w:val="000B6BD6"/>
    <w:rsid w:val="000C0C65"/>
    <w:rsid w:val="000C13FF"/>
    <w:rsid w:val="000C2788"/>
    <w:rsid w:val="000C2AD4"/>
    <w:rsid w:val="000C3875"/>
    <w:rsid w:val="000C3A9F"/>
    <w:rsid w:val="000C4AE6"/>
    <w:rsid w:val="000C54ED"/>
    <w:rsid w:val="000C6652"/>
    <w:rsid w:val="000C6724"/>
    <w:rsid w:val="000C67D0"/>
    <w:rsid w:val="000D0AE5"/>
    <w:rsid w:val="000D106B"/>
    <w:rsid w:val="000D1328"/>
    <w:rsid w:val="000D1763"/>
    <w:rsid w:val="000D3DD0"/>
    <w:rsid w:val="000D5411"/>
    <w:rsid w:val="000D5FF8"/>
    <w:rsid w:val="000D6D0D"/>
    <w:rsid w:val="000D6E1A"/>
    <w:rsid w:val="000D7D10"/>
    <w:rsid w:val="000E0EDF"/>
    <w:rsid w:val="000E134F"/>
    <w:rsid w:val="000E1CFC"/>
    <w:rsid w:val="000E3446"/>
    <w:rsid w:val="000E4EEB"/>
    <w:rsid w:val="000E4FE7"/>
    <w:rsid w:val="000E51A0"/>
    <w:rsid w:val="000E57DF"/>
    <w:rsid w:val="000E5987"/>
    <w:rsid w:val="000E6883"/>
    <w:rsid w:val="000F1F90"/>
    <w:rsid w:val="000F26AC"/>
    <w:rsid w:val="000F3014"/>
    <w:rsid w:val="000F30B7"/>
    <w:rsid w:val="000F3F04"/>
    <w:rsid w:val="000F51D8"/>
    <w:rsid w:val="000F5814"/>
    <w:rsid w:val="000F6363"/>
    <w:rsid w:val="000F6832"/>
    <w:rsid w:val="000F69CD"/>
    <w:rsid w:val="00100B44"/>
    <w:rsid w:val="00100DDF"/>
    <w:rsid w:val="00100E2D"/>
    <w:rsid w:val="001035AE"/>
    <w:rsid w:val="00103A13"/>
    <w:rsid w:val="0010413D"/>
    <w:rsid w:val="00104FC7"/>
    <w:rsid w:val="001056CE"/>
    <w:rsid w:val="00105F70"/>
    <w:rsid w:val="00106393"/>
    <w:rsid w:val="00107C20"/>
    <w:rsid w:val="00107D23"/>
    <w:rsid w:val="00110400"/>
    <w:rsid w:val="0011133E"/>
    <w:rsid w:val="00111AF1"/>
    <w:rsid w:val="00112BF3"/>
    <w:rsid w:val="00112C2E"/>
    <w:rsid w:val="00113A60"/>
    <w:rsid w:val="00113AE7"/>
    <w:rsid w:val="00114D74"/>
    <w:rsid w:val="00115268"/>
    <w:rsid w:val="00115923"/>
    <w:rsid w:val="0011742E"/>
    <w:rsid w:val="00117AAC"/>
    <w:rsid w:val="001210B7"/>
    <w:rsid w:val="001212F9"/>
    <w:rsid w:val="001213AE"/>
    <w:rsid w:val="001238B8"/>
    <w:rsid w:val="00124B2A"/>
    <w:rsid w:val="0012514F"/>
    <w:rsid w:val="001261D7"/>
    <w:rsid w:val="001279A1"/>
    <w:rsid w:val="00130174"/>
    <w:rsid w:val="00131112"/>
    <w:rsid w:val="001311F8"/>
    <w:rsid w:val="0013277C"/>
    <w:rsid w:val="001328F4"/>
    <w:rsid w:val="001354F1"/>
    <w:rsid w:val="00136DAB"/>
    <w:rsid w:val="00142A9D"/>
    <w:rsid w:val="00143332"/>
    <w:rsid w:val="001437EF"/>
    <w:rsid w:val="00143B5C"/>
    <w:rsid w:val="001458D4"/>
    <w:rsid w:val="00145C26"/>
    <w:rsid w:val="0014644E"/>
    <w:rsid w:val="00146F50"/>
    <w:rsid w:val="00147AB3"/>
    <w:rsid w:val="00150417"/>
    <w:rsid w:val="00151164"/>
    <w:rsid w:val="0015133B"/>
    <w:rsid w:val="00151570"/>
    <w:rsid w:val="0015177B"/>
    <w:rsid w:val="00153051"/>
    <w:rsid w:val="001539FB"/>
    <w:rsid w:val="00155049"/>
    <w:rsid w:val="00155457"/>
    <w:rsid w:val="0015613F"/>
    <w:rsid w:val="001612F0"/>
    <w:rsid w:val="00161866"/>
    <w:rsid w:val="0016262D"/>
    <w:rsid w:val="001626FA"/>
    <w:rsid w:val="00163666"/>
    <w:rsid w:val="001654F4"/>
    <w:rsid w:val="00165863"/>
    <w:rsid w:val="00165F69"/>
    <w:rsid w:val="00165F91"/>
    <w:rsid w:val="001662B8"/>
    <w:rsid w:val="00166419"/>
    <w:rsid w:val="0016688C"/>
    <w:rsid w:val="0016722A"/>
    <w:rsid w:val="00167ED4"/>
    <w:rsid w:val="00171A7D"/>
    <w:rsid w:val="00172A9F"/>
    <w:rsid w:val="0017327E"/>
    <w:rsid w:val="0017345C"/>
    <w:rsid w:val="001745E0"/>
    <w:rsid w:val="00174671"/>
    <w:rsid w:val="001747DB"/>
    <w:rsid w:val="00174EEB"/>
    <w:rsid w:val="00175CDA"/>
    <w:rsid w:val="001768A1"/>
    <w:rsid w:val="00180404"/>
    <w:rsid w:val="001805B8"/>
    <w:rsid w:val="00180E6D"/>
    <w:rsid w:val="001813DC"/>
    <w:rsid w:val="00181936"/>
    <w:rsid w:val="00181F15"/>
    <w:rsid w:val="001825FB"/>
    <w:rsid w:val="00182FF7"/>
    <w:rsid w:val="00183D5A"/>
    <w:rsid w:val="001853BC"/>
    <w:rsid w:val="00185A0F"/>
    <w:rsid w:val="00185A44"/>
    <w:rsid w:val="001868A6"/>
    <w:rsid w:val="0018786B"/>
    <w:rsid w:val="001902B7"/>
    <w:rsid w:val="001917A3"/>
    <w:rsid w:val="001923B8"/>
    <w:rsid w:val="00192EC1"/>
    <w:rsid w:val="00193096"/>
    <w:rsid w:val="00193A40"/>
    <w:rsid w:val="00193D28"/>
    <w:rsid w:val="00196889"/>
    <w:rsid w:val="00196968"/>
    <w:rsid w:val="00196C00"/>
    <w:rsid w:val="00197840"/>
    <w:rsid w:val="00197DA5"/>
    <w:rsid w:val="001A00A4"/>
    <w:rsid w:val="001A117D"/>
    <w:rsid w:val="001A12B3"/>
    <w:rsid w:val="001A18AD"/>
    <w:rsid w:val="001A2A07"/>
    <w:rsid w:val="001A3C92"/>
    <w:rsid w:val="001A45AE"/>
    <w:rsid w:val="001A569F"/>
    <w:rsid w:val="001A5A45"/>
    <w:rsid w:val="001A68BE"/>
    <w:rsid w:val="001B09D2"/>
    <w:rsid w:val="001B1CDB"/>
    <w:rsid w:val="001B34A9"/>
    <w:rsid w:val="001B35C7"/>
    <w:rsid w:val="001B436E"/>
    <w:rsid w:val="001B4C7B"/>
    <w:rsid w:val="001B7AC7"/>
    <w:rsid w:val="001C1251"/>
    <w:rsid w:val="001C5D0C"/>
    <w:rsid w:val="001C5EB9"/>
    <w:rsid w:val="001C6DEA"/>
    <w:rsid w:val="001C72F3"/>
    <w:rsid w:val="001D00FE"/>
    <w:rsid w:val="001D13D1"/>
    <w:rsid w:val="001D1573"/>
    <w:rsid w:val="001D15F7"/>
    <w:rsid w:val="001D208B"/>
    <w:rsid w:val="001D28C4"/>
    <w:rsid w:val="001D31E1"/>
    <w:rsid w:val="001D3ABC"/>
    <w:rsid w:val="001D6C60"/>
    <w:rsid w:val="001D6C78"/>
    <w:rsid w:val="001D7310"/>
    <w:rsid w:val="001D7925"/>
    <w:rsid w:val="001D79BE"/>
    <w:rsid w:val="001E362E"/>
    <w:rsid w:val="001E3B89"/>
    <w:rsid w:val="001E4E90"/>
    <w:rsid w:val="001E5235"/>
    <w:rsid w:val="001E546C"/>
    <w:rsid w:val="001E57AA"/>
    <w:rsid w:val="001F07D4"/>
    <w:rsid w:val="001F102B"/>
    <w:rsid w:val="001F5FE0"/>
    <w:rsid w:val="001F66F4"/>
    <w:rsid w:val="001F6758"/>
    <w:rsid w:val="001F7030"/>
    <w:rsid w:val="001F7971"/>
    <w:rsid w:val="0020081C"/>
    <w:rsid w:val="00201838"/>
    <w:rsid w:val="002038AF"/>
    <w:rsid w:val="00203F92"/>
    <w:rsid w:val="0020403B"/>
    <w:rsid w:val="00205F8B"/>
    <w:rsid w:val="00206825"/>
    <w:rsid w:val="002101EF"/>
    <w:rsid w:val="00213922"/>
    <w:rsid w:val="00213E7B"/>
    <w:rsid w:val="00215453"/>
    <w:rsid w:val="0021629F"/>
    <w:rsid w:val="0021686D"/>
    <w:rsid w:val="00216DF3"/>
    <w:rsid w:val="00217C0E"/>
    <w:rsid w:val="00220668"/>
    <w:rsid w:val="00220F20"/>
    <w:rsid w:val="0022115E"/>
    <w:rsid w:val="00223637"/>
    <w:rsid w:val="00225D2B"/>
    <w:rsid w:val="002270B3"/>
    <w:rsid w:val="00230464"/>
    <w:rsid w:val="00230B4B"/>
    <w:rsid w:val="00232022"/>
    <w:rsid w:val="002331D8"/>
    <w:rsid w:val="0023492E"/>
    <w:rsid w:val="00235098"/>
    <w:rsid w:val="002350B3"/>
    <w:rsid w:val="00236139"/>
    <w:rsid w:val="00240B82"/>
    <w:rsid w:val="00240C8C"/>
    <w:rsid w:val="0024101B"/>
    <w:rsid w:val="00242986"/>
    <w:rsid w:val="00242AE5"/>
    <w:rsid w:val="002435D7"/>
    <w:rsid w:val="00244E33"/>
    <w:rsid w:val="00245330"/>
    <w:rsid w:val="00245725"/>
    <w:rsid w:val="002460BF"/>
    <w:rsid w:val="00247309"/>
    <w:rsid w:val="002479CB"/>
    <w:rsid w:val="00247DE3"/>
    <w:rsid w:val="0025087F"/>
    <w:rsid w:val="00250B10"/>
    <w:rsid w:val="00250D7F"/>
    <w:rsid w:val="00251F00"/>
    <w:rsid w:val="002520C7"/>
    <w:rsid w:val="0025422C"/>
    <w:rsid w:val="00255B14"/>
    <w:rsid w:val="00257019"/>
    <w:rsid w:val="002574CD"/>
    <w:rsid w:val="002577B7"/>
    <w:rsid w:val="00260375"/>
    <w:rsid w:val="0026068A"/>
    <w:rsid w:val="0026168F"/>
    <w:rsid w:val="00262ADD"/>
    <w:rsid w:val="00262B58"/>
    <w:rsid w:val="002636F5"/>
    <w:rsid w:val="00263D9A"/>
    <w:rsid w:val="00265268"/>
    <w:rsid w:val="00265AFE"/>
    <w:rsid w:val="00266733"/>
    <w:rsid w:val="0027017E"/>
    <w:rsid w:val="002702D9"/>
    <w:rsid w:val="00271B26"/>
    <w:rsid w:val="002720EC"/>
    <w:rsid w:val="00272188"/>
    <w:rsid w:val="00272FEC"/>
    <w:rsid w:val="00273881"/>
    <w:rsid w:val="002745F2"/>
    <w:rsid w:val="00277552"/>
    <w:rsid w:val="00277A55"/>
    <w:rsid w:val="00280AB1"/>
    <w:rsid w:val="00281748"/>
    <w:rsid w:val="00282F68"/>
    <w:rsid w:val="00283430"/>
    <w:rsid w:val="00283AC9"/>
    <w:rsid w:val="00283BB0"/>
    <w:rsid w:val="00284139"/>
    <w:rsid w:val="00284215"/>
    <w:rsid w:val="0028468C"/>
    <w:rsid w:val="00285EBA"/>
    <w:rsid w:val="00290FC4"/>
    <w:rsid w:val="0029467D"/>
    <w:rsid w:val="00294724"/>
    <w:rsid w:val="002951E2"/>
    <w:rsid w:val="00297559"/>
    <w:rsid w:val="00297B36"/>
    <w:rsid w:val="002A04B5"/>
    <w:rsid w:val="002A11D0"/>
    <w:rsid w:val="002A1F31"/>
    <w:rsid w:val="002A25DF"/>
    <w:rsid w:val="002A27B8"/>
    <w:rsid w:val="002A27C0"/>
    <w:rsid w:val="002A2BBA"/>
    <w:rsid w:val="002A30C5"/>
    <w:rsid w:val="002A3119"/>
    <w:rsid w:val="002A433D"/>
    <w:rsid w:val="002A4600"/>
    <w:rsid w:val="002A5A35"/>
    <w:rsid w:val="002A656C"/>
    <w:rsid w:val="002A717C"/>
    <w:rsid w:val="002A7C0C"/>
    <w:rsid w:val="002B0993"/>
    <w:rsid w:val="002B14C1"/>
    <w:rsid w:val="002B1C89"/>
    <w:rsid w:val="002B2315"/>
    <w:rsid w:val="002B3388"/>
    <w:rsid w:val="002B4387"/>
    <w:rsid w:val="002B4DF4"/>
    <w:rsid w:val="002B5249"/>
    <w:rsid w:val="002B5585"/>
    <w:rsid w:val="002B5D42"/>
    <w:rsid w:val="002B6825"/>
    <w:rsid w:val="002B6B15"/>
    <w:rsid w:val="002B6F66"/>
    <w:rsid w:val="002C09A2"/>
    <w:rsid w:val="002C15A6"/>
    <w:rsid w:val="002C3884"/>
    <w:rsid w:val="002C3C98"/>
    <w:rsid w:val="002C4BE6"/>
    <w:rsid w:val="002C4D92"/>
    <w:rsid w:val="002C5B98"/>
    <w:rsid w:val="002C67F6"/>
    <w:rsid w:val="002C74AA"/>
    <w:rsid w:val="002C775F"/>
    <w:rsid w:val="002D1119"/>
    <w:rsid w:val="002D17CF"/>
    <w:rsid w:val="002D29DE"/>
    <w:rsid w:val="002D3309"/>
    <w:rsid w:val="002D4FDD"/>
    <w:rsid w:val="002D54E0"/>
    <w:rsid w:val="002D5899"/>
    <w:rsid w:val="002D58E5"/>
    <w:rsid w:val="002D656C"/>
    <w:rsid w:val="002D7686"/>
    <w:rsid w:val="002E0AE6"/>
    <w:rsid w:val="002E10CC"/>
    <w:rsid w:val="002E2105"/>
    <w:rsid w:val="002E2EA1"/>
    <w:rsid w:val="002E3BC2"/>
    <w:rsid w:val="002E40FF"/>
    <w:rsid w:val="002E4228"/>
    <w:rsid w:val="002E4EE4"/>
    <w:rsid w:val="002E5F4F"/>
    <w:rsid w:val="002E6591"/>
    <w:rsid w:val="002E7419"/>
    <w:rsid w:val="002E7B3B"/>
    <w:rsid w:val="002E7BA7"/>
    <w:rsid w:val="002E7D79"/>
    <w:rsid w:val="002F1599"/>
    <w:rsid w:val="002F18E5"/>
    <w:rsid w:val="002F2192"/>
    <w:rsid w:val="002F460B"/>
    <w:rsid w:val="002F5DC9"/>
    <w:rsid w:val="002F6DF5"/>
    <w:rsid w:val="002F7116"/>
    <w:rsid w:val="002F76EB"/>
    <w:rsid w:val="002F7E73"/>
    <w:rsid w:val="003015C9"/>
    <w:rsid w:val="00301BF8"/>
    <w:rsid w:val="00302E5B"/>
    <w:rsid w:val="00304C66"/>
    <w:rsid w:val="00305051"/>
    <w:rsid w:val="00305BB4"/>
    <w:rsid w:val="00305C59"/>
    <w:rsid w:val="00305ED0"/>
    <w:rsid w:val="003068EE"/>
    <w:rsid w:val="00310C0A"/>
    <w:rsid w:val="0031146C"/>
    <w:rsid w:val="003118C8"/>
    <w:rsid w:val="0031269F"/>
    <w:rsid w:val="00312FF6"/>
    <w:rsid w:val="003132F6"/>
    <w:rsid w:val="003138F8"/>
    <w:rsid w:val="00313B27"/>
    <w:rsid w:val="0031574A"/>
    <w:rsid w:val="003160BC"/>
    <w:rsid w:val="00316EAC"/>
    <w:rsid w:val="00317041"/>
    <w:rsid w:val="003201D7"/>
    <w:rsid w:val="0032045D"/>
    <w:rsid w:val="00320D53"/>
    <w:rsid w:val="0032107F"/>
    <w:rsid w:val="00321F0F"/>
    <w:rsid w:val="0032233A"/>
    <w:rsid w:val="003235CA"/>
    <w:rsid w:val="003242CE"/>
    <w:rsid w:val="00324815"/>
    <w:rsid w:val="0032531E"/>
    <w:rsid w:val="003254A9"/>
    <w:rsid w:val="003259B0"/>
    <w:rsid w:val="00325D6F"/>
    <w:rsid w:val="00325F36"/>
    <w:rsid w:val="00326EAB"/>
    <w:rsid w:val="0032761C"/>
    <w:rsid w:val="003279E2"/>
    <w:rsid w:val="00327DA5"/>
    <w:rsid w:val="00330911"/>
    <w:rsid w:val="00330EBC"/>
    <w:rsid w:val="003313DF"/>
    <w:rsid w:val="003315BA"/>
    <w:rsid w:val="00333B07"/>
    <w:rsid w:val="0033423D"/>
    <w:rsid w:val="003345B5"/>
    <w:rsid w:val="003349B9"/>
    <w:rsid w:val="00334A67"/>
    <w:rsid w:val="0033570D"/>
    <w:rsid w:val="003374CB"/>
    <w:rsid w:val="00340385"/>
    <w:rsid w:val="003404E8"/>
    <w:rsid w:val="00341E53"/>
    <w:rsid w:val="00342C10"/>
    <w:rsid w:val="00343617"/>
    <w:rsid w:val="00343B54"/>
    <w:rsid w:val="0034556D"/>
    <w:rsid w:val="003457A4"/>
    <w:rsid w:val="00346395"/>
    <w:rsid w:val="003468E4"/>
    <w:rsid w:val="00347BCF"/>
    <w:rsid w:val="00347C71"/>
    <w:rsid w:val="00351F8E"/>
    <w:rsid w:val="003521EC"/>
    <w:rsid w:val="0035235D"/>
    <w:rsid w:val="00353D34"/>
    <w:rsid w:val="0035544B"/>
    <w:rsid w:val="003568EF"/>
    <w:rsid w:val="003574CA"/>
    <w:rsid w:val="0036050B"/>
    <w:rsid w:val="003606E5"/>
    <w:rsid w:val="00360925"/>
    <w:rsid w:val="003613D4"/>
    <w:rsid w:val="00363835"/>
    <w:rsid w:val="003638A1"/>
    <w:rsid w:val="00363924"/>
    <w:rsid w:val="0036506D"/>
    <w:rsid w:val="003653AA"/>
    <w:rsid w:val="003656B6"/>
    <w:rsid w:val="00371041"/>
    <w:rsid w:val="0037276C"/>
    <w:rsid w:val="00373362"/>
    <w:rsid w:val="00374447"/>
    <w:rsid w:val="00376747"/>
    <w:rsid w:val="00376DF8"/>
    <w:rsid w:val="00377564"/>
    <w:rsid w:val="00377DBD"/>
    <w:rsid w:val="00380B1B"/>
    <w:rsid w:val="003812F4"/>
    <w:rsid w:val="0038273D"/>
    <w:rsid w:val="003854A5"/>
    <w:rsid w:val="00386940"/>
    <w:rsid w:val="00386D66"/>
    <w:rsid w:val="003874BD"/>
    <w:rsid w:val="00387997"/>
    <w:rsid w:val="00387E8F"/>
    <w:rsid w:val="003915E2"/>
    <w:rsid w:val="003925FA"/>
    <w:rsid w:val="00393AB2"/>
    <w:rsid w:val="00394873"/>
    <w:rsid w:val="0039509E"/>
    <w:rsid w:val="00395409"/>
    <w:rsid w:val="00395C89"/>
    <w:rsid w:val="0039610C"/>
    <w:rsid w:val="00397CCB"/>
    <w:rsid w:val="003A0297"/>
    <w:rsid w:val="003A4FB4"/>
    <w:rsid w:val="003A5B29"/>
    <w:rsid w:val="003A5B85"/>
    <w:rsid w:val="003A643C"/>
    <w:rsid w:val="003B05F2"/>
    <w:rsid w:val="003B0942"/>
    <w:rsid w:val="003B11B2"/>
    <w:rsid w:val="003B1826"/>
    <w:rsid w:val="003B1CEA"/>
    <w:rsid w:val="003B2270"/>
    <w:rsid w:val="003B4831"/>
    <w:rsid w:val="003B5943"/>
    <w:rsid w:val="003B783D"/>
    <w:rsid w:val="003C0136"/>
    <w:rsid w:val="003C0B40"/>
    <w:rsid w:val="003C14D5"/>
    <w:rsid w:val="003C262B"/>
    <w:rsid w:val="003C2F84"/>
    <w:rsid w:val="003C38A6"/>
    <w:rsid w:val="003C38DB"/>
    <w:rsid w:val="003C3F3E"/>
    <w:rsid w:val="003C412F"/>
    <w:rsid w:val="003C52D8"/>
    <w:rsid w:val="003C7898"/>
    <w:rsid w:val="003C7DFA"/>
    <w:rsid w:val="003D01D9"/>
    <w:rsid w:val="003D0403"/>
    <w:rsid w:val="003D0AA2"/>
    <w:rsid w:val="003D1D48"/>
    <w:rsid w:val="003D259A"/>
    <w:rsid w:val="003D36D3"/>
    <w:rsid w:val="003D385B"/>
    <w:rsid w:val="003D41D1"/>
    <w:rsid w:val="003D48AB"/>
    <w:rsid w:val="003D5288"/>
    <w:rsid w:val="003D5EA2"/>
    <w:rsid w:val="003D6170"/>
    <w:rsid w:val="003D6D0E"/>
    <w:rsid w:val="003D6D42"/>
    <w:rsid w:val="003D7139"/>
    <w:rsid w:val="003D76D1"/>
    <w:rsid w:val="003E1BAE"/>
    <w:rsid w:val="003E1F90"/>
    <w:rsid w:val="003E2E00"/>
    <w:rsid w:val="003E34A1"/>
    <w:rsid w:val="003E3D6C"/>
    <w:rsid w:val="003E461F"/>
    <w:rsid w:val="003E5B1A"/>
    <w:rsid w:val="003F02B2"/>
    <w:rsid w:val="003F0487"/>
    <w:rsid w:val="003F0B96"/>
    <w:rsid w:val="003F18F9"/>
    <w:rsid w:val="003F2586"/>
    <w:rsid w:val="003F2FFF"/>
    <w:rsid w:val="003F372E"/>
    <w:rsid w:val="003F4C0E"/>
    <w:rsid w:val="003F4DB0"/>
    <w:rsid w:val="003F4EBF"/>
    <w:rsid w:val="003F5B34"/>
    <w:rsid w:val="003F673C"/>
    <w:rsid w:val="003F73C6"/>
    <w:rsid w:val="003F7D62"/>
    <w:rsid w:val="00402243"/>
    <w:rsid w:val="004028E6"/>
    <w:rsid w:val="0040399E"/>
    <w:rsid w:val="0040728C"/>
    <w:rsid w:val="00407A8D"/>
    <w:rsid w:val="00407BC2"/>
    <w:rsid w:val="0041102E"/>
    <w:rsid w:val="0041120A"/>
    <w:rsid w:val="00411FE4"/>
    <w:rsid w:val="004134E1"/>
    <w:rsid w:val="0041387F"/>
    <w:rsid w:val="00413C35"/>
    <w:rsid w:val="00415A77"/>
    <w:rsid w:val="00415C38"/>
    <w:rsid w:val="00416ED9"/>
    <w:rsid w:val="0042048D"/>
    <w:rsid w:val="00420962"/>
    <w:rsid w:val="004214CB"/>
    <w:rsid w:val="004214E1"/>
    <w:rsid w:val="00421D2A"/>
    <w:rsid w:val="00421FCF"/>
    <w:rsid w:val="00423B29"/>
    <w:rsid w:val="00423CD4"/>
    <w:rsid w:val="00425B1F"/>
    <w:rsid w:val="00425CE2"/>
    <w:rsid w:val="00426E46"/>
    <w:rsid w:val="00426E61"/>
    <w:rsid w:val="004274E1"/>
    <w:rsid w:val="004275AB"/>
    <w:rsid w:val="00427955"/>
    <w:rsid w:val="00427994"/>
    <w:rsid w:val="00427A7E"/>
    <w:rsid w:val="00430058"/>
    <w:rsid w:val="004305DA"/>
    <w:rsid w:val="004313C8"/>
    <w:rsid w:val="00431CB6"/>
    <w:rsid w:val="00433220"/>
    <w:rsid w:val="00434D23"/>
    <w:rsid w:val="00435771"/>
    <w:rsid w:val="00435788"/>
    <w:rsid w:val="004362B5"/>
    <w:rsid w:val="00436702"/>
    <w:rsid w:val="00436911"/>
    <w:rsid w:val="00436918"/>
    <w:rsid w:val="00440C4A"/>
    <w:rsid w:val="0044172B"/>
    <w:rsid w:val="00442288"/>
    <w:rsid w:val="004436D8"/>
    <w:rsid w:val="00443DFF"/>
    <w:rsid w:val="00444104"/>
    <w:rsid w:val="00444F9E"/>
    <w:rsid w:val="00447834"/>
    <w:rsid w:val="00450198"/>
    <w:rsid w:val="00450DB9"/>
    <w:rsid w:val="004527BC"/>
    <w:rsid w:val="00453090"/>
    <w:rsid w:val="00454780"/>
    <w:rsid w:val="00454DDF"/>
    <w:rsid w:val="00454EDE"/>
    <w:rsid w:val="00455ABB"/>
    <w:rsid w:val="004600F2"/>
    <w:rsid w:val="004603C6"/>
    <w:rsid w:val="004610FD"/>
    <w:rsid w:val="004616EE"/>
    <w:rsid w:val="00461FC9"/>
    <w:rsid w:val="00462500"/>
    <w:rsid w:val="004627A2"/>
    <w:rsid w:val="00463419"/>
    <w:rsid w:val="00463568"/>
    <w:rsid w:val="00465E11"/>
    <w:rsid w:val="00466583"/>
    <w:rsid w:val="004667E0"/>
    <w:rsid w:val="00467A0B"/>
    <w:rsid w:val="00471363"/>
    <w:rsid w:val="004720EA"/>
    <w:rsid w:val="004727DB"/>
    <w:rsid w:val="00473801"/>
    <w:rsid w:val="00476103"/>
    <w:rsid w:val="004770B6"/>
    <w:rsid w:val="00481C0A"/>
    <w:rsid w:val="00483706"/>
    <w:rsid w:val="00483D87"/>
    <w:rsid w:val="0048431F"/>
    <w:rsid w:val="00485AFD"/>
    <w:rsid w:val="00487826"/>
    <w:rsid w:val="0048796F"/>
    <w:rsid w:val="00487A0B"/>
    <w:rsid w:val="004905D4"/>
    <w:rsid w:val="00490AEE"/>
    <w:rsid w:val="0049155E"/>
    <w:rsid w:val="004916C4"/>
    <w:rsid w:val="00491D4D"/>
    <w:rsid w:val="00492076"/>
    <w:rsid w:val="00492281"/>
    <w:rsid w:val="00493DCD"/>
    <w:rsid w:val="0049458B"/>
    <w:rsid w:val="0049474D"/>
    <w:rsid w:val="00495C76"/>
    <w:rsid w:val="00496ACB"/>
    <w:rsid w:val="00496F77"/>
    <w:rsid w:val="00497477"/>
    <w:rsid w:val="004A03E6"/>
    <w:rsid w:val="004A0C9D"/>
    <w:rsid w:val="004A355E"/>
    <w:rsid w:val="004A44F7"/>
    <w:rsid w:val="004A4DEB"/>
    <w:rsid w:val="004A5F45"/>
    <w:rsid w:val="004A607B"/>
    <w:rsid w:val="004A6693"/>
    <w:rsid w:val="004A7A36"/>
    <w:rsid w:val="004B019C"/>
    <w:rsid w:val="004B0936"/>
    <w:rsid w:val="004B0E07"/>
    <w:rsid w:val="004B1C46"/>
    <w:rsid w:val="004B246F"/>
    <w:rsid w:val="004B2ED5"/>
    <w:rsid w:val="004B31B3"/>
    <w:rsid w:val="004B3DB0"/>
    <w:rsid w:val="004B422B"/>
    <w:rsid w:val="004B4904"/>
    <w:rsid w:val="004B5082"/>
    <w:rsid w:val="004B6005"/>
    <w:rsid w:val="004B662F"/>
    <w:rsid w:val="004B704B"/>
    <w:rsid w:val="004C1374"/>
    <w:rsid w:val="004C14E5"/>
    <w:rsid w:val="004C171D"/>
    <w:rsid w:val="004C2F10"/>
    <w:rsid w:val="004C3249"/>
    <w:rsid w:val="004C4D15"/>
    <w:rsid w:val="004C529E"/>
    <w:rsid w:val="004C637A"/>
    <w:rsid w:val="004C7B99"/>
    <w:rsid w:val="004D0141"/>
    <w:rsid w:val="004D02FB"/>
    <w:rsid w:val="004D0F1A"/>
    <w:rsid w:val="004D18F6"/>
    <w:rsid w:val="004D456E"/>
    <w:rsid w:val="004D4EF3"/>
    <w:rsid w:val="004D5882"/>
    <w:rsid w:val="004D5930"/>
    <w:rsid w:val="004D59F5"/>
    <w:rsid w:val="004D5D1A"/>
    <w:rsid w:val="004D6394"/>
    <w:rsid w:val="004D6BCB"/>
    <w:rsid w:val="004D6CDC"/>
    <w:rsid w:val="004D717B"/>
    <w:rsid w:val="004E1A83"/>
    <w:rsid w:val="004E2FB8"/>
    <w:rsid w:val="004E5714"/>
    <w:rsid w:val="004E61C3"/>
    <w:rsid w:val="004E6DD0"/>
    <w:rsid w:val="004F0C6F"/>
    <w:rsid w:val="004F1497"/>
    <w:rsid w:val="004F32EC"/>
    <w:rsid w:val="004F3FAC"/>
    <w:rsid w:val="004F3FEF"/>
    <w:rsid w:val="004F47B0"/>
    <w:rsid w:val="004F53B5"/>
    <w:rsid w:val="004F54DC"/>
    <w:rsid w:val="004F5E5E"/>
    <w:rsid w:val="004F7D58"/>
    <w:rsid w:val="004F7DC7"/>
    <w:rsid w:val="005007F4"/>
    <w:rsid w:val="0050101D"/>
    <w:rsid w:val="00501ADA"/>
    <w:rsid w:val="005025B0"/>
    <w:rsid w:val="00502B76"/>
    <w:rsid w:val="005042B0"/>
    <w:rsid w:val="005048C0"/>
    <w:rsid w:val="00506E9C"/>
    <w:rsid w:val="005074D4"/>
    <w:rsid w:val="00507D10"/>
    <w:rsid w:val="005100E0"/>
    <w:rsid w:val="00510B94"/>
    <w:rsid w:val="00511552"/>
    <w:rsid w:val="005115E8"/>
    <w:rsid w:val="005116E6"/>
    <w:rsid w:val="00511B3A"/>
    <w:rsid w:val="00514539"/>
    <w:rsid w:val="0051600B"/>
    <w:rsid w:val="0051697A"/>
    <w:rsid w:val="005212A0"/>
    <w:rsid w:val="005215E6"/>
    <w:rsid w:val="00521AA3"/>
    <w:rsid w:val="005242EE"/>
    <w:rsid w:val="005243AA"/>
    <w:rsid w:val="00525B1B"/>
    <w:rsid w:val="00530C88"/>
    <w:rsid w:val="00531115"/>
    <w:rsid w:val="005325AB"/>
    <w:rsid w:val="005342C7"/>
    <w:rsid w:val="00534310"/>
    <w:rsid w:val="005406DE"/>
    <w:rsid w:val="0054071E"/>
    <w:rsid w:val="00540E53"/>
    <w:rsid w:val="00540F3F"/>
    <w:rsid w:val="00541CB9"/>
    <w:rsid w:val="00543764"/>
    <w:rsid w:val="00543F85"/>
    <w:rsid w:val="00545C48"/>
    <w:rsid w:val="00547631"/>
    <w:rsid w:val="00547F20"/>
    <w:rsid w:val="0055010A"/>
    <w:rsid w:val="00550666"/>
    <w:rsid w:val="00550DA0"/>
    <w:rsid w:val="0055208B"/>
    <w:rsid w:val="0055217B"/>
    <w:rsid w:val="00552B70"/>
    <w:rsid w:val="00552F35"/>
    <w:rsid w:val="005543E4"/>
    <w:rsid w:val="005544CF"/>
    <w:rsid w:val="005548E0"/>
    <w:rsid w:val="00554C7A"/>
    <w:rsid w:val="0055575E"/>
    <w:rsid w:val="00556C59"/>
    <w:rsid w:val="00557071"/>
    <w:rsid w:val="00560334"/>
    <w:rsid w:val="005609AD"/>
    <w:rsid w:val="00560D0A"/>
    <w:rsid w:val="005614BA"/>
    <w:rsid w:val="00562289"/>
    <w:rsid w:val="00562745"/>
    <w:rsid w:val="0056284C"/>
    <w:rsid w:val="00562864"/>
    <w:rsid w:val="0056402C"/>
    <w:rsid w:val="00564213"/>
    <w:rsid w:val="00564338"/>
    <w:rsid w:val="0056437A"/>
    <w:rsid w:val="00564898"/>
    <w:rsid w:val="005668D8"/>
    <w:rsid w:val="00566EF9"/>
    <w:rsid w:val="00567417"/>
    <w:rsid w:val="00567ED2"/>
    <w:rsid w:val="0057051F"/>
    <w:rsid w:val="00570A0A"/>
    <w:rsid w:val="00571B81"/>
    <w:rsid w:val="005722AF"/>
    <w:rsid w:val="00572CBF"/>
    <w:rsid w:val="00572EA1"/>
    <w:rsid w:val="00573834"/>
    <w:rsid w:val="00573D4B"/>
    <w:rsid w:val="00574A1C"/>
    <w:rsid w:val="00575E98"/>
    <w:rsid w:val="0057657D"/>
    <w:rsid w:val="00576D71"/>
    <w:rsid w:val="00576F35"/>
    <w:rsid w:val="00576F99"/>
    <w:rsid w:val="00580937"/>
    <w:rsid w:val="00581D07"/>
    <w:rsid w:val="005830C7"/>
    <w:rsid w:val="005834F0"/>
    <w:rsid w:val="00583578"/>
    <w:rsid w:val="00585FD2"/>
    <w:rsid w:val="005862FF"/>
    <w:rsid w:val="005870CC"/>
    <w:rsid w:val="00587478"/>
    <w:rsid w:val="00587CB3"/>
    <w:rsid w:val="00590978"/>
    <w:rsid w:val="005925B7"/>
    <w:rsid w:val="00592845"/>
    <w:rsid w:val="00592C60"/>
    <w:rsid w:val="00593471"/>
    <w:rsid w:val="00593BBE"/>
    <w:rsid w:val="00593E0C"/>
    <w:rsid w:val="00594503"/>
    <w:rsid w:val="00594AE3"/>
    <w:rsid w:val="005968D4"/>
    <w:rsid w:val="00597DCC"/>
    <w:rsid w:val="00597FD8"/>
    <w:rsid w:val="005A0173"/>
    <w:rsid w:val="005A02FA"/>
    <w:rsid w:val="005A0B7A"/>
    <w:rsid w:val="005A0CFB"/>
    <w:rsid w:val="005A1A6F"/>
    <w:rsid w:val="005A248C"/>
    <w:rsid w:val="005A262A"/>
    <w:rsid w:val="005A2CD0"/>
    <w:rsid w:val="005A3407"/>
    <w:rsid w:val="005A373F"/>
    <w:rsid w:val="005A3C53"/>
    <w:rsid w:val="005A4025"/>
    <w:rsid w:val="005A46A5"/>
    <w:rsid w:val="005A4737"/>
    <w:rsid w:val="005A4F32"/>
    <w:rsid w:val="005A5552"/>
    <w:rsid w:val="005A6064"/>
    <w:rsid w:val="005A76A0"/>
    <w:rsid w:val="005A7B9B"/>
    <w:rsid w:val="005A7FDD"/>
    <w:rsid w:val="005B14A4"/>
    <w:rsid w:val="005B14B4"/>
    <w:rsid w:val="005B18CC"/>
    <w:rsid w:val="005B19DF"/>
    <w:rsid w:val="005B2C05"/>
    <w:rsid w:val="005B2CAF"/>
    <w:rsid w:val="005B3376"/>
    <w:rsid w:val="005B3666"/>
    <w:rsid w:val="005B55D4"/>
    <w:rsid w:val="005B5DD6"/>
    <w:rsid w:val="005B71C8"/>
    <w:rsid w:val="005B78C9"/>
    <w:rsid w:val="005B7973"/>
    <w:rsid w:val="005C09EA"/>
    <w:rsid w:val="005C0A23"/>
    <w:rsid w:val="005C143F"/>
    <w:rsid w:val="005C251F"/>
    <w:rsid w:val="005C2D69"/>
    <w:rsid w:val="005C44E3"/>
    <w:rsid w:val="005C470D"/>
    <w:rsid w:val="005C5F06"/>
    <w:rsid w:val="005C5F18"/>
    <w:rsid w:val="005C73FF"/>
    <w:rsid w:val="005C7EFA"/>
    <w:rsid w:val="005D1127"/>
    <w:rsid w:val="005D144C"/>
    <w:rsid w:val="005D1A31"/>
    <w:rsid w:val="005D1B0F"/>
    <w:rsid w:val="005D1DD3"/>
    <w:rsid w:val="005D201D"/>
    <w:rsid w:val="005D32B2"/>
    <w:rsid w:val="005D41B7"/>
    <w:rsid w:val="005D444A"/>
    <w:rsid w:val="005D4653"/>
    <w:rsid w:val="005D67DE"/>
    <w:rsid w:val="005E0594"/>
    <w:rsid w:val="005E0CDC"/>
    <w:rsid w:val="005E0D3F"/>
    <w:rsid w:val="005E18FB"/>
    <w:rsid w:val="005E33CB"/>
    <w:rsid w:val="005E39F4"/>
    <w:rsid w:val="005E4F72"/>
    <w:rsid w:val="005E5888"/>
    <w:rsid w:val="005E62FD"/>
    <w:rsid w:val="005E6AA0"/>
    <w:rsid w:val="005E6B32"/>
    <w:rsid w:val="005E6CE0"/>
    <w:rsid w:val="005E7742"/>
    <w:rsid w:val="005E7A3D"/>
    <w:rsid w:val="005F06BF"/>
    <w:rsid w:val="005F170F"/>
    <w:rsid w:val="005F2BB5"/>
    <w:rsid w:val="005F3755"/>
    <w:rsid w:val="005F3A28"/>
    <w:rsid w:val="005F3C91"/>
    <w:rsid w:val="005F3D4E"/>
    <w:rsid w:val="005F4CCE"/>
    <w:rsid w:val="005F4E64"/>
    <w:rsid w:val="005F5899"/>
    <w:rsid w:val="005F5A4E"/>
    <w:rsid w:val="005F6613"/>
    <w:rsid w:val="005F6CF7"/>
    <w:rsid w:val="006004E4"/>
    <w:rsid w:val="0060089A"/>
    <w:rsid w:val="00601385"/>
    <w:rsid w:val="006014CD"/>
    <w:rsid w:val="00601583"/>
    <w:rsid w:val="00601EE7"/>
    <w:rsid w:val="006021F1"/>
    <w:rsid w:val="006022A4"/>
    <w:rsid w:val="00602C20"/>
    <w:rsid w:val="00603A4D"/>
    <w:rsid w:val="00603B41"/>
    <w:rsid w:val="00604579"/>
    <w:rsid w:val="0060493E"/>
    <w:rsid w:val="006059E0"/>
    <w:rsid w:val="0060666D"/>
    <w:rsid w:val="006072D9"/>
    <w:rsid w:val="00611313"/>
    <w:rsid w:val="006114BF"/>
    <w:rsid w:val="006128CA"/>
    <w:rsid w:val="00615D6E"/>
    <w:rsid w:val="006163B3"/>
    <w:rsid w:val="006167E6"/>
    <w:rsid w:val="00617435"/>
    <w:rsid w:val="00617D0E"/>
    <w:rsid w:val="006217C6"/>
    <w:rsid w:val="00621BD2"/>
    <w:rsid w:val="0062278A"/>
    <w:rsid w:val="006246FA"/>
    <w:rsid w:val="006253B5"/>
    <w:rsid w:val="00627109"/>
    <w:rsid w:val="006308A7"/>
    <w:rsid w:val="00630961"/>
    <w:rsid w:val="006310F8"/>
    <w:rsid w:val="006326D7"/>
    <w:rsid w:val="00632FBE"/>
    <w:rsid w:val="006330E3"/>
    <w:rsid w:val="006338ED"/>
    <w:rsid w:val="00633D61"/>
    <w:rsid w:val="006343B4"/>
    <w:rsid w:val="006346D1"/>
    <w:rsid w:val="00634934"/>
    <w:rsid w:val="00635768"/>
    <w:rsid w:val="006358D9"/>
    <w:rsid w:val="00637129"/>
    <w:rsid w:val="006404C8"/>
    <w:rsid w:val="006409BE"/>
    <w:rsid w:val="00641042"/>
    <w:rsid w:val="0064126A"/>
    <w:rsid w:val="00641ADE"/>
    <w:rsid w:val="00642EF4"/>
    <w:rsid w:val="006430CF"/>
    <w:rsid w:val="006432F1"/>
    <w:rsid w:val="00644BCF"/>
    <w:rsid w:val="00644F90"/>
    <w:rsid w:val="00645E42"/>
    <w:rsid w:val="00646368"/>
    <w:rsid w:val="00646C93"/>
    <w:rsid w:val="00647306"/>
    <w:rsid w:val="00647E43"/>
    <w:rsid w:val="00650607"/>
    <w:rsid w:val="00650CF8"/>
    <w:rsid w:val="00650D5B"/>
    <w:rsid w:val="00650EC4"/>
    <w:rsid w:val="006511B3"/>
    <w:rsid w:val="00652431"/>
    <w:rsid w:val="0065407A"/>
    <w:rsid w:val="00654840"/>
    <w:rsid w:val="006551BB"/>
    <w:rsid w:val="006553E2"/>
    <w:rsid w:val="00657494"/>
    <w:rsid w:val="00657BC9"/>
    <w:rsid w:val="006602CE"/>
    <w:rsid w:val="00660794"/>
    <w:rsid w:val="00661051"/>
    <w:rsid w:val="0066117E"/>
    <w:rsid w:val="00661270"/>
    <w:rsid w:val="006635A3"/>
    <w:rsid w:val="00663FEE"/>
    <w:rsid w:val="006644A3"/>
    <w:rsid w:val="00664B34"/>
    <w:rsid w:val="006655C2"/>
    <w:rsid w:val="006668F2"/>
    <w:rsid w:val="00666BEE"/>
    <w:rsid w:val="00667F74"/>
    <w:rsid w:val="00670F05"/>
    <w:rsid w:val="00671E44"/>
    <w:rsid w:val="00672382"/>
    <w:rsid w:val="006725EA"/>
    <w:rsid w:val="00672D4B"/>
    <w:rsid w:val="0067347F"/>
    <w:rsid w:val="00673B74"/>
    <w:rsid w:val="00673CFD"/>
    <w:rsid w:val="00674689"/>
    <w:rsid w:val="006752D4"/>
    <w:rsid w:val="006768BA"/>
    <w:rsid w:val="00680918"/>
    <w:rsid w:val="00680EB1"/>
    <w:rsid w:val="00682555"/>
    <w:rsid w:val="006838C1"/>
    <w:rsid w:val="00684006"/>
    <w:rsid w:val="006842EB"/>
    <w:rsid w:val="006862FB"/>
    <w:rsid w:val="00686657"/>
    <w:rsid w:val="0068744C"/>
    <w:rsid w:val="00690CB7"/>
    <w:rsid w:val="00693734"/>
    <w:rsid w:val="0069374C"/>
    <w:rsid w:val="00693BEA"/>
    <w:rsid w:val="00694A33"/>
    <w:rsid w:val="00694AE5"/>
    <w:rsid w:val="006958CE"/>
    <w:rsid w:val="00695E37"/>
    <w:rsid w:val="0069642F"/>
    <w:rsid w:val="0069644F"/>
    <w:rsid w:val="006965E2"/>
    <w:rsid w:val="006967E5"/>
    <w:rsid w:val="006A0BEE"/>
    <w:rsid w:val="006A1B43"/>
    <w:rsid w:val="006A1BB1"/>
    <w:rsid w:val="006A1C9C"/>
    <w:rsid w:val="006A211D"/>
    <w:rsid w:val="006A6335"/>
    <w:rsid w:val="006A723F"/>
    <w:rsid w:val="006A7F17"/>
    <w:rsid w:val="006B1BA5"/>
    <w:rsid w:val="006B356C"/>
    <w:rsid w:val="006B3839"/>
    <w:rsid w:val="006B3AFC"/>
    <w:rsid w:val="006B3CCE"/>
    <w:rsid w:val="006B4199"/>
    <w:rsid w:val="006B43B9"/>
    <w:rsid w:val="006B4AEE"/>
    <w:rsid w:val="006B4D55"/>
    <w:rsid w:val="006B514B"/>
    <w:rsid w:val="006B5775"/>
    <w:rsid w:val="006B5F80"/>
    <w:rsid w:val="006B6AF2"/>
    <w:rsid w:val="006B6C5E"/>
    <w:rsid w:val="006B7919"/>
    <w:rsid w:val="006C0B97"/>
    <w:rsid w:val="006C1886"/>
    <w:rsid w:val="006C219E"/>
    <w:rsid w:val="006C21AA"/>
    <w:rsid w:val="006C2516"/>
    <w:rsid w:val="006C2578"/>
    <w:rsid w:val="006C2AC1"/>
    <w:rsid w:val="006C4C87"/>
    <w:rsid w:val="006C625E"/>
    <w:rsid w:val="006D0C96"/>
    <w:rsid w:val="006D1071"/>
    <w:rsid w:val="006D21AA"/>
    <w:rsid w:val="006D290E"/>
    <w:rsid w:val="006D386F"/>
    <w:rsid w:val="006D3C59"/>
    <w:rsid w:val="006D5C58"/>
    <w:rsid w:val="006D5CD4"/>
    <w:rsid w:val="006D6AF1"/>
    <w:rsid w:val="006D7173"/>
    <w:rsid w:val="006D752C"/>
    <w:rsid w:val="006E089E"/>
    <w:rsid w:val="006E1BDE"/>
    <w:rsid w:val="006E1DFB"/>
    <w:rsid w:val="006E2798"/>
    <w:rsid w:val="006E2DDF"/>
    <w:rsid w:val="006E4A94"/>
    <w:rsid w:val="006E5008"/>
    <w:rsid w:val="006E7267"/>
    <w:rsid w:val="006E770C"/>
    <w:rsid w:val="006F145C"/>
    <w:rsid w:val="006F1B55"/>
    <w:rsid w:val="006F22E2"/>
    <w:rsid w:val="006F2AF7"/>
    <w:rsid w:val="006F2BAB"/>
    <w:rsid w:val="006F2C6A"/>
    <w:rsid w:val="006F2CAE"/>
    <w:rsid w:val="006F2D38"/>
    <w:rsid w:val="006F36D0"/>
    <w:rsid w:val="006F45B3"/>
    <w:rsid w:val="006F46AF"/>
    <w:rsid w:val="006F538F"/>
    <w:rsid w:val="006F6C40"/>
    <w:rsid w:val="006F774B"/>
    <w:rsid w:val="007000B4"/>
    <w:rsid w:val="007000F0"/>
    <w:rsid w:val="007001FF"/>
    <w:rsid w:val="007002FE"/>
    <w:rsid w:val="00702A90"/>
    <w:rsid w:val="00703F93"/>
    <w:rsid w:val="00704289"/>
    <w:rsid w:val="0070537F"/>
    <w:rsid w:val="00705920"/>
    <w:rsid w:val="00705993"/>
    <w:rsid w:val="00705FBE"/>
    <w:rsid w:val="007061D3"/>
    <w:rsid w:val="00706AE1"/>
    <w:rsid w:val="007113D4"/>
    <w:rsid w:val="00711CDE"/>
    <w:rsid w:val="0071215A"/>
    <w:rsid w:val="00712CD6"/>
    <w:rsid w:val="0071414D"/>
    <w:rsid w:val="0071439E"/>
    <w:rsid w:val="00714CF3"/>
    <w:rsid w:val="007153CC"/>
    <w:rsid w:val="007155EB"/>
    <w:rsid w:val="00720386"/>
    <w:rsid w:val="00720AB8"/>
    <w:rsid w:val="00720D70"/>
    <w:rsid w:val="007210F4"/>
    <w:rsid w:val="007214FE"/>
    <w:rsid w:val="007224D2"/>
    <w:rsid w:val="0072287B"/>
    <w:rsid w:val="007229DB"/>
    <w:rsid w:val="00723A3B"/>
    <w:rsid w:val="00724800"/>
    <w:rsid w:val="00724868"/>
    <w:rsid w:val="0072533F"/>
    <w:rsid w:val="007258E1"/>
    <w:rsid w:val="007259CE"/>
    <w:rsid w:val="00726424"/>
    <w:rsid w:val="00726C7F"/>
    <w:rsid w:val="00727649"/>
    <w:rsid w:val="00732222"/>
    <w:rsid w:val="0073228A"/>
    <w:rsid w:val="007337A3"/>
    <w:rsid w:val="0073557F"/>
    <w:rsid w:val="00735757"/>
    <w:rsid w:val="0073639C"/>
    <w:rsid w:val="007377BE"/>
    <w:rsid w:val="00740880"/>
    <w:rsid w:val="007408D6"/>
    <w:rsid w:val="00741248"/>
    <w:rsid w:val="007433EF"/>
    <w:rsid w:val="0074490E"/>
    <w:rsid w:val="00744D30"/>
    <w:rsid w:val="00745346"/>
    <w:rsid w:val="00745843"/>
    <w:rsid w:val="00745AA6"/>
    <w:rsid w:val="007461A7"/>
    <w:rsid w:val="007471D2"/>
    <w:rsid w:val="00747495"/>
    <w:rsid w:val="00750043"/>
    <w:rsid w:val="00750A45"/>
    <w:rsid w:val="00751404"/>
    <w:rsid w:val="00751A44"/>
    <w:rsid w:val="00751CB7"/>
    <w:rsid w:val="007522DB"/>
    <w:rsid w:val="00752C20"/>
    <w:rsid w:val="0075380F"/>
    <w:rsid w:val="00753954"/>
    <w:rsid w:val="00754FDC"/>
    <w:rsid w:val="0075626F"/>
    <w:rsid w:val="007569B4"/>
    <w:rsid w:val="0075799B"/>
    <w:rsid w:val="00761765"/>
    <w:rsid w:val="007627BC"/>
    <w:rsid w:val="00762E29"/>
    <w:rsid w:val="007639BB"/>
    <w:rsid w:val="00765C45"/>
    <w:rsid w:val="007663EB"/>
    <w:rsid w:val="00766D4B"/>
    <w:rsid w:val="0076702D"/>
    <w:rsid w:val="00767ADB"/>
    <w:rsid w:val="00770313"/>
    <w:rsid w:val="00771754"/>
    <w:rsid w:val="00772C69"/>
    <w:rsid w:val="00772E89"/>
    <w:rsid w:val="00772F72"/>
    <w:rsid w:val="00773B20"/>
    <w:rsid w:val="00774102"/>
    <w:rsid w:val="007749DE"/>
    <w:rsid w:val="00774D97"/>
    <w:rsid w:val="007756F2"/>
    <w:rsid w:val="007760E4"/>
    <w:rsid w:val="00777EEC"/>
    <w:rsid w:val="00780A4F"/>
    <w:rsid w:val="007810D4"/>
    <w:rsid w:val="00781A77"/>
    <w:rsid w:val="007820B1"/>
    <w:rsid w:val="007823AD"/>
    <w:rsid w:val="00782C29"/>
    <w:rsid w:val="00782C92"/>
    <w:rsid w:val="00782D8A"/>
    <w:rsid w:val="007841BA"/>
    <w:rsid w:val="00784BBA"/>
    <w:rsid w:val="00785CDF"/>
    <w:rsid w:val="00786DF3"/>
    <w:rsid w:val="00787300"/>
    <w:rsid w:val="0078731A"/>
    <w:rsid w:val="0078738A"/>
    <w:rsid w:val="0079097D"/>
    <w:rsid w:val="007911C4"/>
    <w:rsid w:val="0079133A"/>
    <w:rsid w:val="007913BC"/>
    <w:rsid w:val="00792DE1"/>
    <w:rsid w:val="00794036"/>
    <w:rsid w:val="0079496E"/>
    <w:rsid w:val="00795E99"/>
    <w:rsid w:val="00796493"/>
    <w:rsid w:val="0079671E"/>
    <w:rsid w:val="0079677D"/>
    <w:rsid w:val="0079685D"/>
    <w:rsid w:val="00796A7F"/>
    <w:rsid w:val="007A0B9B"/>
    <w:rsid w:val="007A0BCE"/>
    <w:rsid w:val="007A1413"/>
    <w:rsid w:val="007A2422"/>
    <w:rsid w:val="007A2F04"/>
    <w:rsid w:val="007A408F"/>
    <w:rsid w:val="007A4260"/>
    <w:rsid w:val="007A42AC"/>
    <w:rsid w:val="007A4CD8"/>
    <w:rsid w:val="007A57DB"/>
    <w:rsid w:val="007A5F4C"/>
    <w:rsid w:val="007A70CA"/>
    <w:rsid w:val="007B4FFC"/>
    <w:rsid w:val="007B5BD4"/>
    <w:rsid w:val="007B6E3A"/>
    <w:rsid w:val="007C01FA"/>
    <w:rsid w:val="007C3AF7"/>
    <w:rsid w:val="007C455F"/>
    <w:rsid w:val="007C5770"/>
    <w:rsid w:val="007C6804"/>
    <w:rsid w:val="007C6A49"/>
    <w:rsid w:val="007D065B"/>
    <w:rsid w:val="007D1B12"/>
    <w:rsid w:val="007D23BE"/>
    <w:rsid w:val="007D30E6"/>
    <w:rsid w:val="007D3D22"/>
    <w:rsid w:val="007D3F08"/>
    <w:rsid w:val="007D4382"/>
    <w:rsid w:val="007D53CF"/>
    <w:rsid w:val="007D56F9"/>
    <w:rsid w:val="007D710E"/>
    <w:rsid w:val="007D7A5F"/>
    <w:rsid w:val="007E020D"/>
    <w:rsid w:val="007E0C29"/>
    <w:rsid w:val="007E1977"/>
    <w:rsid w:val="007E1FD2"/>
    <w:rsid w:val="007E3132"/>
    <w:rsid w:val="007E39FD"/>
    <w:rsid w:val="007E4872"/>
    <w:rsid w:val="007E5EC0"/>
    <w:rsid w:val="007E619D"/>
    <w:rsid w:val="007E6B23"/>
    <w:rsid w:val="007E6B41"/>
    <w:rsid w:val="007E702F"/>
    <w:rsid w:val="007F2019"/>
    <w:rsid w:val="007F2489"/>
    <w:rsid w:val="007F28BA"/>
    <w:rsid w:val="007F3983"/>
    <w:rsid w:val="007F5DF9"/>
    <w:rsid w:val="007F6D63"/>
    <w:rsid w:val="007F6F45"/>
    <w:rsid w:val="007F7B34"/>
    <w:rsid w:val="007F7C88"/>
    <w:rsid w:val="00800906"/>
    <w:rsid w:val="0080111B"/>
    <w:rsid w:val="008017F2"/>
    <w:rsid w:val="008028E1"/>
    <w:rsid w:val="00803738"/>
    <w:rsid w:val="00803C0E"/>
    <w:rsid w:val="00804526"/>
    <w:rsid w:val="00804A98"/>
    <w:rsid w:val="008052F2"/>
    <w:rsid w:val="0080540D"/>
    <w:rsid w:val="00810143"/>
    <w:rsid w:val="00810AF8"/>
    <w:rsid w:val="00812207"/>
    <w:rsid w:val="008128C7"/>
    <w:rsid w:val="008155FF"/>
    <w:rsid w:val="0081615A"/>
    <w:rsid w:val="00816490"/>
    <w:rsid w:val="008168A2"/>
    <w:rsid w:val="00817122"/>
    <w:rsid w:val="008172F7"/>
    <w:rsid w:val="00817B2C"/>
    <w:rsid w:val="008202FB"/>
    <w:rsid w:val="00821BD4"/>
    <w:rsid w:val="00821EEC"/>
    <w:rsid w:val="0082210E"/>
    <w:rsid w:val="0082304C"/>
    <w:rsid w:val="0082308F"/>
    <w:rsid w:val="008233D7"/>
    <w:rsid w:val="008234E1"/>
    <w:rsid w:val="00823677"/>
    <w:rsid w:val="0082420C"/>
    <w:rsid w:val="00824FE3"/>
    <w:rsid w:val="00825588"/>
    <w:rsid w:val="00826E1B"/>
    <w:rsid w:val="0082707E"/>
    <w:rsid w:val="008271B9"/>
    <w:rsid w:val="0082733F"/>
    <w:rsid w:val="00827402"/>
    <w:rsid w:val="00830F19"/>
    <w:rsid w:val="008311CE"/>
    <w:rsid w:val="008311D1"/>
    <w:rsid w:val="0083127A"/>
    <w:rsid w:val="0083384C"/>
    <w:rsid w:val="00833CC0"/>
    <w:rsid w:val="00834801"/>
    <w:rsid w:val="00834860"/>
    <w:rsid w:val="00834ABF"/>
    <w:rsid w:val="00836260"/>
    <w:rsid w:val="008363E2"/>
    <w:rsid w:val="00836BD2"/>
    <w:rsid w:val="00837A26"/>
    <w:rsid w:val="008402DF"/>
    <w:rsid w:val="008404CE"/>
    <w:rsid w:val="0084161C"/>
    <w:rsid w:val="00841655"/>
    <w:rsid w:val="008417AF"/>
    <w:rsid w:val="0084277F"/>
    <w:rsid w:val="008455D4"/>
    <w:rsid w:val="00845B98"/>
    <w:rsid w:val="0084699D"/>
    <w:rsid w:val="00847CA2"/>
    <w:rsid w:val="008509A4"/>
    <w:rsid w:val="00850C31"/>
    <w:rsid w:val="00850E00"/>
    <w:rsid w:val="0085158C"/>
    <w:rsid w:val="008517D2"/>
    <w:rsid w:val="00851ABC"/>
    <w:rsid w:val="00852DEB"/>
    <w:rsid w:val="00853285"/>
    <w:rsid w:val="00853AA0"/>
    <w:rsid w:val="00854578"/>
    <w:rsid w:val="0085494D"/>
    <w:rsid w:val="00854DD8"/>
    <w:rsid w:val="00854E9F"/>
    <w:rsid w:val="00855006"/>
    <w:rsid w:val="0085526B"/>
    <w:rsid w:val="00856BDC"/>
    <w:rsid w:val="00856C3D"/>
    <w:rsid w:val="00857081"/>
    <w:rsid w:val="008576EB"/>
    <w:rsid w:val="00857705"/>
    <w:rsid w:val="00860D66"/>
    <w:rsid w:val="008616CE"/>
    <w:rsid w:val="00861E24"/>
    <w:rsid w:val="00862F79"/>
    <w:rsid w:val="008645CE"/>
    <w:rsid w:val="00864F50"/>
    <w:rsid w:val="00865319"/>
    <w:rsid w:val="0086622A"/>
    <w:rsid w:val="00867B0F"/>
    <w:rsid w:val="008703C5"/>
    <w:rsid w:val="00870B0F"/>
    <w:rsid w:val="00872501"/>
    <w:rsid w:val="0087255D"/>
    <w:rsid w:val="00872B38"/>
    <w:rsid w:val="00874038"/>
    <w:rsid w:val="00874B8A"/>
    <w:rsid w:val="00875741"/>
    <w:rsid w:val="00875C13"/>
    <w:rsid w:val="008760E7"/>
    <w:rsid w:val="00877C2E"/>
    <w:rsid w:val="00882A01"/>
    <w:rsid w:val="00882B5A"/>
    <w:rsid w:val="00882E9F"/>
    <w:rsid w:val="00885BD0"/>
    <w:rsid w:val="00886C84"/>
    <w:rsid w:val="00887015"/>
    <w:rsid w:val="008875BC"/>
    <w:rsid w:val="0089070A"/>
    <w:rsid w:val="0089213A"/>
    <w:rsid w:val="008941A3"/>
    <w:rsid w:val="008945D6"/>
    <w:rsid w:val="00894810"/>
    <w:rsid w:val="00897C00"/>
    <w:rsid w:val="00897D79"/>
    <w:rsid w:val="00897DFA"/>
    <w:rsid w:val="008A0FD6"/>
    <w:rsid w:val="008A165D"/>
    <w:rsid w:val="008A1B7E"/>
    <w:rsid w:val="008A237E"/>
    <w:rsid w:val="008A26B1"/>
    <w:rsid w:val="008A2D7E"/>
    <w:rsid w:val="008A2E72"/>
    <w:rsid w:val="008A35EC"/>
    <w:rsid w:val="008A48DF"/>
    <w:rsid w:val="008A57DD"/>
    <w:rsid w:val="008A6486"/>
    <w:rsid w:val="008A6BC0"/>
    <w:rsid w:val="008A7CDD"/>
    <w:rsid w:val="008B0125"/>
    <w:rsid w:val="008B0389"/>
    <w:rsid w:val="008B05BE"/>
    <w:rsid w:val="008B3E4A"/>
    <w:rsid w:val="008B597C"/>
    <w:rsid w:val="008B6663"/>
    <w:rsid w:val="008B719F"/>
    <w:rsid w:val="008C04C5"/>
    <w:rsid w:val="008C1650"/>
    <w:rsid w:val="008C2E31"/>
    <w:rsid w:val="008C345D"/>
    <w:rsid w:val="008C460C"/>
    <w:rsid w:val="008C47D9"/>
    <w:rsid w:val="008C5522"/>
    <w:rsid w:val="008C5B20"/>
    <w:rsid w:val="008C77EC"/>
    <w:rsid w:val="008C7C8A"/>
    <w:rsid w:val="008D0610"/>
    <w:rsid w:val="008D07B9"/>
    <w:rsid w:val="008D0F0E"/>
    <w:rsid w:val="008D221F"/>
    <w:rsid w:val="008D2A0D"/>
    <w:rsid w:val="008D2EBA"/>
    <w:rsid w:val="008D34CF"/>
    <w:rsid w:val="008D377B"/>
    <w:rsid w:val="008D556A"/>
    <w:rsid w:val="008D6544"/>
    <w:rsid w:val="008D6C55"/>
    <w:rsid w:val="008E0198"/>
    <w:rsid w:val="008E05DA"/>
    <w:rsid w:val="008E0E76"/>
    <w:rsid w:val="008E1A7B"/>
    <w:rsid w:val="008E1BC7"/>
    <w:rsid w:val="008E213F"/>
    <w:rsid w:val="008E2641"/>
    <w:rsid w:val="008E3110"/>
    <w:rsid w:val="008E34C8"/>
    <w:rsid w:val="008E34DE"/>
    <w:rsid w:val="008E386C"/>
    <w:rsid w:val="008E40CD"/>
    <w:rsid w:val="008E66CC"/>
    <w:rsid w:val="008E6925"/>
    <w:rsid w:val="008E6DEB"/>
    <w:rsid w:val="008F1AE5"/>
    <w:rsid w:val="008F27EF"/>
    <w:rsid w:val="008F4954"/>
    <w:rsid w:val="008F5B85"/>
    <w:rsid w:val="008F6280"/>
    <w:rsid w:val="008F634E"/>
    <w:rsid w:val="008F6858"/>
    <w:rsid w:val="00900130"/>
    <w:rsid w:val="00900A83"/>
    <w:rsid w:val="0090391F"/>
    <w:rsid w:val="00904611"/>
    <w:rsid w:val="009047AD"/>
    <w:rsid w:val="00904BB6"/>
    <w:rsid w:val="00906499"/>
    <w:rsid w:val="009074CB"/>
    <w:rsid w:val="00911AEC"/>
    <w:rsid w:val="0091282B"/>
    <w:rsid w:val="009131B1"/>
    <w:rsid w:val="009150E4"/>
    <w:rsid w:val="009156EA"/>
    <w:rsid w:val="009156F8"/>
    <w:rsid w:val="0091571A"/>
    <w:rsid w:val="00915AE8"/>
    <w:rsid w:val="00916AC6"/>
    <w:rsid w:val="00916F33"/>
    <w:rsid w:val="00917349"/>
    <w:rsid w:val="0091791F"/>
    <w:rsid w:val="00920404"/>
    <w:rsid w:val="009206CF"/>
    <w:rsid w:val="0092155D"/>
    <w:rsid w:val="00921608"/>
    <w:rsid w:val="00921F21"/>
    <w:rsid w:val="00922A0D"/>
    <w:rsid w:val="00923160"/>
    <w:rsid w:val="00923A70"/>
    <w:rsid w:val="00923F93"/>
    <w:rsid w:val="00924885"/>
    <w:rsid w:val="00924E99"/>
    <w:rsid w:val="0092506C"/>
    <w:rsid w:val="00925D9B"/>
    <w:rsid w:val="009268F1"/>
    <w:rsid w:val="00926FA1"/>
    <w:rsid w:val="009276EF"/>
    <w:rsid w:val="0093052A"/>
    <w:rsid w:val="00930969"/>
    <w:rsid w:val="00930E3A"/>
    <w:rsid w:val="009322ED"/>
    <w:rsid w:val="00932F15"/>
    <w:rsid w:val="00932F39"/>
    <w:rsid w:val="0093348E"/>
    <w:rsid w:val="009339F7"/>
    <w:rsid w:val="00933ADC"/>
    <w:rsid w:val="00933ED4"/>
    <w:rsid w:val="00934DD2"/>
    <w:rsid w:val="00935A5D"/>
    <w:rsid w:val="00936264"/>
    <w:rsid w:val="009379C5"/>
    <w:rsid w:val="00937ABC"/>
    <w:rsid w:val="00940560"/>
    <w:rsid w:val="00940A08"/>
    <w:rsid w:val="00942EAC"/>
    <w:rsid w:val="00943440"/>
    <w:rsid w:val="0094391D"/>
    <w:rsid w:val="0094395A"/>
    <w:rsid w:val="00943ACD"/>
    <w:rsid w:val="00943C0C"/>
    <w:rsid w:val="00943CE5"/>
    <w:rsid w:val="00947392"/>
    <w:rsid w:val="00947B35"/>
    <w:rsid w:val="00950A64"/>
    <w:rsid w:val="00951426"/>
    <w:rsid w:val="0095152B"/>
    <w:rsid w:val="0095228F"/>
    <w:rsid w:val="009537A9"/>
    <w:rsid w:val="0095424B"/>
    <w:rsid w:val="009547C8"/>
    <w:rsid w:val="009548CD"/>
    <w:rsid w:val="009548D3"/>
    <w:rsid w:val="00955D95"/>
    <w:rsid w:val="0095713F"/>
    <w:rsid w:val="009571CE"/>
    <w:rsid w:val="0096046B"/>
    <w:rsid w:val="00960B98"/>
    <w:rsid w:val="009611C2"/>
    <w:rsid w:val="0096156B"/>
    <w:rsid w:val="009625DA"/>
    <w:rsid w:val="00963798"/>
    <w:rsid w:val="00965622"/>
    <w:rsid w:val="0096567C"/>
    <w:rsid w:val="00965B28"/>
    <w:rsid w:val="00966130"/>
    <w:rsid w:val="00966543"/>
    <w:rsid w:val="009666C1"/>
    <w:rsid w:val="00966AC3"/>
    <w:rsid w:val="00967381"/>
    <w:rsid w:val="009675BD"/>
    <w:rsid w:val="009718FE"/>
    <w:rsid w:val="009730EC"/>
    <w:rsid w:val="00973C8F"/>
    <w:rsid w:val="009742B1"/>
    <w:rsid w:val="00975458"/>
    <w:rsid w:val="009754E9"/>
    <w:rsid w:val="00975B45"/>
    <w:rsid w:val="009765C2"/>
    <w:rsid w:val="0097672F"/>
    <w:rsid w:val="00982372"/>
    <w:rsid w:val="009824CB"/>
    <w:rsid w:val="00983A19"/>
    <w:rsid w:val="00984AC6"/>
    <w:rsid w:val="00985334"/>
    <w:rsid w:val="00985E00"/>
    <w:rsid w:val="00986219"/>
    <w:rsid w:val="00986E57"/>
    <w:rsid w:val="009871E5"/>
    <w:rsid w:val="009872FF"/>
    <w:rsid w:val="009875CC"/>
    <w:rsid w:val="0098766A"/>
    <w:rsid w:val="00987AEF"/>
    <w:rsid w:val="009900E1"/>
    <w:rsid w:val="00992C6C"/>
    <w:rsid w:val="00994220"/>
    <w:rsid w:val="009950E0"/>
    <w:rsid w:val="00995258"/>
    <w:rsid w:val="00995804"/>
    <w:rsid w:val="00995DF5"/>
    <w:rsid w:val="009A10FA"/>
    <w:rsid w:val="009A1822"/>
    <w:rsid w:val="009A4242"/>
    <w:rsid w:val="009A54D6"/>
    <w:rsid w:val="009B0086"/>
    <w:rsid w:val="009B05A2"/>
    <w:rsid w:val="009B1128"/>
    <w:rsid w:val="009B1FED"/>
    <w:rsid w:val="009B2A5B"/>
    <w:rsid w:val="009B39A2"/>
    <w:rsid w:val="009B39D5"/>
    <w:rsid w:val="009B3F03"/>
    <w:rsid w:val="009B47C2"/>
    <w:rsid w:val="009B5474"/>
    <w:rsid w:val="009B55A4"/>
    <w:rsid w:val="009B6201"/>
    <w:rsid w:val="009B691E"/>
    <w:rsid w:val="009C05D7"/>
    <w:rsid w:val="009C09BE"/>
    <w:rsid w:val="009C2064"/>
    <w:rsid w:val="009C25A1"/>
    <w:rsid w:val="009C3738"/>
    <w:rsid w:val="009C38E2"/>
    <w:rsid w:val="009C3C75"/>
    <w:rsid w:val="009C417C"/>
    <w:rsid w:val="009C4321"/>
    <w:rsid w:val="009C47AC"/>
    <w:rsid w:val="009C63A6"/>
    <w:rsid w:val="009C69E1"/>
    <w:rsid w:val="009C736B"/>
    <w:rsid w:val="009C7B8B"/>
    <w:rsid w:val="009D227D"/>
    <w:rsid w:val="009D245E"/>
    <w:rsid w:val="009D3894"/>
    <w:rsid w:val="009D38E2"/>
    <w:rsid w:val="009D3BA4"/>
    <w:rsid w:val="009D4B3A"/>
    <w:rsid w:val="009D5C3B"/>
    <w:rsid w:val="009D7057"/>
    <w:rsid w:val="009D70D8"/>
    <w:rsid w:val="009D796F"/>
    <w:rsid w:val="009D7DEB"/>
    <w:rsid w:val="009E1AFE"/>
    <w:rsid w:val="009E1F4F"/>
    <w:rsid w:val="009E2486"/>
    <w:rsid w:val="009E24CB"/>
    <w:rsid w:val="009E24CE"/>
    <w:rsid w:val="009E2750"/>
    <w:rsid w:val="009E3064"/>
    <w:rsid w:val="009E360C"/>
    <w:rsid w:val="009E3B00"/>
    <w:rsid w:val="009E4234"/>
    <w:rsid w:val="009E5DD3"/>
    <w:rsid w:val="009E6CC6"/>
    <w:rsid w:val="009E704A"/>
    <w:rsid w:val="009E7429"/>
    <w:rsid w:val="009F2968"/>
    <w:rsid w:val="009F29DA"/>
    <w:rsid w:val="009F2B5A"/>
    <w:rsid w:val="009F2C0A"/>
    <w:rsid w:val="009F2C73"/>
    <w:rsid w:val="009F33EC"/>
    <w:rsid w:val="009F36EC"/>
    <w:rsid w:val="009F3D66"/>
    <w:rsid w:val="009F44E0"/>
    <w:rsid w:val="009F4542"/>
    <w:rsid w:val="009F5699"/>
    <w:rsid w:val="009F57BA"/>
    <w:rsid w:val="009F6EFC"/>
    <w:rsid w:val="009F7280"/>
    <w:rsid w:val="00A01537"/>
    <w:rsid w:val="00A015D7"/>
    <w:rsid w:val="00A029EC"/>
    <w:rsid w:val="00A03059"/>
    <w:rsid w:val="00A0459D"/>
    <w:rsid w:val="00A060CD"/>
    <w:rsid w:val="00A06B63"/>
    <w:rsid w:val="00A07518"/>
    <w:rsid w:val="00A100FD"/>
    <w:rsid w:val="00A1048A"/>
    <w:rsid w:val="00A11091"/>
    <w:rsid w:val="00A12EF1"/>
    <w:rsid w:val="00A14221"/>
    <w:rsid w:val="00A14374"/>
    <w:rsid w:val="00A144FF"/>
    <w:rsid w:val="00A1481D"/>
    <w:rsid w:val="00A14A26"/>
    <w:rsid w:val="00A14A64"/>
    <w:rsid w:val="00A17E99"/>
    <w:rsid w:val="00A20A3D"/>
    <w:rsid w:val="00A20E42"/>
    <w:rsid w:val="00A20E6F"/>
    <w:rsid w:val="00A21107"/>
    <w:rsid w:val="00A21341"/>
    <w:rsid w:val="00A232EE"/>
    <w:rsid w:val="00A23F72"/>
    <w:rsid w:val="00A2433C"/>
    <w:rsid w:val="00A24F90"/>
    <w:rsid w:val="00A25695"/>
    <w:rsid w:val="00A2582E"/>
    <w:rsid w:val="00A2616F"/>
    <w:rsid w:val="00A26878"/>
    <w:rsid w:val="00A26C97"/>
    <w:rsid w:val="00A26EF2"/>
    <w:rsid w:val="00A27980"/>
    <w:rsid w:val="00A30608"/>
    <w:rsid w:val="00A30A69"/>
    <w:rsid w:val="00A30B14"/>
    <w:rsid w:val="00A30DF0"/>
    <w:rsid w:val="00A32A83"/>
    <w:rsid w:val="00A331A5"/>
    <w:rsid w:val="00A33BE5"/>
    <w:rsid w:val="00A33E27"/>
    <w:rsid w:val="00A34DBA"/>
    <w:rsid w:val="00A3527C"/>
    <w:rsid w:val="00A36133"/>
    <w:rsid w:val="00A36691"/>
    <w:rsid w:val="00A36A23"/>
    <w:rsid w:val="00A373F3"/>
    <w:rsid w:val="00A407B9"/>
    <w:rsid w:val="00A4111C"/>
    <w:rsid w:val="00A4201F"/>
    <w:rsid w:val="00A42C28"/>
    <w:rsid w:val="00A43917"/>
    <w:rsid w:val="00A45477"/>
    <w:rsid w:val="00A457B1"/>
    <w:rsid w:val="00A46B57"/>
    <w:rsid w:val="00A46CF0"/>
    <w:rsid w:val="00A478FF"/>
    <w:rsid w:val="00A50941"/>
    <w:rsid w:val="00A50B82"/>
    <w:rsid w:val="00A515DE"/>
    <w:rsid w:val="00A51F75"/>
    <w:rsid w:val="00A52BE4"/>
    <w:rsid w:val="00A5344B"/>
    <w:rsid w:val="00A5469A"/>
    <w:rsid w:val="00A54C3F"/>
    <w:rsid w:val="00A554E4"/>
    <w:rsid w:val="00A5552B"/>
    <w:rsid w:val="00A56DCD"/>
    <w:rsid w:val="00A57085"/>
    <w:rsid w:val="00A5793C"/>
    <w:rsid w:val="00A57BD6"/>
    <w:rsid w:val="00A601E7"/>
    <w:rsid w:val="00A602B2"/>
    <w:rsid w:val="00A611C1"/>
    <w:rsid w:val="00A628A0"/>
    <w:rsid w:val="00A63C9E"/>
    <w:rsid w:val="00A641A3"/>
    <w:rsid w:val="00A64A9B"/>
    <w:rsid w:val="00A66282"/>
    <w:rsid w:val="00A66B98"/>
    <w:rsid w:val="00A66D39"/>
    <w:rsid w:val="00A67A54"/>
    <w:rsid w:val="00A67A87"/>
    <w:rsid w:val="00A70A45"/>
    <w:rsid w:val="00A70FD6"/>
    <w:rsid w:val="00A721F2"/>
    <w:rsid w:val="00A7230E"/>
    <w:rsid w:val="00A730C0"/>
    <w:rsid w:val="00A74152"/>
    <w:rsid w:val="00A744B6"/>
    <w:rsid w:val="00A748F8"/>
    <w:rsid w:val="00A750C2"/>
    <w:rsid w:val="00A753E7"/>
    <w:rsid w:val="00A75E84"/>
    <w:rsid w:val="00A77907"/>
    <w:rsid w:val="00A82AFC"/>
    <w:rsid w:val="00A8445D"/>
    <w:rsid w:val="00A845A8"/>
    <w:rsid w:val="00A90E3B"/>
    <w:rsid w:val="00A9205B"/>
    <w:rsid w:val="00A92CB9"/>
    <w:rsid w:val="00A93383"/>
    <w:rsid w:val="00A95FD0"/>
    <w:rsid w:val="00A96707"/>
    <w:rsid w:val="00AA024B"/>
    <w:rsid w:val="00AA17F5"/>
    <w:rsid w:val="00AA1DAB"/>
    <w:rsid w:val="00AA25C2"/>
    <w:rsid w:val="00AA25FD"/>
    <w:rsid w:val="00AA3ABD"/>
    <w:rsid w:val="00AA5AFA"/>
    <w:rsid w:val="00AA5B86"/>
    <w:rsid w:val="00AA61CF"/>
    <w:rsid w:val="00AA67CA"/>
    <w:rsid w:val="00AA6A3B"/>
    <w:rsid w:val="00AA74C5"/>
    <w:rsid w:val="00AA7715"/>
    <w:rsid w:val="00AB027F"/>
    <w:rsid w:val="00AB0D9A"/>
    <w:rsid w:val="00AB1A5E"/>
    <w:rsid w:val="00AB1BB5"/>
    <w:rsid w:val="00AB1CD4"/>
    <w:rsid w:val="00AB2800"/>
    <w:rsid w:val="00AB543F"/>
    <w:rsid w:val="00AB688C"/>
    <w:rsid w:val="00AB6A44"/>
    <w:rsid w:val="00AC0C56"/>
    <w:rsid w:val="00AC23CC"/>
    <w:rsid w:val="00AC4C4F"/>
    <w:rsid w:val="00AC4D32"/>
    <w:rsid w:val="00AC56A6"/>
    <w:rsid w:val="00AC5ADE"/>
    <w:rsid w:val="00AC62AE"/>
    <w:rsid w:val="00AC6383"/>
    <w:rsid w:val="00AC7A77"/>
    <w:rsid w:val="00AD14F3"/>
    <w:rsid w:val="00AD1926"/>
    <w:rsid w:val="00AD1D71"/>
    <w:rsid w:val="00AD31F1"/>
    <w:rsid w:val="00AD331E"/>
    <w:rsid w:val="00AD37AD"/>
    <w:rsid w:val="00AD3B6D"/>
    <w:rsid w:val="00AD5309"/>
    <w:rsid w:val="00AD5E6D"/>
    <w:rsid w:val="00AD628C"/>
    <w:rsid w:val="00AD79D7"/>
    <w:rsid w:val="00AD7DE4"/>
    <w:rsid w:val="00AD7E03"/>
    <w:rsid w:val="00AE0CA0"/>
    <w:rsid w:val="00AE31CE"/>
    <w:rsid w:val="00AE36AB"/>
    <w:rsid w:val="00AE399F"/>
    <w:rsid w:val="00AE4157"/>
    <w:rsid w:val="00AE474E"/>
    <w:rsid w:val="00AE4B41"/>
    <w:rsid w:val="00AE609E"/>
    <w:rsid w:val="00AE78F3"/>
    <w:rsid w:val="00AE7994"/>
    <w:rsid w:val="00AE7F2F"/>
    <w:rsid w:val="00AF179F"/>
    <w:rsid w:val="00AF1AF3"/>
    <w:rsid w:val="00AF3B61"/>
    <w:rsid w:val="00AF4901"/>
    <w:rsid w:val="00AF4A96"/>
    <w:rsid w:val="00AF5238"/>
    <w:rsid w:val="00AF5745"/>
    <w:rsid w:val="00AF5B30"/>
    <w:rsid w:val="00AF7A35"/>
    <w:rsid w:val="00AF7BCB"/>
    <w:rsid w:val="00B00071"/>
    <w:rsid w:val="00B00243"/>
    <w:rsid w:val="00B030F4"/>
    <w:rsid w:val="00B04CEB"/>
    <w:rsid w:val="00B05F99"/>
    <w:rsid w:val="00B060D2"/>
    <w:rsid w:val="00B0747C"/>
    <w:rsid w:val="00B0758B"/>
    <w:rsid w:val="00B079EC"/>
    <w:rsid w:val="00B12C25"/>
    <w:rsid w:val="00B13BC3"/>
    <w:rsid w:val="00B147D4"/>
    <w:rsid w:val="00B15B5F"/>
    <w:rsid w:val="00B20669"/>
    <w:rsid w:val="00B20F0C"/>
    <w:rsid w:val="00B21460"/>
    <w:rsid w:val="00B23282"/>
    <w:rsid w:val="00B234D3"/>
    <w:rsid w:val="00B23831"/>
    <w:rsid w:val="00B23D01"/>
    <w:rsid w:val="00B23E78"/>
    <w:rsid w:val="00B246FD"/>
    <w:rsid w:val="00B2530A"/>
    <w:rsid w:val="00B256F6"/>
    <w:rsid w:val="00B25964"/>
    <w:rsid w:val="00B2599F"/>
    <w:rsid w:val="00B26330"/>
    <w:rsid w:val="00B319F0"/>
    <w:rsid w:val="00B3248F"/>
    <w:rsid w:val="00B32956"/>
    <w:rsid w:val="00B32D22"/>
    <w:rsid w:val="00B33452"/>
    <w:rsid w:val="00B34DCF"/>
    <w:rsid w:val="00B3561D"/>
    <w:rsid w:val="00B36155"/>
    <w:rsid w:val="00B364F4"/>
    <w:rsid w:val="00B3759D"/>
    <w:rsid w:val="00B37D20"/>
    <w:rsid w:val="00B4015F"/>
    <w:rsid w:val="00B41226"/>
    <w:rsid w:val="00B41782"/>
    <w:rsid w:val="00B420BB"/>
    <w:rsid w:val="00B42480"/>
    <w:rsid w:val="00B42800"/>
    <w:rsid w:val="00B42B9C"/>
    <w:rsid w:val="00B42E93"/>
    <w:rsid w:val="00B4448A"/>
    <w:rsid w:val="00B4484B"/>
    <w:rsid w:val="00B45ED0"/>
    <w:rsid w:val="00B470FD"/>
    <w:rsid w:val="00B47970"/>
    <w:rsid w:val="00B52349"/>
    <w:rsid w:val="00B52410"/>
    <w:rsid w:val="00B53055"/>
    <w:rsid w:val="00B532F8"/>
    <w:rsid w:val="00B537C2"/>
    <w:rsid w:val="00B54536"/>
    <w:rsid w:val="00B546EA"/>
    <w:rsid w:val="00B548FC"/>
    <w:rsid w:val="00B54C37"/>
    <w:rsid w:val="00B54C53"/>
    <w:rsid w:val="00B55118"/>
    <w:rsid w:val="00B55CF9"/>
    <w:rsid w:val="00B5719D"/>
    <w:rsid w:val="00B60D94"/>
    <w:rsid w:val="00B6263D"/>
    <w:rsid w:val="00B6266D"/>
    <w:rsid w:val="00B62DF8"/>
    <w:rsid w:val="00B65573"/>
    <w:rsid w:val="00B655F7"/>
    <w:rsid w:val="00B65896"/>
    <w:rsid w:val="00B659C6"/>
    <w:rsid w:val="00B66743"/>
    <w:rsid w:val="00B67F34"/>
    <w:rsid w:val="00B705CE"/>
    <w:rsid w:val="00B7095E"/>
    <w:rsid w:val="00B71168"/>
    <w:rsid w:val="00B7251A"/>
    <w:rsid w:val="00B7263E"/>
    <w:rsid w:val="00B72875"/>
    <w:rsid w:val="00B73D44"/>
    <w:rsid w:val="00B73E4A"/>
    <w:rsid w:val="00B7501C"/>
    <w:rsid w:val="00B75342"/>
    <w:rsid w:val="00B775BD"/>
    <w:rsid w:val="00B77DBA"/>
    <w:rsid w:val="00B80530"/>
    <w:rsid w:val="00B81303"/>
    <w:rsid w:val="00B82025"/>
    <w:rsid w:val="00B8220C"/>
    <w:rsid w:val="00B82865"/>
    <w:rsid w:val="00B82C74"/>
    <w:rsid w:val="00B82CC6"/>
    <w:rsid w:val="00B83287"/>
    <w:rsid w:val="00B85B66"/>
    <w:rsid w:val="00B85C03"/>
    <w:rsid w:val="00B86090"/>
    <w:rsid w:val="00B86192"/>
    <w:rsid w:val="00B867E1"/>
    <w:rsid w:val="00B868CA"/>
    <w:rsid w:val="00B87574"/>
    <w:rsid w:val="00B87C3A"/>
    <w:rsid w:val="00B91C21"/>
    <w:rsid w:val="00B91C3F"/>
    <w:rsid w:val="00B9231F"/>
    <w:rsid w:val="00B94340"/>
    <w:rsid w:val="00B943BE"/>
    <w:rsid w:val="00B94A58"/>
    <w:rsid w:val="00B956A9"/>
    <w:rsid w:val="00B95A45"/>
    <w:rsid w:val="00B95B17"/>
    <w:rsid w:val="00B969D2"/>
    <w:rsid w:val="00B97E92"/>
    <w:rsid w:val="00BA1447"/>
    <w:rsid w:val="00BA2112"/>
    <w:rsid w:val="00BA25CD"/>
    <w:rsid w:val="00BA30C0"/>
    <w:rsid w:val="00BA34E6"/>
    <w:rsid w:val="00BA3946"/>
    <w:rsid w:val="00BA53D4"/>
    <w:rsid w:val="00BA7196"/>
    <w:rsid w:val="00BA7BB3"/>
    <w:rsid w:val="00BA7E5A"/>
    <w:rsid w:val="00BB014A"/>
    <w:rsid w:val="00BB1496"/>
    <w:rsid w:val="00BB279A"/>
    <w:rsid w:val="00BB2B81"/>
    <w:rsid w:val="00BB2E4D"/>
    <w:rsid w:val="00BB4213"/>
    <w:rsid w:val="00BB5065"/>
    <w:rsid w:val="00BB5634"/>
    <w:rsid w:val="00BB7B76"/>
    <w:rsid w:val="00BB7B7B"/>
    <w:rsid w:val="00BC0308"/>
    <w:rsid w:val="00BC0541"/>
    <w:rsid w:val="00BC06C5"/>
    <w:rsid w:val="00BC1108"/>
    <w:rsid w:val="00BC1DEE"/>
    <w:rsid w:val="00BC253B"/>
    <w:rsid w:val="00BC3965"/>
    <w:rsid w:val="00BC4382"/>
    <w:rsid w:val="00BC4BA5"/>
    <w:rsid w:val="00BC5ACD"/>
    <w:rsid w:val="00BC5FA4"/>
    <w:rsid w:val="00BC6442"/>
    <w:rsid w:val="00BC6D2B"/>
    <w:rsid w:val="00BD0523"/>
    <w:rsid w:val="00BD1AC2"/>
    <w:rsid w:val="00BD1D27"/>
    <w:rsid w:val="00BD2A7F"/>
    <w:rsid w:val="00BD31DB"/>
    <w:rsid w:val="00BD3B36"/>
    <w:rsid w:val="00BD3E86"/>
    <w:rsid w:val="00BD6D23"/>
    <w:rsid w:val="00BD7995"/>
    <w:rsid w:val="00BE0C8C"/>
    <w:rsid w:val="00BE0FDB"/>
    <w:rsid w:val="00BE22F4"/>
    <w:rsid w:val="00BE25B7"/>
    <w:rsid w:val="00BE261F"/>
    <w:rsid w:val="00BE32F9"/>
    <w:rsid w:val="00BE33E4"/>
    <w:rsid w:val="00BE4353"/>
    <w:rsid w:val="00BE62C8"/>
    <w:rsid w:val="00BE7291"/>
    <w:rsid w:val="00BE74B6"/>
    <w:rsid w:val="00BE7DA9"/>
    <w:rsid w:val="00BF2040"/>
    <w:rsid w:val="00BF2493"/>
    <w:rsid w:val="00BF36E4"/>
    <w:rsid w:val="00BF3FE5"/>
    <w:rsid w:val="00BF4166"/>
    <w:rsid w:val="00BF5229"/>
    <w:rsid w:val="00BF5D26"/>
    <w:rsid w:val="00BF67CD"/>
    <w:rsid w:val="00BF6A85"/>
    <w:rsid w:val="00BF7BCB"/>
    <w:rsid w:val="00C0021D"/>
    <w:rsid w:val="00C00927"/>
    <w:rsid w:val="00C01026"/>
    <w:rsid w:val="00C011A4"/>
    <w:rsid w:val="00C02E30"/>
    <w:rsid w:val="00C037A9"/>
    <w:rsid w:val="00C03961"/>
    <w:rsid w:val="00C04519"/>
    <w:rsid w:val="00C06EAB"/>
    <w:rsid w:val="00C072EF"/>
    <w:rsid w:val="00C07EEE"/>
    <w:rsid w:val="00C109B3"/>
    <w:rsid w:val="00C11631"/>
    <w:rsid w:val="00C11D47"/>
    <w:rsid w:val="00C12B16"/>
    <w:rsid w:val="00C14AB0"/>
    <w:rsid w:val="00C1589F"/>
    <w:rsid w:val="00C16E94"/>
    <w:rsid w:val="00C17D6E"/>
    <w:rsid w:val="00C202A9"/>
    <w:rsid w:val="00C2049F"/>
    <w:rsid w:val="00C21A1B"/>
    <w:rsid w:val="00C21B09"/>
    <w:rsid w:val="00C22629"/>
    <w:rsid w:val="00C232B2"/>
    <w:rsid w:val="00C23BB1"/>
    <w:rsid w:val="00C23CC1"/>
    <w:rsid w:val="00C26311"/>
    <w:rsid w:val="00C26393"/>
    <w:rsid w:val="00C26FFA"/>
    <w:rsid w:val="00C2732F"/>
    <w:rsid w:val="00C27489"/>
    <w:rsid w:val="00C277FF"/>
    <w:rsid w:val="00C30D38"/>
    <w:rsid w:val="00C313C7"/>
    <w:rsid w:val="00C31555"/>
    <w:rsid w:val="00C32F2D"/>
    <w:rsid w:val="00C341BC"/>
    <w:rsid w:val="00C350B0"/>
    <w:rsid w:val="00C354F1"/>
    <w:rsid w:val="00C35812"/>
    <w:rsid w:val="00C37BB4"/>
    <w:rsid w:val="00C37CF3"/>
    <w:rsid w:val="00C4072E"/>
    <w:rsid w:val="00C4129C"/>
    <w:rsid w:val="00C41474"/>
    <w:rsid w:val="00C415E3"/>
    <w:rsid w:val="00C41918"/>
    <w:rsid w:val="00C41B06"/>
    <w:rsid w:val="00C44034"/>
    <w:rsid w:val="00C4461C"/>
    <w:rsid w:val="00C45FB3"/>
    <w:rsid w:val="00C462F0"/>
    <w:rsid w:val="00C46B4C"/>
    <w:rsid w:val="00C47BC4"/>
    <w:rsid w:val="00C5027D"/>
    <w:rsid w:val="00C50B66"/>
    <w:rsid w:val="00C51382"/>
    <w:rsid w:val="00C52FEB"/>
    <w:rsid w:val="00C631DF"/>
    <w:rsid w:val="00C639D5"/>
    <w:rsid w:val="00C64202"/>
    <w:rsid w:val="00C64F8F"/>
    <w:rsid w:val="00C65A68"/>
    <w:rsid w:val="00C661B6"/>
    <w:rsid w:val="00C666DE"/>
    <w:rsid w:val="00C67743"/>
    <w:rsid w:val="00C70E58"/>
    <w:rsid w:val="00C71911"/>
    <w:rsid w:val="00C71C0C"/>
    <w:rsid w:val="00C71DF6"/>
    <w:rsid w:val="00C7282D"/>
    <w:rsid w:val="00C72BD3"/>
    <w:rsid w:val="00C73385"/>
    <w:rsid w:val="00C74937"/>
    <w:rsid w:val="00C81FEB"/>
    <w:rsid w:val="00C8240E"/>
    <w:rsid w:val="00C82666"/>
    <w:rsid w:val="00C8267C"/>
    <w:rsid w:val="00C82F79"/>
    <w:rsid w:val="00C83C89"/>
    <w:rsid w:val="00C841BE"/>
    <w:rsid w:val="00C85364"/>
    <w:rsid w:val="00C86167"/>
    <w:rsid w:val="00C872FB"/>
    <w:rsid w:val="00C903DB"/>
    <w:rsid w:val="00C92407"/>
    <w:rsid w:val="00C92541"/>
    <w:rsid w:val="00C942B9"/>
    <w:rsid w:val="00C943FD"/>
    <w:rsid w:val="00C947D6"/>
    <w:rsid w:val="00C95408"/>
    <w:rsid w:val="00C95BBA"/>
    <w:rsid w:val="00C95F93"/>
    <w:rsid w:val="00C97270"/>
    <w:rsid w:val="00CA030E"/>
    <w:rsid w:val="00CA0694"/>
    <w:rsid w:val="00CA0828"/>
    <w:rsid w:val="00CA0EA4"/>
    <w:rsid w:val="00CA14D6"/>
    <w:rsid w:val="00CA1E7F"/>
    <w:rsid w:val="00CA2D22"/>
    <w:rsid w:val="00CA336D"/>
    <w:rsid w:val="00CA359C"/>
    <w:rsid w:val="00CA3D99"/>
    <w:rsid w:val="00CA5A0A"/>
    <w:rsid w:val="00CA5F3C"/>
    <w:rsid w:val="00CA6457"/>
    <w:rsid w:val="00CA7244"/>
    <w:rsid w:val="00CA760C"/>
    <w:rsid w:val="00CA7A9A"/>
    <w:rsid w:val="00CB0E8F"/>
    <w:rsid w:val="00CB1E14"/>
    <w:rsid w:val="00CB2ED4"/>
    <w:rsid w:val="00CB32D1"/>
    <w:rsid w:val="00CB382D"/>
    <w:rsid w:val="00CB461A"/>
    <w:rsid w:val="00CB521E"/>
    <w:rsid w:val="00CB5E36"/>
    <w:rsid w:val="00CC0324"/>
    <w:rsid w:val="00CC0EC3"/>
    <w:rsid w:val="00CC0F78"/>
    <w:rsid w:val="00CC21AB"/>
    <w:rsid w:val="00CC2B15"/>
    <w:rsid w:val="00CC2F65"/>
    <w:rsid w:val="00CC3117"/>
    <w:rsid w:val="00CC33DC"/>
    <w:rsid w:val="00CC3DBF"/>
    <w:rsid w:val="00CC41F2"/>
    <w:rsid w:val="00CC50EA"/>
    <w:rsid w:val="00CC51D0"/>
    <w:rsid w:val="00CC6071"/>
    <w:rsid w:val="00CC7138"/>
    <w:rsid w:val="00CD1215"/>
    <w:rsid w:val="00CD2352"/>
    <w:rsid w:val="00CD2F6A"/>
    <w:rsid w:val="00CD3F54"/>
    <w:rsid w:val="00CD45B6"/>
    <w:rsid w:val="00CD4ABA"/>
    <w:rsid w:val="00CD5CED"/>
    <w:rsid w:val="00CD6A07"/>
    <w:rsid w:val="00CE0519"/>
    <w:rsid w:val="00CE0C43"/>
    <w:rsid w:val="00CE1990"/>
    <w:rsid w:val="00CE23DF"/>
    <w:rsid w:val="00CE44C8"/>
    <w:rsid w:val="00CE710D"/>
    <w:rsid w:val="00CE7FCE"/>
    <w:rsid w:val="00CF00EE"/>
    <w:rsid w:val="00CF09F3"/>
    <w:rsid w:val="00CF0EA7"/>
    <w:rsid w:val="00CF1152"/>
    <w:rsid w:val="00CF2F9D"/>
    <w:rsid w:val="00CF3ADA"/>
    <w:rsid w:val="00CF442C"/>
    <w:rsid w:val="00CF6942"/>
    <w:rsid w:val="00CF7C11"/>
    <w:rsid w:val="00CF7FE0"/>
    <w:rsid w:val="00D006BE"/>
    <w:rsid w:val="00D010C6"/>
    <w:rsid w:val="00D01F35"/>
    <w:rsid w:val="00D02ACA"/>
    <w:rsid w:val="00D0302A"/>
    <w:rsid w:val="00D03082"/>
    <w:rsid w:val="00D0316D"/>
    <w:rsid w:val="00D03DF5"/>
    <w:rsid w:val="00D040FF"/>
    <w:rsid w:val="00D06A6E"/>
    <w:rsid w:val="00D10E7B"/>
    <w:rsid w:val="00D12D0C"/>
    <w:rsid w:val="00D12D28"/>
    <w:rsid w:val="00D12F72"/>
    <w:rsid w:val="00D14630"/>
    <w:rsid w:val="00D14ADC"/>
    <w:rsid w:val="00D14BF9"/>
    <w:rsid w:val="00D201E8"/>
    <w:rsid w:val="00D20386"/>
    <w:rsid w:val="00D2091A"/>
    <w:rsid w:val="00D20CE5"/>
    <w:rsid w:val="00D217E5"/>
    <w:rsid w:val="00D23621"/>
    <w:rsid w:val="00D236B2"/>
    <w:rsid w:val="00D23DA6"/>
    <w:rsid w:val="00D259E4"/>
    <w:rsid w:val="00D25EEC"/>
    <w:rsid w:val="00D26717"/>
    <w:rsid w:val="00D27953"/>
    <w:rsid w:val="00D3051C"/>
    <w:rsid w:val="00D30B76"/>
    <w:rsid w:val="00D31F38"/>
    <w:rsid w:val="00D32DC8"/>
    <w:rsid w:val="00D33275"/>
    <w:rsid w:val="00D35B64"/>
    <w:rsid w:val="00D36ABA"/>
    <w:rsid w:val="00D36B24"/>
    <w:rsid w:val="00D37E76"/>
    <w:rsid w:val="00D37E8C"/>
    <w:rsid w:val="00D40CE0"/>
    <w:rsid w:val="00D41732"/>
    <w:rsid w:val="00D41A2E"/>
    <w:rsid w:val="00D42714"/>
    <w:rsid w:val="00D42DEB"/>
    <w:rsid w:val="00D42F47"/>
    <w:rsid w:val="00D42F90"/>
    <w:rsid w:val="00D4345A"/>
    <w:rsid w:val="00D43763"/>
    <w:rsid w:val="00D467B3"/>
    <w:rsid w:val="00D50ED4"/>
    <w:rsid w:val="00D5115E"/>
    <w:rsid w:val="00D51BAD"/>
    <w:rsid w:val="00D51F94"/>
    <w:rsid w:val="00D547F5"/>
    <w:rsid w:val="00D54B90"/>
    <w:rsid w:val="00D55D8F"/>
    <w:rsid w:val="00D560AE"/>
    <w:rsid w:val="00D571EE"/>
    <w:rsid w:val="00D5749F"/>
    <w:rsid w:val="00D57AD1"/>
    <w:rsid w:val="00D57E30"/>
    <w:rsid w:val="00D57F4B"/>
    <w:rsid w:val="00D6010E"/>
    <w:rsid w:val="00D6051C"/>
    <w:rsid w:val="00D606D5"/>
    <w:rsid w:val="00D62800"/>
    <w:rsid w:val="00D62CDC"/>
    <w:rsid w:val="00D62DAB"/>
    <w:rsid w:val="00D632B9"/>
    <w:rsid w:val="00D63B32"/>
    <w:rsid w:val="00D64437"/>
    <w:rsid w:val="00D67022"/>
    <w:rsid w:val="00D6765A"/>
    <w:rsid w:val="00D67E02"/>
    <w:rsid w:val="00D67F10"/>
    <w:rsid w:val="00D7008B"/>
    <w:rsid w:val="00D7082D"/>
    <w:rsid w:val="00D70CFD"/>
    <w:rsid w:val="00D70CFF"/>
    <w:rsid w:val="00D70D7C"/>
    <w:rsid w:val="00D70E28"/>
    <w:rsid w:val="00D70FCA"/>
    <w:rsid w:val="00D7332D"/>
    <w:rsid w:val="00D733BA"/>
    <w:rsid w:val="00D73C82"/>
    <w:rsid w:val="00D749AC"/>
    <w:rsid w:val="00D74A84"/>
    <w:rsid w:val="00D762C4"/>
    <w:rsid w:val="00D765B6"/>
    <w:rsid w:val="00D76E08"/>
    <w:rsid w:val="00D77263"/>
    <w:rsid w:val="00D8018D"/>
    <w:rsid w:val="00D801C8"/>
    <w:rsid w:val="00D81F97"/>
    <w:rsid w:val="00D823AB"/>
    <w:rsid w:val="00D85457"/>
    <w:rsid w:val="00D86406"/>
    <w:rsid w:val="00D87F16"/>
    <w:rsid w:val="00D9169D"/>
    <w:rsid w:val="00D93620"/>
    <w:rsid w:val="00D9362F"/>
    <w:rsid w:val="00D94903"/>
    <w:rsid w:val="00D9702A"/>
    <w:rsid w:val="00D9717A"/>
    <w:rsid w:val="00DA09B9"/>
    <w:rsid w:val="00DA1556"/>
    <w:rsid w:val="00DA37DA"/>
    <w:rsid w:val="00DA4890"/>
    <w:rsid w:val="00DA4ABB"/>
    <w:rsid w:val="00DA54FD"/>
    <w:rsid w:val="00DA5D8D"/>
    <w:rsid w:val="00DA6530"/>
    <w:rsid w:val="00DA65C3"/>
    <w:rsid w:val="00DA7265"/>
    <w:rsid w:val="00DB0BBD"/>
    <w:rsid w:val="00DB2021"/>
    <w:rsid w:val="00DB2BA0"/>
    <w:rsid w:val="00DB2D65"/>
    <w:rsid w:val="00DB35DA"/>
    <w:rsid w:val="00DB366B"/>
    <w:rsid w:val="00DB36B9"/>
    <w:rsid w:val="00DB4E53"/>
    <w:rsid w:val="00DB58D2"/>
    <w:rsid w:val="00DB5D3F"/>
    <w:rsid w:val="00DB5F34"/>
    <w:rsid w:val="00DB655E"/>
    <w:rsid w:val="00DB6D83"/>
    <w:rsid w:val="00DB79F7"/>
    <w:rsid w:val="00DB7B67"/>
    <w:rsid w:val="00DC021F"/>
    <w:rsid w:val="00DC26C6"/>
    <w:rsid w:val="00DC2761"/>
    <w:rsid w:val="00DC29B6"/>
    <w:rsid w:val="00DC2E2F"/>
    <w:rsid w:val="00DC67C7"/>
    <w:rsid w:val="00DC6ABC"/>
    <w:rsid w:val="00DC6D1E"/>
    <w:rsid w:val="00DC7112"/>
    <w:rsid w:val="00DD0DB3"/>
    <w:rsid w:val="00DD103D"/>
    <w:rsid w:val="00DD1453"/>
    <w:rsid w:val="00DD16D1"/>
    <w:rsid w:val="00DD1FFD"/>
    <w:rsid w:val="00DD3260"/>
    <w:rsid w:val="00DD377E"/>
    <w:rsid w:val="00DD4077"/>
    <w:rsid w:val="00DD4FD5"/>
    <w:rsid w:val="00DD5071"/>
    <w:rsid w:val="00DD5211"/>
    <w:rsid w:val="00DD57F3"/>
    <w:rsid w:val="00DD616E"/>
    <w:rsid w:val="00DD71DC"/>
    <w:rsid w:val="00DD7581"/>
    <w:rsid w:val="00DD7E7C"/>
    <w:rsid w:val="00DE2FA6"/>
    <w:rsid w:val="00DE3AE9"/>
    <w:rsid w:val="00DE4949"/>
    <w:rsid w:val="00DE4CEA"/>
    <w:rsid w:val="00DE539A"/>
    <w:rsid w:val="00DE6108"/>
    <w:rsid w:val="00DF0477"/>
    <w:rsid w:val="00DF0858"/>
    <w:rsid w:val="00DF0B13"/>
    <w:rsid w:val="00DF125D"/>
    <w:rsid w:val="00DF1EA9"/>
    <w:rsid w:val="00DF2FCF"/>
    <w:rsid w:val="00DF480E"/>
    <w:rsid w:val="00DF4B4E"/>
    <w:rsid w:val="00DF59B2"/>
    <w:rsid w:val="00E00339"/>
    <w:rsid w:val="00E021D4"/>
    <w:rsid w:val="00E030AB"/>
    <w:rsid w:val="00E03311"/>
    <w:rsid w:val="00E051C7"/>
    <w:rsid w:val="00E056ED"/>
    <w:rsid w:val="00E05EB0"/>
    <w:rsid w:val="00E06AD5"/>
    <w:rsid w:val="00E0799C"/>
    <w:rsid w:val="00E07C8B"/>
    <w:rsid w:val="00E10A6A"/>
    <w:rsid w:val="00E10B7B"/>
    <w:rsid w:val="00E12BD0"/>
    <w:rsid w:val="00E137A1"/>
    <w:rsid w:val="00E142A8"/>
    <w:rsid w:val="00E14548"/>
    <w:rsid w:val="00E14663"/>
    <w:rsid w:val="00E14CED"/>
    <w:rsid w:val="00E14CF5"/>
    <w:rsid w:val="00E16B7A"/>
    <w:rsid w:val="00E1795D"/>
    <w:rsid w:val="00E21800"/>
    <w:rsid w:val="00E2257F"/>
    <w:rsid w:val="00E23D97"/>
    <w:rsid w:val="00E243AD"/>
    <w:rsid w:val="00E24729"/>
    <w:rsid w:val="00E251BC"/>
    <w:rsid w:val="00E254A6"/>
    <w:rsid w:val="00E26684"/>
    <w:rsid w:val="00E26923"/>
    <w:rsid w:val="00E2735A"/>
    <w:rsid w:val="00E275CA"/>
    <w:rsid w:val="00E27650"/>
    <w:rsid w:val="00E30B5D"/>
    <w:rsid w:val="00E311EA"/>
    <w:rsid w:val="00E31CCE"/>
    <w:rsid w:val="00E327E4"/>
    <w:rsid w:val="00E3527F"/>
    <w:rsid w:val="00E3649C"/>
    <w:rsid w:val="00E368BA"/>
    <w:rsid w:val="00E372C0"/>
    <w:rsid w:val="00E373F7"/>
    <w:rsid w:val="00E37768"/>
    <w:rsid w:val="00E41162"/>
    <w:rsid w:val="00E41330"/>
    <w:rsid w:val="00E4327B"/>
    <w:rsid w:val="00E434BD"/>
    <w:rsid w:val="00E43AB8"/>
    <w:rsid w:val="00E44DA4"/>
    <w:rsid w:val="00E457C0"/>
    <w:rsid w:val="00E46800"/>
    <w:rsid w:val="00E47867"/>
    <w:rsid w:val="00E47ADE"/>
    <w:rsid w:val="00E47E4E"/>
    <w:rsid w:val="00E47F89"/>
    <w:rsid w:val="00E50016"/>
    <w:rsid w:val="00E50CB5"/>
    <w:rsid w:val="00E50D0D"/>
    <w:rsid w:val="00E51A59"/>
    <w:rsid w:val="00E5277F"/>
    <w:rsid w:val="00E52D12"/>
    <w:rsid w:val="00E531C0"/>
    <w:rsid w:val="00E55884"/>
    <w:rsid w:val="00E55AAA"/>
    <w:rsid w:val="00E56D96"/>
    <w:rsid w:val="00E606B6"/>
    <w:rsid w:val="00E60E1A"/>
    <w:rsid w:val="00E61557"/>
    <w:rsid w:val="00E61E55"/>
    <w:rsid w:val="00E6200C"/>
    <w:rsid w:val="00E620DE"/>
    <w:rsid w:val="00E622B1"/>
    <w:rsid w:val="00E63354"/>
    <w:rsid w:val="00E638B6"/>
    <w:rsid w:val="00E63E0C"/>
    <w:rsid w:val="00E64AD1"/>
    <w:rsid w:val="00E64DD7"/>
    <w:rsid w:val="00E66864"/>
    <w:rsid w:val="00E67234"/>
    <w:rsid w:val="00E70B73"/>
    <w:rsid w:val="00E70C12"/>
    <w:rsid w:val="00E70E98"/>
    <w:rsid w:val="00E718E3"/>
    <w:rsid w:val="00E71BC9"/>
    <w:rsid w:val="00E71EC2"/>
    <w:rsid w:val="00E72866"/>
    <w:rsid w:val="00E72BE3"/>
    <w:rsid w:val="00E72CD3"/>
    <w:rsid w:val="00E72DC0"/>
    <w:rsid w:val="00E733DF"/>
    <w:rsid w:val="00E737D9"/>
    <w:rsid w:val="00E746FB"/>
    <w:rsid w:val="00E749CE"/>
    <w:rsid w:val="00E7558E"/>
    <w:rsid w:val="00E7625F"/>
    <w:rsid w:val="00E76538"/>
    <w:rsid w:val="00E76E9B"/>
    <w:rsid w:val="00E76EBA"/>
    <w:rsid w:val="00E80F04"/>
    <w:rsid w:val="00E81C4D"/>
    <w:rsid w:val="00E82067"/>
    <w:rsid w:val="00E834BC"/>
    <w:rsid w:val="00E836A2"/>
    <w:rsid w:val="00E844A3"/>
    <w:rsid w:val="00E844CE"/>
    <w:rsid w:val="00E847AB"/>
    <w:rsid w:val="00E84839"/>
    <w:rsid w:val="00E8499C"/>
    <w:rsid w:val="00E849F1"/>
    <w:rsid w:val="00E8560C"/>
    <w:rsid w:val="00E85DF7"/>
    <w:rsid w:val="00E87234"/>
    <w:rsid w:val="00E874D9"/>
    <w:rsid w:val="00E87541"/>
    <w:rsid w:val="00E87CE4"/>
    <w:rsid w:val="00E87F75"/>
    <w:rsid w:val="00E93ED0"/>
    <w:rsid w:val="00E94092"/>
    <w:rsid w:val="00E94BA8"/>
    <w:rsid w:val="00E94E8A"/>
    <w:rsid w:val="00E95EF7"/>
    <w:rsid w:val="00E96007"/>
    <w:rsid w:val="00E9704F"/>
    <w:rsid w:val="00E97203"/>
    <w:rsid w:val="00EA0146"/>
    <w:rsid w:val="00EA03D4"/>
    <w:rsid w:val="00EA1426"/>
    <w:rsid w:val="00EA1C7D"/>
    <w:rsid w:val="00EA334A"/>
    <w:rsid w:val="00EA3D37"/>
    <w:rsid w:val="00EA404A"/>
    <w:rsid w:val="00EA4F4D"/>
    <w:rsid w:val="00EA7156"/>
    <w:rsid w:val="00EA75A8"/>
    <w:rsid w:val="00EA7C99"/>
    <w:rsid w:val="00EA7F9C"/>
    <w:rsid w:val="00EB001E"/>
    <w:rsid w:val="00EB082A"/>
    <w:rsid w:val="00EB0906"/>
    <w:rsid w:val="00EB37D4"/>
    <w:rsid w:val="00EB3E8C"/>
    <w:rsid w:val="00EB462B"/>
    <w:rsid w:val="00EB4764"/>
    <w:rsid w:val="00EB4DE3"/>
    <w:rsid w:val="00EB57EB"/>
    <w:rsid w:val="00EB5BB5"/>
    <w:rsid w:val="00EB5DAB"/>
    <w:rsid w:val="00EB6560"/>
    <w:rsid w:val="00EB65B8"/>
    <w:rsid w:val="00EC1682"/>
    <w:rsid w:val="00EC1CD2"/>
    <w:rsid w:val="00EC2C56"/>
    <w:rsid w:val="00EC2ED5"/>
    <w:rsid w:val="00EC35AA"/>
    <w:rsid w:val="00EC6336"/>
    <w:rsid w:val="00EC7168"/>
    <w:rsid w:val="00ED0983"/>
    <w:rsid w:val="00ED10F6"/>
    <w:rsid w:val="00ED27A2"/>
    <w:rsid w:val="00ED2B9F"/>
    <w:rsid w:val="00ED3049"/>
    <w:rsid w:val="00ED3882"/>
    <w:rsid w:val="00ED42C8"/>
    <w:rsid w:val="00ED5A4D"/>
    <w:rsid w:val="00ED6B96"/>
    <w:rsid w:val="00ED718C"/>
    <w:rsid w:val="00EE14FB"/>
    <w:rsid w:val="00EE183A"/>
    <w:rsid w:val="00EE2F02"/>
    <w:rsid w:val="00EE3555"/>
    <w:rsid w:val="00EE4670"/>
    <w:rsid w:val="00EE4BC9"/>
    <w:rsid w:val="00EE517C"/>
    <w:rsid w:val="00EE58C0"/>
    <w:rsid w:val="00EE5C26"/>
    <w:rsid w:val="00EE6B81"/>
    <w:rsid w:val="00EE6E6E"/>
    <w:rsid w:val="00EE6F51"/>
    <w:rsid w:val="00EF0953"/>
    <w:rsid w:val="00EF1656"/>
    <w:rsid w:val="00EF3E6B"/>
    <w:rsid w:val="00EF4D51"/>
    <w:rsid w:val="00EF6187"/>
    <w:rsid w:val="00EF6392"/>
    <w:rsid w:val="00EF6F03"/>
    <w:rsid w:val="00EF7575"/>
    <w:rsid w:val="00F026D1"/>
    <w:rsid w:val="00F02E1D"/>
    <w:rsid w:val="00F0323C"/>
    <w:rsid w:val="00F03AA8"/>
    <w:rsid w:val="00F059FC"/>
    <w:rsid w:val="00F05D31"/>
    <w:rsid w:val="00F07E77"/>
    <w:rsid w:val="00F102DF"/>
    <w:rsid w:val="00F11FAA"/>
    <w:rsid w:val="00F126EB"/>
    <w:rsid w:val="00F1310E"/>
    <w:rsid w:val="00F14B33"/>
    <w:rsid w:val="00F15240"/>
    <w:rsid w:val="00F154E2"/>
    <w:rsid w:val="00F1603A"/>
    <w:rsid w:val="00F16D29"/>
    <w:rsid w:val="00F172DF"/>
    <w:rsid w:val="00F17AE5"/>
    <w:rsid w:val="00F21039"/>
    <w:rsid w:val="00F31B8F"/>
    <w:rsid w:val="00F32868"/>
    <w:rsid w:val="00F32C60"/>
    <w:rsid w:val="00F33480"/>
    <w:rsid w:val="00F334AA"/>
    <w:rsid w:val="00F33AE3"/>
    <w:rsid w:val="00F33DE0"/>
    <w:rsid w:val="00F354CD"/>
    <w:rsid w:val="00F35903"/>
    <w:rsid w:val="00F35999"/>
    <w:rsid w:val="00F36297"/>
    <w:rsid w:val="00F3714A"/>
    <w:rsid w:val="00F37174"/>
    <w:rsid w:val="00F37B71"/>
    <w:rsid w:val="00F37F91"/>
    <w:rsid w:val="00F4014D"/>
    <w:rsid w:val="00F41035"/>
    <w:rsid w:val="00F423BF"/>
    <w:rsid w:val="00F42633"/>
    <w:rsid w:val="00F4313C"/>
    <w:rsid w:val="00F43A0B"/>
    <w:rsid w:val="00F45292"/>
    <w:rsid w:val="00F459CD"/>
    <w:rsid w:val="00F45AB6"/>
    <w:rsid w:val="00F45EBA"/>
    <w:rsid w:val="00F467D3"/>
    <w:rsid w:val="00F47A02"/>
    <w:rsid w:val="00F5193D"/>
    <w:rsid w:val="00F51DB5"/>
    <w:rsid w:val="00F52102"/>
    <w:rsid w:val="00F5258E"/>
    <w:rsid w:val="00F528CF"/>
    <w:rsid w:val="00F52BF7"/>
    <w:rsid w:val="00F54A8B"/>
    <w:rsid w:val="00F55D6F"/>
    <w:rsid w:val="00F55DA7"/>
    <w:rsid w:val="00F56748"/>
    <w:rsid w:val="00F567E4"/>
    <w:rsid w:val="00F57798"/>
    <w:rsid w:val="00F60B98"/>
    <w:rsid w:val="00F6250F"/>
    <w:rsid w:val="00F63EFA"/>
    <w:rsid w:val="00F64BA2"/>
    <w:rsid w:val="00F6527C"/>
    <w:rsid w:val="00F65290"/>
    <w:rsid w:val="00F65FF8"/>
    <w:rsid w:val="00F66640"/>
    <w:rsid w:val="00F66DFD"/>
    <w:rsid w:val="00F67924"/>
    <w:rsid w:val="00F7019E"/>
    <w:rsid w:val="00F704ED"/>
    <w:rsid w:val="00F70661"/>
    <w:rsid w:val="00F70CFB"/>
    <w:rsid w:val="00F71B5F"/>
    <w:rsid w:val="00F72C61"/>
    <w:rsid w:val="00F73484"/>
    <w:rsid w:val="00F74580"/>
    <w:rsid w:val="00F74966"/>
    <w:rsid w:val="00F74BD1"/>
    <w:rsid w:val="00F7587E"/>
    <w:rsid w:val="00F75DF9"/>
    <w:rsid w:val="00F75F68"/>
    <w:rsid w:val="00F76DB6"/>
    <w:rsid w:val="00F76EA5"/>
    <w:rsid w:val="00F7709F"/>
    <w:rsid w:val="00F775A0"/>
    <w:rsid w:val="00F778AB"/>
    <w:rsid w:val="00F825B8"/>
    <w:rsid w:val="00F831F9"/>
    <w:rsid w:val="00F83831"/>
    <w:rsid w:val="00F839C8"/>
    <w:rsid w:val="00F84443"/>
    <w:rsid w:val="00F85252"/>
    <w:rsid w:val="00F856D0"/>
    <w:rsid w:val="00F872A5"/>
    <w:rsid w:val="00F876AA"/>
    <w:rsid w:val="00F87769"/>
    <w:rsid w:val="00F8779C"/>
    <w:rsid w:val="00F87CED"/>
    <w:rsid w:val="00F90844"/>
    <w:rsid w:val="00F908CA"/>
    <w:rsid w:val="00F90C84"/>
    <w:rsid w:val="00F92879"/>
    <w:rsid w:val="00F931C6"/>
    <w:rsid w:val="00F931D2"/>
    <w:rsid w:val="00F93301"/>
    <w:rsid w:val="00F93304"/>
    <w:rsid w:val="00F94BB3"/>
    <w:rsid w:val="00F95FE8"/>
    <w:rsid w:val="00F97192"/>
    <w:rsid w:val="00FA02BA"/>
    <w:rsid w:val="00FA0759"/>
    <w:rsid w:val="00FA0EA4"/>
    <w:rsid w:val="00FA586C"/>
    <w:rsid w:val="00FA62DD"/>
    <w:rsid w:val="00FB1F39"/>
    <w:rsid w:val="00FB2586"/>
    <w:rsid w:val="00FB25C8"/>
    <w:rsid w:val="00FB50BA"/>
    <w:rsid w:val="00FB595C"/>
    <w:rsid w:val="00FB5E16"/>
    <w:rsid w:val="00FB7377"/>
    <w:rsid w:val="00FB7C4B"/>
    <w:rsid w:val="00FB7D75"/>
    <w:rsid w:val="00FC00DC"/>
    <w:rsid w:val="00FC06E3"/>
    <w:rsid w:val="00FC0DCE"/>
    <w:rsid w:val="00FC1398"/>
    <w:rsid w:val="00FC1CB4"/>
    <w:rsid w:val="00FC1ECB"/>
    <w:rsid w:val="00FC31CA"/>
    <w:rsid w:val="00FC38B0"/>
    <w:rsid w:val="00FC3AD3"/>
    <w:rsid w:val="00FC571B"/>
    <w:rsid w:val="00FC6AFF"/>
    <w:rsid w:val="00FC7E33"/>
    <w:rsid w:val="00FD1A18"/>
    <w:rsid w:val="00FD2484"/>
    <w:rsid w:val="00FD2FB6"/>
    <w:rsid w:val="00FD354A"/>
    <w:rsid w:val="00FD3FCB"/>
    <w:rsid w:val="00FD5020"/>
    <w:rsid w:val="00FD5C1F"/>
    <w:rsid w:val="00FD5F8D"/>
    <w:rsid w:val="00FD6011"/>
    <w:rsid w:val="00FD6E00"/>
    <w:rsid w:val="00FD7096"/>
    <w:rsid w:val="00FD7287"/>
    <w:rsid w:val="00FD7AFB"/>
    <w:rsid w:val="00FD7DD2"/>
    <w:rsid w:val="00FE07B2"/>
    <w:rsid w:val="00FE12E0"/>
    <w:rsid w:val="00FE3124"/>
    <w:rsid w:val="00FE33A0"/>
    <w:rsid w:val="00FE40A8"/>
    <w:rsid w:val="00FE464A"/>
    <w:rsid w:val="00FE6759"/>
    <w:rsid w:val="00FE7E7A"/>
    <w:rsid w:val="00FF11EF"/>
    <w:rsid w:val="00FF16CA"/>
    <w:rsid w:val="00FF1EEF"/>
    <w:rsid w:val="00FF2157"/>
    <w:rsid w:val="00FF2B43"/>
    <w:rsid w:val="00FF2BD3"/>
    <w:rsid w:val="00FF308B"/>
    <w:rsid w:val="00FF39A1"/>
    <w:rsid w:val="00FF3A1B"/>
    <w:rsid w:val="00FF4FE8"/>
    <w:rsid w:val="00FF57A9"/>
    <w:rsid w:val="00FF6740"/>
    <w:rsid w:val="00FF7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86C75E9"/>
  <w15:docId w15:val="{6DBD94FF-79D1-0A46-92FE-B406DA807C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D40CE0"/>
    <w:pPr>
      <w:spacing w:line="360" w:lineRule="auto"/>
      <w:jc w:val="both"/>
    </w:pPr>
    <w:rPr>
      <w:rFonts w:ascii="Times New Roman" w:eastAsia="Times New Roman" w:hAnsi="Times New Roman"/>
      <w:szCs w:val="24"/>
      <w:lang w:eastAsia="de-DE"/>
    </w:rPr>
  </w:style>
  <w:style w:type="paragraph" w:styleId="1">
    <w:name w:val="heading 1"/>
    <w:basedOn w:val="a"/>
    <w:next w:val="a"/>
    <w:link w:val="10"/>
    <w:qFormat/>
    <w:rsid w:val="00075F28"/>
    <w:pPr>
      <w:keepNext/>
      <w:spacing w:before="480" w:after="240" w:line="240" w:lineRule="auto"/>
      <w:outlineLvl w:val="0"/>
    </w:pPr>
    <w:rPr>
      <w:rFonts w:cs="Arial"/>
      <w:b/>
      <w:bCs/>
      <w:color w:val="000000"/>
      <w:kern w:val="32"/>
      <w:szCs w:val="32"/>
    </w:rPr>
  </w:style>
  <w:style w:type="paragraph" w:styleId="2">
    <w:name w:val="heading 2"/>
    <w:basedOn w:val="a"/>
    <w:next w:val="a"/>
    <w:link w:val="20"/>
    <w:qFormat/>
    <w:rsid w:val="00E00339"/>
    <w:pPr>
      <w:keepNext/>
      <w:spacing w:before="240" w:after="240" w:line="240" w:lineRule="auto"/>
      <w:outlineLvl w:val="1"/>
    </w:pPr>
    <w:rPr>
      <w:rFonts w:cs="Arial"/>
      <w:b/>
      <w:bCs/>
      <w:iCs/>
      <w:szCs w:val="28"/>
    </w:rPr>
  </w:style>
  <w:style w:type="paragraph" w:styleId="3">
    <w:name w:val="heading 3"/>
    <w:basedOn w:val="a"/>
    <w:next w:val="a"/>
    <w:link w:val="30"/>
    <w:qFormat/>
    <w:rsid w:val="005A4F32"/>
    <w:pPr>
      <w:keepNext/>
      <w:spacing w:before="240" w:after="240" w:line="240" w:lineRule="auto"/>
      <w:outlineLvl w:val="2"/>
    </w:pPr>
    <w:rPr>
      <w:rFonts w:cs="Arial"/>
      <w:b/>
      <w:bCs/>
      <w:szCs w:val="26"/>
    </w:rPr>
  </w:style>
  <w:style w:type="paragraph" w:styleId="4">
    <w:name w:val="heading 4"/>
    <w:basedOn w:val="a"/>
    <w:next w:val="a"/>
    <w:link w:val="40"/>
    <w:rsid w:val="00ED6B96"/>
    <w:pPr>
      <w:keepNext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075F28"/>
    <w:rPr>
      <w:rFonts w:ascii="Times New Roman" w:eastAsia="Times New Roman" w:hAnsi="Times New Roman" w:cs="Arial"/>
      <w:b/>
      <w:bCs/>
      <w:color w:val="000000"/>
      <w:kern w:val="32"/>
      <w:szCs w:val="32"/>
      <w:lang w:eastAsia="de-DE"/>
    </w:rPr>
  </w:style>
  <w:style w:type="character" w:customStyle="1" w:styleId="20">
    <w:name w:val="見出し 2 (文字)"/>
    <w:link w:val="2"/>
    <w:rsid w:val="00E00339"/>
    <w:rPr>
      <w:rFonts w:ascii="Times New Roman" w:eastAsia="Times New Roman" w:hAnsi="Times New Roman" w:cs="Arial"/>
      <w:b/>
      <w:bCs/>
      <w:iCs/>
      <w:szCs w:val="28"/>
      <w:lang w:eastAsia="de-DE"/>
    </w:rPr>
  </w:style>
  <w:style w:type="character" w:customStyle="1" w:styleId="30">
    <w:name w:val="見出し 3 (文字)"/>
    <w:link w:val="3"/>
    <w:rsid w:val="005A4F32"/>
    <w:rPr>
      <w:rFonts w:ascii="Times New Roman" w:eastAsia="Times New Roman" w:hAnsi="Times New Roman" w:cs="Arial"/>
      <w:b/>
      <w:bCs/>
      <w:szCs w:val="26"/>
      <w:lang w:eastAsia="de-DE"/>
    </w:rPr>
  </w:style>
  <w:style w:type="character" w:customStyle="1" w:styleId="40">
    <w:name w:val="見出し 4 (文字)"/>
    <w:link w:val="4"/>
    <w:rsid w:val="00796A7F"/>
    <w:rPr>
      <w:rFonts w:ascii="Verdana" w:eastAsia="Times New Roman" w:hAnsi="Verdana" w:cs="Times New Roman"/>
      <w:b/>
      <w:bCs/>
      <w:sz w:val="19"/>
      <w:szCs w:val="28"/>
      <w:lang w:eastAsia="de-DE"/>
    </w:rPr>
  </w:style>
  <w:style w:type="paragraph" w:customStyle="1" w:styleId="Betreff">
    <w:name w:val="Betreff"/>
    <w:basedOn w:val="a"/>
    <w:next w:val="a"/>
    <w:rsid w:val="00ED6B96"/>
    <w:rPr>
      <w:b/>
    </w:rPr>
  </w:style>
  <w:style w:type="paragraph" w:customStyle="1" w:styleId="Bullets">
    <w:name w:val="Bullets"/>
    <w:basedOn w:val="a"/>
    <w:link w:val="BulletsChar"/>
    <w:rsid w:val="00ED6B96"/>
    <w:pPr>
      <w:numPr>
        <w:numId w:val="2"/>
      </w:numPr>
    </w:pPr>
  </w:style>
  <w:style w:type="character" w:customStyle="1" w:styleId="BulletsChar">
    <w:name w:val="Bullets Char"/>
    <w:link w:val="Bullets"/>
    <w:rsid w:val="00ED6B96"/>
    <w:rPr>
      <w:rFonts w:ascii="Verdana" w:eastAsia="Times New Roman" w:hAnsi="Verdana" w:cs="Times New Roman"/>
      <w:sz w:val="19"/>
      <w:szCs w:val="24"/>
      <w:lang w:eastAsia="de-DE"/>
    </w:rPr>
  </w:style>
  <w:style w:type="table" w:customStyle="1" w:styleId="Copernicus">
    <w:name w:val="Copernicus"/>
    <w:basedOn w:val="a1"/>
    <w:rsid w:val="00ED6B96"/>
    <w:rPr>
      <w:rFonts w:ascii="Verdana" w:eastAsia="Times New Roman" w:hAnsi="Verdana"/>
      <w:sz w:val="19"/>
    </w:rPr>
    <w:tblPr>
      <w:tblStyleRowBandSize w:val="1"/>
      <w:tblStyleColBandSize w:val="1"/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</w:tblPr>
    <w:tcPr>
      <w:shd w:val="clear" w:color="auto" w:fill="auto"/>
      <w:vAlign w:val="center"/>
    </w:tcPr>
    <w:tblStylePr w:type="firstRow">
      <w:pPr>
        <w:jc w:val="left"/>
      </w:pPr>
      <w:rPr>
        <w:rFonts w:ascii="Verdana" w:hAnsi="Verdana"/>
        <w:b/>
        <w:i w:val="0"/>
        <w:sz w:val="19"/>
      </w:rPr>
      <w:tblPr/>
      <w:tcPr>
        <w:shd w:val="clear" w:color="auto" w:fill="BFBFBF"/>
      </w:tcPr>
    </w:tblStylePr>
    <w:tblStylePr w:type="lastRow">
      <w:pPr>
        <w:jc w:val="left"/>
      </w:pPr>
      <w:rPr>
        <w:rFonts w:ascii="Verdana" w:hAnsi="Verdana"/>
        <w:sz w:val="19"/>
      </w:rPr>
    </w:tblStylePr>
    <w:tblStylePr w:type="firstCol">
      <w:rPr>
        <w:rFonts w:ascii="Verdana" w:hAnsi="Verdana"/>
        <w:sz w:val="19"/>
      </w:rPr>
    </w:tblStylePr>
    <w:tblStylePr w:type="lastCol">
      <w:rPr>
        <w:rFonts w:ascii="Verdana" w:hAnsi="Verdana"/>
        <w:sz w:val="19"/>
      </w:rPr>
      <w:tblPr/>
      <w:tcPr>
        <w:tc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cBorders>
      </w:tcPr>
    </w:tblStylePr>
  </w:style>
  <w:style w:type="paragraph" w:styleId="a3">
    <w:name w:val="header"/>
    <w:basedOn w:val="a"/>
    <w:link w:val="a4"/>
    <w:rsid w:val="00ED6B96"/>
    <w:pPr>
      <w:tabs>
        <w:tab w:val="center" w:pos="4536"/>
        <w:tab w:val="right" w:pos="9072"/>
      </w:tabs>
    </w:pPr>
  </w:style>
  <w:style w:type="character" w:customStyle="1" w:styleId="a4">
    <w:name w:val="ヘッダー (文字)"/>
    <w:link w:val="a3"/>
    <w:rsid w:val="00ED6B96"/>
    <w:rPr>
      <w:rFonts w:ascii="Verdana" w:eastAsia="Times New Roman" w:hAnsi="Verdana" w:cs="Times New Roman"/>
      <w:sz w:val="19"/>
      <w:szCs w:val="24"/>
      <w:lang w:eastAsia="de-DE"/>
    </w:rPr>
  </w:style>
  <w:style w:type="character" w:styleId="a5">
    <w:name w:val="Hyperlink"/>
    <w:uiPriority w:val="99"/>
    <w:rsid w:val="00ED6B96"/>
    <w:rPr>
      <w:color w:val="0000FF"/>
      <w:u w:val="single"/>
    </w:rPr>
  </w:style>
  <w:style w:type="paragraph" w:customStyle="1" w:styleId="Kontakt">
    <w:name w:val="Kontakt"/>
    <w:basedOn w:val="a"/>
    <w:rsid w:val="00ED6B96"/>
    <w:pPr>
      <w:spacing w:line="160" w:lineRule="exact"/>
    </w:pPr>
    <w:rPr>
      <w:color w:val="808080"/>
      <w:sz w:val="13"/>
    </w:rPr>
  </w:style>
  <w:style w:type="paragraph" w:customStyle="1" w:styleId="Name">
    <w:name w:val="Name"/>
    <w:basedOn w:val="a"/>
    <w:rsid w:val="00ED6B96"/>
    <w:pPr>
      <w:spacing w:before="160" w:after="80"/>
    </w:pPr>
    <w:rPr>
      <w:rFonts w:ascii="Book Antiqua" w:hAnsi="Book Antiqua"/>
      <w:color w:val="808080"/>
      <w:sz w:val="22"/>
    </w:rPr>
  </w:style>
  <w:style w:type="paragraph" w:customStyle="1" w:styleId="CopernicusWordtemplate">
    <w:name w:val="Copernicus_Word_template"/>
    <w:basedOn w:val="a"/>
    <w:link w:val="CopernicusWordtemplateChar"/>
    <w:rsid w:val="00B5719D"/>
  </w:style>
  <w:style w:type="character" w:customStyle="1" w:styleId="CopernicusWordtemplateChar">
    <w:name w:val="Copernicus_Word_template Char"/>
    <w:basedOn w:val="a0"/>
    <w:link w:val="CopernicusWordtemplate"/>
    <w:rsid w:val="00B5719D"/>
    <w:rPr>
      <w:rFonts w:ascii="Times New Roman" w:eastAsia="Times New Roman" w:hAnsi="Times New Roman"/>
      <w:sz w:val="24"/>
      <w:szCs w:val="24"/>
      <w:lang w:eastAsia="de-DE"/>
    </w:rPr>
  </w:style>
  <w:style w:type="character" w:styleId="a6">
    <w:name w:val="line number"/>
    <w:basedOn w:val="a0"/>
    <w:uiPriority w:val="99"/>
    <w:semiHidden/>
    <w:unhideWhenUsed/>
    <w:rsid w:val="00D40CE0"/>
  </w:style>
  <w:style w:type="paragraph" w:customStyle="1" w:styleId="MStitle">
    <w:name w:val="MS title"/>
    <w:basedOn w:val="a"/>
    <w:link w:val="MStitleChar"/>
    <w:qFormat/>
    <w:rsid w:val="0091791F"/>
    <w:pPr>
      <w:spacing w:before="360" w:line="440" w:lineRule="exact"/>
      <w:contextualSpacing/>
    </w:pPr>
    <w:rPr>
      <w:b/>
      <w:sz w:val="34"/>
    </w:rPr>
  </w:style>
  <w:style w:type="character" w:customStyle="1" w:styleId="MStitleChar">
    <w:name w:val="MS title Char"/>
    <w:basedOn w:val="a0"/>
    <w:link w:val="MStitle"/>
    <w:rsid w:val="0091791F"/>
    <w:rPr>
      <w:rFonts w:ascii="Times New Roman" w:eastAsia="Times New Roman" w:hAnsi="Times New Roman"/>
      <w:b/>
      <w:sz w:val="34"/>
      <w:szCs w:val="24"/>
      <w:lang w:eastAsia="de-DE"/>
    </w:rPr>
  </w:style>
  <w:style w:type="paragraph" w:styleId="a7">
    <w:name w:val="List Paragraph"/>
    <w:basedOn w:val="a"/>
    <w:uiPriority w:val="34"/>
    <w:rsid w:val="00B4015F"/>
    <w:pPr>
      <w:ind w:left="720"/>
      <w:contextualSpacing/>
    </w:pPr>
  </w:style>
  <w:style w:type="paragraph" w:customStyle="1" w:styleId="Affiliation">
    <w:name w:val="Affiliation"/>
    <w:basedOn w:val="a"/>
    <w:link w:val="AffiliationChar"/>
    <w:qFormat/>
    <w:rsid w:val="00450DB9"/>
    <w:pPr>
      <w:spacing w:before="120" w:line="240" w:lineRule="auto"/>
      <w:contextualSpacing/>
    </w:pPr>
  </w:style>
  <w:style w:type="character" w:customStyle="1" w:styleId="AffiliationChar">
    <w:name w:val="Affiliation Char"/>
    <w:basedOn w:val="a0"/>
    <w:link w:val="Affiliation"/>
    <w:rsid w:val="00450DB9"/>
    <w:rPr>
      <w:rFonts w:ascii="Times New Roman" w:eastAsia="Times New Roman" w:hAnsi="Times New Roman"/>
      <w:szCs w:val="24"/>
      <w:lang w:eastAsia="de-DE"/>
    </w:rPr>
  </w:style>
  <w:style w:type="character" w:styleId="a8">
    <w:name w:val="Placeholder Text"/>
    <w:basedOn w:val="a0"/>
    <w:uiPriority w:val="99"/>
    <w:semiHidden/>
    <w:rsid w:val="003D5288"/>
    <w:rPr>
      <w:color w:val="808080"/>
    </w:rPr>
  </w:style>
  <w:style w:type="paragraph" w:styleId="a9">
    <w:name w:val="Balloon Text"/>
    <w:basedOn w:val="a"/>
    <w:link w:val="aa"/>
    <w:uiPriority w:val="99"/>
    <w:semiHidden/>
    <w:unhideWhenUsed/>
    <w:rsid w:val="003D528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吹き出し (文字)"/>
    <w:basedOn w:val="a0"/>
    <w:link w:val="a9"/>
    <w:uiPriority w:val="99"/>
    <w:semiHidden/>
    <w:rsid w:val="003D5288"/>
    <w:rPr>
      <w:rFonts w:ascii="Tahoma" w:eastAsia="Times New Roman" w:hAnsi="Tahoma" w:cs="Tahoma"/>
      <w:sz w:val="16"/>
      <w:szCs w:val="16"/>
      <w:lang w:eastAsia="de-DE"/>
    </w:rPr>
  </w:style>
  <w:style w:type="paragraph" w:customStyle="1" w:styleId="Equation">
    <w:name w:val="Equation"/>
    <w:basedOn w:val="a"/>
    <w:link w:val="EquationChar"/>
    <w:rsid w:val="00C35812"/>
    <w:pPr>
      <w:spacing w:before="120" w:after="120"/>
    </w:pPr>
    <w:rPr>
      <w:rFonts w:ascii="Cambria Math" w:hAnsi="Cambria Math"/>
    </w:rPr>
  </w:style>
  <w:style w:type="character" w:customStyle="1" w:styleId="EquationChar">
    <w:name w:val="Equation Char"/>
    <w:basedOn w:val="a0"/>
    <w:link w:val="Equation"/>
    <w:rsid w:val="00C35812"/>
    <w:rPr>
      <w:rFonts w:ascii="Cambria Math" w:eastAsia="Times New Roman" w:hAnsi="Cambria Math"/>
      <w:szCs w:val="24"/>
      <w:lang w:eastAsia="de-DE"/>
    </w:rPr>
  </w:style>
  <w:style w:type="paragraph" w:styleId="ab">
    <w:name w:val="caption"/>
    <w:basedOn w:val="a"/>
    <w:next w:val="a"/>
    <w:uiPriority w:val="35"/>
    <w:unhideWhenUsed/>
    <w:qFormat/>
    <w:rsid w:val="003A4FB4"/>
    <w:pPr>
      <w:spacing w:after="200" w:line="240" w:lineRule="auto"/>
    </w:pPr>
    <w:rPr>
      <w:b/>
      <w:bCs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6D0C96"/>
    <w:pPr>
      <w:tabs>
        <w:tab w:val="center" w:pos="4513"/>
        <w:tab w:val="right" w:pos="9026"/>
      </w:tabs>
      <w:spacing w:line="240" w:lineRule="auto"/>
    </w:pPr>
  </w:style>
  <w:style w:type="character" w:customStyle="1" w:styleId="ad">
    <w:name w:val="フッター (文字)"/>
    <w:basedOn w:val="a0"/>
    <w:link w:val="ac"/>
    <w:uiPriority w:val="99"/>
    <w:rsid w:val="006D0C96"/>
    <w:rPr>
      <w:rFonts w:ascii="Times New Roman" w:eastAsia="Times New Roman" w:hAnsi="Times New Roman"/>
      <w:szCs w:val="24"/>
      <w:lang w:eastAsia="de-DE"/>
    </w:rPr>
  </w:style>
  <w:style w:type="paragraph" w:customStyle="1" w:styleId="Correspondence">
    <w:name w:val="Correspondence"/>
    <w:basedOn w:val="a"/>
    <w:link w:val="CorrespondenceChar"/>
    <w:qFormat/>
    <w:rsid w:val="008E213F"/>
    <w:pPr>
      <w:spacing w:before="120" w:after="360" w:line="240" w:lineRule="auto"/>
    </w:pPr>
  </w:style>
  <w:style w:type="character" w:customStyle="1" w:styleId="CorrespondenceChar">
    <w:name w:val="Correspondence Char"/>
    <w:basedOn w:val="a0"/>
    <w:link w:val="Correspondence"/>
    <w:rsid w:val="008E213F"/>
    <w:rPr>
      <w:rFonts w:ascii="Times New Roman" w:eastAsia="Times New Roman" w:hAnsi="Times New Roman"/>
      <w:szCs w:val="24"/>
      <w:lang w:eastAsia="de-DE"/>
    </w:rPr>
  </w:style>
  <w:style w:type="paragraph" w:customStyle="1" w:styleId="Authors">
    <w:name w:val="Authors"/>
    <w:basedOn w:val="a"/>
    <w:link w:val="AuthorsChar"/>
    <w:qFormat/>
    <w:rsid w:val="00BD0523"/>
    <w:pPr>
      <w:spacing w:before="180" w:line="240" w:lineRule="auto"/>
      <w:contextualSpacing/>
    </w:pPr>
    <w:rPr>
      <w:sz w:val="24"/>
    </w:rPr>
  </w:style>
  <w:style w:type="character" w:customStyle="1" w:styleId="AuthorsChar">
    <w:name w:val="Authors Char"/>
    <w:basedOn w:val="a0"/>
    <w:link w:val="Authors"/>
    <w:rsid w:val="00BD0523"/>
    <w:rPr>
      <w:rFonts w:ascii="Times New Roman" w:eastAsia="Times New Roman" w:hAnsi="Times New Roman"/>
      <w:sz w:val="24"/>
      <w:szCs w:val="24"/>
      <w:lang w:eastAsia="de-DE"/>
    </w:rPr>
  </w:style>
  <w:style w:type="character" w:styleId="ae">
    <w:name w:val="annotation reference"/>
    <w:basedOn w:val="a0"/>
    <w:uiPriority w:val="99"/>
    <w:semiHidden/>
    <w:unhideWhenUsed/>
    <w:rsid w:val="000C3875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0C3875"/>
    <w:pPr>
      <w:widowControl w:val="0"/>
      <w:spacing w:line="240" w:lineRule="auto"/>
    </w:pPr>
    <w:rPr>
      <w:rFonts w:asciiTheme="minorHAnsi" w:eastAsiaTheme="minorEastAsia" w:hAnsiTheme="minorHAnsi" w:cstheme="minorBidi"/>
      <w:kern w:val="2"/>
      <w:sz w:val="24"/>
      <w:lang w:val="en-US" w:eastAsia="ja-JP"/>
    </w:rPr>
  </w:style>
  <w:style w:type="character" w:customStyle="1" w:styleId="af0">
    <w:name w:val="コメント文字列 (文字)"/>
    <w:basedOn w:val="a0"/>
    <w:link w:val="af"/>
    <w:uiPriority w:val="99"/>
    <w:semiHidden/>
    <w:rsid w:val="000C3875"/>
    <w:rPr>
      <w:rFonts w:asciiTheme="minorHAnsi" w:eastAsiaTheme="minorEastAsia" w:hAnsiTheme="minorHAnsi" w:cstheme="minorBidi"/>
      <w:kern w:val="2"/>
      <w:sz w:val="24"/>
      <w:szCs w:val="24"/>
      <w:lang w:val="en-US" w:eastAsia="ja-JP"/>
    </w:rPr>
  </w:style>
  <w:style w:type="table" w:styleId="af1">
    <w:name w:val="Table Grid"/>
    <w:basedOn w:val="a1"/>
    <w:uiPriority w:val="39"/>
    <w:rsid w:val="00634934"/>
    <w:rPr>
      <w:rFonts w:asciiTheme="minorHAnsi" w:eastAsiaTheme="minorEastAsia" w:hAnsiTheme="minorHAnsi" w:cstheme="minorBidi"/>
      <w:kern w:val="2"/>
      <w:sz w:val="21"/>
      <w:szCs w:val="22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a0"/>
    <w:uiPriority w:val="99"/>
    <w:semiHidden/>
    <w:unhideWhenUsed/>
    <w:rsid w:val="00CF2F9D"/>
    <w:rPr>
      <w:color w:val="808080"/>
      <w:shd w:val="clear" w:color="auto" w:fill="E6E6E6"/>
    </w:rPr>
  </w:style>
  <w:style w:type="character" w:styleId="af2">
    <w:name w:val="FollowedHyperlink"/>
    <w:basedOn w:val="a0"/>
    <w:uiPriority w:val="99"/>
    <w:semiHidden/>
    <w:unhideWhenUsed/>
    <w:rsid w:val="00D30B76"/>
    <w:rPr>
      <w:color w:val="800080" w:themeColor="followedHyperlink"/>
      <w:u w:val="single"/>
    </w:rPr>
  </w:style>
  <w:style w:type="character" w:customStyle="1" w:styleId="pbtoclink1">
    <w:name w:val="pb_toc_link1"/>
    <w:basedOn w:val="a0"/>
    <w:rsid w:val="00D30B76"/>
    <w:rPr>
      <w:color w:val="6A6A6A"/>
    </w:rPr>
  </w:style>
  <w:style w:type="character" w:customStyle="1" w:styleId="pbtoclink">
    <w:name w:val="pb_toc_link"/>
    <w:basedOn w:val="a0"/>
    <w:rsid w:val="005834F0"/>
  </w:style>
  <w:style w:type="paragraph" w:customStyle="1" w:styleId="Default">
    <w:name w:val="Default"/>
    <w:rsid w:val="0079677D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A10">
    <w:name w:val="A1"/>
    <w:uiPriority w:val="99"/>
    <w:rsid w:val="00DC26C6"/>
    <w:rPr>
      <w:rFonts w:cs="M+ 2p light"/>
      <w:color w:val="000000"/>
      <w:sz w:val="9"/>
      <w:szCs w:val="9"/>
    </w:rPr>
  </w:style>
  <w:style w:type="character" w:styleId="af3">
    <w:name w:val="Strong"/>
    <w:uiPriority w:val="22"/>
    <w:qFormat/>
    <w:rsid w:val="00DC26C6"/>
    <w:rPr>
      <w:b/>
      <w:bCs/>
    </w:rPr>
  </w:style>
  <w:style w:type="character" w:customStyle="1" w:styleId="af4">
    <w:name w:val="コメント内容 (文字)"/>
    <w:basedOn w:val="af0"/>
    <w:link w:val="af5"/>
    <w:uiPriority w:val="99"/>
    <w:semiHidden/>
    <w:rsid w:val="00DC26C6"/>
    <w:rPr>
      <w:rFonts w:ascii="Times New Roman" w:eastAsia="Times New Roman" w:hAnsi="Times New Roman" w:cstheme="minorBidi"/>
      <w:b/>
      <w:bCs/>
      <w:kern w:val="2"/>
      <w:sz w:val="24"/>
      <w:szCs w:val="24"/>
      <w:lang w:val="en-US" w:eastAsia="de-DE"/>
    </w:rPr>
  </w:style>
  <w:style w:type="paragraph" w:styleId="af5">
    <w:name w:val="annotation subject"/>
    <w:basedOn w:val="af"/>
    <w:next w:val="af"/>
    <w:link w:val="af4"/>
    <w:uiPriority w:val="99"/>
    <w:semiHidden/>
    <w:unhideWhenUsed/>
    <w:rsid w:val="00DC26C6"/>
    <w:pPr>
      <w:widowControl/>
      <w:spacing w:line="360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de-DE"/>
    </w:rPr>
  </w:style>
  <w:style w:type="paragraph" w:customStyle="1" w:styleId="Normal1">
    <w:name w:val="Normal1"/>
    <w:rsid w:val="00DC26C6"/>
    <w:rPr>
      <w:rFonts w:ascii="Times New Roman" w:eastAsia="ＭＳ 明朝" w:hAnsi="Times New Roman"/>
      <w:sz w:val="24"/>
      <w:szCs w:val="24"/>
      <w:lang w:val="en-US" w:eastAsia="uk-UA"/>
    </w:rPr>
  </w:style>
  <w:style w:type="paragraph" w:customStyle="1" w:styleId="Referencetext">
    <w:name w:val="Reference text"/>
    <w:basedOn w:val="a"/>
    <w:autoRedefine/>
    <w:rsid w:val="00DC26C6"/>
    <w:pPr>
      <w:tabs>
        <w:tab w:val="left" w:pos="1134"/>
      </w:tabs>
      <w:suppressAutoHyphens/>
      <w:spacing w:line="240" w:lineRule="auto"/>
      <w:ind w:left="420" w:hanging="420"/>
    </w:pPr>
    <w:rPr>
      <w:rFonts w:eastAsia="游明朝"/>
      <w:sz w:val="18"/>
      <w:szCs w:val="20"/>
      <w:lang w:eastAsia="en-US"/>
    </w:rPr>
  </w:style>
  <w:style w:type="character" w:styleId="HTML">
    <w:name w:val="HTML Cite"/>
    <w:basedOn w:val="a0"/>
    <w:uiPriority w:val="99"/>
    <w:semiHidden/>
    <w:unhideWhenUsed/>
    <w:rsid w:val="00DC26C6"/>
    <w:rPr>
      <w:i/>
      <w:iCs/>
    </w:rPr>
  </w:style>
  <w:style w:type="paragraph" w:styleId="af6">
    <w:name w:val="Revision"/>
    <w:hidden/>
    <w:uiPriority w:val="99"/>
    <w:semiHidden/>
    <w:rsid w:val="00514539"/>
    <w:rPr>
      <w:rFonts w:ascii="Times New Roman" w:eastAsia="Times New Roman" w:hAnsi="Times New Roman"/>
      <w:szCs w:val="24"/>
      <w:lang w:eastAsia="de-DE"/>
    </w:rPr>
  </w:style>
  <w:style w:type="character" w:styleId="af7">
    <w:name w:val="Unresolved Mention"/>
    <w:basedOn w:val="a0"/>
    <w:uiPriority w:val="99"/>
    <w:semiHidden/>
    <w:unhideWhenUsed/>
    <w:rsid w:val="00F76D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45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35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9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4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1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0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86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6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03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8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0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12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1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1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19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2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0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-stat.go.jp/gis/statmap-search?page=1&amp;type=1&amp;toukeiCode=00200521" TargetMode="External"/><Relationship Id="rId13" Type="http://schemas.openxmlformats.org/officeDocument/2006/relationships/hyperlink" Target="http://www.env.go.jp/recycle/waste_tech/ippan/h26/data/seibi/city/13.xlsx" TargetMode="External"/><Relationship Id="rId18" Type="http://schemas.openxmlformats.org/officeDocument/2006/relationships/hyperlink" Target="https://www.mlit.go.jp/common/001277697.xls" TargetMode="External"/><Relationship Id="rId26" Type="http://schemas.openxmlformats.org/officeDocument/2006/relationships/hyperlink" Target="http://nlftp.mlit.go.jp/ksj-e/gml/datalist/KsjTmplt-N03-v2_3.html" TargetMode="External"/><Relationship Id="rId3" Type="http://schemas.openxmlformats.org/officeDocument/2006/relationships/styles" Target="styles.xml"/><Relationship Id="rId21" Type="http://schemas.openxmlformats.org/officeDocument/2006/relationships/hyperlink" Target="https://fgd.gsi.go.jp/download/menu.php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okyogrown.jp/learning/library/img/agriculture_report_2014.pdf" TargetMode="External"/><Relationship Id="rId17" Type="http://schemas.openxmlformats.org/officeDocument/2006/relationships/hyperlink" Target="http://agora.ex.nii.ac.jp/earthquake/201103-eastjapan/energy/electrical-japan/area/13.html.ja" TargetMode="External"/><Relationship Id="rId25" Type="http://schemas.openxmlformats.org/officeDocument/2006/relationships/hyperlink" Target="https://www.eorc.jaxa.jp/ALOS/en/lulc/lulc_index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haneda-airport.jp/inter/flight/showFlightScheduleSearch?langId=en" TargetMode="External"/><Relationship Id="rId20" Type="http://schemas.openxmlformats.org/officeDocument/2006/relationships/hyperlink" Target="https://fgd.gsi.go.jp/download/menu.php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oukei.metro.tokyo.lg.jp/nourin/2015/ng15ta1400.xls" TargetMode="External"/><Relationship Id="rId24" Type="http://schemas.openxmlformats.org/officeDocument/2006/relationships/hyperlink" Target="http://www.drm.jp/english/drm/e_index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tokyo-airport-bldg.co.jp/en/flight/" TargetMode="External"/><Relationship Id="rId23" Type="http://schemas.openxmlformats.org/officeDocument/2006/relationships/hyperlink" Target="http://www.toshiseibi.metro.tokyo.jp/seisaku/tochi_c/index.html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mlit.go.jp/road/census/h27/" TargetMode="External"/><Relationship Id="rId19" Type="http://schemas.openxmlformats.org/officeDocument/2006/relationships/hyperlink" Target="https://www.kouwan.metro.tokyo.lg.jp/yakuwari/27kousei_7_2.xl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-stat.go.jp/gis/statmap-search?page=1&amp;type=1&amp;toukeiCode=00200552" TargetMode="External"/><Relationship Id="rId14" Type="http://schemas.openxmlformats.org/officeDocument/2006/relationships/hyperlink" Target="https://www.kankyo.metro.tokyo.lg.jp/resource/industrial_waste/notification/investigation.files/H26houkokusyo.pdf" TargetMode="External"/><Relationship Id="rId22" Type="http://schemas.openxmlformats.org/officeDocument/2006/relationships/hyperlink" Target="https://www.eorc.jaxa.jp/ALOS/en/aw3d/index_e.htm" TargetMode="External"/><Relationship Id="rId27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CopernicusTemplates\Free-Forms\Blank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opernicus_Word_template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0DE5AD-DD4F-440E-BDFC-61CE67B2E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Blank</Template>
  <TotalTime>181</TotalTime>
  <Pages>9</Pages>
  <Words>2738</Words>
  <Characters>15607</Characters>
  <Application>Microsoft Office Word</Application>
  <DocSecurity>0</DocSecurity>
  <Lines>130</Lines>
  <Paragraphs>36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Blank</vt:lpstr>
      <vt:lpstr>Blank</vt:lpstr>
    </vt:vector>
  </TitlesOfParts>
  <Company>Copernicus Gesellschaft mbH</Company>
  <LinksUpToDate>false</LinksUpToDate>
  <CharactersWithSpaces>18309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</dc:title>
  <dc:creator>Martin Rasmussen</dc:creator>
  <cp:lastModifiedBy>RICHAO Cong</cp:lastModifiedBy>
  <cp:revision>46</cp:revision>
  <cp:lastPrinted>2019-04-26T01:04:00Z</cp:lastPrinted>
  <dcterms:created xsi:type="dcterms:W3CDTF">2020-02-19T02:09:00Z</dcterms:created>
  <dcterms:modified xsi:type="dcterms:W3CDTF">2020-05-01T00:47:00Z</dcterms:modified>
</cp:coreProperties>
</file>