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13160" w14:textId="77777777" w:rsidR="00066757" w:rsidRPr="00D25A62" w:rsidRDefault="00066757" w:rsidP="00066757">
      <w:pPr>
        <w:rPr>
          <w:rFonts w:ascii="Arial" w:hAnsi="Arial" w:cs="Arial"/>
          <w:b/>
          <w:bCs/>
          <w:color w:val="0000FF"/>
          <w:sz w:val="24"/>
          <w:szCs w:val="24"/>
        </w:rPr>
      </w:pPr>
      <w:r w:rsidRPr="00D25A62">
        <w:rPr>
          <w:rFonts w:ascii="Arial" w:hAnsi="Arial" w:cs="Arial"/>
          <w:b/>
          <w:bCs/>
          <w:color w:val="0000FF"/>
          <w:sz w:val="24"/>
          <w:szCs w:val="24"/>
        </w:rPr>
        <w:t>Appendix:</w:t>
      </w:r>
      <w:r w:rsidRPr="00D25A62">
        <w:rPr>
          <w:rFonts w:ascii="Arial" w:hAnsi="Arial" w:cs="Arial"/>
          <w:color w:val="0000FF"/>
          <w:sz w:val="24"/>
          <w:szCs w:val="24"/>
        </w:rPr>
        <w:t xml:space="preserve"> </w:t>
      </w:r>
      <w:r w:rsidRPr="00D25A62">
        <w:rPr>
          <w:rFonts w:ascii="Arial" w:hAnsi="Arial" w:cs="Arial"/>
          <w:b/>
          <w:bCs/>
          <w:color w:val="0000FF"/>
          <w:sz w:val="24"/>
          <w:szCs w:val="24"/>
        </w:rPr>
        <w:t xml:space="preserve">A part of the Excel file for the simulation Specific to COVID-19 </w:t>
      </w:r>
    </w:p>
    <w:p w14:paraId="6CA018FF" w14:textId="156B0106" w:rsidR="00066757" w:rsidRPr="00D25A62" w:rsidRDefault="00066757" w:rsidP="00066757">
      <w:pPr>
        <w:pStyle w:val="a9"/>
        <w:ind w:left="248"/>
        <w:outlineLvl w:val="0"/>
        <w:rPr>
          <w:rFonts w:ascii="Arial" w:hAnsi="Arial" w:cs="Arial"/>
          <w:color w:val="0000FF"/>
          <w:szCs w:val="22"/>
        </w:rPr>
      </w:pPr>
      <w:r w:rsidRPr="00D25A62">
        <w:rPr>
          <w:rFonts w:ascii="Arial" w:hAnsi="Arial" w:cs="Arial"/>
          <w:b/>
          <w:bCs/>
          <w:color w:val="0000FF"/>
          <w:szCs w:val="22"/>
        </w:rPr>
        <w:t xml:space="preserve">“A </w:t>
      </w:r>
      <w:r w:rsidR="00AC7CA3" w:rsidRPr="00D25A62">
        <w:rPr>
          <w:rFonts w:ascii="Arial" w:hAnsi="Arial" w:cs="Arial"/>
          <w:b/>
          <w:bCs/>
          <w:color w:val="0000FF"/>
          <w:szCs w:val="22"/>
        </w:rPr>
        <w:t>flexible c</w:t>
      </w:r>
      <w:r w:rsidRPr="00D25A62">
        <w:rPr>
          <w:rFonts w:ascii="Arial" w:hAnsi="Arial" w:cs="Arial"/>
          <w:b/>
          <w:bCs/>
          <w:color w:val="0000FF"/>
          <w:szCs w:val="22"/>
        </w:rPr>
        <w:t xml:space="preserve">ompartment </w:t>
      </w:r>
      <w:r w:rsidR="00AC7CA3" w:rsidRPr="00D25A62">
        <w:rPr>
          <w:rFonts w:ascii="Arial" w:hAnsi="Arial" w:cs="Arial"/>
          <w:b/>
          <w:bCs/>
          <w:color w:val="0000FF"/>
          <w:szCs w:val="22"/>
        </w:rPr>
        <w:t>m</w:t>
      </w:r>
      <w:r w:rsidRPr="00D25A62">
        <w:rPr>
          <w:rFonts w:ascii="Arial" w:hAnsi="Arial" w:cs="Arial"/>
          <w:b/>
          <w:bCs/>
          <w:color w:val="0000FF"/>
          <w:szCs w:val="22"/>
        </w:rPr>
        <w:t xml:space="preserve">odel for </w:t>
      </w:r>
      <w:r w:rsidR="00AC7CA3" w:rsidRPr="00D25A62">
        <w:rPr>
          <w:rFonts w:ascii="Arial" w:hAnsi="Arial" w:cs="Arial"/>
          <w:b/>
          <w:bCs/>
          <w:color w:val="0000FF"/>
          <w:szCs w:val="22"/>
        </w:rPr>
        <w:t>s</w:t>
      </w:r>
      <w:r w:rsidRPr="00D25A62">
        <w:rPr>
          <w:rFonts w:ascii="Arial" w:hAnsi="Arial" w:cs="Arial"/>
          <w:b/>
          <w:bCs/>
          <w:color w:val="0000FF"/>
          <w:szCs w:val="22"/>
        </w:rPr>
        <w:t xml:space="preserve">imulation </w:t>
      </w:r>
      <w:r w:rsidR="00AC7CA3" w:rsidRPr="00D25A62">
        <w:rPr>
          <w:rFonts w:ascii="Arial" w:hAnsi="Arial" w:cs="Arial"/>
          <w:b/>
          <w:bCs/>
          <w:color w:val="0000FF"/>
          <w:szCs w:val="22"/>
        </w:rPr>
        <w:t>s</w:t>
      </w:r>
      <w:r w:rsidRPr="00D25A62">
        <w:rPr>
          <w:rFonts w:ascii="Arial" w:hAnsi="Arial" w:cs="Arial"/>
          <w:b/>
          <w:bCs/>
          <w:color w:val="0000FF"/>
          <w:szCs w:val="22"/>
        </w:rPr>
        <w:t>pecific to COVID-</w:t>
      </w:r>
      <w:proofErr w:type="gramStart"/>
      <w:r w:rsidRPr="00D25A62">
        <w:rPr>
          <w:rFonts w:ascii="Arial" w:hAnsi="Arial" w:cs="Arial"/>
          <w:b/>
          <w:bCs/>
          <w:color w:val="0000FF"/>
          <w:szCs w:val="22"/>
        </w:rPr>
        <w:t xml:space="preserve">19”   </w:t>
      </w:r>
      <w:proofErr w:type="gramEnd"/>
      <w:r w:rsidRPr="00D25A62">
        <w:rPr>
          <w:rFonts w:ascii="Arial" w:hAnsi="Arial" w:cs="Arial"/>
          <w:b/>
          <w:bCs/>
          <w:color w:val="0000FF"/>
          <w:szCs w:val="22"/>
        </w:rPr>
        <w:t xml:space="preserve"> </w:t>
      </w:r>
      <w:r w:rsidRPr="00D25A62">
        <w:rPr>
          <w:rFonts w:ascii="Arial" w:hAnsi="Arial" w:cs="Arial"/>
          <w:color w:val="0000FF"/>
          <w:szCs w:val="22"/>
        </w:rPr>
        <w:t xml:space="preserve">Hiroo </w:t>
      </w:r>
      <w:proofErr w:type="spellStart"/>
      <w:r w:rsidRPr="00D25A62">
        <w:rPr>
          <w:rFonts w:ascii="Arial" w:hAnsi="Arial" w:cs="Arial"/>
          <w:color w:val="0000FF"/>
          <w:szCs w:val="22"/>
        </w:rPr>
        <w:t>Ohmori</w:t>
      </w:r>
      <w:proofErr w:type="spellEnd"/>
    </w:p>
    <w:p w14:paraId="54EBE8C5" w14:textId="77777777" w:rsidR="00066757" w:rsidRPr="00490E21" w:rsidRDefault="00066757" w:rsidP="00066757">
      <w:pPr>
        <w:ind w:left="201" w:hanging="201"/>
        <w:rPr>
          <w:szCs w:val="22"/>
        </w:rPr>
      </w:pPr>
    </w:p>
    <w:p w14:paraId="794DAA66" w14:textId="05F48D42" w:rsidR="00066757" w:rsidRDefault="00737467" w:rsidP="00066757">
      <w:pPr>
        <w:ind w:left="201" w:hanging="201"/>
        <w:rPr>
          <w:szCs w:val="22"/>
        </w:rPr>
      </w:pPr>
      <w:r w:rsidRPr="00123758">
        <w:rPr>
          <w:noProof/>
        </w:rPr>
        <w:drawing>
          <wp:inline distT="0" distB="0" distL="0" distR="0" wp14:anchorId="11DBC750" wp14:editId="176AC91D">
            <wp:extent cx="5039995" cy="2987040"/>
            <wp:effectExtent l="0" t="0" r="8255" b="3810"/>
            <wp:docPr id="83" name="図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8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8F0D48" w14:textId="77777777" w:rsidR="00066757" w:rsidRDefault="00066757" w:rsidP="00066757">
      <w:pPr>
        <w:ind w:left="201" w:hanging="201"/>
        <w:rPr>
          <w:szCs w:val="22"/>
        </w:rPr>
      </w:pPr>
    </w:p>
    <w:p w14:paraId="3E25087C" w14:textId="274F1CC2" w:rsidR="00066757" w:rsidRDefault="00737467" w:rsidP="00066757">
      <w:pPr>
        <w:ind w:left="201" w:hanging="201"/>
        <w:rPr>
          <w:szCs w:val="22"/>
        </w:rPr>
      </w:pPr>
      <w:r w:rsidRPr="00123758">
        <w:rPr>
          <w:noProof/>
        </w:rPr>
        <w:drawing>
          <wp:inline distT="0" distB="0" distL="0" distR="0" wp14:anchorId="210EF69A" wp14:editId="0AB18A0D">
            <wp:extent cx="5039995" cy="2782570"/>
            <wp:effectExtent l="0" t="0" r="8255" b="0"/>
            <wp:docPr id="87" name="図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34D26" w14:textId="4307E6A0" w:rsidR="00066757" w:rsidRDefault="00066757" w:rsidP="00066757">
      <w:pPr>
        <w:ind w:left="201" w:hanging="201"/>
        <w:rPr>
          <w:szCs w:val="22"/>
        </w:rPr>
      </w:pPr>
    </w:p>
    <w:p w14:paraId="21276B1C" w14:textId="0044C2A1" w:rsidR="00AC7CA3" w:rsidRDefault="00AC7CA3" w:rsidP="00066757">
      <w:pPr>
        <w:ind w:left="201" w:hanging="201"/>
        <w:rPr>
          <w:szCs w:val="22"/>
        </w:rPr>
      </w:pPr>
    </w:p>
    <w:p w14:paraId="61E74034" w14:textId="6A154093" w:rsidR="00066757" w:rsidRDefault="00737467" w:rsidP="00066757">
      <w:pPr>
        <w:ind w:left="201" w:hanging="201"/>
        <w:rPr>
          <w:szCs w:val="22"/>
        </w:rPr>
      </w:pPr>
      <w:r w:rsidRPr="00123758">
        <w:rPr>
          <w:noProof/>
        </w:rPr>
        <w:lastRenderedPageBreak/>
        <w:drawing>
          <wp:inline distT="0" distB="0" distL="0" distR="0" wp14:anchorId="4C5B3D1D" wp14:editId="70AB0DF9">
            <wp:extent cx="5039995" cy="2851150"/>
            <wp:effectExtent l="0" t="0" r="8255" b="6350"/>
            <wp:docPr id="89" name="図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3E8FAB" w14:textId="77777777" w:rsidR="00066757" w:rsidRDefault="00066757" w:rsidP="00066757">
      <w:pPr>
        <w:ind w:left="201" w:hanging="201"/>
        <w:rPr>
          <w:szCs w:val="22"/>
        </w:rPr>
      </w:pPr>
    </w:p>
    <w:p w14:paraId="441A8B3B" w14:textId="18D4E721" w:rsidR="00066757" w:rsidRDefault="0022237A" w:rsidP="00066757">
      <w:pPr>
        <w:ind w:left="201" w:hanging="201"/>
        <w:rPr>
          <w:szCs w:val="22"/>
        </w:rPr>
      </w:pPr>
      <w:r w:rsidRPr="0022237A">
        <w:drawing>
          <wp:inline distT="0" distB="0" distL="0" distR="0" wp14:anchorId="6C9EDEF4" wp14:editId="06A15B23">
            <wp:extent cx="5039995" cy="2935605"/>
            <wp:effectExtent l="0" t="0" r="825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3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AC2A61" w14:textId="0E3909D1" w:rsidR="00066757" w:rsidRPr="00B10B53" w:rsidRDefault="00E10BFA" w:rsidP="00B10B53">
      <w:pPr>
        <w:ind w:left="201" w:hanging="201"/>
        <w:rPr>
          <w:szCs w:val="22"/>
        </w:rPr>
      </w:pPr>
      <w:r w:rsidRPr="0069765D">
        <w:rPr>
          <w:noProof/>
        </w:rPr>
        <w:drawing>
          <wp:inline distT="0" distB="0" distL="0" distR="0" wp14:anchorId="3200583D" wp14:editId="4150D9C6">
            <wp:extent cx="5039995" cy="2981325"/>
            <wp:effectExtent l="0" t="0" r="8255" b="9525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999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66757" w:rsidRPr="00B10B53">
      <w:footerReference w:type="default" r:id="rId12"/>
      <w:pgSz w:w="11907" w:h="16840"/>
      <w:pgMar w:top="1418" w:right="1418" w:bottom="1134" w:left="25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15C2A" w14:textId="77777777" w:rsidR="00CF47C8" w:rsidRDefault="00CF47C8">
      <w:r>
        <w:separator/>
      </w:r>
    </w:p>
  </w:endnote>
  <w:endnote w:type="continuationSeparator" w:id="0">
    <w:p w14:paraId="56E10CE6" w14:textId="77777777" w:rsidR="00CF47C8" w:rsidRDefault="00CF4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2ADDD" w14:textId="77777777" w:rsidR="005A0449" w:rsidRDefault="005016F8">
    <w:pPr>
      <w:pStyle w:val="a6"/>
      <w:jc w:val="right"/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EF691" w14:textId="77777777" w:rsidR="00CF47C8" w:rsidRDefault="00CF47C8">
      <w:r>
        <w:separator/>
      </w:r>
    </w:p>
  </w:footnote>
  <w:footnote w:type="continuationSeparator" w:id="0">
    <w:p w14:paraId="5352A9E8" w14:textId="77777777" w:rsidR="00CF47C8" w:rsidRDefault="00CF47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137DE"/>
    <w:multiLevelType w:val="hybridMultilevel"/>
    <w:tmpl w:val="3F94653C"/>
    <w:lvl w:ilvl="0" w:tplc="3EFA8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22C6E24"/>
    <w:multiLevelType w:val="hybridMultilevel"/>
    <w:tmpl w:val="813E89FC"/>
    <w:lvl w:ilvl="0" w:tplc="C23E6A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739C0"/>
    <w:multiLevelType w:val="hybridMultilevel"/>
    <w:tmpl w:val="DBEEF40A"/>
    <w:lvl w:ilvl="0" w:tplc="A518F36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DF347BD"/>
    <w:multiLevelType w:val="hybridMultilevel"/>
    <w:tmpl w:val="9E720B22"/>
    <w:lvl w:ilvl="0" w:tplc="D4A8D2B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C331C0"/>
    <w:multiLevelType w:val="hybridMultilevel"/>
    <w:tmpl w:val="5C28F31C"/>
    <w:lvl w:ilvl="0" w:tplc="2F5080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41174C6"/>
    <w:multiLevelType w:val="hybridMultilevel"/>
    <w:tmpl w:val="E41CC8CE"/>
    <w:lvl w:ilvl="0" w:tplc="1D64F692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66C5C96"/>
    <w:multiLevelType w:val="hybridMultilevel"/>
    <w:tmpl w:val="0F1AC478"/>
    <w:lvl w:ilvl="0" w:tplc="8C10A316">
      <w:start w:val="1"/>
      <w:numFmt w:val="decimal"/>
      <w:lvlText w:val="(%1-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89D00CD"/>
    <w:multiLevelType w:val="hybridMultilevel"/>
    <w:tmpl w:val="FC84057E"/>
    <w:lvl w:ilvl="0" w:tplc="554CB54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8" w15:restartNumberingAfterBreak="0">
    <w:nsid w:val="1B000E40"/>
    <w:multiLevelType w:val="multilevel"/>
    <w:tmpl w:val="64B4CB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B250280"/>
    <w:multiLevelType w:val="hybridMultilevel"/>
    <w:tmpl w:val="5D085436"/>
    <w:lvl w:ilvl="0" w:tplc="51A6DBCA">
      <w:start w:val="1"/>
      <w:numFmt w:val="decimal"/>
      <w:lvlText w:val="%1."/>
      <w:lvlJc w:val="left"/>
      <w:pPr>
        <w:ind w:left="360" w:hanging="360"/>
      </w:pPr>
      <w:rPr>
        <w:rFonts w:eastAsia="游ゴシック" w:hint="default"/>
        <w:color w:val="000000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1CEC35EC"/>
    <w:multiLevelType w:val="hybridMultilevel"/>
    <w:tmpl w:val="C360D2CC"/>
    <w:lvl w:ilvl="0" w:tplc="0F28DDC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1E136D18"/>
    <w:multiLevelType w:val="hybridMultilevel"/>
    <w:tmpl w:val="848C52D8"/>
    <w:lvl w:ilvl="0" w:tplc="EBDE4B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1F523516"/>
    <w:multiLevelType w:val="hybridMultilevel"/>
    <w:tmpl w:val="94A62BDC"/>
    <w:lvl w:ilvl="0" w:tplc="DF9E4D7A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227D53FF"/>
    <w:multiLevelType w:val="hybridMultilevel"/>
    <w:tmpl w:val="72AC9B4E"/>
    <w:lvl w:ilvl="0" w:tplc="622227A0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008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33E3BAE"/>
    <w:multiLevelType w:val="hybridMultilevel"/>
    <w:tmpl w:val="3B1CFDA2"/>
    <w:lvl w:ilvl="0" w:tplc="8D16FE3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3E12647"/>
    <w:multiLevelType w:val="hybridMultilevel"/>
    <w:tmpl w:val="6C26764C"/>
    <w:lvl w:ilvl="0" w:tplc="0409000F">
      <w:start w:val="1"/>
      <w:numFmt w:val="decimal"/>
      <w:lvlText w:val="%1."/>
      <w:lvlJc w:val="left"/>
      <w:pPr>
        <w:ind w:left="423" w:hanging="420"/>
      </w:pPr>
    </w:lvl>
    <w:lvl w:ilvl="1" w:tplc="04090017" w:tentative="1">
      <w:start w:val="1"/>
      <w:numFmt w:val="aiueoFullWidth"/>
      <w:lvlText w:val="(%2)"/>
      <w:lvlJc w:val="left"/>
      <w:pPr>
        <w:ind w:left="8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3" w:hanging="420"/>
      </w:pPr>
    </w:lvl>
    <w:lvl w:ilvl="3" w:tplc="0409000F" w:tentative="1">
      <w:start w:val="1"/>
      <w:numFmt w:val="decimal"/>
      <w:lvlText w:val="%4."/>
      <w:lvlJc w:val="left"/>
      <w:pPr>
        <w:ind w:left="1683" w:hanging="420"/>
      </w:pPr>
    </w:lvl>
    <w:lvl w:ilvl="4" w:tplc="04090017" w:tentative="1">
      <w:start w:val="1"/>
      <w:numFmt w:val="aiueoFullWidth"/>
      <w:lvlText w:val="(%5)"/>
      <w:lvlJc w:val="left"/>
      <w:pPr>
        <w:ind w:left="2103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3" w:hanging="420"/>
      </w:pPr>
    </w:lvl>
    <w:lvl w:ilvl="6" w:tplc="0409000F" w:tentative="1">
      <w:start w:val="1"/>
      <w:numFmt w:val="decimal"/>
      <w:lvlText w:val="%7."/>
      <w:lvlJc w:val="left"/>
      <w:pPr>
        <w:ind w:left="2943" w:hanging="420"/>
      </w:pPr>
    </w:lvl>
    <w:lvl w:ilvl="7" w:tplc="04090017" w:tentative="1">
      <w:start w:val="1"/>
      <w:numFmt w:val="aiueoFullWidth"/>
      <w:lvlText w:val="(%8)"/>
      <w:lvlJc w:val="left"/>
      <w:pPr>
        <w:ind w:left="3363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3" w:hanging="420"/>
      </w:pPr>
    </w:lvl>
  </w:abstractNum>
  <w:abstractNum w:abstractNumId="16" w15:restartNumberingAfterBreak="0">
    <w:nsid w:val="2DF26878"/>
    <w:multiLevelType w:val="multilevel"/>
    <w:tmpl w:val="3F10D5F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E942485"/>
    <w:multiLevelType w:val="hybridMultilevel"/>
    <w:tmpl w:val="53AC6F80"/>
    <w:lvl w:ilvl="0" w:tplc="829657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0444E94"/>
    <w:multiLevelType w:val="hybridMultilevel"/>
    <w:tmpl w:val="3754DA0E"/>
    <w:lvl w:ilvl="0" w:tplc="FE70B3BC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4A37E57"/>
    <w:multiLevelType w:val="hybridMultilevel"/>
    <w:tmpl w:val="13E8FD64"/>
    <w:lvl w:ilvl="0" w:tplc="A204EA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34FF5516"/>
    <w:multiLevelType w:val="hybridMultilevel"/>
    <w:tmpl w:val="75326EA2"/>
    <w:lvl w:ilvl="0" w:tplc="48E044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8EC795F"/>
    <w:multiLevelType w:val="hybridMultilevel"/>
    <w:tmpl w:val="093824B8"/>
    <w:lvl w:ilvl="0" w:tplc="BBF082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3B9A302E"/>
    <w:multiLevelType w:val="hybridMultilevel"/>
    <w:tmpl w:val="6068DA2C"/>
    <w:lvl w:ilvl="0" w:tplc="267CD38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3D8B4295"/>
    <w:multiLevelType w:val="hybridMultilevel"/>
    <w:tmpl w:val="12163160"/>
    <w:lvl w:ilvl="0" w:tplc="734814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EB15C5F"/>
    <w:multiLevelType w:val="hybridMultilevel"/>
    <w:tmpl w:val="D16825CE"/>
    <w:lvl w:ilvl="0" w:tplc="69E60C44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0C50B78"/>
    <w:multiLevelType w:val="hybridMultilevel"/>
    <w:tmpl w:val="21A05416"/>
    <w:lvl w:ilvl="0" w:tplc="D256A7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450B6FEF"/>
    <w:multiLevelType w:val="hybridMultilevel"/>
    <w:tmpl w:val="41E8F5BC"/>
    <w:lvl w:ilvl="0" w:tplc="AFE8DD66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7" w15:restartNumberingAfterBreak="0">
    <w:nsid w:val="4D9800EC"/>
    <w:multiLevelType w:val="hybridMultilevel"/>
    <w:tmpl w:val="6A1290A8"/>
    <w:lvl w:ilvl="0" w:tplc="98600148">
      <w:start w:val="1"/>
      <w:numFmt w:val="decimal"/>
      <w:lvlText w:val="(%1-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4DD65304"/>
    <w:multiLevelType w:val="singleLevel"/>
    <w:tmpl w:val="122A4BC2"/>
    <w:lvl w:ilvl="0">
      <w:start w:val="1"/>
      <w:numFmt w:val="upperLetter"/>
      <w:lvlText w:val="%1."/>
      <w:lvlJc w:val="left"/>
      <w:pPr>
        <w:tabs>
          <w:tab w:val="num" w:pos="270"/>
        </w:tabs>
        <w:ind w:left="270" w:hanging="270"/>
      </w:pPr>
      <w:rPr>
        <w:rFonts w:hint="eastAsia"/>
      </w:rPr>
    </w:lvl>
  </w:abstractNum>
  <w:abstractNum w:abstractNumId="29" w15:restartNumberingAfterBreak="0">
    <w:nsid w:val="4E1D7140"/>
    <w:multiLevelType w:val="hybridMultilevel"/>
    <w:tmpl w:val="84B0D0F0"/>
    <w:lvl w:ilvl="0" w:tplc="F3F6A542">
      <w:start w:val="214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color w:val="00800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402148D"/>
    <w:multiLevelType w:val="hybridMultilevel"/>
    <w:tmpl w:val="B1E40820"/>
    <w:lvl w:ilvl="0" w:tplc="8E087548">
      <w:start w:val="4"/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41C723F"/>
    <w:multiLevelType w:val="hybridMultilevel"/>
    <w:tmpl w:val="42BED06E"/>
    <w:lvl w:ilvl="0" w:tplc="A4DAB15E">
      <w:start w:val="1"/>
      <w:numFmt w:val="decimal"/>
      <w:lvlText w:val="%1)"/>
      <w:lvlJc w:val="left"/>
      <w:pPr>
        <w:ind w:left="360" w:hanging="360"/>
      </w:pPr>
      <w:rPr>
        <w:rFonts w:ascii="Times New Roman" w:eastAsia="游ゴシック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5C020583"/>
    <w:multiLevelType w:val="hybridMultilevel"/>
    <w:tmpl w:val="E64C8B8C"/>
    <w:lvl w:ilvl="0" w:tplc="D18EDE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5CDE7C43"/>
    <w:multiLevelType w:val="hybridMultilevel"/>
    <w:tmpl w:val="295858C2"/>
    <w:lvl w:ilvl="0" w:tplc="1C787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4" w15:restartNumberingAfterBreak="0">
    <w:nsid w:val="61221169"/>
    <w:multiLevelType w:val="hybridMultilevel"/>
    <w:tmpl w:val="9F4EF45A"/>
    <w:lvl w:ilvl="0" w:tplc="465213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5" w15:restartNumberingAfterBreak="0">
    <w:nsid w:val="63C12DE8"/>
    <w:multiLevelType w:val="hybridMultilevel"/>
    <w:tmpl w:val="9C68B20A"/>
    <w:lvl w:ilvl="0" w:tplc="61AEAE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3DE1AEB"/>
    <w:multiLevelType w:val="hybridMultilevel"/>
    <w:tmpl w:val="945C087A"/>
    <w:lvl w:ilvl="0" w:tplc="968AAC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68F83636"/>
    <w:multiLevelType w:val="hybridMultilevel"/>
    <w:tmpl w:val="7C36ACCA"/>
    <w:lvl w:ilvl="0" w:tplc="795C472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9373AB1"/>
    <w:multiLevelType w:val="hybridMultilevel"/>
    <w:tmpl w:val="C46A9692"/>
    <w:lvl w:ilvl="0" w:tplc="679C21F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6A70291F"/>
    <w:multiLevelType w:val="hybridMultilevel"/>
    <w:tmpl w:val="2B6637B0"/>
    <w:lvl w:ilvl="0" w:tplc="0A666CFA">
      <w:start w:val="1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1" w:hanging="420"/>
      </w:pPr>
    </w:lvl>
    <w:lvl w:ilvl="3" w:tplc="0409000F" w:tentative="1">
      <w:start w:val="1"/>
      <w:numFmt w:val="decimal"/>
      <w:lvlText w:val="%4."/>
      <w:lvlJc w:val="left"/>
      <w:pPr>
        <w:ind w:left="1781" w:hanging="420"/>
      </w:pPr>
    </w:lvl>
    <w:lvl w:ilvl="4" w:tplc="04090017" w:tentative="1">
      <w:start w:val="1"/>
      <w:numFmt w:val="aiueoFullWidth"/>
      <w:lvlText w:val="(%5)"/>
      <w:lvlJc w:val="left"/>
      <w:pPr>
        <w:ind w:left="22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1" w:hanging="420"/>
      </w:pPr>
    </w:lvl>
    <w:lvl w:ilvl="6" w:tplc="0409000F" w:tentative="1">
      <w:start w:val="1"/>
      <w:numFmt w:val="decimal"/>
      <w:lvlText w:val="%7."/>
      <w:lvlJc w:val="left"/>
      <w:pPr>
        <w:ind w:left="3041" w:hanging="420"/>
      </w:pPr>
    </w:lvl>
    <w:lvl w:ilvl="7" w:tplc="04090017" w:tentative="1">
      <w:start w:val="1"/>
      <w:numFmt w:val="aiueoFullWidth"/>
      <w:lvlText w:val="(%8)"/>
      <w:lvlJc w:val="left"/>
      <w:pPr>
        <w:ind w:left="34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1" w:hanging="420"/>
      </w:pPr>
    </w:lvl>
  </w:abstractNum>
  <w:abstractNum w:abstractNumId="40" w15:restartNumberingAfterBreak="0">
    <w:nsid w:val="710A5EB5"/>
    <w:multiLevelType w:val="hybridMultilevel"/>
    <w:tmpl w:val="797877EA"/>
    <w:lvl w:ilvl="0" w:tplc="3456303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72480646"/>
    <w:multiLevelType w:val="hybridMultilevel"/>
    <w:tmpl w:val="CEF4F670"/>
    <w:lvl w:ilvl="0" w:tplc="397EE4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2" w15:restartNumberingAfterBreak="0">
    <w:nsid w:val="77553936"/>
    <w:multiLevelType w:val="hybridMultilevel"/>
    <w:tmpl w:val="8CCAB302"/>
    <w:lvl w:ilvl="0" w:tplc="E05A570A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B3C05DD"/>
    <w:multiLevelType w:val="hybridMultilevel"/>
    <w:tmpl w:val="034A6E44"/>
    <w:lvl w:ilvl="0" w:tplc="11983BD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abstractNum w:abstractNumId="44" w15:restartNumberingAfterBreak="0">
    <w:nsid w:val="7D0215E9"/>
    <w:multiLevelType w:val="hybridMultilevel"/>
    <w:tmpl w:val="68F4E1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FFFFFFFF" w:tentative="1">
      <w:start w:val="1"/>
      <w:numFmt w:val="aiueoFullWidth"/>
      <w:lvlText w:val="(%2)"/>
      <w:lvlJc w:val="left"/>
      <w:pPr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D451235"/>
    <w:multiLevelType w:val="hybridMultilevel"/>
    <w:tmpl w:val="018CB014"/>
    <w:lvl w:ilvl="0" w:tplc="971CB8AA">
      <w:start w:val="1"/>
      <w:numFmt w:val="decimal"/>
      <w:lvlText w:val="%1)"/>
      <w:lvlJc w:val="left"/>
      <w:pPr>
        <w:ind w:left="360" w:hanging="360"/>
      </w:pPr>
      <w:rPr>
        <w:rFonts w:eastAsia="ＭＳ 明朝" w:hint="default"/>
        <w:i w:val="0"/>
        <w:color w:val="C0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D672B75"/>
    <w:multiLevelType w:val="hybridMultilevel"/>
    <w:tmpl w:val="27B011E2"/>
    <w:lvl w:ilvl="0" w:tplc="88386A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7E2E72C6"/>
    <w:multiLevelType w:val="hybridMultilevel"/>
    <w:tmpl w:val="0086686A"/>
    <w:lvl w:ilvl="0" w:tplc="4344D2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73659032">
    <w:abstractNumId w:val="28"/>
  </w:num>
  <w:num w:numId="2" w16cid:durableId="560486650">
    <w:abstractNumId w:val="32"/>
  </w:num>
  <w:num w:numId="3" w16cid:durableId="962929146">
    <w:abstractNumId w:val="41"/>
  </w:num>
  <w:num w:numId="4" w16cid:durableId="589704619">
    <w:abstractNumId w:val="10"/>
  </w:num>
  <w:num w:numId="5" w16cid:durableId="1200704448">
    <w:abstractNumId w:val="42"/>
  </w:num>
  <w:num w:numId="6" w16cid:durableId="1020545919">
    <w:abstractNumId w:val="24"/>
  </w:num>
  <w:num w:numId="7" w16cid:durableId="193275366">
    <w:abstractNumId w:val="13"/>
  </w:num>
  <w:num w:numId="8" w16cid:durableId="721901428">
    <w:abstractNumId w:val="29"/>
  </w:num>
  <w:num w:numId="9" w16cid:durableId="1280793923">
    <w:abstractNumId w:val="30"/>
  </w:num>
  <w:num w:numId="10" w16cid:durableId="533690463">
    <w:abstractNumId w:val="34"/>
  </w:num>
  <w:num w:numId="11" w16cid:durableId="912012825">
    <w:abstractNumId w:val="19"/>
  </w:num>
  <w:num w:numId="12" w16cid:durableId="415901535">
    <w:abstractNumId w:val="37"/>
  </w:num>
  <w:num w:numId="13" w16cid:durableId="844130506">
    <w:abstractNumId w:val="3"/>
  </w:num>
  <w:num w:numId="14" w16cid:durableId="1760131360">
    <w:abstractNumId w:val="7"/>
  </w:num>
  <w:num w:numId="15" w16cid:durableId="359207195">
    <w:abstractNumId w:val="43"/>
  </w:num>
  <w:num w:numId="16" w16cid:durableId="1507482455">
    <w:abstractNumId w:val="36"/>
  </w:num>
  <w:num w:numId="17" w16cid:durableId="1946035613">
    <w:abstractNumId w:val="16"/>
  </w:num>
  <w:num w:numId="18" w16cid:durableId="666057303">
    <w:abstractNumId w:val="45"/>
  </w:num>
  <w:num w:numId="19" w16cid:durableId="1585609074">
    <w:abstractNumId w:val="9"/>
  </w:num>
  <w:num w:numId="20" w16cid:durableId="1276326424">
    <w:abstractNumId w:val="15"/>
  </w:num>
  <w:num w:numId="21" w16cid:durableId="2113285326">
    <w:abstractNumId w:val="44"/>
  </w:num>
  <w:num w:numId="22" w16cid:durableId="421534243">
    <w:abstractNumId w:val="27"/>
  </w:num>
  <w:num w:numId="23" w16cid:durableId="1456800975">
    <w:abstractNumId w:val="12"/>
  </w:num>
  <w:num w:numId="24" w16cid:durableId="964972274">
    <w:abstractNumId w:val="31"/>
  </w:num>
  <w:num w:numId="25" w16cid:durableId="1464929290">
    <w:abstractNumId w:val="6"/>
  </w:num>
  <w:num w:numId="26" w16cid:durableId="123741161">
    <w:abstractNumId w:val="38"/>
  </w:num>
  <w:num w:numId="27" w16cid:durableId="1321234516">
    <w:abstractNumId w:val="18"/>
  </w:num>
  <w:num w:numId="28" w16cid:durableId="438110832">
    <w:abstractNumId w:val="4"/>
  </w:num>
  <w:num w:numId="29" w16cid:durableId="223028180">
    <w:abstractNumId w:val="0"/>
  </w:num>
  <w:num w:numId="30" w16cid:durableId="759714064">
    <w:abstractNumId w:val="33"/>
  </w:num>
  <w:num w:numId="31" w16cid:durableId="116685432">
    <w:abstractNumId w:val="47"/>
  </w:num>
  <w:num w:numId="32" w16cid:durableId="538204339">
    <w:abstractNumId w:val="39"/>
  </w:num>
  <w:num w:numId="33" w16cid:durableId="61875392">
    <w:abstractNumId w:val="35"/>
  </w:num>
  <w:num w:numId="34" w16cid:durableId="36860436">
    <w:abstractNumId w:val="46"/>
  </w:num>
  <w:num w:numId="35" w16cid:durableId="819735063">
    <w:abstractNumId w:val="21"/>
  </w:num>
  <w:num w:numId="36" w16cid:durableId="1681930360">
    <w:abstractNumId w:val="14"/>
  </w:num>
  <w:num w:numId="37" w16cid:durableId="236329329">
    <w:abstractNumId w:val="26"/>
  </w:num>
  <w:num w:numId="38" w16cid:durableId="1116294661">
    <w:abstractNumId w:val="5"/>
  </w:num>
  <w:num w:numId="39" w16cid:durableId="1315840417">
    <w:abstractNumId w:val="40"/>
  </w:num>
  <w:num w:numId="40" w16cid:durableId="1294753034">
    <w:abstractNumId w:val="25"/>
  </w:num>
  <w:num w:numId="41" w16cid:durableId="217283089">
    <w:abstractNumId w:val="17"/>
  </w:num>
  <w:num w:numId="42" w16cid:durableId="665210489">
    <w:abstractNumId w:val="20"/>
  </w:num>
  <w:num w:numId="43" w16cid:durableId="933171181">
    <w:abstractNumId w:val="22"/>
  </w:num>
  <w:num w:numId="44" w16cid:durableId="799374118">
    <w:abstractNumId w:val="2"/>
  </w:num>
  <w:num w:numId="45" w16cid:durableId="979842359">
    <w:abstractNumId w:val="23"/>
  </w:num>
  <w:num w:numId="46" w16cid:durableId="1913078187">
    <w:abstractNumId w:val="8"/>
  </w:num>
  <w:num w:numId="47" w16cid:durableId="874006314">
    <w:abstractNumId w:val="1"/>
  </w:num>
  <w:num w:numId="48" w16cid:durableId="109321030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757"/>
    <w:rsid w:val="00013721"/>
    <w:rsid w:val="00014206"/>
    <w:rsid w:val="00024C60"/>
    <w:rsid w:val="0002669D"/>
    <w:rsid w:val="00026B45"/>
    <w:rsid w:val="00027BED"/>
    <w:rsid w:val="00036B46"/>
    <w:rsid w:val="0006175B"/>
    <w:rsid w:val="00061C25"/>
    <w:rsid w:val="00066757"/>
    <w:rsid w:val="00066E1C"/>
    <w:rsid w:val="00076295"/>
    <w:rsid w:val="00076DA9"/>
    <w:rsid w:val="0008545B"/>
    <w:rsid w:val="00097ACA"/>
    <w:rsid w:val="000A4BF0"/>
    <w:rsid w:val="000A6FE7"/>
    <w:rsid w:val="000B2387"/>
    <w:rsid w:val="000B45AA"/>
    <w:rsid w:val="000C35EA"/>
    <w:rsid w:val="000D72D2"/>
    <w:rsid w:val="000E2BFB"/>
    <w:rsid w:val="000E4435"/>
    <w:rsid w:val="000E446F"/>
    <w:rsid w:val="000E4957"/>
    <w:rsid w:val="000F5CD4"/>
    <w:rsid w:val="00100C96"/>
    <w:rsid w:val="0010797D"/>
    <w:rsid w:val="001104A1"/>
    <w:rsid w:val="001145B5"/>
    <w:rsid w:val="00116F9B"/>
    <w:rsid w:val="00133431"/>
    <w:rsid w:val="00144432"/>
    <w:rsid w:val="001620D2"/>
    <w:rsid w:val="001639B3"/>
    <w:rsid w:val="001738E8"/>
    <w:rsid w:val="00175C6C"/>
    <w:rsid w:val="00176E94"/>
    <w:rsid w:val="00190EF7"/>
    <w:rsid w:val="00191991"/>
    <w:rsid w:val="00193338"/>
    <w:rsid w:val="001A6CCD"/>
    <w:rsid w:val="001B5115"/>
    <w:rsid w:val="001C2E19"/>
    <w:rsid w:val="001C3E79"/>
    <w:rsid w:val="001D045C"/>
    <w:rsid w:val="001E326B"/>
    <w:rsid w:val="00200C04"/>
    <w:rsid w:val="002025C6"/>
    <w:rsid w:val="002168E7"/>
    <w:rsid w:val="0022237A"/>
    <w:rsid w:val="002264CA"/>
    <w:rsid w:val="0023528B"/>
    <w:rsid w:val="00242D6F"/>
    <w:rsid w:val="002456A7"/>
    <w:rsid w:val="002733AE"/>
    <w:rsid w:val="00287891"/>
    <w:rsid w:val="0029504B"/>
    <w:rsid w:val="00297AA3"/>
    <w:rsid w:val="002A027D"/>
    <w:rsid w:val="002A2022"/>
    <w:rsid w:val="002C65E5"/>
    <w:rsid w:val="002C672B"/>
    <w:rsid w:val="002D1254"/>
    <w:rsid w:val="002E00BA"/>
    <w:rsid w:val="002E0812"/>
    <w:rsid w:val="002E4F2F"/>
    <w:rsid w:val="002F31F6"/>
    <w:rsid w:val="00317746"/>
    <w:rsid w:val="0032667A"/>
    <w:rsid w:val="00330BA0"/>
    <w:rsid w:val="003507FE"/>
    <w:rsid w:val="00361120"/>
    <w:rsid w:val="0036140C"/>
    <w:rsid w:val="00362C2D"/>
    <w:rsid w:val="00366A23"/>
    <w:rsid w:val="00366A82"/>
    <w:rsid w:val="00376F7F"/>
    <w:rsid w:val="0038065C"/>
    <w:rsid w:val="003905F2"/>
    <w:rsid w:val="0039404F"/>
    <w:rsid w:val="00394059"/>
    <w:rsid w:val="003A4F19"/>
    <w:rsid w:val="003A54BF"/>
    <w:rsid w:val="003B0E64"/>
    <w:rsid w:val="003B3263"/>
    <w:rsid w:val="003C78A9"/>
    <w:rsid w:val="003E34D9"/>
    <w:rsid w:val="003E6D37"/>
    <w:rsid w:val="00400BC8"/>
    <w:rsid w:val="0040457E"/>
    <w:rsid w:val="0040602D"/>
    <w:rsid w:val="00413D9B"/>
    <w:rsid w:val="00416784"/>
    <w:rsid w:val="00422F09"/>
    <w:rsid w:val="004305BE"/>
    <w:rsid w:val="00430CAE"/>
    <w:rsid w:val="0044082A"/>
    <w:rsid w:val="00441D02"/>
    <w:rsid w:val="0044587A"/>
    <w:rsid w:val="00447A50"/>
    <w:rsid w:val="00454737"/>
    <w:rsid w:val="00461A0D"/>
    <w:rsid w:val="00461AA5"/>
    <w:rsid w:val="0046217F"/>
    <w:rsid w:val="00463D10"/>
    <w:rsid w:val="004916FB"/>
    <w:rsid w:val="00492F30"/>
    <w:rsid w:val="0049525F"/>
    <w:rsid w:val="004A0C07"/>
    <w:rsid w:val="004B1230"/>
    <w:rsid w:val="004B71F7"/>
    <w:rsid w:val="004D70CF"/>
    <w:rsid w:val="004E4009"/>
    <w:rsid w:val="004E5417"/>
    <w:rsid w:val="004F0B30"/>
    <w:rsid w:val="004F1B5B"/>
    <w:rsid w:val="005016F8"/>
    <w:rsid w:val="0052051A"/>
    <w:rsid w:val="0053591A"/>
    <w:rsid w:val="00537209"/>
    <w:rsid w:val="00542B2A"/>
    <w:rsid w:val="005472C5"/>
    <w:rsid w:val="00550BEA"/>
    <w:rsid w:val="00556A1B"/>
    <w:rsid w:val="005662F9"/>
    <w:rsid w:val="00587B4B"/>
    <w:rsid w:val="005A0449"/>
    <w:rsid w:val="005B2A62"/>
    <w:rsid w:val="005B6728"/>
    <w:rsid w:val="005C1DC7"/>
    <w:rsid w:val="005E5122"/>
    <w:rsid w:val="005F1657"/>
    <w:rsid w:val="00607F58"/>
    <w:rsid w:val="00620B78"/>
    <w:rsid w:val="00621A51"/>
    <w:rsid w:val="006345E2"/>
    <w:rsid w:val="00636BF2"/>
    <w:rsid w:val="006378AE"/>
    <w:rsid w:val="006412AF"/>
    <w:rsid w:val="0064431F"/>
    <w:rsid w:val="00655DE0"/>
    <w:rsid w:val="00665612"/>
    <w:rsid w:val="0066571C"/>
    <w:rsid w:val="00675C7A"/>
    <w:rsid w:val="00676DB0"/>
    <w:rsid w:val="006833F2"/>
    <w:rsid w:val="006A01AA"/>
    <w:rsid w:val="006A432D"/>
    <w:rsid w:val="006C0BCF"/>
    <w:rsid w:val="006C16A8"/>
    <w:rsid w:val="006C3681"/>
    <w:rsid w:val="006C38A6"/>
    <w:rsid w:val="006D2743"/>
    <w:rsid w:val="006E4192"/>
    <w:rsid w:val="006F17C2"/>
    <w:rsid w:val="006F38B1"/>
    <w:rsid w:val="007034F1"/>
    <w:rsid w:val="0070692B"/>
    <w:rsid w:val="007122C7"/>
    <w:rsid w:val="00726CCD"/>
    <w:rsid w:val="00731275"/>
    <w:rsid w:val="00735965"/>
    <w:rsid w:val="00737467"/>
    <w:rsid w:val="00747DCC"/>
    <w:rsid w:val="007537FC"/>
    <w:rsid w:val="007553E8"/>
    <w:rsid w:val="007723E8"/>
    <w:rsid w:val="00784C7F"/>
    <w:rsid w:val="0078539E"/>
    <w:rsid w:val="00786FD8"/>
    <w:rsid w:val="0079564C"/>
    <w:rsid w:val="0079727D"/>
    <w:rsid w:val="007B050B"/>
    <w:rsid w:val="007C7F7D"/>
    <w:rsid w:val="007D4F33"/>
    <w:rsid w:val="007E2342"/>
    <w:rsid w:val="007F1B5B"/>
    <w:rsid w:val="007F5B0D"/>
    <w:rsid w:val="007F6E5F"/>
    <w:rsid w:val="008141D1"/>
    <w:rsid w:val="00814D52"/>
    <w:rsid w:val="008163F9"/>
    <w:rsid w:val="00836680"/>
    <w:rsid w:val="00840345"/>
    <w:rsid w:val="0084319E"/>
    <w:rsid w:val="008440DF"/>
    <w:rsid w:val="008523EB"/>
    <w:rsid w:val="00855B4D"/>
    <w:rsid w:val="008578F4"/>
    <w:rsid w:val="0086199B"/>
    <w:rsid w:val="00862F04"/>
    <w:rsid w:val="008726B7"/>
    <w:rsid w:val="00881941"/>
    <w:rsid w:val="00886BAF"/>
    <w:rsid w:val="008A4247"/>
    <w:rsid w:val="008D61C6"/>
    <w:rsid w:val="008E29B7"/>
    <w:rsid w:val="008E47E0"/>
    <w:rsid w:val="008F0231"/>
    <w:rsid w:val="008F3C34"/>
    <w:rsid w:val="008F48A7"/>
    <w:rsid w:val="008F4E40"/>
    <w:rsid w:val="009020E6"/>
    <w:rsid w:val="009201EB"/>
    <w:rsid w:val="009211D4"/>
    <w:rsid w:val="009216C2"/>
    <w:rsid w:val="00921EAE"/>
    <w:rsid w:val="00924A48"/>
    <w:rsid w:val="00943367"/>
    <w:rsid w:val="00944930"/>
    <w:rsid w:val="0095771A"/>
    <w:rsid w:val="0095789C"/>
    <w:rsid w:val="00966F7D"/>
    <w:rsid w:val="00975561"/>
    <w:rsid w:val="00984013"/>
    <w:rsid w:val="00991519"/>
    <w:rsid w:val="00993018"/>
    <w:rsid w:val="009B1791"/>
    <w:rsid w:val="009B410E"/>
    <w:rsid w:val="009C646A"/>
    <w:rsid w:val="009D63CC"/>
    <w:rsid w:val="009E4FAD"/>
    <w:rsid w:val="009E58BF"/>
    <w:rsid w:val="009F421C"/>
    <w:rsid w:val="009F4BB0"/>
    <w:rsid w:val="009F5673"/>
    <w:rsid w:val="00A01482"/>
    <w:rsid w:val="00A060B4"/>
    <w:rsid w:val="00A13BD6"/>
    <w:rsid w:val="00A17A19"/>
    <w:rsid w:val="00A20291"/>
    <w:rsid w:val="00A226FC"/>
    <w:rsid w:val="00A23E72"/>
    <w:rsid w:val="00A26523"/>
    <w:rsid w:val="00A26704"/>
    <w:rsid w:val="00A2733A"/>
    <w:rsid w:val="00A34984"/>
    <w:rsid w:val="00A420BA"/>
    <w:rsid w:val="00A4659B"/>
    <w:rsid w:val="00A51437"/>
    <w:rsid w:val="00A57498"/>
    <w:rsid w:val="00A72A1D"/>
    <w:rsid w:val="00A9666B"/>
    <w:rsid w:val="00AA1D25"/>
    <w:rsid w:val="00AC7CA3"/>
    <w:rsid w:val="00AE04E8"/>
    <w:rsid w:val="00AE1B1F"/>
    <w:rsid w:val="00B0046E"/>
    <w:rsid w:val="00B0306D"/>
    <w:rsid w:val="00B10B53"/>
    <w:rsid w:val="00B179B2"/>
    <w:rsid w:val="00B25177"/>
    <w:rsid w:val="00B37302"/>
    <w:rsid w:val="00B4215E"/>
    <w:rsid w:val="00B43216"/>
    <w:rsid w:val="00B451B1"/>
    <w:rsid w:val="00B61B2F"/>
    <w:rsid w:val="00B663CA"/>
    <w:rsid w:val="00B66573"/>
    <w:rsid w:val="00B723A3"/>
    <w:rsid w:val="00B73689"/>
    <w:rsid w:val="00B9312E"/>
    <w:rsid w:val="00BA1AD1"/>
    <w:rsid w:val="00BA4907"/>
    <w:rsid w:val="00BA4A8B"/>
    <w:rsid w:val="00BB78F8"/>
    <w:rsid w:val="00BC5621"/>
    <w:rsid w:val="00BD3048"/>
    <w:rsid w:val="00BE3FE9"/>
    <w:rsid w:val="00C107DE"/>
    <w:rsid w:val="00C210FA"/>
    <w:rsid w:val="00C335A6"/>
    <w:rsid w:val="00C46806"/>
    <w:rsid w:val="00C54D87"/>
    <w:rsid w:val="00C62EC7"/>
    <w:rsid w:val="00C77555"/>
    <w:rsid w:val="00C85B31"/>
    <w:rsid w:val="00C950DD"/>
    <w:rsid w:val="00CB2BF6"/>
    <w:rsid w:val="00CB717B"/>
    <w:rsid w:val="00CE587B"/>
    <w:rsid w:val="00CE7F28"/>
    <w:rsid w:val="00CF222D"/>
    <w:rsid w:val="00CF2583"/>
    <w:rsid w:val="00CF33BF"/>
    <w:rsid w:val="00CF47C8"/>
    <w:rsid w:val="00CF7AF2"/>
    <w:rsid w:val="00CF7B41"/>
    <w:rsid w:val="00D00A5D"/>
    <w:rsid w:val="00D13155"/>
    <w:rsid w:val="00D136EC"/>
    <w:rsid w:val="00D15795"/>
    <w:rsid w:val="00D201DC"/>
    <w:rsid w:val="00D2442B"/>
    <w:rsid w:val="00D25A62"/>
    <w:rsid w:val="00D27E16"/>
    <w:rsid w:val="00D30104"/>
    <w:rsid w:val="00D32139"/>
    <w:rsid w:val="00D35BF7"/>
    <w:rsid w:val="00D40CA2"/>
    <w:rsid w:val="00D40DAB"/>
    <w:rsid w:val="00D51A4A"/>
    <w:rsid w:val="00D5263D"/>
    <w:rsid w:val="00D63E6C"/>
    <w:rsid w:val="00D66D63"/>
    <w:rsid w:val="00D67219"/>
    <w:rsid w:val="00D86D17"/>
    <w:rsid w:val="00D87853"/>
    <w:rsid w:val="00D87E91"/>
    <w:rsid w:val="00D91EAD"/>
    <w:rsid w:val="00D92174"/>
    <w:rsid w:val="00D92D43"/>
    <w:rsid w:val="00D9537E"/>
    <w:rsid w:val="00DC4F52"/>
    <w:rsid w:val="00DE0A66"/>
    <w:rsid w:val="00DF3C89"/>
    <w:rsid w:val="00E0087B"/>
    <w:rsid w:val="00E03A10"/>
    <w:rsid w:val="00E04219"/>
    <w:rsid w:val="00E10BFA"/>
    <w:rsid w:val="00E1680C"/>
    <w:rsid w:val="00E24B81"/>
    <w:rsid w:val="00E27FD9"/>
    <w:rsid w:val="00E4494A"/>
    <w:rsid w:val="00E45776"/>
    <w:rsid w:val="00E5108D"/>
    <w:rsid w:val="00E55999"/>
    <w:rsid w:val="00E6553D"/>
    <w:rsid w:val="00E672E5"/>
    <w:rsid w:val="00E874F9"/>
    <w:rsid w:val="00E91B68"/>
    <w:rsid w:val="00EA1FAB"/>
    <w:rsid w:val="00EA4CB8"/>
    <w:rsid w:val="00EB552A"/>
    <w:rsid w:val="00EC01C2"/>
    <w:rsid w:val="00EC14CA"/>
    <w:rsid w:val="00EC3880"/>
    <w:rsid w:val="00ED0CF2"/>
    <w:rsid w:val="00EE20A7"/>
    <w:rsid w:val="00EE366F"/>
    <w:rsid w:val="00EE528E"/>
    <w:rsid w:val="00EF113B"/>
    <w:rsid w:val="00EF3D33"/>
    <w:rsid w:val="00EF49A8"/>
    <w:rsid w:val="00F03D7D"/>
    <w:rsid w:val="00F14BF5"/>
    <w:rsid w:val="00F1589C"/>
    <w:rsid w:val="00F26EB6"/>
    <w:rsid w:val="00F275F6"/>
    <w:rsid w:val="00F331D2"/>
    <w:rsid w:val="00F451D7"/>
    <w:rsid w:val="00F46ADC"/>
    <w:rsid w:val="00F5376E"/>
    <w:rsid w:val="00F71630"/>
    <w:rsid w:val="00F77EB7"/>
    <w:rsid w:val="00F91095"/>
    <w:rsid w:val="00F92BEB"/>
    <w:rsid w:val="00FD0DFE"/>
    <w:rsid w:val="00FD1BF8"/>
    <w:rsid w:val="00FD4704"/>
    <w:rsid w:val="00FD4E92"/>
    <w:rsid w:val="00FF05AD"/>
    <w:rsid w:val="00FF34E8"/>
    <w:rsid w:val="00FF3C0C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964764"/>
  <w15:chartTrackingRefBased/>
  <w15:docId w15:val="{3102DEDC-7DD1-4F69-8090-F810D0EC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line number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annotation subject" w:uiPriority="99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66757"/>
    <w:pPr>
      <w:ind w:right="284"/>
      <w:jc w:val="both"/>
    </w:pPr>
    <w:rPr>
      <w:rFonts w:eastAsia="ＭＳ 明朝"/>
      <w:sz w:val="22"/>
    </w:rPr>
  </w:style>
  <w:style w:type="paragraph" w:styleId="1">
    <w:name w:val="heading 1"/>
    <w:basedOn w:val="a"/>
    <w:next w:val="a"/>
    <w:link w:val="10"/>
    <w:qFormat/>
    <w:rsid w:val="00066757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0"/>
    <w:link w:val="20"/>
    <w:qFormat/>
    <w:rsid w:val="00066757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0"/>
    <w:link w:val="30"/>
    <w:qFormat/>
    <w:rsid w:val="00066757"/>
    <w:pPr>
      <w:keepNext/>
      <w:ind w:left="851"/>
      <w:outlineLvl w:val="2"/>
    </w:pPr>
    <w:rPr>
      <w:rFonts w:ascii="Arial" w:eastAsia="ＭＳ ゴシック" w:hAnsi="Arial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pPr>
      <w:tabs>
        <w:tab w:val="center" w:pos="4536"/>
        <w:tab w:val="right" w:pos="9072"/>
      </w:tabs>
    </w:pPr>
  </w:style>
  <w:style w:type="paragraph" w:styleId="a6">
    <w:name w:val="footer"/>
    <w:basedOn w:val="a"/>
    <w:link w:val="a7"/>
    <w:pPr>
      <w:tabs>
        <w:tab w:val="center" w:pos="4536"/>
        <w:tab w:val="right" w:pos="9072"/>
      </w:tabs>
    </w:pPr>
  </w:style>
  <w:style w:type="character" w:styleId="a8">
    <w:name w:val="page number"/>
    <w:basedOn w:val="a1"/>
  </w:style>
  <w:style w:type="paragraph" w:customStyle="1" w:styleId="abbreviations">
    <w:name w:val="abbreviations"/>
    <w:basedOn w:val="abstract"/>
    <w:next w:val="a"/>
    <w:pPr>
      <w:tabs>
        <w:tab w:val="left" w:pos="3402"/>
      </w:tabs>
      <w:ind w:left="3402" w:hanging="3402"/>
    </w:pPr>
  </w:style>
  <w:style w:type="paragraph" w:customStyle="1" w:styleId="11">
    <w:name w:val="表題1"/>
    <w:basedOn w:val="a"/>
    <w:next w:val="author"/>
    <w:rPr>
      <w:rFonts w:ascii="Arial" w:hAnsi="Arial"/>
      <w:b/>
      <w:sz w:val="36"/>
    </w:rPr>
  </w:style>
  <w:style w:type="paragraph" w:customStyle="1" w:styleId="heading1">
    <w:name w:val="heading1"/>
    <w:basedOn w:val="a"/>
    <w:next w:val="a"/>
    <w:pPr>
      <w:keepNext/>
      <w:spacing w:before="240" w:after="180"/>
    </w:pPr>
    <w:rPr>
      <w:rFonts w:ascii="Arial" w:hAnsi="Arial"/>
      <w:b/>
      <w:sz w:val="32"/>
    </w:rPr>
  </w:style>
  <w:style w:type="paragraph" w:customStyle="1" w:styleId="heading2">
    <w:name w:val="heading2"/>
    <w:basedOn w:val="a"/>
    <w:next w:val="a"/>
    <w:pPr>
      <w:keepNext/>
      <w:spacing w:before="240" w:after="180"/>
    </w:pPr>
    <w:rPr>
      <w:rFonts w:ascii="Arial" w:hAnsi="Arial"/>
      <w:b/>
    </w:rPr>
  </w:style>
  <w:style w:type="paragraph" w:customStyle="1" w:styleId="heading3">
    <w:name w:val="heading3"/>
    <w:basedOn w:val="a"/>
    <w:next w:val="a"/>
    <w:pPr>
      <w:keepNext/>
      <w:spacing w:before="240" w:after="180"/>
    </w:pPr>
    <w:rPr>
      <w:rFonts w:ascii="Arial" w:hAnsi="Arial"/>
      <w:i/>
    </w:rPr>
  </w:style>
  <w:style w:type="paragraph" w:customStyle="1" w:styleId="run-in">
    <w:name w:val="run-in"/>
    <w:basedOn w:val="a"/>
    <w:next w:val="a"/>
    <w:pPr>
      <w:keepNext/>
      <w:spacing w:before="120"/>
    </w:pPr>
    <w:rPr>
      <w:b/>
    </w:rPr>
  </w:style>
  <w:style w:type="paragraph" w:styleId="a9">
    <w:name w:val="Plain Text"/>
    <w:basedOn w:val="a"/>
    <w:link w:val="aa"/>
    <w:rsid w:val="00066757"/>
    <w:pPr>
      <w:ind w:left="245" w:hanging="245"/>
    </w:pPr>
  </w:style>
  <w:style w:type="paragraph" w:customStyle="1" w:styleId="figurecitation">
    <w:name w:val="figurecitation"/>
    <w:basedOn w:val="a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acknowledgements">
    <w:name w:val="acknowledgements"/>
    <w:basedOn w:val="abstract"/>
    <w:next w:val="a"/>
    <w:pPr>
      <w:spacing w:before="240"/>
    </w:pPr>
  </w:style>
  <w:style w:type="paragraph" w:customStyle="1" w:styleId="author">
    <w:name w:val="author"/>
    <w:basedOn w:val="a"/>
    <w:next w:val="affiliation"/>
    <w:pPr>
      <w:spacing w:before="120"/>
    </w:pPr>
  </w:style>
  <w:style w:type="paragraph" w:customStyle="1" w:styleId="affiliation">
    <w:name w:val="affiliation"/>
    <w:basedOn w:val="a"/>
    <w:next w:val="phone"/>
    <w:pPr>
      <w:spacing w:before="120"/>
    </w:pPr>
    <w:rPr>
      <w:i/>
    </w:rPr>
  </w:style>
  <w:style w:type="paragraph" w:customStyle="1" w:styleId="email">
    <w:name w:val="email"/>
    <w:basedOn w:val="a"/>
    <w:next w:val="url"/>
    <w:pPr>
      <w:spacing w:before="120"/>
    </w:pPr>
    <w:rPr>
      <w:sz w:val="20"/>
    </w:rPr>
  </w:style>
  <w:style w:type="paragraph" w:customStyle="1" w:styleId="phone">
    <w:name w:val="phone"/>
    <w:basedOn w:val="email"/>
    <w:next w:val="fax"/>
  </w:style>
  <w:style w:type="paragraph" w:customStyle="1" w:styleId="fax">
    <w:name w:val="fax"/>
    <w:basedOn w:val="email"/>
    <w:next w:val="email"/>
  </w:style>
  <w:style w:type="paragraph" w:customStyle="1" w:styleId="abstract">
    <w:name w:val="abstract"/>
    <w:basedOn w:val="a"/>
    <w:next w:val="keywords"/>
    <w:pPr>
      <w:spacing w:before="120"/>
    </w:pPr>
    <w:rPr>
      <w:sz w:val="20"/>
    </w:rPr>
  </w:style>
  <w:style w:type="paragraph" w:customStyle="1" w:styleId="keywords">
    <w:name w:val="keywords"/>
    <w:basedOn w:val="a"/>
    <w:next w:val="a"/>
    <w:pPr>
      <w:spacing w:before="120"/>
    </w:pPr>
    <w:rPr>
      <w:i/>
    </w:rPr>
  </w:style>
  <w:style w:type="paragraph" w:customStyle="1" w:styleId="extraaddress">
    <w:name w:val="extraaddress"/>
    <w:basedOn w:val="email"/>
  </w:style>
  <w:style w:type="paragraph" w:customStyle="1" w:styleId="reference">
    <w:name w:val="reference"/>
    <w:basedOn w:val="a"/>
    <w:rPr>
      <w:sz w:val="20"/>
    </w:rPr>
  </w:style>
  <w:style w:type="paragraph" w:customStyle="1" w:styleId="equation">
    <w:name w:val="equation"/>
    <w:basedOn w:val="a"/>
    <w:next w:val="a"/>
    <w:pPr>
      <w:spacing w:before="120" w:after="120"/>
      <w:jc w:val="center"/>
    </w:pPr>
  </w:style>
  <w:style w:type="paragraph" w:customStyle="1" w:styleId="articlenote">
    <w:name w:val="articlenote"/>
    <w:basedOn w:val="a"/>
    <w:next w:val="a"/>
  </w:style>
  <w:style w:type="paragraph" w:customStyle="1" w:styleId="figlegend">
    <w:name w:val="figlegend"/>
    <w:basedOn w:val="a"/>
    <w:next w:val="a"/>
    <w:pPr>
      <w:spacing w:before="120"/>
    </w:pPr>
    <w:rPr>
      <w:sz w:val="20"/>
    </w:rPr>
  </w:style>
  <w:style w:type="paragraph" w:customStyle="1" w:styleId="tablelegend">
    <w:name w:val="tablelegend"/>
    <w:basedOn w:val="a"/>
    <w:next w:val="a"/>
    <w:pPr>
      <w:spacing w:before="120"/>
    </w:pPr>
    <w:rPr>
      <w:sz w:val="20"/>
    </w:rPr>
  </w:style>
  <w:style w:type="character" w:customStyle="1" w:styleId="aa">
    <w:name w:val="書式なし (文字)"/>
    <w:basedOn w:val="a1"/>
    <w:link w:val="a9"/>
    <w:rsid w:val="00066757"/>
    <w:rPr>
      <w:rFonts w:eastAsia="ＭＳ 明朝"/>
      <w:sz w:val="22"/>
    </w:rPr>
  </w:style>
  <w:style w:type="paragraph" w:customStyle="1" w:styleId="url">
    <w:name w:val="url"/>
    <w:basedOn w:val="email"/>
    <w:next w:val="a"/>
  </w:style>
  <w:style w:type="paragraph" w:styleId="ab">
    <w:name w:val="Body Text"/>
    <w:basedOn w:val="a"/>
    <w:link w:val="ac"/>
    <w:rsid w:val="00066757"/>
  </w:style>
  <w:style w:type="character" w:customStyle="1" w:styleId="ac">
    <w:name w:val="本文 (文字)"/>
    <w:basedOn w:val="a1"/>
    <w:link w:val="ab"/>
    <w:rsid w:val="00066757"/>
    <w:rPr>
      <w:rFonts w:eastAsia="ＭＳ 明朝"/>
      <w:sz w:val="22"/>
    </w:rPr>
  </w:style>
  <w:style w:type="character" w:customStyle="1" w:styleId="10">
    <w:name w:val="見出し 1 (文字)"/>
    <w:basedOn w:val="a1"/>
    <w:link w:val="1"/>
    <w:rsid w:val="00066757"/>
    <w:rPr>
      <w:rFonts w:ascii="Arial" w:eastAsia="ＭＳ ゴシック" w:hAnsi="Arial"/>
      <w:sz w:val="24"/>
    </w:rPr>
  </w:style>
  <w:style w:type="character" w:customStyle="1" w:styleId="20">
    <w:name w:val="見出し 2 (文字)"/>
    <w:basedOn w:val="a1"/>
    <w:link w:val="2"/>
    <w:rsid w:val="00066757"/>
    <w:rPr>
      <w:rFonts w:ascii="Arial" w:eastAsia="ＭＳ ゴシック" w:hAnsi="Arial"/>
      <w:sz w:val="22"/>
    </w:rPr>
  </w:style>
  <w:style w:type="character" w:customStyle="1" w:styleId="30">
    <w:name w:val="見出し 3 (文字)"/>
    <w:basedOn w:val="a1"/>
    <w:link w:val="3"/>
    <w:rsid w:val="00066757"/>
    <w:rPr>
      <w:rFonts w:ascii="Arial" w:eastAsia="ＭＳ ゴシック" w:hAnsi="Arial"/>
      <w:sz w:val="22"/>
    </w:rPr>
  </w:style>
  <w:style w:type="character" w:customStyle="1" w:styleId="a7">
    <w:name w:val="フッター (文字)"/>
    <w:link w:val="a6"/>
    <w:rsid w:val="00066757"/>
    <w:rPr>
      <w:sz w:val="24"/>
      <w:lang w:eastAsia="de-DE"/>
    </w:rPr>
  </w:style>
  <w:style w:type="character" w:styleId="ad">
    <w:name w:val="Hyperlink"/>
    <w:rsid w:val="00066757"/>
    <w:rPr>
      <w:color w:val="0000FF"/>
      <w:u w:val="single"/>
    </w:rPr>
  </w:style>
  <w:style w:type="character" w:styleId="ae">
    <w:name w:val="FollowedHyperlink"/>
    <w:rsid w:val="00066757"/>
    <w:rPr>
      <w:color w:val="800080"/>
      <w:u w:val="single"/>
    </w:rPr>
  </w:style>
  <w:style w:type="paragraph" w:styleId="a0">
    <w:name w:val="Normal Indent"/>
    <w:basedOn w:val="a"/>
    <w:rsid w:val="00066757"/>
    <w:pPr>
      <w:ind w:left="851"/>
    </w:pPr>
  </w:style>
  <w:style w:type="character" w:customStyle="1" w:styleId="a5">
    <w:name w:val="ヘッダー (文字)"/>
    <w:link w:val="a4"/>
    <w:rsid w:val="00066757"/>
    <w:rPr>
      <w:sz w:val="24"/>
      <w:lang w:eastAsia="de-DE"/>
    </w:rPr>
  </w:style>
  <w:style w:type="table" w:styleId="af">
    <w:name w:val="Table Grid"/>
    <w:basedOn w:val="a2"/>
    <w:rsid w:val="00066757"/>
    <w:pPr>
      <w:widowControl w:val="0"/>
      <w:ind w:right="284"/>
      <w:jc w:val="both"/>
    </w:pPr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Document Map"/>
    <w:basedOn w:val="a"/>
    <w:link w:val="af1"/>
    <w:rsid w:val="00066757"/>
    <w:pPr>
      <w:shd w:val="clear" w:color="auto" w:fill="000080"/>
    </w:pPr>
    <w:rPr>
      <w:rFonts w:ascii="Arial" w:eastAsia="ＭＳ ゴシック" w:hAnsi="Arial"/>
    </w:rPr>
  </w:style>
  <w:style w:type="character" w:customStyle="1" w:styleId="af1">
    <w:name w:val="見出しマップ (文字)"/>
    <w:basedOn w:val="a1"/>
    <w:link w:val="af0"/>
    <w:rsid w:val="00066757"/>
    <w:rPr>
      <w:rFonts w:ascii="Arial" w:eastAsia="ＭＳ ゴシック" w:hAnsi="Arial"/>
      <w:sz w:val="22"/>
      <w:shd w:val="clear" w:color="auto" w:fill="000080"/>
    </w:rPr>
  </w:style>
  <w:style w:type="character" w:styleId="af2">
    <w:name w:val="Unresolved Mention"/>
    <w:uiPriority w:val="99"/>
    <w:semiHidden/>
    <w:unhideWhenUsed/>
    <w:rsid w:val="00066757"/>
    <w:rPr>
      <w:color w:val="605E5C"/>
      <w:shd w:val="clear" w:color="auto" w:fill="E1DFDD"/>
    </w:rPr>
  </w:style>
  <w:style w:type="character" w:styleId="af3">
    <w:name w:val="line number"/>
    <w:basedOn w:val="a1"/>
    <w:uiPriority w:val="99"/>
    <w:unhideWhenUsed/>
    <w:rsid w:val="00066757"/>
  </w:style>
  <w:style w:type="paragraph" w:styleId="af4">
    <w:name w:val="List Paragraph"/>
    <w:basedOn w:val="a"/>
    <w:uiPriority w:val="34"/>
    <w:qFormat/>
    <w:rsid w:val="00066757"/>
    <w:pPr>
      <w:ind w:left="851"/>
    </w:pPr>
  </w:style>
  <w:style w:type="character" w:styleId="af5">
    <w:name w:val="annotation reference"/>
    <w:uiPriority w:val="99"/>
    <w:unhideWhenUsed/>
    <w:rsid w:val="00066757"/>
    <w:rPr>
      <w:sz w:val="18"/>
      <w:szCs w:val="18"/>
    </w:rPr>
  </w:style>
  <w:style w:type="paragraph" w:styleId="af6">
    <w:name w:val="annotation text"/>
    <w:basedOn w:val="a"/>
    <w:link w:val="af7"/>
    <w:uiPriority w:val="99"/>
    <w:unhideWhenUsed/>
    <w:rsid w:val="00066757"/>
    <w:pPr>
      <w:jc w:val="left"/>
    </w:pPr>
  </w:style>
  <w:style w:type="character" w:customStyle="1" w:styleId="af7">
    <w:name w:val="コメント文字列 (文字)"/>
    <w:basedOn w:val="a1"/>
    <w:link w:val="af6"/>
    <w:uiPriority w:val="99"/>
    <w:rsid w:val="00066757"/>
    <w:rPr>
      <w:rFonts w:eastAsia="ＭＳ 明朝"/>
      <w:sz w:val="22"/>
    </w:rPr>
  </w:style>
  <w:style w:type="paragraph" w:styleId="af8">
    <w:name w:val="annotation subject"/>
    <w:basedOn w:val="af6"/>
    <w:next w:val="af6"/>
    <w:link w:val="af9"/>
    <w:uiPriority w:val="99"/>
    <w:unhideWhenUsed/>
    <w:rsid w:val="00066757"/>
    <w:rPr>
      <w:b/>
      <w:bCs/>
    </w:rPr>
  </w:style>
  <w:style w:type="character" w:customStyle="1" w:styleId="af9">
    <w:name w:val="コメント内容 (文字)"/>
    <w:basedOn w:val="af7"/>
    <w:link w:val="af8"/>
    <w:uiPriority w:val="99"/>
    <w:rsid w:val="00066757"/>
    <w:rPr>
      <w:rFonts w:eastAsia="ＭＳ 明朝"/>
      <w:b/>
      <w:bCs/>
      <w:sz w:val="22"/>
    </w:rPr>
  </w:style>
  <w:style w:type="character" w:customStyle="1" w:styleId="12">
    <w:name w:val="未解決のメンション1"/>
    <w:uiPriority w:val="99"/>
    <w:semiHidden/>
    <w:unhideWhenUsed/>
    <w:rsid w:val="00D25A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388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068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583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Temp\Temp1_431298_sv-journ%20(1).zip\sv-journ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sv-journ.dot</Template>
  <TotalTime>8</TotalTime>
  <Pages>2</Pages>
  <Words>25</Words>
  <Characters>149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Author template for journal articles</vt:lpstr>
      <vt:lpstr>Author template for journal articles</vt:lpstr>
    </vt:vector>
  </TitlesOfParts>
  <Company>SPRINGER VERLAG</Company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 template for journal articles</dc:title>
  <dc:subject/>
  <dc:creator>User</dc:creator>
  <cp:keywords/>
  <dc:description>Springer Heidelberg 2005</dc:description>
  <cp:lastModifiedBy>大森 博雄</cp:lastModifiedBy>
  <cp:revision>2</cp:revision>
  <cp:lastPrinted>1997-08-25T08:11:00Z</cp:lastPrinted>
  <dcterms:created xsi:type="dcterms:W3CDTF">2022-07-11T01:57:00Z</dcterms:created>
  <dcterms:modified xsi:type="dcterms:W3CDTF">2022-07-11T01:57:00Z</dcterms:modified>
</cp:coreProperties>
</file>