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7152A" w14:textId="77777777" w:rsidR="009D05C5" w:rsidRPr="009D05C5" w:rsidRDefault="009D05C5" w:rsidP="005B567D">
      <w:pPr>
        <w:pStyle w:val="TableTitle"/>
        <w:rPr>
          <w:b/>
          <w:szCs w:val="22"/>
        </w:rPr>
      </w:pPr>
      <w:bookmarkStart w:id="0" w:name="_Hlk60082966"/>
      <w:r w:rsidRPr="009D05C5">
        <w:rPr>
          <w:b/>
          <w:szCs w:val="22"/>
        </w:rPr>
        <w:t xml:space="preserve">Supplementary File 1 </w:t>
      </w:r>
    </w:p>
    <w:p w14:paraId="4D838E33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703"/>
        <w:gridCol w:w="6140"/>
        <w:gridCol w:w="710"/>
      </w:tblGrid>
      <w:tr w:rsidR="00F968F7" w:rsidRPr="0022554A" w14:paraId="5E5ACC10" w14:textId="77777777" w:rsidTr="00D20EAC">
        <w:tc>
          <w:tcPr>
            <w:tcW w:w="0" w:type="auto"/>
          </w:tcPr>
          <w:p w14:paraId="4AF31F3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1" w:name="bold1" w:colFirst="1" w:colLast="1"/>
            <w:bookmarkStart w:id="2" w:name="italic1" w:colFirst="0" w:colLast="0"/>
            <w:bookmarkStart w:id="3" w:name="bold2" w:colFirst="2" w:colLast="2"/>
            <w:bookmarkStart w:id="4" w:name="italic2" w:colFirst="1" w:colLast="1"/>
            <w:bookmarkStart w:id="5" w:name="bold3" w:colFirst="3" w:colLast="3"/>
            <w:bookmarkStart w:id="6" w:name="italic3" w:colFirst="2" w:colLast="2"/>
            <w:bookmarkStart w:id="7" w:name="bold4" w:colFirst="4" w:colLast="4"/>
            <w:bookmarkStart w:id="8" w:name="italic4" w:colFirst="3" w:colLast="3"/>
            <w:bookmarkStart w:id="9" w:name="italic5" w:colFirst="4" w:colLast="4"/>
          </w:p>
        </w:tc>
        <w:tc>
          <w:tcPr>
            <w:tcW w:w="0" w:type="auto"/>
          </w:tcPr>
          <w:p w14:paraId="6C021012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6140" w:type="dxa"/>
            <w:tcBorders>
              <w:right w:val="single" w:sz="4" w:space="0" w:color="auto"/>
            </w:tcBorders>
            <w:vAlign w:val="bottom"/>
          </w:tcPr>
          <w:p w14:paraId="262F6320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2FA7B5A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14:paraId="25F069D9" w14:textId="77777777" w:rsidTr="00D20EAC">
        <w:tc>
          <w:tcPr>
            <w:tcW w:w="0" w:type="auto"/>
            <w:vMerge w:val="restart"/>
          </w:tcPr>
          <w:p w14:paraId="5C536DA3" w14:textId="61FBFFDF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10" w:name="bold5"/>
            <w:bookmarkStart w:id="11" w:name="italic6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r w:rsidRPr="002602FB">
              <w:rPr>
                <w:b/>
                <w:sz w:val="20"/>
              </w:rPr>
              <w:t>Title and abstract</w:t>
            </w:r>
            <w:bookmarkEnd w:id="10"/>
            <w:bookmarkEnd w:id="11"/>
          </w:p>
        </w:tc>
        <w:tc>
          <w:tcPr>
            <w:tcW w:w="0" w:type="auto"/>
            <w:vMerge w:val="restart"/>
          </w:tcPr>
          <w:p w14:paraId="07A1DF4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68008C0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09AAF5" w14:textId="091BD0D9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1-2</w:t>
            </w:r>
          </w:p>
        </w:tc>
      </w:tr>
      <w:tr w:rsidR="00F968F7" w:rsidRPr="0022554A" w14:paraId="006331FE" w14:textId="77777777" w:rsidTr="00D20EAC">
        <w:tc>
          <w:tcPr>
            <w:tcW w:w="0" w:type="auto"/>
            <w:vMerge/>
          </w:tcPr>
          <w:p w14:paraId="1319729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2" w:name="bold6" w:colFirst="0" w:colLast="0"/>
            <w:bookmarkStart w:id="13" w:name="italic7" w:colFirst="0" w:colLast="0"/>
          </w:p>
        </w:tc>
        <w:tc>
          <w:tcPr>
            <w:tcW w:w="0" w:type="auto"/>
            <w:vMerge/>
          </w:tcPr>
          <w:p w14:paraId="524DCCA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0DB09BD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57BFBA" w14:textId="7BF47DCA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968F7" w:rsidRPr="0022554A" w14:paraId="1E2D80D5" w14:textId="77777777" w:rsidTr="00666F94">
        <w:tc>
          <w:tcPr>
            <w:tcW w:w="0" w:type="auto"/>
            <w:gridSpan w:val="4"/>
          </w:tcPr>
          <w:p w14:paraId="78819491" w14:textId="2493C864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4" w:name="bold7"/>
            <w:bookmarkStart w:id="15" w:name="italic8"/>
            <w:bookmarkEnd w:id="12"/>
            <w:bookmarkEnd w:id="13"/>
            <w:r w:rsidRPr="0022554A">
              <w:rPr>
                <w:sz w:val="20"/>
              </w:rPr>
              <w:t>Introduction</w:t>
            </w:r>
            <w:bookmarkEnd w:id="14"/>
            <w:bookmarkEnd w:id="15"/>
          </w:p>
        </w:tc>
      </w:tr>
      <w:tr w:rsidR="00F968F7" w:rsidRPr="0022554A" w14:paraId="6E3AD116" w14:textId="77777777" w:rsidTr="00D20EAC">
        <w:tc>
          <w:tcPr>
            <w:tcW w:w="0" w:type="auto"/>
          </w:tcPr>
          <w:p w14:paraId="52B41A8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6" w:name="bold8"/>
            <w:bookmarkStart w:id="17" w:name="italic9"/>
            <w:r w:rsidRPr="0022554A">
              <w:rPr>
                <w:bCs/>
                <w:sz w:val="20"/>
              </w:rPr>
              <w:t>Background/</w:t>
            </w:r>
            <w:bookmarkStart w:id="18" w:name="bold9"/>
            <w:bookmarkStart w:id="19" w:name="italic10"/>
            <w:bookmarkEnd w:id="16"/>
            <w:bookmarkEnd w:id="17"/>
            <w:r w:rsidRPr="0022554A">
              <w:rPr>
                <w:bCs/>
                <w:sz w:val="20"/>
              </w:rPr>
              <w:t>rationale</w:t>
            </w:r>
            <w:bookmarkEnd w:id="18"/>
            <w:bookmarkEnd w:id="19"/>
          </w:p>
        </w:tc>
        <w:tc>
          <w:tcPr>
            <w:tcW w:w="0" w:type="auto"/>
          </w:tcPr>
          <w:p w14:paraId="6269D0B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1079782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03C21F" w14:textId="10DA6943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  <w:r w:rsidR="00E92E33">
              <w:rPr>
                <w:sz w:val="20"/>
              </w:rPr>
              <w:t>-</w:t>
            </w:r>
            <w:r w:rsidR="00927FDC">
              <w:rPr>
                <w:sz w:val="20"/>
              </w:rPr>
              <w:t>4</w:t>
            </w:r>
          </w:p>
        </w:tc>
      </w:tr>
      <w:tr w:rsidR="00F968F7" w:rsidRPr="0022554A" w14:paraId="1D401A0A" w14:textId="77777777" w:rsidTr="00D20EAC">
        <w:tc>
          <w:tcPr>
            <w:tcW w:w="0" w:type="auto"/>
          </w:tcPr>
          <w:p w14:paraId="6174312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0" w:name="bold10" w:colFirst="0" w:colLast="0"/>
            <w:bookmarkStart w:id="21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418F72A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372F1CD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71E3E2" w14:textId="24F4184C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14:paraId="3BF2ED9A" w14:textId="77777777" w:rsidTr="0075581F">
        <w:tc>
          <w:tcPr>
            <w:tcW w:w="0" w:type="auto"/>
            <w:gridSpan w:val="4"/>
          </w:tcPr>
          <w:p w14:paraId="3F33A94E" w14:textId="00C8CBFE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2" w:name="bold11"/>
            <w:bookmarkStart w:id="23" w:name="italic12"/>
            <w:bookmarkEnd w:id="20"/>
            <w:bookmarkEnd w:id="21"/>
            <w:r w:rsidRPr="0022554A">
              <w:rPr>
                <w:sz w:val="20"/>
              </w:rPr>
              <w:t>Methods</w:t>
            </w:r>
            <w:bookmarkEnd w:id="22"/>
            <w:bookmarkEnd w:id="23"/>
          </w:p>
        </w:tc>
      </w:tr>
      <w:tr w:rsidR="00F968F7" w:rsidRPr="0022554A" w14:paraId="521AF0A1" w14:textId="77777777" w:rsidTr="00D20EAC">
        <w:tc>
          <w:tcPr>
            <w:tcW w:w="0" w:type="auto"/>
          </w:tcPr>
          <w:p w14:paraId="719205B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4" w:name="bold12" w:colFirst="0" w:colLast="0"/>
            <w:bookmarkStart w:id="25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09F2E08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459B7B3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302AF" w14:textId="2AF4C9FF" w:rsidR="00F968F7" w:rsidRPr="0022554A" w:rsidRDefault="00D20EAC" w:rsidP="00E92E3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14:paraId="0971A58A" w14:textId="77777777" w:rsidTr="00D20EAC">
        <w:tc>
          <w:tcPr>
            <w:tcW w:w="0" w:type="auto"/>
          </w:tcPr>
          <w:p w14:paraId="6E8E307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5FE65F9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23EDB7D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35FDD" w14:textId="6157F98C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5-6</w:t>
            </w:r>
          </w:p>
        </w:tc>
      </w:tr>
      <w:bookmarkEnd w:id="26"/>
      <w:bookmarkEnd w:id="27"/>
      <w:tr w:rsidR="00F968F7" w:rsidRPr="0022554A" w14:paraId="5A4F360B" w14:textId="77777777" w:rsidTr="00D20EAC">
        <w:tc>
          <w:tcPr>
            <w:tcW w:w="0" w:type="auto"/>
          </w:tcPr>
          <w:p w14:paraId="67E8432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5465D6F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61F55FE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6C2EE1" w14:textId="24AB9FDF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14:paraId="3E70C0FD" w14:textId="77777777" w:rsidTr="00D20EAC">
        <w:tc>
          <w:tcPr>
            <w:tcW w:w="0" w:type="auto"/>
          </w:tcPr>
          <w:p w14:paraId="2BD928B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8" w:name="bold16" w:colFirst="0" w:colLast="0"/>
            <w:bookmarkStart w:id="29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44FB39A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74DFF20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556E2E" w14:textId="78345381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F968F7" w:rsidRPr="0022554A" w14:paraId="67700A02" w14:textId="77777777" w:rsidTr="00D20EAC">
        <w:trPr>
          <w:trHeight w:val="294"/>
        </w:trPr>
        <w:tc>
          <w:tcPr>
            <w:tcW w:w="0" w:type="auto"/>
          </w:tcPr>
          <w:p w14:paraId="06A8816E" w14:textId="2D60C151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0" w:name="bold17"/>
            <w:bookmarkStart w:id="31" w:name="italic18"/>
            <w:bookmarkEnd w:id="28"/>
            <w:bookmarkEnd w:id="29"/>
            <w:r w:rsidRPr="0022554A">
              <w:rPr>
                <w:bCs/>
                <w:sz w:val="20"/>
              </w:rPr>
              <w:t>Data sources/</w:t>
            </w:r>
            <w:bookmarkStart w:id="32" w:name="bold18"/>
            <w:bookmarkStart w:id="33" w:name="italic19"/>
            <w:bookmarkEnd w:id="30"/>
            <w:bookmarkEnd w:id="31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2"/>
            <w:bookmarkEnd w:id="33"/>
          </w:p>
        </w:tc>
        <w:tc>
          <w:tcPr>
            <w:tcW w:w="0" w:type="auto"/>
          </w:tcPr>
          <w:p w14:paraId="097A126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r w:rsidR="00B559DE">
              <w:rPr>
                <w:sz w:val="20"/>
              </w:rPr>
              <w:t>*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2B21EC0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681810" w14:textId="2FCE80AF" w:rsidR="00F968F7" w:rsidRPr="00E92E33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5E42E6B0" w14:textId="77777777" w:rsidTr="00D20EAC">
        <w:tc>
          <w:tcPr>
            <w:tcW w:w="0" w:type="auto"/>
          </w:tcPr>
          <w:p w14:paraId="503CD3A8" w14:textId="77777777" w:rsidR="00F968F7" w:rsidRPr="00ED40EC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ED40EC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4890A135" w14:textId="77777777" w:rsidR="00F968F7" w:rsidRPr="00ED40EC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ED40EC">
              <w:rPr>
                <w:sz w:val="20"/>
              </w:rPr>
              <w:t>9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6F854B89" w14:textId="77777777" w:rsidR="00F968F7" w:rsidRPr="00ED40EC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ED40EC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AFCC71" w14:textId="7B302493" w:rsidR="00F968F7" w:rsidRPr="0022554A" w:rsidRDefault="00D20EAC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</w:tr>
      <w:tr w:rsidR="00F968F7" w:rsidRPr="0022554A" w14:paraId="01EF91D7" w14:textId="77777777" w:rsidTr="00D20EAC">
        <w:tc>
          <w:tcPr>
            <w:tcW w:w="0" w:type="auto"/>
          </w:tcPr>
          <w:p w14:paraId="4798CD6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4C0C854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176158E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9D19B3" w14:textId="43333623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968F7" w:rsidRPr="0022554A" w14:paraId="53F8ECEF" w14:textId="77777777" w:rsidTr="00D20EAC">
        <w:tc>
          <w:tcPr>
            <w:tcW w:w="0" w:type="auto"/>
          </w:tcPr>
          <w:p w14:paraId="5EBAA637" w14:textId="4CA86561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3987864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1F36B9F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891BB7" w14:textId="648724B3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670CEB37" w14:textId="77777777" w:rsidTr="00D20EAC">
        <w:tc>
          <w:tcPr>
            <w:tcW w:w="0" w:type="auto"/>
            <w:vMerge w:val="restart"/>
          </w:tcPr>
          <w:p w14:paraId="0FA6622C" w14:textId="231F34AD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7D10E13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0B9BD8E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DD40D4" w14:textId="499577A3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523F0D3E" w14:textId="77777777" w:rsidTr="00D20EAC">
        <w:tc>
          <w:tcPr>
            <w:tcW w:w="0" w:type="auto"/>
            <w:vMerge/>
          </w:tcPr>
          <w:p w14:paraId="75A893E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5F3E75C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7A395F7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10EC1F" w14:textId="6AF13258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2280D156" w14:textId="77777777" w:rsidTr="00D20EAC">
        <w:tc>
          <w:tcPr>
            <w:tcW w:w="0" w:type="auto"/>
            <w:vMerge/>
          </w:tcPr>
          <w:p w14:paraId="57EBF54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122D013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6393F70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782719" w14:textId="53E7A507" w:rsidR="00F968F7" w:rsidRPr="0022554A" w:rsidRDefault="00472D9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145B6EE5" w14:textId="77777777" w:rsidTr="00D20EAC">
        <w:tc>
          <w:tcPr>
            <w:tcW w:w="0" w:type="auto"/>
            <w:vMerge/>
          </w:tcPr>
          <w:p w14:paraId="42EB8F4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61E3A79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75A1838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ECD6B" w14:textId="77777777" w:rsidR="00F968F7" w:rsidRPr="0022554A" w:rsidRDefault="00E92E3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3F406C8C" w14:textId="77777777" w:rsidTr="00D20EAC">
        <w:tc>
          <w:tcPr>
            <w:tcW w:w="0" w:type="auto"/>
            <w:vMerge/>
          </w:tcPr>
          <w:p w14:paraId="12BA05A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0578D0C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06EE6A11" w14:textId="77777777" w:rsidR="00F968F7" w:rsidRPr="00ED40EC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ED40EC">
              <w:rPr>
                <w:sz w:val="20"/>
              </w:rPr>
              <w:t>(</w:t>
            </w:r>
            <w:r w:rsidRPr="00ED40EC">
              <w:rPr>
                <w:i/>
                <w:sz w:val="20"/>
                <w:u w:val="single"/>
              </w:rPr>
              <w:t>e</w:t>
            </w:r>
            <w:r w:rsidRPr="00ED40EC">
              <w:rPr>
                <w:sz w:val="20"/>
              </w:rPr>
              <w:t>) Describe any sensitivity analyses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67C6C0" w14:textId="2DCD5E0F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F968F7" w:rsidRPr="0022554A" w14:paraId="4768C9A6" w14:textId="77777777" w:rsidTr="00423FBD">
        <w:tc>
          <w:tcPr>
            <w:tcW w:w="0" w:type="auto"/>
            <w:gridSpan w:val="4"/>
          </w:tcPr>
          <w:p w14:paraId="25910490" w14:textId="1520E535" w:rsidR="00F968F7" w:rsidRPr="00ED40EC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ED40EC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14:paraId="226F6094" w14:textId="77777777" w:rsidTr="00D20EAC">
        <w:tc>
          <w:tcPr>
            <w:tcW w:w="0" w:type="auto"/>
            <w:vMerge w:val="restart"/>
          </w:tcPr>
          <w:p w14:paraId="1A0CCE2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784CA63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2F92AC0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DF87F4" w14:textId="23CEBE8E" w:rsidR="00F968F7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F968F7" w:rsidRPr="0022554A" w14:paraId="45F920FB" w14:textId="77777777" w:rsidTr="00D20EAC">
        <w:tc>
          <w:tcPr>
            <w:tcW w:w="0" w:type="auto"/>
            <w:vMerge/>
          </w:tcPr>
          <w:p w14:paraId="25D8C57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081B31F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1658366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2CFD2A" w14:textId="77777777" w:rsidR="00F968F7" w:rsidRDefault="00E92E3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3FA976C2" w14:textId="77777777" w:rsidTr="00D20EAC">
        <w:tc>
          <w:tcPr>
            <w:tcW w:w="0" w:type="auto"/>
            <w:vMerge/>
          </w:tcPr>
          <w:p w14:paraId="0173062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34C04FF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50C7FD3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48EC99" w14:textId="77777777" w:rsidR="00F968F7" w:rsidRDefault="007431FF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3DB3C4CD" w14:textId="77777777" w:rsidTr="00D20EAC">
        <w:tc>
          <w:tcPr>
            <w:tcW w:w="0" w:type="auto"/>
            <w:vMerge w:val="restart"/>
          </w:tcPr>
          <w:p w14:paraId="633DCDC3" w14:textId="6907DC9A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550B912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37CC3A7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EAE083" w14:textId="59268101" w:rsidR="00F968F7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F968F7" w:rsidRPr="0022554A" w14:paraId="3C23F419" w14:textId="77777777" w:rsidTr="00D20EAC">
        <w:tc>
          <w:tcPr>
            <w:tcW w:w="0" w:type="auto"/>
            <w:vMerge/>
          </w:tcPr>
          <w:p w14:paraId="3491C3B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570D214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2DC1D78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75A412" w14:textId="77777777" w:rsidR="00F968F7" w:rsidRDefault="00ED40E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0A0AA420" w14:textId="77777777" w:rsidTr="00D20EAC">
        <w:trPr>
          <w:trHeight w:val="295"/>
        </w:trPr>
        <w:tc>
          <w:tcPr>
            <w:tcW w:w="0" w:type="auto"/>
          </w:tcPr>
          <w:p w14:paraId="4A58275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32EA2C1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5CAB49D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3DDB16" w14:textId="60E881A1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  <w:r w:rsidR="00ED40EC">
              <w:rPr>
                <w:sz w:val="20"/>
              </w:rPr>
              <w:t>-</w:t>
            </w:r>
            <w:r>
              <w:rPr>
                <w:sz w:val="20"/>
              </w:rPr>
              <w:t>11</w:t>
            </w:r>
          </w:p>
        </w:tc>
      </w:tr>
      <w:tr w:rsidR="00F968F7" w:rsidRPr="0022554A" w14:paraId="72C3820F" w14:textId="77777777" w:rsidTr="00D20EAC">
        <w:tc>
          <w:tcPr>
            <w:tcW w:w="0" w:type="auto"/>
            <w:vMerge w:val="restart"/>
          </w:tcPr>
          <w:p w14:paraId="55471DE4" w14:textId="77777777" w:rsidR="00F968F7" w:rsidRPr="00326E8D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326E8D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</w:tcPr>
          <w:p w14:paraId="24528B7F" w14:textId="77777777" w:rsidR="00F968F7" w:rsidRPr="00326E8D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326E8D">
              <w:rPr>
                <w:sz w:val="20"/>
              </w:rPr>
              <w:t>16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0DBE4E8C" w14:textId="77777777" w:rsidR="00F968F7" w:rsidRPr="00326E8D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326E8D">
              <w:rPr>
                <w:sz w:val="20"/>
              </w:rPr>
              <w:t>(</w:t>
            </w:r>
            <w:r w:rsidRPr="00326E8D">
              <w:rPr>
                <w:i/>
                <w:sz w:val="20"/>
              </w:rPr>
              <w:t>a</w:t>
            </w:r>
            <w:r w:rsidRPr="00326E8D">
              <w:rPr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326E8D">
              <w:rPr>
                <w:sz w:val="20"/>
              </w:rPr>
              <w:t>eg</w:t>
            </w:r>
            <w:proofErr w:type="spellEnd"/>
            <w:r w:rsidRPr="00326E8D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D8084E" w14:textId="34D6B5FC" w:rsidR="00F968F7" w:rsidRPr="00326E8D" w:rsidRDefault="00927FDC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2703BD3D" w14:textId="77777777" w:rsidTr="00D20EAC">
        <w:tc>
          <w:tcPr>
            <w:tcW w:w="0" w:type="auto"/>
            <w:vMerge/>
          </w:tcPr>
          <w:p w14:paraId="51615E9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1F771C2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3780C935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B3CE71" w14:textId="77777777" w:rsidR="00F968F7" w:rsidRPr="0022554A" w:rsidRDefault="00BD27AD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11255732" w14:textId="77777777" w:rsidTr="00D20EAC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57F8E1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97C279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140" w:type="dxa"/>
            <w:tcBorders>
              <w:bottom w:val="single" w:sz="4" w:space="0" w:color="auto"/>
              <w:right w:val="single" w:sz="4" w:space="0" w:color="auto"/>
            </w:tcBorders>
          </w:tcPr>
          <w:p w14:paraId="4B08582C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2B7B49" w14:textId="77777777" w:rsidR="00F968F7" w:rsidRPr="0022554A" w:rsidRDefault="007431FF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248DB1D7" w14:textId="77777777" w:rsidTr="00D20EA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08ECB11" w14:textId="2963A24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1123F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6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D9DE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C0C68B" w14:textId="77777777" w:rsidR="00F968F7" w:rsidRPr="0022554A" w:rsidRDefault="008D2AD2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F968F7" w:rsidRPr="0022554A" w14:paraId="088A8105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6AEC5BCC" w14:textId="61319053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14:paraId="245F6765" w14:textId="77777777" w:rsidTr="00D20EAC">
        <w:tc>
          <w:tcPr>
            <w:tcW w:w="0" w:type="auto"/>
          </w:tcPr>
          <w:p w14:paraId="4484637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25E8FDD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765DDAC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9E98FA" w14:textId="5C52547A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  <w:r w:rsidR="008D2AD2">
              <w:rPr>
                <w:sz w:val="20"/>
              </w:rPr>
              <w:t>-1</w:t>
            </w:r>
            <w:r>
              <w:rPr>
                <w:sz w:val="20"/>
              </w:rPr>
              <w:t>5</w:t>
            </w:r>
          </w:p>
        </w:tc>
      </w:tr>
      <w:tr w:rsidR="00F968F7" w:rsidRPr="0022554A" w14:paraId="5AF4D4C3" w14:textId="77777777" w:rsidTr="00D20EAC">
        <w:tc>
          <w:tcPr>
            <w:tcW w:w="0" w:type="auto"/>
          </w:tcPr>
          <w:p w14:paraId="7B0E467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6DB2F71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05BED4F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FC37C9" w14:textId="3E257DDA" w:rsidR="00F968F7" w:rsidRPr="0022554A" w:rsidRDefault="00927FD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F968F7" w:rsidRPr="0022554A" w14:paraId="0F85A570" w14:textId="77777777" w:rsidTr="00D20EAC">
        <w:tc>
          <w:tcPr>
            <w:tcW w:w="0" w:type="auto"/>
          </w:tcPr>
          <w:p w14:paraId="7D93264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112FC7F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7117DAE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3586EA" w14:textId="4816C163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11-15</w:t>
            </w:r>
          </w:p>
        </w:tc>
      </w:tr>
      <w:tr w:rsidR="00F968F7" w:rsidRPr="0022554A" w14:paraId="57E3BA2E" w14:textId="77777777" w:rsidTr="00D20EAC">
        <w:tc>
          <w:tcPr>
            <w:tcW w:w="0" w:type="auto"/>
          </w:tcPr>
          <w:p w14:paraId="152878C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4CAE41E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6140" w:type="dxa"/>
            <w:tcBorders>
              <w:right w:val="single" w:sz="4" w:space="0" w:color="auto"/>
            </w:tcBorders>
          </w:tcPr>
          <w:p w14:paraId="542261E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12BCD9" w14:textId="2E235529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11-15</w:t>
            </w:r>
          </w:p>
        </w:tc>
      </w:tr>
      <w:tr w:rsidR="00F968F7" w:rsidRPr="0022554A" w14:paraId="49DA294A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566A5F62" w14:textId="4F4FE4B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14:paraId="64F51498" w14:textId="77777777" w:rsidTr="00D20EAC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6ECAE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6BFE8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6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F5FE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DDD303" w14:textId="3EE0EE1B" w:rsidR="00F968F7" w:rsidRPr="0022554A" w:rsidRDefault="00D20EAC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bookmarkEnd w:id="92"/>
      <w:bookmarkEnd w:id="93"/>
    </w:tbl>
    <w:p w14:paraId="29240AD3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66C000F0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14:paraId="6EF0F18B" w14:textId="77777777"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bookmarkEnd w:id="0"/>
    <w:p w14:paraId="2C6F5317" w14:textId="651D70B7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A1EA5E" w14:textId="77777777" w:rsidR="002D6209" w:rsidRDefault="002D6209">
      <w:r>
        <w:separator/>
      </w:r>
    </w:p>
  </w:endnote>
  <w:endnote w:type="continuationSeparator" w:id="0">
    <w:p w14:paraId="08CC9F7E" w14:textId="77777777" w:rsidR="002D6209" w:rsidRDefault="002D6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DA6007" w14:textId="77777777"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43A2C149" w14:textId="77777777"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828941" w14:textId="77777777"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9062E">
      <w:rPr>
        <w:rStyle w:val="a8"/>
        <w:noProof/>
      </w:rPr>
      <w:t>2</w:t>
    </w:r>
    <w:r>
      <w:rPr>
        <w:rStyle w:val="a8"/>
      </w:rPr>
      <w:fldChar w:fldCharType="end"/>
    </w:r>
  </w:p>
  <w:p w14:paraId="0DD85DBB" w14:textId="77777777"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A63F01" w14:textId="77777777" w:rsidR="002D6209" w:rsidRDefault="002D6209">
      <w:r>
        <w:separator/>
      </w:r>
    </w:p>
  </w:footnote>
  <w:footnote w:type="continuationSeparator" w:id="0">
    <w:p w14:paraId="5B00A8C5" w14:textId="77777777" w:rsidR="002D6209" w:rsidRDefault="002D62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2B36"/>
    <w:rsid w:val="00005F0F"/>
    <w:rsid w:val="00011B25"/>
    <w:rsid w:val="00023515"/>
    <w:rsid w:val="00082908"/>
    <w:rsid w:val="00093E3A"/>
    <w:rsid w:val="000B6FD4"/>
    <w:rsid w:val="000E691B"/>
    <w:rsid w:val="000F26ED"/>
    <w:rsid w:val="001023BA"/>
    <w:rsid w:val="00110BFB"/>
    <w:rsid w:val="00134AAC"/>
    <w:rsid w:val="00161C92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D6209"/>
    <w:rsid w:val="002F1A87"/>
    <w:rsid w:val="00326E8D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9D"/>
    <w:rsid w:val="00472DF5"/>
    <w:rsid w:val="00493B90"/>
    <w:rsid w:val="00495204"/>
    <w:rsid w:val="004A31B3"/>
    <w:rsid w:val="004E1263"/>
    <w:rsid w:val="005044A6"/>
    <w:rsid w:val="005878D0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D6EC7"/>
    <w:rsid w:val="006F66AC"/>
    <w:rsid w:val="00701AC5"/>
    <w:rsid w:val="00711D81"/>
    <w:rsid w:val="007431FF"/>
    <w:rsid w:val="0074576C"/>
    <w:rsid w:val="0075214F"/>
    <w:rsid w:val="00754BA5"/>
    <w:rsid w:val="007562C3"/>
    <w:rsid w:val="0079018A"/>
    <w:rsid w:val="0079062E"/>
    <w:rsid w:val="007C72F6"/>
    <w:rsid w:val="00816966"/>
    <w:rsid w:val="00817A64"/>
    <w:rsid w:val="00817D26"/>
    <w:rsid w:val="00821CD4"/>
    <w:rsid w:val="00825DF5"/>
    <w:rsid w:val="008423A7"/>
    <w:rsid w:val="008440CC"/>
    <w:rsid w:val="0089107E"/>
    <w:rsid w:val="00891604"/>
    <w:rsid w:val="008D225B"/>
    <w:rsid w:val="008D2AD2"/>
    <w:rsid w:val="00921BF8"/>
    <w:rsid w:val="00927FDC"/>
    <w:rsid w:val="009367F9"/>
    <w:rsid w:val="009642BE"/>
    <w:rsid w:val="009872CC"/>
    <w:rsid w:val="009B10F1"/>
    <w:rsid w:val="009B368D"/>
    <w:rsid w:val="009C24D4"/>
    <w:rsid w:val="009D05C5"/>
    <w:rsid w:val="009E0429"/>
    <w:rsid w:val="009F5211"/>
    <w:rsid w:val="00A42352"/>
    <w:rsid w:val="00A527E4"/>
    <w:rsid w:val="00A5640D"/>
    <w:rsid w:val="00A729D6"/>
    <w:rsid w:val="00A938BF"/>
    <w:rsid w:val="00AD4E5B"/>
    <w:rsid w:val="00AE2C57"/>
    <w:rsid w:val="00AF4615"/>
    <w:rsid w:val="00B50DF8"/>
    <w:rsid w:val="00B54EA0"/>
    <w:rsid w:val="00B559DE"/>
    <w:rsid w:val="00B60EFB"/>
    <w:rsid w:val="00B65366"/>
    <w:rsid w:val="00B77807"/>
    <w:rsid w:val="00B940E9"/>
    <w:rsid w:val="00BA1206"/>
    <w:rsid w:val="00BC7FE6"/>
    <w:rsid w:val="00BD27AD"/>
    <w:rsid w:val="00BE3709"/>
    <w:rsid w:val="00CB6CC8"/>
    <w:rsid w:val="00CC4C93"/>
    <w:rsid w:val="00CE4480"/>
    <w:rsid w:val="00D120D2"/>
    <w:rsid w:val="00D20D7C"/>
    <w:rsid w:val="00D20EAC"/>
    <w:rsid w:val="00D26FCA"/>
    <w:rsid w:val="00D6152F"/>
    <w:rsid w:val="00D6407C"/>
    <w:rsid w:val="00D87AF7"/>
    <w:rsid w:val="00D9174A"/>
    <w:rsid w:val="00DA120C"/>
    <w:rsid w:val="00DC4BEF"/>
    <w:rsid w:val="00E10628"/>
    <w:rsid w:val="00E144CD"/>
    <w:rsid w:val="00E156C7"/>
    <w:rsid w:val="00E2292B"/>
    <w:rsid w:val="00E92E33"/>
    <w:rsid w:val="00EA6E28"/>
    <w:rsid w:val="00ED40EC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58C2AE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17</TotalTime>
  <Pages>2</Pages>
  <Words>588</Words>
  <Characters>3353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395231804@qq.com</cp:lastModifiedBy>
  <cp:revision>6</cp:revision>
  <cp:lastPrinted>2007-09-19T09:02:00Z</cp:lastPrinted>
  <dcterms:created xsi:type="dcterms:W3CDTF">2019-07-14T14:40:00Z</dcterms:created>
  <dcterms:modified xsi:type="dcterms:W3CDTF">2020-12-28T14:08:00Z</dcterms:modified>
</cp:coreProperties>
</file>