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D7833" w14:textId="77777777" w:rsidR="00C75994" w:rsidRDefault="00523EEC" w:rsidP="0076533E">
      <w:pPr>
        <w:pStyle w:val="1"/>
        <w:keepNext w:val="0"/>
        <w:jc w:val="left"/>
        <w:rPr>
          <w:rFonts w:ascii="Helvetica" w:hAnsi="Helvetica" w:cs="Helvetica"/>
          <w:b/>
          <w:bCs/>
          <w:sz w:val="28"/>
          <w:szCs w:val="28"/>
        </w:rPr>
      </w:pPr>
      <w:r>
        <w:rPr>
          <w:rFonts w:ascii="Helvetica" w:hAnsi="Helvetica" w:cs="Helvetica"/>
          <w:b/>
          <w:bCs/>
          <w:sz w:val="28"/>
          <w:szCs w:val="28"/>
        </w:rPr>
        <w:t xml:space="preserve">Supplementary data: </w:t>
      </w:r>
    </w:p>
    <w:p w14:paraId="5742A1A0" w14:textId="06E6CA8C" w:rsidR="00306C63" w:rsidRPr="00A23E50" w:rsidRDefault="00306C63" w:rsidP="0076533E">
      <w:pPr>
        <w:pStyle w:val="1"/>
        <w:keepNext w:val="0"/>
        <w:jc w:val="left"/>
        <w:rPr>
          <w:rFonts w:ascii="Helvetica" w:hAnsi="Helvetica" w:cs="Helvetica"/>
          <w:b/>
          <w:bCs/>
          <w:sz w:val="28"/>
          <w:szCs w:val="28"/>
        </w:rPr>
      </w:pPr>
      <w:r>
        <w:rPr>
          <w:rFonts w:ascii="Helvetica" w:hAnsi="Helvetica" w:cs="Helvetica"/>
          <w:b/>
          <w:bCs/>
          <w:sz w:val="28"/>
          <w:szCs w:val="28"/>
        </w:rPr>
        <w:t>4-Methylumbelliferone administration enhance</w:t>
      </w:r>
      <w:r w:rsidR="00F824BA">
        <w:rPr>
          <w:rFonts w:ascii="Helvetica" w:hAnsi="Helvetica" w:cs="Helvetica"/>
          <w:b/>
          <w:bCs/>
          <w:sz w:val="28"/>
          <w:szCs w:val="28"/>
        </w:rPr>
        <w:t>s</w:t>
      </w:r>
      <w:r>
        <w:rPr>
          <w:rFonts w:ascii="Helvetica" w:hAnsi="Helvetica" w:cs="Helvetica"/>
          <w:b/>
          <w:bCs/>
          <w:sz w:val="28"/>
          <w:szCs w:val="28"/>
        </w:rPr>
        <w:t xml:space="preserve"> radiosensitivity of human fibrosarcoma by intercellular communication</w:t>
      </w:r>
    </w:p>
    <w:p w14:paraId="323F52C3" w14:textId="77777777" w:rsidR="00306C63" w:rsidRPr="00A23E50" w:rsidRDefault="00306C63" w:rsidP="00306C63">
      <w:pPr>
        <w:rPr>
          <w:rFonts w:ascii="Helvetica" w:hAnsi="Helvetica" w:cs="Helvetica"/>
          <w:sz w:val="22"/>
        </w:rPr>
      </w:pPr>
    </w:p>
    <w:p w14:paraId="26285A18" w14:textId="052FA78A" w:rsidR="006B2C63" w:rsidRDefault="00306C63" w:rsidP="00B01238">
      <w:pPr>
        <w:spacing w:line="280" w:lineRule="exact"/>
        <w:ind w:left="0" w:firstLine="0"/>
        <w:jc w:val="left"/>
        <w:rPr>
          <w:rFonts w:ascii="Helvetica" w:hAnsi="Helvetica" w:cs="Helvetica"/>
          <w:sz w:val="22"/>
        </w:rPr>
      </w:pPr>
      <w:r>
        <w:rPr>
          <w:rFonts w:ascii="Helvetica" w:hAnsi="Helvetica" w:cs="Helvetica" w:hint="eastAsia"/>
          <w:sz w:val="22"/>
        </w:rPr>
        <w:t>R</w:t>
      </w:r>
      <w:r>
        <w:rPr>
          <w:rFonts w:ascii="Helvetica" w:hAnsi="Helvetica" w:cs="Helvetica"/>
          <w:sz w:val="22"/>
        </w:rPr>
        <w:t>yo Saga</w:t>
      </w:r>
      <w:r>
        <w:rPr>
          <w:rFonts w:ascii="Helvetica" w:hAnsi="Helvetica" w:cs="Helvetica" w:hint="eastAsia"/>
          <w:sz w:val="22"/>
        </w:rPr>
        <w:t>,</w:t>
      </w:r>
      <w:r>
        <w:rPr>
          <w:rFonts w:ascii="Helvetica" w:hAnsi="Helvetica" w:cs="Helvetica"/>
          <w:sz w:val="22"/>
        </w:rPr>
        <w:t xml:space="preserve"> Yusuke Matsuya, Rei Takahashi, Kazuki Hasegawa, Hiroyuki Date,</w:t>
      </w:r>
      <w:r w:rsidR="00A54635">
        <w:rPr>
          <w:rFonts w:ascii="Helvetica" w:hAnsi="Helvetica" w:cs="Helvetica"/>
          <w:sz w:val="22"/>
        </w:rPr>
        <w:t xml:space="preserve"> </w:t>
      </w:r>
      <w:r>
        <w:rPr>
          <w:rFonts w:ascii="Helvetica" w:hAnsi="Helvetica" w:cs="Helvetica"/>
          <w:sz w:val="22"/>
        </w:rPr>
        <w:t>Yoichiro Hosokawa</w:t>
      </w:r>
    </w:p>
    <w:p w14:paraId="64E3423B" w14:textId="0D2EF573" w:rsidR="00A54635" w:rsidRDefault="00A54635" w:rsidP="00306C63">
      <w:pPr>
        <w:jc w:val="left"/>
      </w:pPr>
    </w:p>
    <w:p w14:paraId="5D8AFA5E" w14:textId="77777777" w:rsidR="00F63FBB" w:rsidRDefault="00F63FBB" w:rsidP="00306C63">
      <w:pPr>
        <w:jc w:val="left"/>
      </w:pPr>
    </w:p>
    <w:p w14:paraId="4655E0B2" w14:textId="288CC8B1" w:rsidR="004936DD" w:rsidRDefault="008E0C40" w:rsidP="003B05CC">
      <w:pPr>
        <w:jc w:val="center"/>
      </w:pPr>
      <w:r>
        <w:rPr>
          <w:noProof/>
        </w:rPr>
        <w:drawing>
          <wp:inline distT="0" distB="0" distL="0" distR="0" wp14:anchorId="42DFA229" wp14:editId="5006D374">
            <wp:extent cx="5759450" cy="179705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84A9E" w14:textId="50D97988" w:rsidR="00DE0B94" w:rsidRDefault="00F6088D" w:rsidP="00573493">
      <w:pPr>
        <w:spacing w:beforeLines="50" w:before="180" w:line="280" w:lineRule="exact"/>
        <w:ind w:leftChars="100" w:left="210" w:rightChars="100" w:right="210" w:firstLine="0"/>
        <w:rPr>
          <w:sz w:val="24"/>
          <w:szCs w:val="28"/>
        </w:rPr>
      </w:pPr>
      <w:r w:rsidRPr="000C2A3B">
        <w:rPr>
          <w:b/>
          <w:bCs/>
          <w:sz w:val="24"/>
          <w:szCs w:val="28"/>
        </w:rPr>
        <w:t xml:space="preserve">Figure </w:t>
      </w:r>
      <w:r w:rsidR="00E445DD" w:rsidRPr="000C2A3B">
        <w:rPr>
          <w:b/>
          <w:bCs/>
          <w:sz w:val="24"/>
          <w:szCs w:val="28"/>
        </w:rPr>
        <w:t>S1</w:t>
      </w:r>
      <w:r w:rsidRPr="00662EA0">
        <w:rPr>
          <w:b/>
          <w:bCs/>
          <w:sz w:val="24"/>
          <w:szCs w:val="28"/>
        </w:rPr>
        <w:t xml:space="preserve">. </w:t>
      </w:r>
      <w:r w:rsidR="00E966EC">
        <w:rPr>
          <w:b/>
          <w:bCs/>
          <w:sz w:val="24"/>
          <w:szCs w:val="28"/>
        </w:rPr>
        <w:t xml:space="preserve">Comparison </w:t>
      </w:r>
      <w:r w:rsidR="00D532E4">
        <w:rPr>
          <w:b/>
          <w:bCs/>
          <w:sz w:val="24"/>
          <w:szCs w:val="28"/>
        </w:rPr>
        <w:t>between</w:t>
      </w:r>
      <w:r w:rsidR="00311D6C">
        <w:rPr>
          <w:b/>
          <w:bCs/>
          <w:sz w:val="24"/>
          <w:szCs w:val="28"/>
        </w:rPr>
        <w:t xml:space="preserve"> the LQ model and</w:t>
      </w:r>
      <w:r w:rsidR="00481EAA">
        <w:rPr>
          <w:b/>
          <w:bCs/>
          <w:sz w:val="24"/>
          <w:szCs w:val="28"/>
        </w:rPr>
        <w:t xml:space="preserve"> </w:t>
      </w:r>
      <w:r w:rsidR="00311D6C">
        <w:rPr>
          <w:b/>
          <w:bCs/>
          <w:sz w:val="24"/>
          <w:szCs w:val="28"/>
        </w:rPr>
        <w:t>the IMK model.</w:t>
      </w:r>
      <w:r w:rsidRPr="00666C5D">
        <w:rPr>
          <w:sz w:val="24"/>
          <w:szCs w:val="28"/>
        </w:rPr>
        <w:t xml:space="preserve"> </w:t>
      </w:r>
      <w:r w:rsidR="00311D6C">
        <w:rPr>
          <w:sz w:val="24"/>
          <w:szCs w:val="28"/>
        </w:rPr>
        <w:t xml:space="preserve">The </w:t>
      </w:r>
      <w:r w:rsidR="0043640E">
        <w:rPr>
          <w:sz w:val="24"/>
          <w:szCs w:val="28"/>
        </w:rPr>
        <w:t>dose-response curve</w:t>
      </w:r>
      <w:r w:rsidR="00311D6C">
        <w:rPr>
          <w:sz w:val="24"/>
          <w:szCs w:val="28"/>
        </w:rPr>
        <w:t xml:space="preserve"> of</w:t>
      </w:r>
      <w:r w:rsidR="0043640E">
        <w:rPr>
          <w:sz w:val="24"/>
          <w:szCs w:val="28"/>
        </w:rPr>
        <w:t xml:space="preserve"> HT1080</w:t>
      </w:r>
      <w:r w:rsidR="00311D6C">
        <w:rPr>
          <w:sz w:val="24"/>
          <w:szCs w:val="28"/>
        </w:rPr>
        <w:t xml:space="preserve"> cells treated with A) 0 </w:t>
      </w:r>
      <w:r w:rsidR="00311D6C" w:rsidRPr="00131683">
        <w:rPr>
          <w:sz w:val="24"/>
          <w:szCs w:val="28"/>
        </w:rPr>
        <w:t>μ</w:t>
      </w:r>
      <w:r w:rsidR="00311D6C">
        <w:rPr>
          <w:sz w:val="24"/>
          <w:szCs w:val="28"/>
        </w:rPr>
        <w:t xml:space="preserve">M 4-MU, B) 80 </w:t>
      </w:r>
      <w:r w:rsidR="00311D6C" w:rsidRPr="00131683">
        <w:rPr>
          <w:sz w:val="24"/>
          <w:szCs w:val="28"/>
        </w:rPr>
        <w:t>μ</w:t>
      </w:r>
      <w:r w:rsidR="00311D6C">
        <w:rPr>
          <w:sz w:val="24"/>
          <w:szCs w:val="28"/>
        </w:rPr>
        <w:t xml:space="preserve">M 4-MU, and C) 100 </w:t>
      </w:r>
      <w:r w:rsidR="00311D6C" w:rsidRPr="00131683">
        <w:rPr>
          <w:sz w:val="24"/>
          <w:szCs w:val="28"/>
        </w:rPr>
        <w:t>μ</w:t>
      </w:r>
      <w:r w:rsidR="00311D6C">
        <w:rPr>
          <w:sz w:val="24"/>
          <w:szCs w:val="28"/>
        </w:rPr>
        <w:t xml:space="preserve">M 4-MU. Blue dotted line and blue solid line represent the </w:t>
      </w:r>
      <w:r w:rsidR="00BB7355">
        <w:rPr>
          <w:sz w:val="24"/>
          <w:szCs w:val="28"/>
        </w:rPr>
        <w:t>surviving</w:t>
      </w:r>
      <w:r w:rsidR="00311D6C">
        <w:rPr>
          <w:sz w:val="24"/>
          <w:szCs w:val="28"/>
        </w:rPr>
        <w:t xml:space="preserve"> fraction calculated by the LQ model and the IMK model, respectively. The </w:t>
      </w:r>
      <w:r w:rsidR="00FD45C7">
        <w:rPr>
          <w:sz w:val="24"/>
          <w:szCs w:val="28"/>
        </w:rPr>
        <w:t>blue</w:t>
      </w:r>
      <w:r w:rsidR="001A1D45">
        <w:rPr>
          <w:sz w:val="24"/>
          <w:szCs w:val="28"/>
        </w:rPr>
        <w:t xml:space="preserve"> cir</w:t>
      </w:r>
      <w:r w:rsidR="00311D6C">
        <w:rPr>
          <w:sz w:val="24"/>
          <w:szCs w:val="28"/>
        </w:rPr>
        <w:t>cle plot is the measured cell survival.</w:t>
      </w:r>
      <w:r w:rsidR="007D630B">
        <w:rPr>
          <w:sz w:val="24"/>
          <w:szCs w:val="28"/>
        </w:rPr>
        <w:t xml:space="preserve"> </w:t>
      </w:r>
      <w:r w:rsidR="002E5AE9">
        <w:rPr>
          <w:sz w:val="24"/>
          <w:szCs w:val="28"/>
        </w:rPr>
        <w:t>It should be noted that</w:t>
      </w:r>
      <w:r w:rsidR="007D630B">
        <w:rPr>
          <w:sz w:val="24"/>
          <w:szCs w:val="28"/>
        </w:rPr>
        <w:t xml:space="preserve"> </w:t>
      </w:r>
      <w:r w:rsidR="00583CE2">
        <w:rPr>
          <w:sz w:val="24"/>
          <w:szCs w:val="28"/>
        </w:rPr>
        <w:t xml:space="preserve">the LQ model is depicted </w:t>
      </w:r>
      <w:r w:rsidR="00F11492">
        <w:rPr>
          <w:sz w:val="24"/>
          <w:szCs w:val="28"/>
        </w:rPr>
        <w:t>after</w:t>
      </w:r>
      <w:r w:rsidR="00583CE2">
        <w:rPr>
          <w:sz w:val="24"/>
          <w:szCs w:val="28"/>
        </w:rPr>
        <w:t xml:space="preserve"> fitting </w:t>
      </w:r>
      <w:r w:rsidR="003946CA">
        <w:rPr>
          <w:sz w:val="24"/>
          <w:szCs w:val="28"/>
        </w:rPr>
        <w:t>the model</w:t>
      </w:r>
      <w:r w:rsidR="002E5AE9">
        <w:rPr>
          <w:sz w:val="24"/>
          <w:szCs w:val="28"/>
        </w:rPr>
        <w:t xml:space="preserve"> to the experimental data for each 4-MU concentration</w:t>
      </w:r>
      <w:r w:rsidR="00326CA4">
        <w:rPr>
          <w:sz w:val="24"/>
          <w:szCs w:val="28"/>
        </w:rPr>
        <w:t xml:space="preserve">, whilst the </w:t>
      </w:r>
      <w:r w:rsidR="0039315E">
        <w:rPr>
          <w:sz w:val="24"/>
          <w:szCs w:val="28"/>
        </w:rPr>
        <w:t xml:space="preserve">curve by the IMK model is obtained from the main </w:t>
      </w:r>
      <w:r w:rsidR="00396253">
        <w:rPr>
          <w:sz w:val="24"/>
          <w:szCs w:val="28"/>
        </w:rPr>
        <w:t>paper</w:t>
      </w:r>
      <w:r w:rsidR="00CA6798">
        <w:rPr>
          <w:sz w:val="24"/>
          <w:szCs w:val="28"/>
        </w:rPr>
        <w:t>.</w:t>
      </w:r>
    </w:p>
    <w:p w14:paraId="3F2AF64E" w14:textId="2C39ACE7" w:rsidR="00311D6C" w:rsidRDefault="00311D6C" w:rsidP="000C2A3B">
      <w:pPr>
        <w:ind w:left="0" w:firstLine="0"/>
        <w:rPr>
          <w:sz w:val="24"/>
          <w:szCs w:val="28"/>
        </w:rPr>
      </w:pPr>
    </w:p>
    <w:p w14:paraId="3BAAF52E" w14:textId="77777777" w:rsidR="006B2C63" w:rsidRDefault="006B2C63" w:rsidP="000C2A3B">
      <w:pPr>
        <w:ind w:left="0" w:firstLine="0"/>
        <w:rPr>
          <w:sz w:val="24"/>
          <w:szCs w:val="28"/>
        </w:rPr>
      </w:pPr>
    </w:p>
    <w:tbl>
      <w:tblPr>
        <w:tblW w:w="864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35"/>
        <w:gridCol w:w="3707"/>
        <w:gridCol w:w="2100"/>
      </w:tblGrid>
      <w:tr w:rsidR="0061599D" w:rsidRPr="00311D6C" w14:paraId="2F47AF41" w14:textId="77777777" w:rsidTr="00640455">
        <w:trPr>
          <w:trHeight w:val="488"/>
          <w:jc w:val="center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6DA89" w14:textId="6FD7D23E" w:rsidR="0061599D" w:rsidRPr="00640455" w:rsidRDefault="0061599D" w:rsidP="00311D6C">
            <w:pPr>
              <w:widowControl/>
              <w:spacing w:line="300" w:lineRule="exact"/>
              <w:ind w:left="0" w:firstLine="0"/>
              <w:jc w:val="center"/>
              <w:textAlignment w:val="center"/>
              <w:rPr>
                <w:rFonts w:eastAsia="ＭＳ Ｐゴシック"/>
                <w:b/>
                <w:kern w:val="0"/>
                <w:sz w:val="20"/>
                <w:szCs w:val="24"/>
              </w:rPr>
            </w:pPr>
            <w:r w:rsidRPr="00640455">
              <w:rPr>
                <w:rFonts w:eastAsiaTheme="minorEastAsia"/>
                <w:b/>
                <w:sz w:val="20"/>
                <w:szCs w:val="24"/>
              </w:rPr>
              <w:t>4-MU</w:t>
            </w:r>
            <w:r w:rsidR="00F2105D" w:rsidRPr="00640455">
              <w:rPr>
                <w:rFonts w:eastAsiaTheme="minorEastAsia"/>
                <w:b/>
                <w:sz w:val="20"/>
                <w:szCs w:val="24"/>
              </w:rPr>
              <w:t xml:space="preserve"> concentration</w:t>
            </w:r>
          </w:p>
        </w:tc>
        <w:tc>
          <w:tcPr>
            <w:tcW w:w="3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A9FF8" w14:textId="1F759403" w:rsidR="0061599D" w:rsidRPr="00640455" w:rsidRDefault="00F2105D" w:rsidP="00311D6C">
            <w:pPr>
              <w:widowControl/>
              <w:spacing w:line="30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b/>
                <w:bCs/>
                <w:color w:val="000000"/>
                <w:kern w:val="24"/>
                <w:sz w:val="20"/>
                <w:szCs w:val="24"/>
              </w:rPr>
              <w:t>T</w:t>
            </w:r>
            <w:r w:rsidR="0061599D" w:rsidRPr="00640455">
              <w:rPr>
                <w:rFonts w:eastAsia="ＭＳ Ｐゴシック"/>
                <w:b/>
                <w:bCs/>
                <w:color w:val="000000"/>
                <w:kern w:val="24"/>
                <w:sz w:val="20"/>
                <w:szCs w:val="24"/>
              </w:rPr>
              <w:t>ype</w:t>
            </w:r>
            <w:r w:rsidRPr="00640455">
              <w:rPr>
                <w:rFonts w:eastAsia="ＭＳ Ｐゴシック"/>
                <w:b/>
                <w:bCs/>
                <w:color w:val="000000"/>
                <w:kern w:val="24"/>
                <w:sz w:val="20"/>
                <w:szCs w:val="24"/>
              </w:rPr>
              <w:t xml:space="preserve"> of cell-killing model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843937" w14:textId="0C939F1E" w:rsidR="0061599D" w:rsidRPr="00640455" w:rsidRDefault="0061599D" w:rsidP="00311D6C">
            <w:pPr>
              <w:widowControl/>
              <w:spacing w:line="30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b/>
                <w:bCs/>
                <w:color w:val="000000"/>
                <w:kern w:val="24"/>
                <w:sz w:val="20"/>
                <w:szCs w:val="24"/>
              </w:rPr>
              <w:t xml:space="preserve">Statistical index </w:t>
            </w:r>
          </w:p>
        </w:tc>
      </w:tr>
      <w:tr w:rsidR="0061599D" w:rsidRPr="00311D6C" w14:paraId="3CC9F5A7" w14:textId="77777777" w:rsidTr="00640455">
        <w:trPr>
          <w:trHeight w:val="284"/>
          <w:jc w:val="center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1B24C1" w14:textId="77777777" w:rsidR="0061599D" w:rsidRPr="00640455" w:rsidRDefault="0061599D" w:rsidP="00311D6C">
            <w:pPr>
              <w:widowControl/>
              <w:spacing w:line="300" w:lineRule="exact"/>
              <w:ind w:left="0" w:firstLine="0"/>
              <w:jc w:val="left"/>
              <w:rPr>
                <w:rFonts w:eastAsia="ＭＳ Ｐゴシック"/>
                <w:kern w:val="0"/>
                <w:sz w:val="20"/>
                <w:szCs w:val="24"/>
              </w:rPr>
            </w:pPr>
          </w:p>
        </w:tc>
        <w:tc>
          <w:tcPr>
            <w:tcW w:w="3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5DFFA4" w14:textId="77777777" w:rsidR="0061599D" w:rsidRPr="00640455" w:rsidRDefault="0061599D" w:rsidP="00311D6C">
            <w:pPr>
              <w:widowControl/>
              <w:spacing w:line="300" w:lineRule="exact"/>
              <w:ind w:left="0" w:firstLine="0"/>
              <w:jc w:val="left"/>
              <w:rPr>
                <w:rFonts w:eastAsia="ＭＳ Ｐゴシック"/>
                <w:kern w:val="0"/>
                <w:sz w:val="20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9A033" w14:textId="4AC38DAC" w:rsidR="0061599D" w:rsidRPr="00640455" w:rsidRDefault="0061599D" w:rsidP="00311D6C">
            <w:pPr>
              <w:widowControl/>
              <w:spacing w:line="30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b/>
                <w:bCs/>
                <w:i/>
                <w:iCs/>
                <w:color w:val="000000"/>
                <w:kern w:val="24"/>
                <w:sz w:val="20"/>
                <w:szCs w:val="24"/>
              </w:rPr>
              <w:t>χ</w:t>
            </w:r>
            <w:r w:rsidRPr="00640455">
              <w:rPr>
                <w:rFonts w:eastAsia="ＭＳ Ｐゴシック"/>
                <w:b/>
                <w:bCs/>
                <w:color w:val="000000"/>
                <w:kern w:val="24"/>
                <w:sz w:val="20"/>
                <w:szCs w:val="24"/>
                <w:vertAlign w:val="superscript"/>
              </w:rPr>
              <w:t>2</w:t>
            </w:r>
            <w:r w:rsidRPr="00640455">
              <w:rPr>
                <w:rFonts w:eastAsia="ＭＳ Ｐゴシック"/>
                <w:b/>
                <w:bCs/>
                <w:color w:val="000000"/>
                <w:kern w:val="24"/>
                <w:sz w:val="20"/>
                <w:szCs w:val="24"/>
              </w:rPr>
              <w:t xml:space="preserve"> value</w:t>
            </w:r>
          </w:p>
        </w:tc>
      </w:tr>
      <w:tr w:rsidR="0061599D" w:rsidRPr="00311D6C" w14:paraId="79A4E08A" w14:textId="77777777" w:rsidTr="00640455">
        <w:trPr>
          <w:trHeight w:val="28"/>
          <w:jc w:val="center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E1E45B" w14:textId="77777777" w:rsidR="0061599D" w:rsidRPr="00640455" w:rsidRDefault="0061599D" w:rsidP="00311D6C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Theme="minorEastAsia"/>
                <w:sz w:val="20"/>
                <w:szCs w:val="24"/>
              </w:rPr>
              <w:t>0 μM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244FC" w14:textId="5D3EDF0B" w:rsidR="0061599D" w:rsidRPr="00640455" w:rsidRDefault="00F2105D" w:rsidP="00311D6C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>Linear-Quadratic (LQ)</w:t>
            </w:r>
            <w:r w:rsidR="0061599D"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 xml:space="preserve"> model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E1AD9" w14:textId="2E791737" w:rsidR="0061599D" w:rsidRPr="00640455" w:rsidRDefault="00074E8C" w:rsidP="00311D6C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 w:hint="eastAsia"/>
                <w:kern w:val="0"/>
                <w:sz w:val="20"/>
                <w:szCs w:val="24"/>
              </w:rPr>
              <w:t>3</w:t>
            </w:r>
            <w:r w:rsidR="00F2105D" w:rsidRPr="00640455">
              <w:rPr>
                <w:rFonts w:eastAsia="ＭＳ Ｐゴシック"/>
                <w:kern w:val="0"/>
                <w:sz w:val="20"/>
                <w:szCs w:val="24"/>
              </w:rPr>
              <w:t>.</w:t>
            </w:r>
            <w:r w:rsidRPr="00640455">
              <w:rPr>
                <w:rFonts w:eastAsia="ＭＳ Ｐゴシック"/>
                <w:kern w:val="0"/>
                <w:sz w:val="20"/>
                <w:szCs w:val="24"/>
              </w:rPr>
              <w:t>57</w:t>
            </w:r>
            <w:r w:rsidR="00F2105D"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 </w:t>
            </w:r>
            <w:r w:rsidR="00F2105D" w:rsidRPr="00640455">
              <w:rPr>
                <w:rFonts w:ascii="Times" w:eastAsia="ＭＳ Ｐゴシック" w:hAnsi="Times"/>
                <w:kern w:val="0"/>
                <w:sz w:val="20"/>
                <w:szCs w:val="24"/>
              </w:rPr>
              <w:t>× 10</w:t>
            </w:r>
            <w:r w:rsidR="00F2105D" w:rsidRPr="00640455">
              <w:rPr>
                <w:rFonts w:ascii="Times" w:eastAsia="ＭＳ Ｐゴシック" w:hAnsi="Times"/>
                <w:kern w:val="0"/>
                <w:sz w:val="20"/>
                <w:szCs w:val="24"/>
                <w:vertAlign w:val="superscript"/>
              </w:rPr>
              <w:t>2</w:t>
            </w:r>
          </w:p>
        </w:tc>
      </w:tr>
      <w:tr w:rsidR="0061599D" w:rsidRPr="00311D6C" w14:paraId="55CCB469" w14:textId="77777777" w:rsidTr="00640455">
        <w:trPr>
          <w:trHeight w:val="28"/>
          <w:jc w:val="center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470797" w14:textId="77777777" w:rsidR="0061599D" w:rsidRPr="00640455" w:rsidRDefault="0061599D" w:rsidP="00311D6C">
            <w:pPr>
              <w:widowControl/>
              <w:spacing w:line="280" w:lineRule="exact"/>
              <w:ind w:left="0" w:firstLine="0"/>
              <w:jc w:val="left"/>
              <w:rPr>
                <w:rFonts w:eastAsia="ＭＳ Ｐゴシック"/>
                <w:kern w:val="0"/>
                <w:sz w:val="20"/>
                <w:szCs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B16A1" w14:textId="2EFFB85D" w:rsidR="0061599D" w:rsidRPr="00640455" w:rsidRDefault="007858F3" w:rsidP="00311D6C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bCs/>
                <w:color w:val="000000"/>
                <w:kern w:val="24"/>
                <w:sz w:val="20"/>
                <w:szCs w:val="24"/>
                <w:lang w:val="en-GB"/>
              </w:rPr>
            </w:pPr>
            <w:r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>Integrated MK (IMK)</w:t>
            </w:r>
            <w:r w:rsidR="0061599D"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 xml:space="preserve"> model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7EAEC" w14:textId="6F74CD33" w:rsidR="0061599D" w:rsidRPr="00640455" w:rsidRDefault="00074E8C" w:rsidP="00311D6C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 w:hint="eastAsia"/>
                <w:kern w:val="0"/>
                <w:sz w:val="20"/>
                <w:szCs w:val="24"/>
              </w:rPr>
              <w:t>1</w:t>
            </w:r>
            <w:r w:rsidR="0085474D" w:rsidRPr="00640455">
              <w:rPr>
                <w:rFonts w:eastAsia="ＭＳ Ｐゴシック"/>
                <w:kern w:val="0"/>
                <w:sz w:val="20"/>
                <w:szCs w:val="24"/>
              </w:rPr>
              <w:t>.</w:t>
            </w:r>
            <w:r w:rsidRPr="00640455">
              <w:rPr>
                <w:rFonts w:eastAsia="ＭＳ Ｐゴシック"/>
                <w:kern w:val="0"/>
                <w:sz w:val="20"/>
                <w:szCs w:val="24"/>
              </w:rPr>
              <w:t>91</w:t>
            </w:r>
            <w:r w:rsidR="0085474D"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 </w:t>
            </w:r>
            <w:r w:rsidR="0085474D" w:rsidRPr="00640455">
              <w:rPr>
                <w:rFonts w:ascii="Times" w:eastAsia="ＭＳ Ｐゴシック" w:hAnsi="Times"/>
                <w:kern w:val="0"/>
                <w:sz w:val="20"/>
                <w:szCs w:val="24"/>
              </w:rPr>
              <w:t>× 10</w:t>
            </w:r>
            <w:r w:rsidR="0085474D" w:rsidRPr="00640455">
              <w:rPr>
                <w:rFonts w:ascii="Times" w:eastAsia="ＭＳ Ｐゴシック" w:hAnsi="Times"/>
                <w:kern w:val="0"/>
                <w:sz w:val="20"/>
                <w:szCs w:val="24"/>
                <w:vertAlign w:val="superscript"/>
              </w:rPr>
              <w:t>2</w:t>
            </w:r>
          </w:p>
        </w:tc>
      </w:tr>
      <w:tr w:rsidR="001E5CC8" w:rsidRPr="00311D6C" w14:paraId="4BB1EE08" w14:textId="77777777" w:rsidTr="00640455">
        <w:trPr>
          <w:trHeight w:val="28"/>
          <w:jc w:val="center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203BA" w14:textId="77777777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Theme="minorEastAsia"/>
                <w:sz w:val="20"/>
                <w:szCs w:val="24"/>
              </w:rPr>
              <w:t>80 μM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5B967" w14:textId="6F585B3F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>Linear-Quadratic (LQ) model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8B7F5" w14:textId="2FB0382A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 w:hint="eastAsia"/>
                <w:kern w:val="0"/>
                <w:sz w:val="20"/>
                <w:szCs w:val="24"/>
              </w:rPr>
              <w:t>2</w:t>
            </w:r>
            <w:r w:rsidRPr="00640455">
              <w:rPr>
                <w:rFonts w:eastAsia="ＭＳ Ｐゴシック"/>
                <w:kern w:val="0"/>
                <w:sz w:val="20"/>
                <w:szCs w:val="24"/>
              </w:rPr>
              <w:t>.99</w:t>
            </w:r>
            <w:r w:rsidR="0085474D"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 </w:t>
            </w:r>
            <w:r w:rsidR="0085474D" w:rsidRPr="00640455">
              <w:rPr>
                <w:rFonts w:ascii="Times" w:eastAsia="ＭＳ Ｐゴシック" w:hAnsi="Times"/>
                <w:kern w:val="0"/>
                <w:sz w:val="20"/>
                <w:szCs w:val="24"/>
              </w:rPr>
              <w:t>× 10</w:t>
            </w:r>
            <w:r w:rsidR="0085474D" w:rsidRPr="00640455">
              <w:rPr>
                <w:rFonts w:ascii="Times" w:eastAsia="ＭＳ Ｐゴシック" w:hAnsi="Times"/>
                <w:kern w:val="0"/>
                <w:sz w:val="20"/>
                <w:szCs w:val="24"/>
                <w:vertAlign w:val="superscript"/>
              </w:rPr>
              <w:t>0</w:t>
            </w:r>
          </w:p>
        </w:tc>
      </w:tr>
      <w:tr w:rsidR="001E5CC8" w:rsidRPr="00311D6C" w14:paraId="1D9D0950" w14:textId="77777777" w:rsidTr="00640455">
        <w:trPr>
          <w:trHeight w:val="28"/>
          <w:jc w:val="center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058E70" w14:textId="77777777" w:rsidR="001E5CC8" w:rsidRPr="00640455" w:rsidRDefault="001E5CC8" w:rsidP="001E5CC8">
            <w:pPr>
              <w:widowControl/>
              <w:spacing w:line="280" w:lineRule="exact"/>
              <w:ind w:left="0" w:firstLine="0"/>
              <w:jc w:val="left"/>
              <w:rPr>
                <w:rFonts w:eastAsia="ＭＳ Ｐゴシック"/>
                <w:kern w:val="0"/>
                <w:sz w:val="20"/>
                <w:szCs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616E2" w14:textId="53D3A0CB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 xml:space="preserve">Integrated MK (IMK) model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BE0F6" w14:textId="3FA35422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kern w:val="0"/>
                <w:sz w:val="20"/>
                <w:szCs w:val="24"/>
              </w:rPr>
              <w:t>8</w:t>
            </w:r>
            <w:r w:rsidR="00AC6472" w:rsidRPr="00640455">
              <w:rPr>
                <w:rFonts w:eastAsia="ＭＳ Ｐゴシック"/>
                <w:kern w:val="0"/>
                <w:sz w:val="20"/>
                <w:szCs w:val="24"/>
              </w:rPr>
              <w:t>.</w:t>
            </w:r>
            <w:r w:rsidRPr="00640455">
              <w:rPr>
                <w:rFonts w:eastAsia="ＭＳ Ｐゴシック"/>
                <w:kern w:val="0"/>
                <w:sz w:val="20"/>
                <w:szCs w:val="24"/>
              </w:rPr>
              <w:t>41</w:t>
            </w:r>
            <w:r w:rsidR="0085474D"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 </w:t>
            </w:r>
            <w:r w:rsidR="0085474D" w:rsidRPr="00640455">
              <w:rPr>
                <w:rFonts w:ascii="Times" w:eastAsia="ＭＳ Ｐゴシック" w:hAnsi="Times"/>
                <w:kern w:val="0"/>
                <w:sz w:val="20"/>
                <w:szCs w:val="24"/>
              </w:rPr>
              <w:t>× 10</w:t>
            </w:r>
            <w:r w:rsidR="00AC6472" w:rsidRPr="00640455">
              <w:rPr>
                <w:rFonts w:ascii="Times" w:eastAsia="ＭＳ Ｐゴシック" w:hAnsi="Times"/>
                <w:kern w:val="0"/>
                <w:sz w:val="20"/>
                <w:szCs w:val="24"/>
                <w:vertAlign w:val="superscript"/>
              </w:rPr>
              <w:t>-1</w:t>
            </w:r>
          </w:p>
        </w:tc>
      </w:tr>
      <w:tr w:rsidR="001E5CC8" w:rsidRPr="00311D6C" w14:paraId="39B643C1" w14:textId="77777777" w:rsidTr="00640455">
        <w:trPr>
          <w:trHeight w:val="28"/>
          <w:jc w:val="center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AF4DE" w14:textId="77777777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Theme="minorEastAsia"/>
                <w:sz w:val="20"/>
                <w:szCs w:val="24"/>
              </w:rPr>
              <w:t>100 μM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0A1F9" w14:textId="485AFB93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>Linear-Quadratic (LQ) model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770578" w14:textId="050E8679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 w:hint="eastAsia"/>
                <w:kern w:val="0"/>
                <w:sz w:val="20"/>
                <w:szCs w:val="24"/>
              </w:rPr>
              <w:t>4</w:t>
            </w:r>
            <w:r w:rsidR="003F4B44" w:rsidRPr="00640455">
              <w:rPr>
                <w:rFonts w:eastAsia="ＭＳ Ｐゴシック"/>
                <w:kern w:val="0"/>
                <w:sz w:val="20"/>
                <w:szCs w:val="24"/>
              </w:rPr>
              <w:t>.</w:t>
            </w:r>
            <w:r w:rsidRPr="00640455">
              <w:rPr>
                <w:rFonts w:eastAsia="ＭＳ Ｐゴシック"/>
                <w:kern w:val="0"/>
                <w:sz w:val="20"/>
                <w:szCs w:val="24"/>
              </w:rPr>
              <w:t>47</w:t>
            </w:r>
            <w:r w:rsidR="003F4B44"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 </w:t>
            </w:r>
            <w:r w:rsidR="003F4B44" w:rsidRPr="00640455">
              <w:rPr>
                <w:rFonts w:ascii="Times" w:eastAsia="ＭＳ Ｐゴシック" w:hAnsi="Times"/>
                <w:kern w:val="0"/>
                <w:sz w:val="20"/>
                <w:szCs w:val="24"/>
              </w:rPr>
              <w:t>× 10</w:t>
            </w:r>
            <w:r w:rsidR="003F4B44" w:rsidRPr="00640455">
              <w:rPr>
                <w:rFonts w:ascii="Times" w:eastAsia="ＭＳ Ｐゴシック" w:hAnsi="Times"/>
                <w:kern w:val="0"/>
                <w:sz w:val="20"/>
                <w:szCs w:val="24"/>
                <w:vertAlign w:val="superscript"/>
              </w:rPr>
              <w:t>1</w:t>
            </w:r>
          </w:p>
        </w:tc>
      </w:tr>
      <w:tr w:rsidR="001E5CC8" w:rsidRPr="00311D6C" w14:paraId="467452C0" w14:textId="77777777" w:rsidTr="00640455">
        <w:trPr>
          <w:trHeight w:val="28"/>
          <w:jc w:val="center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522113" w14:textId="77777777" w:rsidR="001E5CC8" w:rsidRPr="00640455" w:rsidRDefault="001E5CC8" w:rsidP="001E5CC8">
            <w:pPr>
              <w:widowControl/>
              <w:spacing w:line="280" w:lineRule="exact"/>
              <w:ind w:left="0" w:firstLine="0"/>
              <w:jc w:val="left"/>
              <w:rPr>
                <w:rFonts w:eastAsia="ＭＳ Ｐゴシック"/>
                <w:kern w:val="0"/>
                <w:sz w:val="20"/>
                <w:szCs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BA734" w14:textId="61F78270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 xml:space="preserve">Integrated MK (IMK) model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7A785" w14:textId="505544C9" w:rsidR="001E5CC8" w:rsidRPr="00640455" w:rsidRDefault="001E5CC8" w:rsidP="001E5CC8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 w:hint="eastAsia"/>
                <w:kern w:val="0"/>
                <w:sz w:val="20"/>
                <w:szCs w:val="24"/>
              </w:rPr>
              <w:t>8</w:t>
            </w:r>
            <w:r w:rsidRPr="00640455">
              <w:rPr>
                <w:rFonts w:eastAsia="ＭＳ Ｐゴシック"/>
                <w:kern w:val="0"/>
                <w:sz w:val="20"/>
                <w:szCs w:val="24"/>
              </w:rPr>
              <w:t>.75</w:t>
            </w:r>
            <w:r w:rsidR="003F4B44"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 </w:t>
            </w:r>
            <w:r w:rsidR="003F4B44" w:rsidRPr="00640455">
              <w:rPr>
                <w:rFonts w:ascii="Times" w:eastAsia="ＭＳ Ｐゴシック" w:hAnsi="Times"/>
                <w:kern w:val="0"/>
                <w:sz w:val="20"/>
                <w:szCs w:val="24"/>
              </w:rPr>
              <w:t>× 10</w:t>
            </w:r>
            <w:r w:rsidR="003F4B44" w:rsidRPr="00640455">
              <w:rPr>
                <w:rFonts w:ascii="Times" w:eastAsia="ＭＳ Ｐゴシック" w:hAnsi="Times"/>
                <w:kern w:val="0"/>
                <w:sz w:val="20"/>
                <w:szCs w:val="24"/>
                <w:vertAlign w:val="superscript"/>
              </w:rPr>
              <w:t>0</w:t>
            </w:r>
          </w:p>
        </w:tc>
      </w:tr>
      <w:tr w:rsidR="00BE264E" w:rsidRPr="00311D6C" w14:paraId="4BBAEE88" w14:textId="77777777" w:rsidTr="00640455">
        <w:trPr>
          <w:trHeight w:val="28"/>
          <w:jc w:val="center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22916" w14:textId="47543D7D" w:rsidR="00BE264E" w:rsidRPr="00640455" w:rsidRDefault="00BE264E" w:rsidP="00BE264E">
            <w:pPr>
              <w:widowControl/>
              <w:spacing w:line="280" w:lineRule="exact"/>
              <w:ind w:left="0" w:firstLine="0"/>
              <w:jc w:val="center"/>
              <w:rPr>
                <w:rFonts w:eastAsia="ＭＳ Ｐゴシック"/>
                <w:kern w:val="0"/>
                <w:sz w:val="20"/>
                <w:szCs w:val="24"/>
              </w:rPr>
            </w:pPr>
            <w:r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Total 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F09DC" w14:textId="13485608" w:rsidR="00BE264E" w:rsidRPr="00640455" w:rsidRDefault="00BE264E" w:rsidP="00BE264E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</w:pPr>
            <w:r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>Linear-Quadratic (LQ) model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BA00BC" w14:textId="22100943" w:rsidR="00BE264E" w:rsidRPr="00640455" w:rsidRDefault="00640455" w:rsidP="00BE264E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>
              <w:rPr>
                <w:rFonts w:eastAsia="ＭＳ Ｐゴシック"/>
                <w:kern w:val="0"/>
                <w:sz w:val="20"/>
                <w:szCs w:val="24"/>
              </w:rPr>
              <w:t>4.04</w:t>
            </w:r>
            <w:r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 </w:t>
            </w:r>
            <w:r w:rsidRPr="00640455">
              <w:rPr>
                <w:rFonts w:ascii="Times" w:eastAsia="ＭＳ Ｐゴシック" w:hAnsi="Times"/>
                <w:kern w:val="0"/>
                <w:sz w:val="20"/>
                <w:szCs w:val="24"/>
              </w:rPr>
              <w:t>× 10</w:t>
            </w:r>
            <w:r w:rsidRPr="00640455">
              <w:rPr>
                <w:rFonts w:ascii="Times" w:eastAsia="ＭＳ Ｐゴシック" w:hAnsi="Times"/>
                <w:kern w:val="0"/>
                <w:sz w:val="20"/>
                <w:szCs w:val="24"/>
                <w:vertAlign w:val="superscript"/>
              </w:rPr>
              <w:t>2</w:t>
            </w:r>
          </w:p>
        </w:tc>
      </w:tr>
      <w:tr w:rsidR="00BE264E" w:rsidRPr="00311D6C" w14:paraId="36CA7E95" w14:textId="77777777" w:rsidTr="00640455">
        <w:trPr>
          <w:trHeight w:val="28"/>
          <w:jc w:val="center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4571E" w14:textId="77777777" w:rsidR="00BE264E" w:rsidRPr="00640455" w:rsidRDefault="00BE264E" w:rsidP="00BE264E">
            <w:pPr>
              <w:widowControl/>
              <w:spacing w:line="280" w:lineRule="exact"/>
              <w:ind w:left="0" w:firstLine="0"/>
              <w:jc w:val="center"/>
              <w:rPr>
                <w:rFonts w:eastAsia="ＭＳ Ｐゴシック"/>
                <w:kern w:val="0"/>
                <w:sz w:val="20"/>
                <w:szCs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EF2D7" w14:textId="59192CEC" w:rsidR="00BE264E" w:rsidRPr="00640455" w:rsidRDefault="00BE264E" w:rsidP="00BE264E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</w:pPr>
            <w:r w:rsidRPr="00640455">
              <w:rPr>
                <w:rFonts w:eastAsia="ＭＳ Ｐゴシック"/>
                <w:bCs/>
                <w:color w:val="000000"/>
                <w:kern w:val="24"/>
                <w:sz w:val="20"/>
                <w:szCs w:val="24"/>
              </w:rPr>
              <w:t xml:space="preserve">Integrated MK (IMK) model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56ECE3" w14:textId="775F14C0" w:rsidR="00BE264E" w:rsidRPr="00640455" w:rsidRDefault="00AD2748" w:rsidP="00BE264E">
            <w:pPr>
              <w:widowControl/>
              <w:spacing w:line="280" w:lineRule="exact"/>
              <w:ind w:left="0" w:firstLine="0"/>
              <w:jc w:val="center"/>
              <w:textAlignment w:val="center"/>
              <w:rPr>
                <w:rFonts w:eastAsia="ＭＳ Ｐゴシック"/>
                <w:kern w:val="0"/>
                <w:sz w:val="20"/>
                <w:szCs w:val="24"/>
              </w:rPr>
            </w:pPr>
            <w:r>
              <w:rPr>
                <w:rFonts w:eastAsia="ＭＳ Ｐゴシック"/>
                <w:kern w:val="0"/>
                <w:sz w:val="20"/>
                <w:szCs w:val="24"/>
              </w:rPr>
              <w:t>2.00</w:t>
            </w:r>
            <w:r w:rsidRPr="00640455">
              <w:rPr>
                <w:rFonts w:eastAsia="ＭＳ Ｐゴシック"/>
                <w:kern w:val="0"/>
                <w:sz w:val="20"/>
                <w:szCs w:val="24"/>
              </w:rPr>
              <w:t xml:space="preserve"> </w:t>
            </w:r>
            <w:r w:rsidRPr="00640455">
              <w:rPr>
                <w:rFonts w:ascii="Times" w:eastAsia="ＭＳ Ｐゴシック" w:hAnsi="Times"/>
                <w:kern w:val="0"/>
                <w:sz w:val="20"/>
                <w:szCs w:val="24"/>
              </w:rPr>
              <w:t>× 10</w:t>
            </w:r>
            <w:r w:rsidRPr="00640455">
              <w:rPr>
                <w:rFonts w:ascii="Times" w:eastAsia="ＭＳ Ｐゴシック" w:hAnsi="Times"/>
                <w:kern w:val="0"/>
                <w:sz w:val="20"/>
                <w:szCs w:val="24"/>
                <w:vertAlign w:val="superscript"/>
              </w:rPr>
              <w:t>2</w:t>
            </w:r>
          </w:p>
        </w:tc>
      </w:tr>
    </w:tbl>
    <w:p w14:paraId="3974B43B" w14:textId="1A3AC7DB" w:rsidR="006D1EF5" w:rsidRPr="00F65A6A" w:rsidRDefault="00311D6C" w:rsidP="00231B3E">
      <w:pPr>
        <w:spacing w:beforeLines="50" w:before="180" w:line="280" w:lineRule="exact"/>
        <w:ind w:leftChars="100" w:left="210" w:rightChars="100" w:right="210" w:firstLine="0"/>
        <w:rPr>
          <w:sz w:val="24"/>
          <w:szCs w:val="24"/>
        </w:rPr>
      </w:pPr>
      <w:r w:rsidRPr="00F65A6A">
        <w:rPr>
          <w:rFonts w:hint="eastAsia"/>
          <w:b/>
          <w:bCs/>
          <w:sz w:val="24"/>
          <w:szCs w:val="24"/>
        </w:rPr>
        <w:t>T</w:t>
      </w:r>
      <w:r w:rsidRPr="00F65A6A">
        <w:rPr>
          <w:b/>
          <w:bCs/>
          <w:sz w:val="24"/>
          <w:szCs w:val="24"/>
        </w:rPr>
        <w:t xml:space="preserve">able S1. Fit qualities of the LQ model and the IMK model to the experimental data. </w:t>
      </w:r>
      <w:r w:rsidR="006D1EF5">
        <w:rPr>
          <w:sz w:val="24"/>
          <w:szCs w:val="24"/>
        </w:rPr>
        <w:t xml:space="preserve">The </w:t>
      </w:r>
      <w:r w:rsidR="006D1EF5" w:rsidRPr="006D1EF5">
        <w:rPr>
          <w:i/>
          <w:iCs/>
          <w:sz w:val="24"/>
          <w:szCs w:val="24"/>
        </w:rPr>
        <w:t>χ</w:t>
      </w:r>
      <w:r w:rsidR="006D1EF5" w:rsidRPr="006D1EF5">
        <w:rPr>
          <w:sz w:val="24"/>
          <w:szCs w:val="24"/>
          <w:vertAlign w:val="superscript"/>
        </w:rPr>
        <w:t>2</w:t>
      </w:r>
      <w:r w:rsidR="006D1EF5">
        <w:rPr>
          <w:sz w:val="24"/>
          <w:szCs w:val="24"/>
        </w:rPr>
        <w:t xml:space="preserve"> value </w:t>
      </w:r>
      <w:r w:rsidR="00573493">
        <w:rPr>
          <w:sz w:val="24"/>
          <w:szCs w:val="24"/>
        </w:rPr>
        <w:t>was used as a statistical index for evaluating the model performance</w:t>
      </w:r>
      <w:r w:rsidR="00B42C7C">
        <w:rPr>
          <w:sz w:val="24"/>
          <w:szCs w:val="24"/>
        </w:rPr>
        <w:t xml:space="preserve">. </w:t>
      </w:r>
      <w:r w:rsidR="00231B3E">
        <w:rPr>
          <w:sz w:val="24"/>
          <w:szCs w:val="24"/>
        </w:rPr>
        <w:t>Note that</w:t>
      </w:r>
      <w:r w:rsidR="006D1EF5">
        <w:rPr>
          <w:sz w:val="24"/>
          <w:szCs w:val="24"/>
        </w:rPr>
        <w:t xml:space="preserve"> </w:t>
      </w:r>
      <w:r w:rsidR="00FF1D1D">
        <w:rPr>
          <w:sz w:val="24"/>
          <w:szCs w:val="24"/>
        </w:rPr>
        <w:t>the model predictions and the experimental data were depicted in Fig. S1.</w:t>
      </w:r>
      <w:r w:rsidR="002E1782">
        <w:rPr>
          <w:sz w:val="24"/>
          <w:szCs w:val="24"/>
        </w:rPr>
        <w:t xml:space="preserve"> </w:t>
      </w:r>
    </w:p>
    <w:sectPr w:rsidR="006D1EF5" w:rsidRPr="00F65A6A" w:rsidSect="003B05CC">
      <w:footerReference w:type="default" r:id="rId9"/>
      <w:pgSz w:w="11906" w:h="16838"/>
      <w:pgMar w:top="1361" w:right="1418" w:bottom="136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8B229E" w14:textId="77777777" w:rsidR="000506AD" w:rsidRDefault="000506AD" w:rsidP="00556DB9">
      <w:r>
        <w:separator/>
      </w:r>
    </w:p>
  </w:endnote>
  <w:endnote w:type="continuationSeparator" w:id="0">
    <w:p w14:paraId="6EBD355C" w14:textId="77777777" w:rsidR="000506AD" w:rsidRDefault="000506AD" w:rsidP="00556DB9">
      <w:r>
        <w:continuationSeparator/>
      </w:r>
    </w:p>
  </w:endnote>
  <w:endnote w:type="continuationNotice" w:id="1">
    <w:p w14:paraId="1982839A" w14:textId="77777777" w:rsidR="000506AD" w:rsidRDefault="000506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altName w:val="HGMaruGothicMPRO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ACHH I+ Times LT Std">
    <w:altName w:val="Malgun Gothic Semilight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altName w:val="﷽﷽﷽﷽﷽﷽엩裰ȝ夀ʛ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35592110"/>
      <w:docPartObj>
        <w:docPartGallery w:val="Page Numbers (Bottom of Page)"/>
        <w:docPartUnique/>
      </w:docPartObj>
    </w:sdtPr>
    <w:sdtEndPr/>
    <w:sdtContent>
      <w:p w14:paraId="53E137ED" w14:textId="67DBC251" w:rsidR="00F85B9F" w:rsidRDefault="00F85B9F" w:rsidP="006A3F7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F0EDF">
          <w:rPr>
            <w:noProof/>
            <w:lang w:val="ja-JP"/>
          </w:rPr>
          <w:t>11</w:t>
        </w:r>
        <w:r>
          <w:fldChar w:fldCharType="end"/>
        </w:r>
      </w:p>
    </w:sdtContent>
  </w:sdt>
  <w:p w14:paraId="022B56C5" w14:textId="77777777" w:rsidR="00F85B9F" w:rsidRDefault="00F85B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7FAF8F" w14:textId="77777777" w:rsidR="000506AD" w:rsidRDefault="000506AD" w:rsidP="00556DB9">
      <w:r>
        <w:separator/>
      </w:r>
    </w:p>
  </w:footnote>
  <w:footnote w:type="continuationSeparator" w:id="0">
    <w:p w14:paraId="2C2362FA" w14:textId="77777777" w:rsidR="000506AD" w:rsidRDefault="000506AD" w:rsidP="00556DB9">
      <w:r>
        <w:continuationSeparator/>
      </w:r>
    </w:p>
  </w:footnote>
  <w:footnote w:type="continuationNotice" w:id="1">
    <w:p w14:paraId="59160B13" w14:textId="77777777" w:rsidR="000506AD" w:rsidRDefault="000506A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C6D5D"/>
    <w:multiLevelType w:val="hybridMultilevel"/>
    <w:tmpl w:val="5A2EE98A"/>
    <w:lvl w:ilvl="0" w:tplc="F1F84530">
      <w:start w:val="1"/>
      <w:numFmt w:val="decimal"/>
      <w:lvlText w:val="%1."/>
      <w:lvlJc w:val="left"/>
      <w:pPr>
        <w:tabs>
          <w:tab w:val="num" w:pos="562"/>
        </w:tabs>
        <w:ind w:left="562" w:hanging="420"/>
      </w:pPr>
      <w:rPr>
        <w:rFonts w:hint="default"/>
        <w:sz w:val="24"/>
        <w:szCs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82"/>
        </w:tabs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2"/>
        </w:tabs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2"/>
        </w:tabs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61C1430"/>
    <w:multiLevelType w:val="hybridMultilevel"/>
    <w:tmpl w:val="3B72E530"/>
    <w:lvl w:ilvl="0" w:tplc="67D48BF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960" w:hanging="480"/>
      </w:pPr>
    </w:lvl>
    <w:lvl w:ilvl="2" w:tplc="04090011">
      <w:start w:val="1"/>
      <w:numFmt w:val="decimalEnclosedCircle"/>
      <w:lvlText w:val="%3"/>
      <w:lvlJc w:val="lef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7">
      <w:start w:val="1"/>
      <w:numFmt w:val="aiueoFullWidth"/>
      <w:lvlText w:val="(%5)"/>
      <w:lvlJc w:val="left"/>
      <w:pPr>
        <w:ind w:left="2400" w:hanging="480"/>
      </w:pPr>
    </w:lvl>
    <w:lvl w:ilvl="5" w:tplc="04090011">
      <w:start w:val="1"/>
      <w:numFmt w:val="decimalEnclosedCircle"/>
      <w:lvlText w:val="%6"/>
      <w:lvlJc w:val="lef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7">
      <w:start w:val="1"/>
      <w:numFmt w:val="aiueoFullWidth"/>
      <w:lvlText w:val="(%8)"/>
      <w:lvlJc w:val="left"/>
      <w:pPr>
        <w:ind w:left="3840" w:hanging="480"/>
      </w:pPr>
    </w:lvl>
    <w:lvl w:ilvl="8" w:tplc="0409001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 w15:restartNumberingAfterBreak="0">
    <w:nsid w:val="097D3ACD"/>
    <w:multiLevelType w:val="hybridMultilevel"/>
    <w:tmpl w:val="1C009C1E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12197272"/>
    <w:multiLevelType w:val="hybridMultilevel"/>
    <w:tmpl w:val="EC365716"/>
    <w:lvl w:ilvl="0" w:tplc="A72E0D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E252193"/>
    <w:multiLevelType w:val="hybridMultilevel"/>
    <w:tmpl w:val="57B41F84"/>
    <w:lvl w:ilvl="0" w:tplc="FC027E22">
      <w:start w:val="1"/>
      <w:numFmt w:val="lowerRoman"/>
      <w:lvlText w:val="%1)"/>
      <w:lvlJc w:val="left"/>
      <w:pPr>
        <w:ind w:left="84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5" w15:restartNumberingAfterBreak="0">
    <w:nsid w:val="1E612552"/>
    <w:multiLevelType w:val="hybridMultilevel"/>
    <w:tmpl w:val="5A2EE98A"/>
    <w:lvl w:ilvl="0" w:tplc="F1F8453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sz w:val="24"/>
        <w:szCs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00C207C"/>
    <w:multiLevelType w:val="multilevel"/>
    <w:tmpl w:val="DAC0B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ED64CD"/>
    <w:multiLevelType w:val="hybridMultilevel"/>
    <w:tmpl w:val="60C28EF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9A4889"/>
    <w:multiLevelType w:val="hybridMultilevel"/>
    <w:tmpl w:val="6A001CB2"/>
    <w:lvl w:ilvl="0" w:tplc="3DD2025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28C2C24"/>
    <w:multiLevelType w:val="hybridMultilevel"/>
    <w:tmpl w:val="711A6C00"/>
    <w:lvl w:ilvl="0" w:tplc="9238ECE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6BB6D14"/>
    <w:multiLevelType w:val="hybridMultilevel"/>
    <w:tmpl w:val="7150A172"/>
    <w:lvl w:ilvl="0" w:tplc="BEEAA60A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  <w:sz w:val="24"/>
        <w:szCs w:val="21"/>
        <w:vertAlign w:val="superscrip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70263DF7"/>
    <w:multiLevelType w:val="hybridMultilevel"/>
    <w:tmpl w:val="F77AAEBC"/>
    <w:lvl w:ilvl="0" w:tplc="32101CD0">
      <w:start w:val="1"/>
      <w:numFmt w:val="upperRoman"/>
      <w:lvlText w:val="(%1)"/>
      <w:lvlJc w:val="left"/>
      <w:pPr>
        <w:ind w:left="70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2" w15:restartNumberingAfterBreak="0">
    <w:nsid w:val="73DA401F"/>
    <w:multiLevelType w:val="hybridMultilevel"/>
    <w:tmpl w:val="665AE9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641B45"/>
    <w:multiLevelType w:val="hybridMultilevel"/>
    <w:tmpl w:val="CB3E7E3C"/>
    <w:lvl w:ilvl="0" w:tplc="046CF542">
      <w:start w:val="1"/>
      <w:numFmt w:val="decimal"/>
      <w:lvlText w:val="(%1)"/>
      <w:lvlJc w:val="left"/>
      <w:pPr>
        <w:ind w:left="1129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14" w15:restartNumberingAfterBreak="0">
    <w:nsid w:val="76BC61A0"/>
    <w:multiLevelType w:val="hybridMultilevel"/>
    <w:tmpl w:val="1FC4F548"/>
    <w:lvl w:ilvl="0" w:tplc="C2EC4B6C">
      <w:start w:val="1"/>
      <w:numFmt w:val="lowerRoman"/>
      <w:lvlText w:val="(%1)"/>
      <w:lvlJc w:val="left"/>
      <w:pPr>
        <w:ind w:left="70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5" w15:restartNumberingAfterBreak="0">
    <w:nsid w:val="7A6D7083"/>
    <w:multiLevelType w:val="hybridMultilevel"/>
    <w:tmpl w:val="C79C3E42"/>
    <w:lvl w:ilvl="0" w:tplc="C15A44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2"/>
  </w:num>
  <w:num w:numId="5">
    <w:abstractNumId w:val="13"/>
  </w:num>
  <w:num w:numId="6">
    <w:abstractNumId w:val="15"/>
  </w:num>
  <w:num w:numId="7">
    <w:abstractNumId w:val="4"/>
  </w:num>
  <w:num w:numId="8">
    <w:abstractNumId w:val="10"/>
  </w:num>
  <w:num w:numId="9">
    <w:abstractNumId w:val="3"/>
  </w:num>
  <w:num w:numId="10">
    <w:abstractNumId w:val="14"/>
  </w:num>
  <w:num w:numId="11">
    <w:abstractNumId w:val="11"/>
  </w:num>
  <w:num w:numId="12">
    <w:abstractNumId w:val="12"/>
  </w:num>
  <w:num w:numId="13">
    <w:abstractNumId w:val="5"/>
  </w:num>
  <w:num w:numId="14">
    <w:abstractNumId w:val="9"/>
  </w:num>
  <w:num w:numId="15">
    <w:abstractNumId w:val="6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A36"/>
    <w:rsid w:val="0000068B"/>
    <w:rsid w:val="00000A8A"/>
    <w:rsid w:val="00000AE0"/>
    <w:rsid w:val="000011D2"/>
    <w:rsid w:val="000013C8"/>
    <w:rsid w:val="000014F9"/>
    <w:rsid w:val="0000165F"/>
    <w:rsid w:val="000016F2"/>
    <w:rsid w:val="0000178B"/>
    <w:rsid w:val="0000189F"/>
    <w:rsid w:val="00001962"/>
    <w:rsid w:val="000019BC"/>
    <w:rsid w:val="000019F4"/>
    <w:rsid w:val="00001DE2"/>
    <w:rsid w:val="000020C4"/>
    <w:rsid w:val="0000217E"/>
    <w:rsid w:val="00002583"/>
    <w:rsid w:val="000026F5"/>
    <w:rsid w:val="000028DE"/>
    <w:rsid w:val="000029D8"/>
    <w:rsid w:val="00002C8D"/>
    <w:rsid w:val="000030DA"/>
    <w:rsid w:val="00003244"/>
    <w:rsid w:val="000033D7"/>
    <w:rsid w:val="000035A8"/>
    <w:rsid w:val="0000366C"/>
    <w:rsid w:val="00003AB7"/>
    <w:rsid w:val="00003AE7"/>
    <w:rsid w:val="00003DF9"/>
    <w:rsid w:val="00003FA9"/>
    <w:rsid w:val="00003FB8"/>
    <w:rsid w:val="0000437B"/>
    <w:rsid w:val="00004909"/>
    <w:rsid w:val="00004A50"/>
    <w:rsid w:val="00004B61"/>
    <w:rsid w:val="00004BA3"/>
    <w:rsid w:val="00004EFA"/>
    <w:rsid w:val="00004F3E"/>
    <w:rsid w:val="0000504D"/>
    <w:rsid w:val="0000575A"/>
    <w:rsid w:val="00005A15"/>
    <w:rsid w:val="000061FA"/>
    <w:rsid w:val="0000625B"/>
    <w:rsid w:val="00006542"/>
    <w:rsid w:val="000069A7"/>
    <w:rsid w:val="00006DF8"/>
    <w:rsid w:val="00006E67"/>
    <w:rsid w:val="00007B5F"/>
    <w:rsid w:val="00007D9D"/>
    <w:rsid w:val="00007DA1"/>
    <w:rsid w:val="00007E82"/>
    <w:rsid w:val="000101A1"/>
    <w:rsid w:val="000102D7"/>
    <w:rsid w:val="00010FF8"/>
    <w:rsid w:val="00011469"/>
    <w:rsid w:val="000115EF"/>
    <w:rsid w:val="000118A4"/>
    <w:rsid w:val="00011999"/>
    <w:rsid w:val="00011E06"/>
    <w:rsid w:val="00012188"/>
    <w:rsid w:val="0001251A"/>
    <w:rsid w:val="000126F2"/>
    <w:rsid w:val="00012A05"/>
    <w:rsid w:val="00012A6A"/>
    <w:rsid w:val="00012DD0"/>
    <w:rsid w:val="000130E5"/>
    <w:rsid w:val="00013475"/>
    <w:rsid w:val="000134CA"/>
    <w:rsid w:val="00013533"/>
    <w:rsid w:val="000138BD"/>
    <w:rsid w:val="00013A3B"/>
    <w:rsid w:val="00013D5E"/>
    <w:rsid w:val="00013F16"/>
    <w:rsid w:val="00013F18"/>
    <w:rsid w:val="00014744"/>
    <w:rsid w:val="00014A3B"/>
    <w:rsid w:val="00014B18"/>
    <w:rsid w:val="00014B56"/>
    <w:rsid w:val="00014B59"/>
    <w:rsid w:val="00014E8E"/>
    <w:rsid w:val="00015045"/>
    <w:rsid w:val="00015238"/>
    <w:rsid w:val="0001532C"/>
    <w:rsid w:val="000155A7"/>
    <w:rsid w:val="00015C22"/>
    <w:rsid w:val="00015CC0"/>
    <w:rsid w:val="00016635"/>
    <w:rsid w:val="00016955"/>
    <w:rsid w:val="00016D95"/>
    <w:rsid w:val="00016E5F"/>
    <w:rsid w:val="00016FEC"/>
    <w:rsid w:val="00017295"/>
    <w:rsid w:val="000173B4"/>
    <w:rsid w:val="00017412"/>
    <w:rsid w:val="0001785C"/>
    <w:rsid w:val="000179D0"/>
    <w:rsid w:val="00017A50"/>
    <w:rsid w:val="00017D15"/>
    <w:rsid w:val="00017F07"/>
    <w:rsid w:val="00020690"/>
    <w:rsid w:val="000206CC"/>
    <w:rsid w:val="00020946"/>
    <w:rsid w:val="00020EC1"/>
    <w:rsid w:val="000212B2"/>
    <w:rsid w:val="00021801"/>
    <w:rsid w:val="00021CF2"/>
    <w:rsid w:val="00021F89"/>
    <w:rsid w:val="00022294"/>
    <w:rsid w:val="000222C5"/>
    <w:rsid w:val="00022614"/>
    <w:rsid w:val="00022BFD"/>
    <w:rsid w:val="000231D9"/>
    <w:rsid w:val="000239F0"/>
    <w:rsid w:val="00023B21"/>
    <w:rsid w:val="00023C02"/>
    <w:rsid w:val="00023E10"/>
    <w:rsid w:val="000241F0"/>
    <w:rsid w:val="00024260"/>
    <w:rsid w:val="00024344"/>
    <w:rsid w:val="00024357"/>
    <w:rsid w:val="0002482B"/>
    <w:rsid w:val="00024E82"/>
    <w:rsid w:val="00025072"/>
    <w:rsid w:val="0002549D"/>
    <w:rsid w:val="000254BD"/>
    <w:rsid w:val="0002551F"/>
    <w:rsid w:val="00025AD6"/>
    <w:rsid w:val="00025AE3"/>
    <w:rsid w:val="000260B5"/>
    <w:rsid w:val="0002612F"/>
    <w:rsid w:val="00026361"/>
    <w:rsid w:val="00026471"/>
    <w:rsid w:val="00026502"/>
    <w:rsid w:val="0002655D"/>
    <w:rsid w:val="00026A79"/>
    <w:rsid w:val="00026BAA"/>
    <w:rsid w:val="00026CDA"/>
    <w:rsid w:val="00026D21"/>
    <w:rsid w:val="000271F6"/>
    <w:rsid w:val="000274BA"/>
    <w:rsid w:val="0002789A"/>
    <w:rsid w:val="00027912"/>
    <w:rsid w:val="0002797D"/>
    <w:rsid w:val="00027A6E"/>
    <w:rsid w:val="00027BCA"/>
    <w:rsid w:val="00027DF3"/>
    <w:rsid w:val="0003005F"/>
    <w:rsid w:val="000301F9"/>
    <w:rsid w:val="00030372"/>
    <w:rsid w:val="000306F8"/>
    <w:rsid w:val="0003078B"/>
    <w:rsid w:val="000308BD"/>
    <w:rsid w:val="00030CA9"/>
    <w:rsid w:val="00030D08"/>
    <w:rsid w:val="0003127B"/>
    <w:rsid w:val="000313CE"/>
    <w:rsid w:val="000313E1"/>
    <w:rsid w:val="000314A8"/>
    <w:rsid w:val="000318D0"/>
    <w:rsid w:val="00031A5D"/>
    <w:rsid w:val="00031C5F"/>
    <w:rsid w:val="00031DAD"/>
    <w:rsid w:val="00032217"/>
    <w:rsid w:val="0003221B"/>
    <w:rsid w:val="0003238A"/>
    <w:rsid w:val="0003257A"/>
    <w:rsid w:val="000328E8"/>
    <w:rsid w:val="000329E1"/>
    <w:rsid w:val="00032C0C"/>
    <w:rsid w:val="00033468"/>
    <w:rsid w:val="000334CA"/>
    <w:rsid w:val="00033521"/>
    <w:rsid w:val="00033828"/>
    <w:rsid w:val="00033D31"/>
    <w:rsid w:val="00033E2D"/>
    <w:rsid w:val="00033FC3"/>
    <w:rsid w:val="00034058"/>
    <w:rsid w:val="000340CB"/>
    <w:rsid w:val="00034374"/>
    <w:rsid w:val="000343A0"/>
    <w:rsid w:val="000343DF"/>
    <w:rsid w:val="0003499B"/>
    <w:rsid w:val="00034AC9"/>
    <w:rsid w:val="00034ED9"/>
    <w:rsid w:val="00035058"/>
    <w:rsid w:val="00035077"/>
    <w:rsid w:val="0003522E"/>
    <w:rsid w:val="00035783"/>
    <w:rsid w:val="00035B33"/>
    <w:rsid w:val="00035D68"/>
    <w:rsid w:val="00035DD1"/>
    <w:rsid w:val="00035F71"/>
    <w:rsid w:val="000360EE"/>
    <w:rsid w:val="0003654E"/>
    <w:rsid w:val="00036622"/>
    <w:rsid w:val="0003664C"/>
    <w:rsid w:val="00036716"/>
    <w:rsid w:val="000367FA"/>
    <w:rsid w:val="000376CC"/>
    <w:rsid w:val="000378ED"/>
    <w:rsid w:val="00037B41"/>
    <w:rsid w:val="00037E7F"/>
    <w:rsid w:val="00037F43"/>
    <w:rsid w:val="0004016D"/>
    <w:rsid w:val="000402ED"/>
    <w:rsid w:val="00040666"/>
    <w:rsid w:val="00040780"/>
    <w:rsid w:val="00040796"/>
    <w:rsid w:val="000407E6"/>
    <w:rsid w:val="00040A53"/>
    <w:rsid w:val="00040B0E"/>
    <w:rsid w:val="00040F1A"/>
    <w:rsid w:val="0004103C"/>
    <w:rsid w:val="000411F7"/>
    <w:rsid w:val="0004129C"/>
    <w:rsid w:val="0004137F"/>
    <w:rsid w:val="000415F7"/>
    <w:rsid w:val="00041E0D"/>
    <w:rsid w:val="000420BA"/>
    <w:rsid w:val="0004221F"/>
    <w:rsid w:val="000424EE"/>
    <w:rsid w:val="00042985"/>
    <w:rsid w:val="00042BD8"/>
    <w:rsid w:val="0004307C"/>
    <w:rsid w:val="00043314"/>
    <w:rsid w:val="000435EE"/>
    <w:rsid w:val="00043668"/>
    <w:rsid w:val="00043674"/>
    <w:rsid w:val="00043859"/>
    <w:rsid w:val="00043A90"/>
    <w:rsid w:val="00044080"/>
    <w:rsid w:val="00044255"/>
    <w:rsid w:val="000451E4"/>
    <w:rsid w:val="0004538D"/>
    <w:rsid w:val="00045652"/>
    <w:rsid w:val="000457C9"/>
    <w:rsid w:val="00045BB1"/>
    <w:rsid w:val="00045BE7"/>
    <w:rsid w:val="00045FA5"/>
    <w:rsid w:val="000462AB"/>
    <w:rsid w:val="00046326"/>
    <w:rsid w:val="000466CD"/>
    <w:rsid w:val="00046B93"/>
    <w:rsid w:val="000472E2"/>
    <w:rsid w:val="00047800"/>
    <w:rsid w:val="00047998"/>
    <w:rsid w:val="00047C08"/>
    <w:rsid w:val="00047E20"/>
    <w:rsid w:val="00047E2D"/>
    <w:rsid w:val="00047E8C"/>
    <w:rsid w:val="00047F19"/>
    <w:rsid w:val="00047F4D"/>
    <w:rsid w:val="00050079"/>
    <w:rsid w:val="000501F9"/>
    <w:rsid w:val="000502A9"/>
    <w:rsid w:val="000506AD"/>
    <w:rsid w:val="00050794"/>
    <w:rsid w:val="00050AC4"/>
    <w:rsid w:val="00050C03"/>
    <w:rsid w:val="00051355"/>
    <w:rsid w:val="000513E5"/>
    <w:rsid w:val="000515C3"/>
    <w:rsid w:val="00051674"/>
    <w:rsid w:val="00051C8B"/>
    <w:rsid w:val="00051C98"/>
    <w:rsid w:val="00052073"/>
    <w:rsid w:val="00052076"/>
    <w:rsid w:val="00052124"/>
    <w:rsid w:val="000521E0"/>
    <w:rsid w:val="00053467"/>
    <w:rsid w:val="0005376A"/>
    <w:rsid w:val="000537FF"/>
    <w:rsid w:val="00053814"/>
    <w:rsid w:val="00053940"/>
    <w:rsid w:val="00053993"/>
    <w:rsid w:val="00053A34"/>
    <w:rsid w:val="00053ABA"/>
    <w:rsid w:val="00053B6E"/>
    <w:rsid w:val="00053E43"/>
    <w:rsid w:val="00053EE7"/>
    <w:rsid w:val="00054948"/>
    <w:rsid w:val="00054CF3"/>
    <w:rsid w:val="00054F14"/>
    <w:rsid w:val="00055A97"/>
    <w:rsid w:val="00055CB1"/>
    <w:rsid w:val="000565EC"/>
    <w:rsid w:val="00056727"/>
    <w:rsid w:val="00056853"/>
    <w:rsid w:val="00056B7D"/>
    <w:rsid w:val="00056C74"/>
    <w:rsid w:val="00056DAF"/>
    <w:rsid w:val="0005711B"/>
    <w:rsid w:val="0005729D"/>
    <w:rsid w:val="00057380"/>
    <w:rsid w:val="00057734"/>
    <w:rsid w:val="0005789D"/>
    <w:rsid w:val="00057D29"/>
    <w:rsid w:val="00060142"/>
    <w:rsid w:val="00060701"/>
    <w:rsid w:val="0006073E"/>
    <w:rsid w:val="000608E2"/>
    <w:rsid w:val="00060EAB"/>
    <w:rsid w:val="00060EB3"/>
    <w:rsid w:val="00060EC2"/>
    <w:rsid w:val="0006103B"/>
    <w:rsid w:val="00061731"/>
    <w:rsid w:val="00061764"/>
    <w:rsid w:val="00061866"/>
    <w:rsid w:val="00061B9F"/>
    <w:rsid w:val="0006229C"/>
    <w:rsid w:val="0006276A"/>
    <w:rsid w:val="00062902"/>
    <w:rsid w:val="00062976"/>
    <w:rsid w:val="00062AB4"/>
    <w:rsid w:val="00062D87"/>
    <w:rsid w:val="000631BC"/>
    <w:rsid w:val="00063289"/>
    <w:rsid w:val="00063821"/>
    <w:rsid w:val="00063C5D"/>
    <w:rsid w:val="00063DDC"/>
    <w:rsid w:val="00063E99"/>
    <w:rsid w:val="00063ECC"/>
    <w:rsid w:val="00064045"/>
    <w:rsid w:val="00064196"/>
    <w:rsid w:val="000642E1"/>
    <w:rsid w:val="000646AD"/>
    <w:rsid w:val="00064771"/>
    <w:rsid w:val="000648FB"/>
    <w:rsid w:val="00064B70"/>
    <w:rsid w:val="00064E1C"/>
    <w:rsid w:val="000652BA"/>
    <w:rsid w:val="0006597D"/>
    <w:rsid w:val="00065AE5"/>
    <w:rsid w:val="00065CA3"/>
    <w:rsid w:val="00065CD2"/>
    <w:rsid w:val="00065DF6"/>
    <w:rsid w:val="00065ECA"/>
    <w:rsid w:val="00066014"/>
    <w:rsid w:val="00066179"/>
    <w:rsid w:val="00066182"/>
    <w:rsid w:val="0006637F"/>
    <w:rsid w:val="00066970"/>
    <w:rsid w:val="00066991"/>
    <w:rsid w:val="00066D29"/>
    <w:rsid w:val="00067365"/>
    <w:rsid w:val="00067426"/>
    <w:rsid w:val="00067451"/>
    <w:rsid w:val="0006776D"/>
    <w:rsid w:val="00067930"/>
    <w:rsid w:val="000679DB"/>
    <w:rsid w:val="00067E66"/>
    <w:rsid w:val="00067E69"/>
    <w:rsid w:val="0007001E"/>
    <w:rsid w:val="000701A4"/>
    <w:rsid w:val="0007039F"/>
    <w:rsid w:val="00070482"/>
    <w:rsid w:val="000705D3"/>
    <w:rsid w:val="000707A9"/>
    <w:rsid w:val="00070961"/>
    <w:rsid w:val="00070B3B"/>
    <w:rsid w:val="00070CB4"/>
    <w:rsid w:val="00071161"/>
    <w:rsid w:val="00071321"/>
    <w:rsid w:val="000714C3"/>
    <w:rsid w:val="00071A16"/>
    <w:rsid w:val="00071B55"/>
    <w:rsid w:val="00072043"/>
    <w:rsid w:val="00072056"/>
    <w:rsid w:val="00072513"/>
    <w:rsid w:val="00072583"/>
    <w:rsid w:val="000725B8"/>
    <w:rsid w:val="00072882"/>
    <w:rsid w:val="0007291E"/>
    <w:rsid w:val="000730BB"/>
    <w:rsid w:val="000730D0"/>
    <w:rsid w:val="000734DE"/>
    <w:rsid w:val="0007360C"/>
    <w:rsid w:val="00073613"/>
    <w:rsid w:val="00073780"/>
    <w:rsid w:val="00073809"/>
    <w:rsid w:val="00073917"/>
    <w:rsid w:val="00073979"/>
    <w:rsid w:val="00073BED"/>
    <w:rsid w:val="000742B3"/>
    <w:rsid w:val="00074334"/>
    <w:rsid w:val="000744A4"/>
    <w:rsid w:val="000746A7"/>
    <w:rsid w:val="000747B0"/>
    <w:rsid w:val="000747DC"/>
    <w:rsid w:val="00074AC5"/>
    <w:rsid w:val="00074B40"/>
    <w:rsid w:val="00074CAF"/>
    <w:rsid w:val="00074D8E"/>
    <w:rsid w:val="00074E8C"/>
    <w:rsid w:val="00074E9E"/>
    <w:rsid w:val="000757AD"/>
    <w:rsid w:val="00075AC4"/>
    <w:rsid w:val="00075BA2"/>
    <w:rsid w:val="00075C86"/>
    <w:rsid w:val="00075D6D"/>
    <w:rsid w:val="00076063"/>
    <w:rsid w:val="00076235"/>
    <w:rsid w:val="0007632D"/>
    <w:rsid w:val="000767FA"/>
    <w:rsid w:val="00076B47"/>
    <w:rsid w:val="00077058"/>
    <w:rsid w:val="000771CD"/>
    <w:rsid w:val="000778E8"/>
    <w:rsid w:val="00077B18"/>
    <w:rsid w:val="0008072D"/>
    <w:rsid w:val="000809F0"/>
    <w:rsid w:val="00080A94"/>
    <w:rsid w:val="00080BBF"/>
    <w:rsid w:val="00080E19"/>
    <w:rsid w:val="00080E8E"/>
    <w:rsid w:val="00080F7F"/>
    <w:rsid w:val="00080F9E"/>
    <w:rsid w:val="0008137C"/>
    <w:rsid w:val="000816A6"/>
    <w:rsid w:val="000818CA"/>
    <w:rsid w:val="00081A78"/>
    <w:rsid w:val="00081A99"/>
    <w:rsid w:val="0008227E"/>
    <w:rsid w:val="0008258E"/>
    <w:rsid w:val="000828E3"/>
    <w:rsid w:val="00082A42"/>
    <w:rsid w:val="00082A63"/>
    <w:rsid w:val="00082BD3"/>
    <w:rsid w:val="00082C53"/>
    <w:rsid w:val="00082CE2"/>
    <w:rsid w:val="0008362C"/>
    <w:rsid w:val="000836EA"/>
    <w:rsid w:val="00083867"/>
    <w:rsid w:val="000838BA"/>
    <w:rsid w:val="00083C8A"/>
    <w:rsid w:val="00084014"/>
    <w:rsid w:val="00084022"/>
    <w:rsid w:val="00084410"/>
    <w:rsid w:val="000845D7"/>
    <w:rsid w:val="000846C3"/>
    <w:rsid w:val="000847C5"/>
    <w:rsid w:val="00084A38"/>
    <w:rsid w:val="00084AB5"/>
    <w:rsid w:val="00084D13"/>
    <w:rsid w:val="00084DF8"/>
    <w:rsid w:val="00084E44"/>
    <w:rsid w:val="000852C1"/>
    <w:rsid w:val="000862D8"/>
    <w:rsid w:val="00086486"/>
    <w:rsid w:val="00086AE2"/>
    <w:rsid w:val="00086B6A"/>
    <w:rsid w:val="00086C6B"/>
    <w:rsid w:val="00086E27"/>
    <w:rsid w:val="0008719C"/>
    <w:rsid w:val="000875A4"/>
    <w:rsid w:val="00087821"/>
    <w:rsid w:val="00087959"/>
    <w:rsid w:val="00087E7B"/>
    <w:rsid w:val="00087F58"/>
    <w:rsid w:val="0009029C"/>
    <w:rsid w:val="000903B5"/>
    <w:rsid w:val="00090898"/>
    <w:rsid w:val="00090948"/>
    <w:rsid w:val="00090A86"/>
    <w:rsid w:val="00090E19"/>
    <w:rsid w:val="00091377"/>
    <w:rsid w:val="0009193F"/>
    <w:rsid w:val="0009274F"/>
    <w:rsid w:val="00092B39"/>
    <w:rsid w:val="00092D5C"/>
    <w:rsid w:val="00092DA9"/>
    <w:rsid w:val="00092DD8"/>
    <w:rsid w:val="00092F7F"/>
    <w:rsid w:val="00093255"/>
    <w:rsid w:val="0009343F"/>
    <w:rsid w:val="0009370C"/>
    <w:rsid w:val="00093871"/>
    <w:rsid w:val="00093D37"/>
    <w:rsid w:val="00093E34"/>
    <w:rsid w:val="00093F6F"/>
    <w:rsid w:val="0009416F"/>
    <w:rsid w:val="000941DB"/>
    <w:rsid w:val="00094569"/>
    <w:rsid w:val="0009466C"/>
    <w:rsid w:val="000946CB"/>
    <w:rsid w:val="00094D5A"/>
    <w:rsid w:val="00094EFE"/>
    <w:rsid w:val="0009507A"/>
    <w:rsid w:val="000950ED"/>
    <w:rsid w:val="0009542F"/>
    <w:rsid w:val="0009566A"/>
    <w:rsid w:val="00095711"/>
    <w:rsid w:val="0009577F"/>
    <w:rsid w:val="00095BBA"/>
    <w:rsid w:val="000964E3"/>
    <w:rsid w:val="000969F5"/>
    <w:rsid w:val="00096AE9"/>
    <w:rsid w:val="00096ED1"/>
    <w:rsid w:val="0009702D"/>
    <w:rsid w:val="00097097"/>
    <w:rsid w:val="000971F1"/>
    <w:rsid w:val="0009730E"/>
    <w:rsid w:val="000975B4"/>
    <w:rsid w:val="0009777E"/>
    <w:rsid w:val="00097948"/>
    <w:rsid w:val="00097B9A"/>
    <w:rsid w:val="00097ED2"/>
    <w:rsid w:val="000A02C0"/>
    <w:rsid w:val="000A043C"/>
    <w:rsid w:val="000A0B9F"/>
    <w:rsid w:val="000A0C41"/>
    <w:rsid w:val="000A0E45"/>
    <w:rsid w:val="000A0F33"/>
    <w:rsid w:val="000A108B"/>
    <w:rsid w:val="000A1397"/>
    <w:rsid w:val="000A15BC"/>
    <w:rsid w:val="000A1A27"/>
    <w:rsid w:val="000A1B21"/>
    <w:rsid w:val="000A1CC6"/>
    <w:rsid w:val="000A1D58"/>
    <w:rsid w:val="000A1E21"/>
    <w:rsid w:val="000A2169"/>
    <w:rsid w:val="000A22D5"/>
    <w:rsid w:val="000A22FB"/>
    <w:rsid w:val="000A2798"/>
    <w:rsid w:val="000A29A6"/>
    <w:rsid w:val="000A29D7"/>
    <w:rsid w:val="000A2CCA"/>
    <w:rsid w:val="000A2E0A"/>
    <w:rsid w:val="000A305A"/>
    <w:rsid w:val="000A30DE"/>
    <w:rsid w:val="000A33FC"/>
    <w:rsid w:val="000A3951"/>
    <w:rsid w:val="000A3AC0"/>
    <w:rsid w:val="000A3DE0"/>
    <w:rsid w:val="000A3F3D"/>
    <w:rsid w:val="000A40D8"/>
    <w:rsid w:val="000A474A"/>
    <w:rsid w:val="000A4ABA"/>
    <w:rsid w:val="000A4BC4"/>
    <w:rsid w:val="000A4CDD"/>
    <w:rsid w:val="000A4D23"/>
    <w:rsid w:val="000A4EA5"/>
    <w:rsid w:val="000A559D"/>
    <w:rsid w:val="000A57EC"/>
    <w:rsid w:val="000A5A0E"/>
    <w:rsid w:val="000A5C8F"/>
    <w:rsid w:val="000A5E7D"/>
    <w:rsid w:val="000A5FCD"/>
    <w:rsid w:val="000A606E"/>
    <w:rsid w:val="000A6489"/>
    <w:rsid w:val="000A69D9"/>
    <w:rsid w:val="000A6C9D"/>
    <w:rsid w:val="000A6E89"/>
    <w:rsid w:val="000A713E"/>
    <w:rsid w:val="000A72AE"/>
    <w:rsid w:val="000A7320"/>
    <w:rsid w:val="000A7355"/>
    <w:rsid w:val="000A74CC"/>
    <w:rsid w:val="000A7586"/>
    <w:rsid w:val="000A772B"/>
    <w:rsid w:val="000A7A2B"/>
    <w:rsid w:val="000A7C22"/>
    <w:rsid w:val="000A7C81"/>
    <w:rsid w:val="000A7CA6"/>
    <w:rsid w:val="000A7CFC"/>
    <w:rsid w:val="000A7D0A"/>
    <w:rsid w:val="000B033D"/>
    <w:rsid w:val="000B03D0"/>
    <w:rsid w:val="000B0C1E"/>
    <w:rsid w:val="000B1026"/>
    <w:rsid w:val="000B10D0"/>
    <w:rsid w:val="000B10F0"/>
    <w:rsid w:val="000B12DB"/>
    <w:rsid w:val="000B13BF"/>
    <w:rsid w:val="000B1528"/>
    <w:rsid w:val="000B16AE"/>
    <w:rsid w:val="000B179F"/>
    <w:rsid w:val="000B1A20"/>
    <w:rsid w:val="000B1B7A"/>
    <w:rsid w:val="000B1E51"/>
    <w:rsid w:val="000B1FA0"/>
    <w:rsid w:val="000B2A8A"/>
    <w:rsid w:val="000B2AC5"/>
    <w:rsid w:val="000B2B37"/>
    <w:rsid w:val="000B2BA9"/>
    <w:rsid w:val="000B2CEC"/>
    <w:rsid w:val="000B2E79"/>
    <w:rsid w:val="000B2F0A"/>
    <w:rsid w:val="000B3393"/>
    <w:rsid w:val="000B3D68"/>
    <w:rsid w:val="000B4376"/>
    <w:rsid w:val="000B44AB"/>
    <w:rsid w:val="000B49FF"/>
    <w:rsid w:val="000B4B9F"/>
    <w:rsid w:val="000B4D63"/>
    <w:rsid w:val="000B4D7A"/>
    <w:rsid w:val="000B531C"/>
    <w:rsid w:val="000B597E"/>
    <w:rsid w:val="000B5A67"/>
    <w:rsid w:val="000B5C24"/>
    <w:rsid w:val="000B5E0F"/>
    <w:rsid w:val="000B6187"/>
    <w:rsid w:val="000B661F"/>
    <w:rsid w:val="000B6B52"/>
    <w:rsid w:val="000B6EDD"/>
    <w:rsid w:val="000B6EF4"/>
    <w:rsid w:val="000B709F"/>
    <w:rsid w:val="000B71EC"/>
    <w:rsid w:val="000B72A7"/>
    <w:rsid w:val="000B7529"/>
    <w:rsid w:val="000B7864"/>
    <w:rsid w:val="000B7AEA"/>
    <w:rsid w:val="000B7BB4"/>
    <w:rsid w:val="000B7C92"/>
    <w:rsid w:val="000B7DD5"/>
    <w:rsid w:val="000C0180"/>
    <w:rsid w:val="000C043E"/>
    <w:rsid w:val="000C04B9"/>
    <w:rsid w:val="000C04C1"/>
    <w:rsid w:val="000C0728"/>
    <w:rsid w:val="000C0805"/>
    <w:rsid w:val="000C0ABB"/>
    <w:rsid w:val="000C0B39"/>
    <w:rsid w:val="000C0B53"/>
    <w:rsid w:val="000C0B6B"/>
    <w:rsid w:val="000C0BF8"/>
    <w:rsid w:val="000C0F85"/>
    <w:rsid w:val="000C110C"/>
    <w:rsid w:val="000C127B"/>
    <w:rsid w:val="000C1553"/>
    <w:rsid w:val="000C15C9"/>
    <w:rsid w:val="000C1BDF"/>
    <w:rsid w:val="000C1C36"/>
    <w:rsid w:val="000C2600"/>
    <w:rsid w:val="000C2662"/>
    <w:rsid w:val="000C26A0"/>
    <w:rsid w:val="000C2816"/>
    <w:rsid w:val="000C2A35"/>
    <w:rsid w:val="000C2A3B"/>
    <w:rsid w:val="000C3095"/>
    <w:rsid w:val="000C3230"/>
    <w:rsid w:val="000C3742"/>
    <w:rsid w:val="000C3877"/>
    <w:rsid w:val="000C39AC"/>
    <w:rsid w:val="000C3BFC"/>
    <w:rsid w:val="000C3FBC"/>
    <w:rsid w:val="000C452B"/>
    <w:rsid w:val="000C46B9"/>
    <w:rsid w:val="000C4725"/>
    <w:rsid w:val="000C4C97"/>
    <w:rsid w:val="000C4CED"/>
    <w:rsid w:val="000C4FCC"/>
    <w:rsid w:val="000C5038"/>
    <w:rsid w:val="000C5825"/>
    <w:rsid w:val="000C5AA3"/>
    <w:rsid w:val="000C5AF4"/>
    <w:rsid w:val="000C5D05"/>
    <w:rsid w:val="000C5E31"/>
    <w:rsid w:val="000C5EF5"/>
    <w:rsid w:val="000C6274"/>
    <w:rsid w:val="000C6343"/>
    <w:rsid w:val="000C6416"/>
    <w:rsid w:val="000C644A"/>
    <w:rsid w:val="000C649E"/>
    <w:rsid w:val="000C6544"/>
    <w:rsid w:val="000C661F"/>
    <w:rsid w:val="000C675D"/>
    <w:rsid w:val="000C6A56"/>
    <w:rsid w:val="000C6AD9"/>
    <w:rsid w:val="000C6CF0"/>
    <w:rsid w:val="000C6F71"/>
    <w:rsid w:val="000C7072"/>
    <w:rsid w:val="000C7154"/>
    <w:rsid w:val="000C73E8"/>
    <w:rsid w:val="000C7425"/>
    <w:rsid w:val="000C7431"/>
    <w:rsid w:val="000C74DD"/>
    <w:rsid w:val="000C754D"/>
    <w:rsid w:val="000C75D5"/>
    <w:rsid w:val="000C763A"/>
    <w:rsid w:val="000C7CE4"/>
    <w:rsid w:val="000C7E8B"/>
    <w:rsid w:val="000D010D"/>
    <w:rsid w:val="000D020F"/>
    <w:rsid w:val="000D052C"/>
    <w:rsid w:val="000D0D2F"/>
    <w:rsid w:val="000D0D7B"/>
    <w:rsid w:val="000D1363"/>
    <w:rsid w:val="000D19A0"/>
    <w:rsid w:val="000D1A02"/>
    <w:rsid w:val="000D1B36"/>
    <w:rsid w:val="000D1DC9"/>
    <w:rsid w:val="000D1E52"/>
    <w:rsid w:val="000D2031"/>
    <w:rsid w:val="000D21DA"/>
    <w:rsid w:val="000D226F"/>
    <w:rsid w:val="000D25B1"/>
    <w:rsid w:val="000D2678"/>
    <w:rsid w:val="000D29B5"/>
    <w:rsid w:val="000D2B3B"/>
    <w:rsid w:val="000D2C61"/>
    <w:rsid w:val="000D2E52"/>
    <w:rsid w:val="000D2EDE"/>
    <w:rsid w:val="000D2F52"/>
    <w:rsid w:val="000D3212"/>
    <w:rsid w:val="000D33B8"/>
    <w:rsid w:val="000D3B37"/>
    <w:rsid w:val="000D3E1D"/>
    <w:rsid w:val="000D40CD"/>
    <w:rsid w:val="000D41F9"/>
    <w:rsid w:val="000D4207"/>
    <w:rsid w:val="000D4305"/>
    <w:rsid w:val="000D4388"/>
    <w:rsid w:val="000D4705"/>
    <w:rsid w:val="000D520D"/>
    <w:rsid w:val="000D53EE"/>
    <w:rsid w:val="000D5914"/>
    <w:rsid w:val="000D5AF9"/>
    <w:rsid w:val="000D5C1A"/>
    <w:rsid w:val="000D66C8"/>
    <w:rsid w:val="000D6826"/>
    <w:rsid w:val="000D6A07"/>
    <w:rsid w:val="000D6B41"/>
    <w:rsid w:val="000D6C48"/>
    <w:rsid w:val="000D706B"/>
    <w:rsid w:val="000D71A7"/>
    <w:rsid w:val="000D71B1"/>
    <w:rsid w:val="000D7354"/>
    <w:rsid w:val="000D75F3"/>
    <w:rsid w:val="000D7804"/>
    <w:rsid w:val="000D7B07"/>
    <w:rsid w:val="000D7D8C"/>
    <w:rsid w:val="000E0177"/>
    <w:rsid w:val="000E01DF"/>
    <w:rsid w:val="000E061D"/>
    <w:rsid w:val="000E06FA"/>
    <w:rsid w:val="000E0862"/>
    <w:rsid w:val="000E08D7"/>
    <w:rsid w:val="000E0F13"/>
    <w:rsid w:val="000E0FBD"/>
    <w:rsid w:val="000E0FE4"/>
    <w:rsid w:val="000E10A7"/>
    <w:rsid w:val="000E11AA"/>
    <w:rsid w:val="000E1266"/>
    <w:rsid w:val="000E1501"/>
    <w:rsid w:val="000E17D8"/>
    <w:rsid w:val="000E1D52"/>
    <w:rsid w:val="000E222B"/>
    <w:rsid w:val="000E225E"/>
    <w:rsid w:val="000E22E2"/>
    <w:rsid w:val="000E2E46"/>
    <w:rsid w:val="000E31FF"/>
    <w:rsid w:val="000E3276"/>
    <w:rsid w:val="000E3410"/>
    <w:rsid w:val="000E35ED"/>
    <w:rsid w:val="000E387C"/>
    <w:rsid w:val="000E38B2"/>
    <w:rsid w:val="000E38B5"/>
    <w:rsid w:val="000E3DA6"/>
    <w:rsid w:val="000E3EFB"/>
    <w:rsid w:val="000E400C"/>
    <w:rsid w:val="000E41F8"/>
    <w:rsid w:val="000E434A"/>
    <w:rsid w:val="000E4367"/>
    <w:rsid w:val="000E438A"/>
    <w:rsid w:val="000E4848"/>
    <w:rsid w:val="000E4C25"/>
    <w:rsid w:val="000E4F41"/>
    <w:rsid w:val="000E4FB6"/>
    <w:rsid w:val="000E5629"/>
    <w:rsid w:val="000E593D"/>
    <w:rsid w:val="000E5980"/>
    <w:rsid w:val="000E5AF8"/>
    <w:rsid w:val="000E5FD3"/>
    <w:rsid w:val="000E602E"/>
    <w:rsid w:val="000E6357"/>
    <w:rsid w:val="000E63AC"/>
    <w:rsid w:val="000E65B8"/>
    <w:rsid w:val="000E67C9"/>
    <w:rsid w:val="000E6A3C"/>
    <w:rsid w:val="000E6A47"/>
    <w:rsid w:val="000E6C69"/>
    <w:rsid w:val="000E6D5B"/>
    <w:rsid w:val="000E6D8F"/>
    <w:rsid w:val="000E73BD"/>
    <w:rsid w:val="000E7469"/>
    <w:rsid w:val="000E74B2"/>
    <w:rsid w:val="000E75D4"/>
    <w:rsid w:val="000E77D9"/>
    <w:rsid w:val="000E7B87"/>
    <w:rsid w:val="000F003E"/>
    <w:rsid w:val="000F0566"/>
    <w:rsid w:val="000F0F4A"/>
    <w:rsid w:val="000F0FA6"/>
    <w:rsid w:val="000F1381"/>
    <w:rsid w:val="000F147B"/>
    <w:rsid w:val="000F174A"/>
    <w:rsid w:val="000F1E0F"/>
    <w:rsid w:val="000F2184"/>
    <w:rsid w:val="000F251C"/>
    <w:rsid w:val="000F26E3"/>
    <w:rsid w:val="000F2E01"/>
    <w:rsid w:val="000F2E07"/>
    <w:rsid w:val="000F2FBC"/>
    <w:rsid w:val="000F3026"/>
    <w:rsid w:val="000F31A6"/>
    <w:rsid w:val="000F3745"/>
    <w:rsid w:val="000F39EB"/>
    <w:rsid w:val="000F3E17"/>
    <w:rsid w:val="000F4017"/>
    <w:rsid w:val="000F40D1"/>
    <w:rsid w:val="000F41F4"/>
    <w:rsid w:val="000F428F"/>
    <w:rsid w:val="000F434E"/>
    <w:rsid w:val="000F46BC"/>
    <w:rsid w:val="000F49B2"/>
    <w:rsid w:val="000F49FC"/>
    <w:rsid w:val="000F4CE9"/>
    <w:rsid w:val="000F4EC6"/>
    <w:rsid w:val="000F55F3"/>
    <w:rsid w:val="000F5736"/>
    <w:rsid w:val="000F5ABC"/>
    <w:rsid w:val="000F5D1B"/>
    <w:rsid w:val="000F62CB"/>
    <w:rsid w:val="000F630D"/>
    <w:rsid w:val="000F6AE8"/>
    <w:rsid w:val="000F6B9C"/>
    <w:rsid w:val="000F6E3E"/>
    <w:rsid w:val="000F6F04"/>
    <w:rsid w:val="000F708C"/>
    <w:rsid w:val="000F708D"/>
    <w:rsid w:val="000F73CB"/>
    <w:rsid w:val="000F7C89"/>
    <w:rsid w:val="000F7D5F"/>
    <w:rsid w:val="0010002F"/>
    <w:rsid w:val="001001EA"/>
    <w:rsid w:val="00100300"/>
    <w:rsid w:val="0010047C"/>
    <w:rsid w:val="0010050F"/>
    <w:rsid w:val="00100D4E"/>
    <w:rsid w:val="00100DF6"/>
    <w:rsid w:val="00101264"/>
    <w:rsid w:val="001013DD"/>
    <w:rsid w:val="001014FE"/>
    <w:rsid w:val="001019DC"/>
    <w:rsid w:val="00101A37"/>
    <w:rsid w:val="00102231"/>
    <w:rsid w:val="00102283"/>
    <w:rsid w:val="0010244A"/>
    <w:rsid w:val="0010258C"/>
    <w:rsid w:val="00102642"/>
    <w:rsid w:val="00102670"/>
    <w:rsid w:val="00102773"/>
    <w:rsid w:val="00102A64"/>
    <w:rsid w:val="00102A7A"/>
    <w:rsid w:val="00102AF7"/>
    <w:rsid w:val="00102B34"/>
    <w:rsid w:val="00102B45"/>
    <w:rsid w:val="0010302E"/>
    <w:rsid w:val="00103080"/>
    <w:rsid w:val="00103094"/>
    <w:rsid w:val="00103502"/>
    <w:rsid w:val="0010353F"/>
    <w:rsid w:val="001035DA"/>
    <w:rsid w:val="00103B62"/>
    <w:rsid w:val="0010468D"/>
    <w:rsid w:val="00104994"/>
    <w:rsid w:val="001049A9"/>
    <w:rsid w:val="00104A8B"/>
    <w:rsid w:val="00104AF6"/>
    <w:rsid w:val="00104BB3"/>
    <w:rsid w:val="00104C1B"/>
    <w:rsid w:val="00104C73"/>
    <w:rsid w:val="00104E0D"/>
    <w:rsid w:val="00105129"/>
    <w:rsid w:val="001051EB"/>
    <w:rsid w:val="0010520C"/>
    <w:rsid w:val="00105524"/>
    <w:rsid w:val="001055C4"/>
    <w:rsid w:val="001057ED"/>
    <w:rsid w:val="00105839"/>
    <w:rsid w:val="00105D8C"/>
    <w:rsid w:val="00105F50"/>
    <w:rsid w:val="00105F88"/>
    <w:rsid w:val="0010606F"/>
    <w:rsid w:val="0010619D"/>
    <w:rsid w:val="0010649A"/>
    <w:rsid w:val="001064A9"/>
    <w:rsid w:val="00106562"/>
    <w:rsid w:val="001065E0"/>
    <w:rsid w:val="0010663C"/>
    <w:rsid w:val="001066C8"/>
    <w:rsid w:val="00107371"/>
    <w:rsid w:val="00107378"/>
    <w:rsid w:val="00107A87"/>
    <w:rsid w:val="00107A99"/>
    <w:rsid w:val="00107C56"/>
    <w:rsid w:val="001100BC"/>
    <w:rsid w:val="001107D6"/>
    <w:rsid w:val="00110A78"/>
    <w:rsid w:val="00110E40"/>
    <w:rsid w:val="00110EFD"/>
    <w:rsid w:val="0011125C"/>
    <w:rsid w:val="001112BA"/>
    <w:rsid w:val="00111354"/>
    <w:rsid w:val="0011165B"/>
    <w:rsid w:val="00111764"/>
    <w:rsid w:val="00111A04"/>
    <w:rsid w:val="00111A82"/>
    <w:rsid w:val="00111F1E"/>
    <w:rsid w:val="00112436"/>
    <w:rsid w:val="001124EC"/>
    <w:rsid w:val="00112820"/>
    <w:rsid w:val="00112ADB"/>
    <w:rsid w:val="00112B0B"/>
    <w:rsid w:val="00112C23"/>
    <w:rsid w:val="00112D31"/>
    <w:rsid w:val="00112F59"/>
    <w:rsid w:val="0011306F"/>
    <w:rsid w:val="00113492"/>
    <w:rsid w:val="001135D1"/>
    <w:rsid w:val="0011388A"/>
    <w:rsid w:val="0011399F"/>
    <w:rsid w:val="00113A89"/>
    <w:rsid w:val="00113C6E"/>
    <w:rsid w:val="001140AA"/>
    <w:rsid w:val="0011442D"/>
    <w:rsid w:val="00114A70"/>
    <w:rsid w:val="00114DF0"/>
    <w:rsid w:val="00114E5D"/>
    <w:rsid w:val="00114EF9"/>
    <w:rsid w:val="001150A1"/>
    <w:rsid w:val="001151E9"/>
    <w:rsid w:val="001154BA"/>
    <w:rsid w:val="0011582D"/>
    <w:rsid w:val="001159E0"/>
    <w:rsid w:val="00115A9C"/>
    <w:rsid w:val="00115AA8"/>
    <w:rsid w:val="00115E4A"/>
    <w:rsid w:val="00116201"/>
    <w:rsid w:val="0011626D"/>
    <w:rsid w:val="00116571"/>
    <w:rsid w:val="001165B0"/>
    <w:rsid w:val="00116854"/>
    <w:rsid w:val="00116973"/>
    <w:rsid w:val="00116AC1"/>
    <w:rsid w:val="00116B9F"/>
    <w:rsid w:val="00116DD5"/>
    <w:rsid w:val="00116EED"/>
    <w:rsid w:val="001170F7"/>
    <w:rsid w:val="001171C0"/>
    <w:rsid w:val="00117359"/>
    <w:rsid w:val="001175DB"/>
    <w:rsid w:val="00117CCD"/>
    <w:rsid w:val="00117D50"/>
    <w:rsid w:val="00120116"/>
    <w:rsid w:val="001201AC"/>
    <w:rsid w:val="0012022A"/>
    <w:rsid w:val="00120327"/>
    <w:rsid w:val="0012037C"/>
    <w:rsid w:val="001204B0"/>
    <w:rsid w:val="00120833"/>
    <w:rsid w:val="001209BB"/>
    <w:rsid w:val="00120C3D"/>
    <w:rsid w:val="001211BE"/>
    <w:rsid w:val="001215AD"/>
    <w:rsid w:val="00121954"/>
    <w:rsid w:val="00121B57"/>
    <w:rsid w:val="00121E26"/>
    <w:rsid w:val="00121F20"/>
    <w:rsid w:val="00121F49"/>
    <w:rsid w:val="00122113"/>
    <w:rsid w:val="0012219E"/>
    <w:rsid w:val="001224FF"/>
    <w:rsid w:val="001227B1"/>
    <w:rsid w:val="00122A6E"/>
    <w:rsid w:val="00122B6D"/>
    <w:rsid w:val="00122CD6"/>
    <w:rsid w:val="00123033"/>
    <w:rsid w:val="00123326"/>
    <w:rsid w:val="001236AD"/>
    <w:rsid w:val="0012377A"/>
    <w:rsid w:val="0012385F"/>
    <w:rsid w:val="00123C8F"/>
    <w:rsid w:val="00123F46"/>
    <w:rsid w:val="001242E3"/>
    <w:rsid w:val="001243C7"/>
    <w:rsid w:val="00124693"/>
    <w:rsid w:val="00124E12"/>
    <w:rsid w:val="00125275"/>
    <w:rsid w:val="001252DF"/>
    <w:rsid w:val="00125807"/>
    <w:rsid w:val="00125C02"/>
    <w:rsid w:val="00125C3E"/>
    <w:rsid w:val="00125E9C"/>
    <w:rsid w:val="00125FA6"/>
    <w:rsid w:val="00126310"/>
    <w:rsid w:val="00126705"/>
    <w:rsid w:val="00126ACC"/>
    <w:rsid w:val="00126E33"/>
    <w:rsid w:val="00126E37"/>
    <w:rsid w:val="001271E4"/>
    <w:rsid w:val="001272B8"/>
    <w:rsid w:val="0012738B"/>
    <w:rsid w:val="0012741F"/>
    <w:rsid w:val="0012742E"/>
    <w:rsid w:val="00127D0C"/>
    <w:rsid w:val="00127D30"/>
    <w:rsid w:val="00127DBC"/>
    <w:rsid w:val="001302D8"/>
    <w:rsid w:val="001303FC"/>
    <w:rsid w:val="0013099A"/>
    <w:rsid w:val="001309AC"/>
    <w:rsid w:val="00130ABB"/>
    <w:rsid w:val="00130B32"/>
    <w:rsid w:val="00130D6D"/>
    <w:rsid w:val="00130DA1"/>
    <w:rsid w:val="00130F26"/>
    <w:rsid w:val="0013139A"/>
    <w:rsid w:val="0013140F"/>
    <w:rsid w:val="00131683"/>
    <w:rsid w:val="00131F96"/>
    <w:rsid w:val="001320A6"/>
    <w:rsid w:val="00132430"/>
    <w:rsid w:val="001324BE"/>
    <w:rsid w:val="001325A6"/>
    <w:rsid w:val="00132919"/>
    <w:rsid w:val="00132D9D"/>
    <w:rsid w:val="0013366F"/>
    <w:rsid w:val="0013385D"/>
    <w:rsid w:val="00133C4A"/>
    <w:rsid w:val="00133D8A"/>
    <w:rsid w:val="0013469C"/>
    <w:rsid w:val="00134717"/>
    <w:rsid w:val="001354F5"/>
    <w:rsid w:val="00135711"/>
    <w:rsid w:val="0013572A"/>
    <w:rsid w:val="00135818"/>
    <w:rsid w:val="0013582F"/>
    <w:rsid w:val="00135B97"/>
    <w:rsid w:val="00135F0B"/>
    <w:rsid w:val="00136109"/>
    <w:rsid w:val="001363CA"/>
    <w:rsid w:val="00136502"/>
    <w:rsid w:val="001366BC"/>
    <w:rsid w:val="00136E7A"/>
    <w:rsid w:val="001370B8"/>
    <w:rsid w:val="001372FB"/>
    <w:rsid w:val="00137300"/>
    <w:rsid w:val="001373EC"/>
    <w:rsid w:val="001374A8"/>
    <w:rsid w:val="001377AA"/>
    <w:rsid w:val="001377DC"/>
    <w:rsid w:val="00137A4E"/>
    <w:rsid w:val="00137FBD"/>
    <w:rsid w:val="00140511"/>
    <w:rsid w:val="001407EA"/>
    <w:rsid w:val="00140810"/>
    <w:rsid w:val="00140B3F"/>
    <w:rsid w:val="00140E98"/>
    <w:rsid w:val="0014131B"/>
    <w:rsid w:val="00141A9D"/>
    <w:rsid w:val="00141CFD"/>
    <w:rsid w:val="00141D46"/>
    <w:rsid w:val="001421DD"/>
    <w:rsid w:val="001421E5"/>
    <w:rsid w:val="00142214"/>
    <w:rsid w:val="00142304"/>
    <w:rsid w:val="001424B7"/>
    <w:rsid w:val="00142661"/>
    <w:rsid w:val="00142744"/>
    <w:rsid w:val="001427EC"/>
    <w:rsid w:val="001429B0"/>
    <w:rsid w:val="00142D04"/>
    <w:rsid w:val="00142EC6"/>
    <w:rsid w:val="0014313E"/>
    <w:rsid w:val="001436C5"/>
    <w:rsid w:val="00143B4E"/>
    <w:rsid w:val="00143E6C"/>
    <w:rsid w:val="001441BA"/>
    <w:rsid w:val="001441D5"/>
    <w:rsid w:val="00144215"/>
    <w:rsid w:val="001444E1"/>
    <w:rsid w:val="001445E7"/>
    <w:rsid w:val="0014468B"/>
    <w:rsid w:val="00144A51"/>
    <w:rsid w:val="00144B86"/>
    <w:rsid w:val="00144E0D"/>
    <w:rsid w:val="0014525D"/>
    <w:rsid w:val="00145488"/>
    <w:rsid w:val="001456C0"/>
    <w:rsid w:val="00145958"/>
    <w:rsid w:val="00145D30"/>
    <w:rsid w:val="00145E7C"/>
    <w:rsid w:val="00145FF6"/>
    <w:rsid w:val="001460A0"/>
    <w:rsid w:val="001461C1"/>
    <w:rsid w:val="001461FB"/>
    <w:rsid w:val="001462D7"/>
    <w:rsid w:val="00146457"/>
    <w:rsid w:val="001464A9"/>
    <w:rsid w:val="001466A0"/>
    <w:rsid w:val="00146781"/>
    <w:rsid w:val="00146BCF"/>
    <w:rsid w:val="00146CF3"/>
    <w:rsid w:val="001470D7"/>
    <w:rsid w:val="00147123"/>
    <w:rsid w:val="001474DB"/>
    <w:rsid w:val="00147936"/>
    <w:rsid w:val="00147A38"/>
    <w:rsid w:val="00147B01"/>
    <w:rsid w:val="00147C3F"/>
    <w:rsid w:val="00147D01"/>
    <w:rsid w:val="0015017D"/>
    <w:rsid w:val="0015065B"/>
    <w:rsid w:val="00150A5E"/>
    <w:rsid w:val="001512A9"/>
    <w:rsid w:val="00151381"/>
    <w:rsid w:val="00151865"/>
    <w:rsid w:val="00151EA3"/>
    <w:rsid w:val="001522AF"/>
    <w:rsid w:val="00152582"/>
    <w:rsid w:val="00152594"/>
    <w:rsid w:val="00152D90"/>
    <w:rsid w:val="00152DB1"/>
    <w:rsid w:val="0015307A"/>
    <w:rsid w:val="001538E4"/>
    <w:rsid w:val="00153B86"/>
    <w:rsid w:val="00154090"/>
    <w:rsid w:val="001540E8"/>
    <w:rsid w:val="001541FF"/>
    <w:rsid w:val="0015480A"/>
    <w:rsid w:val="00154874"/>
    <w:rsid w:val="00154877"/>
    <w:rsid w:val="001549EA"/>
    <w:rsid w:val="00154A6E"/>
    <w:rsid w:val="00154AA6"/>
    <w:rsid w:val="00154BF1"/>
    <w:rsid w:val="00154C82"/>
    <w:rsid w:val="00154C94"/>
    <w:rsid w:val="00154FB5"/>
    <w:rsid w:val="00154FE1"/>
    <w:rsid w:val="00155022"/>
    <w:rsid w:val="00155297"/>
    <w:rsid w:val="00155438"/>
    <w:rsid w:val="00155488"/>
    <w:rsid w:val="001555F2"/>
    <w:rsid w:val="001558BB"/>
    <w:rsid w:val="00156021"/>
    <w:rsid w:val="00156097"/>
    <w:rsid w:val="0015628F"/>
    <w:rsid w:val="00156602"/>
    <w:rsid w:val="00156838"/>
    <w:rsid w:val="001568AD"/>
    <w:rsid w:val="00156D58"/>
    <w:rsid w:val="00156E17"/>
    <w:rsid w:val="00157159"/>
    <w:rsid w:val="001571E3"/>
    <w:rsid w:val="00157443"/>
    <w:rsid w:val="00157B3E"/>
    <w:rsid w:val="00157B9D"/>
    <w:rsid w:val="00157F46"/>
    <w:rsid w:val="001600DA"/>
    <w:rsid w:val="00160302"/>
    <w:rsid w:val="001604B3"/>
    <w:rsid w:val="00160801"/>
    <w:rsid w:val="001609EB"/>
    <w:rsid w:val="00160B6E"/>
    <w:rsid w:val="00160C50"/>
    <w:rsid w:val="00160D2B"/>
    <w:rsid w:val="00160FC3"/>
    <w:rsid w:val="001611E9"/>
    <w:rsid w:val="001614ED"/>
    <w:rsid w:val="001615E3"/>
    <w:rsid w:val="00161B54"/>
    <w:rsid w:val="00161C1C"/>
    <w:rsid w:val="00161D5F"/>
    <w:rsid w:val="0016218B"/>
    <w:rsid w:val="001622C3"/>
    <w:rsid w:val="00162575"/>
    <w:rsid w:val="001627FB"/>
    <w:rsid w:val="00162953"/>
    <w:rsid w:val="00162A92"/>
    <w:rsid w:val="00163369"/>
    <w:rsid w:val="0016348E"/>
    <w:rsid w:val="00163908"/>
    <w:rsid w:val="00163B09"/>
    <w:rsid w:val="00163B84"/>
    <w:rsid w:val="00163C63"/>
    <w:rsid w:val="00163C6C"/>
    <w:rsid w:val="00163D70"/>
    <w:rsid w:val="00163E0D"/>
    <w:rsid w:val="00163EBD"/>
    <w:rsid w:val="00163FE3"/>
    <w:rsid w:val="001642C0"/>
    <w:rsid w:val="00164394"/>
    <w:rsid w:val="001648D9"/>
    <w:rsid w:val="0016501B"/>
    <w:rsid w:val="00165B6D"/>
    <w:rsid w:val="00165EAF"/>
    <w:rsid w:val="001661E4"/>
    <w:rsid w:val="00166509"/>
    <w:rsid w:val="00166588"/>
    <w:rsid w:val="001669AC"/>
    <w:rsid w:val="00166B71"/>
    <w:rsid w:val="00166C33"/>
    <w:rsid w:val="00166C59"/>
    <w:rsid w:val="00166D27"/>
    <w:rsid w:val="00166F0C"/>
    <w:rsid w:val="00166F23"/>
    <w:rsid w:val="00167424"/>
    <w:rsid w:val="0016754A"/>
    <w:rsid w:val="001678A6"/>
    <w:rsid w:val="001678F5"/>
    <w:rsid w:val="00167A52"/>
    <w:rsid w:val="00170059"/>
    <w:rsid w:val="001705E7"/>
    <w:rsid w:val="00170853"/>
    <w:rsid w:val="00170A3A"/>
    <w:rsid w:val="00171732"/>
    <w:rsid w:val="00171CD1"/>
    <w:rsid w:val="00171CDA"/>
    <w:rsid w:val="00171D59"/>
    <w:rsid w:val="00171F38"/>
    <w:rsid w:val="00172087"/>
    <w:rsid w:val="00172178"/>
    <w:rsid w:val="001725E6"/>
    <w:rsid w:val="00172644"/>
    <w:rsid w:val="0017269B"/>
    <w:rsid w:val="00172A63"/>
    <w:rsid w:val="00172CAC"/>
    <w:rsid w:val="00172D42"/>
    <w:rsid w:val="00173087"/>
    <w:rsid w:val="00173515"/>
    <w:rsid w:val="00173805"/>
    <w:rsid w:val="00173B5E"/>
    <w:rsid w:val="0017417A"/>
    <w:rsid w:val="001742D3"/>
    <w:rsid w:val="0017431A"/>
    <w:rsid w:val="001743CC"/>
    <w:rsid w:val="001747B4"/>
    <w:rsid w:val="00174B9B"/>
    <w:rsid w:val="00174CF3"/>
    <w:rsid w:val="00174DEA"/>
    <w:rsid w:val="00174E98"/>
    <w:rsid w:val="00174EA9"/>
    <w:rsid w:val="00174EFF"/>
    <w:rsid w:val="001753FF"/>
    <w:rsid w:val="00175545"/>
    <w:rsid w:val="0017560D"/>
    <w:rsid w:val="001758B1"/>
    <w:rsid w:val="00175A5F"/>
    <w:rsid w:val="00175C0E"/>
    <w:rsid w:val="00175C52"/>
    <w:rsid w:val="00175C5E"/>
    <w:rsid w:val="00175DB0"/>
    <w:rsid w:val="00175FD6"/>
    <w:rsid w:val="001760D7"/>
    <w:rsid w:val="001764D1"/>
    <w:rsid w:val="001764FD"/>
    <w:rsid w:val="00176908"/>
    <w:rsid w:val="00176E36"/>
    <w:rsid w:val="00177069"/>
    <w:rsid w:val="00177641"/>
    <w:rsid w:val="00177859"/>
    <w:rsid w:val="001800BC"/>
    <w:rsid w:val="00180359"/>
    <w:rsid w:val="00180447"/>
    <w:rsid w:val="0018058C"/>
    <w:rsid w:val="001810AC"/>
    <w:rsid w:val="00181234"/>
    <w:rsid w:val="001812C4"/>
    <w:rsid w:val="001812E5"/>
    <w:rsid w:val="0018142A"/>
    <w:rsid w:val="00181562"/>
    <w:rsid w:val="00181793"/>
    <w:rsid w:val="00181B31"/>
    <w:rsid w:val="00181E37"/>
    <w:rsid w:val="00182036"/>
    <w:rsid w:val="00182520"/>
    <w:rsid w:val="00182749"/>
    <w:rsid w:val="001827A0"/>
    <w:rsid w:val="00182CCB"/>
    <w:rsid w:val="00182D14"/>
    <w:rsid w:val="00183826"/>
    <w:rsid w:val="00183E27"/>
    <w:rsid w:val="00183E38"/>
    <w:rsid w:val="00183F07"/>
    <w:rsid w:val="00184131"/>
    <w:rsid w:val="001847AC"/>
    <w:rsid w:val="001847CD"/>
    <w:rsid w:val="001850BA"/>
    <w:rsid w:val="001850F1"/>
    <w:rsid w:val="00185199"/>
    <w:rsid w:val="00185276"/>
    <w:rsid w:val="001852E9"/>
    <w:rsid w:val="001853AE"/>
    <w:rsid w:val="0018571D"/>
    <w:rsid w:val="001857FC"/>
    <w:rsid w:val="0018657E"/>
    <w:rsid w:val="00186581"/>
    <w:rsid w:val="00186A35"/>
    <w:rsid w:val="00186D50"/>
    <w:rsid w:val="001873C8"/>
    <w:rsid w:val="0018788E"/>
    <w:rsid w:val="00187A30"/>
    <w:rsid w:val="00187EA5"/>
    <w:rsid w:val="00190192"/>
    <w:rsid w:val="00190904"/>
    <w:rsid w:val="001909F3"/>
    <w:rsid w:val="0019134C"/>
    <w:rsid w:val="001917FD"/>
    <w:rsid w:val="00191AE4"/>
    <w:rsid w:val="00191D0B"/>
    <w:rsid w:val="00191E03"/>
    <w:rsid w:val="00191FDC"/>
    <w:rsid w:val="00192392"/>
    <w:rsid w:val="001923D3"/>
    <w:rsid w:val="001924FF"/>
    <w:rsid w:val="00192597"/>
    <w:rsid w:val="001925F8"/>
    <w:rsid w:val="00192CE6"/>
    <w:rsid w:val="00192FA1"/>
    <w:rsid w:val="00193251"/>
    <w:rsid w:val="001933FA"/>
    <w:rsid w:val="001935F0"/>
    <w:rsid w:val="001936DB"/>
    <w:rsid w:val="0019397D"/>
    <w:rsid w:val="00193AF2"/>
    <w:rsid w:val="0019463F"/>
    <w:rsid w:val="00194A6D"/>
    <w:rsid w:val="00194B11"/>
    <w:rsid w:val="00194E01"/>
    <w:rsid w:val="00195347"/>
    <w:rsid w:val="00195718"/>
    <w:rsid w:val="001957F1"/>
    <w:rsid w:val="00195D84"/>
    <w:rsid w:val="00195E8F"/>
    <w:rsid w:val="00195EC7"/>
    <w:rsid w:val="001960FD"/>
    <w:rsid w:val="00196306"/>
    <w:rsid w:val="001963BA"/>
    <w:rsid w:val="0019650E"/>
    <w:rsid w:val="00196ACD"/>
    <w:rsid w:val="00196B81"/>
    <w:rsid w:val="001972DC"/>
    <w:rsid w:val="001973B5"/>
    <w:rsid w:val="00197528"/>
    <w:rsid w:val="0019766B"/>
    <w:rsid w:val="00197868"/>
    <w:rsid w:val="00197E0B"/>
    <w:rsid w:val="001A0067"/>
    <w:rsid w:val="001A0376"/>
    <w:rsid w:val="001A0442"/>
    <w:rsid w:val="001A054D"/>
    <w:rsid w:val="001A063A"/>
    <w:rsid w:val="001A06CB"/>
    <w:rsid w:val="001A06F7"/>
    <w:rsid w:val="001A0E96"/>
    <w:rsid w:val="001A16B9"/>
    <w:rsid w:val="001A16F4"/>
    <w:rsid w:val="001A185A"/>
    <w:rsid w:val="001A198B"/>
    <w:rsid w:val="001A1A2F"/>
    <w:rsid w:val="001A1A69"/>
    <w:rsid w:val="001A1C95"/>
    <w:rsid w:val="001A1CD7"/>
    <w:rsid w:val="001A1D45"/>
    <w:rsid w:val="001A22D6"/>
    <w:rsid w:val="001A2548"/>
    <w:rsid w:val="001A2554"/>
    <w:rsid w:val="001A2691"/>
    <w:rsid w:val="001A2917"/>
    <w:rsid w:val="001A29BF"/>
    <w:rsid w:val="001A2C3E"/>
    <w:rsid w:val="001A2C7A"/>
    <w:rsid w:val="001A2D5D"/>
    <w:rsid w:val="001A2F66"/>
    <w:rsid w:val="001A3367"/>
    <w:rsid w:val="001A35DD"/>
    <w:rsid w:val="001A3725"/>
    <w:rsid w:val="001A37AB"/>
    <w:rsid w:val="001A385E"/>
    <w:rsid w:val="001A38E4"/>
    <w:rsid w:val="001A3BB8"/>
    <w:rsid w:val="001A3C35"/>
    <w:rsid w:val="001A3D66"/>
    <w:rsid w:val="001A4100"/>
    <w:rsid w:val="001A48D4"/>
    <w:rsid w:val="001A490F"/>
    <w:rsid w:val="001A532F"/>
    <w:rsid w:val="001A53AE"/>
    <w:rsid w:val="001A53BF"/>
    <w:rsid w:val="001A5421"/>
    <w:rsid w:val="001A59ED"/>
    <w:rsid w:val="001A5A56"/>
    <w:rsid w:val="001A5E32"/>
    <w:rsid w:val="001A6102"/>
    <w:rsid w:val="001A636D"/>
    <w:rsid w:val="001A654F"/>
    <w:rsid w:val="001A6706"/>
    <w:rsid w:val="001A6811"/>
    <w:rsid w:val="001A69F3"/>
    <w:rsid w:val="001A6B2D"/>
    <w:rsid w:val="001A6C04"/>
    <w:rsid w:val="001A7760"/>
    <w:rsid w:val="001A78B9"/>
    <w:rsid w:val="001A7A43"/>
    <w:rsid w:val="001B02A8"/>
    <w:rsid w:val="001B0D8B"/>
    <w:rsid w:val="001B0FE0"/>
    <w:rsid w:val="001B1922"/>
    <w:rsid w:val="001B19C0"/>
    <w:rsid w:val="001B19F1"/>
    <w:rsid w:val="001B1ECA"/>
    <w:rsid w:val="001B1F96"/>
    <w:rsid w:val="001B203B"/>
    <w:rsid w:val="001B205F"/>
    <w:rsid w:val="001B207D"/>
    <w:rsid w:val="001B211E"/>
    <w:rsid w:val="001B2120"/>
    <w:rsid w:val="001B273F"/>
    <w:rsid w:val="001B27D1"/>
    <w:rsid w:val="001B2BE7"/>
    <w:rsid w:val="001B2C31"/>
    <w:rsid w:val="001B2D62"/>
    <w:rsid w:val="001B327E"/>
    <w:rsid w:val="001B336A"/>
    <w:rsid w:val="001B343D"/>
    <w:rsid w:val="001B3448"/>
    <w:rsid w:val="001B36A3"/>
    <w:rsid w:val="001B3968"/>
    <w:rsid w:val="001B3E39"/>
    <w:rsid w:val="001B4018"/>
    <w:rsid w:val="001B4378"/>
    <w:rsid w:val="001B448A"/>
    <w:rsid w:val="001B491D"/>
    <w:rsid w:val="001B49D7"/>
    <w:rsid w:val="001B4CEC"/>
    <w:rsid w:val="001B53C0"/>
    <w:rsid w:val="001B53CF"/>
    <w:rsid w:val="001B55B5"/>
    <w:rsid w:val="001B5643"/>
    <w:rsid w:val="001B5D14"/>
    <w:rsid w:val="001B5DEF"/>
    <w:rsid w:val="001B5E2A"/>
    <w:rsid w:val="001B5EDD"/>
    <w:rsid w:val="001B5F00"/>
    <w:rsid w:val="001B631F"/>
    <w:rsid w:val="001B63EB"/>
    <w:rsid w:val="001B670B"/>
    <w:rsid w:val="001B6A67"/>
    <w:rsid w:val="001B6C32"/>
    <w:rsid w:val="001B6C46"/>
    <w:rsid w:val="001B6DB7"/>
    <w:rsid w:val="001B6F9F"/>
    <w:rsid w:val="001B75BA"/>
    <w:rsid w:val="001B7669"/>
    <w:rsid w:val="001B76A3"/>
    <w:rsid w:val="001B7BEC"/>
    <w:rsid w:val="001C000C"/>
    <w:rsid w:val="001C00BC"/>
    <w:rsid w:val="001C00EF"/>
    <w:rsid w:val="001C0CFF"/>
    <w:rsid w:val="001C15B8"/>
    <w:rsid w:val="001C1698"/>
    <w:rsid w:val="001C1791"/>
    <w:rsid w:val="001C1AB6"/>
    <w:rsid w:val="001C1ADC"/>
    <w:rsid w:val="001C1B96"/>
    <w:rsid w:val="001C212F"/>
    <w:rsid w:val="001C28E8"/>
    <w:rsid w:val="001C2B8F"/>
    <w:rsid w:val="001C2C01"/>
    <w:rsid w:val="001C31BC"/>
    <w:rsid w:val="001C3348"/>
    <w:rsid w:val="001C3355"/>
    <w:rsid w:val="001C37EE"/>
    <w:rsid w:val="001C38AD"/>
    <w:rsid w:val="001C39B5"/>
    <w:rsid w:val="001C3BD2"/>
    <w:rsid w:val="001C4727"/>
    <w:rsid w:val="001C4AE5"/>
    <w:rsid w:val="001C4B51"/>
    <w:rsid w:val="001C4E26"/>
    <w:rsid w:val="001C53BB"/>
    <w:rsid w:val="001C53C3"/>
    <w:rsid w:val="001C54A4"/>
    <w:rsid w:val="001C5802"/>
    <w:rsid w:val="001C5A30"/>
    <w:rsid w:val="001C620E"/>
    <w:rsid w:val="001C6474"/>
    <w:rsid w:val="001C682E"/>
    <w:rsid w:val="001C6D08"/>
    <w:rsid w:val="001C7009"/>
    <w:rsid w:val="001C70FA"/>
    <w:rsid w:val="001C724D"/>
    <w:rsid w:val="001C75CF"/>
    <w:rsid w:val="001C7997"/>
    <w:rsid w:val="001D02BA"/>
    <w:rsid w:val="001D0772"/>
    <w:rsid w:val="001D077F"/>
    <w:rsid w:val="001D0976"/>
    <w:rsid w:val="001D0A3B"/>
    <w:rsid w:val="001D0AD3"/>
    <w:rsid w:val="001D0BF1"/>
    <w:rsid w:val="001D0DCC"/>
    <w:rsid w:val="001D0E84"/>
    <w:rsid w:val="001D0EC7"/>
    <w:rsid w:val="001D11B7"/>
    <w:rsid w:val="001D1A26"/>
    <w:rsid w:val="001D1A8B"/>
    <w:rsid w:val="001D20C3"/>
    <w:rsid w:val="001D2824"/>
    <w:rsid w:val="001D2A57"/>
    <w:rsid w:val="001D32B5"/>
    <w:rsid w:val="001D34B6"/>
    <w:rsid w:val="001D3682"/>
    <w:rsid w:val="001D36FE"/>
    <w:rsid w:val="001D3719"/>
    <w:rsid w:val="001D3720"/>
    <w:rsid w:val="001D3864"/>
    <w:rsid w:val="001D3A7D"/>
    <w:rsid w:val="001D3CC6"/>
    <w:rsid w:val="001D3DB4"/>
    <w:rsid w:val="001D3EF0"/>
    <w:rsid w:val="001D456B"/>
    <w:rsid w:val="001D48CF"/>
    <w:rsid w:val="001D4B54"/>
    <w:rsid w:val="001D4D84"/>
    <w:rsid w:val="001D53AD"/>
    <w:rsid w:val="001D5586"/>
    <w:rsid w:val="001D612D"/>
    <w:rsid w:val="001D6177"/>
    <w:rsid w:val="001D6264"/>
    <w:rsid w:val="001D65C1"/>
    <w:rsid w:val="001D6A4C"/>
    <w:rsid w:val="001D6B63"/>
    <w:rsid w:val="001D6ED4"/>
    <w:rsid w:val="001D6EEC"/>
    <w:rsid w:val="001D6FE0"/>
    <w:rsid w:val="001D79B2"/>
    <w:rsid w:val="001D7C68"/>
    <w:rsid w:val="001D7D15"/>
    <w:rsid w:val="001E0067"/>
    <w:rsid w:val="001E0248"/>
    <w:rsid w:val="001E0636"/>
    <w:rsid w:val="001E0854"/>
    <w:rsid w:val="001E0C53"/>
    <w:rsid w:val="001E19E7"/>
    <w:rsid w:val="001E1C39"/>
    <w:rsid w:val="001E1CA5"/>
    <w:rsid w:val="001E1D0A"/>
    <w:rsid w:val="001E2196"/>
    <w:rsid w:val="001E25C7"/>
    <w:rsid w:val="001E2616"/>
    <w:rsid w:val="001E26CC"/>
    <w:rsid w:val="001E2760"/>
    <w:rsid w:val="001E2AA8"/>
    <w:rsid w:val="001E2AED"/>
    <w:rsid w:val="001E2D14"/>
    <w:rsid w:val="001E31C3"/>
    <w:rsid w:val="001E3419"/>
    <w:rsid w:val="001E3445"/>
    <w:rsid w:val="001E3862"/>
    <w:rsid w:val="001E3C2F"/>
    <w:rsid w:val="001E3C7C"/>
    <w:rsid w:val="001E42E4"/>
    <w:rsid w:val="001E46B5"/>
    <w:rsid w:val="001E4A4B"/>
    <w:rsid w:val="001E4A55"/>
    <w:rsid w:val="001E4D2A"/>
    <w:rsid w:val="001E4FC8"/>
    <w:rsid w:val="001E5187"/>
    <w:rsid w:val="001E5191"/>
    <w:rsid w:val="001E5194"/>
    <w:rsid w:val="001E5388"/>
    <w:rsid w:val="001E5422"/>
    <w:rsid w:val="001E57A5"/>
    <w:rsid w:val="001E5A71"/>
    <w:rsid w:val="001E5B73"/>
    <w:rsid w:val="001E5BE3"/>
    <w:rsid w:val="001E5C1D"/>
    <w:rsid w:val="001E5C5C"/>
    <w:rsid w:val="001E5CC8"/>
    <w:rsid w:val="001E5D38"/>
    <w:rsid w:val="001E5E51"/>
    <w:rsid w:val="001E603B"/>
    <w:rsid w:val="001E665C"/>
    <w:rsid w:val="001E67A1"/>
    <w:rsid w:val="001E67E9"/>
    <w:rsid w:val="001E690A"/>
    <w:rsid w:val="001E6A47"/>
    <w:rsid w:val="001E6F0A"/>
    <w:rsid w:val="001E6F43"/>
    <w:rsid w:val="001E7440"/>
    <w:rsid w:val="001E7E0F"/>
    <w:rsid w:val="001E7E7E"/>
    <w:rsid w:val="001F00D7"/>
    <w:rsid w:val="001F06F6"/>
    <w:rsid w:val="001F088F"/>
    <w:rsid w:val="001F0BCF"/>
    <w:rsid w:val="001F0C48"/>
    <w:rsid w:val="001F0EDF"/>
    <w:rsid w:val="001F1892"/>
    <w:rsid w:val="001F1944"/>
    <w:rsid w:val="001F1B17"/>
    <w:rsid w:val="001F1E56"/>
    <w:rsid w:val="001F23FC"/>
    <w:rsid w:val="001F245C"/>
    <w:rsid w:val="001F27C1"/>
    <w:rsid w:val="001F2958"/>
    <w:rsid w:val="001F2A4E"/>
    <w:rsid w:val="001F2C45"/>
    <w:rsid w:val="001F2CFB"/>
    <w:rsid w:val="001F2E09"/>
    <w:rsid w:val="001F2EC5"/>
    <w:rsid w:val="001F3151"/>
    <w:rsid w:val="001F3735"/>
    <w:rsid w:val="001F3986"/>
    <w:rsid w:val="001F3FDF"/>
    <w:rsid w:val="001F4011"/>
    <w:rsid w:val="001F4391"/>
    <w:rsid w:val="001F4468"/>
    <w:rsid w:val="001F4EC2"/>
    <w:rsid w:val="001F54A1"/>
    <w:rsid w:val="001F5547"/>
    <w:rsid w:val="001F5997"/>
    <w:rsid w:val="001F5D38"/>
    <w:rsid w:val="001F60B3"/>
    <w:rsid w:val="001F618F"/>
    <w:rsid w:val="001F6443"/>
    <w:rsid w:val="001F65BB"/>
    <w:rsid w:val="001F6704"/>
    <w:rsid w:val="001F672B"/>
    <w:rsid w:val="001F69C4"/>
    <w:rsid w:val="001F6F90"/>
    <w:rsid w:val="001F7077"/>
    <w:rsid w:val="001F74C0"/>
    <w:rsid w:val="001F78BA"/>
    <w:rsid w:val="001F791F"/>
    <w:rsid w:val="001F7BED"/>
    <w:rsid w:val="001F7CEF"/>
    <w:rsid w:val="00200010"/>
    <w:rsid w:val="00200023"/>
    <w:rsid w:val="002003C8"/>
    <w:rsid w:val="00200A3B"/>
    <w:rsid w:val="00200A95"/>
    <w:rsid w:val="00200D24"/>
    <w:rsid w:val="00200EC6"/>
    <w:rsid w:val="00200F1F"/>
    <w:rsid w:val="00200F4D"/>
    <w:rsid w:val="00200FA1"/>
    <w:rsid w:val="00200FBA"/>
    <w:rsid w:val="002011A8"/>
    <w:rsid w:val="0020131A"/>
    <w:rsid w:val="00201787"/>
    <w:rsid w:val="00201804"/>
    <w:rsid w:val="00201850"/>
    <w:rsid w:val="00201853"/>
    <w:rsid w:val="002018A3"/>
    <w:rsid w:val="00201A17"/>
    <w:rsid w:val="00201A93"/>
    <w:rsid w:val="00201C22"/>
    <w:rsid w:val="00201C72"/>
    <w:rsid w:val="00201D59"/>
    <w:rsid w:val="00201F00"/>
    <w:rsid w:val="00201F04"/>
    <w:rsid w:val="0020203D"/>
    <w:rsid w:val="00202069"/>
    <w:rsid w:val="00202118"/>
    <w:rsid w:val="00202A1A"/>
    <w:rsid w:val="00202D37"/>
    <w:rsid w:val="00202D53"/>
    <w:rsid w:val="00203463"/>
    <w:rsid w:val="002034C2"/>
    <w:rsid w:val="00203721"/>
    <w:rsid w:val="002038F6"/>
    <w:rsid w:val="00203ABC"/>
    <w:rsid w:val="00203B11"/>
    <w:rsid w:val="00203CEE"/>
    <w:rsid w:val="00203D47"/>
    <w:rsid w:val="002040A0"/>
    <w:rsid w:val="00204372"/>
    <w:rsid w:val="0020442F"/>
    <w:rsid w:val="0020449C"/>
    <w:rsid w:val="0020491C"/>
    <w:rsid w:val="00204E2A"/>
    <w:rsid w:val="00204F68"/>
    <w:rsid w:val="00205068"/>
    <w:rsid w:val="00205114"/>
    <w:rsid w:val="00205241"/>
    <w:rsid w:val="00205D85"/>
    <w:rsid w:val="00205F45"/>
    <w:rsid w:val="0020606B"/>
    <w:rsid w:val="0020614B"/>
    <w:rsid w:val="0020654E"/>
    <w:rsid w:val="002065AA"/>
    <w:rsid w:val="0020664A"/>
    <w:rsid w:val="00206737"/>
    <w:rsid w:val="00206861"/>
    <w:rsid w:val="002069C7"/>
    <w:rsid w:val="00206B06"/>
    <w:rsid w:val="00206C87"/>
    <w:rsid w:val="00206FBE"/>
    <w:rsid w:val="002070E2"/>
    <w:rsid w:val="002074DB"/>
    <w:rsid w:val="00207724"/>
    <w:rsid w:val="00207D38"/>
    <w:rsid w:val="00207D85"/>
    <w:rsid w:val="002102B7"/>
    <w:rsid w:val="00210826"/>
    <w:rsid w:val="00210B6C"/>
    <w:rsid w:val="00210D0B"/>
    <w:rsid w:val="00210D73"/>
    <w:rsid w:val="002110A8"/>
    <w:rsid w:val="002111CB"/>
    <w:rsid w:val="0021142F"/>
    <w:rsid w:val="0021150C"/>
    <w:rsid w:val="00211640"/>
    <w:rsid w:val="002116B7"/>
    <w:rsid w:val="00211997"/>
    <w:rsid w:val="00211C52"/>
    <w:rsid w:val="00211DA1"/>
    <w:rsid w:val="002120D1"/>
    <w:rsid w:val="002120FC"/>
    <w:rsid w:val="00212575"/>
    <w:rsid w:val="00212815"/>
    <w:rsid w:val="00212968"/>
    <w:rsid w:val="002130BD"/>
    <w:rsid w:val="002132AD"/>
    <w:rsid w:val="002132E3"/>
    <w:rsid w:val="00213A28"/>
    <w:rsid w:val="00213B7E"/>
    <w:rsid w:val="0021424B"/>
    <w:rsid w:val="002143F9"/>
    <w:rsid w:val="002145AB"/>
    <w:rsid w:val="00214782"/>
    <w:rsid w:val="002147D3"/>
    <w:rsid w:val="0021499F"/>
    <w:rsid w:val="00214F2B"/>
    <w:rsid w:val="00214FBE"/>
    <w:rsid w:val="00214FF8"/>
    <w:rsid w:val="0021516B"/>
    <w:rsid w:val="00215790"/>
    <w:rsid w:val="0021592E"/>
    <w:rsid w:val="00215B02"/>
    <w:rsid w:val="002160D7"/>
    <w:rsid w:val="00216527"/>
    <w:rsid w:val="00216978"/>
    <w:rsid w:val="00216AEA"/>
    <w:rsid w:val="00216B8F"/>
    <w:rsid w:val="00216CDF"/>
    <w:rsid w:val="00216DD7"/>
    <w:rsid w:val="00216FF1"/>
    <w:rsid w:val="0021736B"/>
    <w:rsid w:val="002174F0"/>
    <w:rsid w:val="002177C3"/>
    <w:rsid w:val="0021788B"/>
    <w:rsid w:val="002179B6"/>
    <w:rsid w:val="002179DB"/>
    <w:rsid w:val="00217B55"/>
    <w:rsid w:val="00217E2E"/>
    <w:rsid w:val="00220187"/>
    <w:rsid w:val="00220A29"/>
    <w:rsid w:val="00220DA6"/>
    <w:rsid w:val="00220F59"/>
    <w:rsid w:val="0022123C"/>
    <w:rsid w:val="002214A3"/>
    <w:rsid w:val="002215F7"/>
    <w:rsid w:val="0022169A"/>
    <w:rsid w:val="00221706"/>
    <w:rsid w:val="00221F2E"/>
    <w:rsid w:val="00221F81"/>
    <w:rsid w:val="00222216"/>
    <w:rsid w:val="00222491"/>
    <w:rsid w:val="00222ACC"/>
    <w:rsid w:val="00222D72"/>
    <w:rsid w:val="00222EC0"/>
    <w:rsid w:val="00223936"/>
    <w:rsid w:val="00223F19"/>
    <w:rsid w:val="00223FC6"/>
    <w:rsid w:val="00224182"/>
    <w:rsid w:val="0022437F"/>
    <w:rsid w:val="00224621"/>
    <w:rsid w:val="00225812"/>
    <w:rsid w:val="00225B87"/>
    <w:rsid w:val="00225DB7"/>
    <w:rsid w:val="00226050"/>
    <w:rsid w:val="0022698D"/>
    <w:rsid w:val="002272D3"/>
    <w:rsid w:val="00227360"/>
    <w:rsid w:val="002274AE"/>
    <w:rsid w:val="00227AD5"/>
    <w:rsid w:val="00227B03"/>
    <w:rsid w:val="00227EAD"/>
    <w:rsid w:val="00230175"/>
    <w:rsid w:val="0023018D"/>
    <w:rsid w:val="002305BB"/>
    <w:rsid w:val="002308AF"/>
    <w:rsid w:val="00230F5B"/>
    <w:rsid w:val="00231000"/>
    <w:rsid w:val="00231343"/>
    <w:rsid w:val="00231507"/>
    <w:rsid w:val="002317A6"/>
    <w:rsid w:val="00231946"/>
    <w:rsid w:val="00231B3E"/>
    <w:rsid w:val="00231BC5"/>
    <w:rsid w:val="00232159"/>
    <w:rsid w:val="00232169"/>
    <w:rsid w:val="00232381"/>
    <w:rsid w:val="0023238B"/>
    <w:rsid w:val="002324C1"/>
    <w:rsid w:val="0023261B"/>
    <w:rsid w:val="00232BD6"/>
    <w:rsid w:val="00232E97"/>
    <w:rsid w:val="00232EB1"/>
    <w:rsid w:val="00233306"/>
    <w:rsid w:val="00233340"/>
    <w:rsid w:val="00233360"/>
    <w:rsid w:val="002333B0"/>
    <w:rsid w:val="00233AFB"/>
    <w:rsid w:val="00233EB1"/>
    <w:rsid w:val="00233EB7"/>
    <w:rsid w:val="00233EC5"/>
    <w:rsid w:val="002342B3"/>
    <w:rsid w:val="00234490"/>
    <w:rsid w:val="00234533"/>
    <w:rsid w:val="0023467D"/>
    <w:rsid w:val="00234684"/>
    <w:rsid w:val="0023468B"/>
    <w:rsid w:val="00234786"/>
    <w:rsid w:val="00234811"/>
    <w:rsid w:val="00234B48"/>
    <w:rsid w:val="00234BB3"/>
    <w:rsid w:val="0023513E"/>
    <w:rsid w:val="002352D0"/>
    <w:rsid w:val="00235565"/>
    <w:rsid w:val="002355BA"/>
    <w:rsid w:val="00235699"/>
    <w:rsid w:val="00235798"/>
    <w:rsid w:val="00235896"/>
    <w:rsid w:val="00235ED0"/>
    <w:rsid w:val="002360E8"/>
    <w:rsid w:val="00236107"/>
    <w:rsid w:val="0023656D"/>
    <w:rsid w:val="00236602"/>
    <w:rsid w:val="0023669F"/>
    <w:rsid w:val="00236861"/>
    <w:rsid w:val="002368C2"/>
    <w:rsid w:val="00236CBD"/>
    <w:rsid w:val="00236DD2"/>
    <w:rsid w:val="00236EA8"/>
    <w:rsid w:val="0023757F"/>
    <w:rsid w:val="002375A4"/>
    <w:rsid w:val="00237831"/>
    <w:rsid w:val="00237A4F"/>
    <w:rsid w:val="00237A97"/>
    <w:rsid w:val="00237CA9"/>
    <w:rsid w:val="00237CCD"/>
    <w:rsid w:val="002403D9"/>
    <w:rsid w:val="00240919"/>
    <w:rsid w:val="00240D25"/>
    <w:rsid w:val="0024108D"/>
    <w:rsid w:val="002410E0"/>
    <w:rsid w:val="00241640"/>
    <w:rsid w:val="00241EEC"/>
    <w:rsid w:val="00242721"/>
    <w:rsid w:val="002427C4"/>
    <w:rsid w:val="00242CB1"/>
    <w:rsid w:val="00242E73"/>
    <w:rsid w:val="00242F55"/>
    <w:rsid w:val="00242FD9"/>
    <w:rsid w:val="00242FFD"/>
    <w:rsid w:val="002430AE"/>
    <w:rsid w:val="00243157"/>
    <w:rsid w:val="002431DB"/>
    <w:rsid w:val="00243555"/>
    <w:rsid w:val="00243749"/>
    <w:rsid w:val="00243B35"/>
    <w:rsid w:val="00243F2E"/>
    <w:rsid w:val="00244462"/>
    <w:rsid w:val="0024454A"/>
    <w:rsid w:val="00244743"/>
    <w:rsid w:val="002448D9"/>
    <w:rsid w:val="00244B6A"/>
    <w:rsid w:val="00244D21"/>
    <w:rsid w:val="0024514A"/>
    <w:rsid w:val="00245555"/>
    <w:rsid w:val="002456D1"/>
    <w:rsid w:val="00245859"/>
    <w:rsid w:val="00245963"/>
    <w:rsid w:val="0024608E"/>
    <w:rsid w:val="002466E7"/>
    <w:rsid w:val="00246911"/>
    <w:rsid w:val="00246A72"/>
    <w:rsid w:val="00246DBC"/>
    <w:rsid w:val="00246EBC"/>
    <w:rsid w:val="00247107"/>
    <w:rsid w:val="002473EF"/>
    <w:rsid w:val="0024749D"/>
    <w:rsid w:val="00247985"/>
    <w:rsid w:val="002479DA"/>
    <w:rsid w:val="00247A8E"/>
    <w:rsid w:val="00247CC5"/>
    <w:rsid w:val="00247F7D"/>
    <w:rsid w:val="00250396"/>
    <w:rsid w:val="00250C65"/>
    <w:rsid w:val="00251174"/>
    <w:rsid w:val="00251282"/>
    <w:rsid w:val="002516E5"/>
    <w:rsid w:val="002519A5"/>
    <w:rsid w:val="002519A8"/>
    <w:rsid w:val="00251C84"/>
    <w:rsid w:val="00251E34"/>
    <w:rsid w:val="002525F3"/>
    <w:rsid w:val="0025269C"/>
    <w:rsid w:val="0025288E"/>
    <w:rsid w:val="00252A6A"/>
    <w:rsid w:val="00252BA0"/>
    <w:rsid w:val="0025318A"/>
    <w:rsid w:val="002533A3"/>
    <w:rsid w:val="00253CAA"/>
    <w:rsid w:val="00253CDB"/>
    <w:rsid w:val="00253D69"/>
    <w:rsid w:val="00253DA3"/>
    <w:rsid w:val="0025424D"/>
    <w:rsid w:val="00254528"/>
    <w:rsid w:val="002545C0"/>
    <w:rsid w:val="002547C8"/>
    <w:rsid w:val="002550FB"/>
    <w:rsid w:val="002552CC"/>
    <w:rsid w:val="0025545E"/>
    <w:rsid w:val="002554FD"/>
    <w:rsid w:val="00255736"/>
    <w:rsid w:val="00255FB6"/>
    <w:rsid w:val="00256110"/>
    <w:rsid w:val="002563FC"/>
    <w:rsid w:val="00256557"/>
    <w:rsid w:val="0025672F"/>
    <w:rsid w:val="0025697B"/>
    <w:rsid w:val="00256C3B"/>
    <w:rsid w:val="0025706C"/>
    <w:rsid w:val="002571CD"/>
    <w:rsid w:val="00257323"/>
    <w:rsid w:val="00257869"/>
    <w:rsid w:val="002578C6"/>
    <w:rsid w:val="00257AE8"/>
    <w:rsid w:val="00257D9F"/>
    <w:rsid w:val="00257E87"/>
    <w:rsid w:val="00257F89"/>
    <w:rsid w:val="00260306"/>
    <w:rsid w:val="00260552"/>
    <w:rsid w:val="002608A2"/>
    <w:rsid w:val="002608B9"/>
    <w:rsid w:val="00260AA3"/>
    <w:rsid w:val="00260BE6"/>
    <w:rsid w:val="00260C7B"/>
    <w:rsid w:val="00260D56"/>
    <w:rsid w:val="00260D7E"/>
    <w:rsid w:val="00260FEA"/>
    <w:rsid w:val="00261219"/>
    <w:rsid w:val="00261249"/>
    <w:rsid w:val="002613AB"/>
    <w:rsid w:val="002613C3"/>
    <w:rsid w:val="0026147B"/>
    <w:rsid w:val="00261A50"/>
    <w:rsid w:val="00261DAB"/>
    <w:rsid w:val="002620F0"/>
    <w:rsid w:val="002622FA"/>
    <w:rsid w:val="0026237D"/>
    <w:rsid w:val="00262656"/>
    <w:rsid w:val="002628B9"/>
    <w:rsid w:val="00262A24"/>
    <w:rsid w:val="00262BB6"/>
    <w:rsid w:val="00262D84"/>
    <w:rsid w:val="00262F3A"/>
    <w:rsid w:val="002636EE"/>
    <w:rsid w:val="0026371B"/>
    <w:rsid w:val="002637CF"/>
    <w:rsid w:val="00263D4E"/>
    <w:rsid w:val="00263E33"/>
    <w:rsid w:val="00264338"/>
    <w:rsid w:val="002644FA"/>
    <w:rsid w:val="002649D2"/>
    <w:rsid w:val="00264B7A"/>
    <w:rsid w:val="00264B9E"/>
    <w:rsid w:val="00264D50"/>
    <w:rsid w:val="0026502C"/>
    <w:rsid w:val="002652F7"/>
    <w:rsid w:val="00265440"/>
    <w:rsid w:val="002654C7"/>
    <w:rsid w:val="0026598C"/>
    <w:rsid w:val="00265D79"/>
    <w:rsid w:val="00265F48"/>
    <w:rsid w:val="00266264"/>
    <w:rsid w:val="00266444"/>
    <w:rsid w:val="00266D1A"/>
    <w:rsid w:val="00266DF1"/>
    <w:rsid w:val="00266E3C"/>
    <w:rsid w:val="00266F42"/>
    <w:rsid w:val="00267700"/>
    <w:rsid w:val="00267996"/>
    <w:rsid w:val="00267AAA"/>
    <w:rsid w:val="00267D39"/>
    <w:rsid w:val="00267FA6"/>
    <w:rsid w:val="002702B9"/>
    <w:rsid w:val="002707CD"/>
    <w:rsid w:val="00270A73"/>
    <w:rsid w:val="00270D28"/>
    <w:rsid w:val="00270F59"/>
    <w:rsid w:val="0027160C"/>
    <w:rsid w:val="0027176C"/>
    <w:rsid w:val="0027200E"/>
    <w:rsid w:val="002725E5"/>
    <w:rsid w:val="00272789"/>
    <w:rsid w:val="002727C9"/>
    <w:rsid w:val="00272984"/>
    <w:rsid w:val="00272AB3"/>
    <w:rsid w:val="002731A5"/>
    <w:rsid w:val="00273DFB"/>
    <w:rsid w:val="00274524"/>
    <w:rsid w:val="00274C01"/>
    <w:rsid w:val="00274CB3"/>
    <w:rsid w:val="00274DF6"/>
    <w:rsid w:val="00275138"/>
    <w:rsid w:val="0027543E"/>
    <w:rsid w:val="0027547C"/>
    <w:rsid w:val="00275759"/>
    <w:rsid w:val="00275C28"/>
    <w:rsid w:val="00275C4A"/>
    <w:rsid w:val="00275E4B"/>
    <w:rsid w:val="00275F67"/>
    <w:rsid w:val="00276325"/>
    <w:rsid w:val="002764D6"/>
    <w:rsid w:val="00276605"/>
    <w:rsid w:val="002769F7"/>
    <w:rsid w:val="00276E0F"/>
    <w:rsid w:val="00276F26"/>
    <w:rsid w:val="00276F51"/>
    <w:rsid w:val="00277155"/>
    <w:rsid w:val="00277680"/>
    <w:rsid w:val="00277B2D"/>
    <w:rsid w:val="00277BCD"/>
    <w:rsid w:val="00277CA8"/>
    <w:rsid w:val="00277E36"/>
    <w:rsid w:val="00277E38"/>
    <w:rsid w:val="00277FFA"/>
    <w:rsid w:val="00280132"/>
    <w:rsid w:val="00280186"/>
    <w:rsid w:val="0028020A"/>
    <w:rsid w:val="00280547"/>
    <w:rsid w:val="002807D7"/>
    <w:rsid w:val="002808AD"/>
    <w:rsid w:val="002808E6"/>
    <w:rsid w:val="00280D6A"/>
    <w:rsid w:val="00281308"/>
    <w:rsid w:val="00281352"/>
    <w:rsid w:val="002819F0"/>
    <w:rsid w:val="002821B2"/>
    <w:rsid w:val="00282343"/>
    <w:rsid w:val="002824B7"/>
    <w:rsid w:val="002829F5"/>
    <w:rsid w:val="00282B74"/>
    <w:rsid w:val="002830AA"/>
    <w:rsid w:val="002836D0"/>
    <w:rsid w:val="00283715"/>
    <w:rsid w:val="00283B52"/>
    <w:rsid w:val="00283C66"/>
    <w:rsid w:val="0028411A"/>
    <w:rsid w:val="0028419F"/>
    <w:rsid w:val="002843E8"/>
    <w:rsid w:val="002843E9"/>
    <w:rsid w:val="0028444B"/>
    <w:rsid w:val="00284470"/>
    <w:rsid w:val="002844E1"/>
    <w:rsid w:val="0028456A"/>
    <w:rsid w:val="00284591"/>
    <w:rsid w:val="00284AC2"/>
    <w:rsid w:val="00284CAA"/>
    <w:rsid w:val="00284FF2"/>
    <w:rsid w:val="0028523C"/>
    <w:rsid w:val="002852AA"/>
    <w:rsid w:val="002854B0"/>
    <w:rsid w:val="00285793"/>
    <w:rsid w:val="00285990"/>
    <w:rsid w:val="00285AD3"/>
    <w:rsid w:val="00285BD1"/>
    <w:rsid w:val="00286375"/>
    <w:rsid w:val="002864F4"/>
    <w:rsid w:val="00286659"/>
    <w:rsid w:val="002867F8"/>
    <w:rsid w:val="00286838"/>
    <w:rsid w:val="00286A26"/>
    <w:rsid w:val="00286C2D"/>
    <w:rsid w:val="002876E7"/>
    <w:rsid w:val="00287CDD"/>
    <w:rsid w:val="002908F8"/>
    <w:rsid w:val="00290979"/>
    <w:rsid w:val="00290F14"/>
    <w:rsid w:val="00291055"/>
    <w:rsid w:val="0029133B"/>
    <w:rsid w:val="002919AE"/>
    <w:rsid w:val="00291BD2"/>
    <w:rsid w:val="00291BD8"/>
    <w:rsid w:val="00291F3B"/>
    <w:rsid w:val="00291F73"/>
    <w:rsid w:val="00292059"/>
    <w:rsid w:val="002921EC"/>
    <w:rsid w:val="00292478"/>
    <w:rsid w:val="002924A4"/>
    <w:rsid w:val="0029261E"/>
    <w:rsid w:val="002929A7"/>
    <w:rsid w:val="00292B67"/>
    <w:rsid w:val="00292DD7"/>
    <w:rsid w:val="00292DF8"/>
    <w:rsid w:val="00292E34"/>
    <w:rsid w:val="00293061"/>
    <w:rsid w:val="00293292"/>
    <w:rsid w:val="00293531"/>
    <w:rsid w:val="00293772"/>
    <w:rsid w:val="00293B0B"/>
    <w:rsid w:val="00293D04"/>
    <w:rsid w:val="00294125"/>
    <w:rsid w:val="002943CB"/>
    <w:rsid w:val="0029441C"/>
    <w:rsid w:val="0029457F"/>
    <w:rsid w:val="002947D3"/>
    <w:rsid w:val="00294A02"/>
    <w:rsid w:val="00294A23"/>
    <w:rsid w:val="0029542B"/>
    <w:rsid w:val="002957BC"/>
    <w:rsid w:val="0029586B"/>
    <w:rsid w:val="00295879"/>
    <w:rsid w:val="00295881"/>
    <w:rsid w:val="00295A0E"/>
    <w:rsid w:val="00295B66"/>
    <w:rsid w:val="00296167"/>
    <w:rsid w:val="002965A4"/>
    <w:rsid w:val="002966BF"/>
    <w:rsid w:val="002966E6"/>
    <w:rsid w:val="00296778"/>
    <w:rsid w:val="00296836"/>
    <w:rsid w:val="002969EF"/>
    <w:rsid w:val="0029762F"/>
    <w:rsid w:val="00297E30"/>
    <w:rsid w:val="002A0B32"/>
    <w:rsid w:val="002A0D3D"/>
    <w:rsid w:val="002A11A8"/>
    <w:rsid w:val="002A137B"/>
    <w:rsid w:val="002A19CD"/>
    <w:rsid w:val="002A1B53"/>
    <w:rsid w:val="002A1D6D"/>
    <w:rsid w:val="002A1DFC"/>
    <w:rsid w:val="002A21A6"/>
    <w:rsid w:val="002A2263"/>
    <w:rsid w:val="002A25B5"/>
    <w:rsid w:val="002A28B3"/>
    <w:rsid w:val="002A291B"/>
    <w:rsid w:val="002A2D50"/>
    <w:rsid w:val="002A2DCF"/>
    <w:rsid w:val="002A2EEE"/>
    <w:rsid w:val="002A30D9"/>
    <w:rsid w:val="002A3444"/>
    <w:rsid w:val="002A35B2"/>
    <w:rsid w:val="002A3759"/>
    <w:rsid w:val="002A388D"/>
    <w:rsid w:val="002A3911"/>
    <w:rsid w:val="002A39E5"/>
    <w:rsid w:val="002A3F2B"/>
    <w:rsid w:val="002A448F"/>
    <w:rsid w:val="002A488F"/>
    <w:rsid w:val="002A4A26"/>
    <w:rsid w:val="002A4C53"/>
    <w:rsid w:val="002A4F8D"/>
    <w:rsid w:val="002A533A"/>
    <w:rsid w:val="002A5470"/>
    <w:rsid w:val="002A5A7D"/>
    <w:rsid w:val="002A5CA2"/>
    <w:rsid w:val="002A61DC"/>
    <w:rsid w:val="002A62AC"/>
    <w:rsid w:val="002A65DC"/>
    <w:rsid w:val="002A65FD"/>
    <w:rsid w:val="002A674B"/>
    <w:rsid w:val="002A6B70"/>
    <w:rsid w:val="002A6DCB"/>
    <w:rsid w:val="002A6F66"/>
    <w:rsid w:val="002A6FD5"/>
    <w:rsid w:val="002A710F"/>
    <w:rsid w:val="002A7393"/>
    <w:rsid w:val="002A7517"/>
    <w:rsid w:val="002A7A60"/>
    <w:rsid w:val="002A7F87"/>
    <w:rsid w:val="002B015F"/>
    <w:rsid w:val="002B03AA"/>
    <w:rsid w:val="002B0617"/>
    <w:rsid w:val="002B0820"/>
    <w:rsid w:val="002B09DF"/>
    <w:rsid w:val="002B0AE0"/>
    <w:rsid w:val="002B0E03"/>
    <w:rsid w:val="002B0EDF"/>
    <w:rsid w:val="002B0F95"/>
    <w:rsid w:val="002B103E"/>
    <w:rsid w:val="002B1076"/>
    <w:rsid w:val="002B12EF"/>
    <w:rsid w:val="002B15B1"/>
    <w:rsid w:val="002B187F"/>
    <w:rsid w:val="002B19FB"/>
    <w:rsid w:val="002B1A33"/>
    <w:rsid w:val="002B1C40"/>
    <w:rsid w:val="002B24A9"/>
    <w:rsid w:val="002B24B8"/>
    <w:rsid w:val="002B2C21"/>
    <w:rsid w:val="002B2C4A"/>
    <w:rsid w:val="002B2F7F"/>
    <w:rsid w:val="002B30D5"/>
    <w:rsid w:val="002B35B7"/>
    <w:rsid w:val="002B3650"/>
    <w:rsid w:val="002B378D"/>
    <w:rsid w:val="002B385E"/>
    <w:rsid w:val="002B3A98"/>
    <w:rsid w:val="002B400D"/>
    <w:rsid w:val="002B408E"/>
    <w:rsid w:val="002B444E"/>
    <w:rsid w:val="002B4CAC"/>
    <w:rsid w:val="002B4FCC"/>
    <w:rsid w:val="002B50BF"/>
    <w:rsid w:val="002B52E3"/>
    <w:rsid w:val="002B5656"/>
    <w:rsid w:val="002B5739"/>
    <w:rsid w:val="002B5C35"/>
    <w:rsid w:val="002B5CE9"/>
    <w:rsid w:val="002B6737"/>
    <w:rsid w:val="002B6F9F"/>
    <w:rsid w:val="002B73D8"/>
    <w:rsid w:val="002B74B3"/>
    <w:rsid w:val="002B75A3"/>
    <w:rsid w:val="002B763C"/>
    <w:rsid w:val="002B7A7A"/>
    <w:rsid w:val="002B7C6F"/>
    <w:rsid w:val="002B7DDC"/>
    <w:rsid w:val="002B7F67"/>
    <w:rsid w:val="002C0529"/>
    <w:rsid w:val="002C06B3"/>
    <w:rsid w:val="002C0C89"/>
    <w:rsid w:val="002C10CD"/>
    <w:rsid w:val="002C10DC"/>
    <w:rsid w:val="002C1366"/>
    <w:rsid w:val="002C1CD2"/>
    <w:rsid w:val="002C1E6B"/>
    <w:rsid w:val="002C1FB4"/>
    <w:rsid w:val="002C204C"/>
    <w:rsid w:val="002C247A"/>
    <w:rsid w:val="002C25CC"/>
    <w:rsid w:val="002C2B7A"/>
    <w:rsid w:val="002C328A"/>
    <w:rsid w:val="002C3455"/>
    <w:rsid w:val="002C34EB"/>
    <w:rsid w:val="002C3531"/>
    <w:rsid w:val="002C3659"/>
    <w:rsid w:val="002C3720"/>
    <w:rsid w:val="002C3785"/>
    <w:rsid w:val="002C38F6"/>
    <w:rsid w:val="002C3C1F"/>
    <w:rsid w:val="002C3CA2"/>
    <w:rsid w:val="002C424B"/>
    <w:rsid w:val="002C42AB"/>
    <w:rsid w:val="002C45B8"/>
    <w:rsid w:val="002C47FF"/>
    <w:rsid w:val="002C4AD0"/>
    <w:rsid w:val="002C4BDF"/>
    <w:rsid w:val="002C4D9A"/>
    <w:rsid w:val="002C4E16"/>
    <w:rsid w:val="002C504A"/>
    <w:rsid w:val="002C526F"/>
    <w:rsid w:val="002C5D05"/>
    <w:rsid w:val="002C5DB6"/>
    <w:rsid w:val="002C5EFC"/>
    <w:rsid w:val="002C6250"/>
    <w:rsid w:val="002C651F"/>
    <w:rsid w:val="002C6741"/>
    <w:rsid w:val="002C6B20"/>
    <w:rsid w:val="002C6B31"/>
    <w:rsid w:val="002C6E55"/>
    <w:rsid w:val="002C701B"/>
    <w:rsid w:val="002C70FC"/>
    <w:rsid w:val="002C7212"/>
    <w:rsid w:val="002C7AC1"/>
    <w:rsid w:val="002C7E7B"/>
    <w:rsid w:val="002D00AD"/>
    <w:rsid w:val="002D0303"/>
    <w:rsid w:val="002D03EC"/>
    <w:rsid w:val="002D0535"/>
    <w:rsid w:val="002D0C27"/>
    <w:rsid w:val="002D0CE7"/>
    <w:rsid w:val="002D0E4F"/>
    <w:rsid w:val="002D1458"/>
    <w:rsid w:val="002D1B97"/>
    <w:rsid w:val="002D206D"/>
    <w:rsid w:val="002D2180"/>
    <w:rsid w:val="002D27D1"/>
    <w:rsid w:val="002D2813"/>
    <w:rsid w:val="002D2A16"/>
    <w:rsid w:val="002D2BDD"/>
    <w:rsid w:val="002D2C46"/>
    <w:rsid w:val="002D2D28"/>
    <w:rsid w:val="002D31F1"/>
    <w:rsid w:val="002D33B3"/>
    <w:rsid w:val="002D39D1"/>
    <w:rsid w:val="002D3CB2"/>
    <w:rsid w:val="002D3D72"/>
    <w:rsid w:val="002D3DBD"/>
    <w:rsid w:val="002D3E74"/>
    <w:rsid w:val="002D3EBE"/>
    <w:rsid w:val="002D407C"/>
    <w:rsid w:val="002D4253"/>
    <w:rsid w:val="002D4266"/>
    <w:rsid w:val="002D42B6"/>
    <w:rsid w:val="002D43A9"/>
    <w:rsid w:val="002D4F39"/>
    <w:rsid w:val="002D50E2"/>
    <w:rsid w:val="002D53C7"/>
    <w:rsid w:val="002D5709"/>
    <w:rsid w:val="002D5878"/>
    <w:rsid w:val="002D5B93"/>
    <w:rsid w:val="002D5ED5"/>
    <w:rsid w:val="002D608A"/>
    <w:rsid w:val="002D60ED"/>
    <w:rsid w:val="002D6415"/>
    <w:rsid w:val="002D64F1"/>
    <w:rsid w:val="002D681D"/>
    <w:rsid w:val="002D6EA3"/>
    <w:rsid w:val="002D73C4"/>
    <w:rsid w:val="002D7795"/>
    <w:rsid w:val="002D7A90"/>
    <w:rsid w:val="002E06DC"/>
    <w:rsid w:val="002E0928"/>
    <w:rsid w:val="002E0AD6"/>
    <w:rsid w:val="002E0C86"/>
    <w:rsid w:val="002E0E7F"/>
    <w:rsid w:val="002E1265"/>
    <w:rsid w:val="002E150B"/>
    <w:rsid w:val="002E15DD"/>
    <w:rsid w:val="002E1675"/>
    <w:rsid w:val="002E1782"/>
    <w:rsid w:val="002E1D75"/>
    <w:rsid w:val="002E20C2"/>
    <w:rsid w:val="002E2A69"/>
    <w:rsid w:val="002E2B3D"/>
    <w:rsid w:val="002E2B5E"/>
    <w:rsid w:val="002E2F45"/>
    <w:rsid w:val="002E31B6"/>
    <w:rsid w:val="002E33BD"/>
    <w:rsid w:val="002E3592"/>
    <w:rsid w:val="002E3944"/>
    <w:rsid w:val="002E3A47"/>
    <w:rsid w:val="002E3B69"/>
    <w:rsid w:val="002E4242"/>
    <w:rsid w:val="002E4247"/>
    <w:rsid w:val="002E43B6"/>
    <w:rsid w:val="002E43CF"/>
    <w:rsid w:val="002E4532"/>
    <w:rsid w:val="002E49A1"/>
    <w:rsid w:val="002E55AA"/>
    <w:rsid w:val="002E573D"/>
    <w:rsid w:val="002E576B"/>
    <w:rsid w:val="002E580C"/>
    <w:rsid w:val="002E5958"/>
    <w:rsid w:val="002E5AE9"/>
    <w:rsid w:val="002E5F44"/>
    <w:rsid w:val="002E654D"/>
    <w:rsid w:val="002E663E"/>
    <w:rsid w:val="002E6682"/>
    <w:rsid w:val="002E668E"/>
    <w:rsid w:val="002E6811"/>
    <w:rsid w:val="002E6C29"/>
    <w:rsid w:val="002E7111"/>
    <w:rsid w:val="002E7144"/>
    <w:rsid w:val="002E7378"/>
    <w:rsid w:val="002E756F"/>
    <w:rsid w:val="002E75BF"/>
    <w:rsid w:val="002E7813"/>
    <w:rsid w:val="002E7B8C"/>
    <w:rsid w:val="002E7B97"/>
    <w:rsid w:val="002E7BFF"/>
    <w:rsid w:val="002E7CE6"/>
    <w:rsid w:val="002E7EEC"/>
    <w:rsid w:val="002F00DC"/>
    <w:rsid w:val="002F01C3"/>
    <w:rsid w:val="002F02C4"/>
    <w:rsid w:val="002F0574"/>
    <w:rsid w:val="002F0697"/>
    <w:rsid w:val="002F0B8C"/>
    <w:rsid w:val="002F0C84"/>
    <w:rsid w:val="002F1061"/>
    <w:rsid w:val="002F118B"/>
    <w:rsid w:val="002F11A5"/>
    <w:rsid w:val="002F14AA"/>
    <w:rsid w:val="002F1608"/>
    <w:rsid w:val="002F162C"/>
    <w:rsid w:val="002F180F"/>
    <w:rsid w:val="002F1AC4"/>
    <w:rsid w:val="002F1CCD"/>
    <w:rsid w:val="002F1E6C"/>
    <w:rsid w:val="002F203B"/>
    <w:rsid w:val="002F2183"/>
    <w:rsid w:val="002F2233"/>
    <w:rsid w:val="002F2339"/>
    <w:rsid w:val="002F2442"/>
    <w:rsid w:val="002F2564"/>
    <w:rsid w:val="002F2AC7"/>
    <w:rsid w:val="002F30EA"/>
    <w:rsid w:val="002F353F"/>
    <w:rsid w:val="002F3560"/>
    <w:rsid w:val="002F362B"/>
    <w:rsid w:val="002F384F"/>
    <w:rsid w:val="002F3A6B"/>
    <w:rsid w:val="002F3C2C"/>
    <w:rsid w:val="002F3C5E"/>
    <w:rsid w:val="002F42BD"/>
    <w:rsid w:val="002F46B5"/>
    <w:rsid w:val="002F4B9A"/>
    <w:rsid w:val="002F4DAE"/>
    <w:rsid w:val="002F4E3C"/>
    <w:rsid w:val="002F5495"/>
    <w:rsid w:val="002F5BFD"/>
    <w:rsid w:val="002F5D23"/>
    <w:rsid w:val="002F60CD"/>
    <w:rsid w:val="002F67AE"/>
    <w:rsid w:val="002F6BD1"/>
    <w:rsid w:val="002F6CA2"/>
    <w:rsid w:val="002F729E"/>
    <w:rsid w:val="002F7646"/>
    <w:rsid w:val="002F76D2"/>
    <w:rsid w:val="002F7B48"/>
    <w:rsid w:val="003003AE"/>
    <w:rsid w:val="00300588"/>
    <w:rsid w:val="0030066A"/>
    <w:rsid w:val="0030087E"/>
    <w:rsid w:val="00300902"/>
    <w:rsid w:val="00300A86"/>
    <w:rsid w:val="00300FA3"/>
    <w:rsid w:val="003012BF"/>
    <w:rsid w:val="00301524"/>
    <w:rsid w:val="0030164E"/>
    <w:rsid w:val="00301909"/>
    <w:rsid w:val="0030208A"/>
    <w:rsid w:val="0030212A"/>
    <w:rsid w:val="003023E7"/>
    <w:rsid w:val="00302A37"/>
    <w:rsid w:val="00302AEC"/>
    <w:rsid w:val="00302B92"/>
    <w:rsid w:val="00303FF0"/>
    <w:rsid w:val="003040BF"/>
    <w:rsid w:val="00304251"/>
    <w:rsid w:val="003042ED"/>
    <w:rsid w:val="00304354"/>
    <w:rsid w:val="003045B9"/>
    <w:rsid w:val="00304848"/>
    <w:rsid w:val="00304AB0"/>
    <w:rsid w:val="00304DEA"/>
    <w:rsid w:val="003057D8"/>
    <w:rsid w:val="00305D85"/>
    <w:rsid w:val="00305DB7"/>
    <w:rsid w:val="00305EED"/>
    <w:rsid w:val="00305F53"/>
    <w:rsid w:val="00306412"/>
    <w:rsid w:val="003068E7"/>
    <w:rsid w:val="00306BA2"/>
    <w:rsid w:val="00306C63"/>
    <w:rsid w:val="00306C9F"/>
    <w:rsid w:val="00306FEC"/>
    <w:rsid w:val="00307366"/>
    <w:rsid w:val="00307529"/>
    <w:rsid w:val="00307619"/>
    <w:rsid w:val="0030775D"/>
    <w:rsid w:val="003077A6"/>
    <w:rsid w:val="00307AC2"/>
    <w:rsid w:val="00307D6E"/>
    <w:rsid w:val="00307D7F"/>
    <w:rsid w:val="00307E28"/>
    <w:rsid w:val="00307EC9"/>
    <w:rsid w:val="00310009"/>
    <w:rsid w:val="003101E1"/>
    <w:rsid w:val="003106DE"/>
    <w:rsid w:val="00310DE8"/>
    <w:rsid w:val="00311343"/>
    <w:rsid w:val="00311459"/>
    <w:rsid w:val="00311D6C"/>
    <w:rsid w:val="00311DFC"/>
    <w:rsid w:val="0031221C"/>
    <w:rsid w:val="0031258C"/>
    <w:rsid w:val="003128F2"/>
    <w:rsid w:val="00312EBE"/>
    <w:rsid w:val="00313275"/>
    <w:rsid w:val="0031332D"/>
    <w:rsid w:val="00313390"/>
    <w:rsid w:val="003133E6"/>
    <w:rsid w:val="0031386F"/>
    <w:rsid w:val="003139E7"/>
    <w:rsid w:val="00313F44"/>
    <w:rsid w:val="00314061"/>
    <w:rsid w:val="003142EE"/>
    <w:rsid w:val="00314681"/>
    <w:rsid w:val="00314854"/>
    <w:rsid w:val="00314D37"/>
    <w:rsid w:val="0031522F"/>
    <w:rsid w:val="003152AE"/>
    <w:rsid w:val="00315966"/>
    <w:rsid w:val="00315C3D"/>
    <w:rsid w:val="00315E52"/>
    <w:rsid w:val="00315EBC"/>
    <w:rsid w:val="00315EFB"/>
    <w:rsid w:val="003162D2"/>
    <w:rsid w:val="0031650D"/>
    <w:rsid w:val="00316C50"/>
    <w:rsid w:val="00316D9B"/>
    <w:rsid w:val="00316D9E"/>
    <w:rsid w:val="00316DA9"/>
    <w:rsid w:val="00316DE6"/>
    <w:rsid w:val="00316DE7"/>
    <w:rsid w:val="0031772E"/>
    <w:rsid w:val="003201AB"/>
    <w:rsid w:val="003202A1"/>
    <w:rsid w:val="003207FB"/>
    <w:rsid w:val="00320873"/>
    <w:rsid w:val="003209B8"/>
    <w:rsid w:val="00320B1D"/>
    <w:rsid w:val="00320D56"/>
    <w:rsid w:val="00320DE3"/>
    <w:rsid w:val="00320E7C"/>
    <w:rsid w:val="0032102C"/>
    <w:rsid w:val="0032115D"/>
    <w:rsid w:val="0032133F"/>
    <w:rsid w:val="00321A10"/>
    <w:rsid w:val="00321A44"/>
    <w:rsid w:val="00321D77"/>
    <w:rsid w:val="00321EE7"/>
    <w:rsid w:val="00321F77"/>
    <w:rsid w:val="00322440"/>
    <w:rsid w:val="0032288A"/>
    <w:rsid w:val="00322B44"/>
    <w:rsid w:val="00322CE5"/>
    <w:rsid w:val="00322DFD"/>
    <w:rsid w:val="00323209"/>
    <w:rsid w:val="0032322E"/>
    <w:rsid w:val="00323561"/>
    <w:rsid w:val="00323617"/>
    <w:rsid w:val="0032371B"/>
    <w:rsid w:val="0032378F"/>
    <w:rsid w:val="003238DF"/>
    <w:rsid w:val="00323F4A"/>
    <w:rsid w:val="00324445"/>
    <w:rsid w:val="00324669"/>
    <w:rsid w:val="00324848"/>
    <w:rsid w:val="00324D5E"/>
    <w:rsid w:val="003250D3"/>
    <w:rsid w:val="003250D9"/>
    <w:rsid w:val="00325153"/>
    <w:rsid w:val="00325338"/>
    <w:rsid w:val="00325B9C"/>
    <w:rsid w:val="00325D4A"/>
    <w:rsid w:val="003261DB"/>
    <w:rsid w:val="00326A64"/>
    <w:rsid w:val="00326B71"/>
    <w:rsid w:val="00326CA4"/>
    <w:rsid w:val="00326D9F"/>
    <w:rsid w:val="00326DB8"/>
    <w:rsid w:val="00327102"/>
    <w:rsid w:val="0032712F"/>
    <w:rsid w:val="00327483"/>
    <w:rsid w:val="003274E0"/>
    <w:rsid w:val="003275C0"/>
    <w:rsid w:val="00327829"/>
    <w:rsid w:val="003278BC"/>
    <w:rsid w:val="00327AF2"/>
    <w:rsid w:val="00327F70"/>
    <w:rsid w:val="00330058"/>
    <w:rsid w:val="003305B7"/>
    <w:rsid w:val="003305F5"/>
    <w:rsid w:val="00330866"/>
    <w:rsid w:val="00330A91"/>
    <w:rsid w:val="00330D8F"/>
    <w:rsid w:val="00330DF5"/>
    <w:rsid w:val="0033107E"/>
    <w:rsid w:val="00331126"/>
    <w:rsid w:val="00331146"/>
    <w:rsid w:val="003311B9"/>
    <w:rsid w:val="003311CC"/>
    <w:rsid w:val="003316E7"/>
    <w:rsid w:val="00331944"/>
    <w:rsid w:val="00331B06"/>
    <w:rsid w:val="00331EC2"/>
    <w:rsid w:val="00331F1B"/>
    <w:rsid w:val="00331F33"/>
    <w:rsid w:val="0033267D"/>
    <w:rsid w:val="00332B28"/>
    <w:rsid w:val="00332B92"/>
    <w:rsid w:val="00332FD2"/>
    <w:rsid w:val="00333084"/>
    <w:rsid w:val="0033337C"/>
    <w:rsid w:val="00333646"/>
    <w:rsid w:val="003339C4"/>
    <w:rsid w:val="00333AB6"/>
    <w:rsid w:val="00333C00"/>
    <w:rsid w:val="00333DB1"/>
    <w:rsid w:val="00333EBA"/>
    <w:rsid w:val="003341C3"/>
    <w:rsid w:val="0033438D"/>
    <w:rsid w:val="00334BA2"/>
    <w:rsid w:val="00334BD3"/>
    <w:rsid w:val="00334E24"/>
    <w:rsid w:val="00334FD8"/>
    <w:rsid w:val="00335000"/>
    <w:rsid w:val="00335258"/>
    <w:rsid w:val="00335803"/>
    <w:rsid w:val="00335C6A"/>
    <w:rsid w:val="00335E41"/>
    <w:rsid w:val="00335FC6"/>
    <w:rsid w:val="003364BF"/>
    <w:rsid w:val="003369A9"/>
    <w:rsid w:val="00336D09"/>
    <w:rsid w:val="00336ECA"/>
    <w:rsid w:val="0033762A"/>
    <w:rsid w:val="00337802"/>
    <w:rsid w:val="00337B87"/>
    <w:rsid w:val="00337D8B"/>
    <w:rsid w:val="00340068"/>
    <w:rsid w:val="0034014A"/>
    <w:rsid w:val="00340744"/>
    <w:rsid w:val="003408B8"/>
    <w:rsid w:val="00340AEC"/>
    <w:rsid w:val="00340C25"/>
    <w:rsid w:val="00340EEF"/>
    <w:rsid w:val="0034102F"/>
    <w:rsid w:val="003413C8"/>
    <w:rsid w:val="003414F1"/>
    <w:rsid w:val="00341856"/>
    <w:rsid w:val="00341E98"/>
    <w:rsid w:val="00342080"/>
    <w:rsid w:val="003420FA"/>
    <w:rsid w:val="0034242C"/>
    <w:rsid w:val="003424C3"/>
    <w:rsid w:val="003428AE"/>
    <w:rsid w:val="00342A0A"/>
    <w:rsid w:val="00342C94"/>
    <w:rsid w:val="00342DF8"/>
    <w:rsid w:val="00343658"/>
    <w:rsid w:val="00343876"/>
    <w:rsid w:val="00343974"/>
    <w:rsid w:val="00343B84"/>
    <w:rsid w:val="00343B85"/>
    <w:rsid w:val="00343DAA"/>
    <w:rsid w:val="00343FC4"/>
    <w:rsid w:val="00344A1D"/>
    <w:rsid w:val="00344CCE"/>
    <w:rsid w:val="00344D22"/>
    <w:rsid w:val="003455DF"/>
    <w:rsid w:val="00345653"/>
    <w:rsid w:val="0034589F"/>
    <w:rsid w:val="00345AEE"/>
    <w:rsid w:val="00345BBC"/>
    <w:rsid w:val="00345D73"/>
    <w:rsid w:val="00346046"/>
    <w:rsid w:val="0034605B"/>
    <w:rsid w:val="00346081"/>
    <w:rsid w:val="00346537"/>
    <w:rsid w:val="0034684E"/>
    <w:rsid w:val="00346B73"/>
    <w:rsid w:val="00346C1E"/>
    <w:rsid w:val="00346D95"/>
    <w:rsid w:val="00346E7F"/>
    <w:rsid w:val="00347046"/>
    <w:rsid w:val="003474CE"/>
    <w:rsid w:val="0034766A"/>
    <w:rsid w:val="00347B8B"/>
    <w:rsid w:val="00347BF2"/>
    <w:rsid w:val="00350326"/>
    <w:rsid w:val="003503F6"/>
    <w:rsid w:val="00350458"/>
    <w:rsid w:val="003504C5"/>
    <w:rsid w:val="003506DE"/>
    <w:rsid w:val="00350944"/>
    <w:rsid w:val="003509BE"/>
    <w:rsid w:val="003509FC"/>
    <w:rsid w:val="00350A27"/>
    <w:rsid w:val="00350A76"/>
    <w:rsid w:val="00350C59"/>
    <w:rsid w:val="00350EA0"/>
    <w:rsid w:val="00351008"/>
    <w:rsid w:val="00351252"/>
    <w:rsid w:val="003512E8"/>
    <w:rsid w:val="0035181A"/>
    <w:rsid w:val="00351E8F"/>
    <w:rsid w:val="00351FC8"/>
    <w:rsid w:val="0035240A"/>
    <w:rsid w:val="0035241E"/>
    <w:rsid w:val="00352437"/>
    <w:rsid w:val="0035272A"/>
    <w:rsid w:val="00352814"/>
    <w:rsid w:val="00352980"/>
    <w:rsid w:val="00352C24"/>
    <w:rsid w:val="00352E3D"/>
    <w:rsid w:val="00353053"/>
    <w:rsid w:val="0035334A"/>
    <w:rsid w:val="00353654"/>
    <w:rsid w:val="00353BCB"/>
    <w:rsid w:val="003542F0"/>
    <w:rsid w:val="003545F0"/>
    <w:rsid w:val="00354922"/>
    <w:rsid w:val="00354DC1"/>
    <w:rsid w:val="00354FDC"/>
    <w:rsid w:val="0035569E"/>
    <w:rsid w:val="00355ECF"/>
    <w:rsid w:val="0035637C"/>
    <w:rsid w:val="00356435"/>
    <w:rsid w:val="00356DD0"/>
    <w:rsid w:val="00357485"/>
    <w:rsid w:val="0035750A"/>
    <w:rsid w:val="0035771F"/>
    <w:rsid w:val="00357773"/>
    <w:rsid w:val="003577AF"/>
    <w:rsid w:val="00357DBF"/>
    <w:rsid w:val="00357FF8"/>
    <w:rsid w:val="0036030C"/>
    <w:rsid w:val="00360377"/>
    <w:rsid w:val="0036067B"/>
    <w:rsid w:val="00360730"/>
    <w:rsid w:val="00360788"/>
    <w:rsid w:val="00360D9B"/>
    <w:rsid w:val="00360DC6"/>
    <w:rsid w:val="00361135"/>
    <w:rsid w:val="0036115D"/>
    <w:rsid w:val="00361372"/>
    <w:rsid w:val="00361837"/>
    <w:rsid w:val="00361926"/>
    <w:rsid w:val="0036197F"/>
    <w:rsid w:val="00361D5D"/>
    <w:rsid w:val="00362003"/>
    <w:rsid w:val="003622F0"/>
    <w:rsid w:val="00362426"/>
    <w:rsid w:val="00362549"/>
    <w:rsid w:val="0036256B"/>
    <w:rsid w:val="003625F3"/>
    <w:rsid w:val="00362687"/>
    <w:rsid w:val="00362778"/>
    <w:rsid w:val="00362A19"/>
    <w:rsid w:val="00362BFE"/>
    <w:rsid w:val="00362CFD"/>
    <w:rsid w:val="0036343D"/>
    <w:rsid w:val="003646EE"/>
    <w:rsid w:val="00364746"/>
    <w:rsid w:val="00364CA8"/>
    <w:rsid w:val="00364F0C"/>
    <w:rsid w:val="00365012"/>
    <w:rsid w:val="003650C5"/>
    <w:rsid w:val="00365324"/>
    <w:rsid w:val="0036545C"/>
    <w:rsid w:val="00365492"/>
    <w:rsid w:val="00365863"/>
    <w:rsid w:val="00365C7A"/>
    <w:rsid w:val="00365CC2"/>
    <w:rsid w:val="0036614F"/>
    <w:rsid w:val="00366796"/>
    <w:rsid w:val="003669F5"/>
    <w:rsid w:val="00366F72"/>
    <w:rsid w:val="003675A2"/>
    <w:rsid w:val="00367661"/>
    <w:rsid w:val="00367DAA"/>
    <w:rsid w:val="00367E78"/>
    <w:rsid w:val="00367F97"/>
    <w:rsid w:val="003700C8"/>
    <w:rsid w:val="00370343"/>
    <w:rsid w:val="003703A4"/>
    <w:rsid w:val="0037044B"/>
    <w:rsid w:val="0037090C"/>
    <w:rsid w:val="00370A7A"/>
    <w:rsid w:val="00370ABE"/>
    <w:rsid w:val="00370D35"/>
    <w:rsid w:val="0037100F"/>
    <w:rsid w:val="00371057"/>
    <w:rsid w:val="0037113F"/>
    <w:rsid w:val="00371AA5"/>
    <w:rsid w:val="00371AEF"/>
    <w:rsid w:val="00371B20"/>
    <w:rsid w:val="00371ED6"/>
    <w:rsid w:val="00371FDE"/>
    <w:rsid w:val="00372094"/>
    <w:rsid w:val="003722FE"/>
    <w:rsid w:val="003729B6"/>
    <w:rsid w:val="00372B63"/>
    <w:rsid w:val="00372B6E"/>
    <w:rsid w:val="00372CD5"/>
    <w:rsid w:val="00372E67"/>
    <w:rsid w:val="00372ED4"/>
    <w:rsid w:val="00372F29"/>
    <w:rsid w:val="003731C9"/>
    <w:rsid w:val="0037347C"/>
    <w:rsid w:val="003739AE"/>
    <w:rsid w:val="00373A3D"/>
    <w:rsid w:val="00373BED"/>
    <w:rsid w:val="003742B6"/>
    <w:rsid w:val="00374486"/>
    <w:rsid w:val="003747B7"/>
    <w:rsid w:val="003753A7"/>
    <w:rsid w:val="00375479"/>
    <w:rsid w:val="0037567B"/>
    <w:rsid w:val="003756E5"/>
    <w:rsid w:val="003758A2"/>
    <w:rsid w:val="003758F0"/>
    <w:rsid w:val="00375B40"/>
    <w:rsid w:val="00375B5C"/>
    <w:rsid w:val="003771B7"/>
    <w:rsid w:val="00377311"/>
    <w:rsid w:val="0037736E"/>
    <w:rsid w:val="003775AB"/>
    <w:rsid w:val="00377690"/>
    <w:rsid w:val="00377C1B"/>
    <w:rsid w:val="00377DDF"/>
    <w:rsid w:val="003800BB"/>
    <w:rsid w:val="00380145"/>
    <w:rsid w:val="00380322"/>
    <w:rsid w:val="003803DC"/>
    <w:rsid w:val="0038070B"/>
    <w:rsid w:val="00380A56"/>
    <w:rsid w:val="00380B2A"/>
    <w:rsid w:val="00380B9C"/>
    <w:rsid w:val="00380D6D"/>
    <w:rsid w:val="00380DEE"/>
    <w:rsid w:val="00380F64"/>
    <w:rsid w:val="00381928"/>
    <w:rsid w:val="00381BCB"/>
    <w:rsid w:val="00381EDF"/>
    <w:rsid w:val="0038216D"/>
    <w:rsid w:val="00382183"/>
    <w:rsid w:val="00382213"/>
    <w:rsid w:val="00382598"/>
    <w:rsid w:val="0038259E"/>
    <w:rsid w:val="0038272B"/>
    <w:rsid w:val="00382811"/>
    <w:rsid w:val="00382BF2"/>
    <w:rsid w:val="00382D7D"/>
    <w:rsid w:val="00382DE3"/>
    <w:rsid w:val="00383068"/>
    <w:rsid w:val="0038316D"/>
    <w:rsid w:val="003832D4"/>
    <w:rsid w:val="00383454"/>
    <w:rsid w:val="00384043"/>
    <w:rsid w:val="0038464A"/>
    <w:rsid w:val="003846B8"/>
    <w:rsid w:val="003846CA"/>
    <w:rsid w:val="003848A2"/>
    <w:rsid w:val="00384BC0"/>
    <w:rsid w:val="00384F31"/>
    <w:rsid w:val="00384FB0"/>
    <w:rsid w:val="0038557F"/>
    <w:rsid w:val="0038558D"/>
    <w:rsid w:val="003855FE"/>
    <w:rsid w:val="00385728"/>
    <w:rsid w:val="00385813"/>
    <w:rsid w:val="00385831"/>
    <w:rsid w:val="003859E3"/>
    <w:rsid w:val="00385D04"/>
    <w:rsid w:val="0038645F"/>
    <w:rsid w:val="00386516"/>
    <w:rsid w:val="0038672D"/>
    <w:rsid w:val="00386A43"/>
    <w:rsid w:val="00386B23"/>
    <w:rsid w:val="00386B90"/>
    <w:rsid w:val="00386CE7"/>
    <w:rsid w:val="00386F3B"/>
    <w:rsid w:val="00387121"/>
    <w:rsid w:val="00387F90"/>
    <w:rsid w:val="00390044"/>
    <w:rsid w:val="0039027B"/>
    <w:rsid w:val="00390302"/>
    <w:rsid w:val="00390404"/>
    <w:rsid w:val="00390449"/>
    <w:rsid w:val="0039047D"/>
    <w:rsid w:val="00390626"/>
    <w:rsid w:val="00390940"/>
    <w:rsid w:val="00390C19"/>
    <w:rsid w:val="00391593"/>
    <w:rsid w:val="00391650"/>
    <w:rsid w:val="00391874"/>
    <w:rsid w:val="00391A1A"/>
    <w:rsid w:val="00391BE7"/>
    <w:rsid w:val="00391DDB"/>
    <w:rsid w:val="00391ED7"/>
    <w:rsid w:val="00392204"/>
    <w:rsid w:val="00392558"/>
    <w:rsid w:val="003928F1"/>
    <w:rsid w:val="0039315E"/>
    <w:rsid w:val="003936AC"/>
    <w:rsid w:val="003937B7"/>
    <w:rsid w:val="00393E3D"/>
    <w:rsid w:val="0039401D"/>
    <w:rsid w:val="003946B0"/>
    <w:rsid w:val="003946CA"/>
    <w:rsid w:val="00394AB5"/>
    <w:rsid w:val="00395139"/>
    <w:rsid w:val="003951AC"/>
    <w:rsid w:val="0039526E"/>
    <w:rsid w:val="00395379"/>
    <w:rsid w:val="003953E0"/>
    <w:rsid w:val="003955EA"/>
    <w:rsid w:val="003957AC"/>
    <w:rsid w:val="00395809"/>
    <w:rsid w:val="00396070"/>
    <w:rsid w:val="003960B6"/>
    <w:rsid w:val="00396253"/>
    <w:rsid w:val="003963D0"/>
    <w:rsid w:val="00396402"/>
    <w:rsid w:val="00396648"/>
    <w:rsid w:val="003967C4"/>
    <w:rsid w:val="00396ED0"/>
    <w:rsid w:val="00397019"/>
    <w:rsid w:val="00397452"/>
    <w:rsid w:val="00397535"/>
    <w:rsid w:val="0039762B"/>
    <w:rsid w:val="003976CE"/>
    <w:rsid w:val="003977EE"/>
    <w:rsid w:val="00397C88"/>
    <w:rsid w:val="00397DCE"/>
    <w:rsid w:val="003A02D6"/>
    <w:rsid w:val="003A073D"/>
    <w:rsid w:val="003A07B5"/>
    <w:rsid w:val="003A0800"/>
    <w:rsid w:val="003A081B"/>
    <w:rsid w:val="003A09DC"/>
    <w:rsid w:val="003A0AEA"/>
    <w:rsid w:val="003A0FB9"/>
    <w:rsid w:val="003A13F2"/>
    <w:rsid w:val="003A1717"/>
    <w:rsid w:val="003A1BAC"/>
    <w:rsid w:val="003A1D26"/>
    <w:rsid w:val="003A1EB1"/>
    <w:rsid w:val="003A1F5D"/>
    <w:rsid w:val="003A20C7"/>
    <w:rsid w:val="003A23A7"/>
    <w:rsid w:val="003A23B6"/>
    <w:rsid w:val="003A25BC"/>
    <w:rsid w:val="003A2E05"/>
    <w:rsid w:val="003A2E93"/>
    <w:rsid w:val="003A315A"/>
    <w:rsid w:val="003A32A2"/>
    <w:rsid w:val="003A387A"/>
    <w:rsid w:val="003A3896"/>
    <w:rsid w:val="003A3A0C"/>
    <w:rsid w:val="003A43C7"/>
    <w:rsid w:val="003A4411"/>
    <w:rsid w:val="003A4474"/>
    <w:rsid w:val="003A4608"/>
    <w:rsid w:val="003A4657"/>
    <w:rsid w:val="003A4711"/>
    <w:rsid w:val="003A493B"/>
    <w:rsid w:val="003A4F49"/>
    <w:rsid w:val="003A5131"/>
    <w:rsid w:val="003A51AB"/>
    <w:rsid w:val="003A51BD"/>
    <w:rsid w:val="003A57D9"/>
    <w:rsid w:val="003A5A6A"/>
    <w:rsid w:val="003A5DDF"/>
    <w:rsid w:val="003A6683"/>
    <w:rsid w:val="003A688E"/>
    <w:rsid w:val="003A6971"/>
    <w:rsid w:val="003A6A69"/>
    <w:rsid w:val="003A6B8E"/>
    <w:rsid w:val="003A6BCC"/>
    <w:rsid w:val="003A6C8A"/>
    <w:rsid w:val="003A7012"/>
    <w:rsid w:val="003A7E06"/>
    <w:rsid w:val="003A7EA5"/>
    <w:rsid w:val="003A7FB0"/>
    <w:rsid w:val="003B025E"/>
    <w:rsid w:val="003B04AA"/>
    <w:rsid w:val="003B05BA"/>
    <w:rsid w:val="003B05CC"/>
    <w:rsid w:val="003B0A61"/>
    <w:rsid w:val="003B0B61"/>
    <w:rsid w:val="003B118D"/>
    <w:rsid w:val="003B11E9"/>
    <w:rsid w:val="003B1280"/>
    <w:rsid w:val="003B158C"/>
    <w:rsid w:val="003B170D"/>
    <w:rsid w:val="003B1C14"/>
    <w:rsid w:val="003B1C84"/>
    <w:rsid w:val="003B1E8D"/>
    <w:rsid w:val="003B1F97"/>
    <w:rsid w:val="003B239E"/>
    <w:rsid w:val="003B2456"/>
    <w:rsid w:val="003B2637"/>
    <w:rsid w:val="003B2B78"/>
    <w:rsid w:val="003B2BA5"/>
    <w:rsid w:val="003B305D"/>
    <w:rsid w:val="003B328F"/>
    <w:rsid w:val="003B3420"/>
    <w:rsid w:val="003B3A11"/>
    <w:rsid w:val="003B3BDB"/>
    <w:rsid w:val="003B3DF5"/>
    <w:rsid w:val="003B4165"/>
    <w:rsid w:val="003B4230"/>
    <w:rsid w:val="003B446C"/>
    <w:rsid w:val="003B44D0"/>
    <w:rsid w:val="003B46DC"/>
    <w:rsid w:val="003B48A1"/>
    <w:rsid w:val="003B49DC"/>
    <w:rsid w:val="003B4E4A"/>
    <w:rsid w:val="003B50B1"/>
    <w:rsid w:val="003B521D"/>
    <w:rsid w:val="003B52BB"/>
    <w:rsid w:val="003B5C24"/>
    <w:rsid w:val="003B5D10"/>
    <w:rsid w:val="003B6011"/>
    <w:rsid w:val="003B6361"/>
    <w:rsid w:val="003B642D"/>
    <w:rsid w:val="003B6734"/>
    <w:rsid w:val="003B6976"/>
    <w:rsid w:val="003B6AEA"/>
    <w:rsid w:val="003B6D06"/>
    <w:rsid w:val="003B6F0A"/>
    <w:rsid w:val="003B6F4D"/>
    <w:rsid w:val="003B705B"/>
    <w:rsid w:val="003B770B"/>
    <w:rsid w:val="003B7796"/>
    <w:rsid w:val="003B77C9"/>
    <w:rsid w:val="003B78B5"/>
    <w:rsid w:val="003B79C6"/>
    <w:rsid w:val="003B79D3"/>
    <w:rsid w:val="003B79FC"/>
    <w:rsid w:val="003B7A2D"/>
    <w:rsid w:val="003B7F30"/>
    <w:rsid w:val="003C002A"/>
    <w:rsid w:val="003C01E1"/>
    <w:rsid w:val="003C0471"/>
    <w:rsid w:val="003C05B6"/>
    <w:rsid w:val="003C0A0F"/>
    <w:rsid w:val="003C0ED4"/>
    <w:rsid w:val="003C1087"/>
    <w:rsid w:val="003C112C"/>
    <w:rsid w:val="003C1724"/>
    <w:rsid w:val="003C1727"/>
    <w:rsid w:val="003C197E"/>
    <w:rsid w:val="003C2368"/>
    <w:rsid w:val="003C237A"/>
    <w:rsid w:val="003C2791"/>
    <w:rsid w:val="003C28C3"/>
    <w:rsid w:val="003C2B7D"/>
    <w:rsid w:val="003C35D1"/>
    <w:rsid w:val="003C3B88"/>
    <w:rsid w:val="003C3E05"/>
    <w:rsid w:val="003C3F40"/>
    <w:rsid w:val="003C415F"/>
    <w:rsid w:val="003C470E"/>
    <w:rsid w:val="003C4CC0"/>
    <w:rsid w:val="003C4D36"/>
    <w:rsid w:val="003C4D7F"/>
    <w:rsid w:val="003C5092"/>
    <w:rsid w:val="003C5173"/>
    <w:rsid w:val="003C58D2"/>
    <w:rsid w:val="003C58FA"/>
    <w:rsid w:val="003C5E3C"/>
    <w:rsid w:val="003C5F49"/>
    <w:rsid w:val="003C638A"/>
    <w:rsid w:val="003C67E6"/>
    <w:rsid w:val="003C67FE"/>
    <w:rsid w:val="003C69D7"/>
    <w:rsid w:val="003C6FF5"/>
    <w:rsid w:val="003C7328"/>
    <w:rsid w:val="003C76D2"/>
    <w:rsid w:val="003C76F1"/>
    <w:rsid w:val="003C78EF"/>
    <w:rsid w:val="003D07D3"/>
    <w:rsid w:val="003D1182"/>
    <w:rsid w:val="003D13AA"/>
    <w:rsid w:val="003D148D"/>
    <w:rsid w:val="003D1B9E"/>
    <w:rsid w:val="003D1BAB"/>
    <w:rsid w:val="003D1CC5"/>
    <w:rsid w:val="003D2131"/>
    <w:rsid w:val="003D28ED"/>
    <w:rsid w:val="003D2991"/>
    <w:rsid w:val="003D2B3E"/>
    <w:rsid w:val="003D2D36"/>
    <w:rsid w:val="003D2F6A"/>
    <w:rsid w:val="003D30DB"/>
    <w:rsid w:val="003D3462"/>
    <w:rsid w:val="003D38C6"/>
    <w:rsid w:val="003D38F8"/>
    <w:rsid w:val="003D3B22"/>
    <w:rsid w:val="003D3F1E"/>
    <w:rsid w:val="003D419D"/>
    <w:rsid w:val="003D41A2"/>
    <w:rsid w:val="003D4487"/>
    <w:rsid w:val="003D48CB"/>
    <w:rsid w:val="003D4B7F"/>
    <w:rsid w:val="003D54FD"/>
    <w:rsid w:val="003D56B9"/>
    <w:rsid w:val="003D57FC"/>
    <w:rsid w:val="003D5EBA"/>
    <w:rsid w:val="003D6378"/>
    <w:rsid w:val="003D668D"/>
    <w:rsid w:val="003D67E9"/>
    <w:rsid w:val="003D680B"/>
    <w:rsid w:val="003D6951"/>
    <w:rsid w:val="003D6CBC"/>
    <w:rsid w:val="003D6E7F"/>
    <w:rsid w:val="003D757A"/>
    <w:rsid w:val="003D77BF"/>
    <w:rsid w:val="003D7905"/>
    <w:rsid w:val="003D7C30"/>
    <w:rsid w:val="003D7F19"/>
    <w:rsid w:val="003E000D"/>
    <w:rsid w:val="003E04B2"/>
    <w:rsid w:val="003E0559"/>
    <w:rsid w:val="003E0941"/>
    <w:rsid w:val="003E0E09"/>
    <w:rsid w:val="003E0F3A"/>
    <w:rsid w:val="003E0F7C"/>
    <w:rsid w:val="003E0F9E"/>
    <w:rsid w:val="003E11F7"/>
    <w:rsid w:val="003E1A34"/>
    <w:rsid w:val="003E1F56"/>
    <w:rsid w:val="003E1FCF"/>
    <w:rsid w:val="003E2387"/>
    <w:rsid w:val="003E2813"/>
    <w:rsid w:val="003E30EB"/>
    <w:rsid w:val="003E3879"/>
    <w:rsid w:val="003E3A30"/>
    <w:rsid w:val="003E3E1E"/>
    <w:rsid w:val="003E4051"/>
    <w:rsid w:val="003E407C"/>
    <w:rsid w:val="003E414D"/>
    <w:rsid w:val="003E42BE"/>
    <w:rsid w:val="003E45B8"/>
    <w:rsid w:val="003E4858"/>
    <w:rsid w:val="003E4CB4"/>
    <w:rsid w:val="003E4DCA"/>
    <w:rsid w:val="003E4E76"/>
    <w:rsid w:val="003E52C5"/>
    <w:rsid w:val="003E56C4"/>
    <w:rsid w:val="003E59A5"/>
    <w:rsid w:val="003E648C"/>
    <w:rsid w:val="003E6495"/>
    <w:rsid w:val="003E65FB"/>
    <w:rsid w:val="003E66DB"/>
    <w:rsid w:val="003E6992"/>
    <w:rsid w:val="003E6BCC"/>
    <w:rsid w:val="003E6BE3"/>
    <w:rsid w:val="003E6DDB"/>
    <w:rsid w:val="003E6E8E"/>
    <w:rsid w:val="003E6F5C"/>
    <w:rsid w:val="003E71AE"/>
    <w:rsid w:val="003E71B2"/>
    <w:rsid w:val="003E7428"/>
    <w:rsid w:val="003E75A0"/>
    <w:rsid w:val="003E7708"/>
    <w:rsid w:val="003E7734"/>
    <w:rsid w:val="003E78FD"/>
    <w:rsid w:val="003E7B55"/>
    <w:rsid w:val="003E7CD9"/>
    <w:rsid w:val="003E7DA1"/>
    <w:rsid w:val="003E7E2A"/>
    <w:rsid w:val="003E7F4F"/>
    <w:rsid w:val="003E7F84"/>
    <w:rsid w:val="003E7FAA"/>
    <w:rsid w:val="003F00C5"/>
    <w:rsid w:val="003F041B"/>
    <w:rsid w:val="003F06F0"/>
    <w:rsid w:val="003F0779"/>
    <w:rsid w:val="003F08C3"/>
    <w:rsid w:val="003F0B97"/>
    <w:rsid w:val="003F0C72"/>
    <w:rsid w:val="003F19F6"/>
    <w:rsid w:val="003F1A30"/>
    <w:rsid w:val="003F1BC9"/>
    <w:rsid w:val="003F1C2A"/>
    <w:rsid w:val="003F1CC9"/>
    <w:rsid w:val="003F1F37"/>
    <w:rsid w:val="003F2035"/>
    <w:rsid w:val="003F22F7"/>
    <w:rsid w:val="003F2861"/>
    <w:rsid w:val="003F2A91"/>
    <w:rsid w:val="003F2ABD"/>
    <w:rsid w:val="003F2C8D"/>
    <w:rsid w:val="003F3391"/>
    <w:rsid w:val="003F33A5"/>
    <w:rsid w:val="003F371A"/>
    <w:rsid w:val="003F37DD"/>
    <w:rsid w:val="003F3A77"/>
    <w:rsid w:val="003F3EEF"/>
    <w:rsid w:val="003F410C"/>
    <w:rsid w:val="003F415E"/>
    <w:rsid w:val="003F42C8"/>
    <w:rsid w:val="003F449E"/>
    <w:rsid w:val="003F45C2"/>
    <w:rsid w:val="003F4648"/>
    <w:rsid w:val="003F4B3F"/>
    <w:rsid w:val="003F4B44"/>
    <w:rsid w:val="003F514F"/>
    <w:rsid w:val="003F53A4"/>
    <w:rsid w:val="003F5872"/>
    <w:rsid w:val="003F5FB5"/>
    <w:rsid w:val="003F6366"/>
    <w:rsid w:val="003F65F5"/>
    <w:rsid w:val="003F674D"/>
    <w:rsid w:val="003F6A28"/>
    <w:rsid w:val="003F73B8"/>
    <w:rsid w:val="003F74EE"/>
    <w:rsid w:val="003F7729"/>
    <w:rsid w:val="003F7800"/>
    <w:rsid w:val="003F78AA"/>
    <w:rsid w:val="003F7C3D"/>
    <w:rsid w:val="00400175"/>
    <w:rsid w:val="00400551"/>
    <w:rsid w:val="004006CD"/>
    <w:rsid w:val="00400BEE"/>
    <w:rsid w:val="00400DDA"/>
    <w:rsid w:val="004013A9"/>
    <w:rsid w:val="004013EB"/>
    <w:rsid w:val="0040175F"/>
    <w:rsid w:val="00401B2C"/>
    <w:rsid w:val="00401C65"/>
    <w:rsid w:val="00401CC6"/>
    <w:rsid w:val="00401CFE"/>
    <w:rsid w:val="00401D5F"/>
    <w:rsid w:val="00401E44"/>
    <w:rsid w:val="00402E01"/>
    <w:rsid w:val="00402FC9"/>
    <w:rsid w:val="0040351B"/>
    <w:rsid w:val="0040386B"/>
    <w:rsid w:val="00403893"/>
    <w:rsid w:val="004038A4"/>
    <w:rsid w:val="00403E8C"/>
    <w:rsid w:val="00403F6A"/>
    <w:rsid w:val="00403FA8"/>
    <w:rsid w:val="00404199"/>
    <w:rsid w:val="00404415"/>
    <w:rsid w:val="0040442C"/>
    <w:rsid w:val="004044E4"/>
    <w:rsid w:val="004048B6"/>
    <w:rsid w:val="00404974"/>
    <w:rsid w:val="00404A96"/>
    <w:rsid w:val="0040506A"/>
    <w:rsid w:val="0040513D"/>
    <w:rsid w:val="004053B4"/>
    <w:rsid w:val="00405617"/>
    <w:rsid w:val="004057B2"/>
    <w:rsid w:val="0040582E"/>
    <w:rsid w:val="00405891"/>
    <w:rsid w:val="00405C59"/>
    <w:rsid w:val="00405EBF"/>
    <w:rsid w:val="00406227"/>
    <w:rsid w:val="00406610"/>
    <w:rsid w:val="00406871"/>
    <w:rsid w:val="00406A57"/>
    <w:rsid w:val="00406AC5"/>
    <w:rsid w:val="00406E45"/>
    <w:rsid w:val="004070B9"/>
    <w:rsid w:val="0040717B"/>
    <w:rsid w:val="00407840"/>
    <w:rsid w:val="00407DF4"/>
    <w:rsid w:val="0041005A"/>
    <w:rsid w:val="00410468"/>
    <w:rsid w:val="004108F8"/>
    <w:rsid w:val="00410BE6"/>
    <w:rsid w:val="00410C34"/>
    <w:rsid w:val="00410EEA"/>
    <w:rsid w:val="004114E2"/>
    <w:rsid w:val="004116E8"/>
    <w:rsid w:val="004118B2"/>
    <w:rsid w:val="00411BB9"/>
    <w:rsid w:val="00411EAB"/>
    <w:rsid w:val="004120A0"/>
    <w:rsid w:val="004122EE"/>
    <w:rsid w:val="0041256E"/>
    <w:rsid w:val="004125F9"/>
    <w:rsid w:val="0041262E"/>
    <w:rsid w:val="0041291E"/>
    <w:rsid w:val="0041295E"/>
    <w:rsid w:val="00412F82"/>
    <w:rsid w:val="004132A7"/>
    <w:rsid w:val="0041332C"/>
    <w:rsid w:val="00413CFE"/>
    <w:rsid w:val="00413D73"/>
    <w:rsid w:val="00414119"/>
    <w:rsid w:val="004142CA"/>
    <w:rsid w:val="00414416"/>
    <w:rsid w:val="0041447E"/>
    <w:rsid w:val="00414BE2"/>
    <w:rsid w:val="00414D18"/>
    <w:rsid w:val="004153D8"/>
    <w:rsid w:val="0041587B"/>
    <w:rsid w:val="004160A6"/>
    <w:rsid w:val="004162BC"/>
    <w:rsid w:val="0041676E"/>
    <w:rsid w:val="004168DF"/>
    <w:rsid w:val="00416A45"/>
    <w:rsid w:val="00416C8F"/>
    <w:rsid w:val="00417529"/>
    <w:rsid w:val="00417B96"/>
    <w:rsid w:val="00417C63"/>
    <w:rsid w:val="00417D0A"/>
    <w:rsid w:val="00420229"/>
    <w:rsid w:val="004204A7"/>
    <w:rsid w:val="00420D3B"/>
    <w:rsid w:val="0042128E"/>
    <w:rsid w:val="004212FD"/>
    <w:rsid w:val="00421926"/>
    <w:rsid w:val="00421979"/>
    <w:rsid w:val="00421A5C"/>
    <w:rsid w:val="00421C49"/>
    <w:rsid w:val="00421D0A"/>
    <w:rsid w:val="00421D96"/>
    <w:rsid w:val="00421FF8"/>
    <w:rsid w:val="0042202F"/>
    <w:rsid w:val="004221E0"/>
    <w:rsid w:val="00422519"/>
    <w:rsid w:val="004225BA"/>
    <w:rsid w:val="00422709"/>
    <w:rsid w:val="004227CF"/>
    <w:rsid w:val="0042289D"/>
    <w:rsid w:val="00422924"/>
    <w:rsid w:val="00422A5E"/>
    <w:rsid w:val="00422FA1"/>
    <w:rsid w:val="00423217"/>
    <w:rsid w:val="004233A3"/>
    <w:rsid w:val="0042353C"/>
    <w:rsid w:val="00423C47"/>
    <w:rsid w:val="00423D1C"/>
    <w:rsid w:val="00423DDC"/>
    <w:rsid w:val="00423EAC"/>
    <w:rsid w:val="00423F23"/>
    <w:rsid w:val="00423FF6"/>
    <w:rsid w:val="00424292"/>
    <w:rsid w:val="004244A6"/>
    <w:rsid w:val="0042455B"/>
    <w:rsid w:val="004246E3"/>
    <w:rsid w:val="004249E6"/>
    <w:rsid w:val="004253CF"/>
    <w:rsid w:val="0042550B"/>
    <w:rsid w:val="00425C7D"/>
    <w:rsid w:val="00425E02"/>
    <w:rsid w:val="00425E47"/>
    <w:rsid w:val="00425F35"/>
    <w:rsid w:val="004267B0"/>
    <w:rsid w:val="00426ADF"/>
    <w:rsid w:val="00426B6D"/>
    <w:rsid w:val="00426C3B"/>
    <w:rsid w:val="00426DCA"/>
    <w:rsid w:val="00427591"/>
    <w:rsid w:val="00427BD4"/>
    <w:rsid w:val="00427CB2"/>
    <w:rsid w:val="00427FF1"/>
    <w:rsid w:val="00430140"/>
    <w:rsid w:val="00430326"/>
    <w:rsid w:val="004304B4"/>
    <w:rsid w:val="00430544"/>
    <w:rsid w:val="004307C6"/>
    <w:rsid w:val="00430E29"/>
    <w:rsid w:val="00430E81"/>
    <w:rsid w:val="004311A0"/>
    <w:rsid w:val="0043139B"/>
    <w:rsid w:val="00431812"/>
    <w:rsid w:val="0043203E"/>
    <w:rsid w:val="0043233A"/>
    <w:rsid w:val="00432543"/>
    <w:rsid w:val="0043269F"/>
    <w:rsid w:val="00432900"/>
    <w:rsid w:val="004332F3"/>
    <w:rsid w:val="00433578"/>
    <w:rsid w:val="00433688"/>
    <w:rsid w:val="004336C4"/>
    <w:rsid w:val="0043395C"/>
    <w:rsid w:val="004341FC"/>
    <w:rsid w:val="00434A9A"/>
    <w:rsid w:val="00434B3E"/>
    <w:rsid w:val="00434EBA"/>
    <w:rsid w:val="0043510F"/>
    <w:rsid w:val="004353BA"/>
    <w:rsid w:val="0043546C"/>
    <w:rsid w:val="004355FB"/>
    <w:rsid w:val="004357D2"/>
    <w:rsid w:val="00435D3A"/>
    <w:rsid w:val="00435EB7"/>
    <w:rsid w:val="004362DB"/>
    <w:rsid w:val="0043640E"/>
    <w:rsid w:val="0043698F"/>
    <w:rsid w:val="00436BC3"/>
    <w:rsid w:val="0043781C"/>
    <w:rsid w:val="00437CB8"/>
    <w:rsid w:val="00437F0D"/>
    <w:rsid w:val="0044004E"/>
    <w:rsid w:val="00440389"/>
    <w:rsid w:val="004403DF"/>
    <w:rsid w:val="00440546"/>
    <w:rsid w:val="00440CF8"/>
    <w:rsid w:val="00440D11"/>
    <w:rsid w:val="00440FB8"/>
    <w:rsid w:val="00441260"/>
    <w:rsid w:val="0044158F"/>
    <w:rsid w:val="004417F0"/>
    <w:rsid w:val="00441BEA"/>
    <w:rsid w:val="00441D00"/>
    <w:rsid w:val="00441EC8"/>
    <w:rsid w:val="00442154"/>
    <w:rsid w:val="004422A5"/>
    <w:rsid w:val="00442650"/>
    <w:rsid w:val="00442B6F"/>
    <w:rsid w:val="00442E42"/>
    <w:rsid w:val="00442ED6"/>
    <w:rsid w:val="00442EF9"/>
    <w:rsid w:val="00443962"/>
    <w:rsid w:val="00443E3F"/>
    <w:rsid w:val="00443F35"/>
    <w:rsid w:val="0044405C"/>
    <w:rsid w:val="00444394"/>
    <w:rsid w:val="0044453E"/>
    <w:rsid w:val="00444611"/>
    <w:rsid w:val="00444A86"/>
    <w:rsid w:val="00444AF2"/>
    <w:rsid w:val="00444E22"/>
    <w:rsid w:val="0044514C"/>
    <w:rsid w:val="00445345"/>
    <w:rsid w:val="004457BE"/>
    <w:rsid w:val="004459BF"/>
    <w:rsid w:val="00445E04"/>
    <w:rsid w:val="00445F0D"/>
    <w:rsid w:val="00445F41"/>
    <w:rsid w:val="00446940"/>
    <w:rsid w:val="00447933"/>
    <w:rsid w:val="00447944"/>
    <w:rsid w:val="00447DAC"/>
    <w:rsid w:val="00450194"/>
    <w:rsid w:val="00450847"/>
    <w:rsid w:val="0045090C"/>
    <w:rsid w:val="004509A1"/>
    <w:rsid w:val="00450B5D"/>
    <w:rsid w:val="00451121"/>
    <w:rsid w:val="00451351"/>
    <w:rsid w:val="00451409"/>
    <w:rsid w:val="004517B5"/>
    <w:rsid w:val="004519B1"/>
    <w:rsid w:val="004519E5"/>
    <w:rsid w:val="00452C4D"/>
    <w:rsid w:val="00453196"/>
    <w:rsid w:val="0045324D"/>
    <w:rsid w:val="00453368"/>
    <w:rsid w:val="00453488"/>
    <w:rsid w:val="004534E5"/>
    <w:rsid w:val="004534E9"/>
    <w:rsid w:val="00453616"/>
    <w:rsid w:val="00453987"/>
    <w:rsid w:val="004539C8"/>
    <w:rsid w:val="00453A14"/>
    <w:rsid w:val="00453D31"/>
    <w:rsid w:val="00453F6B"/>
    <w:rsid w:val="004540A7"/>
    <w:rsid w:val="00454176"/>
    <w:rsid w:val="00454434"/>
    <w:rsid w:val="00454499"/>
    <w:rsid w:val="0045457D"/>
    <w:rsid w:val="0045491B"/>
    <w:rsid w:val="0045498C"/>
    <w:rsid w:val="00454CEB"/>
    <w:rsid w:val="00454F61"/>
    <w:rsid w:val="004552BF"/>
    <w:rsid w:val="0045566C"/>
    <w:rsid w:val="004562BF"/>
    <w:rsid w:val="004563EB"/>
    <w:rsid w:val="004563EC"/>
    <w:rsid w:val="004563FF"/>
    <w:rsid w:val="0045668B"/>
    <w:rsid w:val="0045683F"/>
    <w:rsid w:val="00456882"/>
    <w:rsid w:val="00456A56"/>
    <w:rsid w:val="00456C77"/>
    <w:rsid w:val="00456DD9"/>
    <w:rsid w:val="00456E5A"/>
    <w:rsid w:val="00456F05"/>
    <w:rsid w:val="00457161"/>
    <w:rsid w:val="0045719A"/>
    <w:rsid w:val="004573C3"/>
    <w:rsid w:val="00457549"/>
    <w:rsid w:val="00457581"/>
    <w:rsid w:val="0045773D"/>
    <w:rsid w:val="00457C97"/>
    <w:rsid w:val="00457D5C"/>
    <w:rsid w:val="00460262"/>
    <w:rsid w:val="0046050A"/>
    <w:rsid w:val="00460723"/>
    <w:rsid w:val="00460735"/>
    <w:rsid w:val="00460796"/>
    <w:rsid w:val="00460989"/>
    <w:rsid w:val="00460E28"/>
    <w:rsid w:val="00460E44"/>
    <w:rsid w:val="004613E6"/>
    <w:rsid w:val="004618B4"/>
    <w:rsid w:val="00461982"/>
    <w:rsid w:val="00461D0F"/>
    <w:rsid w:val="00461F64"/>
    <w:rsid w:val="0046222E"/>
    <w:rsid w:val="00462302"/>
    <w:rsid w:val="00462AEB"/>
    <w:rsid w:val="004632B3"/>
    <w:rsid w:val="0046378D"/>
    <w:rsid w:val="004637E3"/>
    <w:rsid w:val="00463984"/>
    <w:rsid w:val="00463EB7"/>
    <w:rsid w:val="0046407C"/>
    <w:rsid w:val="004642DC"/>
    <w:rsid w:val="004642F4"/>
    <w:rsid w:val="0046451E"/>
    <w:rsid w:val="004648D9"/>
    <w:rsid w:val="00464B6C"/>
    <w:rsid w:val="00464F6E"/>
    <w:rsid w:val="0046561F"/>
    <w:rsid w:val="0046595D"/>
    <w:rsid w:val="00465C99"/>
    <w:rsid w:val="00465CDB"/>
    <w:rsid w:val="004660CE"/>
    <w:rsid w:val="004660D6"/>
    <w:rsid w:val="004662A0"/>
    <w:rsid w:val="004663FE"/>
    <w:rsid w:val="00466406"/>
    <w:rsid w:val="00466456"/>
    <w:rsid w:val="004664BC"/>
    <w:rsid w:val="00466662"/>
    <w:rsid w:val="004666E6"/>
    <w:rsid w:val="004667C0"/>
    <w:rsid w:val="004668BF"/>
    <w:rsid w:val="00466C0B"/>
    <w:rsid w:val="00466CBD"/>
    <w:rsid w:val="00466DDA"/>
    <w:rsid w:val="00466E78"/>
    <w:rsid w:val="00467045"/>
    <w:rsid w:val="004674FA"/>
    <w:rsid w:val="00467767"/>
    <w:rsid w:val="00467B74"/>
    <w:rsid w:val="00467F68"/>
    <w:rsid w:val="00470127"/>
    <w:rsid w:val="00470174"/>
    <w:rsid w:val="00470381"/>
    <w:rsid w:val="0047043E"/>
    <w:rsid w:val="00470544"/>
    <w:rsid w:val="0047068E"/>
    <w:rsid w:val="00470719"/>
    <w:rsid w:val="00470741"/>
    <w:rsid w:val="004708B1"/>
    <w:rsid w:val="00470F3E"/>
    <w:rsid w:val="00470F48"/>
    <w:rsid w:val="00471068"/>
    <w:rsid w:val="0047161C"/>
    <w:rsid w:val="0047173E"/>
    <w:rsid w:val="004718DC"/>
    <w:rsid w:val="00471A92"/>
    <w:rsid w:val="00471E29"/>
    <w:rsid w:val="00471E6B"/>
    <w:rsid w:val="004720EA"/>
    <w:rsid w:val="00472487"/>
    <w:rsid w:val="0047290B"/>
    <w:rsid w:val="00472978"/>
    <w:rsid w:val="00472E93"/>
    <w:rsid w:val="00472FC2"/>
    <w:rsid w:val="00473542"/>
    <w:rsid w:val="00473797"/>
    <w:rsid w:val="00473893"/>
    <w:rsid w:val="00473A48"/>
    <w:rsid w:val="00473BFD"/>
    <w:rsid w:val="00473C49"/>
    <w:rsid w:val="00473E7D"/>
    <w:rsid w:val="00473FDC"/>
    <w:rsid w:val="0047465B"/>
    <w:rsid w:val="004746A5"/>
    <w:rsid w:val="0047539A"/>
    <w:rsid w:val="004755C0"/>
    <w:rsid w:val="004757BA"/>
    <w:rsid w:val="00475824"/>
    <w:rsid w:val="004759D8"/>
    <w:rsid w:val="00475A49"/>
    <w:rsid w:val="00475EFE"/>
    <w:rsid w:val="00476513"/>
    <w:rsid w:val="00476639"/>
    <w:rsid w:val="00476DB2"/>
    <w:rsid w:val="00476DB9"/>
    <w:rsid w:val="00476F0C"/>
    <w:rsid w:val="004770DB"/>
    <w:rsid w:val="0047725F"/>
    <w:rsid w:val="00477403"/>
    <w:rsid w:val="004776D0"/>
    <w:rsid w:val="00477749"/>
    <w:rsid w:val="00477BEB"/>
    <w:rsid w:val="00477CF0"/>
    <w:rsid w:val="00477FC4"/>
    <w:rsid w:val="00480528"/>
    <w:rsid w:val="00480B06"/>
    <w:rsid w:val="00480D2E"/>
    <w:rsid w:val="00480E69"/>
    <w:rsid w:val="00480F1B"/>
    <w:rsid w:val="00481407"/>
    <w:rsid w:val="0048162B"/>
    <w:rsid w:val="00481B29"/>
    <w:rsid w:val="00481B3D"/>
    <w:rsid w:val="00481B5B"/>
    <w:rsid w:val="00481EAA"/>
    <w:rsid w:val="004820D0"/>
    <w:rsid w:val="004829A7"/>
    <w:rsid w:val="0048301E"/>
    <w:rsid w:val="0048334F"/>
    <w:rsid w:val="0048355B"/>
    <w:rsid w:val="00483CD0"/>
    <w:rsid w:val="00483CEA"/>
    <w:rsid w:val="00483D9D"/>
    <w:rsid w:val="00484149"/>
    <w:rsid w:val="00484151"/>
    <w:rsid w:val="00484702"/>
    <w:rsid w:val="00484853"/>
    <w:rsid w:val="00484A97"/>
    <w:rsid w:val="00484D86"/>
    <w:rsid w:val="00484E7C"/>
    <w:rsid w:val="00485191"/>
    <w:rsid w:val="004851D2"/>
    <w:rsid w:val="0048529D"/>
    <w:rsid w:val="004856FE"/>
    <w:rsid w:val="00485B9F"/>
    <w:rsid w:val="004863B5"/>
    <w:rsid w:val="004866E2"/>
    <w:rsid w:val="0048674E"/>
    <w:rsid w:val="00486DDD"/>
    <w:rsid w:val="0048703F"/>
    <w:rsid w:val="00487186"/>
    <w:rsid w:val="00487284"/>
    <w:rsid w:val="00487543"/>
    <w:rsid w:val="00487583"/>
    <w:rsid w:val="00487837"/>
    <w:rsid w:val="00487F80"/>
    <w:rsid w:val="004900B7"/>
    <w:rsid w:val="00490193"/>
    <w:rsid w:val="00490202"/>
    <w:rsid w:val="0049025E"/>
    <w:rsid w:val="0049065D"/>
    <w:rsid w:val="0049083C"/>
    <w:rsid w:val="0049083D"/>
    <w:rsid w:val="00490D45"/>
    <w:rsid w:val="00490DC1"/>
    <w:rsid w:val="00491194"/>
    <w:rsid w:val="0049138B"/>
    <w:rsid w:val="00491682"/>
    <w:rsid w:val="0049189A"/>
    <w:rsid w:val="0049193E"/>
    <w:rsid w:val="0049197C"/>
    <w:rsid w:val="00491A3C"/>
    <w:rsid w:val="00491A70"/>
    <w:rsid w:val="00492334"/>
    <w:rsid w:val="00492927"/>
    <w:rsid w:val="00492AC9"/>
    <w:rsid w:val="00492DA3"/>
    <w:rsid w:val="00492E83"/>
    <w:rsid w:val="0049325F"/>
    <w:rsid w:val="004932B9"/>
    <w:rsid w:val="004933DE"/>
    <w:rsid w:val="004935EE"/>
    <w:rsid w:val="004936DD"/>
    <w:rsid w:val="00493917"/>
    <w:rsid w:val="0049411F"/>
    <w:rsid w:val="00494310"/>
    <w:rsid w:val="0049456D"/>
    <w:rsid w:val="004947F3"/>
    <w:rsid w:val="00494A72"/>
    <w:rsid w:val="0049532D"/>
    <w:rsid w:val="00495680"/>
    <w:rsid w:val="004956CE"/>
    <w:rsid w:val="004956DE"/>
    <w:rsid w:val="00495765"/>
    <w:rsid w:val="004961FD"/>
    <w:rsid w:val="00496284"/>
    <w:rsid w:val="00496427"/>
    <w:rsid w:val="0049667F"/>
    <w:rsid w:val="004966AE"/>
    <w:rsid w:val="00496926"/>
    <w:rsid w:val="00496A0F"/>
    <w:rsid w:val="00496B38"/>
    <w:rsid w:val="00496BE1"/>
    <w:rsid w:val="00496C62"/>
    <w:rsid w:val="00496E32"/>
    <w:rsid w:val="00496FD3"/>
    <w:rsid w:val="004973FD"/>
    <w:rsid w:val="00497602"/>
    <w:rsid w:val="00497939"/>
    <w:rsid w:val="00497BB4"/>
    <w:rsid w:val="00497C57"/>
    <w:rsid w:val="00497E46"/>
    <w:rsid w:val="004A01CB"/>
    <w:rsid w:val="004A02FE"/>
    <w:rsid w:val="004A0A87"/>
    <w:rsid w:val="004A0AE4"/>
    <w:rsid w:val="004A0B48"/>
    <w:rsid w:val="004A0C01"/>
    <w:rsid w:val="004A0CAF"/>
    <w:rsid w:val="004A0D9D"/>
    <w:rsid w:val="004A0E29"/>
    <w:rsid w:val="004A0E5A"/>
    <w:rsid w:val="004A0EC4"/>
    <w:rsid w:val="004A0FCB"/>
    <w:rsid w:val="004A141E"/>
    <w:rsid w:val="004A144B"/>
    <w:rsid w:val="004A148A"/>
    <w:rsid w:val="004A1672"/>
    <w:rsid w:val="004A16F4"/>
    <w:rsid w:val="004A1A65"/>
    <w:rsid w:val="004A205E"/>
    <w:rsid w:val="004A2215"/>
    <w:rsid w:val="004A26DE"/>
    <w:rsid w:val="004A2702"/>
    <w:rsid w:val="004A2E00"/>
    <w:rsid w:val="004A3074"/>
    <w:rsid w:val="004A336E"/>
    <w:rsid w:val="004A3961"/>
    <w:rsid w:val="004A3BBA"/>
    <w:rsid w:val="004A3CEC"/>
    <w:rsid w:val="004A3D56"/>
    <w:rsid w:val="004A477A"/>
    <w:rsid w:val="004A4C39"/>
    <w:rsid w:val="004A4CE8"/>
    <w:rsid w:val="004A4D4F"/>
    <w:rsid w:val="004A4E8C"/>
    <w:rsid w:val="004A55F9"/>
    <w:rsid w:val="004A5765"/>
    <w:rsid w:val="004A59AC"/>
    <w:rsid w:val="004A5D81"/>
    <w:rsid w:val="004A614B"/>
    <w:rsid w:val="004A6189"/>
    <w:rsid w:val="004A649D"/>
    <w:rsid w:val="004A651E"/>
    <w:rsid w:val="004A66FB"/>
    <w:rsid w:val="004A6E74"/>
    <w:rsid w:val="004A7011"/>
    <w:rsid w:val="004A7133"/>
    <w:rsid w:val="004A76C5"/>
    <w:rsid w:val="004A77D6"/>
    <w:rsid w:val="004A7B0E"/>
    <w:rsid w:val="004A7C31"/>
    <w:rsid w:val="004B01E6"/>
    <w:rsid w:val="004B0302"/>
    <w:rsid w:val="004B053C"/>
    <w:rsid w:val="004B0738"/>
    <w:rsid w:val="004B0B6D"/>
    <w:rsid w:val="004B0BA2"/>
    <w:rsid w:val="004B0E96"/>
    <w:rsid w:val="004B0ECF"/>
    <w:rsid w:val="004B0FB4"/>
    <w:rsid w:val="004B114E"/>
    <w:rsid w:val="004B163C"/>
    <w:rsid w:val="004B1746"/>
    <w:rsid w:val="004B1963"/>
    <w:rsid w:val="004B19D1"/>
    <w:rsid w:val="004B1B09"/>
    <w:rsid w:val="004B1CC6"/>
    <w:rsid w:val="004B1D27"/>
    <w:rsid w:val="004B1E04"/>
    <w:rsid w:val="004B226C"/>
    <w:rsid w:val="004B268D"/>
    <w:rsid w:val="004B26BE"/>
    <w:rsid w:val="004B29F9"/>
    <w:rsid w:val="004B2B18"/>
    <w:rsid w:val="004B2CCB"/>
    <w:rsid w:val="004B2F0E"/>
    <w:rsid w:val="004B2FF5"/>
    <w:rsid w:val="004B311E"/>
    <w:rsid w:val="004B37E3"/>
    <w:rsid w:val="004B3973"/>
    <w:rsid w:val="004B3B10"/>
    <w:rsid w:val="004B3BA0"/>
    <w:rsid w:val="004B3BB2"/>
    <w:rsid w:val="004B3DAB"/>
    <w:rsid w:val="004B3DE7"/>
    <w:rsid w:val="004B3E7A"/>
    <w:rsid w:val="004B3ED8"/>
    <w:rsid w:val="004B4595"/>
    <w:rsid w:val="004B45BE"/>
    <w:rsid w:val="004B45CC"/>
    <w:rsid w:val="004B46F5"/>
    <w:rsid w:val="004B473A"/>
    <w:rsid w:val="004B5198"/>
    <w:rsid w:val="004B51A2"/>
    <w:rsid w:val="004B51FC"/>
    <w:rsid w:val="004B523B"/>
    <w:rsid w:val="004B53F0"/>
    <w:rsid w:val="004B5572"/>
    <w:rsid w:val="004B57A2"/>
    <w:rsid w:val="004B5B98"/>
    <w:rsid w:val="004B5EAF"/>
    <w:rsid w:val="004B5F86"/>
    <w:rsid w:val="004B65B4"/>
    <w:rsid w:val="004B6624"/>
    <w:rsid w:val="004B70DA"/>
    <w:rsid w:val="004B718B"/>
    <w:rsid w:val="004B795B"/>
    <w:rsid w:val="004B7E51"/>
    <w:rsid w:val="004B7F23"/>
    <w:rsid w:val="004C0009"/>
    <w:rsid w:val="004C01FD"/>
    <w:rsid w:val="004C0462"/>
    <w:rsid w:val="004C085F"/>
    <w:rsid w:val="004C0D6C"/>
    <w:rsid w:val="004C0F40"/>
    <w:rsid w:val="004C0FFE"/>
    <w:rsid w:val="004C147C"/>
    <w:rsid w:val="004C1636"/>
    <w:rsid w:val="004C1A0B"/>
    <w:rsid w:val="004C1F02"/>
    <w:rsid w:val="004C251B"/>
    <w:rsid w:val="004C2662"/>
    <w:rsid w:val="004C277A"/>
    <w:rsid w:val="004C27ED"/>
    <w:rsid w:val="004C298E"/>
    <w:rsid w:val="004C2A83"/>
    <w:rsid w:val="004C3255"/>
    <w:rsid w:val="004C32D1"/>
    <w:rsid w:val="004C3575"/>
    <w:rsid w:val="004C35FF"/>
    <w:rsid w:val="004C3792"/>
    <w:rsid w:val="004C3A81"/>
    <w:rsid w:val="004C3AB8"/>
    <w:rsid w:val="004C3D72"/>
    <w:rsid w:val="004C3F66"/>
    <w:rsid w:val="004C4778"/>
    <w:rsid w:val="004C4799"/>
    <w:rsid w:val="004C4D1B"/>
    <w:rsid w:val="004C4E61"/>
    <w:rsid w:val="004C4ECC"/>
    <w:rsid w:val="004C4EF8"/>
    <w:rsid w:val="004C513E"/>
    <w:rsid w:val="004C5294"/>
    <w:rsid w:val="004C5834"/>
    <w:rsid w:val="004C5956"/>
    <w:rsid w:val="004C5D4D"/>
    <w:rsid w:val="004C5D54"/>
    <w:rsid w:val="004C603E"/>
    <w:rsid w:val="004C6212"/>
    <w:rsid w:val="004C63E8"/>
    <w:rsid w:val="004C6646"/>
    <w:rsid w:val="004C6D2A"/>
    <w:rsid w:val="004C6DE4"/>
    <w:rsid w:val="004C6F2D"/>
    <w:rsid w:val="004C6F4D"/>
    <w:rsid w:val="004C7607"/>
    <w:rsid w:val="004C7785"/>
    <w:rsid w:val="004C7C7F"/>
    <w:rsid w:val="004C7C81"/>
    <w:rsid w:val="004C7DB3"/>
    <w:rsid w:val="004D00FB"/>
    <w:rsid w:val="004D01B8"/>
    <w:rsid w:val="004D0A4F"/>
    <w:rsid w:val="004D0E4D"/>
    <w:rsid w:val="004D1192"/>
    <w:rsid w:val="004D11C6"/>
    <w:rsid w:val="004D1914"/>
    <w:rsid w:val="004D1FDD"/>
    <w:rsid w:val="004D266B"/>
    <w:rsid w:val="004D2743"/>
    <w:rsid w:val="004D27C1"/>
    <w:rsid w:val="004D27CA"/>
    <w:rsid w:val="004D2BF6"/>
    <w:rsid w:val="004D305A"/>
    <w:rsid w:val="004D328E"/>
    <w:rsid w:val="004D352F"/>
    <w:rsid w:val="004D356E"/>
    <w:rsid w:val="004D35DA"/>
    <w:rsid w:val="004D37B6"/>
    <w:rsid w:val="004D3809"/>
    <w:rsid w:val="004D3E99"/>
    <w:rsid w:val="004D41A0"/>
    <w:rsid w:val="004D45E0"/>
    <w:rsid w:val="004D49E9"/>
    <w:rsid w:val="004D4C40"/>
    <w:rsid w:val="004D4C51"/>
    <w:rsid w:val="004D4CB7"/>
    <w:rsid w:val="004D4F9C"/>
    <w:rsid w:val="004D5255"/>
    <w:rsid w:val="004D585E"/>
    <w:rsid w:val="004D61E2"/>
    <w:rsid w:val="004D65B2"/>
    <w:rsid w:val="004D677E"/>
    <w:rsid w:val="004D6A96"/>
    <w:rsid w:val="004D6B53"/>
    <w:rsid w:val="004D6E06"/>
    <w:rsid w:val="004D7159"/>
    <w:rsid w:val="004D7FE2"/>
    <w:rsid w:val="004E0187"/>
    <w:rsid w:val="004E0779"/>
    <w:rsid w:val="004E0796"/>
    <w:rsid w:val="004E07DF"/>
    <w:rsid w:val="004E0A1B"/>
    <w:rsid w:val="004E11FB"/>
    <w:rsid w:val="004E1204"/>
    <w:rsid w:val="004E12C5"/>
    <w:rsid w:val="004E145E"/>
    <w:rsid w:val="004E1610"/>
    <w:rsid w:val="004E16AC"/>
    <w:rsid w:val="004E174C"/>
    <w:rsid w:val="004E174D"/>
    <w:rsid w:val="004E1D96"/>
    <w:rsid w:val="004E1DBF"/>
    <w:rsid w:val="004E1E64"/>
    <w:rsid w:val="004E1F0F"/>
    <w:rsid w:val="004E1FD4"/>
    <w:rsid w:val="004E203B"/>
    <w:rsid w:val="004E2776"/>
    <w:rsid w:val="004E2C3F"/>
    <w:rsid w:val="004E2CE4"/>
    <w:rsid w:val="004E2D0D"/>
    <w:rsid w:val="004E2D8C"/>
    <w:rsid w:val="004E2E92"/>
    <w:rsid w:val="004E2E97"/>
    <w:rsid w:val="004E348F"/>
    <w:rsid w:val="004E3542"/>
    <w:rsid w:val="004E37BD"/>
    <w:rsid w:val="004E39DA"/>
    <w:rsid w:val="004E3BE8"/>
    <w:rsid w:val="004E4665"/>
    <w:rsid w:val="004E48FC"/>
    <w:rsid w:val="004E4D88"/>
    <w:rsid w:val="004E4F57"/>
    <w:rsid w:val="004E4F77"/>
    <w:rsid w:val="004E4FAA"/>
    <w:rsid w:val="004E5327"/>
    <w:rsid w:val="004E57CD"/>
    <w:rsid w:val="004E5897"/>
    <w:rsid w:val="004E5BED"/>
    <w:rsid w:val="004E5C40"/>
    <w:rsid w:val="004E5D96"/>
    <w:rsid w:val="004E629A"/>
    <w:rsid w:val="004E6766"/>
    <w:rsid w:val="004E68B7"/>
    <w:rsid w:val="004E6CC0"/>
    <w:rsid w:val="004E6CEF"/>
    <w:rsid w:val="004E6D29"/>
    <w:rsid w:val="004E6E53"/>
    <w:rsid w:val="004E7728"/>
    <w:rsid w:val="004E7D52"/>
    <w:rsid w:val="004E7E92"/>
    <w:rsid w:val="004E7F02"/>
    <w:rsid w:val="004E7FC3"/>
    <w:rsid w:val="004E7FFA"/>
    <w:rsid w:val="004F02B7"/>
    <w:rsid w:val="004F034D"/>
    <w:rsid w:val="004F0728"/>
    <w:rsid w:val="004F0830"/>
    <w:rsid w:val="004F0E7E"/>
    <w:rsid w:val="004F1010"/>
    <w:rsid w:val="004F10F9"/>
    <w:rsid w:val="004F14CE"/>
    <w:rsid w:val="004F16EE"/>
    <w:rsid w:val="004F198F"/>
    <w:rsid w:val="004F1A11"/>
    <w:rsid w:val="004F1A2D"/>
    <w:rsid w:val="004F1AA4"/>
    <w:rsid w:val="004F1CA8"/>
    <w:rsid w:val="004F219A"/>
    <w:rsid w:val="004F240A"/>
    <w:rsid w:val="004F267D"/>
    <w:rsid w:val="004F27F6"/>
    <w:rsid w:val="004F2937"/>
    <w:rsid w:val="004F29E9"/>
    <w:rsid w:val="004F2EE6"/>
    <w:rsid w:val="004F3269"/>
    <w:rsid w:val="004F33E8"/>
    <w:rsid w:val="004F348A"/>
    <w:rsid w:val="004F34C8"/>
    <w:rsid w:val="004F34DA"/>
    <w:rsid w:val="004F357F"/>
    <w:rsid w:val="004F3652"/>
    <w:rsid w:val="004F3891"/>
    <w:rsid w:val="004F3CF8"/>
    <w:rsid w:val="004F4227"/>
    <w:rsid w:val="004F46AC"/>
    <w:rsid w:val="004F46FE"/>
    <w:rsid w:val="004F48E3"/>
    <w:rsid w:val="004F4943"/>
    <w:rsid w:val="004F4DB0"/>
    <w:rsid w:val="004F4E11"/>
    <w:rsid w:val="004F533C"/>
    <w:rsid w:val="004F5498"/>
    <w:rsid w:val="004F584D"/>
    <w:rsid w:val="004F59E5"/>
    <w:rsid w:val="004F5BCC"/>
    <w:rsid w:val="004F5F3D"/>
    <w:rsid w:val="004F5FBD"/>
    <w:rsid w:val="004F6194"/>
    <w:rsid w:val="004F62FF"/>
    <w:rsid w:val="004F65C4"/>
    <w:rsid w:val="004F65D3"/>
    <w:rsid w:val="004F69D9"/>
    <w:rsid w:val="004F6B9B"/>
    <w:rsid w:val="004F6C09"/>
    <w:rsid w:val="004F6C15"/>
    <w:rsid w:val="004F6CA0"/>
    <w:rsid w:val="004F7414"/>
    <w:rsid w:val="004F750C"/>
    <w:rsid w:val="004F7A48"/>
    <w:rsid w:val="004F7B4D"/>
    <w:rsid w:val="004F7C45"/>
    <w:rsid w:val="004F7D5C"/>
    <w:rsid w:val="004F7E11"/>
    <w:rsid w:val="00501251"/>
    <w:rsid w:val="0050143C"/>
    <w:rsid w:val="0050189E"/>
    <w:rsid w:val="00501AB6"/>
    <w:rsid w:val="00501C70"/>
    <w:rsid w:val="00501FCF"/>
    <w:rsid w:val="00501FFA"/>
    <w:rsid w:val="00502D9F"/>
    <w:rsid w:val="0050319C"/>
    <w:rsid w:val="00503211"/>
    <w:rsid w:val="00503483"/>
    <w:rsid w:val="005035C7"/>
    <w:rsid w:val="0050386F"/>
    <w:rsid w:val="00503892"/>
    <w:rsid w:val="00503ECA"/>
    <w:rsid w:val="00503FE6"/>
    <w:rsid w:val="00504276"/>
    <w:rsid w:val="0050487B"/>
    <w:rsid w:val="005052B0"/>
    <w:rsid w:val="00505829"/>
    <w:rsid w:val="005059AB"/>
    <w:rsid w:val="00505AE8"/>
    <w:rsid w:val="00505CFA"/>
    <w:rsid w:val="00505DAA"/>
    <w:rsid w:val="005061CD"/>
    <w:rsid w:val="00506752"/>
    <w:rsid w:val="00506855"/>
    <w:rsid w:val="00506BA2"/>
    <w:rsid w:val="00506EAB"/>
    <w:rsid w:val="00507000"/>
    <w:rsid w:val="0050703C"/>
    <w:rsid w:val="00507360"/>
    <w:rsid w:val="00507D12"/>
    <w:rsid w:val="00507DFE"/>
    <w:rsid w:val="00507EC5"/>
    <w:rsid w:val="00510195"/>
    <w:rsid w:val="00510758"/>
    <w:rsid w:val="00510D31"/>
    <w:rsid w:val="00510DCF"/>
    <w:rsid w:val="00511074"/>
    <w:rsid w:val="005110BE"/>
    <w:rsid w:val="0051149A"/>
    <w:rsid w:val="00511D5E"/>
    <w:rsid w:val="00511F27"/>
    <w:rsid w:val="00512061"/>
    <w:rsid w:val="00512178"/>
    <w:rsid w:val="005127DD"/>
    <w:rsid w:val="005129EC"/>
    <w:rsid w:val="00512A3F"/>
    <w:rsid w:val="00512FDB"/>
    <w:rsid w:val="0051311D"/>
    <w:rsid w:val="00513E68"/>
    <w:rsid w:val="00514065"/>
    <w:rsid w:val="005140B1"/>
    <w:rsid w:val="005140EB"/>
    <w:rsid w:val="0051417F"/>
    <w:rsid w:val="005141C7"/>
    <w:rsid w:val="0051421C"/>
    <w:rsid w:val="0051431B"/>
    <w:rsid w:val="00514970"/>
    <w:rsid w:val="00514A30"/>
    <w:rsid w:val="00514F84"/>
    <w:rsid w:val="005152B3"/>
    <w:rsid w:val="005152C1"/>
    <w:rsid w:val="005154D6"/>
    <w:rsid w:val="0051558E"/>
    <w:rsid w:val="005155A1"/>
    <w:rsid w:val="0051563D"/>
    <w:rsid w:val="00515773"/>
    <w:rsid w:val="00515970"/>
    <w:rsid w:val="00515A97"/>
    <w:rsid w:val="00515D63"/>
    <w:rsid w:val="00515E19"/>
    <w:rsid w:val="00516121"/>
    <w:rsid w:val="00516586"/>
    <w:rsid w:val="005166F3"/>
    <w:rsid w:val="00516975"/>
    <w:rsid w:val="00516B2D"/>
    <w:rsid w:val="00516C52"/>
    <w:rsid w:val="005176D3"/>
    <w:rsid w:val="005179A0"/>
    <w:rsid w:val="00517DA9"/>
    <w:rsid w:val="00517EB7"/>
    <w:rsid w:val="00520078"/>
    <w:rsid w:val="005203B4"/>
    <w:rsid w:val="0052083D"/>
    <w:rsid w:val="0052094A"/>
    <w:rsid w:val="00520A41"/>
    <w:rsid w:val="00520EE8"/>
    <w:rsid w:val="00520FCD"/>
    <w:rsid w:val="00521218"/>
    <w:rsid w:val="005214F7"/>
    <w:rsid w:val="00521626"/>
    <w:rsid w:val="00521C8B"/>
    <w:rsid w:val="00522923"/>
    <w:rsid w:val="00522929"/>
    <w:rsid w:val="00522A37"/>
    <w:rsid w:val="00522B56"/>
    <w:rsid w:val="00522B7C"/>
    <w:rsid w:val="00522EB5"/>
    <w:rsid w:val="00523033"/>
    <w:rsid w:val="005233BC"/>
    <w:rsid w:val="00523540"/>
    <w:rsid w:val="005237E0"/>
    <w:rsid w:val="00523EEC"/>
    <w:rsid w:val="00524013"/>
    <w:rsid w:val="00524867"/>
    <w:rsid w:val="00524894"/>
    <w:rsid w:val="00524E7C"/>
    <w:rsid w:val="00524FEE"/>
    <w:rsid w:val="00525057"/>
    <w:rsid w:val="00525164"/>
    <w:rsid w:val="00525445"/>
    <w:rsid w:val="0052559B"/>
    <w:rsid w:val="005259E1"/>
    <w:rsid w:val="00525CED"/>
    <w:rsid w:val="00525D3F"/>
    <w:rsid w:val="00525DEB"/>
    <w:rsid w:val="00526236"/>
    <w:rsid w:val="00526673"/>
    <w:rsid w:val="005268A6"/>
    <w:rsid w:val="00526974"/>
    <w:rsid w:val="005269F6"/>
    <w:rsid w:val="0052722C"/>
    <w:rsid w:val="00527255"/>
    <w:rsid w:val="005275D6"/>
    <w:rsid w:val="00527913"/>
    <w:rsid w:val="00527A62"/>
    <w:rsid w:val="00530010"/>
    <w:rsid w:val="005307A8"/>
    <w:rsid w:val="00530969"/>
    <w:rsid w:val="00530DEA"/>
    <w:rsid w:val="00530EB9"/>
    <w:rsid w:val="005312F0"/>
    <w:rsid w:val="005316F8"/>
    <w:rsid w:val="00531832"/>
    <w:rsid w:val="005318B4"/>
    <w:rsid w:val="00531BB4"/>
    <w:rsid w:val="00531D34"/>
    <w:rsid w:val="00531D9B"/>
    <w:rsid w:val="0053223A"/>
    <w:rsid w:val="005329E0"/>
    <w:rsid w:val="00532EE1"/>
    <w:rsid w:val="00533111"/>
    <w:rsid w:val="005333DA"/>
    <w:rsid w:val="005333F0"/>
    <w:rsid w:val="00533697"/>
    <w:rsid w:val="00533D3B"/>
    <w:rsid w:val="00533D83"/>
    <w:rsid w:val="00533DC3"/>
    <w:rsid w:val="005344BF"/>
    <w:rsid w:val="00534519"/>
    <w:rsid w:val="00534602"/>
    <w:rsid w:val="005346AF"/>
    <w:rsid w:val="00534E6E"/>
    <w:rsid w:val="005357BD"/>
    <w:rsid w:val="0053599F"/>
    <w:rsid w:val="00535D85"/>
    <w:rsid w:val="005364A0"/>
    <w:rsid w:val="005365D9"/>
    <w:rsid w:val="005369DD"/>
    <w:rsid w:val="005371A1"/>
    <w:rsid w:val="00537353"/>
    <w:rsid w:val="0053774B"/>
    <w:rsid w:val="00537B59"/>
    <w:rsid w:val="00537B7A"/>
    <w:rsid w:val="00537C3C"/>
    <w:rsid w:val="00537D42"/>
    <w:rsid w:val="00537F87"/>
    <w:rsid w:val="00540331"/>
    <w:rsid w:val="00540350"/>
    <w:rsid w:val="005408ED"/>
    <w:rsid w:val="00540B87"/>
    <w:rsid w:val="00540C35"/>
    <w:rsid w:val="00540C96"/>
    <w:rsid w:val="00540D61"/>
    <w:rsid w:val="0054147D"/>
    <w:rsid w:val="005416D0"/>
    <w:rsid w:val="0054182B"/>
    <w:rsid w:val="00541885"/>
    <w:rsid w:val="00542429"/>
    <w:rsid w:val="0054280E"/>
    <w:rsid w:val="00542B91"/>
    <w:rsid w:val="0054309A"/>
    <w:rsid w:val="00543290"/>
    <w:rsid w:val="00543302"/>
    <w:rsid w:val="00543506"/>
    <w:rsid w:val="0054356F"/>
    <w:rsid w:val="005437AD"/>
    <w:rsid w:val="00543912"/>
    <w:rsid w:val="0054394B"/>
    <w:rsid w:val="005439C8"/>
    <w:rsid w:val="00543F5E"/>
    <w:rsid w:val="0054485D"/>
    <w:rsid w:val="00544AF0"/>
    <w:rsid w:val="00544CB2"/>
    <w:rsid w:val="00544DBB"/>
    <w:rsid w:val="00544EBB"/>
    <w:rsid w:val="00545088"/>
    <w:rsid w:val="00545565"/>
    <w:rsid w:val="00546659"/>
    <w:rsid w:val="00546C64"/>
    <w:rsid w:val="00546CB5"/>
    <w:rsid w:val="005471B5"/>
    <w:rsid w:val="005472D4"/>
    <w:rsid w:val="00547680"/>
    <w:rsid w:val="00547794"/>
    <w:rsid w:val="0054781C"/>
    <w:rsid w:val="005500C8"/>
    <w:rsid w:val="00550510"/>
    <w:rsid w:val="0055090D"/>
    <w:rsid w:val="00550B99"/>
    <w:rsid w:val="00550BAC"/>
    <w:rsid w:val="00550C99"/>
    <w:rsid w:val="00550EC3"/>
    <w:rsid w:val="00550F23"/>
    <w:rsid w:val="0055104A"/>
    <w:rsid w:val="00551562"/>
    <w:rsid w:val="00551860"/>
    <w:rsid w:val="00551AC7"/>
    <w:rsid w:val="00551C8C"/>
    <w:rsid w:val="00551DFE"/>
    <w:rsid w:val="0055245E"/>
    <w:rsid w:val="005526B8"/>
    <w:rsid w:val="00552E23"/>
    <w:rsid w:val="00552F2E"/>
    <w:rsid w:val="0055343A"/>
    <w:rsid w:val="00553996"/>
    <w:rsid w:val="00553D25"/>
    <w:rsid w:val="00553EDA"/>
    <w:rsid w:val="00554549"/>
    <w:rsid w:val="00554704"/>
    <w:rsid w:val="005547F0"/>
    <w:rsid w:val="00554C7C"/>
    <w:rsid w:val="00554D86"/>
    <w:rsid w:val="005551B5"/>
    <w:rsid w:val="005551B7"/>
    <w:rsid w:val="0055535E"/>
    <w:rsid w:val="00555523"/>
    <w:rsid w:val="00555554"/>
    <w:rsid w:val="00555564"/>
    <w:rsid w:val="0055574E"/>
    <w:rsid w:val="00555789"/>
    <w:rsid w:val="005559D9"/>
    <w:rsid w:val="00555B1D"/>
    <w:rsid w:val="00555B3B"/>
    <w:rsid w:val="00555EA4"/>
    <w:rsid w:val="00555FA0"/>
    <w:rsid w:val="00556007"/>
    <w:rsid w:val="0055617C"/>
    <w:rsid w:val="005563EE"/>
    <w:rsid w:val="005566AC"/>
    <w:rsid w:val="0055686C"/>
    <w:rsid w:val="0055688F"/>
    <w:rsid w:val="005569E3"/>
    <w:rsid w:val="00556C27"/>
    <w:rsid w:val="00556DB9"/>
    <w:rsid w:val="00556DED"/>
    <w:rsid w:val="00556ED3"/>
    <w:rsid w:val="00556F52"/>
    <w:rsid w:val="00557011"/>
    <w:rsid w:val="00557335"/>
    <w:rsid w:val="00557799"/>
    <w:rsid w:val="00557857"/>
    <w:rsid w:val="0055791F"/>
    <w:rsid w:val="00557DB2"/>
    <w:rsid w:val="005600CB"/>
    <w:rsid w:val="0056031F"/>
    <w:rsid w:val="005609CF"/>
    <w:rsid w:val="005609FA"/>
    <w:rsid w:val="00560C51"/>
    <w:rsid w:val="00560F45"/>
    <w:rsid w:val="00561209"/>
    <w:rsid w:val="005612EA"/>
    <w:rsid w:val="0056189D"/>
    <w:rsid w:val="00561A65"/>
    <w:rsid w:val="00561B5D"/>
    <w:rsid w:val="005624D5"/>
    <w:rsid w:val="0056259F"/>
    <w:rsid w:val="00562789"/>
    <w:rsid w:val="00562ABD"/>
    <w:rsid w:val="00562D23"/>
    <w:rsid w:val="00563152"/>
    <w:rsid w:val="0056342A"/>
    <w:rsid w:val="00563522"/>
    <w:rsid w:val="00563B7B"/>
    <w:rsid w:val="00563BEB"/>
    <w:rsid w:val="00563EBB"/>
    <w:rsid w:val="00563F2D"/>
    <w:rsid w:val="00564020"/>
    <w:rsid w:val="0056440F"/>
    <w:rsid w:val="00564BEB"/>
    <w:rsid w:val="0056511D"/>
    <w:rsid w:val="005651A7"/>
    <w:rsid w:val="0056525D"/>
    <w:rsid w:val="00565753"/>
    <w:rsid w:val="005657FD"/>
    <w:rsid w:val="0056595A"/>
    <w:rsid w:val="00565C0D"/>
    <w:rsid w:val="00565D13"/>
    <w:rsid w:val="00565EF1"/>
    <w:rsid w:val="005661B2"/>
    <w:rsid w:val="005662F4"/>
    <w:rsid w:val="005663C3"/>
    <w:rsid w:val="00566586"/>
    <w:rsid w:val="005665D4"/>
    <w:rsid w:val="00566638"/>
    <w:rsid w:val="005666BE"/>
    <w:rsid w:val="005666EC"/>
    <w:rsid w:val="00566BD6"/>
    <w:rsid w:val="00566C18"/>
    <w:rsid w:val="00566C41"/>
    <w:rsid w:val="00566CCA"/>
    <w:rsid w:val="00566D4B"/>
    <w:rsid w:val="005670BC"/>
    <w:rsid w:val="0056716A"/>
    <w:rsid w:val="00567293"/>
    <w:rsid w:val="005674BA"/>
    <w:rsid w:val="0056764B"/>
    <w:rsid w:val="005676AE"/>
    <w:rsid w:val="005676F0"/>
    <w:rsid w:val="0056775A"/>
    <w:rsid w:val="00567946"/>
    <w:rsid w:val="00567A70"/>
    <w:rsid w:val="00567B0C"/>
    <w:rsid w:val="00567E52"/>
    <w:rsid w:val="00567EA9"/>
    <w:rsid w:val="00570520"/>
    <w:rsid w:val="005706E2"/>
    <w:rsid w:val="00570CA7"/>
    <w:rsid w:val="00570F01"/>
    <w:rsid w:val="005713BB"/>
    <w:rsid w:val="00571A38"/>
    <w:rsid w:val="00571CFC"/>
    <w:rsid w:val="00571F4C"/>
    <w:rsid w:val="005722A2"/>
    <w:rsid w:val="005723F0"/>
    <w:rsid w:val="0057259F"/>
    <w:rsid w:val="005728BE"/>
    <w:rsid w:val="0057290F"/>
    <w:rsid w:val="0057297B"/>
    <w:rsid w:val="00572ADE"/>
    <w:rsid w:val="00572D15"/>
    <w:rsid w:val="00572F49"/>
    <w:rsid w:val="005731B5"/>
    <w:rsid w:val="005732AD"/>
    <w:rsid w:val="00573493"/>
    <w:rsid w:val="00573690"/>
    <w:rsid w:val="00573DA0"/>
    <w:rsid w:val="005741AE"/>
    <w:rsid w:val="005741D6"/>
    <w:rsid w:val="005743A9"/>
    <w:rsid w:val="0057447D"/>
    <w:rsid w:val="005744EF"/>
    <w:rsid w:val="005747C9"/>
    <w:rsid w:val="00574BE8"/>
    <w:rsid w:val="00574DEE"/>
    <w:rsid w:val="00574E01"/>
    <w:rsid w:val="00574F05"/>
    <w:rsid w:val="005750F8"/>
    <w:rsid w:val="00575914"/>
    <w:rsid w:val="00575BE0"/>
    <w:rsid w:val="00575FF6"/>
    <w:rsid w:val="005765C7"/>
    <w:rsid w:val="0057713E"/>
    <w:rsid w:val="00577352"/>
    <w:rsid w:val="0057736F"/>
    <w:rsid w:val="00577797"/>
    <w:rsid w:val="0057799D"/>
    <w:rsid w:val="005779AF"/>
    <w:rsid w:val="00577C44"/>
    <w:rsid w:val="00577D72"/>
    <w:rsid w:val="0058023A"/>
    <w:rsid w:val="0058032B"/>
    <w:rsid w:val="00580AB7"/>
    <w:rsid w:val="00580C2F"/>
    <w:rsid w:val="00580D99"/>
    <w:rsid w:val="00580F23"/>
    <w:rsid w:val="00580F36"/>
    <w:rsid w:val="0058101C"/>
    <w:rsid w:val="005810BB"/>
    <w:rsid w:val="00581543"/>
    <w:rsid w:val="00582083"/>
    <w:rsid w:val="005821D0"/>
    <w:rsid w:val="005825E9"/>
    <w:rsid w:val="00582B7F"/>
    <w:rsid w:val="00582EDD"/>
    <w:rsid w:val="00582EDF"/>
    <w:rsid w:val="00583312"/>
    <w:rsid w:val="00583527"/>
    <w:rsid w:val="00583805"/>
    <w:rsid w:val="00583957"/>
    <w:rsid w:val="00583CE2"/>
    <w:rsid w:val="00583D48"/>
    <w:rsid w:val="00584004"/>
    <w:rsid w:val="0058405B"/>
    <w:rsid w:val="00584195"/>
    <w:rsid w:val="00584480"/>
    <w:rsid w:val="00584533"/>
    <w:rsid w:val="005845B0"/>
    <w:rsid w:val="00584681"/>
    <w:rsid w:val="005848C1"/>
    <w:rsid w:val="00584D95"/>
    <w:rsid w:val="00584ECE"/>
    <w:rsid w:val="00584F92"/>
    <w:rsid w:val="00585102"/>
    <w:rsid w:val="00585496"/>
    <w:rsid w:val="0058553F"/>
    <w:rsid w:val="00585A28"/>
    <w:rsid w:val="00585BDF"/>
    <w:rsid w:val="00585FBF"/>
    <w:rsid w:val="0058616E"/>
    <w:rsid w:val="005862A7"/>
    <w:rsid w:val="005866EF"/>
    <w:rsid w:val="005868D3"/>
    <w:rsid w:val="00586B37"/>
    <w:rsid w:val="00586D17"/>
    <w:rsid w:val="00587292"/>
    <w:rsid w:val="00587394"/>
    <w:rsid w:val="005873DE"/>
    <w:rsid w:val="005875E8"/>
    <w:rsid w:val="005875EC"/>
    <w:rsid w:val="00587AC7"/>
    <w:rsid w:val="00587AE8"/>
    <w:rsid w:val="00587B59"/>
    <w:rsid w:val="00587C9D"/>
    <w:rsid w:val="0059007D"/>
    <w:rsid w:val="00590677"/>
    <w:rsid w:val="005906E1"/>
    <w:rsid w:val="00590CAA"/>
    <w:rsid w:val="00590E28"/>
    <w:rsid w:val="00590FCD"/>
    <w:rsid w:val="00591009"/>
    <w:rsid w:val="00591932"/>
    <w:rsid w:val="005919B3"/>
    <w:rsid w:val="00591A4B"/>
    <w:rsid w:val="00591E48"/>
    <w:rsid w:val="00592123"/>
    <w:rsid w:val="005927B3"/>
    <w:rsid w:val="00592C6F"/>
    <w:rsid w:val="005935BB"/>
    <w:rsid w:val="005936D6"/>
    <w:rsid w:val="005937DD"/>
    <w:rsid w:val="00593AC0"/>
    <w:rsid w:val="005941B9"/>
    <w:rsid w:val="005942DB"/>
    <w:rsid w:val="00594379"/>
    <w:rsid w:val="005944B0"/>
    <w:rsid w:val="005944ED"/>
    <w:rsid w:val="005947E2"/>
    <w:rsid w:val="00594840"/>
    <w:rsid w:val="00594ACC"/>
    <w:rsid w:val="00595285"/>
    <w:rsid w:val="005952AF"/>
    <w:rsid w:val="0059548D"/>
    <w:rsid w:val="00595B18"/>
    <w:rsid w:val="00595BDA"/>
    <w:rsid w:val="00595C6D"/>
    <w:rsid w:val="00595D77"/>
    <w:rsid w:val="00595FA4"/>
    <w:rsid w:val="00596404"/>
    <w:rsid w:val="0059656E"/>
    <w:rsid w:val="0059683B"/>
    <w:rsid w:val="005968A4"/>
    <w:rsid w:val="00596D62"/>
    <w:rsid w:val="00596E8D"/>
    <w:rsid w:val="0059703F"/>
    <w:rsid w:val="0059708B"/>
    <w:rsid w:val="00597807"/>
    <w:rsid w:val="0059781A"/>
    <w:rsid w:val="0059788C"/>
    <w:rsid w:val="005978C1"/>
    <w:rsid w:val="005978EB"/>
    <w:rsid w:val="00597C7E"/>
    <w:rsid w:val="00597C8F"/>
    <w:rsid w:val="00597D46"/>
    <w:rsid w:val="00597DE1"/>
    <w:rsid w:val="00597E9A"/>
    <w:rsid w:val="005A0035"/>
    <w:rsid w:val="005A01CB"/>
    <w:rsid w:val="005A01D2"/>
    <w:rsid w:val="005A02D5"/>
    <w:rsid w:val="005A0543"/>
    <w:rsid w:val="005A0CFC"/>
    <w:rsid w:val="005A0F68"/>
    <w:rsid w:val="005A107F"/>
    <w:rsid w:val="005A15FA"/>
    <w:rsid w:val="005A1661"/>
    <w:rsid w:val="005A19FD"/>
    <w:rsid w:val="005A1AB3"/>
    <w:rsid w:val="005A1B60"/>
    <w:rsid w:val="005A1C81"/>
    <w:rsid w:val="005A1EE2"/>
    <w:rsid w:val="005A1FA6"/>
    <w:rsid w:val="005A1FC1"/>
    <w:rsid w:val="005A2188"/>
    <w:rsid w:val="005A2207"/>
    <w:rsid w:val="005A2280"/>
    <w:rsid w:val="005A22A0"/>
    <w:rsid w:val="005A2369"/>
    <w:rsid w:val="005A24C4"/>
    <w:rsid w:val="005A24EA"/>
    <w:rsid w:val="005A24F5"/>
    <w:rsid w:val="005A25D4"/>
    <w:rsid w:val="005A25ED"/>
    <w:rsid w:val="005A28D7"/>
    <w:rsid w:val="005A29CC"/>
    <w:rsid w:val="005A2C54"/>
    <w:rsid w:val="005A2EB5"/>
    <w:rsid w:val="005A2F5A"/>
    <w:rsid w:val="005A3016"/>
    <w:rsid w:val="005A318F"/>
    <w:rsid w:val="005A324E"/>
    <w:rsid w:val="005A36F7"/>
    <w:rsid w:val="005A3736"/>
    <w:rsid w:val="005A3911"/>
    <w:rsid w:val="005A3DCC"/>
    <w:rsid w:val="005A41C9"/>
    <w:rsid w:val="005A43FE"/>
    <w:rsid w:val="005A4A22"/>
    <w:rsid w:val="005A4A50"/>
    <w:rsid w:val="005A4C71"/>
    <w:rsid w:val="005A4CD6"/>
    <w:rsid w:val="005A50DF"/>
    <w:rsid w:val="005A52F7"/>
    <w:rsid w:val="005A54B5"/>
    <w:rsid w:val="005A5538"/>
    <w:rsid w:val="005A55BD"/>
    <w:rsid w:val="005A598E"/>
    <w:rsid w:val="005A5D84"/>
    <w:rsid w:val="005A5FD4"/>
    <w:rsid w:val="005A67FC"/>
    <w:rsid w:val="005A6BB5"/>
    <w:rsid w:val="005A6F29"/>
    <w:rsid w:val="005A6F67"/>
    <w:rsid w:val="005A6FCB"/>
    <w:rsid w:val="005A74EE"/>
    <w:rsid w:val="005A7788"/>
    <w:rsid w:val="005A77CC"/>
    <w:rsid w:val="005A78CD"/>
    <w:rsid w:val="005A7E82"/>
    <w:rsid w:val="005B01B0"/>
    <w:rsid w:val="005B06DF"/>
    <w:rsid w:val="005B0FBD"/>
    <w:rsid w:val="005B1033"/>
    <w:rsid w:val="005B16DF"/>
    <w:rsid w:val="005B1B5F"/>
    <w:rsid w:val="005B1BBE"/>
    <w:rsid w:val="005B1EBB"/>
    <w:rsid w:val="005B2270"/>
    <w:rsid w:val="005B2327"/>
    <w:rsid w:val="005B2757"/>
    <w:rsid w:val="005B2810"/>
    <w:rsid w:val="005B296D"/>
    <w:rsid w:val="005B2989"/>
    <w:rsid w:val="005B31E8"/>
    <w:rsid w:val="005B358D"/>
    <w:rsid w:val="005B3643"/>
    <w:rsid w:val="005B365A"/>
    <w:rsid w:val="005B3682"/>
    <w:rsid w:val="005B379D"/>
    <w:rsid w:val="005B37CC"/>
    <w:rsid w:val="005B383E"/>
    <w:rsid w:val="005B397C"/>
    <w:rsid w:val="005B3C0A"/>
    <w:rsid w:val="005B455D"/>
    <w:rsid w:val="005B4A14"/>
    <w:rsid w:val="005B4B93"/>
    <w:rsid w:val="005B4CA7"/>
    <w:rsid w:val="005B4DA0"/>
    <w:rsid w:val="005B4FB2"/>
    <w:rsid w:val="005B5110"/>
    <w:rsid w:val="005B5593"/>
    <w:rsid w:val="005B5A10"/>
    <w:rsid w:val="005B5DA2"/>
    <w:rsid w:val="005B5E76"/>
    <w:rsid w:val="005B60C6"/>
    <w:rsid w:val="005B6272"/>
    <w:rsid w:val="005B6560"/>
    <w:rsid w:val="005B669D"/>
    <w:rsid w:val="005B6758"/>
    <w:rsid w:val="005B67EC"/>
    <w:rsid w:val="005B6931"/>
    <w:rsid w:val="005B6A22"/>
    <w:rsid w:val="005B6B04"/>
    <w:rsid w:val="005B6C5D"/>
    <w:rsid w:val="005B6E12"/>
    <w:rsid w:val="005B771C"/>
    <w:rsid w:val="005B7845"/>
    <w:rsid w:val="005B7D93"/>
    <w:rsid w:val="005B7DF1"/>
    <w:rsid w:val="005C013C"/>
    <w:rsid w:val="005C0631"/>
    <w:rsid w:val="005C1074"/>
    <w:rsid w:val="005C178F"/>
    <w:rsid w:val="005C19F9"/>
    <w:rsid w:val="005C1A20"/>
    <w:rsid w:val="005C1C3A"/>
    <w:rsid w:val="005C1CD2"/>
    <w:rsid w:val="005C1D19"/>
    <w:rsid w:val="005C1D95"/>
    <w:rsid w:val="005C258B"/>
    <w:rsid w:val="005C275A"/>
    <w:rsid w:val="005C2C54"/>
    <w:rsid w:val="005C2F2D"/>
    <w:rsid w:val="005C2F8D"/>
    <w:rsid w:val="005C2F97"/>
    <w:rsid w:val="005C2FD6"/>
    <w:rsid w:val="005C36EB"/>
    <w:rsid w:val="005C3BA1"/>
    <w:rsid w:val="005C3E8C"/>
    <w:rsid w:val="005C3FD5"/>
    <w:rsid w:val="005C41AD"/>
    <w:rsid w:val="005C42EF"/>
    <w:rsid w:val="005C42F7"/>
    <w:rsid w:val="005C4975"/>
    <w:rsid w:val="005C4B79"/>
    <w:rsid w:val="005C4E4E"/>
    <w:rsid w:val="005C4F28"/>
    <w:rsid w:val="005C4F7C"/>
    <w:rsid w:val="005C4FFD"/>
    <w:rsid w:val="005C528F"/>
    <w:rsid w:val="005C5347"/>
    <w:rsid w:val="005C5648"/>
    <w:rsid w:val="005C5994"/>
    <w:rsid w:val="005C5A5E"/>
    <w:rsid w:val="005C600E"/>
    <w:rsid w:val="005C6304"/>
    <w:rsid w:val="005C634E"/>
    <w:rsid w:val="005C6456"/>
    <w:rsid w:val="005C64C3"/>
    <w:rsid w:val="005C6510"/>
    <w:rsid w:val="005C6793"/>
    <w:rsid w:val="005C69CC"/>
    <w:rsid w:val="005C6BD8"/>
    <w:rsid w:val="005C6CB9"/>
    <w:rsid w:val="005C6DDF"/>
    <w:rsid w:val="005C7501"/>
    <w:rsid w:val="005C7A18"/>
    <w:rsid w:val="005D02BE"/>
    <w:rsid w:val="005D0582"/>
    <w:rsid w:val="005D05EA"/>
    <w:rsid w:val="005D0639"/>
    <w:rsid w:val="005D0A21"/>
    <w:rsid w:val="005D0B0D"/>
    <w:rsid w:val="005D0BD7"/>
    <w:rsid w:val="005D0CEE"/>
    <w:rsid w:val="005D0DAA"/>
    <w:rsid w:val="005D0F12"/>
    <w:rsid w:val="005D0F2A"/>
    <w:rsid w:val="005D100F"/>
    <w:rsid w:val="005D1F1A"/>
    <w:rsid w:val="005D2387"/>
    <w:rsid w:val="005D28A3"/>
    <w:rsid w:val="005D2941"/>
    <w:rsid w:val="005D2A3B"/>
    <w:rsid w:val="005D2BBF"/>
    <w:rsid w:val="005D2D68"/>
    <w:rsid w:val="005D2DA1"/>
    <w:rsid w:val="005D2FAC"/>
    <w:rsid w:val="005D3107"/>
    <w:rsid w:val="005D31A5"/>
    <w:rsid w:val="005D32E7"/>
    <w:rsid w:val="005D3367"/>
    <w:rsid w:val="005D35D3"/>
    <w:rsid w:val="005D3616"/>
    <w:rsid w:val="005D3668"/>
    <w:rsid w:val="005D3904"/>
    <w:rsid w:val="005D3A44"/>
    <w:rsid w:val="005D3A4A"/>
    <w:rsid w:val="005D3FAA"/>
    <w:rsid w:val="005D3FC8"/>
    <w:rsid w:val="005D41B1"/>
    <w:rsid w:val="005D4232"/>
    <w:rsid w:val="005D42F6"/>
    <w:rsid w:val="005D4386"/>
    <w:rsid w:val="005D452E"/>
    <w:rsid w:val="005D456A"/>
    <w:rsid w:val="005D4C8D"/>
    <w:rsid w:val="005D5234"/>
    <w:rsid w:val="005D52DC"/>
    <w:rsid w:val="005D5449"/>
    <w:rsid w:val="005D5639"/>
    <w:rsid w:val="005D5B34"/>
    <w:rsid w:val="005D5BCE"/>
    <w:rsid w:val="005D5E3D"/>
    <w:rsid w:val="005D5FE6"/>
    <w:rsid w:val="005D65BC"/>
    <w:rsid w:val="005D72E3"/>
    <w:rsid w:val="005D77C7"/>
    <w:rsid w:val="005D78D5"/>
    <w:rsid w:val="005D7E63"/>
    <w:rsid w:val="005D7FD8"/>
    <w:rsid w:val="005E0523"/>
    <w:rsid w:val="005E0654"/>
    <w:rsid w:val="005E10D7"/>
    <w:rsid w:val="005E169D"/>
    <w:rsid w:val="005E17E9"/>
    <w:rsid w:val="005E19FE"/>
    <w:rsid w:val="005E1ACC"/>
    <w:rsid w:val="005E1CA9"/>
    <w:rsid w:val="005E24AB"/>
    <w:rsid w:val="005E26B9"/>
    <w:rsid w:val="005E2716"/>
    <w:rsid w:val="005E2AF4"/>
    <w:rsid w:val="005E2B7B"/>
    <w:rsid w:val="005E2BF5"/>
    <w:rsid w:val="005E2D1A"/>
    <w:rsid w:val="005E2D77"/>
    <w:rsid w:val="005E2EC5"/>
    <w:rsid w:val="005E30E9"/>
    <w:rsid w:val="005E3C99"/>
    <w:rsid w:val="005E4108"/>
    <w:rsid w:val="005E44F9"/>
    <w:rsid w:val="005E4582"/>
    <w:rsid w:val="005E46F2"/>
    <w:rsid w:val="005E4B0B"/>
    <w:rsid w:val="005E4C25"/>
    <w:rsid w:val="005E4E58"/>
    <w:rsid w:val="005E4E5F"/>
    <w:rsid w:val="005E4FE8"/>
    <w:rsid w:val="005E514A"/>
    <w:rsid w:val="005E53BE"/>
    <w:rsid w:val="005E5498"/>
    <w:rsid w:val="005E55CD"/>
    <w:rsid w:val="005E568F"/>
    <w:rsid w:val="005E5A57"/>
    <w:rsid w:val="005E5B2C"/>
    <w:rsid w:val="005E5E04"/>
    <w:rsid w:val="005E5EB4"/>
    <w:rsid w:val="005E5FEF"/>
    <w:rsid w:val="005E638E"/>
    <w:rsid w:val="005E64D3"/>
    <w:rsid w:val="005E6557"/>
    <w:rsid w:val="005E668D"/>
    <w:rsid w:val="005E6778"/>
    <w:rsid w:val="005E6953"/>
    <w:rsid w:val="005E69E5"/>
    <w:rsid w:val="005E6F2C"/>
    <w:rsid w:val="005E733E"/>
    <w:rsid w:val="005E74E7"/>
    <w:rsid w:val="005E784A"/>
    <w:rsid w:val="005F0420"/>
    <w:rsid w:val="005F0A5D"/>
    <w:rsid w:val="005F0B2A"/>
    <w:rsid w:val="005F1154"/>
    <w:rsid w:val="005F11EE"/>
    <w:rsid w:val="005F13FB"/>
    <w:rsid w:val="005F1556"/>
    <w:rsid w:val="005F15EC"/>
    <w:rsid w:val="005F1609"/>
    <w:rsid w:val="005F1E0E"/>
    <w:rsid w:val="005F27D8"/>
    <w:rsid w:val="005F2E66"/>
    <w:rsid w:val="005F3414"/>
    <w:rsid w:val="005F3564"/>
    <w:rsid w:val="005F37BA"/>
    <w:rsid w:val="005F39F5"/>
    <w:rsid w:val="005F3DB3"/>
    <w:rsid w:val="005F3E1C"/>
    <w:rsid w:val="005F43B0"/>
    <w:rsid w:val="005F44B6"/>
    <w:rsid w:val="005F453C"/>
    <w:rsid w:val="005F4778"/>
    <w:rsid w:val="005F4B23"/>
    <w:rsid w:val="005F4F66"/>
    <w:rsid w:val="005F503E"/>
    <w:rsid w:val="005F52A8"/>
    <w:rsid w:val="005F5354"/>
    <w:rsid w:val="005F5A14"/>
    <w:rsid w:val="005F5A27"/>
    <w:rsid w:val="005F5D0E"/>
    <w:rsid w:val="005F5E2E"/>
    <w:rsid w:val="005F61BF"/>
    <w:rsid w:val="005F6304"/>
    <w:rsid w:val="005F6537"/>
    <w:rsid w:val="005F65D1"/>
    <w:rsid w:val="005F6A0B"/>
    <w:rsid w:val="005F6AA8"/>
    <w:rsid w:val="005F6CB9"/>
    <w:rsid w:val="005F6D0F"/>
    <w:rsid w:val="005F6EE5"/>
    <w:rsid w:val="005F6F84"/>
    <w:rsid w:val="005F7767"/>
    <w:rsid w:val="005F7D62"/>
    <w:rsid w:val="005F7E25"/>
    <w:rsid w:val="005F7F89"/>
    <w:rsid w:val="00600055"/>
    <w:rsid w:val="006001F3"/>
    <w:rsid w:val="006002C1"/>
    <w:rsid w:val="00600721"/>
    <w:rsid w:val="006009DD"/>
    <w:rsid w:val="00600A35"/>
    <w:rsid w:val="00600D86"/>
    <w:rsid w:val="00600E49"/>
    <w:rsid w:val="006011BE"/>
    <w:rsid w:val="0060170E"/>
    <w:rsid w:val="006017F3"/>
    <w:rsid w:val="00601996"/>
    <w:rsid w:val="00601A2A"/>
    <w:rsid w:val="0060235E"/>
    <w:rsid w:val="00602D34"/>
    <w:rsid w:val="006033B7"/>
    <w:rsid w:val="006035F7"/>
    <w:rsid w:val="00603A30"/>
    <w:rsid w:val="00603B7C"/>
    <w:rsid w:val="00603F99"/>
    <w:rsid w:val="00604066"/>
    <w:rsid w:val="006040BB"/>
    <w:rsid w:val="00604500"/>
    <w:rsid w:val="00604535"/>
    <w:rsid w:val="00604C8B"/>
    <w:rsid w:val="00604D1D"/>
    <w:rsid w:val="00604DD3"/>
    <w:rsid w:val="00605864"/>
    <w:rsid w:val="0060598F"/>
    <w:rsid w:val="006059A1"/>
    <w:rsid w:val="00605D76"/>
    <w:rsid w:val="00605EB3"/>
    <w:rsid w:val="00606295"/>
    <w:rsid w:val="006062C0"/>
    <w:rsid w:val="0060666F"/>
    <w:rsid w:val="0060676E"/>
    <w:rsid w:val="006067CF"/>
    <w:rsid w:val="006069AC"/>
    <w:rsid w:val="006069C0"/>
    <w:rsid w:val="00606A19"/>
    <w:rsid w:val="00606D82"/>
    <w:rsid w:val="00606F52"/>
    <w:rsid w:val="00606FE9"/>
    <w:rsid w:val="00607073"/>
    <w:rsid w:val="006070A0"/>
    <w:rsid w:val="0060764C"/>
    <w:rsid w:val="00607889"/>
    <w:rsid w:val="00607A4A"/>
    <w:rsid w:val="00607F2E"/>
    <w:rsid w:val="0061049B"/>
    <w:rsid w:val="00610698"/>
    <w:rsid w:val="006106D5"/>
    <w:rsid w:val="00610831"/>
    <w:rsid w:val="006108FE"/>
    <w:rsid w:val="0061095B"/>
    <w:rsid w:val="00610B5F"/>
    <w:rsid w:val="00610DD7"/>
    <w:rsid w:val="00610EF0"/>
    <w:rsid w:val="006113C4"/>
    <w:rsid w:val="00611441"/>
    <w:rsid w:val="0061144E"/>
    <w:rsid w:val="006118D1"/>
    <w:rsid w:val="00611C38"/>
    <w:rsid w:val="00612067"/>
    <w:rsid w:val="0061210F"/>
    <w:rsid w:val="0061272F"/>
    <w:rsid w:val="006127CE"/>
    <w:rsid w:val="00612BEA"/>
    <w:rsid w:val="00612E70"/>
    <w:rsid w:val="00612E8F"/>
    <w:rsid w:val="006130AF"/>
    <w:rsid w:val="006131A1"/>
    <w:rsid w:val="0061351B"/>
    <w:rsid w:val="0061357A"/>
    <w:rsid w:val="006137B1"/>
    <w:rsid w:val="00613D18"/>
    <w:rsid w:val="006147C7"/>
    <w:rsid w:val="00614999"/>
    <w:rsid w:val="00614C43"/>
    <w:rsid w:val="00614C6F"/>
    <w:rsid w:val="00614F67"/>
    <w:rsid w:val="006150F4"/>
    <w:rsid w:val="00615222"/>
    <w:rsid w:val="00615407"/>
    <w:rsid w:val="00615437"/>
    <w:rsid w:val="0061567C"/>
    <w:rsid w:val="0061599D"/>
    <w:rsid w:val="00615B98"/>
    <w:rsid w:val="00615D8F"/>
    <w:rsid w:val="00615E8C"/>
    <w:rsid w:val="006166CA"/>
    <w:rsid w:val="00616D9C"/>
    <w:rsid w:val="00617297"/>
    <w:rsid w:val="0061732C"/>
    <w:rsid w:val="00617355"/>
    <w:rsid w:val="0061772A"/>
    <w:rsid w:val="006177CC"/>
    <w:rsid w:val="006177F8"/>
    <w:rsid w:val="00617804"/>
    <w:rsid w:val="00617BE1"/>
    <w:rsid w:val="00617E95"/>
    <w:rsid w:val="00617EF1"/>
    <w:rsid w:val="00620348"/>
    <w:rsid w:val="006204CC"/>
    <w:rsid w:val="00620899"/>
    <w:rsid w:val="00620CE6"/>
    <w:rsid w:val="00620F3C"/>
    <w:rsid w:val="006216C0"/>
    <w:rsid w:val="006219A2"/>
    <w:rsid w:val="00621DC0"/>
    <w:rsid w:val="00622269"/>
    <w:rsid w:val="0062230F"/>
    <w:rsid w:val="0062231B"/>
    <w:rsid w:val="0062235A"/>
    <w:rsid w:val="006225D7"/>
    <w:rsid w:val="00622748"/>
    <w:rsid w:val="00622764"/>
    <w:rsid w:val="00622866"/>
    <w:rsid w:val="00622D85"/>
    <w:rsid w:val="00622E8E"/>
    <w:rsid w:val="0062324A"/>
    <w:rsid w:val="006232E8"/>
    <w:rsid w:val="006235D2"/>
    <w:rsid w:val="006236AF"/>
    <w:rsid w:val="00623817"/>
    <w:rsid w:val="00623936"/>
    <w:rsid w:val="00623960"/>
    <w:rsid w:val="00623E8F"/>
    <w:rsid w:val="00623EB7"/>
    <w:rsid w:val="00623FA6"/>
    <w:rsid w:val="00624194"/>
    <w:rsid w:val="00624358"/>
    <w:rsid w:val="00624829"/>
    <w:rsid w:val="006249B0"/>
    <w:rsid w:val="00624EA2"/>
    <w:rsid w:val="00624FF7"/>
    <w:rsid w:val="00625AA3"/>
    <w:rsid w:val="00626159"/>
    <w:rsid w:val="00626431"/>
    <w:rsid w:val="0062643D"/>
    <w:rsid w:val="00626558"/>
    <w:rsid w:val="006266DD"/>
    <w:rsid w:val="006266E0"/>
    <w:rsid w:val="006267F1"/>
    <w:rsid w:val="006268D4"/>
    <w:rsid w:val="00626A87"/>
    <w:rsid w:val="00627744"/>
    <w:rsid w:val="00627969"/>
    <w:rsid w:val="00627A8C"/>
    <w:rsid w:val="00627B78"/>
    <w:rsid w:val="00627BEB"/>
    <w:rsid w:val="00627E54"/>
    <w:rsid w:val="00627E7A"/>
    <w:rsid w:val="0063021B"/>
    <w:rsid w:val="00630351"/>
    <w:rsid w:val="00630357"/>
    <w:rsid w:val="0063037C"/>
    <w:rsid w:val="00630787"/>
    <w:rsid w:val="00630A64"/>
    <w:rsid w:val="00631601"/>
    <w:rsid w:val="00631930"/>
    <w:rsid w:val="00631F3A"/>
    <w:rsid w:val="006321B0"/>
    <w:rsid w:val="006322A2"/>
    <w:rsid w:val="006323A1"/>
    <w:rsid w:val="0063298B"/>
    <w:rsid w:val="00632A9A"/>
    <w:rsid w:val="0063309C"/>
    <w:rsid w:val="0063327A"/>
    <w:rsid w:val="00633290"/>
    <w:rsid w:val="00633318"/>
    <w:rsid w:val="0063339B"/>
    <w:rsid w:val="0063356E"/>
    <w:rsid w:val="0063359E"/>
    <w:rsid w:val="006337C7"/>
    <w:rsid w:val="0063395A"/>
    <w:rsid w:val="00633AD8"/>
    <w:rsid w:val="00633F11"/>
    <w:rsid w:val="00634830"/>
    <w:rsid w:val="00636216"/>
    <w:rsid w:val="00636223"/>
    <w:rsid w:val="0063664A"/>
    <w:rsid w:val="006367F3"/>
    <w:rsid w:val="0063688D"/>
    <w:rsid w:val="00636DD9"/>
    <w:rsid w:val="0063709F"/>
    <w:rsid w:val="0063718C"/>
    <w:rsid w:val="00637912"/>
    <w:rsid w:val="00637A7B"/>
    <w:rsid w:val="00637C5E"/>
    <w:rsid w:val="00640157"/>
    <w:rsid w:val="0064021C"/>
    <w:rsid w:val="00640455"/>
    <w:rsid w:val="0064097E"/>
    <w:rsid w:val="00640B2D"/>
    <w:rsid w:val="00640DBD"/>
    <w:rsid w:val="006412F7"/>
    <w:rsid w:val="00641931"/>
    <w:rsid w:val="00641BB1"/>
    <w:rsid w:val="00641C93"/>
    <w:rsid w:val="00641DFA"/>
    <w:rsid w:val="00641E31"/>
    <w:rsid w:val="006420E1"/>
    <w:rsid w:val="0064215B"/>
    <w:rsid w:val="0064268F"/>
    <w:rsid w:val="00642B11"/>
    <w:rsid w:val="00643071"/>
    <w:rsid w:val="0064308B"/>
    <w:rsid w:val="0064319B"/>
    <w:rsid w:val="006432ED"/>
    <w:rsid w:val="0064353B"/>
    <w:rsid w:val="00643B24"/>
    <w:rsid w:val="00643C50"/>
    <w:rsid w:val="00643F83"/>
    <w:rsid w:val="006442E4"/>
    <w:rsid w:val="0064437C"/>
    <w:rsid w:val="00644D59"/>
    <w:rsid w:val="0064509B"/>
    <w:rsid w:val="006453ED"/>
    <w:rsid w:val="0064571D"/>
    <w:rsid w:val="00645CA7"/>
    <w:rsid w:val="00645D1B"/>
    <w:rsid w:val="00645E5B"/>
    <w:rsid w:val="00645F73"/>
    <w:rsid w:val="00645F94"/>
    <w:rsid w:val="0064638B"/>
    <w:rsid w:val="006467D0"/>
    <w:rsid w:val="00646917"/>
    <w:rsid w:val="00646AE4"/>
    <w:rsid w:val="00646DCC"/>
    <w:rsid w:val="00646E13"/>
    <w:rsid w:val="00646EE9"/>
    <w:rsid w:val="0064727C"/>
    <w:rsid w:val="006475A3"/>
    <w:rsid w:val="006476BC"/>
    <w:rsid w:val="00647CEE"/>
    <w:rsid w:val="00647EED"/>
    <w:rsid w:val="00650517"/>
    <w:rsid w:val="00650597"/>
    <w:rsid w:val="00650FDE"/>
    <w:rsid w:val="00651117"/>
    <w:rsid w:val="0065129F"/>
    <w:rsid w:val="006515E5"/>
    <w:rsid w:val="006515E9"/>
    <w:rsid w:val="006515FD"/>
    <w:rsid w:val="00651620"/>
    <w:rsid w:val="006519FA"/>
    <w:rsid w:val="00651B6B"/>
    <w:rsid w:val="00651EAD"/>
    <w:rsid w:val="00651F0D"/>
    <w:rsid w:val="00652115"/>
    <w:rsid w:val="00652187"/>
    <w:rsid w:val="006521F8"/>
    <w:rsid w:val="006523D8"/>
    <w:rsid w:val="0065264A"/>
    <w:rsid w:val="0065268C"/>
    <w:rsid w:val="00652AE5"/>
    <w:rsid w:val="00652CE8"/>
    <w:rsid w:val="006531D1"/>
    <w:rsid w:val="00653325"/>
    <w:rsid w:val="006534D9"/>
    <w:rsid w:val="00653609"/>
    <w:rsid w:val="006538BA"/>
    <w:rsid w:val="00653B78"/>
    <w:rsid w:val="00653EAF"/>
    <w:rsid w:val="0065447E"/>
    <w:rsid w:val="00654613"/>
    <w:rsid w:val="00654662"/>
    <w:rsid w:val="00654794"/>
    <w:rsid w:val="00654BDD"/>
    <w:rsid w:val="00654C6E"/>
    <w:rsid w:val="00654EEA"/>
    <w:rsid w:val="00654FA6"/>
    <w:rsid w:val="0065536F"/>
    <w:rsid w:val="006568B8"/>
    <w:rsid w:val="00656922"/>
    <w:rsid w:val="00656B85"/>
    <w:rsid w:val="00656FAB"/>
    <w:rsid w:val="00657145"/>
    <w:rsid w:val="006577CE"/>
    <w:rsid w:val="006578C1"/>
    <w:rsid w:val="00657C4C"/>
    <w:rsid w:val="00657FBF"/>
    <w:rsid w:val="00660693"/>
    <w:rsid w:val="0066081B"/>
    <w:rsid w:val="006608B9"/>
    <w:rsid w:val="0066099B"/>
    <w:rsid w:val="0066108A"/>
    <w:rsid w:val="006612E0"/>
    <w:rsid w:val="0066148F"/>
    <w:rsid w:val="006615ED"/>
    <w:rsid w:val="006616A7"/>
    <w:rsid w:val="00661A71"/>
    <w:rsid w:val="00661A92"/>
    <w:rsid w:val="00661C2D"/>
    <w:rsid w:val="00661F4F"/>
    <w:rsid w:val="00661FB2"/>
    <w:rsid w:val="006626C7"/>
    <w:rsid w:val="006627B6"/>
    <w:rsid w:val="006629AC"/>
    <w:rsid w:val="00662A37"/>
    <w:rsid w:val="00662C05"/>
    <w:rsid w:val="00662C8F"/>
    <w:rsid w:val="00662EA0"/>
    <w:rsid w:val="00662EA7"/>
    <w:rsid w:val="00663040"/>
    <w:rsid w:val="00663E83"/>
    <w:rsid w:val="00664381"/>
    <w:rsid w:val="006644EC"/>
    <w:rsid w:val="006645EF"/>
    <w:rsid w:val="00664C2F"/>
    <w:rsid w:val="00665209"/>
    <w:rsid w:val="0066530D"/>
    <w:rsid w:val="00665775"/>
    <w:rsid w:val="006657EA"/>
    <w:rsid w:val="00665808"/>
    <w:rsid w:val="00665FEB"/>
    <w:rsid w:val="0066603E"/>
    <w:rsid w:val="00666211"/>
    <w:rsid w:val="0066665B"/>
    <w:rsid w:val="006666ED"/>
    <w:rsid w:val="0066684E"/>
    <w:rsid w:val="00666930"/>
    <w:rsid w:val="00666C5D"/>
    <w:rsid w:val="00666D03"/>
    <w:rsid w:val="00666D9D"/>
    <w:rsid w:val="00666EF3"/>
    <w:rsid w:val="00666FCA"/>
    <w:rsid w:val="006675C7"/>
    <w:rsid w:val="00667DBA"/>
    <w:rsid w:val="00667F23"/>
    <w:rsid w:val="00670207"/>
    <w:rsid w:val="0067022B"/>
    <w:rsid w:val="00670827"/>
    <w:rsid w:val="00671071"/>
    <w:rsid w:val="006711B9"/>
    <w:rsid w:val="006713AC"/>
    <w:rsid w:val="0067148A"/>
    <w:rsid w:val="00671741"/>
    <w:rsid w:val="00671946"/>
    <w:rsid w:val="00671A91"/>
    <w:rsid w:val="00671F7E"/>
    <w:rsid w:val="00671FF4"/>
    <w:rsid w:val="0067215D"/>
    <w:rsid w:val="0067217B"/>
    <w:rsid w:val="00672AB8"/>
    <w:rsid w:val="00672BB8"/>
    <w:rsid w:val="00672F79"/>
    <w:rsid w:val="00673514"/>
    <w:rsid w:val="00673744"/>
    <w:rsid w:val="00673A4C"/>
    <w:rsid w:val="00673C9F"/>
    <w:rsid w:val="00673DD0"/>
    <w:rsid w:val="0067490C"/>
    <w:rsid w:val="0067491D"/>
    <w:rsid w:val="006749D2"/>
    <w:rsid w:val="00674C58"/>
    <w:rsid w:val="00674C8C"/>
    <w:rsid w:val="00674F7D"/>
    <w:rsid w:val="006752B0"/>
    <w:rsid w:val="0067532C"/>
    <w:rsid w:val="00675722"/>
    <w:rsid w:val="00675845"/>
    <w:rsid w:val="00675A5C"/>
    <w:rsid w:val="00675B78"/>
    <w:rsid w:val="006764D1"/>
    <w:rsid w:val="006767A2"/>
    <w:rsid w:val="00676ECE"/>
    <w:rsid w:val="00677079"/>
    <w:rsid w:val="00677270"/>
    <w:rsid w:val="006775FE"/>
    <w:rsid w:val="006778C8"/>
    <w:rsid w:val="00677900"/>
    <w:rsid w:val="006779E5"/>
    <w:rsid w:val="00677B4B"/>
    <w:rsid w:val="00677DBA"/>
    <w:rsid w:val="0068000A"/>
    <w:rsid w:val="0068027C"/>
    <w:rsid w:val="006809B7"/>
    <w:rsid w:val="00680A84"/>
    <w:rsid w:val="00680D34"/>
    <w:rsid w:val="00681114"/>
    <w:rsid w:val="0068162A"/>
    <w:rsid w:val="00681643"/>
    <w:rsid w:val="00681723"/>
    <w:rsid w:val="006818C2"/>
    <w:rsid w:val="006819C8"/>
    <w:rsid w:val="00681D42"/>
    <w:rsid w:val="00682010"/>
    <w:rsid w:val="00682283"/>
    <w:rsid w:val="006824BC"/>
    <w:rsid w:val="006824E2"/>
    <w:rsid w:val="00682855"/>
    <w:rsid w:val="006828C5"/>
    <w:rsid w:val="00682AF7"/>
    <w:rsid w:val="00682B83"/>
    <w:rsid w:val="00682E3C"/>
    <w:rsid w:val="0068314B"/>
    <w:rsid w:val="006832FD"/>
    <w:rsid w:val="00683490"/>
    <w:rsid w:val="00683603"/>
    <w:rsid w:val="0068364A"/>
    <w:rsid w:val="006836CB"/>
    <w:rsid w:val="00683865"/>
    <w:rsid w:val="006839B6"/>
    <w:rsid w:val="00683B12"/>
    <w:rsid w:val="00684203"/>
    <w:rsid w:val="006843C4"/>
    <w:rsid w:val="00684456"/>
    <w:rsid w:val="006846F7"/>
    <w:rsid w:val="0068474D"/>
    <w:rsid w:val="006848D2"/>
    <w:rsid w:val="00684A30"/>
    <w:rsid w:val="00684AD4"/>
    <w:rsid w:val="00684C1A"/>
    <w:rsid w:val="00684C3B"/>
    <w:rsid w:val="00684C6C"/>
    <w:rsid w:val="00684D02"/>
    <w:rsid w:val="00684D84"/>
    <w:rsid w:val="006854F7"/>
    <w:rsid w:val="0068558F"/>
    <w:rsid w:val="006855AF"/>
    <w:rsid w:val="0068590A"/>
    <w:rsid w:val="00685958"/>
    <w:rsid w:val="00685BC7"/>
    <w:rsid w:val="00685ED4"/>
    <w:rsid w:val="00686989"/>
    <w:rsid w:val="00686F61"/>
    <w:rsid w:val="0068742C"/>
    <w:rsid w:val="00687701"/>
    <w:rsid w:val="00687746"/>
    <w:rsid w:val="00687E19"/>
    <w:rsid w:val="00687E4C"/>
    <w:rsid w:val="00690565"/>
    <w:rsid w:val="00690566"/>
    <w:rsid w:val="00690985"/>
    <w:rsid w:val="0069099D"/>
    <w:rsid w:val="00690D02"/>
    <w:rsid w:val="00690D82"/>
    <w:rsid w:val="0069142F"/>
    <w:rsid w:val="0069198D"/>
    <w:rsid w:val="00691DED"/>
    <w:rsid w:val="00691EA2"/>
    <w:rsid w:val="006921FC"/>
    <w:rsid w:val="0069249A"/>
    <w:rsid w:val="00692627"/>
    <w:rsid w:val="00692A51"/>
    <w:rsid w:val="00692B6E"/>
    <w:rsid w:val="00692CB6"/>
    <w:rsid w:val="00693013"/>
    <w:rsid w:val="006931E4"/>
    <w:rsid w:val="00693577"/>
    <w:rsid w:val="00693657"/>
    <w:rsid w:val="00693696"/>
    <w:rsid w:val="00693BD8"/>
    <w:rsid w:val="00693E9A"/>
    <w:rsid w:val="00694166"/>
    <w:rsid w:val="0069420D"/>
    <w:rsid w:val="00694C74"/>
    <w:rsid w:val="006950CE"/>
    <w:rsid w:val="006951B5"/>
    <w:rsid w:val="00695634"/>
    <w:rsid w:val="00695B76"/>
    <w:rsid w:val="00695DC8"/>
    <w:rsid w:val="00695E82"/>
    <w:rsid w:val="00695EBE"/>
    <w:rsid w:val="006964EF"/>
    <w:rsid w:val="00696584"/>
    <w:rsid w:val="00696A4A"/>
    <w:rsid w:val="00696ED7"/>
    <w:rsid w:val="006973DD"/>
    <w:rsid w:val="0069742B"/>
    <w:rsid w:val="006974AF"/>
    <w:rsid w:val="0069769A"/>
    <w:rsid w:val="00697CC7"/>
    <w:rsid w:val="00697E59"/>
    <w:rsid w:val="00697E9A"/>
    <w:rsid w:val="006A00A3"/>
    <w:rsid w:val="006A027C"/>
    <w:rsid w:val="006A0331"/>
    <w:rsid w:val="006A048C"/>
    <w:rsid w:val="006A0745"/>
    <w:rsid w:val="006A0748"/>
    <w:rsid w:val="006A0B1A"/>
    <w:rsid w:val="006A0B2A"/>
    <w:rsid w:val="006A0C4E"/>
    <w:rsid w:val="006A0CB6"/>
    <w:rsid w:val="006A0CDA"/>
    <w:rsid w:val="006A0CF2"/>
    <w:rsid w:val="006A0F1A"/>
    <w:rsid w:val="006A0FBA"/>
    <w:rsid w:val="006A10FF"/>
    <w:rsid w:val="006A149A"/>
    <w:rsid w:val="006A14DF"/>
    <w:rsid w:val="006A1788"/>
    <w:rsid w:val="006A1CAD"/>
    <w:rsid w:val="006A22C0"/>
    <w:rsid w:val="006A2883"/>
    <w:rsid w:val="006A2A53"/>
    <w:rsid w:val="006A2A6C"/>
    <w:rsid w:val="006A2CE2"/>
    <w:rsid w:val="006A3220"/>
    <w:rsid w:val="006A332D"/>
    <w:rsid w:val="006A35D9"/>
    <w:rsid w:val="006A3769"/>
    <w:rsid w:val="006A39C5"/>
    <w:rsid w:val="006A3DA4"/>
    <w:rsid w:val="006A3F3E"/>
    <w:rsid w:val="006A3F72"/>
    <w:rsid w:val="006A40AE"/>
    <w:rsid w:val="006A422B"/>
    <w:rsid w:val="006A4780"/>
    <w:rsid w:val="006A497E"/>
    <w:rsid w:val="006A4A1A"/>
    <w:rsid w:val="006A4A47"/>
    <w:rsid w:val="006A4AF6"/>
    <w:rsid w:val="006A4B60"/>
    <w:rsid w:val="006A4F7F"/>
    <w:rsid w:val="006A5002"/>
    <w:rsid w:val="006A504B"/>
    <w:rsid w:val="006A5229"/>
    <w:rsid w:val="006A5448"/>
    <w:rsid w:val="006A5C24"/>
    <w:rsid w:val="006A5D27"/>
    <w:rsid w:val="006A5FC0"/>
    <w:rsid w:val="006A6772"/>
    <w:rsid w:val="006A6973"/>
    <w:rsid w:val="006A6CC9"/>
    <w:rsid w:val="006A6DB4"/>
    <w:rsid w:val="006A6EF4"/>
    <w:rsid w:val="006A6FB2"/>
    <w:rsid w:val="006A735A"/>
    <w:rsid w:val="006A737A"/>
    <w:rsid w:val="006A781F"/>
    <w:rsid w:val="006A78C6"/>
    <w:rsid w:val="006A7945"/>
    <w:rsid w:val="006A7B80"/>
    <w:rsid w:val="006A7CAC"/>
    <w:rsid w:val="006A7E76"/>
    <w:rsid w:val="006B043C"/>
    <w:rsid w:val="006B0A0C"/>
    <w:rsid w:val="006B0A81"/>
    <w:rsid w:val="006B0D20"/>
    <w:rsid w:val="006B1044"/>
    <w:rsid w:val="006B1296"/>
    <w:rsid w:val="006B158E"/>
    <w:rsid w:val="006B15EA"/>
    <w:rsid w:val="006B164A"/>
    <w:rsid w:val="006B18DA"/>
    <w:rsid w:val="006B1B1B"/>
    <w:rsid w:val="006B1B2C"/>
    <w:rsid w:val="006B1DD4"/>
    <w:rsid w:val="006B1E93"/>
    <w:rsid w:val="006B1FB5"/>
    <w:rsid w:val="006B228F"/>
    <w:rsid w:val="006B2509"/>
    <w:rsid w:val="006B2558"/>
    <w:rsid w:val="006B2C63"/>
    <w:rsid w:val="006B2DAD"/>
    <w:rsid w:val="006B390F"/>
    <w:rsid w:val="006B39C5"/>
    <w:rsid w:val="006B3D17"/>
    <w:rsid w:val="006B3E19"/>
    <w:rsid w:val="006B3F46"/>
    <w:rsid w:val="006B41D0"/>
    <w:rsid w:val="006B457F"/>
    <w:rsid w:val="006B4622"/>
    <w:rsid w:val="006B4627"/>
    <w:rsid w:val="006B4794"/>
    <w:rsid w:val="006B4800"/>
    <w:rsid w:val="006B4C5B"/>
    <w:rsid w:val="006B50BB"/>
    <w:rsid w:val="006B5488"/>
    <w:rsid w:val="006B54CC"/>
    <w:rsid w:val="006B5875"/>
    <w:rsid w:val="006B5EDB"/>
    <w:rsid w:val="006B611A"/>
    <w:rsid w:val="006B6237"/>
    <w:rsid w:val="006B6FF6"/>
    <w:rsid w:val="006B71D3"/>
    <w:rsid w:val="006B72D1"/>
    <w:rsid w:val="006B7321"/>
    <w:rsid w:val="006B74F6"/>
    <w:rsid w:val="006B753B"/>
    <w:rsid w:val="006B7B83"/>
    <w:rsid w:val="006B7BBB"/>
    <w:rsid w:val="006C028F"/>
    <w:rsid w:val="006C02EC"/>
    <w:rsid w:val="006C04A0"/>
    <w:rsid w:val="006C0501"/>
    <w:rsid w:val="006C083F"/>
    <w:rsid w:val="006C0867"/>
    <w:rsid w:val="006C0AF8"/>
    <w:rsid w:val="006C10A3"/>
    <w:rsid w:val="006C1302"/>
    <w:rsid w:val="006C1312"/>
    <w:rsid w:val="006C1448"/>
    <w:rsid w:val="006C1687"/>
    <w:rsid w:val="006C16C6"/>
    <w:rsid w:val="006C17CD"/>
    <w:rsid w:val="006C199C"/>
    <w:rsid w:val="006C1FDE"/>
    <w:rsid w:val="006C2135"/>
    <w:rsid w:val="006C2216"/>
    <w:rsid w:val="006C22DB"/>
    <w:rsid w:val="006C2DF1"/>
    <w:rsid w:val="006C3296"/>
    <w:rsid w:val="006C32B8"/>
    <w:rsid w:val="006C35EA"/>
    <w:rsid w:val="006C36FD"/>
    <w:rsid w:val="006C395E"/>
    <w:rsid w:val="006C3F06"/>
    <w:rsid w:val="006C40C0"/>
    <w:rsid w:val="006C440C"/>
    <w:rsid w:val="006C44BC"/>
    <w:rsid w:val="006C49EB"/>
    <w:rsid w:val="006C4AE1"/>
    <w:rsid w:val="006C4B2A"/>
    <w:rsid w:val="006C51EE"/>
    <w:rsid w:val="006C5389"/>
    <w:rsid w:val="006C54C2"/>
    <w:rsid w:val="006C58B1"/>
    <w:rsid w:val="006C5C41"/>
    <w:rsid w:val="006C5C8D"/>
    <w:rsid w:val="006C5F71"/>
    <w:rsid w:val="006C60D2"/>
    <w:rsid w:val="006C60F2"/>
    <w:rsid w:val="006C615C"/>
    <w:rsid w:val="006C63CA"/>
    <w:rsid w:val="006C6A4B"/>
    <w:rsid w:val="006C6AC9"/>
    <w:rsid w:val="006C6EB6"/>
    <w:rsid w:val="006C7024"/>
    <w:rsid w:val="006C74FE"/>
    <w:rsid w:val="006C7613"/>
    <w:rsid w:val="006C7A55"/>
    <w:rsid w:val="006C7BA7"/>
    <w:rsid w:val="006C7D11"/>
    <w:rsid w:val="006C7F6F"/>
    <w:rsid w:val="006C7FB7"/>
    <w:rsid w:val="006D0849"/>
    <w:rsid w:val="006D0945"/>
    <w:rsid w:val="006D0AE9"/>
    <w:rsid w:val="006D0BD4"/>
    <w:rsid w:val="006D12E4"/>
    <w:rsid w:val="006D1391"/>
    <w:rsid w:val="006D18EC"/>
    <w:rsid w:val="006D19B9"/>
    <w:rsid w:val="006D1A28"/>
    <w:rsid w:val="006D1EF5"/>
    <w:rsid w:val="006D213E"/>
    <w:rsid w:val="006D24D4"/>
    <w:rsid w:val="006D2945"/>
    <w:rsid w:val="006D2AFD"/>
    <w:rsid w:val="006D2BC8"/>
    <w:rsid w:val="006D2E20"/>
    <w:rsid w:val="006D2EFC"/>
    <w:rsid w:val="006D3227"/>
    <w:rsid w:val="006D382F"/>
    <w:rsid w:val="006D39A1"/>
    <w:rsid w:val="006D3AC0"/>
    <w:rsid w:val="006D3DA7"/>
    <w:rsid w:val="006D3DC7"/>
    <w:rsid w:val="006D3F38"/>
    <w:rsid w:val="006D403B"/>
    <w:rsid w:val="006D44E5"/>
    <w:rsid w:val="006D4972"/>
    <w:rsid w:val="006D4AD1"/>
    <w:rsid w:val="006D4B06"/>
    <w:rsid w:val="006D4C40"/>
    <w:rsid w:val="006D4DA1"/>
    <w:rsid w:val="006D4EBC"/>
    <w:rsid w:val="006D4F4F"/>
    <w:rsid w:val="006D5BF3"/>
    <w:rsid w:val="006D5E67"/>
    <w:rsid w:val="006D6035"/>
    <w:rsid w:val="006D669D"/>
    <w:rsid w:val="006D6DED"/>
    <w:rsid w:val="006D713D"/>
    <w:rsid w:val="006D7BE6"/>
    <w:rsid w:val="006D7F03"/>
    <w:rsid w:val="006E023F"/>
    <w:rsid w:val="006E0AA7"/>
    <w:rsid w:val="006E0C19"/>
    <w:rsid w:val="006E124A"/>
    <w:rsid w:val="006E1EBA"/>
    <w:rsid w:val="006E2122"/>
    <w:rsid w:val="006E27F2"/>
    <w:rsid w:val="006E289B"/>
    <w:rsid w:val="006E2958"/>
    <w:rsid w:val="006E2DEE"/>
    <w:rsid w:val="006E2F92"/>
    <w:rsid w:val="006E30DB"/>
    <w:rsid w:val="006E3226"/>
    <w:rsid w:val="006E3772"/>
    <w:rsid w:val="006E3AC9"/>
    <w:rsid w:val="006E3EF9"/>
    <w:rsid w:val="006E4247"/>
    <w:rsid w:val="006E4C40"/>
    <w:rsid w:val="006E4C68"/>
    <w:rsid w:val="006E5077"/>
    <w:rsid w:val="006E5493"/>
    <w:rsid w:val="006E593C"/>
    <w:rsid w:val="006E5A9E"/>
    <w:rsid w:val="006E6071"/>
    <w:rsid w:val="006E62C8"/>
    <w:rsid w:val="006E6464"/>
    <w:rsid w:val="006E6588"/>
    <w:rsid w:val="006E6637"/>
    <w:rsid w:val="006E676B"/>
    <w:rsid w:val="006E687B"/>
    <w:rsid w:val="006E69EE"/>
    <w:rsid w:val="006E6DA6"/>
    <w:rsid w:val="006E737E"/>
    <w:rsid w:val="006E76BC"/>
    <w:rsid w:val="006E7731"/>
    <w:rsid w:val="006E7858"/>
    <w:rsid w:val="006E7C11"/>
    <w:rsid w:val="006E7D72"/>
    <w:rsid w:val="006E7F86"/>
    <w:rsid w:val="006F0424"/>
    <w:rsid w:val="006F0500"/>
    <w:rsid w:val="006F067B"/>
    <w:rsid w:val="006F078D"/>
    <w:rsid w:val="006F0D9A"/>
    <w:rsid w:val="006F0DB1"/>
    <w:rsid w:val="006F0F95"/>
    <w:rsid w:val="006F0F9E"/>
    <w:rsid w:val="006F1168"/>
    <w:rsid w:val="006F1221"/>
    <w:rsid w:val="006F157F"/>
    <w:rsid w:val="006F16FA"/>
    <w:rsid w:val="006F17A5"/>
    <w:rsid w:val="006F183F"/>
    <w:rsid w:val="006F1B00"/>
    <w:rsid w:val="006F1B96"/>
    <w:rsid w:val="006F1EA9"/>
    <w:rsid w:val="006F265F"/>
    <w:rsid w:val="006F2720"/>
    <w:rsid w:val="006F2A2B"/>
    <w:rsid w:val="006F2B67"/>
    <w:rsid w:val="006F2E01"/>
    <w:rsid w:val="006F2E6A"/>
    <w:rsid w:val="006F2EBD"/>
    <w:rsid w:val="006F2FC0"/>
    <w:rsid w:val="006F32C7"/>
    <w:rsid w:val="006F34A8"/>
    <w:rsid w:val="006F352A"/>
    <w:rsid w:val="006F3B09"/>
    <w:rsid w:val="006F3F39"/>
    <w:rsid w:val="006F3FB5"/>
    <w:rsid w:val="006F4089"/>
    <w:rsid w:val="006F413A"/>
    <w:rsid w:val="006F4971"/>
    <w:rsid w:val="006F4BD3"/>
    <w:rsid w:val="006F4F9A"/>
    <w:rsid w:val="006F52B5"/>
    <w:rsid w:val="006F5628"/>
    <w:rsid w:val="006F5773"/>
    <w:rsid w:val="006F5834"/>
    <w:rsid w:val="006F5925"/>
    <w:rsid w:val="006F5A23"/>
    <w:rsid w:val="006F629B"/>
    <w:rsid w:val="006F6672"/>
    <w:rsid w:val="006F690A"/>
    <w:rsid w:val="006F6C7A"/>
    <w:rsid w:val="006F6FA3"/>
    <w:rsid w:val="006F7034"/>
    <w:rsid w:val="006F716E"/>
    <w:rsid w:val="006F7436"/>
    <w:rsid w:val="006F7864"/>
    <w:rsid w:val="006F7B41"/>
    <w:rsid w:val="006F7BFF"/>
    <w:rsid w:val="007002E3"/>
    <w:rsid w:val="007005E0"/>
    <w:rsid w:val="00700602"/>
    <w:rsid w:val="007007EC"/>
    <w:rsid w:val="00700A47"/>
    <w:rsid w:val="00700AA7"/>
    <w:rsid w:val="00700C61"/>
    <w:rsid w:val="00700D73"/>
    <w:rsid w:val="00700E3E"/>
    <w:rsid w:val="00700E71"/>
    <w:rsid w:val="00700EB0"/>
    <w:rsid w:val="00700FD2"/>
    <w:rsid w:val="0070153A"/>
    <w:rsid w:val="0070159A"/>
    <w:rsid w:val="007018F5"/>
    <w:rsid w:val="00701E42"/>
    <w:rsid w:val="00701F6E"/>
    <w:rsid w:val="00702199"/>
    <w:rsid w:val="007022F6"/>
    <w:rsid w:val="0070230D"/>
    <w:rsid w:val="007029D6"/>
    <w:rsid w:val="00702F64"/>
    <w:rsid w:val="00703616"/>
    <w:rsid w:val="00703669"/>
    <w:rsid w:val="007038C6"/>
    <w:rsid w:val="00703A1F"/>
    <w:rsid w:val="00703B05"/>
    <w:rsid w:val="00703C1C"/>
    <w:rsid w:val="00703D94"/>
    <w:rsid w:val="00703DCB"/>
    <w:rsid w:val="00703DD3"/>
    <w:rsid w:val="00703E80"/>
    <w:rsid w:val="00704385"/>
    <w:rsid w:val="00704A34"/>
    <w:rsid w:val="00704BC0"/>
    <w:rsid w:val="00704FEE"/>
    <w:rsid w:val="00705055"/>
    <w:rsid w:val="0070507F"/>
    <w:rsid w:val="00705632"/>
    <w:rsid w:val="00705679"/>
    <w:rsid w:val="00705A0A"/>
    <w:rsid w:val="00705AD0"/>
    <w:rsid w:val="00705D48"/>
    <w:rsid w:val="0070666E"/>
    <w:rsid w:val="00706954"/>
    <w:rsid w:val="00706D03"/>
    <w:rsid w:val="00706F4E"/>
    <w:rsid w:val="007073DB"/>
    <w:rsid w:val="007076BE"/>
    <w:rsid w:val="007078F8"/>
    <w:rsid w:val="00707920"/>
    <w:rsid w:val="00707AD9"/>
    <w:rsid w:val="00707B5A"/>
    <w:rsid w:val="00710291"/>
    <w:rsid w:val="00710365"/>
    <w:rsid w:val="007108BF"/>
    <w:rsid w:val="00710F82"/>
    <w:rsid w:val="007114FB"/>
    <w:rsid w:val="00711501"/>
    <w:rsid w:val="00711582"/>
    <w:rsid w:val="007115C1"/>
    <w:rsid w:val="00711AC0"/>
    <w:rsid w:val="00711C39"/>
    <w:rsid w:val="00711EC5"/>
    <w:rsid w:val="00711F7E"/>
    <w:rsid w:val="00711FF3"/>
    <w:rsid w:val="007127F4"/>
    <w:rsid w:val="00712B88"/>
    <w:rsid w:val="00712D9D"/>
    <w:rsid w:val="007135EF"/>
    <w:rsid w:val="007136D1"/>
    <w:rsid w:val="0071392E"/>
    <w:rsid w:val="00713970"/>
    <w:rsid w:val="00713CA6"/>
    <w:rsid w:val="00713CDE"/>
    <w:rsid w:val="00713DFE"/>
    <w:rsid w:val="00713E48"/>
    <w:rsid w:val="00713F42"/>
    <w:rsid w:val="00714893"/>
    <w:rsid w:val="00714BC7"/>
    <w:rsid w:val="00714F6C"/>
    <w:rsid w:val="00714FF6"/>
    <w:rsid w:val="00715ABD"/>
    <w:rsid w:val="00715F55"/>
    <w:rsid w:val="007161D3"/>
    <w:rsid w:val="007164DD"/>
    <w:rsid w:val="0071650E"/>
    <w:rsid w:val="0071660D"/>
    <w:rsid w:val="00716626"/>
    <w:rsid w:val="0071664E"/>
    <w:rsid w:val="0071675E"/>
    <w:rsid w:val="0071684E"/>
    <w:rsid w:val="0071688C"/>
    <w:rsid w:val="00716A86"/>
    <w:rsid w:val="00716CF4"/>
    <w:rsid w:val="00717017"/>
    <w:rsid w:val="0071708A"/>
    <w:rsid w:val="00717A41"/>
    <w:rsid w:val="007200DE"/>
    <w:rsid w:val="00720122"/>
    <w:rsid w:val="0072051A"/>
    <w:rsid w:val="007207C3"/>
    <w:rsid w:val="00720CA8"/>
    <w:rsid w:val="00720D6A"/>
    <w:rsid w:val="007210FB"/>
    <w:rsid w:val="0072123A"/>
    <w:rsid w:val="007213C0"/>
    <w:rsid w:val="0072176F"/>
    <w:rsid w:val="007219B7"/>
    <w:rsid w:val="00721A07"/>
    <w:rsid w:val="00721C98"/>
    <w:rsid w:val="00721DCF"/>
    <w:rsid w:val="00721FC3"/>
    <w:rsid w:val="007221C9"/>
    <w:rsid w:val="00722581"/>
    <w:rsid w:val="00722AAD"/>
    <w:rsid w:val="00722BD5"/>
    <w:rsid w:val="00722D7B"/>
    <w:rsid w:val="00722F0B"/>
    <w:rsid w:val="00722F41"/>
    <w:rsid w:val="00722FE5"/>
    <w:rsid w:val="00723622"/>
    <w:rsid w:val="007236DD"/>
    <w:rsid w:val="0072385C"/>
    <w:rsid w:val="00723B46"/>
    <w:rsid w:val="00723D5E"/>
    <w:rsid w:val="007246FA"/>
    <w:rsid w:val="007247C5"/>
    <w:rsid w:val="00724A75"/>
    <w:rsid w:val="00724AE6"/>
    <w:rsid w:val="00724EA2"/>
    <w:rsid w:val="00725026"/>
    <w:rsid w:val="007252B1"/>
    <w:rsid w:val="00725D7E"/>
    <w:rsid w:val="00726170"/>
    <w:rsid w:val="00726433"/>
    <w:rsid w:val="007267BA"/>
    <w:rsid w:val="00727000"/>
    <w:rsid w:val="0072701B"/>
    <w:rsid w:val="007270DC"/>
    <w:rsid w:val="00727110"/>
    <w:rsid w:val="0072741E"/>
    <w:rsid w:val="00727452"/>
    <w:rsid w:val="0072768F"/>
    <w:rsid w:val="0072776D"/>
    <w:rsid w:val="00727A91"/>
    <w:rsid w:val="00727C06"/>
    <w:rsid w:val="00727DDD"/>
    <w:rsid w:val="00730078"/>
    <w:rsid w:val="00730504"/>
    <w:rsid w:val="007305C1"/>
    <w:rsid w:val="00730758"/>
    <w:rsid w:val="007307CC"/>
    <w:rsid w:val="00730A1B"/>
    <w:rsid w:val="00730F8D"/>
    <w:rsid w:val="00731559"/>
    <w:rsid w:val="00731C1C"/>
    <w:rsid w:val="00731DC8"/>
    <w:rsid w:val="00732470"/>
    <w:rsid w:val="00732566"/>
    <w:rsid w:val="0073267A"/>
    <w:rsid w:val="00732691"/>
    <w:rsid w:val="00732B65"/>
    <w:rsid w:val="0073340F"/>
    <w:rsid w:val="00733747"/>
    <w:rsid w:val="00733840"/>
    <w:rsid w:val="007339B7"/>
    <w:rsid w:val="00733A59"/>
    <w:rsid w:val="00733B95"/>
    <w:rsid w:val="00733C26"/>
    <w:rsid w:val="0073461F"/>
    <w:rsid w:val="007346DD"/>
    <w:rsid w:val="00734848"/>
    <w:rsid w:val="007353B9"/>
    <w:rsid w:val="007354B5"/>
    <w:rsid w:val="0073576C"/>
    <w:rsid w:val="0073582E"/>
    <w:rsid w:val="0073617B"/>
    <w:rsid w:val="007362A3"/>
    <w:rsid w:val="00736A0A"/>
    <w:rsid w:val="00736C2C"/>
    <w:rsid w:val="0073767E"/>
    <w:rsid w:val="0073787E"/>
    <w:rsid w:val="00737EE6"/>
    <w:rsid w:val="00737F1E"/>
    <w:rsid w:val="00740422"/>
    <w:rsid w:val="0074058A"/>
    <w:rsid w:val="00740642"/>
    <w:rsid w:val="0074087D"/>
    <w:rsid w:val="00740D1D"/>
    <w:rsid w:val="00740F96"/>
    <w:rsid w:val="00741032"/>
    <w:rsid w:val="007416EA"/>
    <w:rsid w:val="007418A9"/>
    <w:rsid w:val="007419D2"/>
    <w:rsid w:val="00741B05"/>
    <w:rsid w:val="0074235D"/>
    <w:rsid w:val="00742360"/>
    <w:rsid w:val="0074238A"/>
    <w:rsid w:val="00742436"/>
    <w:rsid w:val="0074255C"/>
    <w:rsid w:val="0074265C"/>
    <w:rsid w:val="00742D96"/>
    <w:rsid w:val="00742DB4"/>
    <w:rsid w:val="00742EC8"/>
    <w:rsid w:val="00742F8D"/>
    <w:rsid w:val="00742F9C"/>
    <w:rsid w:val="00742FEF"/>
    <w:rsid w:val="0074346B"/>
    <w:rsid w:val="0074353B"/>
    <w:rsid w:val="00743590"/>
    <w:rsid w:val="00743845"/>
    <w:rsid w:val="00743862"/>
    <w:rsid w:val="00744602"/>
    <w:rsid w:val="00744B32"/>
    <w:rsid w:val="00744C9B"/>
    <w:rsid w:val="00744DEA"/>
    <w:rsid w:val="00744E15"/>
    <w:rsid w:val="00744EED"/>
    <w:rsid w:val="00745055"/>
    <w:rsid w:val="007450F8"/>
    <w:rsid w:val="00745800"/>
    <w:rsid w:val="00745B28"/>
    <w:rsid w:val="00745BCF"/>
    <w:rsid w:val="00745CC5"/>
    <w:rsid w:val="00745CEB"/>
    <w:rsid w:val="00745DD5"/>
    <w:rsid w:val="00745F6A"/>
    <w:rsid w:val="00745FCB"/>
    <w:rsid w:val="0074635C"/>
    <w:rsid w:val="0074647A"/>
    <w:rsid w:val="00746590"/>
    <w:rsid w:val="0074664C"/>
    <w:rsid w:val="00746AB7"/>
    <w:rsid w:val="00746C59"/>
    <w:rsid w:val="00746D6B"/>
    <w:rsid w:val="00746DCF"/>
    <w:rsid w:val="007470FA"/>
    <w:rsid w:val="0074727B"/>
    <w:rsid w:val="0074767E"/>
    <w:rsid w:val="00747826"/>
    <w:rsid w:val="00747AFD"/>
    <w:rsid w:val="00747B2C"/>
    <w:rsid w:val="00747D05"/>
    <w:rsid w:val="00747D5D"/>
    <w:rsid w:val="00747F7B"/>
    <w:rsid w:val="007500A2"/>
    <w:rsid w:val="00750753"/>
    <w:rsid w:val="00750950"/>
    <w:rsid w:val="00750982"/>
    <w:rsid w:val="00750988"/>
    <w:rsid w:val="00750E3C"/>
    <w:rsid w:val="00751157"/>
    <w:rsid w:val="007526F2"/>
    <w:rsid w:val="00752B4A"/>
    <w:rsid w:val="00752DB9"/>
    <w:rsid w:val="00752E9B"/>
    <w:rsid w:val="007531B3"/>
    <w:rsid w:val="00753586"/>
    <w:rsid w:val="00753A10"/>
    <w:rsid w:val="00753CA9"/>
    <w:rsid w:val="0075400C"/>
    <w:rsid w:val="00754178"/>
    <w:rsid w:val="007542EE"/>
    <w:rsid w:val="0075453C"/>
    <w:rsid w:val="007546F9"/>
    <w:rsid w:val="00754A91"/>
    <w:rsid w:val="00754B3B"/>
    <w:rsid w:val="00754B8F"/>
    <w:rsid w:val="00754C09"/>
    <w:rsid w:val="0075520B"/>
    <w:rsid w:val="00755234"/>
    <w:rsid w:val="00755501"/>
    <w:rsid w:val="007555C7"/>
    <w:rsid w:val="00755A64"/>
    <w:rsid w:val="00755B27"/>
    <w:rsid w:val="00755B84"/>
    <w:rsid w:val="00755E08"/>
    <w:rsid w:val="00755FCA"/>
    <w:rsid w:val="007562B9"/>
    <w:rsid w:val="007562CD"/>
    <w:rsid w:val="007565BA"/>
    <w:rsid w:val="00756638"/>
    <w:rsid w:val="00756C82"/>
    <w:rsid w:val="00756D3F"/>
    <w:rsid w:val="00756F31"/>
    <w:rsid w:val="00756F72"/>
    <w:rsid w:val="00757D28"/>
    <w:rsid w:val="00760128"/>
    <w:rsid w:val="00760380"/>
    <w:rsid w:val="007603F3"/>
    <w:rsid w:val="007604C7"/>
    <w:rsid w:val="007606CD"/>
    <w:rsid w:val="007607B7"/>
    <w:rsid w:val="00760979"/>
    <w:rsid w:val="00760981"/>
    <w:rsid w:val="00760C37"/>
    <w:rsid w:val="00761214"/>
    <w:rsid w:val="00761382"/>
    <w:rsid w:val="0076175B"/>
    <w:rsid w:val="007618FB"/>
    <w:rsid w:val="007618FF"/>
    <w:rsid w:val="00761A39"/>
    <w:rsid w:val="00761B0F"/>
    <w:rsid w:val="00761FC6"/>
    <w:rsid w:val="007622A9"/>
    <w:rsid w:val="007626BD"/>
    <w:rsid w:val="0076278C"/>
    <w:rsid w:val="00762929"/>
    <w:rsid w:val="007629C6"/>
    <w:rsid w:val="00762C48"/>
    <w:rsid w:val="0076313E"/>
    <w:rsid w:val="007634C8"/>
    <w:rsid w:val="007636A5"/>
    <w:rsid w:val="00763B48"/>
    <w:rsid w:val="00763D16"/>
    <w:rsid w:val="00763ECE"/>
    <w:rsid w:val="00763EF3"/>
    <w:rsid w:val="007644D5"/>
    <w:rsid w:val="00764534"/>
    <w:rsid w:val="00764735"/>
    <w:rsid w:val="007648E6"/>
    <w:rsid w:val="00764CF7"/>
    <w:rsid w:val="00764E90"/>
    <w:rsid w:val="0076533E"/>
    <w:rsid w:val="007657C9"/>
    <w:rsid w:val="00765934"/>
    <w:rsid w:val="00765AA0"/>
    <w:rsid w:val="00765BCE"/>
    <w:rsid w:val="00765DCB"/>
    <w:rsid w:val="0076638F"/>
    <w:rsid w:val="0076680D"/>
    <w:rsid w:val="00766AA4"/>
    <w:rsid w:val="00766BF7"/>
    <w:rsid w:val="00766DDF"/>
    <w:rsid w:val="00766E6D"/>
    <w:rsid w:val="00766F54"/>
    <w:rsid w:val="00767844"/>
    <w:rsid w:val="0077003E"/>
    <w:rsid w:val="0077010D"/>
    <w:rsid w:val="00770345"/>
    <w:rsid w:val="0077073F"/>
    <w:rsid w:val="00770D3D"/>
    <w:rsid w:val="00770F75"/>
    <w:rsid w:val="00771684"/>
    <w:rsid w:val="007716F3"/>
    <w:rsid w:val="007717DC"/>
    <w:rsid w:val="00771B74"/>
    <w:rsid w:val="00771D13"/>
    <w:rsid w:val="00771E62"/>
    <w:rsid w:val="00771FA9"/>
    <w:rsid w:val="007721A4"/>
    <w:rsid w:val="007723FB"/>
    <w:rsid w:val="007725D0"/>
    <w:rsid w:val="00772688"/>
    <w:rsid w:val="007726E8"/>
    <w:rsid w:val="007727F0"/>
    <w:rsid w:val="00772AAC"/>
    <w:rsid w:val="00772B96"/>
    <w:rsid w:val="00772C41"/>
    <w:rsid w:val="00772E0B"/>
    <w:rsid w:val="007730AC"/>
    <w:rsid w:val="00773752"/>
    <w:rsid w:val="0077381E"/>
    <w:rsid w:val="00773AF0"/>
    <w:rsid w:val="00773B43"/>
    <w:rsid w:val="00774105"/>
    <w:rsid w:val="00774142"/>
    <w:rsid w:val="00774575"/>
    <w:rsid w:val="007745CF"/>
    <w:rsid w:val="007749DE"/>
    <w:rsid w:val="00774A94"/>
    <w:rsid w:val="00774B99"/>
    <w:rsid w:val="00774F3A"/>
    <w:rsid w:val="00775553"/>
    <w:rsid w:val="007756F0"/>
    <w:rsid w:val="007756FC"/>
    <w:rsid w:val="0077585F"/>
    <w:rsid w:val="007758EE"/>
    <w:rsid w:val="007759C7"/>
    <w:rsid w:val="00775CE6"/>
    <w:rsid w:val="00775D3A"/>
    <w:rsid w:val="0077625F"/>
    <w:rsid w:val="007763EA"/>
    <w:rsid w:val="007765B5"/>
    <w:rsid w:val="007766F9"/>
    <w:rsid w:val="00776B46"/>
    <w:rsid w:val="00777417"/>
    <w:rsid w:val="0077751C"/>
    <w:rsid w:val="00777776"/>
    <w:rsid w:val="00777915"/>
    <w:rsid w:val="007779B6"/>
    <w:rsid w:val="00777D71"/>
    <w:rsid w:val="00780075"/>
    <w:rsid w:val="00780495"/>
    <w:rsid w:val="00780AAA"/>
    <w:rsid w:val="00780C47"/>
    <w:rsid w:val="00780E6C"/>
    <w:rsid w:val="00780E74"/>
    <w:rsid w:val="00780F94"/>
    <w:rsid w:val="00780F9B"/>
    <w:rsid w:val="007810F7"/>
    <w:rsid w:val="00781118"/>
    <w:rsid w:val="00781687"/>
    <w:rsid w:val="0078196B"/>
    <w:rsid w:val="00781BA0"/>
    <w:rsid w:val="00782029"/>
    <w:rsid w:val="007820CC"/>
    <w:rsid w:val="0078232B"/>
    <w:rsid w:val="007826A1"/>
    <w:rsid w:val="00782739"/>
    <w:rsid w:val="007829F7"/>
    <w:rsid w:val="00782A0B"/>
    <w:rsid w:val="00782AF7"/>
    <w:rsid w:val="00782AF8"/>
    <w:rsid w:val="00782B42"/>
    <w:rsid w:val="00782FBD"/>
    <w:rsid w:val="00782FDA"/>
    <w:rsid w:val="0078301E"/>
    <w:rsid w:val="007833C6"/>
    <w:rsid w:val="007835A3"/>
    <w:rsid w:val="007839D7"/>
    <w:rsid w:val="00783A12"/>
    <w:rsid w:val="00783AC0"/>
    <w:rsid w:val="00784075"/>
    <w:rsid w:val="0078415D"/>
    <w:rsid w:val="007842E1"/>
    <w:rsid w:val="0078436E"/>
    <w:rsid w:val="0078449F"/>
    <w:rsid w:val="00784575"/>
    <w:rsid w:val="00784664"/>
    <w:rsid w:val="0078475A"/>
    <w:rsid w:val="00784840"/>
    <w:rsid w:val="00784C2E"/>
    <w:rsid w:val="0078543C"/>
    <w:rsid w:val="0078573D"/>
    <w:rsid w:val="007858F3"/>
    <w:rsid w:val="0078591D"/>
    <w:rsid w:val="00785B7C"/>
    <w:rsid w:val="00785CE4"/>
    <w:rsid w:val="00785F5C"/>
    <w:rsid w:val="00786029"/>
    <w:rsid w:val="00786490"/>
    <w:rsid w:val="0078673D"/>
    <w:rsid w:val="007868F3"/>
    <w:rsid w:val="00786ABD"/>
    <w:rsid w:val="00786EAA"/>
    <w:rsid w:val="0078721D"/>
    <w:rsid w:val="0078752C"/>
    <w:rsid w:val="00787668"/>
    <w:rsid w:val="0078780A"/>
    <w:rsid w:val="00787EB2"/>
    <w:rsid w:val="00790541"/>
    <w:rsid w:val="007905E9"/>
    <w:rsid w:val="00790DD6"/>
    <w:rsid w:val="00791014"/>
    <w:rsid w:val="007911AF"/>
    <w:rsid w:val="007911B2"/>
    <w:rsid w:val="0079121D"/>
    <w:rsid w:val="00791974"/>
    <w:rsid w:val="00791B0A"/>
    <w:rsid w:val="00791DC8"/>
    <w:rsid w:val="00791FD6"/>
    <w:rsid w:val="007921B4"/>
    <w:rsid w:val="00792511"/>
    <w:rsid w:val="00792B39"/>
    <w:rsid w:val="00792C0C"/>
    <w:rsid w:val="00792CC0"/>
    <w:rsid w:val="00792DD2"/>
    <w:rsid w:val="00792F7C"/>
    <w:rsid w:val="00793688"/>
    <w:rsid w:val="007936A2"/>
    <w:rsid w:val="00793AE8"/>
    <w:rsid w:val="00793DF7"/>
    <w:rsid w:val="00793EB9"/>
    <w:rsid w:val="007941C6"/>
    <w:rsid w:val="0079439E"/>
    <w:rsid w:val="007945BE"/>
    <w:rsid w:val="007946EC"/>
    <w:rsid w:val="00794743"/>
    <w:rsid w:val="00794D4D"/>
    <w:rsid w:val="00794DDD"/>
    <w:rsid w:val="00794ECE"/>
    <w:rsid w:val="00795273"/>
    <w:rsid w:val="00795359"/>
    <w:rsid w:val="007957D5"/>
    <w:rsid w:val="0079587D"/>
    <w:rsid w:val="00795964"/>
    <w:rsid w:val="00795AE9"/>
    <w:rsid w:val="00795DE7"/>
    <w:rsid w:val="007968D0"/>
    <w:rsid w:val="00796A2E"/>
    <w:rsid w:val="00796CA2"/>
    <w:rsid w:val="00797584"/>
    <w:rsid w:val="00797941"/>
    <w:rsid w:val="0079799D"/>
    <w:rsid w:val="00797DAF"/>
    <w:rsid w:val="00797FB4"/>
    <w:rsid w:val="00797FFA"/>
    <w:rsid w:val="007A007A"/>
    <w:rsid w:val="007A0086"/>
    <w:rsid w:val="007A07F6"/>
    <w:rsid w:val="007A0987"/>
    <w:rsid w:val="007A10BC"/>
    <w:rsid w:val="007A1286"/>
    <w:rsid w:val="007A15FA"/>
    <w:rsid w:val="007A168F"/>
    <w:rsid w:val="007A16F0"/>
    <w:rsid w:val="007A1772"/>
    <w:rsid w:val="007A1836"/>
    <w:rsid w:val="007A1919"/>
    <w:rsid w:val="007A1966"/>
    <w:rsid w:val="007A1CF6"/>
    <w:rsid w:val="007A1DED"/>
    <w:rsid w:val="007A1F21"/>
    <w:rsid w:val="007A21CC"/>
    <w:rsid w:val="007A21D8"/>
    <w:rsid w:val="007A288D"/>
    <w:rsid w:val="007A2931"/>
    <w:rsid w:val="007A2998"/>
    <w:rsid w:val="007A2A34"/>
    <w:rsid w:val="007A2B67"/>
    <w:rsid w:val="007A305D"/>
    <w:rsid w:val="007A3E63"/>
    <w:rsid w:val="007A4584"/>
    <w:rsid w:val="007A45CF"/>
    <w:rsid w:val="007A4B27"/>
    <w:rsid w:val="007A4B8B"/>
    <w:rsid w:val="007A5021"/>
    <w:rsid w:val="007A50A3"/>
    <w:rsid w:val="007A54EF"/>
    <w:rsid w:val="007A56BC"/>
    <w:rsid w:val="007A5788"/>
    <w:rsid w:val="007A5820"/>
    <w:rsid w:val="007A5F7F"/>
    <w:rsid w:val="007A61EA"/>
    <w:rsid w:val="007A649E"/>
    <w:rsid w:val="007A6527"/>
    <w:rsid w:val="007A71B7"/>
    <w:rsid w:val="007A756B"/>
    <w:rsid w:val="007A7B19"/>
    <w:rsid w:val="007A7DDB"/>
    <w:rsid w:val="007A7EC7"/>
    <w:rsid w:val="007B0028"/>
    <w:rsid w:val="007B04AB"/>
    <w:rsid w:val="007B0C49"/>
    <w:rsid w:val="007B0D59"/>
    <w:rsid w:val="007B1048"/>
    <w:rsid w:val="007B1678"/>
    <w:rsid w:val="007B17C5"/>
    <w:rsid w:val="007B1823"/>
    <w:rsid w:val="007B1936"/>
    <w:rsid w:val="007B24EE"/>
    <w:rsid w:val="007B258E"/>
    <w:rsid w:val="007B28B9"/>
    <w:rsid w:val="007B29DD"/>
    <w:rsid w:val="007B2AB9"/>
    <w:rsid w:val="007B2B12"/>
    <w:rsid w:val="007B2B75"/>
    <w:rsid w:val="007B2EED"/>
    <w:rsid w:val="007B3401"/>
    <w:rsid w:val="007B36A4"/>
    <w:rsid w:val="007B3A01"/>
    <w:rsid w:val="007B3AE3"/>
    <w:rsid w:val="007B3E70"/>
    <w:rsid w:val="007B3F1E"/>
    <w:rsid w:val="007B3FCD"/>
    <w:rsid w:val="007B43F8"/>
    <w:rsid w:val="007B4551"/>
    <w:rsid w:val="007B479E"/>
    <w:rsid w:val="007B4958"/>
    <w:rsid w:val="007B4C81"/>
    <w:rsid w:val="007B5289"/>
    <w:rsid w:val="007B54E3"/>
    <w:rsid w:val="007B5553"/>
    <w:rsid w:val="007B5C95"/>
    <w:rsid w:val="007B5D67"/>
    <w:rsid w:val="007B5D90"/>
    <w:rsid w:val="007B5EF5"/>
    <w:rsid w:val="007B5F5D"/>
    <w:rsid w:val="007B5F98"/>
    <w:rsid w:val="007B60A0"/>
    <w:rsid w:val="007B6119"/>
    <w:rsid w:val="007B6A43"/>
    <w:rsid w:val="007B6C92"/>
    <w:rsid w:val="007B6F58"/>
    <w:rsid w:val="007B7052"/>
    <w:rsid w:val="007B71D8"/>
    <w:rsid w:val="007B720E"/>
    <w:rsid w:val="007B73D8"/>
    <w:rsid w:val="007B75B7"/>
    <w:rsid w:val="007B775E"/>
    <w:rsid w:val="007B79D3"/>
    <w:rsid w:val="007B7A75"/>
    <w:rsid w:val="007B7C1E"/>
    <w:rsid w:val="007B7C37"/>
    <w:rsid w:val="007B7E0F"/>
    <w:rsid w:val="007B7F71"/>
    <w:rsid w:val="007C023C"/>
    <w:rsid w:val="007C0251"/>
    <w:rsid w:val="007C0370"/>
    <w:rsid w:val="007C047C"/>
    <w:rsid w:val="007C0493"/>
    <w:rsid w:val="007C09D9"/>
    <w:rsid w:val="007C0B21"/>
    <w:rsid w:val="007C148D"/>
    <w:rsid w:val="007C1A04"/>
    <w:rsid w:val="007C1C58"/>
    <w:rsid w:val="007C1D31"/>
    <w:rsid w:val="007C2087"/>
    <w:rsid w:val="007C2177"/>
    <w:rsid w:val="007C2378"/>
    <w:rsid w:val="007C2465"/>
    <w:rsid w:val="007C29B5"/>
    <w:rsid w:val="007C2A0B"/>
    <w:rsid w:val="007C2AE9"/>
    <w:rsid w:val="007C2EFA"/>
    <w:rsid w:val="007C3489"/>
    <w:rsid w:val="007C3597"/>
    <w:rsid w:val="007C3812"/>
    <w:rsid w:val="007C3B08"/>
    <w:rsid w:val="007C3E8D"/>
    <w:rsid w:val="007C44D7"/>
    <w:rsid w:val="007C4B5D"/>
    <w:rsid w:val="007C4B89"/>
    <w:rsid w:val="007C4B8F"/>
    <w:rsid w:val="007C4D67"/>
    <w:rsid w:val="007C4DCE"/>
    <w:rsid w:val="007C4E45"/>
    <w:rsid w:val="007C4E58"/>
    <w:rsid w:val="007C52E9"/>
    <w:rsid w:val="007C536B"/>
    <w:rsid w:val="007C5544"/>
    <w:rsid w:val="007C574B"/>
    <w:rsid w:val="007C57D3"/>
    <w:rsid w:val="007C591E"/>
    <w:rsid w:val="007C59ED"/>
    <w:rsid w:val="007C5D07"/>
    <w:rsid w:val="007C6244"/>
    <w:rsid w:val="007C6370"/>
    <w:rsid w:val="007C63F5"/>
    <w:rsid w:val="007C6467"/>
    <w:rsid w:val="007C6963"/>
    <w:rsid w:val="007C6965"/>
    <w:rsid w:val="007C6F57"/>
    <w:rsid w:val="007C71E3"/>
    <w:rsid w:val="007C725E"/>
    <w:rsid w:val="007C7680"/>
    <w:rsid w:val="007C7796"/>
    <w:rsid w:val="007C7964"/>
    <w:rsid w:val="007C7FD8"/>
    <w:rsid w:val="007D033A"/>
    <w:rsid w:val="007D036C"/>
    <w:rsid w:val="007D0646"/>
    <w:rsid w:val="007D06E6"/>
    <w:rsid w:val="007D08A0"/>
    <w:rsid w:val="007D0E8B"/>
    <w:rsid w:val="007D0F03"/>
    <w:rsid w:val="007D14A2"/>
    <w:rsid w:val="007D1515"/>
    <w:rsid w:val="007D1781"/>
    <w:rsid w:val="007D1850"/>
    <w:rsid w:val="007D21CD"/>
    <w:rsid w:val="007D2BD4"/>
    <w:rsid w:val="007D2CED"/>
    <w:rsid w:val="007D2E0D"/>
    <w:rsid w:val="007D2F32"/>
    <w:rsid w:val="007D2F68"/>
    <w:rsid w:val="007D3061"/>
    <w:rsid w:val="007D3335"/>
    <w:rsid w:val="007D337E"/>
    <w:rsid w:val="007D34C2"/>
    <w:rsid w:val="007D36F9"/>
    <w:rsid w:val="007D39E3"/>
    <w:rsid w:val="007D3FD5"/>
    <w:rsid w:val="007D43C9"/>
    <w:rsid w:val="007D44DE"/>
    <w:rsid w:val="007D45FE"/>
    <w:rsid w:val="007D4631"/>
    <w:rsid w:val="007D46EB"/>
    <w:rsid w:val="007D46F0"/>
    <w:rsid w:val="007D4759"/>
    <w:rsid w:val="007D49B1"/>
    <w:rsid w:val="007D49B9"/>
    <w:rsid w:val="007D4D8E"/>
    <w:rsid w:val="007D529A"/>
    <w:rsid w:val="007D557E"/>
    <w:rsid w:val="007D57AF"/>
    <w:rsid w:val="007D5A29"/>
    <w:rsid w:val="007D5B7B"/>
    <w:rsid w:val="007D5D70"/>
    <w:rsid w:val="007D6010"/>
    <w:rsid w:val="007D6141"/>
    <w:rsid w:val="007D6299"/>
    <w:rsid w:val="007D630B"/>
    <w:rsid w:val="007D63F6"/>
    <w:rsid w:val="007D6621"/>
    <w:rsid w:val="007D673E"/>
    <w:rsid w:val="007D6FE3"/>
    <w:rsid w:val="007D705C"/>
    <w:rsid w:val="007D73D6"/>
    <w:rsid w:val="007D772E"/>
    <w:rsid w:val="007D7BD6"/>
    <w:rsid w:val="007D7D0E"/>
    <w:rsid w:val="007D7EC2"/>
    <w:rsid w:val="007D7F8C"/>
    <w:rsid w:val="007E03A4"/>
    <w:rsid w:val="007E044A"/>
    <w:rsid w:val="007E04EA"/>
    <w:rsid w:val="007E0796"/>
    <w:rsid w:val="007E09ED"/>
    <w:rsid w:val="007E0A09"/>
    <w:rsid w:val="007E0AF6"/>
    <w:rsid w:val="007E0D51"/>
    <w:rsid w:val="007E0D54"/>
    <w:rsid w:val="007E1155"/>
    <w:rsid w:val="007E13B8"/>
    <w:rsid w:val="007E1FB8"/>
    <w:rsid w:val="007E2243"/>
    <w:rsid w:val="007E24D2"/>
    <w:rsid w:val="007E26EF"/>
    <w:rsid w:val="007E2C7A"/>
    <w:rsid w:val="007E2F2C"/>
    <w:rsid w:val="007E2FC5"/>
    <w:rsid w:val="007E3474"/>
    <w:rsid w:val="007E36F7"/>
    <w:rsid w:val="007E3841"/>
    <w:rsid w:val="007E3908"/>
    <w:rsid w:val="007E3DDD"/>
    <w:rsid w:val="007E3FBC"/>
    <w:rsid w:val="007E3FD9"/>
    <w:rsid w:val="007E40D6"/>
    <w:rsid w:val="007E426D"/>
    <w:rsid w:val="007E4481"/>
    <w:rsid w:val="007E4B1D"/>
    <w:rsid w:val="007E4BED"/>
    <w:rsid w:val="007E4C5E"/>
    <w:rsid w:val="007E5359"/>
    <w:rsid w:val="007E53CF"/>
    <w:rsid w:val="007E5405"/>
    <w:rsid w:val="007E5463"/>
    <w:rsid w:val="007E55DA"/>
    <w:rsid w:val="007E5A34"/>
    <w:rsid w:val="007E5AA4"/>
    <w:rsid w:val="007E6768"/>
    <w:rsid w:val="007E6A75"/>
    <w:rsid w:val="007E6AD8"/>
    <w:rsid w:val="007E6C6F"/>
    <w:rsid w:val="007E6FAD"/>
    <w:rsid w:val="007E6FEA"/>
    <w:rsid w:val="007E701E"/>
    <w:rsid w:val="007E733A"/>
    <w:rsid w:val="007E73A8"/>
    <w:rsid w:val="007E75C5"/>
    <w:rsid w:val="007E7649"/>
    <w:rsid w:val="007E7972"/>
    <w:rsid w:val="007E7C3B"/>
    <w:rsid w:val="007F0072"/>
    <w:rsid w:val="007F0245"/>
    <w:rsid w:val="007F0390"/>
    <w:rsid w:val="007F03B2"/>
    <w:rsid w:val="007F03EA"/>
    <w:rsid w:val="007F04E1"/>
    <w:rsid w:val="007F0737"/>
    <w:rsid w:val="007F07F9"/>
    <w:rsid w:val="007F09D6"/>
    <w:rsid w:val="007F0A97"/>
    <w:rsid w:val="007F0AAE"/>
    <w:rsid w:val="007F0B4D"/>
    <w:rsid w:val="007F0E47"/>
    <w:rsid w:val="007F1147"/>
    <w:rsid w:val="007F11B3"/>
    <w:rsid w:val="007F15CB"/>
    <w:rsid w:val="007F1A94"/>
    <w:rsid w:val="007F1ACA"/>
    <w:rsid w:val="007F1D2B"/>
    <w:rsid w:val="007F1DA0"/>
    <w:rsid w:val="007F1F13"/>
    <w:rsid w:val="007F2133"/>
    <w:rsid w:val="007F2236"/>
    <w:rsid w:val="007F24BA"/>
    <w:rsid w:val="007F2B01"/>
    <w:rsid w:val="007F2C32"/>
    <w:rsid w:val="007F3090"/>
    <w:rsid w:val="007F30EA"/>
    <w:rsid w:val="007F313A"/>
    <w:rsid w:val="007F322C"/>
    <w:rsid w:val="007F32B2"/>
    <w:rsid w:val="007F3329"/>
    <w:rsid w:val="007F3544"/>
    <w:rsid w:val="007F3553"/>
    <w:rsid w:val="007F4105"/>
    <w:rsid w:val="007F4140"/>
    <w:rsid w:val="007F4212"/>
    <w:rsid w:val="007F4673"/>
    <w:rsid w:val="007F48F1"/>
    <w:rsid w:val="007F4A11"/>
    <w:rsid w:val="007F4B35"/>
    <w:rsid w:val="007F4CCD"/>
    <w:rsid w:val="007F5147"/>
    <w:rsid w:val="007F51B4"/>
    <w:rsid w:val="007F558A"/>
    <w:rsid w:val="007F5682"/>
    <w:rsid w:val="007F58E3"/>
    <w:rsid w:val="007F5AC9"/>
    <w:rsid w:val="007F5F01"/>
    <w:rsid w:val="007F607C"/>
    <w:rsid w:val="007F6470"/>
    <w:rsid w:val="007F6678"/>
    <w:rsid w:val="007F6A2B"/>
    <w:rsid w:val="007F6B12"/>
    <w:rsid w:val="007F6B47"/>
    <w:rsid w:val="007F6C3C"/>
    <w:rsid w:val="007F725B"/>
    <w:rsid w:val="007F72DA"/>
    <w:rsid w:val="007F7507"/>
    <w:rsid w:val="007F7634"/>
    <w:rsid w:val="007F7D34"/>
    <w:rsid w:val="007F7DD7"/>
    <w:rsid w:val="00800125"/>
    <w:rsid w:val="00800777"/>
    <w:rsid w:val="008008F2"/>
    <w:rsid w:val="00800B65"/>
    <w:rsid w:val="008010C0"/>
    <w:rsid w:val="00801230"/>
    <w:rsid w:val="008013E1"/>
    <w:rsid w:val="008018AB"/>
    <w:rsid w:val="008019E8"/>
    <w:rsid w:val="00801A87"/>
    <w:rsid w:val="00801BE2"/>
    <w:rsid w:val="00801D7A"/>
    <w:rsid w:val="00801DDF"/>
    <w:rsid w:val="00801F82"/>
    <w:rsid w:val="0080205F"/>
    <w:rsid w:val="008023B1"/>
    <w:rsid w:val="008023D1"/>
    <w:rsid w:val="008025F3"/>
    <w:rsid w:val="00802683"/>
    <w:rsid w:val="00802B16"/>
    <w:rsid w:val="00802D07"/>
    <w:rsid w:val="0080314E"/>
    <w:rsid w:val="008031F7"/>
    <w:rsid w:val="00803358"/>
    <w:rsid w:val="0080336B"/>
    <w:rsid w:val="008036B6"/>
    <w:rsid w:val="008039B2"/>
    <w:rsid w:val="00803E6F"/>
    <w:rsid w:val="00803E93"/>
    <w:rsid w:val="00803F10"/>
    <w:rsid w:val="0080411A"/>
    <w:rsid w:val="00804166"/>
    <w:rsid w:val="008043E9"/>
    <w:rsid w:val="00804558"/>
    <w:rsid w:val="008047FE"/>
    <w:rsid w:val="00804A67"/>
    <w:rsid w:val="00804AEC"/>
    <w:rsid w:val="00804BDD"/>
    <w:rsid w:val="00804CE3"/>
    <w:rsid w:val="00804E24"/>
    <w:rsid w:val="00805167"/>
    <w:rsid w:val="00805264"/>
    <w:rsid w:val="00805552"/>
    <w:rsid w:val="00805764"/>
    <w:rsid w:val="00805A19"/>
    <w:rsid w:val="00805C36"/>
    <w:rsid w:val="00805D1F"/>
    <w:rsid w:val="0080638D"/>
    <w:rsid w:val="00806631"/>
    <w:rsid w:val="00806A79"/>
    <w:rsid w:val="008070CF"/>
    <w:rsid w:val="008071DD"/>
    <w:rsid w:val="008075B7"/>
    <w:rsid w:val="0080768E"/>
    <w:rsid w:val="00807E24"/>
    <w:rsid w:val="008100B5"/>
    <w:rsid w:val="008101C5"/>
    <w:rsid w:val="008102DC"/>
    <w:rsid w:val="00810443"/>
    <w:rsid w:val="008104F2"/>
    <w:rsid w:val="008105B7"/>
    <w:rsid w:val="00810749"/>
    <w:rsid w:val="0081089E"/>
    <w:rsid w:val="00810A1E"/>
    <w:rsid w:val="00810B5B"/>
    <w:rsid w:val="00810EBF"/>
    <w:rsid w:val="008111DB"/>
    <w:rsid w:val="0081173F"/>
    <w:rsid w:val="0081181D"/>
    <w:rsid w:val="00811856"/>
    <w:rsid w:val="00811A65"/>
    <w:rsid w:val="00811E2B"/>
    <w:rsid w:val="00811F6A"/>
    <w:rsid w:val="00811F6B"/>
    <w:rsid w:val="008121E0"/>
    <w:rsid w:val="008123F2"/>
    <w:rsid w:val="008125A5"/>
    <w:rsid w:val="00812C80"/>
    <w:rsid w:val="00812C97"/>
    <w:rsid w:val="00812D5A"/>
    <w:rsid w:val="0081315B"/>
    <w:rsid w:val="0081354E"/>
    <w:rsid w:val="0081368D"/>
    <w:rsid w:val="00813953"/>
    <w:rsid w:val="0081398E"/>
    <w:rsid w:val="008139D7"/>
    <w:rsid w:val="00813AF4"/>
    <w:rsid w:val="008140FB"/>
    <w:rsid w:val="008142B1"/>
    <w:rsid w:val="00814795"/>
    <w:rsid w:val="00814BEC"/>
    <w:rsid w:val="00814FEF"/>
    <w:rsid w:val="008154E6"/>
    <w:rsid w:val="00815545"/>
    <w:rsid w:val="008156BE"/>
    <w:rsid w:val="00815790"/>
    <w:rsid w:val="008157CD"/>
    <w:rsid w:val="00815926"/>
    <w:rsid w:val="00815A3D"/>
    <w:rsid w:val="00815BE8"/>
    <w:rsid w:val="00815D7C"/>
    <w:rsid w:val="00815FE6"/>
    <w:rsid w:val="00816018"/>
    <w:rsid w:val="008163CB"/>
    <w:rsid w:val="008168DB"/>
    <w:rsid w:val="00816A2F"/>
    <w:rsid w:val="00816CB3"/>
    <w:rsid w:val="00816E6C"/>
    <w:rsid w:val="00816F60"/>
    <w:rsid w:val="008170F9"/>
    <w:rsid w:val="00817111"/>
    <w:rsid w:val="008176E0"/>
    <w:rsid w:val="00817708"/>
    <w:rsid w:val="00817743"/>
    <w:rsid w:val="008204A7"/>
    <w:rsid w:val="008204E5"/>
    <w:rsid w:val="008204EA"/>
    <w:rsid w:val="00820662"/>
    <w:rsid w:val="00820D64"/>
    <w:rsid w:val="00821325"/>
    <w:rsid w:val="0082137F"/>
    <w:rsid w:val="0082141A"/>
    <w:rsid w:val="00821467"/>
    <w:rsid w:val="008214B2"/>
    <w:rsid w:val="00821A50"/>
    <w:rsid w:val="00821A8C"/>
    <w:rsid w:val="00821D46"/>
    <w:rsid w:val="00822231"/>
    <w:rsid w:val="00822550"/>
    <w:rsid w:val="00822774"/>
    <w:rsid w:val="00822A8F"/>
    <w:rsid w:val="00822AE8"/>
    <w:rsid w:val="00822CE2"/>
    <w:rsid w:val="00822D1E"/>
    <w:rsid w:val="00822F19"/>
    <w:rsid w:val="0082313E"/>
    <w:rsid w:val="00823443"/>
    <w:rsid w:val="00823496"/>
    <w:rsid w:val="008234C7"/>
    <w:rsid w:val="00823540"/>
    <w:rsid w:val="00823958"/>
    <w:rsid w:val="00824122"/>
    <w:rsid w:val="0082425C"/>
    <w:rsid w:val="0082474B"/>
    <w:rsid w:val="008254DE"/>
    <w:rsid w:val="00825613"/>
    <w:rsid w:val="00825677"/>
    <w:rsid w:val="00825803"/>
    <w:rsid w:val="008258CE"/>
    <w:rsid w:val="008258F9"/>
    <w:rsid w:val="00825F6C"/>
    <w:rsid w:val="008263E7"/>
    <w:rsid w:val="00826715"/>
    <w:rsid w:val="00826845"/>
    <w:rsid w:val="00826A04"/>
    <w:rsid w:val="00826C73"/>
    <w:rsid w:val="00826E62"/>
    <w:rsid w:val="00826EC3"/>
    <w:rsid w:val="0082705A"/>
    <w:rsid w:val="008273BF"/>
    <w:rsid w:val="008273C9"/>
    <w:rsid w:val="00827EC7"/>
    <w:rsid w:val="00830367"/>
    <w:rsid w:val="0083042A"/>
    <w:rsid w:val="008304ED"/>
    <w:rsid w:val="00830940"/>
    <w:rsid w:val="00830C78"/>
    <w:rsid w:val="00831488"/>
    <w:rsid w:val="00831D5D"/>
    <w:rsid w:val="00831D7C"/>
    <w:rsid w:val="00831FE6"/>
    <w:rsid w:val="008320D0"/>
    <w:rsid w:val="00832171"/>
    <w:rsid w:val="008321D3"/>
    <w:rsid w:val="008327F3"/>
    <w:rsid w:val="00832865"/>
    <w:rsid w:val="008334F9"/>
    <w:rsid w:val="0083353A"/>
    <w:rsid w:val="00833617"/>
    <w:rsid w:val="008338C3"/>
    <w:rsid w:val="00833CAB"/>
    <w:rsid w:val="00834442"/>
    <w:rsid w:val="0083446E"/>
    <w:rsid w:val="008345AB"/>
    <w:rsid w:val="00834A75"/>
    <w:rsid w:val="00834BBE"/>
    <w:rsid w:val="00834CD7"/>
    <w:rsid w:val="00834DEA"/>
    <w:rsid w:val="00834F6C"/>
    <w:rsid w:val="0083513F"/>
    <w:rsid w:val="00835789"/>
    <w:rsid w:val="008358AD"/>
    <w:rsid w:val="008358C4"/>
    <w:rsid w:val="008359D3"/>
    <w:rsid w:val="00835B48"/>
    <w:rsid w:val="00835B95"/>
    <w:rsid w:val="00835D52"/>
    <w:rsid w:val="0083601A"/>
    <w:rsid w:val="00836D4E"/>
    <w:rsid w:val="00836E24"/>
    <w:rsid w:val="00836F79"/>
    <w:rsid w:val="008374A9"/>
    <w:rsid w:val="008375D1"/>
    <w:rsid w:val="00837884"/>
    <w:rsid w:val="00837988"/>
    <w:rsid w:val="00837A41"/>
    <w:rsid w:val="00837D7A"/>
    <w:rsid w:val="00837F20"/>
    <w:rsid w:val="0084067A"/>
    <w:rsid w:val="008407BB"/>
    <w:rsid w:val="00840BFB"/>
    <w:rsid w:val="008412EA"/>
    <w:rsid w:val="0084167D"/>
    <w:rsid w:val="0084175B"/>
    <w:rsid w:val="0084196B"/>
    <w:rsid w:val="00841A22"/>
    <w:rsid w:val="00841AEE"/>
    <w:rsid w:val="00841C30"/>
    <w:rsid w:val="00841C9C"/>
    <w:rsid w:val="00841D6A"/>
    <w:rsid w:val="00841E6E"/>
    <w:rsid w:val="008423BE"/>
    <w:rsid w:val="0084290C"/>
    <w:rsid w:val="00843436"/>
    <w:rsid w:val="008434A6"/>
    <w:rsid w:val="00843778"/>
    <w:rsid w:val="00843B63"/>
    <w:rsid w:val="00843C2B"/>
    <w:rsid w:val="00843D1C"/>
    <w:rsid w:val="00843F09"/>
    <w:rsid w:val="00844121"/>
    <w:rsid w:val="00844745"/>
    <w:rsid w:val="00844760"/>
    <w:rsid w:val="00844881"/>
    <w:rsid w:val="00844A9C"/>
    <w:rsid w:val="00844E79"/>
    <w:rsid w:val="008452CD"/>
    <w:rsid w:val="00845788"/>
    <w:rsid w:val="008458BD"/>
    <w:rsid w:val="008458F2"/>
    <w:rsid w:val="0084595B"/>
    <w:rsid w:val="00845AE6"/>
    <w:rsid w:val="00845D7D"/>
    <w:rsid w:val="00845EB7"/>
    <w:rsid w:val="00845FFC"/>
    <w:rsid w:val="00846724"/>
    <w:rsid w:val="00846954"/>
    <w:rsid w:val="008469A3"/>
    <w:rsid w:val="00846C7D"/>
    <w:rsid w:val="00846FB6"/>
    <w:rsid w:val="0084721C"/>
    <w:rsid w:val="008473CE"/>
    <w:rsid w:val="00847877"/>
    <w:rsid w:val="008479E4"/>
    <w:rsid w:val="00847F68"/>
    <w:rsid w:val="008501F0"/>
    <w:rsid w:val="00850918"/>
    <w:rsid w:val="00850985"/>
    <w:rsid w:val="00850EE6"/>
    <w:rsid w:val="0085111F"/>
    <w:rsid w:val="0085119A"/>
    <w:rsid w:val="008511CF"/>
    <w:rsid w:val="008511D4"/>
    <w:rsid w:val="00851224"/>
    <w:rsid w:val="008514CD"/>
    <w:rsid w:val="0085159E"/>
    <w:rsid w:val="00851695"/>
    <w:rsid w:val="00851C83"/>
    <w:rsid w:val="00851CA0"/>
    <w:rsid w:val="00851E65"/>
    <w:rsid w:val="008522C4"/>
    <w:rsid w:val="008525E0"/>
    <w:rsid w:val="00852A0F"/>
    <w:rsid w:val="00852CDC"/>
    <w:rsid w:val="00852DB3"/>
    <w:rsid w:val="00852F3C"/>
    <w:rsid w:val="00852F3F"/>
    <w:rsid w:val="00853793"/>
    <w:rsid w:val="00853B48"/>
    <w:rsid w:val="00853C09"/>
    <w:rsid w:val="00853C61"/>
    <w:rsid w:val="00853E22"/>
    <w:rsid w:val="0085459F"/>
    <w:rsid w:val="0085474D"/>
    <w:rsid w:val="0085475B"/>
    <w:rsid w:val="0085494F"/>
    <w:rsid w:val="00854D71"/>
    <w:rsid w:val="008551F0"/>
    <w:rsid w:val="008552EF"/>
    <w:rsid w:val="00855B04"/>
    <w:rsid w:val="00855D05"/>
    <w:rsid w:val="00855F2B"/>
    <w:rsid w:val="00856334"/>
    <w:rsid w:val="008564A9"/>
    <w:rsid w:val="00856DE9"/>
    <w:rsid w:val="00856E13"/>
    <w:rsid w:val="00856E91"/>
    <w:rsid w:val="0085711F"/>
    <w:rsid w:val="0085722E"/>
    <w:rsid w:val="0085745B"/>
    <w:rsid w:val="008574B3"/>
    <w:rsid w:val="008574F8"/>
    <w:rsid w:val="00857538"/>
    <w:rsid w:val="008576E1"/>
    <w:rsid w:val="0085772C"/>
    <w:rsid w:val="00857965"/>
    <w:rsid w:val="008579ED"/>
    <w:rsid w:val="008605C8"/>
    <w:rsid w:val="00860894"/>
    <w:rsid w:val="0086091A"/>
    <w:rsid w:val="00860946"/>
    <w:rsid w:val="00860E16"/>
    <w:rsid w:val="008611CE"/>
    <w:rsid w:val="008611F2"/>
    <w:rsid w:val="00861251"/>
    <w:rsid w:val="00861336"/>
    <w:rsid w:val="00861605"/>
    <w:rsid w:val="00861CEC"/>
    <w:rsid w:val="00861DB5"/>
    <w:rsid w:val="00861DBD"/>
    <w:rsid w:val="00861E00"/>
    <w:rsid w:val="00862150"/>
    <w:rsid w:val="00862313"/>
    <w:rsid w:val="008623DC"/>
    <w:rsid w:val="008623DF"/>
    <w:rsid w:val="00862719"/>
    <w:rsid w:val="00862838"/>
    <w:rsid w:val="00862894"/>
    <w:rsid w:val="00862E92"/>
    <w:rsid w:val="0086378C"/>
    <w:rsid w:val="00863A0D"/>
    <w:rsid w:val="00863CAD"/>
    <w:rsid w:val="00863D98"/>
    <w:rsid w:val="00863EE2"/>
    <w:rsid w:val="008641FE"/>
    <w:rsid w:val="008643CA"/>
    <w:rsid w:val="00864451"/>
    <w:rsid w:val="008644F2"/>
    <w:rsid w:val="0086528D"/>
    <w:rsid w:val="008652C7"/>
    <w:rsid w:val="00865340"/>
    <w:rsid w:val="00865660"/>
    <w:rsid w:val="00865798"/>
    <w:rsid w:val="0086583B"/>
    <w:rsid w:val="00865C5D"/>
    <w:rsid w:val="00865D12"/>
    <w:rsid w:val="00866012"/>
    <w:rsid w:val="00866A4E"/>
    <w:rsid w:val="00866D4F"/>
    <w:rsid w:val="00866E19"/>
    <w:rsid w:val="00866E8C"/>
    <w:rsid w:val="0086769D"/>
    <w:rsid w:val="0086773C"/>
    <w:rsid w:val="00867B88"/>
    <w:rsid w:val="00867BC3"/>
    <w:rsid w:val="008701F9"/>
    <w:rsid w:val="0087061D"/>
    <w:rsid w:val="00870701"/>
    <w:rsid w:val="008707E2"/>
    <w:rsid w:val="008709D4"/>
    <w:rsid w:val="00870D27"/>
    <w:rsid w:val="00870F0A"/>
    <w:rsid w:val="00871047"/>
    <w:rsid w:val="00871095"/>
    <w:rsid w:val="00871733"/>
    <w:rsid w:val="00871DF2"/>
    <w:rsid w:val="00871ECD"/>
    <w:rsid w:val="008720C9"/>
    <w:rsid w:val="00872425"/>
    <w:rsid w:val="00872E04"/>
    <w:rsid w:val="008730A6"/>
    <w:rsid w:val="00873AE8"/>
    <w:rsid w:val="00873DAA"/>
    <w:rsid w:val="00874059"/>
    <w:rsid w:val="0087416C"/>
    <w:rsid w:val="00874C7D"/>
    <w:rsid w:val="00874D51"/>
    <w:rsid w:val="008750DD"/>
    <w:rsid w:val="008756DD"/>
    <w:rsid w:val="008756E3"/>
    <w:rsid w:val="008757FF"/>
    <w:rsid w:val="00875DA4"/>
    <w:rsid w:val="00875DB1"/>
    <w:rsid w:val="00875F59"/>
    <w:rsid w:val="0087617E"/>
    <w:rsid w:val="00876407"/>
    <w:rsid w:val="008764BE"/>
    <w:rsid w:val="0087699F"/>
    <w:rsid w:val="00876B71"/>
    <w:rsid w:val="00876B91"/>
    <w:rsid w:val="00876D93"/>
    <w:rsid w:val="0087707F"/>
    <w:rsid w:val="00877642"/>
    <w:rsid w:val="00877698"/>
    <w:rsid w:val="00877D94"/>
    <w:rsid w:val="00877F25"/>
    <w:rsid w:val="00877F55"/>
    <w:rsid w:val="0088001A"/>
    <w:rsid w:val="00880060"/>
    <w:rsid w:val="008800D1"/>
    <w:rsid w:val="00880139"/>
    <w:rsid w:val="00880273"/>
    <w:rsid w:val="0088099D"/>
    <w:rsid w:val="00880C56"/>
    <w:rsid w:val="00880C76"/>
    <w:rsid w:val="00880C9D"/>
    <w:rsid w:val="00880E33"/>
    <w:rsid w:val="0088118C"/>
    <w:rsid w:val="0088119B"/>
    <w:rsid w:val="008813B8"/>
    <w:rsid w:val="00881525"/>
    <w:rsid w:val="00881801"/>
    <w:rsid w:val="008819AF"/>
    <w:rsid w:val="00881A03"/>
    <w:rsid w:val="00881E93"/>
    <w:rsid w:val="00882179"/>
    <w:rsid w:val="008822BD"/>
    <w:rsid w:val="00882607"/>
    <w:rsid w:val="008826B7"/>
    <w:rsid w:val="008829A3"/>
    <w:rsid w:val="00882A7A"/>
    <w:rsid w:val="00882B5D"/>
    <w:rsid w:val="00882B73"/>
    <w:rsid w:val="00882C23"/>
    <w:rsid w:val="00882D5B"/>
    <w:rsid w:val="00882E2F"/>
    <w:rsid w:val="00882E52"/>
    <w:rsid w:val="00882ED4"/>
    <w:rsid w:val="008830CF"/>
    <w:rsid w:val="0088317E"/>
    <w:rsid w:val="0088329F"/>
    <w:rsid w:val="008834A3"/>
    <w:rsid w:val="008836A7"/>
    <w:rsid w:val="008836E0"/>
    <w:rsid w:val="008839FD"/>
    <w:rsid w:val="00883C34"/>
    <w:rsid w:val="00884619"/>
    <w:rsid w:val="008846BB"/>
    <w:rsid w:val="0088481E"/>
    <w:rsid w:val="00884841"/>
    <w:rsid w:val="00884BA1"/>
    <w:rsid w:val="0088527C"/>
    <w:rsid w:val="00885328"/>
    <w:rsid w:val="00886002"/>
    <w:rsid w:val="0088602F"/>
    <w:rsid w:val="0088641A"/>
    <w:rsid w:val="00886F34"/>
    <w:rsid w:val="008874F9"/>
    <w:rsid w:val="00887525"/>
    <w:rsid w:val="008877B8"/>
    <w:rsid w:val="008879C1"/>
    <w:rsid w:val="00887A6F"/>
    <w:rsid w:val="00887C6E"/>
    <w:rsid w:val="00887CE6"/>
    <w:rsid w:val="00887CFD"/>
    <w:rsid w:val="00887D9B"/>
    <w:rsid w:val="008905C7"/>
    <w:rsid w:val="0089089C"/>
    <w:rsid w:val="008908E4"/>
    <w:rsid w:val="00890ADA"/>
    <w:rsid w:val="00890BE7"/>
    <w:rsid w:val="00890CF9"/>
    <w:rsid w:val="00890F00"/>
    <w:rsid w:val="00890F6C"/>
    <w:rsid w:val="00890FBD"/>
    <w:rsid w:val="008910B3"/>
    <w:rsid w:val="00891219"/>
    <w:rsid w:val="0089121E"/>
    <w:rsid w:val="008916B7"/>
    <w:rsid w:val="00891738"/>
    <w:rsid w:val="008917DF"/>
    <w:rsid w:val="00891857"/>
    <w:rsid w:val="0089187F"/>
    <w:rsid w:val="00891A36"/>
    <w:rsid w:val="00891CD9"/>
    <w:rsid w:val="00891FD1"/>
    <w:rsid w:val="0089253A"/>
    <w:rsid w:val="0089261C"/>
    <w:rsid w:val="00892701"/>
    <w:rsid w:val="0089279D"/>
    <w:rsid w:val="00892DAE"/>
    <w:rsid w:val="00892EC2"/>
    <w:rsid w:val="008932E9"/>
    <w:rsid w:val="008935D0"/>
    <w:rsid w:val="008937D4"/>
    <w:rsid w:val="008939CB"/>
    <w:rsid w:val="00893FFE"/>
    <w:rsid w:val="00894450"/>
    <w:rsid w:val="0089462D"/>
    <w:rsid w:val="008948FA"/>
    <w:rsid w:val="0089503E"/>
    <w:rsid w:val="00895282"/>
    <w:rsid w:val="00895392"/>
    <w:rsid w:val="008956D1"/>
    <w:rsid w:val="00895737"/>
    <w:rsid w:val="008958B1"/>
    <w:rsid w:val="00895EAA"/>
    <w:rsid w:val="00895EF8"/>
    <w:rsid w:val="00895FED"/>
    <w:rsid w:val="008961A5"/>
    <w:rsid w:val="0089620D"/>
    <w:rsid w:val="0089653F"/>
    <w:rsid w:val="00896609"/>
    <w:rsid w:val="0089769A"/>
    <w:rsid w:val="008976A8"/>
    <w:rsid w:val="00897A27"/>
    <w:rsid w:val="00897AEE"/>
    <w:rsid w:val="00897C94"/>
    <w:rsid w:val="00897CC6"/>
    <w:rsid w:val="00897E5A"/>
    <w:rsid w:val="00897F5B"/>
    <w:rsid w:val="008A03EE"/>
    <w:rsid w:val="008A0774"/>
    <w:rsid w:val="008A089E"/>
    <w:rsid w:val="008A0A65"/>
    <w:rsid w:val="008A0BDF"/>
    <w:rsid w:val="008A0C5B"/>
    <w:rsid w:val="008A17C8"/>
    <w:rsid w:val="008A197B"/>
    <w:rsid w:val="008A1986"/>
    <w:rsid w:val="008A1E14"/>
    <w:rsid w:val="008A2707"/>
    <w:rsid w:val="008A2997"/>
    <w:rsid w:val="008A29D7"/>
    <w:rsid w:val="008A2B23"/>
    <w:rsid w:val="008A2B39"/>
    <w:rsid w:val="008A2B6C"/>
    <w:rsid w:val="008A30A6"/>
    <w:rsid w:val="008A3182"/>
    <w:rsid w:val="008A32B6"/>
    <w:rsid w:val="008A32C3"/>
    <w:rsid w:val="008A340D"/>
    <w:rsid w:val="008A37E4"/>
    <w:rsid w:val="008A38B9"/>
    <w:rsid w:val="008A3A07"/>
    <w:rsid w:val="008A3D6C"/>
    <w:rsid w:val="008A3F1A"/>
    <w:rsid w:val="008A40D2"/>
    <w:rsid w:val="008A489E"/>
    <w:rsid w:val="008A4D03"/>
    <w:rsid w:val="008A4F2B"/>
    <w:rsid w:val="008A5375"/>
    <w:rsid w:val="008A5A68"/>
    <w:rsid w:val="008A5B7E"/>
    <w:rsid w:val="008A5C30"/>
    <w:rsid w:val="008A5CDB"/>
    <w:rsid w:val="008A60C7"/>
    <w:rsid w:val="008A6105"/>
    <w:rsid w:val="008A6383"/>
    <w:rsid w:val="008A63A5"/>
    <w:rsid w:val="008A6886"/>
    <w:rsid w:val="008A6AFB"/>
    <w:rsid w:val="008A6DDF"/>
    <w:rsid w:val="008A6FFA"/>
    <w:rsid w:val="008A7158"/>
    <w:rsid w:val="008A7193"/>
    <w:rsid w:val="008A77F5"/>
    <w:rsid w:val="008A7CE4"/>
    <w:rsid w:val="008B023E"/>
    <w:rsid w:val="008B0256"/>
    <w:rsid w:val="008B032A"/>
    <w:rsid w:val="008B04AF"/>
    <w:rsid w:val="008B0796"/>
    <w:rsid w:val="008B0DE9"/>
    <w:rsid w:val="008B108E"/>
    <w:rsid w:val="008B12C2"/>
    <w:rsid w:val="008B1330"/>
    <w:rsid w:val="008B15DD"/>
    <w:rsid w:val="008B1D60"/>
    <w:rsid w:val="008B1FBD"/>
    <w:rsid w:val="008B2208"/>
    <w:rsid w:val="008B240F"/>
    <w:rsid w:val="008B247D"/>
    <w:rsid w:val="008B2559"/>
    <w:rsid w:val="008B2663"/>
    <w:rsid w:val="008B27DE"/>
    <w:rsid w:val="008B2ADA"/>
    <w:rsid w:val="008B2AFF"/>
    <w:rsid w:val="008B2E0D"/>
    <w:rsid w:val="008B2FCF"/>
    <w:rsid w:val="008B320E"/>
    <w:rsid w:val="008B3251"/>
    <w:rsid w:val="008B3286"/>
    <w:rsid w:val="008B32C9"/>
    <w:rsid w:val="008B33DC"/>
    <w:rsid w:val="008B3DBB"/>
    <w:rsid w:val="008B46F9"/>
    <w:rsid w:val="008B5176"/>
    <w:rsid w:val="008B5912"/>
    <w:rsid w:val="008B5A82"/>
    <w:rsid w:val="008B5DBB"/>
    <w:rsid w:val="008B5F10"/>
    <w:rsid w:val="008B6217"/>
    <w:rsid w:val="008B64A1"/>
    <w:rsid w:val="008B66AB"/>
    <w:rsid w:val="008B6CF8"/>
    <w:rsid w:val="008B770D"/>
    <w:rsid w:val="008B77FA"/>
    <w:rsid w:val="008B7999"/>
    <w:rsid w:val="008B7C74"/>
    <w:rsid w:val="008B7E37"/>
    <w:rsid w:val="008C0128"/>
    <w:rsid w:val="008C034A"/>
    <w:rsid w:val="008C04CB"/>
    <w:rsid w:val="008C096A"/>
    <w:rsid w:val="008C0AE7"/>
    <w:rsid w:val="008C0B93"/>
    <w:rsid w:val="008C0C2B"/>
    <w:rsid w:val="008C0C9D"/>
    <w:rsid w:val="008C0D95"/>
    <w:rsid w:val="008C123B"/>
    <w:rsid w:val="008C16CE"/>
    <w:rsid w:val="008C196B"/>
    <w:rsid w:val="008C1B02"/>
    <w:rsid w:val="008C26C6"/>
    <w:rsid w:val="008C26FA"/>
    <w:rsid w:val="008C27F2"/>
    <w:rsid w:val="008C2927"/>
    <w:rsid w:val="008C29AE"/>
    <w:rsid w:val="008C2CA0"/>
    <w:rsid w:val="008C2D03"/>
    <w:rsid w:val="008C346F"/>
    <w:rsid w:val="008C34BD"/>
    <w:rsid w:val="008C35B5"/>
    <w:rsid w:val="008C35C4"/>
    <w:rsid w:val="008C3879"/>
    <w:rsid w:val="008C38A9"/>
    <w:rsid w:val="008C393B"/>
    <w:rsid w:val="008C3FB4"/>
    <w:rsid w:val="008C48ED"/>
    <w:rsid w:val="008C4AC6"/>
    <w:rsid w:val="008C4AEA"/>
    <w:rsid w:val="008C4B4C"/>
    <w:rsid w:val="008C5112"/>
    <w:rsid w:val="008C5E98"/>
    <w:rsid w:val="008C5ED4"/>
    <w:rsid w:val="008C6216"/>
    <w:rsid w:val="008C63DE"/>
    <w:rsid w:val="008C676D"/>
    <w:rsid w:val="008C68CF"/>
    <w:rsid w:val="008C72BF"/>
    <w:rsid w:val="008C732C"/>
    <w:rsid w:val="008C753A"/>
    <w:rsid w:val="008C777E"/>
    <w:rsid w:val="008C7C53"/>
    <w:rsid w:val="008C7CDA"/>
    <w:rsid w:val="008D0102"/>
    <w:rsid w:val="008D0347"/>
    <w:rsid w:val="008D03AE"/>
    <w:rsid w:val="008D03C0"/>
    <w:rsid w:val="008D03D2"/>
    <w:rsid w:val="008D045A"/>
    <w:rsid w:val="008D0B74"/>
    <w:rsid w:val="008D0CCB"/>
    <w:rsid w:val="008D0D8F"/>
    <w:rsid w:val="008D0DBD"/>
    <w:rsid w:val="008D14EF"/>
    <w:rsid w:val="008D1D85"/>
    <w:rsid w:val="008D1E27"/>
    <w:rsid w:val="008D20BA"/>
    <w:rsid w:val="008D27B0"/>
    <w:rsid w:val="008D299B"/>
    <w:rsid w:val="008D2AA6"/>
    <w:rsid w:val="008D2B2C"/>
    <w:rsid w:val="008D2C21"/>
    <w:rsid w:val="008D2CCE"/>
    <w:rsid w:val="008D2DC5"/>
    <w:rsid w:val="008D2F5B"/>
    <w:rsid w:val="008D34A9"/>
    <w:rsid w:val="008D3681"/>
    <w:rsid w:val="008D3802"/>
    <w:rsid w:val="008D3D57"/>
    <w:rsid w:val="008D3D70"/>
    <w:rsid w:val="008D428F"/>
    <w:rsid w:val="008D454F"/>
    <w:rsid w:val="008D4741"/>
    <w:rsid w:val="008D47C2"/>
    <w:rsid w:val="008D49B8"/>
    <w:rsid w:val="008D49F9"/>
    <w:rsid w:val="008D4D19"/>
    <w:rsid w:val="008D518F"/>
    <w:rsid w:val="008D53C4"/>
    <w:rsid w:val="008D548E"/>
    <w:rsid w:val="008D55D8"/>
    <w:rsid w:val="008D569A"/>
    <w:rsid w:val="008D575B"/>
    <w:rsid w:val="008D59BD"/>
    <w:rsid w:val="008D5A87"/>
    <w:rsid w:val="008D5CA0"/>
    <w:rsid w:val="008D5E10"/>
    <w:rsid w:val="008D5F82"/>
    <w:rsid w:val="008D614A"/>
    <w:rsid w:val="008D6194"/>
    <w:rsid w:val="008D6197"/>
    <w:rsid w:val="008D6263"/>
    <w:rsid w:val="008D6594"/>
    <w:rsid w:val="008D670B"/>
    <w:rsid w:val="008D67D2"/>
    <w:rsid w:val="008D6909"/>
    <w:rsid w:val="008D69F1"/>
    <w:rsid w:val="008D6CAA"/>
    <w:rsid w:val="008D6DBB"/>
    <w:rsid w:val="008D6E8E"/>
    <w:rsid w:val="008D6F0E"/>
    <w:rsid w:val="008D73C9"/>
    <w:rsid w:val="008D76DE"/>
    <w:rsid w:val="008D7CFC"/>
    <w:rsid w:val="008E0205"/>
    <w:rsid w:val="008E04B2"/>
    <w:rsid w:val="008E0C40"/>
    <w:rsid w:val="008E0D60"/>
    <w:rsid w:val="008E0E7E"/>
    <w:rsid w:val="008E0EA7"/>
    <w:rsid w:val="008E116D"/>
    <w:rsid w:val="008E1181"/>
    <w:rsid w:val="008E1271"/>
    <w:rsid w:val="008E127E"/>
    <w:rsid w:val="008E1A86"/>
    <w:rsid w:val="008E1C76"/>
    <w:rsid w:val="008E1D47"/>
    <w:rsid w:val="008E22BE"/>
    <w:rsid w:val="008E239E"/>
    <w:rsid w:val="008E2426"/>
    <w:rsid w:val="008E2581"/>
    <w:rsid w:val="008E2711"/>
    <w:rsid w:val="008E2A36"/>
    <w:rsid w:val="008E318F"/>
    <w:rsid w:val="008E320B"/>
    <w:rsid w:val="008E354D"/>
    <w:rsid w:val="008E3592"/>
    <w:rsid w:val="008E360D"/>
    <w:rsid w:val="008E37DD"/>
    <w:rsid w:val="008E38A5"/>
    <w:rsid w:val="008E39C3"/>
    <w:rsid w:val="008E41C9"/>
    <w:rsid w:val="008E480D"/>
    <w:rsid w:val="008E4B32"/>
    <w:rsid w:val="008E5034"/>
    <w:rsid w:val="008E526A"/>
    <w:rsid w:val="008E526B"/>
    <w:rsid w:val="008E53F9"/>
    <w:rsid w:val="008E565B"/>
    <w:rsid w:val="008E5948"/>
    <w:rsid w:val="008E5D10"/>
    <w:rsid w:val="008E6046"/>
    <w:rsid w:val="008E614B"/>
    <w:rsid w:val="008E61D3"/>
    <w:rsid w:val="008E6390"/>
    <w:rsid w:val="008E6568"/>
    <w:rsid w:val="008E6C02"/>
    <w:rsid w:val="008E6C21"/>
    <w:rsid w:val="008E6DE9"/>
    <w:rsid w:val="008E6F8E"/>
    <w:rsid w:val="008E72B5"/>
    <w:rsid w:val="008E75D4"/>
    <w:rsid w:val="008E77AA"/>
    <w:rsid w:val="008E7B52"/>
    <w:rsid w:val="008E7CA3"/>
    <w:rsid w:val="008E7D05"/>
    <w:rsid w:val="008F00C6"/>
    <w:rsid w:val="008F0187"/>
    <w:rsid w:val="008F01F6"/>
    <w:rsid w:val="008F028B"/>
    <w:rsid w:val="008F0450"/>
    <w:rsid w:val="008F07AB"/>
    <w:rsid w:val="008F0B78"/>
    <w:rsid w:val="008F0BAF"/>
    <w:rsid w:val="008F0C77"/>
    <w:rsid w:val="008F0D33"/>
    <w:rsid w:val="008F0E9A"/>
    <w:rsid w:val="008F11C8"/>
    <w:rsid w:val="008F11D5"/>
    <w:rsid w:val="008F142F"/>
    <w:rsid w:val="008F1DD8"/>
    <w:rsid w:val="008F2305"/>
    <w:rsid w:val="008F2588"/>
    <w:rsid w:val="008F2773"/>
    <w:rsid w:val="008F2ABE"/>
    <w:rsid w:val="008F2B06"/>
    <w:rsid w:val="008F2DD4"/>
    <w:rsid w:val="008F2F3A"/>
    <w:rsid w:val="008F2FDA"/>
    <w:rsid w:val="008F3230"/>
    <w:rsid w:val="008F346C"/>
    <w:rsid w:val="008F35B9"/>
    <w:rsid w:val="008F3B42"/>
    <w:rsid w:val="008F41E1"/>
    <w:rsid w:val="008F4293"/>
    <w:rsid w:val="008F440D"/>
    <w:rsid w:val="008F444C"/>
    <w:rsid w:val="008F4D56"/>
    <w:rsid w:val="008F4D69"/>
    <w:rsid w:val="008F5217"/>
    <w:rsid w:val="008F576F"/>
    <w:rsid w:val="008F5CB1"/>
    <w:rsid w:val="008F5F77"/>
    <w:rsid w:val="008F655F"/>
    <w:rsid w:val="008F6829"/>
    <w:rsid w:val="008F6939"/>
    <w:rsid w:val="008F6E30"/>
    <w:rsid w:val="008F6E5C"/>
    <w:rsid w:val="008F72E9"/>
    <w:rsid w:val="008F771D"/>
    <w:rsid w:val="008F7850"/>
    <w:rsid w:val="008F79B4"/>
    <w:rsid w:val="008F79F8"/>
    <w:rsid w:val="008F7F3A"/>
    <w:rsid w:val="00900303"/>
    <w:rsid w:val="00900315"/>
    <w:rsid w:val="009008ED"/>
    <w:rsid w:val="00900979"/>
    <w:rsid w:val="00900A92"/>
    <w:rsid w:val="00900D53"/>
    <w:rsid w:val="00900FC0"/>
    <w:rsid w:val="00900FC7"/>
    <w:rsid w:val="00901243"/>
    <w:rsid w:val="009017AA"/>
    <w:rsid w:val="00901D56"/>
    <w:rsid w:val="009022B5"/>
    <w:rsid w:val="00902C74"/>
    <w:rsid w:val="00902E0A"/>
    <w:rsid w:val="00902EC8"/>
    <w:rsid w:val="00903162"/>
    <w:rsid w:val="009031D2"/>
    <w:rsid w:val="0090328A"/>
    <w:rsid w:val="009032BA"/>
    <w:rsid w:val="00903303"/>
    <w:rsid w:val="00903480"/>
    <w:rsid w:val="00903481"/>
    <w:rsid w:val="00903719"/>
    <w:rsid w:val="0090397D"/>
    <w:rsid w:val="00903D38"/>
    <w:rsid w:val="00904446"/>
    <w:rsid w:val="00904582"/>
    <w:rsid w:val="00904AB7"/>
    <w:rsid w:val="00904B43"/>
    <w:rsid w:val="00904B4B"/>
    <w:rsid w:val="00904CFE"/>
    <w:rsid w:val="0090515F"/>
    <w:rsid w:val="0090563E"/>
    <w:rsid w:val="009059A6"/>
    <w:rsid w:val="00905AD7"/>
    <w:rsid w:val="00905BCC"/>
    <w:rsid w:val="00905E1E"/>
    <w:rsid w:val="00905E41"/>
    <w:rsid w:val="009063CC"/>
    <w:rsid w:val="00906B13"/>
    <w:rsid w:val="00906FAD"/>
    <w:rsid w:val="009071AE"/>
    <w:rsid w:val="0090761A"/>
    <w:rsid w:val="009077A6"/>
    <w:rsid w:val="00907A00"/>
    <w:rsid w:val="00907D78"/>
    <w:rsid w:val="00907D8D"/>
    <w:rsid w:val="0091004E"/>
    <w:rsid w:val="0091083B"/>
    <w:rsid w:val="00910A52"/>
    <w:rsid w:val="00910CF2"/>
    <w:rsid w:val="00910D02"/>
    <w:rsid w:val="0091108F"/>
    <w:rsid w:val="00911174"/>
    <w:rsid w:val="009112DE"/>
    <w:rsid w:val="0091134F"/>
    <w:rsid w:val="009114F8"/>
    <w:rsid w:val="0091171C"/>
    <w:rsid w:val="00911A7D"/>
    <w:rsid w:val="00911C6A"/>
    <w:rsid w:val="00911D6B"/>
    <w:rsid w:val="009122A8"/>
    <w:rsid w:val="0091243A"/>
    <w:rsid w:val="0091260B"/>
    <w:rsid w:val="0091262C"/>
    <w:rsid w:val="00912A98"/>
    <w:rsid w:val="009135AB"/>
    <w:rsid w:val="00913BA8"/>
    <w:rsid w:val="0091400A"/>
    <w:rsid w:val="00914123"/>
    <w:rsid w:val="00914668"/>
    <w:rsid w:val="0091477D"/>
    <w:rsid w:val="00914F7B"/>
    <w:rsid w:val="009154F1"/>
    <w:rsid w:val="00915679"/>
    <w:rsid w:val="00915996"/>
    <w:rsid w:val="00915C63"/>
    <w:rsid w:val="00915E21"/>
    <w:rsid w:val="00916329"/>
    <w:rsid w:val="00916A38"/>
    <w:rsid w:val="00916C68"/>
    <w:rsid w:val="00916D8C"/>
    <w:rsid w:val="009175BB"/>
    <w:rsid w:val="009177AF"/>
    <w:rsid w:val="00917859"/>
    <w:rsid w:val="00917CD8"/>
    <w:rsid w:val="00917E53"/>
    <w:rsid w:val="0092018D"/>
    <w:rsid w:val="00920428"/>
    <w:rsid w:val="00920493"/>
    <w:rsid w:val="00920705"/>
    <w:rsid w:val="009208BD"/>
    <w:rsid w:val="00920FAF"/>
    <w:rsid w:val="00921370"/>
    <w:rsid w:val="009213C4"/>
    <w:rsid w:val="00921647"/>
    <w:rsid w:val="00921848"/>
    <w:rsid w:val="009218EB"/>
    <w:rsid w:val="00921BC1"/>
    <w:rsid w:val="00921D4E"/>
    <w:rsid w:val="00922404"/>
    <w:rsid w:val="00922726"/>
    <w:rsid w:val="00922CDA"/>
    <w:rsid w:val="00922D58"/>
    <w:rsid w:val="00923325"/>
    <w:rsid w:val="0092357E"/>
    <w:rsid w:val="0092360F"/>
    <w:rsid w:val="00923711"/>
    <w:rsid w:val="00923887"/>
    <w:rsid w:val="009238B9"/>
    <w:rsid w:val="00923CD6"/>
    <w:rsid w:val="00923E56"/>
    <w:rsid w:val="00923EB9"/>
    <w:rsid w:val="00923EE8"/>
    <w:rsid w:val="009243E9"/>
    <w:rsid w:val="009244DA"/>
    <w:rsid w:val="00924771"/>
    <w:rsid w:val="0092497C"/>
    <w:rsid w:val="00924DFF"/>
    <w:rsid w:val="0092536C"/>
    <w:rsid w:val="00925468"/>
    <w:rsid w:val="00925817"/>
    <w:rsid w:val="00925CBA"/>
    <w:rsid w:val="00926375"/>
    <w:rsid w:val="00926379"/>
    <w:rsid w:val="00926922"/>
    <w:rsid w:val="00926948"/>
    <w:rsid w:val="00926E5A"/>
    <w:rsid w:val="00927360"/>
    <w:rsid w:val="0092754D"/>
    <w:rsid w:val="009275E5"/>
    <w:rsid w:val="0092777A"/>
    <w:rsid w:val="00927920"/>
    <w:rsid w:val="00927FCE"/>
    <w:rsid w:val="009300D9"/>
    <w:rsid w:val="00930109"/>
    <w:rsid w:val="00930317"/>
    <w:rsid w:val="009309AC"/>
    <w:rsid w:val="00930CB1"/>
    <w:rsid w:val="00930EC7"/>
    <w:rsid w:val="009310BF"/>
    <w:rsid w:val="009311A3"/>
    <w:rsid w:val="009317A9"/>
    <w:rsid w:val="009317BB"/>
    <w:rsid w:val="00931B2B"/>
    <w:rsid w:val="00931B69"/>
    <w:rsid w:val="00931DB0"/>
    <w:rsid w:val="0093217F"/>
    <w:rsid w:val="00932301"/>
    <w:rsid w:val="00932389"/>
    <w:rsid w:val="009323C7"/>
    <w:rsid w:val="00932724"/>
    <w:rsid w:val="00932A21"/>
    <w:rsid w:val="00932B5E"/>
    <w:rsid w:val="00932ED0"/>
    <w:rsid w:val="00933267"/>
    <w:rsid w:val="0093338E"/>
    <w:rsid w:val="0093342E"/>
    <w:rsid w:val="00933536"/>
    <w:rsid w:val="00933944"/>
    <w:rsid w:val="0093399C"/>
    <w:rsid w:val="00933D88"/>
    <w:rsid w:val="00933FD8"/>
    <w:rsid w:val="0093442F"/>
    <w:rsid w:val="009347B6"/>
    <w:rsid w:val="00934BEC"/>
    <w:rsid w:val="00934DC1"/>
    <w:rsid w:val="00935119"/>
    <w:rsid w:val="0093533F"/>
    <w:rsid w:val="009356AB"/>
    <w:rsid w:val="00935A3D"/>
    <w:rsid w:val="009365AD"/>
    <w:rsid w:val="009367CB"/>
    <w:rsid w:val="00936E92"/>
    <w:rsid w:val="0093721A"/>
    <w:rsid w:val="00937348"/>
    <w:rsid w:val="009373EF"/>
    <w:rsid w:val="009375E9"/>
    <w:rsid w:val="00940175"/>
    <w:rsid w:val="009406DF"/>
    <w:rsid w:val="009406E7"/>
    <w:rsid w:val="009407A0"/>
    <w:rsid w:val="009407F7"/>
    <w:rsid w:val="009411E4"/>
    <w:rsid w:val="009414D3"/>
    <w:rsid w:val="00941A89"/>
    <w:rsid w:val="00941C70"/>
    <w:rsid w:val="00941D24"/>
    <w:rsid w:val="00941DF2"/>
    <w:rsid w:val="00941E9E"/>
    <w:rsid w:val="00942086"/>
    <w:rsid w:val="0094225F"/>
    <w:rsid w:val="00942A0F"/>
    <w:rsid w:val="00942B5F"/>
    <w:rsid w:val="00942B85"/>
    <w:rsid w:val="0094369A"/>
    <w:rsid w:val="00943A3C"/>
    <w:rsid w:val="00943B62"/>
    <w:rsid w:val="00943D51"/>
    <w:rsid w:val="00943EBA"/>
    <w:rsid w:val="0094428C"/>
    <w:rsid w:val="009442E8"/>
    <w:rsid w:val="009443A9"/>
    <w:rsid w:val="0094440B"/>
    <w:rsid w:val="00944609"/>
    <w:rsid w:val="009447F2"/>
    <w:rsid w:val="00944C62"/>
    <w:rsid w:val="00944EB6"/>
    <w:rsid w:val="0094527E"/>
    <w:rsid w:val="0094552B"/>
    <w:rsid w:val="009455D7"/>
    <w:rsid w:val="0094576C"/>
    <w:rsid w:val="00945889"/>
    <w:rsid w:val="0094590B"/>
    <w:rsid w:val="00945B27"/>
    <w:rsid w:val="00945B81"/>
    <w:rsid w:val="00945D99"/>
    <w:rsid w:val="00946151"/>
    <w:rsid w:val="00946221"/>
    <w:rsid w:val="0094655A"/>
    <w:rsid w:val="009465BD"/>
    <w:rsid w:val="009467AD"/>
    <w:rsid w:val="00946E8F"/>
    <w:rsid w:val="00947386"/>
    <w:rsid w:val="009473E3"/>
    <w:rsid w:val="00947AAA"/>
    <w:rsid w:val="00947AE1"/>
    <w:rsid w:val="00947DD2"/>
    <w:rsid w:val="009500E1"/>
    <w:rsid w:val="00950146"/>
    <w:rsid w:val="009502D5"/>
    <w:rsid w:val="009503C1"/>
    <w:rsid w:val="009503EE"/>
    <w:rsid w:val="00950A52"/>
    <w:rsid w:val="00950C3D"/>
    <w:rsid w:val="00950E01"/>
    <w:rsid w:val="009510B6"/>
    <w:rsid w:val="009512CC"/>
    <w:rsid w:val="00951946"/>
    <w:rsid w:val="00951A95"/>
    <w:rsid w:val="00951BAD"/>
    <w:rsid w:val="00951D8A"/>
    <w:rsid w:val="00952078"/>
    <w:rsid w:val="009523C1"/>
    <w:rsid w:val="009526EE"/>
    <w:rsid w:val="00952E86"/>
    <w:rsid w:val="00953BAF"/>
    <w:rsid w:val="00953E9D"/>
    <w:rsid w:val="00953F66"/>
    <w:rsid w:val="00953FDC"/>
    <w:rsid w:val="009542B9"/>
    <w:rsid w:val="009544F6"/>
    <w:rsid w:val="00954527"/>
    <w:rsid w:val="009548DB"/>
    <w:rsid w:val="0095492F"/>
    <w:rsid w:val="00954E57"/>
    <w:rsid w:val="009551EB"/>
    <w:rsid w:val="00955B32"/>
    <w:rsid w:val="00955BC1"/>
    <w:rsid w:val="00955E10"/>
    <w:rsid w:val="0095629A"/>
    <w:rsid w:val="009562EE"/>
    <w:rsid w:val="0095670B"/>
    <w:rsid w:val="009568A0"/>
    <w:rsid w:val="00957184"/>
    <w:rsid w:val="009577D0"/>
    <w:rsid w:val="00957954"/>
    <w:rsid w:val="00957D87"/>
    <w:rsid w:val="00957DAB"/>
    <w:rsid w:val="00957F29"/>
    <w:rsid w:val="009608EC"/>
    <w:rsid w:val="00960AAF"/>
    <w:rsid w:val="00960E26"/>
    <w:rsid w:val="00960F08"/>
    <w:rsid w:val="009611B8"/>
    <w:rsid w:val="009611D3"/>
    <w:rsid w:val="00961285"/>
    <w:rsid w:val="00961434"/>
    <w:rsid w:val="00961854"/>
    <w:rsid w:val="00961FE6"/>
    <w:rsid w:val="00962210"/>
    <w:rsid w:val="00962486"/>
    <w:rsid w:val="00962540"/>
    <w:rsid w:val="00962995"/>
    <w:rsid w:val="0096351D"/>
    <w:rsid w:val="00963743"/>
    <w:rsid w:val="00963EB0"/>
    <w:rsid w:val="009640FB"/>
    <w:rsid w:val="00964244"/>
    <w:rsid w:val="00964863"/>
    <w:rsid w:val="00964B7B"/>
    <w:rsid w:val="00964DC1"/>
    <w:rsid w:val="00964E13"/>
    <w:rsid w:val="00965569"/>
    <w:rsid w:val="009659ED"/>
    <w:rsid w:val="00965B7F"/>
    <w:rsid w:val="0096674D"/>
    <w:rsid w:val="009667B2"/>
    <w:rsid w:val="009668E5"/>
    <w:rsid w:val="00966A52"/>
    <w:rsid w:val="00966AAF"/>
    <w:rsid w:val="00966AE7"/>
    <w:rsid w:val="00966CFD"/>
    <w:rsid w:val="00967BA5"/>
    <w:rsid w:val="00967FDE"/>
    <w:rsid w:val="0097020C"/>
    <w:rsid w:val="00970B42"/>
    <w:rsid w:val="00970C11"/>
    <w:rsid w:val="009711AF"/>
    <w:rsid w:val="00971382"/>
    <w:rsid w:val="009713AD"/>
    <w:rsid w:val="009714A3"/>
    <w:rsid w:val="00971922"/>
    <w:rsid w:val="009719BF"/>
    <w:rsid w:val="00971BBC"/>
    <w:rsid w:val="00971D9D"/>
    <w:rsid w:val="009721AB"/>
    <w:rsid w:val="00972390"/>
    <w:rsid w:val="00972A7D"/>
    <w:rsid w:val="00972B5D"/>
    <w:rsid w:val="00972E1F"/>
    <w:rsid w:val="009739C6"/>
    <w:rsid w:val="00973CF9"/>
    <w:rsid w:val="00973D2E"/>
    <w:rsid w:val="00973D51"/>
    <w:rsid w:val="00973E04"/>
    <w:rsid w:val="009740D1"/>
    <w:rsid w:val="00974766"/>
    <w:rsid w:val="00974A7B"/>
    <w:rsid w:val="00974A82"/>
    <w:rsid w:val="00974B86"/>
    <w:rsid w:val="00974C1C"/>
    <w:rsid w:val="00974F74"/>
    <w:rsid w:val="00974F79"/>
    <w:rsid w:val="00974FB0"/>
    <w:rsid w:val="00975122"/>
    <w:rsid w:val="0097515F"/>
    <w:rsid w:val="009751D0"/>
    <w:rsid w:val="00975510"/>
    <w:rsid w:val="009755CA"/>
    <w:rsid w:val="00975CF0"/>
    <w:rsid w:val="00976455"/>
    <w:rsid w:val="00976600"/>
    <w:rsid w:val="0097684E"/>
    <w:rsid w:val="00976D2C"/>
    <w:rsid w:val="00976E74"/>
    <w:rsid w:val="009771EE"/>
    <w:rsid w:val="00977225"/>
    <w:rsid w:val="00977348"/>
    <w:rsid w:val="00980238"/>
    <w:rsid w:val="0098045B"/>
    <w:rsid w:val="009805BB"/>
    <w:rsid w:val="00980B14"/>
    <w:rsid w:val="00980BBD"/>
    <w:rsid w:val="00980F73"/>
    <w:rsid w:val="009811E4"/>
    <w:rsid w:val="00981A6A"/>
    <w:rsid w:val="00981B47"/>
    <w:rsid w:val="00981E0D"/>
    <w:rsid w:val="009824D5"/>
    <w:rsid w:val="00982B4D"/>
    <w:rsid w:val="00983020"/>
    <w:rsid w:val="0098317F"/>
    <w:rsid w:val="009832EE"/>
    <w:rsid w:val="00983930"/>
    <w:rsid w:val="00983B0A"/>
    <w:rsid w:val="00983C50"/>
    <w:rsid w:val="00983F1C"/>
    <w:rsid w:val="00983F98"/>
    <w:rsid w:val="009840BB"/>
    <w:rsid w:val="00984AF5"/>
    <w:rsid w:val="00985278"/>
    <w:rsid w:val="009857C3"/>
    <w:rsid w:val="00985863"/>
    <w:rsid w:val="009858CF"/>
    <w:rsid w:val="0098597E"/>
    <w:rsid w:val="00985D22"/>
    <w:rsid w:val="00985D4B"/>
    <w:rsid w:val="00985EAE"/>
    <w:rsid w:val="00986802"/>
    <w:rsid w:val="00986824"/>
    <w:rsid w:val="00986825"/>
    <w:rsid w:val="00986AEF"/>
    <w:rsid w:val="00986BE8"/>
    <w:rsid w:val="00986F3C"/>
    <w:rsid w:val="0098777C"/>
    <w:rsid w:val="00987865"/>
    <w:rsid w:val="00987DA4"/>
    <w:rsid w:val="00987EAB"/>
    <w:rsid w:val="00987EBA"/>
    <w:rsid w:val="00987FEA"/>
    <w:rsid w:val="00990115"/>
    <w:rsid w:val="0099016B"/>
    <w:rsid w:val="009901DA"/>
    <w:rsid w:val="00990321"/>
    <w:rsid w:val="00990725"/>
    <w:rsid w:val="009908E1"/>
    <w:rsid w:val="00990CDD"/>
    <w:rsid w:val="00990E20"/>
    <w:rsid w:val="00990F8F"/>
    <w:rsid w:val="009914DE"/>
    <w:rsid w:val="009916D0"/>
    <w:rsid w:val="00991822"/>
    <w:rsid w:val="00991B10"/>
    <w:rsid w:val="00991C42"/>
    <w:rsid w:val="00991F8A"/>
    <w:rsid w:val="009921E6"/>
    <w:rsid w:val="009923E5"/>
    <w:rsid w:val="00992CAD"/>
    <w:rsid w:val="009932DF"/>
    <w:rsid w:val="0099376A"/>
    <w:rsid w:val="00993C1F"/>
    <w:rsid w:val="00994127"/>
    <w:rsid w:val="00994442"/>
    <w:rsid w:val="00994523"/>
    <w:rsid w:val="00994634"/>
    <w:rsid w:val="00994828"/>
    <w:rsid w:val="00994846"/>
    <w:rsid w:val="00994A48"/>
    <w:rsid w:val="00994D85"/>
    <w:rsid w:val="009952D7"/>
    <w:rsid w:val="00995914"/>
    <w:rsid w:val="00995BCF"/>
    <w:rsid w:val="00995BF2"/>
    <w:rsid w:val="00995DCA"/>
    <w:rsid w:val="0099601C"/>
    <w:rsid w:val="009961D4"/>
    <w:rsid w:val="009964C2"/>
    <w:rsid w:val="0099656F"/>
    <w:rsid w:val="009965D3"/>
    <w:rsid w:val="0099671B"/>
    <w:rsid w:val="00997131"/>
    <w:rsid w:val="0099735F"/>
    <w:rsid w:val="009974F6"/>
    <w:rsid w:val="0099781D"/>
    <w:rsid w:val="00997B03"/>
    <w:rsid w:val="00997E09"/>
    <w:rsid w:val="00997E75"/>
    <w:rsid w:val="009A02EA"/>
    <w:rsid w:val="009A03D3"/>
    <w:rsid w:val="009A05FB"/>
    <w:rsid w:val="009A0692"/>
    <w:rsid w:val="009A0944"/>
    <w:rsid w:val="009A0B37"/>
    <w:rsid w:val="009A0DD2"/>
    <w:rsid w:val="009A14C5"/>
    <w:rsid w:val="009A15FA"/>
    <w:rsid w:val="009A17AA"/>
    <w:rsid w:val="009A1A2F"/>
    <w:rsid w:val="009A2160"/>
    <w:rsid w:val="009A221E"/>
    <w:rsid w:val="009A2290"/>
    <w:rsid w:val="009A22AA"/>
    <w:rsid w:val="009A25E1"/>
    <w:rsid w:val="009A2934"/>
    <w:rsid w:val="009A29AB"/>
    <w:rsid w:val="009A2E9A"/>
    <w:rsid w:val="009A32C5"/>
    <w:rsid w:val="009A32D5"/>
    <w:rsid w:val="009A343F"/>
    <w:rsid w:val="009A3517"/>
    <w:rsid w:val="009A36E9"/>
    <w:rsid w:val="009A3751"/>
    <w:rsid w:val="009A3D56"/>
    <w:rsid w:val="009A3DD9"/>
    <w:rsid w:val="009A3E17"/>
    <w:rsid w:val="009A3F54"/>
    <w:rsid w:val="009A4204"/>
    <w:rsid w:val="009A4220"/>
    <w:rsid w:val="009A43D4"/>
    <w:rsid w:val="009A466F"/>
    <w:rsid w:val="009A4686"/>
    <w:rsid w:val="009A4780"/>
    <w:rsid w:val="009A49BB"/>
    <w:rsid w:val="009A4F45"/>
    <w:rsid w:val="009A51AC"/>
    <w:rsid w:val="009A5252"/>
    <w:rsid w:val="009A53F9"/>
    <w:rsid w:val="009A58FB"/>
    <w:rsid w:val="009A5F14"/>
    <w:rsid w:val="009A6060"/>
    <w:rsid w:val="009A6122"/>
    <w:rsid w:val="009A6281"/>
    <w:rsid w:val="009A6437"/>
    <w:rsid w:val="009A64F9"/>
    <w:rsid w:val="009A655D"/>
    <w:rsid w:val="009A6868"/>
    <w:rsid w:val="009A6875"/>
    <w:rsid w:val="009A6F2B"/>
    <w:rsid w:val="009A702E"/>
    <w:rsid w:val="009A706E"/>
    <w:rsid w:val="009A70AF"/>
    <w:rsid w:val="009A7B6B"/>
    <w:rsid w:val="009A7CBB"/>
    <w:rsid w:val="009A7DD9"/>
    <w:rsid w:val="009A7ED7"/>
    <w:rsid w:val="009B0122"/>
    <w:rsid w:val="009B02C8"/>
    <w:rsid w:val="009B02E6"/>
    <w:rsid w:val="009B038C"/>
    <w:rsid w:val="009B0911"/>
    <w:rsid w:val="009B0AEA"/>
    <w:rsid w:val="009B0D0D"/>
    <w:rsid w:val="009B0EE4"/>
    <w:rsid w:val="009B0F01"/>
    <w:rsid w:val="009B13D5"/>
    <w:rsid w:val="009B13F0"/>
    <w:rsid w:val="009B187C"/>
    <w:rsid w:val="009B195A"/>
    <w:rsid w:val="009B19DC"/>
    <w:rsid w:val="009B1D2D"/>
    <w:rsid w:val="009B1FEB"/>
    <w:rsid w:val="009B25D1"/>
    <w:rsid w:val="009B27A0"/>
    <w:rsid w:val="009B27AE"/>
    <w:rsid w:val="009B3145"/>
    <w:rsid w:val="009B33C4"/>
    <w:rsid w:val="009B34C8"/>
    <w:rsid w:val="009B383F"/>
    <w:rsid w:val="009B38E0"/>
    <w:rsid w:val="009B3B30"/>
    <w:rsid w:val="009B3DC1"/>
    <w:rsid w:val="009B3FEF"/>
    <w:rsid w:val="009B3FF1"/>
    <w:rsid w:val="009B4108"/>
    <w:rsid w:val="009B4240"/>
    <w:rsid w:val="009B4459"/>
    <w:rsid w:val="009B46B1"/>
    <w:rsid w:val="009B4880"/>
    <w:rsid w:val="009B4D60"/>
    <w:rsid w:val="009B4F14"/>
    <w:rsid w:val="009B5121"/>
    <w:rsid w:val="009B5289"/>
    <w:rsid w:val="009B5447"/>
    <w:rsid w:val="009B5477"/>
    <w:rsid w:val="009B58FF"/>
    <w:rsid w:val="009B5A59"/>
    <w:rsid w:val="009B5DAF"/>
    <w:rsid w:val="009B5EBE"/>
    <w:rsid w:val="009B6496"/>
    <w:rsid w:val="009B65FA"/>
    <w:rsid w:val="009B6881"/>
    <w:rsid w:val="009B6B83"/>
    <w:rsid w:val="009B6C5D"/>
    <w:rsid w:val="009B6ED6"/>
    <w:rsid w:val="009B71AD"/>
    <w:rsid w:val="009B72AE"/>
    <w:rsid w:val="009B73A0"/>
    <w:rsid w:val="009B7561"/>
    <w:rsid w:val="009C0001"/>
    <w:rsid w:val="009C021D"/>
    <w:rsid w:val="009C0280"/>
    <w:rsid w:val="009C09A6"/>
    <w:rsid w:val="009C0F27"/>
    <w:rsid w:val="009C13FE"/>
    <w:rsid w:val="009C184C"/>
    <w:rsid w:val="009C1F27"/>
    <w:rsid w:val="009C22D9"/>
    <w:rsid w:val="009C2750"/>
    <w:rsid w:val="009C284D"/>
    <w:rsid w:val="009C2B45"/>
    <w:rsid w:val="009C3196"/>
    <w:rsid w:val="009C3AEF"/>
    <w:rsid w:val="009C405E"/>
    <w:rsid w:val="009C42E3"/>
    <w:rsid w:val="009C4811"/>
    <w:rsid w:val="009C4CCD"/>
    <w:rsid w:val="009C5043"/>
    <w:rsid w:val="009C552D"/>
    <w:rsid w:val="009C577E"/>
    <w:rsid w:val="009C59C8"/>
    <w:rsid w:val="009C5A9C"/>
    <w:rsid w:val="009C5C82"/>
    <w:rsid w:val="009C616C"/>
    <w:rsid w:val="009C6207"/>
    <w:rsid w:val="009C6614"/>
    <w:rsid w:val="009C686B"/>
    <w:rsid w:val="009C69F2"/>
    <w:rsid w:val="009C6B72"/>
    <w:rsid w:val="009C733D"/>
    <w:rsid w:val="009C7437"/>
    <w:rsid w:val="009C75B5"/>
    <w:rsid w:val="009C7617"/>
    <w:rsid w:val="009C7BDB"/>
    <w:rsid w:val="009C7FD6"/>
    <w:rsid w:val="009D0209"/>
    <w:rsid w:val="009D02A4"/>
    <w:rsid w:val="009D05FA"/>
    <w:rsid w:val="009D07F0"/>
    <w:rsid w:val="009D08F4"/>
    <w:rsid w:val="009D0B0B"/>
    <w:rsid w:val="009D0C88"/>
    <w:rsid w:val="009D0C99"/>
    <w:rsid w:val="009D0E09"/>
    <w:rsid w:val="009D0E4B"/>
    <w:rsid w:val="009D1385"/>
    <w:rsid w:val="009D19B0"/>
    <w:rsid w:val="009D1DD8"/>
    <w:rsid w:val="009D1ED9"/>
    <w:rsid w:val="009D22A1"/>
    <w:rsid w:val="009D27A7"/>
    <w:rsid w:val="009D285B"/>
    <w:rsid w:val="009D28F7"/>
    <w:rsid w:val="009D2D83"/>
    <w:rsid w:val="009D2F11"/>
    <w:rsid w:val="009D3263"/>
    <w:rsid w:val="009D326B"/>
    <w:rsid w:val="009D376D"/>
    <w:rsid w:val="009D395D"/>
    <w:rsid w:val="009D3E01"/>
    <w:rsid w:val="009D3FA2"/>
    <w:rsid w:val="009D4493"/>
    <w:rsid w:val="009D479F"/>
    <w:rsid w:val="009D4DD6"/>
    <w:rsid w:val="009D50C1"/>
    <w:rsid w:val="009D5137"/>
    <w:rsid w:val="009D516D"/>
    <w:rsid w:val="009D539D"/>
    <w:rsid w:val="009D54D2"/>
    <w:rsid w:val="009D5699"/>
    <w:rsid w:val="009D57E4"/>
    <w:rsid w:val="009D5A0C"/>
    <w:rsid w:val="009D5C97"/>
    <w:rsid w:val="009D6DC9"/>
    <w:rsid w:val="009D6F7F"/>
    <w:rsid w:val="009D789B"/>
    <w:rsid w:val="009D7DAA"/>
    <w:rsid w:val="009D7F07"/>
    <w:rsid w:val="009E02D0"/>
    <w:rsid w:val="009E076E"/>
    <w:rsid w:val="009E0D29"/>
    <w:rsid w:val="009E10F2"/>
    <w:rsid w:val="009E1163"/>
    <w:rsid w:val="009E1671"/>
    <w:rsid w:val="009E170D"/>
    <w:rsid w:val="009E1782"/>
    <w:rsid w:val="009E1885"/>
    <w:rsid w:val="009E1A02"/>
    <w:rsid w:val="009E1B82"/>
    <w:rsid w:val="009E1CF8"/>
    <w:rsid w:val="009E1D4C"/>
    <w:rsid w:val="009E23A4"/>
    <w:rsid w:val="009E24FB"/>
    <w:rsid w:val="009E2C15"/>
    <w:rsid w:val="009E2CE4"/>
    <w:rsid w:val="009E2ED6"/>
    <w:rsid w:val="009E2F4D"/>
    <w:rsid w:val="009E3041"/>
    <w:rsid w:val="009E367B"/>
    <w:rsid w:val="009E3680"/>
    <w:rsid w:val="009E37B0"/>
    <w:rsid w:val="009E3BF6"/>
    <w:rsid w:val="009E3D1D"/>
    <w:rsid w:val="009E435F"/>
    <w:rsid w:val="009E43B8"/>
    <w:rsid w:val="009E4500"/>
    <w:rsid w:val="009E45C1"/>
    <w:rsid w:val="009E4946"/>
    <w:rsid w:val="009E4E7D"/>
    <w:rsid w:val="009E4E87"/>
    <w:rsid w:val="009E4F95"/>
    <w:rsid w:val="009E50F0"/>
    <w:rsid w:val="009E5A9A"/>
    <w:rsid w:val="009E5B83"/>
    <w:rsid w:val="009E5BD0"/>
    <w:rsid w:val="009E6486"/>
    <w:rsid w:val="009E6689"/>
    <w:rsid w:val="009E684B"/>
    <w:rsid w:val="009E6E73"/>
    <w:rsid w:val="009E6EA2"/>
    <w:rsid w:val="009E6FA1"/>
    <w:rsid w:val="009E7087"/>
    <w:rsid w:val="009E71DB"/>
    <w:rsid w:val="009E7608"/>
    <w:rsid w:val="009E7A9E"/>
    <w:rsid w:val="009E7BED"/>
    <w:rsid w:val="009E7CC9"/>
    <w:rsid w:val="009E7F42"/>
    <w:rsid w:val="009F0427"/>
    <w:rsid w:val="009F06C6"/>
    <w:rsid w:val="009F079E"/>
    <w:rsid w:val="009F0823"/>
    <w:rsid w:val="009F0842"/>
    <w:rsid w:val="009F096D"/>
    <w:rsid w:val="009F0D5B"/>
    <w:rsid w:val="009F0E6C"/>
    <w:rsid w:val="009F1582"/>
    <w:rsid w:val="009F18D6"/>
    <w:rsid w:val="009F1BF2"/>
    <w:rsid w:val="009F1C5E"/>
    <w:rsid w:val="009F1FE1"/>
    <w:rsid w:val="009F21E7"/>
    <w:rsid w:val="009F235B"/>
    <w:rsid w:val="009F27CB"/>
    <w:rsid w:val="009F2810"/>
    <w:rsid w:val="009F291E"/>
    <w:rsid w:val="009F29BC"/>
    <w:rsid w:val="009F2AB7"/>
    <w:rsid w:val="009F2C8D"/>
    <w:rsid w:val="009F30A3"/>
    <w:rsid w:val="009F33FB"/>
    <w:rsid w:val="009F347B"/>
    <w:rsid w:val="009F35EF"/>
    <w:rsid w:val="009F3A69"/>
    <w:rsid w:val="009F3B4A"/>
    <w:rsid w:val="009F3E43"/>
    <w:rsid w:val="009F3F29"/>
    <w:rsid w:val="009F3FD5"/>
    <w:rsid w:val="009F4041"/>
    <w:rsid w:val="009F4187"/>
    <w:rsid w:val="009F43F4"/>
    <w:rsid w:val="009F47D9"/>
    <w:rsid w:val="009F4926"/>
    <w:rsid w:val="009F4D03"/>
    <w:rsid w:val="009F4D99"/>
    <w:rsid w:val="009F4E83"/>
    <w:rsid w:val="009F4FE1"/>
    <w:rsid w:val="009F532D"/>
    <w:rsid w:val="009F585C"/>
    <w:rsid w:val="009F58D1"/>
    <w:rsid w:val="009F5AA0"/>
    <w:rsid w:val="009F6016"/>
    <w:rsid w:val="009F610D"/>
    <w:rsid w:val="009F63AB"/>
    <w:rsid w:val="009F6582"/>
    <w:rsid w:val="009F65F3"/>
    <w:rsid w:val="009F66DA"/>
    <w:rsid w:val="009F68A1"/>
    <w:rsid w:val="009F693E"/>
    <w:rsid w:val="009F69A3"/>
    <w:rsid w:val="009F6B30"/>
    <w:rsid w:val="009F6BE0"/>
    <w:rsid w:val="009F6CEB"/>
    <w:rsid w:val="009F7090"/>
    <w:rsid w:val="009F76E2"/>
    <w:rsid w:val="009F785E"/>
    <w:rsid w:val="009F798B"/>
    <w:rsid w:val="009F7A7F"/>
    <w:rsid w:val="009F7B63"/>
    <w:rsid w:val="009F7C32"/>
    <w:rsid w:val="009F7CF1"/>
    <w:rsid w:val="00A00095"/>
    <w:rsid w:val="00A00B0B"/>
    <w:rsid w:val="00A00CE2"/>
    <w:rsid w:val="00A00CF3"/>
    <w:rsid w:val="00A00D35"/>
    <w:rsid w:val="00A00E77"/>
    <w:rsid w:val="00A00EE5"/>
    <w:rsid w:val="00A00FA5"/>
    <w:rsid w:val="00A0140B"/>
    <w:rsid w:val="00A01D49"/>
    <w:rsid w:val="00A023E6"/>
    <w:rsid w:val="00A02ED9"/>
    <w:rsid w:val="00A02FAA"/>
    <w:rsid w:val="00A0311D"/>
    <w:rsid w:val="00A03141"/>
    <w:rsid w:val="00A03222"/>
    <w:rsid w:val="00A039FE"/>
    <w:rsid w:val="00A03CEB"/>
    <w:rsid w:val="00A03EE6"/>
    <w:rsid w:val="00A03F1B"/>
    <w:rsid w:val="00A04292"/>
    <w:rsid w:val="00A04601"/>
    <w:rsid w:val="00A046D2"/>
    <w:rsid w:val="00A04738"/>
    <w:rsid w:val="00A04AD5"/>
    <w:rsid w:val="00A04B97"/>
    <w:rsid w:val="00A04C56"/>
    <w:rsid w:val="00A0518B"/>
    <w:rsid w:val="00A0533D"/>
    <w:rsid w:val="00A05633"/>
    <w:rsid w:val="00A056FE"/>
    <w:rsid w:val="00A05751"/>
    <w:rsid w:val="00A06223"/>
    <w:rsid w:val="00A06D14"/>
    <w:rsid w:val="00A06E5F"/>
    <w:rsid w:val="00A0712C"/>
    <w:rsid w:val="00A07499"/>
    <w:rsid w:val="00A0761A"/>
    <w:rsid w:val="00A07715"/>
    <w:rsid w:val="00A079A1"/>
    <w:rsid w:val="00A079C8"/>
    <w:rsid w:val="00A07A37"/>
    <w:rsid w:val="00A07B46"/>
    <w:rsid w:val="00A07C37"/>
    <w:rsid w:val="00A07D88"/>
    <w:rsid w:val="00A100C0"/>
    <w:rsid w:val="00A1018C"/>
    <w:rsid w:val="00A109F9"/>
    <w:rsid w:val="00A10A18"/>
    <w:rsid w:val="00A10A56"/>
    <w:rsid w:val="00A10B34"/>
    <w:rsid w:val="00A10B8D"/>
    <w:rsid w:val="00A10BEB"/>
    <w:rsid w:val="00A10C7E"/>
    <w:rsid w:val="00A10F27"/>
    <w:rsid w:val="00A10F28"/>
    <w:rsid w:val="00A11278"/>
    <w:rsid w:val="00A11288"/>
    <w:rsid w:val="00A115CF"/>
    <w:rsid w:val="00A1161C"/>
    <w:rsid w:val="00A1161F"/>
    <w:rsid w:val="00A116CA"/>
    <w:rsid w:val="00A117D7"/>
    <w:rsid w:val="00A11CA8"/>
    <w:rsid w:val="00A11DF6"/>
    <w:rsid w:val="00A11DFA"/>
    <w:rsid w:val="00A123D3"/>
    <w:rsid w:val="00A1261C"/>
    <w:rsid w:val="00A12992"/>
    <w:rsid w:val="00A129EE"/>
    <w:rsid w:val="00A12A19"/>
    <w:rsid w:val="00A12E75"/>
    <w:rsid w:val="00A12FF4"/>
    <w:rsid w:val="00A13382"/>
    <w:rsid w:val="00A134BE"/>
    <w:rsid w:val="00A139C8"/>
    <w:rsid w:val="00A13F4F"/>
    <w:rsid w:val="00A13F9D"/>
    <w:rsid w:val="00A14034"/>
    <w:rsid w:val="00A14247"/>
    <w:rsid w:val="00A14928"/>
    <w:rsid w:val="00A1556A"/>
    <w:rsid w:val="00A15A2A"/>
    <w:rsid w:val="00A15FE2"/>
    <w:rsid w:val="00A16605"/>
    <w:rsid w:val="00A1680A"/>
    <w:rsid w:val="00A16D1E"/>
    <w:rsid w:val="00A1707D"/>
    <w:rsid w:val="00A175C3"/>
    <w:rsid w:val="00A17E60"/>
    <w:rsid w:val="00A2030A"/>
    <w:rsid w:val="00A2064B"/>
    <w:rsid w:val="00A207D6"/>
    <w:rsid w:val="00A209EA"/>
    <w:rsid w:val="00A20ED2"/>
    <w:rsid w:val="00A21565"/>
    <w:rsid w:val="00A2169A"/>
    <w:rsid w:val="00A22500"/>
    <w:rsid w:val="00A22B7E"/>
    <w:rsid w:val="00A22C17"/>
    <w:rsid w:val="00A22D33"/>
    <w:rsid w:val="00A233F7"/>
    <w:rsid w:val="00A23796"/>
    <w:rsid w:val="00A237B3"/>
    <w:rsid w:val="00A237E8"/>
    <w:rsid w:val="00A23AD0"/>
    <w:rsid w:val="00A23AEE"/>
    <w:rsid w:val="00A23BBE"/>
    <w:rsid w:val="00A23E3F"/>
    <w:rsid w:val="00A24279"/>
    <w:rsid w:val="00A24455"/>
    <w:rsid w:val="00A24A4B"/>
    <w:rsid w:val="00A24DB4"/>
    <w:rsid w:val="00A24F07"/>
    <w:rsid w:val="00A250CA"/>
    <w:rsid w:val="00A25259"/>
    <w:rsid w:val="00A25540"/>
    <w:rsid w:val="00A255D3"/>
    <w:rsid w:val="00A2580C"/>
    <w:rsid w:val="00A259EA"/>
    <w:rsid w:val="00A25A4C"/>
    <w:rsid w:val="00A25AF2"/>
    <w:rsid w:val="00A25C7F"/>
    <w:rsid w:val="00A25CC3"/>
    <w:rsid w:val="00A25DF3"/>
    <w:rsid w:val="00A261B9"/>
    <w:rsid w:val="00A261E2"/>
    <w:rsid w:val="00A2630D"/>
    <w:rsid w:val="00A2649D"/>
    <w:rsid w:val="00A26514"/>
    <w:rsid w:val="00A26943"/>
    <w:rsid w:val="00A26A06"/>
    <w:rsid w:val="00A26DA7"/>
    <w:rsid w:val="00A26F09"/>
    <w:rsid w:val="00A26F2A"/>
    <w:rsid w:val="00A2705F"/>
    <w:rsid w:val="00A27264"/>
    <w:rsid w:val="00A27389"/>
    <w:rsid w:val="00A275AA"/>
    <w:rsid w:val="00A277B1"/>
    <w:rsid w:val="00A27811"/>
    <w:rsid w:val="00A27875"/>
    <w:rsid w:val="00A27CCD"/>
    <w:rsid w:val="00A27FA5"/>
    <w:rsid w:val="00A301BE"/>
    <w:rsid w:val="00A3039C"/>
    <w:rsid w:val="00A307EF"/>
    <w:rsid w:val="00A30819"/>
    <w:rsid w:val="00A3083F"/>
    <w:rsid w:val="00A309E9"/>
    <w:rsid w:val="00A30C28"/>
    <w:rsid w:val="00A30CCB"/>
    <w:rsid w:val="00A311D6"/>
    <w:rsid w:val="00A31416"/>
    <w:rsid w:val="00A3142A"/>
    <w:rsid w:val="00A315DD"/>
    <w:rsid w:val="00A32121"/>
    <w:rsid w:val="00A32133"/>
    <w:rsid w:val="00A327EF"/>
    <w:rsid w:val="00A32AE3"/>
    <w:rsid w:val="00A32C75"/>
    <w:rsid w:val="00A32D31"/>
    <w:rsid w:val="00A32FD7"/>
    <w:rsid w:val="00A33319"/>
    <w:rsid w:val="00A33671"/>
    <w:rsid w:val="00A33B90"/>
    <w:rsid w:val="00A33D90"/>
    <w:rsid w:val="00A33E81"/>
    <w:rsid w:val="00A33FBD"/>
    <w:rsid w:val="00A34098"/>
    <w:rsid w:val="00A343FC"/>
    <w:rsid w:val="00A34AF1"/>
    <w:rsid w:val="00A34E5B"/>
    <w:rsid w:val="00A35114"/>
    <w:rsid w:val="00A351E9"/>
    <w:rsid w:val="00A35575"/>
    <w:rsid w:val="00A3584E"/>
    <w:rsid w:val="00A35A85"/>
    <w:rsid w:val="00A35EFB"/>
    <w:rsid w:val="00A364D9"/>
    <w:rsid w:val="00A3654F"/>
    <w:rsid w:val="00A366BC"/>
    <w:rsid w:val="00A36AA1"/>
    <w:rsid w:val="00A36AA3"/>
    <w:rsid w:val="00A36C5E"/>
    <w:rsid w:val="00A36D08"/>
    <w:rsid w:val="00A36DD9"/>
    <w:rsid w:val="00A3702C"/>
    <w:rsid w:val="00A37032"/>
    <w:rsid w:val="00A37277"/>
    <w:rsid w:val="00A3781F"/>
    <w:rsid w:val="00A379AB"/>
    <w:rsid w:val="00A37A87"/>
    <w:rsid w:val="00A37AEB"/>
    <w:rsid w:val="00A37B87"/>
    <w:rsid w:val="00A37BE4"/>
    <w:rsid w:val="00A37E2B"/>
    <w:rsid w:val="00A403E5"/>
    <w:rsid w:val="00A413AD"/>
    <w:rsid w:val="00A4141F"/>
    <w:rsid w:val="00A41462"/>
    <w:rsid w:val="00A414FD"/>
    <w:rsid w:val="00A4152A"/>
    <w:rsid w:val="00A41C11"/>
    <w:rsid w:val="00A423AF"/>
    <w:rsid w:val="00A424D4"/>
    <w:rsid w:val="00A428FA"/>
    <w:rsid w:val="00A42A86"/>
    <w:rsid w:val="00A42B3D"/>
    <w:rsid w:val="00A42C45"/>
    <w:rsid w:val="00A42D60"/>
    <w:rsid w:val="00A4340E"/>
    <w:rsid w:val="00A437DE"/>
    <w:rsid w:val="00A438AB"/>
    <w:rsid w:val="00A4398F"/>
    <w:rsid w:val="00A43DAA"/>
    <w:rsid w:val="00A443DC"/>
    <w:rsid w:val="00A44507"/>
    <w:rsid w:val="00A4452A"/>
    <w:rsid w:val="00A4496D"/>
    <w:rsid w:val="00A44E76"/>
    <w:rsid w:val="00A45105"/>
    <w:rsid w:val="00A451F3"/>
    <w:rsid w:val="00A45ABB"/>
    <w:rsid w:val="00A45CAB"/>
    <w:rsid w:val="00A45E02"/>
    <w:rsid w:val="00A45E46"/>
    <w:rsid w:val="00A45EA8"/>
    <w:rsid w:val="00A461CC"/>
    <w:rsid w:val="00A461D6"/>
    <w:rsid w:val="00A464D1"/>
    <w:rsid w:val="00A467DE"/>
    <w:rsid w:val="00A46BD4"/>
    <w:rsid w:val="00A46C10"/>
    <w:rsid w:val="00A46C24"/>
    <w:rsid w:val="00A46C50"/>
    <w:rsid w:val="00A47119"/>
    <w:rsid w:val="00A47805"/>
    <w:rsid w:val="00A50036"/>
    <w:rsid w:val="00A500AB"/>
    <w:rsid w:val="00A50540"/>
    <w:rsid w:val="00A506F6"/>
    <w:rsid w:val="00A50719"/>
    <w:rsid w:val="00A5075F"/>
    <w:rsid w:val="00A50E00"/>
    <w:rsid w:val="00A510DF"/>
    <w:rsid w:val="00A51D10"/>
    <w:rsid w:val="00A51EBE"/>
    <w:rsid w:val="00A524FC"/>
    <w:rsid w:val="00A525C8"/>
    <w:rsid w:val="00A5266D"/>
    <w:rsid w:val="00A526EB"/>
    <w:rsid w:val="00A5287D"/>
    <w:rsid w:val="00A52F2C"/>
    <w:rsid w:val="00A53006"/>
    <w:rsid w:val="00A5333A"/>
    <w:rsid w:val="00A5348D"/>
    <w:rsid w:val="00A53989"/>
    <w:rsid w:val="00A53C67"/>
    <w:rsid w:val="00A53D7D"/>
    <w:rsid w:val="00A53D83"/>
    <w:rsid w:val="00A53D8B"/>
    <w:rsid w:val="00A53E70"/>
    <w:rsid w:val="00A540B0"/>
    <w:rsid w:val="00A54117"/>
    <w:rsid w:val="00A54123"/>
    <w:rsid w:val="00A5418A"/>
    <w:rsid w:val="00A542FB"/>
    <w:rsid w:val="00A5436C"/>
    <w:rsid w:val="00A543F4"/>
    <w:rsid w:val="00A54416"/>
    <w:rsid w:val="00A54635"/>
    <w:rsid w:val="00A546EC"/>
    <w:rsid w:val="00A54718"/>
    <w:rsid w:val="00A550EF"/>
    <w:rsid w:val="00A55284"/>
    <w:rsid w:val="00A55316"/>
    <w:rsid w:val="00A55637"/>
    <w:rsid w:val="00A5572A"/>
    <w:rsid w:val="00A557B7"/>
    <w:rsid w:val="00A5596B"/>
    <w:rsid w:val="00A55B76"/>
    <w:rsid w:val="00A55D3A"/>
    <w:rsid w:val="00A55E23"/>
    <w:rsid w:val="00A55F2B"/>
    <w:rsid w:val="00A563A8"/>
    <w:rsid w:val="00A56493"/>
    <w:rsid w:val="00A56B90"/>
    <w:rsid w:val="00A56B96"/>
    <w:rsid w:val="00A5749A"/>
    <w:rsid w:val="00A575DC"/>
    <w:rsid w:val="00A5782C"/>
    <w:rsid w:val="00A57B69"/>
    <w:rsid w:val="00A57B9D"/>
    <w:rsid w:val="00A57C98"/>
    <w:rsid w:val="00A60437"/>
    <w:rsid w:val="00A60567"/>
    <w:rsid w:val="00A605A2"/>
    <w:rsid w:val="00A60A4E"/>
    <w:rsid w:val="00A60AF2"/>
    <w:rsid w:val="00A610B7"/>
    <w:rsid w:val="00A6183A"/>
    <w:rsid w:val="00A618F4"/>
    <w:rsid w:val="00A61947"/>
    <w:rsid w:val="00A61B61"/>
    <w:rsid w:val="00A61C72"/>
    <w:rsid w:val="00A61E50"/>
    <w:rsid w:val="00A62321"/>
    <w:rsid w:val="00A6234B"/>
    <w:rsid w:val="00A623AC"/>
    <w:rsid w:val="00A623C1"/>
    <w:rsid w:val="00A6250B"/>
    <w:rsid w:val="00A62524"/>
    <w:rsid w:val="00A631FA"/>
    <w:rsid w:val="00A63340"/>
    <w:rsid w:val="00A63629"/>
    <w:rsid w:val="00A63B4C"/>
    <w:rsid w:val="00A63C9C"/>
    <w:rsid w:val="00A640C1"/>
    <w:rsid w:val="00A646D8"/>
    <w:rsid w:val="00A648AE"/>
    <w:rsid w:val="00A64BCA"/>
    <w:rsid w:val="00A64C26"/>
    <w:rsid w:val="00A64C6C"/>
    <w:rsid w:val="00A6500E"/>
    <w:rsid w:val="00A65201"/>
    <w:rsid w:val="00A654CC"/>
    <w:rsid w:val="00A658CE"/>
    <w:rsid w:val="00A65C1A"/>
    <w:rsid w:val="00A66384"/>
    <w:rsid w:val="00A66659"/>
    <w:rsid w:val="00A666E0"/>
    <w:rsid w:val="00A6671A"/>
    <w:rsid w:val="00A66844"/>
    <w:rsid w:val="00A66CF9"/>
    <w:rsid w:val="00A67587"/>
    <w:rsid w:val="00A67661"/>
    <w:rsid w:val="00A6768F"/>
    <w:rsid w:val="00A67A97"/>
    <w:rsid w:val="00A67F65"/>
    <w:rsid w:val="00A702EC"/>
    <w:rsid w:val="00A703F6"/>
    <w:rsid w:val="00A70DA4"/>
    <w:rsid w:val="00A70EBE"/>
    <w:rsid w:val="00A70F3B"/>
    <w:rsid w:val="00A70FA1"/>
    <w:rsid w:val="00A7104F"/>
    <w:rsid w:val="00A71070"/>
    <w:rsid w:val="00A71A89"/>
    <w:rsid w:val="00A71C77"/>
    <w:rsid w:val="00A71C96"/>
    <w:rsid w:val="00A71E55"/>
    <w:rsid w:val="00A71E6C"/>
    <w:rsid w:val="00A71FC8"/>
    <w:rsid w:val="00A72127"/>
    <w:rsid w:val="00A72150"/>
    <w:rsid w:val="00A7256E"/>
    <w:rsid w:val="00A725A6"/>
    <w:rsid w:val="00A72826"/>
    <w:rsid w:val="00A73058"/>
    <w:rsid w:val="00A733D2"/>
    <w:rsid w:val="00A73716"/>
    <w:rsid w:val="00A73AC5"/>
    <w:rsid w:val="00A74543"/>
    <w:rsid w:val="00A746E9"/>
    <w:rsid w:val="00A74C59"/>
    <w:rsid w:val="00A74E39"/>
    <w:rsid w:val="00A74F59"/>
    <w:rsid w:val="00A7502C"/>
    <w:rsid w:val="00A7545E"/>
    <w:rsid w:val="00A75557"/>
    <w:rsid w:val="00A755A1"/>
    <w:rsid w:val="00A755CD"/>
    <w:rsid w:val="00A75650"/>
    <w:rsid w:val="00A75815"/>
    <w:rsid w:val="00A7589C"/>
    <w:rsid w:val="00A758CE"/>
    <w:rsid w:val="00A758E8"/>
    <w:rsid w:val="00A75951"/>
    <w:rsid w:val="00A75E5A"/>
    <w:rsid w:val="00A760CC"/>
    <w:rsid w:val="00A7621D"/>
    <w:rsid w:val="00A76316"/>
    <w:rsid w:val="00A764B8"/>
    <w:rsid w:val="00A7698A"/>
    <w:rsid w:val="00A76E85"/>
    <w:rsid w:val="00A772BC"/>
    <w:rsid w:val="00A77A8D"/>
    <w:rsid w:val="00A77DBF"/>
    <w:rsid w:val="00A77F05"/>
    <w:rsid w:val="00A805BE"/>
    <w:rsid w:val="00A80F30"/>
    <w:rsid w:val="00A80FF2"/>
    <w:rsid w:val="00A81027"/>
    <w:rsid w:val="00A81302"/>
    <w:rsid w:val="00A8151B"/>
    <w:rsid w:val="00A81539"/>
    <w:rsid w:val="00A81A33"/>
    <w:rsid w:val="00A81BA7"/>
    <w:rsid w:val="00A82021"/>
    <w:rsid w:val="00A824AB"/>
    <w:rsid w:val="00A82574"/>
    <w:rsid w:val="00A82648"/>
    <w:rsid w:val="00A8268E"/>
    <w:rsid w:val="00A82987"/>
    <w:rsid w:val="00A82A74"/>
    <w:rsid w:val="00A82BFC"/>
    <w:rsid w:val="00A82C6D"/>
    <w:rsid w:val="00A82EFD"/>
    <w:rsid w:val="00A82F61"/>
    <w:rsid w:val="00A82F99"/>
    <w:rsid w:val="00A8305C"/>
    <w:rsid w:val="00A83320"/>
    <w:rsid w:val="00A834BB"/>
    <w:rsid w:val="00A83686"/>
    <w:rsid w:val="00A836C8"/>
    <w:rsid w:val="00A839D7"/>
    <w:rsid w:val="00A83E1B"/>
    <w:rsid w:val="00A83FE1"/>
    <w:rsid w:val="00A8404B"/>
    <w:rsid w:val="00A841B7"/>
    <w:rsid w:val="00A84AC9"/>
    <w:rsid w:val="00A84B79"/>
    <w:rsid w:val="00A84C3C"/>
    <w:rsid w:val="00A84C79"/>
    <w:rsid w:val="00A84D3B"/>
    <w:rsid w:val="00A84DE4"/>
    <w:rsid w:val="00A84EDD"/>
    <w:rsid w:val="00A85060"/>
    <w:rsid w:val="00A85507"/>
    <w:rsid w:val="00A8567E"/>
    <w:rsid w:val="00A85943"/>
    <w:rsid w:val="00A859BC"/>
    <w:rsid w:val="00A860F8"/>
    <w:rsid w:val="00A863CC"/>
    <w:rsid w:val="00A8661D"/>
    <w:rsid w:val="00A866DA"/>
    <w:rsid w:val="00A86912"/>
    <w:rsid w:val="00A86D94"/>
    <w:rsid w:val="00A86E64"/>
    <w:rsid w:val="00A86ED2"/>
    <w:rsid w:val="00A8702C"/>
    <w:rsid w:val="00A870AD"/>
    <w:rsid w:val="00A8747D"/>
    <w:rsid w:val="00A87667"/>
    <w:rsid w:val="00A87DE3"/>
    <w:rsid w:val="00A904AA"/>
    <w:rsid w:val="00A904B3"/>
    <w:rsid w:val="00A90E5A"/>
    <w:rsid w:val="00A9120A"/>
    <w:rsid w:val="00A91635"/>
    <w:rsid w:val="00A91FAD"/>
    <w:rsid w:val="00A91FAF"/>
    <w:rsid w:val="00A91FC2"/>
    <w:rsid w:val="00A929A3"/>
    <w:rsid w:val="00A92CE4"/>
    <w:rsid w:val="00A92E32"/>
    <w:rsid w:val="00A92EF4"/>
    <w:rsid w:val="00A9316E"/>
    <w:rsid w:val="00A9318D"/>
    <w:rsid w:val="00A9319D"/>
    <w:rsid w:val="00A9337E"/>
    <w:rsid w:val="00A933A7"/>
    <w:rsid w:val="00A935F8"/>
    <w:rsid w:val="00A936C0"/>
    <w:rsid w:val="00A93761"/>
    <w:rsid w:val="00A93AF9"/>
    <w:rsid w:val="00A93D56"/>
    <w:rsid w:val="00A93FD0"/>
    <w:rsid w:val="00A93FE4"/>
    <w:rsid w:val="00A93FF2"/>
    <w:rsid w:val="00A94253"/>
    <w:rsid w:val="00A944C1"/>
    <w:rsid w:val="00A94586"/>
    <w:rsid w:val="00A947AA"/>
    <w:rsid w:val="00A94BFC"/>
    <w:rsid w:val="00A9518A"/>
    <w:rsid w:val="00A95331"/>
    <w:rsid w:val="00A9548F"/>
    <w:rsid w:val="00A95588"/>
    <w:rsid w:val="00A956A0"/>
    <w:rsid w:val="00A96461"/>
    <w:rsid w:val="00A965F3"/>
    <w:rsid w:val="00A9668A"/>
    <w:rsid w:val="00A9679A"/>
    <w:rsid w:val="00A96B35"/>
    <w:rsid w:val="00A96B67"/>
    <w:rsid w:val="00A96C7F"/>
    <w:rsid w:val="00A97060"/>
    <w:rsid w:val="00A9744F"/>
    <w:rsid w:val="00A974D1"/>
    <w:rsid w:val="00A97B29"/>
    <w:rsid w:val="00A97D1B"/>
    <w:rsid w:val="00A97FA8"/>
    <w:rsid w:val="00AA00A8"/>
    <w:rsid w:val="00AA072F"/>
    <w:rsid w:val="00AA0825"/>
    <w:rsid w:val="00AA0860"/>
    <w:rsid w:val="00AA0900"/>
    <w:rsid w:val="00AA0E05"/>
    <w:rsid w:val="00AA11E7"/>
    <w:rsid w:val="00AA134C"/>
    <w:rsid w:val="00AA1C30"/>
    <w:rsid w:val="00AA1C72"/>
    <w:rsid w:val="00AA1D10"/>
    <w:rsid w:val="00AA24AA"/>
    <w:rsid w:val="00AA2968"/>
    <w:rsid w:val="00AA2ADB"/>
    <w:rsid w:val="00AA3104"/>
    <w:rsid w:val="00AA318E"/>
    <w:rsid w:val="00AA334B"/>
    <w:rsid w:val="00AA352D"/>
    <w:rsid w:val="00AA371B"/>
    <w:rsid w:val="00AA3885"/>
    <w:rsid w:val="00AA3A62"/>
    <w:rsid w:val="00AA3FDB"/>
    <w:rsid w:val="00AA3FF9"/>
    <w:rsid w:val="00AA41B0"/>
    <w:rsid w:val="00AA429A"/>
    <w:rsid w:val="00AA42AD"/>
    <w:rsid w:val="00AA4360"/>
    <w:rsid w:val="00AA4414"/>
    <w:rsid w:val="00AA4B2B"/>
    <w:rsid w:val="00AA4B55"/>
    <w:rsid w:val="00AA516E"/>
    <w:rsid w:val="00AA53D8"/>
    <w:rsid w:val="00AA5656"/>
    <w:rsid w:val="00AA566A"/>
    <w:rsid w:val="00AA5907"/>
    <w:rsid w:val="00AA5E0B"/>
    <w:rsid w:val="00AA5EA1"/>
    <w:rsid w:val="00AA60DA"/>
    <w:rsid w:val="00AA6301"/>
    <w:rsid w:val="00AA63F0"/>
    <w:rsid w:val="00AA65E9"/>
    <w:rsid w:val="00AA6A13"/>
    <w:rsid w:val="00AA6DE0"/>
    <w:rsid w:val="00AA6FDB"/>
    <w:rsid w:val="00AA718F"/>
    <w:rsid w:val="00AA72F3"/>
    <w:rsid w:val="00AA7A8A"/>
    <w:rsid w:val="00AB00B6"/>
    <w:rsid w:val="00AB01AA"/>
    <w:rsid w:val="00AB0573"/>
    <w:rsid w:val="00AB0608"/>
    <w:rsid w:val="00AB08BD"/>
    <w:rsid w:val="00AB0ACA"/>
    <w:rsid w:val="00AB0BF1"/>
    <w:rsid w:val="00AB0D89"/>
    <w:rsid w:val="00AB0E03"/>
    <w:rsid w:val="00AB0F70"/>
    <w:rsid w:val="00AB105B"/>
    <w:rsid w:val="00AB10A7"/>
    <w:rsid w:val="00AB211D"/>
    <w:rsid w:val="00AB2267"/>
    <w:rsid w:val="00AB22E9"/>
    <w:rsid w:val="00AB2D99"/>
    <w:rsid w:val="00AB387C"/>
    <w:rsid w:val="00AB40F1"/>
    <w:rsid w:val="00AB469F"/>
    <w:rsid w:val="00AB49B1"/>
    <w:rsid w:val="00AB4A92"/>
    <w:rsid w:val="00AB5123"/>
    <w:rsid w:val="00AB5252"/>
    <w:rsid w:val="00AB54E6"/>
    <w:rsid w:val="00AB5757"/>
    <w:rsid w:val="00AB583C"/>
    <w:rsid w:val="00AB5B45"/>
    <w:rsid w:val="00AB5ECF"/>
    <w:rsid w:val="00AB6014"/>
    <w:rsid w:val="00AB69F2"/>
    <w:rsid w:val="00AB6EA9"/>
    <w:rsid w:val="00AB6F64"/>
    <w:rsid w:val="00AB70D8"/>
    <w:rsid w:val="00AB72FC"/>
    <w:rsid w:val="00AB73F2"/>
    <w:rsid w:val="00AB743A"/>
    <w:rsid w:val="00AB7866"/>
    <w:rsid w:val="00AB7B4E"/>
    <w:rsid w:val="00AB7CA4"/>
    <w:rsid w:val="00AB7DE0"/>
    <w:rsid w:val="00AB7E92"/>
    <w:rsid w:val="00AC0120"/>
    <w:rsid w:val="00AC03E3"/>
    <w:rsid w:val="00AC05C1"/>
    <w:rsid w:val="00AC063A"/>
    <w:rsid w:val="00AC06F2"/>
    <w:rsid w:val="00AC0A43"/>
    <w:rsid w:val="00AC0CE6"/>
    <w:rsid w:val="00AC0F5D"/>
    <w:rsid w:val="00AC10C3"/>
    <w:rsid w:val="00AC1DE3"/>
    <w:rsid w:val="00AC20F7"/>
    <w:rsid w:val="00AC2181"/>
    <w:rsid w:val="00AC2201"/>
    <w:rsid w:val="00AC279D"/>
    <w:rsid w:val="00AC294F"/>
    <w:rsid w:val="00AC2BA3"/>
    <w:rsid w:val="00AC2F4B"/>
    <w:rsid w:val="00AC331E"/>
    <w:rsid w:val="00AC334B"/>
    <w:rsid w:val="00AC3552"/>
    <w:rsid w:val="00AC35FE"/>
    <w:rsid w:val="00AC36D6"/>
    <w:rsid w:val="00AC38E8"/>
    <w:rsid w:val="00AC3BAB"/>
    <w:rsid w:val="00AC3EFA"/>
    <w:rsid w:val="00AC4B92"/>
    <w:rsid w:val="00AC4BAD"/>
    <w:rsid w:val="00AC4D0F"/>
    <w:rsid w:val="00AC508C"/>
    <w:rsid w:val="00AC51B8"/>
    <w:rsid w:val="00AC576F"/>
    <w:rsid w:val="00AC5775"/>
    <w:rsid w:val="00AC5820"/>
    <w:rsid w:val="00AC5858"/>
    <w:rsid w:val="00AC590F"/>
    <w:rsid w:val="00AC5AD3"/>
    <w:rsid w:val="00AC60CC"/>
    <w:rsid w:val="00AC6472"/>
    <w:rsid w:val="00AC6551"/>
    <w:rsid w:val="00AC663E"/>
    <w:rsid w:val="00AC6CDC"/>
    <w:rsid w:val="00AC6D88"/>
    <w:rsid w:val="00AC6F16"/>
    <w:rsid w:val="00AC732C"/>
    <w:rsid w:val="00AC76A0"/>
    <w:rsid w:val="00AC76A8"/>
    <w:rsid w:val="00AC76B4"/>
    <w:rsid w:val="00AC77C3"/>
    <w:rsid w:val="00AC7A80"/>
    <w:rsid w:val="00AD0068"/>
    <w:rsid w:val="00AD0096"/>
    <w:rsid w:val="00AD0200"/>
    <w:rsid w:val="00AD068F"/>
    <w:rsid w:val="00AD0990"/>
    <w:rsid w:val="00AD0BE6"/>
    <w:rsid w:val="00AD0E96"/>
    <w:rsid w:val="00AD0F12"/>
    <w:rsid w:val="00AD128A"/>
    <w:rsid w:val="00AD1433"/>
    <w:rsid w:val="00AD15F2"/>
    <w:rsid w:val="00AD184B"/>
    <w:rsid w:val="00AD1FB2"/>
    <w:rsid w:val="00AD22D3"/>
    <w:rsid w:val="00AD2422"/>
    <w:rsid w:val="00AD2748"/>
    <w:rsid w:val="00AD28BB"/>
    <w:rsid w:val="00AD2C62"/>
    <w:rsid w:val="00AD2CC8"/>
    <w:rsid w:val="00AD311D"/>
    <w:rsid w:val="00AD3495"/>
    <w:rsid w:val="00AD34DC"/>
    <w:rsid w:val="00AD3807"/>
    <w:rsid w:val="00AD3C55"/>
    <w:rsid w:val="00AD3D02"/>
    <w:rsid w:val="00AD41AC"/>
    <w:rsid w:val="00AD424C"/>
    <w:rsid w:val="00AD42F5"/>
    <w:rsid w:val="00AD432B"/>
    <w:rsid w:val="00AD4755"/>
    <w:rsid w:val="00AD499D"/>
    <w:rsid w:val="00AD56ED"/>
    <w:rsid w:val="00AD578D"/>
    <w:rsid w:val="00AD5959"/>
    <w:rsid w:val="00AD59D3"/>
    <w:rsid w:val="00AD5A04"/>
    <w:rsid w:val="00AD5A49"/>
    <w:rsid w:val="00AD6318"/>
    <w:rsid w:val="00AD69AE"/>
    <w:rsid w:val="00AD6DB3"/>
    <w:rsid w:val="00AD6E24"/>
    <w:rsid w:val="00AD708F"/>
    <w:rsid w:val="00AD73D2"/>
    <w:rsid w:val="00AD7492"/>
    <w:rsid w:val="00AD7A2F"/>
    <w:rsid w:val="00AD7A8E"/>
    <w:rsid w:val="00AD7B5E"/>
    <w:rsid w:val="00AD7CBB"/>
    <w:rsid w:val="00AD7F5B"/>
    <w:rsid w:val="00AE0155"/>
    <w:rsid w:val="00AE0343"/>
    <w:rsid w:val="00AE0423"/>
    <w:rsid w:val="00AE052F"/>
    <w:rsid w:val="00AE077A"/>
    <w:rsid w:val="00AE0F5E"/>
    <w:rsid w:val="00AE126A"/>
    <w:rsid w:val="00AE127C"/>
    <w:rsid w:val="00AE13F4"/>
    <w:rsid w:val="00AE14E0"/>
    <w:rsid w:val="00AE1AF5"/>
    <w:rsid w:val="00AE1C99"/>
    <w:rsid w:val="00AE2050"/>
    <w:rsid w:val="00AE25C3"/>
    <w:rsid w:val="00AE273D"/>
    <w:rsid w:val="00AE27AB"/>
    <w:rsid w:val="00AE2C37"/>
    <w:rsid w:val="00AE2DEB"/>
    <w:rsid w:val="00AE2E54"/>
    <w:rsid w:val="00AE2EE6"/>
    <w:rsid w:val="00AE330E"/>
    <w:rsid w:val="00AE3ADB"/>
    <w:rsid w:val="00AE3AE0"/>
    <w:rsid w:val="00AE3FE6"/>
    <w:rsid w:val="00AE4061"/>
    <w:rsid w:val="00AE46AE"/>
    <w:rsid w:val="00AE46D7"/>
    <w:rsid w:val="00AE5207"/>
    <w:rsid w:val="00AE5223"/>
    <w:rsid w:val="00AE540B"/>
    <w:rsid w:val="00AE55F9"/>
    <w:rsid w:val="00AE56C7"/>
    <w:rsid w:val="00AE6292"/>
    <w:rsid w:val="00AE63FA"/>
    <w:rsid w:val="00AE6544"/>
    <w:rsid w:val="00AE657C"/>
    <w:rsid w:val="00AE6BBE"/>
    <w:rsid w:val="00AE724B"/>
    <w:rsid w:val="00AE7491"/>
    <w:rsid w:val="00AE7599"/>
    <w:rsid w:val="00AE7629"/>
    <w:rsid w:val="00AE77DB"/>
    <w:rsid w:val="00AE7D66"/>
    <w:rsid w:val="00AE7F1C"/>
    <w:rsid w:val="00AE7F85"/>
    <w:rsid w:val="00AF0174"/>
    <w:rsid w:val="00AF017F"/>
    <w:rsid w:val="00AF0D35"/>
    <w:rsid w:val="00AF113C"/>
    <w:rsid w:val="00AF1775"/>
    <w:rsid w:val="00AF1A1C"/>
    <w:rsid w:val="00AF2257"/>
    <w:rsid w:val="00AF2309"/>
    <w:rsid w:val="00AF2828"/>
    <w:rsid w:val="00AF2854"/>
    <w:rsid w:val="00AF2E49"/>
    <w:rsid w:val="00AF3831"/>
    <w:rsid w:val="00AF3AA3"/>
    <w:rsid w:val="00AF3BC7"/>
    <w:rsid w:val="00AF3BD7"/>
    <w:rsid w:val="00AF4645"/>
    <w:rsid w:val="00AF4C3D"/>
    <w:rsid w:val="00AF4E43"/>
    <w:rsid w:val="00AF4F52"/>
    <w:rsid w:val="00AF5A4E"/>
    <w:rsid w:val="00AF5A70"/>
    <w:rsid w:val="00AF5DC5"/>
    <w:rsid w:val="00AF5FB3"/>
    <w:rsid w:val="00AF68FE"/>
    <w:rsid w:val="00AF69D6"/>
    <w:rsid w:val="00AF6DE3"/>
    <w:rsid w:val="00AF6FD1"/>
    <w:rsid w:val="00AF714A"/>
    <w:rsid w:val="00AF7A5A"/>
    <w:rsid w:val="00AF7CAA"/>
    <w:rsid w:val="00AF7F2E"/>
    <w:rsid w:val="00B0009E"/>
    <w:rsid w:val="00B00383"/>
    <w:rsid w:val="00B00390"/>
    <w:rsid w:val="00B0071A"/>
    <w:rsid w:val="00B007BC"/>
    <w:rsid w:val="00B0082E"/>
    <w:rsid w:val="00B00D13"/>
    <w:rsid w:val="00B00DA1"/>
    <w:rsid w:val="00B00FBA"/>
    <w:rsid w:val="00B0117E"/>
    <w:rsid w:val="00B01238"/>
    <w:rsid w:val="00B015D7"/>
    <w:rsid w:val="00B01975"/>
    <w:rsid w:val="00B01D7A"/>
    <w:rsid w:val="00B01F6D"/>
    <w:rsid w:val="00B02104"/>
    <w:rsid w:val="00B0231A"/>
    <w:rsid w:val="00B026C3"/>
    <w:rsid w:val="00B02743"/>
    <w:rsid w:val="00B0277A"/>
    <w:rsid w:val="00B02901"/>
    <w:rsid w:val="00B02924"/>
    <w:rsid w:val="00B02C4C"/>
    <w:rsid w:val="00B02C5C"/>
    <w:rsid w:val="00B02EA3"/>
    <w:rsid w:val="00B03061"/>
    <w:rsid w:val="00B031E9"/>
    <w:rsid w:val="00B03261"/>
    <w:rsid w:val="00B0367D"/>
    <w:rsid w:val="00B03916"/>
    <w:rsid w:val="00B03F4B"/>
    <w:rsid w:val="00B04600"/>
    <w:rsid w:val="00B0469A"/>
    <w:rsid w:val="00B04929"/>
    <w:rsid w:val="00B04A7B"/>
    <w:rsid w:val="00B04BC4"/>
    <w:rsid w:val="00B04CBB"/>
    <w:rsid w:val="00B05040"/>
    <w:rsid w:val="00B0505E"/>
    <w:rsid w:val="00B0552E"/>
    <w:rsid w:val="00B0580C"/>
    <w:rsid w:val="00B05992"/>
    <w:rsid w:val="00B05DD7"/>
    <w:rsid w:val="00B063B8"/>
    <w:rsid w:val="00B066C1"/>
    <w:rsid w:val="00B066EF"/>
    <w:rsid w:val="00B06940"/>
    <w:rsid w:val="00B069A6"/>
    <w:rsid w:val="00B06C4B"/>
    <w:rsid w:val="00B06D3F"/>
    <w:rsid w:val="00B06D64"/>
    <w:rsid w:val="00B0713F"/>
    <w:rsid w:val="00B071C5"/>
    <w:rsid w:val="00B07348"/>
    <w:rsid w:val="00B073D8"/>
    <w:rsid w:val="00B079AF"/>
    <w:rsid w:val="00B07A91"/>
    <w:rsid w:val="00B07D44"/>
    <w:rsid w:val="00B07EDA"/>
    <w:rsid w:val="00B103CB"/>
    <w:rsid w:val="00B10566"/>
    <w:rsid w:val="00B105A3"/>
    <w:rsid w:val="00B10AA1"/>
    <w:rsid w:val="00B10D45"/>
    <w:rsid w:val="00B10EAC"/>
    <w:rsid w:val="00B10F23"/>
    <w:rsid w:val="00B10F40"/>
    <w:rsid w:val="00B10F9B"/>
    <w:rsid w:val="00B111D4"/>
    <w:rsid w:val="00B11563"/>
    <w:rsid w:val="00B11654"/>
    <w:rsid w:val="00B11819"/>
    <w:rsid w:val="00B1195C"/>
    <w:rsid w:val="00B11A0B"/>
    <w:rsid w:val="00B1248B"/>
    <w:rsid w:val="00B124D0"/>
    <w:rsid w:val="00B125BD"/>
    <w:rsid w:val="00B12818"/>
    <w:rsid w:val="00B12BC9"/>
    <w:rsid w:val="00B12F88"/>
    <w:rsid w:val="00B13FED"/>
    <w:rsid w:val="00B14193"/>
    <w:rsid w:val="00B14560"/>
    <w:rsid w:val="00B14E1D"/>
    <w:rsid w:val="00B15092"/>
    <w:rsid w:val="00B152BB"/>
    <w:rsid w:val="00B154A2"/>
    <w:rsid w:val="00B1560D"/>
    <w:rsid w:val="00B1577E"/>
    <w:rsid w:val="00B158EC"/>
    <w:rsid w:val="00B15B38"/>
    <w:rsid w:val="00B15DEB"/>
    <w:rsid w:val="00B1628F"/>
    <w:rsid w:val="00B164AA"/>
    <w:rsid w:val="00B165F9"/>
    <w:rsid w:val="00B1669C"/>
    <w:rsid w:val="00B16B8A"/>
    <w:rsid w:val="00B16D23"/>
    <w:rsid w:val="00B16E5A"/>
    <w:rsid w:val="00B17301"/>
    <w:rsid w:val="00B173C9"/>
    <w:rsid w:val="00B17722"/>
    <w:rsid w:val="00B17EA8"/>
    <w:rsid w:val="00B17FFC"/>
    <w:rsid w:val="00B2010E"/>
    <w:rsid w:val="00B20166"/>
    <w:rsid w:val="00B201B1"/>
    <w:rsid w:val="00B20319"/>
    <w:rsid w:val="00B2046A"/>
    <w:rsid w:val="00B20593"/>
    <w:rsid w:val="00B20F16"/>
    <w:rsid w:val="00B20FC0"/>
    <w:rsid w:val="00B210B4"/>
    <w:rsid w:val="00B2124E"/>
    <w:rsid w:val="00B219A8"/>
    <w:rsid w:val="00B219B5"/>
    <w:rsid w:val="00B222BE"/>
    <w:rsid w:val="00B222F1"/>
    <w:rsid w:val="00B223E9"/>
    <w:rsid w:val="00B2286E"/>
    <w:rsid w:val="00B2299E"/>
    <w:rsid w:val="00B22C49"/>
    <w:rsid w:val="00B22E13"/>
    <w:rsid w:val="00B230FF"/>
    <w:rsid w:val="00B23281"/>
    <w:rsid w:val="00B23291"/>
    <w:rsid w:val="00B23A6D"/>
    <w:rsid w:val="00B23AE6"/>
    <w:rsid w:val="00B2418B"/>
    <w:rsid w:val="00B2452D"/>
    <w:rsid w:val="00B24922"/>
    <w:rsid w:val="00B249D0"/>
    <w:rsid w:val="00B24F34"/>
    <w:rsid w:val="00B25256"/>
    <w:rsid w:val="00B254A0"/>
    <w:rsid w:val="00B25604"/>
    <w:rsid w:val="00B25692"/>
    <w:rsid w:val="00B258A2"/>
    <w:rsid w:val="00B25974"/>
    <w:rsid w:val="00B25B22"/>
    <w:rsid w:val="00B25EAC"/>
    <w:rsid w:val="00B26017"/>
    <w:rsid w:val="00B265CF"/>
    <w:rsid w:val="00B2669C"/>
    <w:rsid w:val="00B27116"/>
    <w:rsid w:val="00B271E0"/>
    <w:rsid w:val="00B273B7"/>
    <w:rsid w:val="00B27418"/>
    <w:rsid w:val="00B275C3"/>
    <w:rsid w:val="00B27A5D"/>
    <w:rsid w:val="00B300DF"/>
    <w:rsid w:val="00B30394"/>
    <w:rsid w:val="00B303DA"/>
    <w:rsid w:val="00B3054C"/>
    <w:rsid w:val="00B308B0"/>
    <w:rsid w:val="00B3095F"/>
    <w:rsid w:val="00B30A1C"/>
    <w:rsid w:val="00B30D81"/>
    <w:rsid w:val="00B30E33"/>
    <w:rsid w:val="00B3134D"/>
    <w:rsid w:val="00B314E0"/>
    <w:rsid w:val="00B315D2"/>
    <w:rsid w:val="00B316AA"/>
    <w:rsid w:val="00B31BE6"/>
    <w:rsid w:val="00B3287C"/>
    <w:rsid w:val="00B328BC"/>
    <w:rsid w:val="00B328E8"/>
    <w:rsid w:val="00B32A63"/>
    <w:rsid w:val="00B32AFE"/>
    <w:rsid w:val="00B32BD4"/>
    <w:rsid w:val="00B32BF0"/>
    <w:rsid w:val="00B32D59"/>
    <w:rsid w:val="00B33297"/>
    <w:rsid w:val="00B33608"/>
    <w:rsid w:val="00B338C7"/>
    <w:rsid w:val="00B34136"/>
    <w:rsid w:val="00B34336"/>
    <w:rsid w:val="00B345B4"/>
    <w:rsid w:val="00B34C52"/>
    <w:rsid w:val="00B34C66"/>
    <w:rsid w:val="00B34D25"/>
    <w:rsid w:val="00B34DF0"/>
    <w:rsid w:val="00B34F14"/>
    <w:rsid w:val="00B34FB1"/>
    <w:rsid w:val="00B350F7"/>
    <w:rsid w:val="00B35392"/>
    <w:rsid w:val="00B354CF"/>
    <w:rsid w:val="00B35740"/>
    <w:rsid w:val="00B358D6"/>
    <w:rsid w:val="00B35B42"/>
    <w:rsid w:val="00B35E2F"/>
    <w:rsid w:val="00B35F22"/>
    <w:rsid w:val="00B36178"/>
    <w:rsid w:val="00B36380"/>
    <w:rsid w:val="00B3644D"/>
    <w:rsid w:val="00B3672C"/>
    <w:rsid w:val="00B3686B"/>
    <w:rsid w:val="00B36D8A"/>
    <w:rsid w:val="00B3752E"/>
    <w:rsid w:val="00B37739"/>
    <w:rsid w:val="00B37806"/>
    <w:rsid w:val="00B37A19"/>
    <w:rsid w:val="00B37FBB"/>
    <w:rsid w:val="00B40130"/>
    <w:rsid w:val="00B4014A"/>
    <w:rsid w:val="00B4043A"/>
    <w:rsid w:val="00B40B5D"/>
    <w:rsid w:val="00B40E41"/>
    <w:rsid w:val="00B40F16"/>
    <w:rsid w:val="00B40FD7"/>
    <w:rsid w:val="00B411A3"/>
    <w:rsid w:val="00B4122F"/>
    <w:rsid w:val="00B412D1"/>
    <w:rsid w:val="00B41371"/>
    <w:rsid w:val="00B413E9"/>
    <w:rsid w:val="00B4150A"/>
    <w:rsid w:val="00B4157E"/>
    <w:rsid w:val="00B416EE"/>
    <w:rsid w:val="00B41F31"/>
    <w:rsid w:val="00B42070"/>
    <w:rsid w:val="00B42644"/>
    <w:rsid w:val="00B42647"/>
    <w:rsid w:val="00B427B5"/>
    <w:rsid w:val="00B42A68"/>
    <w:rsid w:val="00B42A8A"/>
    <w:rsid w:val="00B42C7C"/>
    <w:rsid w:val="00B42DD8"/>
    <w:rsid w:val="00B42F08"/>
    <w:rsid w:val="00B4301F"/>
    <w:rsid w:val="00B4327A"/>
    <w:rsid w:val="00B438FD"/>
    <w:rsid w:val="00B43915"/>
    <w:rsid w:val="00B439A5"/>
    <w:rsid w:val="00B43F69"/>
    <w:rsid w:val="00B440CF"/>
    <w:rsid w:val="00B44826"/>
    <w:rsid w:val="00B4488A"/>
    <w:rsid w:val="00B452A8"/>
    <w:rsid w:val="00B455D3"/>
    <w:rsid w:val="00B45768"/>
    <w:rsid w:val="00B46472"/>
    <w:rsid w:val="00B4661C"/>
    <w:rsid w:val="00B46720"/>
    <w:rsid w:val="00B4674D"/>
    <w:rsid w:val="00B4698E"/>
    <w:rsid w:val="00B46C4F"/>
    <w:rsid w:val="00B46CE0"/>
    <w:rsid w:val="00B46E5E"/>
    <w:rsid w:val="00B471C3"/>
    <w:rsid w:val="00B4787B"/>
    <w:rsid w:val="00B47AA9"/>
    <w:rsid w:val="00B47AB9"/>
    <w:rsid w:val="00B47D88"/>
    <w:rsid w:val="00B47E22"/>
    <w:rsid w:val="00B47F23"/>
    <w:rsid w:val="00B50193"/>
    <w:rsid w:val="00B501BF"/>
    <w:rsid w:val="00B50205"/>
    <w:rsid w:val="00B505C7"/>
    <w:rsid w:val="00B5089F"/>
    <w:rsid w:val="00B508D1"/>
    <w:rsid w:val="00B50B8C"/>
    <w:rsid w:val="00B50DEB"/>
    <w:rsid w:val="00B50E82"/>
    <w:rsid w:val="00B51006"/>
    <w:rsid w:val="00B51142"/>
    <w:rsid w:val="00B512C1"/>
    <w:rsid w:val="00B516FD"/>
    <w:rsid w:val="00B51902"/>
    <w:rsid w:val="00B51A0F"/>
    <w:rsid w:val="00B51C19"/>
    <w:rsid w:val="00B51D93"/>
    <w:rsid w:val="00B52023"/>
    <w:rsid w:val="00B52486"/>
    <w:rsid w:val="00B528B9"/>
    <w:rsid w:val="00B52B27"/>
    <w:rsid w:val="00B52E05"/>
    <w:rsid w:val="00B52FB0"/>
    <w:rsid w:val="00B53041"/>
    <w:rsid w:val="00B5337F"/>
    <w:rsid w:val="00B53A2F"/>
    <w:rsid w:val="00B53AA1"/>
    <w:rsid w:val="00B53BC6"/>
    <w:rsid w:val="00B53C8E"/>
    <w:rsid w:val="00B53D5C"/>
    <w:rsid w:val="00B53D82"/>
    <w:rsid w:val="00B53ECE"/>
    <w:rsid w:val="00B53EE8"/>
    <w:rsid w:val="00B53FD5"/>
    <w:rsid w:val="00B54311"/>
    <w:rsid w:val="00B5496B"/>
    <w:rsid w:val="00B54A84"/>
    <w:rsid w:val="00B54BAC"/>
    <w:rsid w:val="00B551BA"/>
    <w:rsid w:val="00B55226"/>
    <w:rsid w:val="00B5551C"/>
    <w:rsid w:val="00B5584E"/>
    <w:rsid w:val="00B55C5D"/>
    <w:rsid w:val="00B55C8D"/>
    <w:rsid w:val="00B55D30"/>
    <w:rsid w:val="00B55DC8"/>
    <w:rsid w:val="00B55E6D"/>
    <w:rsid w:val="00B55F73"/>
    <w:rsid w:val="00B5603A"/>
    <w:rsid w:val="00B563C9"/>
    <w:rsid w:val="00B56444"/>
    <w:rsid w:val="00B567F6"/>
    <w:rsid w:val="00B56939"/>
    <w:rsid w:val="00B56B2E"/>
    <w:rsid w:val="00B57031"/>
    <w:rsid w:val="00B5703B"/>
    <w:rsid w:val="00B57276"/>
    <w:rsid w:val="00B57284"/>
    <w:rsid w:val="00B574CA"/>
    <w:rsid w:val="00B57D38"/>
    <w:rsid w:val="00B602F6"/>
    <w:rsid w:val="00B604A2"/>
    <w:rsid w:val="00B6076C"/>
    <w:rsid w:val="00B60819"/>
    <w:rsid w:val="00B60CEC"/>
    <w:rsid w:val="00B60E82"/>
    <w:rsid w:val="00B60F47"/>
    <w:rsid w:val="00B613A7"/>
    <w:rsid w:val="00B615E8"/>
    <w:rsid w:val="00B61688"/>
    <w:rsid w:val="00B6185F"/>
    <w:rsid w:val="00B618B6"/>
    <w:rsid w:val="00B62601"/>
    <w:rsid w:val="00B629C3"/>
    <w:rsid w:val="00B62C6F"/>
    <w:rsid w:val="00B62F08"/>
    <w:rsid w:val="00B62F22"/>
    <w:rsid w:val="00B6305C"/>
    <w:rsid w:val="00B630B3"/>
    <w:rsid w:val="00B631A5"/>
    <w:rsid w:val="00B632C6"/>
    <w:rsid w:val="00B635A7"/>
    <w:rsid w:val="00B6396B"/>
    <w:rsid w:val="00B63DA5"/>
    <w:rsid w:val="00B63F4C"/>
    <w:rsid w:val="00B640B1"/>
    <w:rsid w:val="00B64187"/>
    <w:rsid w:val="00B64436"/>
    <w:rsid w:val="00B647CF"/>
    <w:rsid w:val="00B64CF2"/>
    <w:rsid w:val="00B64E23"/>
    <w:rsid w:val="00B64E41"/>
    <w:rsid w:val="00B64F32"/>
    <w:rsid w:val="00B64F7B"/>
    <w:rsid w:val="00B65341"/>
    <w:rsid w:val="00B65725"/>
    <w:rsid w:val="00B65A9C"/>
    <w:rsid w:val="00B65C8C"/>
    <w:rsid w:val="00B66767"/>
    <w:rsid w:val="00B668AB"/>
    <w:rsid w:val="00B66C51"/>
    <w:rsid w:val="00B66C6A"/>
    <w:rsid w:val="00B67035"/>
    <w:rsid w:val="00B67B62"/>
    <w:rsid w:val="00B67CE5"/>
    <w:rsid w:val="00B67DFD"/>
    <w:rsid w:val="00B70146"/>
    <w:rsid w:val="00B70A0C"/>
    <w:rsid w:val="00B70C88"/>
    <w:rsid w:val="00B70F1E"/>
    <w:rsid w:val="00B70FA1"/>
    <w:rsid w:val="00B71109"/>
    <w:rsid w:val="00B716F3"/>
    <w:rsid w:val="00B718B3"/>
    <w:rsid w:val="00B71F39"/>
    <w:rsid w:val="00B724BE"/>
    <w:rsid w:val="00B726A8"/>
    <w:rsid w:val="00B72BBE"/>
    <w:rsid w:val="00B72DBF"/>
    <w:rsid w:val="00B734A2"/>
    <w:rsid w:val="00B73909"/>
    <w:rsid w:val="00B741D3"/>
    <w:rsid w:val="00B74266"/>
    <w:rsid w:val="00B746B5"/>
    <w:rsid w:val="00B746D6"/>
    <w:rsid w:val="00B746E5"/>
    <w:rsid w:val="00B74C38"/>
    <w:rsid w:val="00B74E48"/>
    <w:rsid w:val="00B750CE"/>
    <w:rsid w:val="00B75166"/>
    <w:rsid w:val="00B75A1D"/>
    <w:rsid w:val="00B75AF6"/>
    <w:rsid w:val="00B75B07"/>
    <w:rsid w:val="00B75E90"/>
    <w:rsid w:val="00B75EB8"/>
    <w:rsid w:val="00B760B9"/>
    <w:rsid w:val="00B764A8"/>
    <w:rsid w:val="00B7650B"/>
    <w:rsid w:val="00B76521"/>
    <w:rsid w:val="00B765C5"/>
    <w:rsid w:val="00B76736"/>
    <w:rsid w:val="00B76801"/>
    <w:rsid w:val="00B76BA6"/>
    <w:rsid w:val="00B773A1"/>
    <w:rsid w:val="00B77F40"/>
    <w:rsid w:val="00B8005F"/>
    <w:rsid w:val="00B8019C"/>
    <w:rsid w:val="00B804B5"/>
    <w:rsid w:val="00B80567"/>
    <w:rsid w:val="00B807A7"/>
    <w:rsid w:val="00B808C4"/>
    <w:rsid w:val="00B80997"/>
    <w:rsid w:val="00B809A1"/>
    <w:rsid w:val="00B80BFD"/>
    <w:rsid w:val="00B80E12"/>
    <w:rsid w:val="00B8134E"/>
    <w:rsid w:val="00B8163A"/>
    <w:rsid w:val="00B816AC"/>
    <w:rsid w:val="00B81ADC"/>
    <w:rsid w:val="00B81B2D"/>
    <w:rsid w:val="00B81CA0"/>
    <w:rsid w:val="00B81DA4"/>
    <w:rsid w:val="00B820E1"/>
    <w:rsid w:val="00B821AE"/>
    <w:rsid w:val="00B82297"/>
    <w:rsid w:val="00B826BA"/>
    <w:rsid w:val="00B82C9C"/>
    <w:rsid w:val="00B82E05"/>
    <w:rsid w:val="00B8329E"/>
    <w:rsid w:val="00B837D8"/>
    <w:rsid w:val="00B83D0C"/>
    <w:rsid w:val="00B83D89"/>
    <w:rsid w:val="00B8404E"/>
    <w:rsid w:val="00B84468"/>
    <w:rsid w:val="00B8449E"/>
    <w:rsid w:val="00B8455D"/>
    <w:rsid w:val="00B84B59"/>
    <w:rsid w:val="00B8518E"/>
    <w:rsid w:val="00B853F5"/>
    <w:rsid w:val="00B8548E"/>
    <w:rsid w:val="00B859CC"/>
    <w:rsid w:val="00B85AE6"/>
    <w:rsid w:val="00B85B67"/>
    <w:rsid w:val="00B85C9F"/>
    <w:rsid w:val="00B85E04"/>
    <w:rsid w:val="00B86073"/>
    <w:rsid w:val="00B8612F"/>
    <w:rsid w:val="00B8639F"/>
    <w:rsid w:val="00B86A38"/>
    <w:rsid w:val="00B86D63"/>
    <w:rsid w:val="00B86F40"/>
    <w:rsid w:val="00B86F93"/>
    <w:rsid w:val="00B874B0"/>
    <w:rsid w:val="00B876E7"/>
    <w:rsid w:val="00B87BC2"/>
    <w:rsid w:val="00B87E58"/>
    <w:rsid w:val="00B87EA4"/>
    <w:rsid w:val="00B90314"/>
    <w:rsid w:val="00B90362"/>
    <w:rsid w:val="00B90BD3"/>
    <w:rsid w:val="00B90CED"/>
    <w:rsid w:val="00B90D2C"/>
    <w:rsid w:val="00B90E7B"/>
    <w:rsid w:val="00B90E97"/>
    <w:rsid w:val="00B90EE6"/>
    <w:rsid w:val="00B91126"/>
    <w:rsid w:val="00B912CE"/>
    <w:rsid w:val="00B9135A"/>
    <w:rsid w:val="00B91424"/>
    <w:rsid w:val="00B91829"/>
    <w:rsid w:val="00B9195D"/>
    <w:rsid w:val="00B91DDD"/>
    <w:rsid w:val="00B92123"/>
    <w:rsid w:val="00B92174"/>
    <w:rsid w:val="00B924EF"/>
    <w:rsid w:val="00B92876"/>
    <w:rsid w:val="00B92881"/>
    <w:rsid w:val="00B92971"/>
    <w:rsid w:val="00B92D52"/>
    <w:rsid w:val="00B92F98"/>
    <w:rsid w:val="00B933D6"/>
    <w:rsid w:val="00B93424"/>
    <w:rsid w:val="00B93479"/>
    <w:rsid w:val="00B93861"/>
    <w:rsid w:val="00B93B4B"/>
    <w:rsid w:val="00B93D42"/>
    <w:rsid w:val="00B941EB"/>
    <w:rsid w:val="00B94287"/>
    <w:rsid w:val="00B94725"/>
    <w:rsid w:val="00B950CA"/>
    <w:rsid w:val="00B952B6"/>
    <w:rsid w:val="00B95482"/>
    <w:rsid w:val="00B9550F"/>
    <w:rsid w:val="00B95693"/>
    <w:rsid w:val="00B95F4D"/>
    <w:rsid w:val="00B9628B"/>
    <w:rsid w:val="00B96765"/>
    <w:rsid w:val="00B9677B"/>
    <w:rsid w:val="00B967AC"/>
    <w:rsid w:val="00B96919"/>
    <w:rsid w:val="00B96A2F"/>
    <w:rsid w:val="00B96EC6"/>
    <w:rsid w:val="00B9774C"/>
    <w:rsid w:val="00B978EE"/>
    <w:rsid w:val="00B97A4B"/>
    <w:rsid w:val="00B97D3F"/>
    <w:rsid w:val="00B97D74"/>
    <w:rsid w:val="00B97F5D"/>
    <w:rsid w:val="00B97F9C"/>
    <w:rsid w:val="00BA0545"/>
    <w:rsid w:val="00BA054C"/>
    <w:rsid w:val="00BA0585"/>
    <w:rsid w:val="00BA0765"/>
    <w:rsid w:val="00BA0C35"/>
    <w:rsid w:val="00BA0DC3"/>
    <w:rsid w:val="00BA0E44"/>
    <w:rsid w:val="00BA0EAA"/>
    <w:rsid w:val="00BA0EC7"/>
    <w:rsid w:val="00BA0F52"/>
    <w:rsid w:val="00BA1302"/>
    <w:rsid w:val="00BA142A"/>
    <w:rsid w:val="00BA155A"/>
    <w:rsid w:val="00BA1668"/>
    <w:rsid w:val="00BA1691"/>
    <w:rsid w:val="00BA1719"/>
    <w:rsid w:val="00BA18C3"/>
    <w:rsid w:val="00BA1A15"/>
    <w:rsid w:val="00BA1A84"/>
    <w:rsid w:val="00BA1AD7"/>
    <w:rsid w:val="00BA1BBA"/>
    <w:rsid w:val="00BA23AA"/>
    <w:rsid w:val="00BA24D7"/>
    <w:rsid w:val="00BA26D5"/>
    <w:rsid w:val="00BA295C"/>
    <w:rsid w:val="00BA2D6B"/>
    <w:rsid w:val="00BA309E"/>
    <w:rsid w:val="00BA3121"/>
    <w:rsid w:val="00BA31F8"/>
    <w:rsid w:val="00BA3506"/>
    <w:rsid w:val="00BA3C61"/>
    <w:rsid w:val="00BA3C6D"/>
    <w:rsid w:val="00BA404A"/>
    <w:rsid w:val="00BA4113"/>
    <w:rsid w:val="00BA4509"/>
    <w:rsid w:val="00BA4613"/>
    <w:rsid w:val="00BA47AB"/>
    <w:rsid w:val="00BA4B33"/>
    <w:rsid w:val="00BA4E8C"/>
    <w:rsid w:val="00BA5532"/>
    <w:rsid w:val="00BA55BC"/>
    <w:rsid w:val="00BA58B2"/>
    <w:rsid w:val="00BA59E9"/>
    <w:rsid w:val="00BA5A59"/>
    <w:rsid w:val="00BA606A"/>
    <w:rsid w:val="00BA60DD"/>
    <w:rsid w:val="00BA6201"/>
    <w:rsid w:val="00BA65B5"/>
    <w:rsid w:val="00BA660A"/>
    <w:rsid w:val="00BA660C"/>
    <w:rsid w:val="00BA67DD"/>
    <w:rsid w:val="00BA687E"/>
    <w:rsid w:val="00BA6A6B"/>
    <w:rsid w:val="00BA6FC2"/>
    <w:rsid w:val="00BA70A7"/>
    <w:rsid w:val="00BA7346"/>
    <w:rsid w:val="00BA73F5"/>
    <w:rsid w:val="00BA7B8C"/>
    <w:rsid w:val="00BB035C"/>
    <w:rsid w:val="00BB0524"/>
    <w:rsid w:val="00BB0D5F"/>
    <w:rsid w:val="00BB10E4"/>
    <w:rsid w:val="00BB1475"/>
    <w:rsid w:val="00BB17CD"/>
    <w:rsid w:val="00BB1869"/>
    <w:rsid w:val="00BB19FA"/>
    <w:rsid w:val="00BB1CAF"/>
    <w:rsid w:val="00BB1CB3"/>
    <w:rsid w:val="00BB1FE6"/>
    <w:rsid w:val="00BB2030"/>
    <w:rsid w:val="00BB205F"/>
    <w:rsid w:val="00BB23B0"/>
    <w:rsid w:val="00BB2499"/>
    <w:rsid w:val="00BB24B6"/>
    <w:rsid w:val="00BB2551"/>
    <w:rsid w:val="00BB25E8"/>
    <w:rsid w:val="00BB2617"/>
    <w:rsid w:val="00BB291D"/>
    <w:rsid w:val="00BB2BD6"/>
    <w:rsid w:val="00BB2D77"/>
    <w:rsid w:val="00BB2EBA"/>
    <w:rsid w:val="00BB32FD"/>
    <w:rsid w:val="00BB372F"/>
    <w:rsid w:val="00BB382F"/>
    <w:rsid w:val="00BB4060"/>
    <w:rsid w:val="00BB4197"/>
    <w:rsid w:val="00BB41B9"/>
    <w:rsid w:val="00BB4324"/>
    <w:rsid w:val="00BB4446"/>
    <w:rsid w:val="00BB4515"/>
    <w:rsid w:val="00BB49F2"/>
    <w:rsid w:val="00BB4A45"/>
    <w:rsid w:val="00BB4BAE"/>
    <w:rsid w:val="00BB4BBB"/>
    <w:rsid w:val="00BB52B0"/>
    <w:rsid w:val="00BB52E6"/>
    <w:rsid w:val="00BB5476"/>
    <w:rsid w:val="00BB5506"/>
    <w:rsid w:val="00BB56DD"/>
    <w:rsid w:val="00BB5927"/>
    <w:rsid w:val="00BB59BB"/>
    <w:rsid w:val="00BB5CDF"/>
    <w:rsid w:val="00BB5DED"/>
    <w:rsid w:val="00BB5E2F"/>
    <w:rsid w:val="00BB6083"/>
    <w:rsid w:val="00BB64F7"/>
    <w:rsid w:val="00BB6728"/>
    <w:rsid w:val="00BB67D2"/>
    <w:rsid w:val="00BB6A3C"/>
    <w:rsid w:val="00BB6C97"/>
    <w:rsid w:val="00BB6FAB"/>
    <w:rsid w:val="00BB7189"/>
    <w:rsid w:val="00BB71CA"/>
    <w:rsid w:val="00BB7254"/>
    <w:rsid w:val="00BB72C7"/>
    <w:rsid w:val="00BB7355"/>
    <w:rsid w:val="00BB746D"/>
    <w:rsid w:val="00BB76AE"/>
    <w:rsid w:val="00BB76B4"/>
    <w:rsid w:val="00BB7B2A"/>
    <w:rsid w:val="00BB7DDA"/>
    <w:rsid w:val="00BC0026"/>
    <w:rsid w:val="00BC0061"/>
    <w:rsid w:val="00BC0B92"/>
    <w:rsid w:val="00BC0C77"/>
    <w:rsid w:val="00BC0E03"/>
    <w:rsid w:val="00BC1121"/>
    <w:rsid w:val="00BC1199"/>
    <w:rsid w:val="00BC1351"/>
    <w:rsid w:val="00BC14ED"/>
    <w:rsid w:val="00BC1846"/>
    <w:rsid w:val="00BC1E49"/>
    <w:rsid w:val="00BC267D"/>
    <w:rsid w:val="00BC26BC"/>
    <w:rsid w:val="00BC2804"/>
    <w:rsid w:val="00BC2CC2"/>
    <w:rsid w:val="00BC2CD2"/>
    <w:rsid w:val="00BC2FC0"/>
    <w:rsid w:val="00BC3011"/>
    <w:rsid w:val="00BC390C"/>
    <w:rsid w:val="00BC3DFE"/>
    <w:rsid w:val="00BC3FF2"/>
    <w:rsid w:val="00BC41DE"/>
    <w:rsid w:val="00BC4603"/>
    <w:rsid w:val="00BC461D"/>
    <w:rsid w:val="00BC47C7"/>
    <w:rsid w:val="00BC4881"/>
    <w:rsid w:val="00BC499F"/>
    <w:rsid w:val="00BC4BCC"/>
    <w:rsid w:val="00BC4D9D"/>
    <w:rsid w:val="00BC4F7C"/>
    <w:rsid w:val="00BC5699"/>
    <w:rsid w:val="00BC57DD"/>
    <w:rsid w:val="00BC5D4F"/>
    <w:rsid w:val="00BC5F75"/>
    <w:rsid w:val="00BC60E0"/>
    <w:rsid w:val="00BC6228"/>
    <w:rsid w:val="00BC6267"/>
    <w:rsid w:val="00BC678A"/>
    <w:rsid w:val="00BC687F"/>
    <w:rsid w:val="00BC6C0E"/>
    <w:rsid w:val="00BC6D7F"/>
    <w:rsid w:val="00BC6DFF"/>
    <w:rsid w:val="00BC70A0"/>
    <w:rsid w:val="00BC75AE"/>
    <w:rsid w:val="00BC762E"/>
    <w:rsid w:val="00BC7667"/>
    <w:rsid w:val="00BC7A6D"/>
    <w:rsid w:val="00BC7D84"/>
    <w:rsid w:val="00BC7E3C"/>
    <w:rsid w:val="00BC7EFA"/>
    <w:rsid w:val="00BD0638"/>
    <w:rsid w:val="00BD0CC3"/>
    <w:rsid w:val="00BD0E21"/>
    <w:rsid w:val="00BD10AA"/>
    <w:rsid w:val="00BD11A7"/>
    <w:rsid w:val="00BD12FC"/>
    <w:rsid w:val="00BD1595"/>
    <w:rsid w:val="00BD1677"/>
    <w:rsid w:val="00BD167A"/>
    <w:rsid w:val="00BD1B6F"/>
    <w:rsid w:val="00BD1CF1"/>
    <w:rsid w:val="00BD1E5E"/>
    <w:rsid w:val="00BD1F03"/>
    <w:rsid w:val="00BD231E"/>
    <w:rsid w:val="00BD2448"/>
    <w:rsid w:val="00BD305F"/>
    <w:rsid w:val="00BD3E96"/>
    <w:rsid w:val="00BD4119"/>
    <w:rsid w:val="00BD480F"/>
    <w:rsid w:val="00BD48A2"/>
    <w:rsid w:val="00BD48E1"/>
    <w:rsid w:val="00BD4C7D"/>
    <w:rsid w:val="00BD4CB9"/>
    <w:rsid w:val="00BD4D22"/>
    <w:rsid w:val="00BD4D49"/>
    <w:rsid w:val="00BD4EE8"/>
    <w:rsid w:val="00BD5505"/>
    <w:rsid w:val="00BD57AF"/>
    <w:rsid w:val="00BD5ABE"/>
    <w:rsid w:val="00BD5C27"/>
    <w:rsid w:val="00BD5DAB"/>
    <w:rsid w:val="00BD5F4C"/>
    <w:rsid w:val="00BD64A8"/>
    <w:rsid w:val="00BD6509"/>
    <w:rsid w:val="00BD6889"/>
    <w:rsid w:val="00BD69AB"/>
    <w:rsid w:val="00BD6B6F"/>
    <w:rsid w:val="00BD6EA9"/>
    <w:rsid w:val="00BD6EE5"/>
    <w:rsid w:val="00BD71B5"/>
    <w:rsid w:val="00BD7667"/>
    <w:rsid w:val="00BD76C6"/>
    <w:rsid w:val="00BD78D5"/>
    <w:rsid w:val="00BD7E42"/>
    <w:rsid w:val="00BD7E5D"/>
    <w:rsid w:val="00BE0006"/>
    <w:rsid w:val="00BE074F"/>
    <w:rsid w:val="00BE085A"/>
    <w:rsid w:val="00BE087C"/>
    <w:rsid w:val="00BE0A35"/>
    <w:rsid w:val="00BE0B3C"/>
    <w:rsid w:val="00BE0BEB"/>
    <w:rsid w:val="00BE0C06"/>
    <w:rsid w:val="00BE0CD6"/>
    <w:rsid w:val="00BE0D70"/>
    <w:rsid w:val="00BE0F25"/>
    <w:rsid w:val="00BE1018"/>
    <w:rsid w:val="00BE11C6"/>
    <w:rsid w:val="00BE11D6"/>
    <w:rsid w:val="00BE1345"/>
    <w:rsid w:val="00BE13C9"/>
    <w:rsid w:val="00BE19FF"/>
    <w:rsid w:val="00BE1B28"/>
    <w:rsid w:val="00BE1D6E"/>
    <w:rsid w:val="00BE20FA"/>
    <w:rsid w:val="00BE219A"/>
    <w:rsid w:val="00BE23EF"/>
    <w:rsid w:val="00BE264E"/>
    <w:rsid w:val="00BE266E"/>
    <w:rsid w:val="00BE2808"/>
    <w:rsid w:val="00BE2C23"/>
    <w:rsid w:val="00BE2E1A"/>
    <w:rsid w:val="00BE2E42"/>
    <w:rsid w:val="00BE31AC"/>
    <w:rsid w:val="00BE334C"/>
    <w:rsid w:val="00BE3478"/>
    <w:rsid w:val="00BE3531"/>
    <w:rsid w:val="00BE3552"/>
    <w:rsid w:val="00BE3643"/>
    <w:rsid w:val="00BE38EE"/>
    <w:rsid w:val="00BE3A7D"/>
    <w:rsid w:val="00BE3B12"/>
    <w:rsid w:val="00BE3D57"/>
    <w:rsid w:val="00BE3D6E"/>
    <w:rsid w:val="00BE429C"/>
    <w:rsid w:val="00BE45C7"/>
    <w:rsid w:val="00BE46CD"/>
    <w:rsid w:val="00BE4752"/>
    <w:rsid w:val="00BE479B"/>
    <w:rsid w:val="00BE4CED"/>
    <w:rsid w:val="00BE56A2"/>
    <w:rsid w:val="00BE5713"/>
    <w:rsid w:val="00BE5851"/>
    <w:rsid w:val="00BE5DE1"/>
    <w:rsid w:val="00BE5E8A"/>
    <w:rsid w:val="00BE5F83"/>
    <w:rsid w:val="00BE67B1"/>
    <w:rsid w:val="00BE681E"/>
    <w:rsid w:val="00BE6958"/>
    <w:rsid w:val="00BE6DA9"/>
    <w:rsid w:val="00BE6F6A"/>
    <w:rsid w:val="00BE744A"/>
    <w:rsid w:val="00BE787E"/>
    <w:rsid w:val="00BE7A41"/>
    <w:rsid w:val="00BE7BDF"/>
    <w:rsid w:val="00BE7CF2"/>
    <w:rsid w:val="00BE7D12"/>
    <w:rsid w:val="00BE7F7A"/>
    <w:rsid w:val="00BF003F"/>
    <w:rsid w:val="00BF030E"/>
    <w:rsid w:val="00BF0379"/>
    <w:rsid w:val="00BF09FD"/>
    <w:rsid w:val="00BF0B91"/>
    <w:rsid w:val="00BF151B"/>
    <w:rsid w:val="00BF171D"/>
    <w:rsid w:val="00BF1F48"/>
    <w:rsid w:val="00BF2754"/>
    <w:rsid w:val="00BF29AB"/>
    <w:rsid w:val="00BF2AF3"/>
    <w:rsid w:val="00BF2CA6"/>
    <w:rsid w:val="00BF2D25"/>
    <w:rsid w:val="00BF2F2E"/>
    <w:rsid w:val="00BF3134"/>
    <w:rsid w:val="00BF3193"/>
    <w:rsid w:val="00BF363B"/>
    <w:rsid w:val="00BF39D9"/>
    <w:rsid w:val="00BF3CAF"/>
    <w:rsid w:val="00BF40B8"/>
    <w:rsid w:val="00BF4204"/>
    <w:rsid w:val="00BF4C62"/>
    <w:rsid w:val="00BF50C2"/>
    <w:rsid w:val="00BF51F6"/>
    <w:rsid w:val="00BF5465"/>
    <w:rsid w:val="00BF5855"/>
    <w:rsid w:val="00BF5A85"/>
    <w:rsid w:val="00BF5B7A"/>
    <w:rsid w:val="00BF5BF0"/>
    <w:rsid w:val="00BF6188"/>
    <w:rsid w:val="00BF629A"/>
    <w:rsid w:val="00BF62C7"/>
    <w:rsid w:val="00BF63D3"/>
    <w:rsid w:val="00BF694E"/>
    <w:rsid w:val="00BF7603"/>
    <w:rsid w:val="00BF7857"/>
    <w:rsid w:val="00BF7BCA"/>
    <w:rsid w:val="00BF7D98"/>
    <w:rsid w:val="00BF7E05"/>
    <w:rsid w:val="00C005EC"/>
    <w:rsid w:val="00C00F5A"/>
    <w:rsid w:val="00C0110E"/>
    <w:rsid w:val="00C015C7"/>
    <w:rsid w:val="00C01D39"/>
    <w:rsid w:val="00C025BD"/>
    <w:rsid w:val="00C02ACE"/>
    <w:rsid w:val="00C02BE1"/>
    <w:rsid w:val="00C02BF5"/>
    <w:rsid w:val="00C02C4A"/>
    <w:rsid w:val="00C031F5"/>
    <w:rsid w:val="00C03364"/>
    <w:rsid w:val="00C0338F"/>
    <w:rsid w:val="00C0373F"/>
    <w:rsid w:val="00C03766"/>
    <w:rsid w:val="00C03960"/>
    <w:rsid w:val="00C03A31"/>
    <w:rsid w:val="00C03BCF"/>
    <w:rsid w:val="00C03DF4"/>
    <w:rsid w:val="00C03EE6"/>
    <w:rsid w:val="00C03FAF"/>
    <w:rsid w:val="00C040A6"/>
    <w:rsid w:val="00C040FA"/>
    <w:rsid w:val="00C04495"/>
    <w:rsid w:val="00C04572"/>
    <w:rsid w:val="00C0480B"/>
    <w:rsid w:val="00C04873"/>
    <w:rsid w:val="00C04BB6"/>
    <w:rsid w:val="00C0545F"/>
    <w:rsid w:val="00C0571C"/>
    <w:rsid w:val="00C058DD"/>
    <w:rsid w:val="00C05C1B"/>
    <w:rsid w:val="00C0686E"/>
    <w:rsid w:val="00C06AAD"/>
    <w:rsid w:val="00C06D0E"/>
    <w:rsid w:val="00C06D4E"/>
    <w:rsid w:val="00C073A2"/>
    <w:rsid w:val="00C07A41"/>
    <w:rsid w:val="00C07B64"/>
    <w:rsid w:val="00C07FAA"/>
    <w:rsid w:val="00C10114"/>
    <w:rsid w:val="00C105A8"/>
    <w:rsid w:val="00C10C27"/>
    <w:rsid w:val="00C10FD9"/>
    <w:rsid w:val="00C11475"/>
    <w:rsid w:val="00C1178D"/>
    <w:rsid w:val="00C11AC7"/>
    <w:rsid w:val="00C12399"/>
    <w:rsid w:val="00C123A9"/>
    <w:rsid w:val="00C12BCB"/>
    <w:rsid w:val="00C12CC8"/>
    <w:rsid w:val="00C12FBA"/>
    <w:rsid w:val="00C1315E"/>
    <w:rsid w:val="00C13846"/>
    <w:rsid w:val="00C138B8"/>
    <w:rsid w:val="00C138D2"/>
    <w:rsid w:val="00C13B97"/>
    <w:rsid w:val="00C13C46"/>
    <w:rsid w:val="00C13D89"/>
    <w:rsid w:val="00C13E4D"/>
    <w:rsid w:val="00C13F7A"/>
    <w:rsid w:val="00C14196"/>
    <w:rsid w:val="00C141A5"/>
    <w:rsid w:val="00C14264"/>
    <w:rsid w:val="00C143D8"/>
    <w:rsid w:val="00C145BC"/>
    <w:rsid w:val="00C145E7"/>
    <w:rsid w:val="00C14DEB"/>
    <w:rsid w:val="00C14E4D"/>
    <w:rsid w:val="00C14FC9"/>
    <w:rsid w:val="00C14FDC"/>
    <w:rsid w:val="00C152A6"/>
    <w:rsid w:val="00C15379"/>
    <w:rsid w:val="00C154CF"/>
    <w:rsid w:val="00C158AF"/>
    <w:rsid w:val="00C15CB7"/>
    <w:rsid w:val="00C15EAE"/>
    <w:rsid w:val="00C16377"/>
    <w:rsid w:val="00C16C80"/>
    <w:rsid w:val="00C16ED9"/>
    <w:rsid w:val="00C173CB"/>
    <w:rsid w:val="00C175CF"/>
    <w:rsid w:val="00C17710"/>
    <w:rsid w:val="00C2007A"/>
    <w:rsid w:val="00C2009A"/>
    <w:rsid w:val="00C2037A"/>
    <w:rsid w:val="00C20563"/>
    <w:rsid w:val="00C20583"/>
    <w:rsid w:val="00C207EC"/>
    <w:rsid w:val="00C20E56"/>
    <w:rsid w:val="00C211FE"/>
    <w:rsid w:val="00C213EB"/>
    <w:rsid w:val="00C217E5"/>
    <w:rsid w:val="00C21A01"/>
    <w:rsid w:val="00C21A54"/>
    <w:rsid w:val="00C21BCF"/>
    <w:rsid w:val="00C21C8B"/>
    <w:rsid w:val="00C21D67"/>
    <w:rsid w:val="00C2214E"/>
    <w:rsid w:val="00C22194"/>
    <w:rsid w:val="00C22B8C"/>
    <w:rsid w:val="00C22D63"/>
    <w:rsid w:val="00C22EC3"/>
    <w:rsid w:val="00C2322C"/>
    <w:rsid w:val="00C2327D"/>
    <w:rsid w:val="00C23BFC"/>
    <w:rsid w:val="00C23C45"/>
    <w:rsid w:val="00C23D86"/>
    <w:rsid w:val="00C240A7"/>
    <w:rsid w:val="00C245A4"/>
    <w:rsid w:val="00C2475A"/>
    <w:rsid w:val="00C24999"/>
    <w:rsid w:val="00C24CD6"/>
    <w:rsid w:val="00C24EBF"/>
    <w:rsid w:val="00C2510D"/>
    <w:rsid w:val="00C25406"/>
    <w:rsid w:val="00C25608"/>
    <w:rsid w:val="00C25712"/>
    <w:rsid w:val="00C25C46"/>
    <w:rsid w:val="00C25E16"/>
    <w:rsid w:val="00C26506"/>
    <w:rsid w:val="00C26598"/>
    <w:rsid w:val="00C26A86"/>
    <w:rsid w:val="00C26B9C"/>
    <w:rsid w:val="00C26CDA"/>
    <w:rsid w:val="00C26EBD"/>
    <w:rsid w:val="00C27787"/>
    <w:rsid w:val="00C27A5A"/>
    <w:rsid w:val="00C27EEB"/>
    <w:rsid w:val="00C300C3"/>
    <w:rsid w:val="00C300CE"/>
    <w:rsid w:val="00C301D8"/>
    <w:rsid w:val="00C301EC"/>
    <w:rsid w:val="00C3043C"/>
    <w:rsid w:val="00C30D88"/>
    <w:rsid w:val="00C30DF8"/>
    <w:rsid w:val="00C31012"/>
    <w:rsid w:val="00C31375"/>
    <w:rsid w:val="00C31644"/>
    <w:rsid w:val="00C31800"/>
    <w:rsid w:val="00C31C50"/>
    <w:rsid w:val="00C31CFC"/>
    <w:rsid w:val="00C31F37"/>
    <w:rsid w:val="00C31FAF"/>
    <w:rsid w:val="00C32058"/>
    <w:rsid w:val="00C32449"/>
    <w:rsid w:val="00C32696"/>
    <w:rsid w:val="00C327C6"/>
    <w:rsid w:val="00C330A5"/>
    <w:rsid w:val="00C33393"/>
    <w:rsid w:val="00C33818"/>
    <w:rsid w:val="00C33833"/>
    <w:rsid w:val="00C33928"/>
    <w:rsid w:val="00C339FE"/>
    <w:rsid w:val="00C33DB4"/>
    <w:rsid w:val="00C34086"/>
    <w:rsid w:val="00C34267"/>
    <w:rsid w:val="00C34698"/>
    <w:rsid w:val="00C34841"/>
    <w:rsid w:val="00C34F10"/>
    <w:rsid w:val="00C3550B"/>
    <w:rsid w:val="00C35557"/>
    <w:rsid w:val="00C35AC3"/>
    <w:rsid w:val="00C35B53"/>
    <w:rsid w:val="00C35CE3"/>
    <w:rsid w:val="00C35D24"/>
    <w:rsid w:val="00C35DBA"/>
    <w:rsid w:val="00C360A1"/>
    <w:rsid w:val="00C36350"/>
    <w:rsid w:val="00C363B1"/>
    <w:rsid w:val="00C36496"/>
    <w:rsid w:val="00C365DF"/>
    <w:rsid w:val="00C368A6"/>
    <w:rsid w:val="00C36E59"/>
    <w:rsid w:val="00C370E2"/>
    <w:rsid w:val="00C37223"/>
    <w:rsid w:val="00C3734D"/>
    <w:rsid w:val="00C3757B"/>
    <w:rsid w:val="00C37B0A"/>
    <w:rsid w:val="00C4014D"/>
    <w:rsid w:val="00C4060A"/>
    <w:rsid w:val="00C4089D"/>
    <w:rsid w:val="00C409AF"/>
    <w:rsid w:val="00C40C6B"/>
    <w:rsid w:val="00C40F62"/>
    <w:rsid w:val="00C41169"/>
    <w:rsid w:val="00C411F3"/>
    <w:rsid w:val="00C413FD"/>
    <w:rsid w:val="00C4150B"/>
    <w:rsid w:val="00C41987"/>
    <w:rsid w:val="00C4199A"/>
    <w:rsid w:val="00C41A5B"/>
    <w:rsid w:val="00C41D38"/>
    <w:rsid w:val="00C420AA"/>
    <w:rsid w:val="00C42160"/>
    <w:rsid w:val="00C421B3"/>
    <w:rsid w:val="00C42585"/>
    <w:rsid w:val="00C4292F"/>
    <w:rsid w:val="00C42CD1"/>
    <w:rsid w:val="00C432E7"/>
    <w:rsid w:val="00C43359"/>
    <w:rsid w:val="00C43370"/>
    <w:rsid w:val="00C43491"/>
    <w:rsid w:val="00C43A28"/>
    <w:rsid w:val="00C43C22"/>
    <w:rsid w:val="00C43CF3"/>
    <w:rsid w:val="00C44199"/>
    <w:rsid w:val="00C44349"/>
    <w:rsid w:val="00C44537"/>
    <w:rsid w:val="00C44586"/>
    <w:rsid w:val="00C447A7"/>
    <w:rsid w:val="00C44873"/>
    <w:rsid w:val="00C44BBC"/>
    <w:rsid w:val="00C44F80"/>
    <w:rsid w:val="00C4527A"/>
    <w:rsid w:val="00C452C6"/>
    <w:rsid w:val="00C45921"/>
    <w:rsid w:val="00C46344"/>
    <w:rsid w:val="00C46369"/>
    <w:rsid w:val="00C4641A"/>
    <w:rsid w:val="00C46435"/>
    <w:rsid w:val="00C46507"/>
    <w:rsid w:val="00C469E0"/>
    <w:rsid w:val="00C46B2C"/>
    <w:rsid w:val="00C46E0B"/>
    <w:rsid w:val="00C46F76"/>
    <w:rsid w:val="00C471F7"/>
    <w:rsid w:val="00C473DF"/>
    <w:rsid w:val="00C47BC2"/>
    <w:rsid w:val="00C47C2F"/>
    <w:rsid w:val="00C5089F"/>
    <w:rsid w:val="00C50A82"/>
    <w:rsid w:val="00C50AC9"/>
    <w:rsid w:val="00C50B5B"/>
    <w:rsid w:val="00C50BC7"/>
    <w:rsid w:val="00C50EC7"/>
    <w:rsid w:val="00C50FF0"/>
    <w:rsid w:val="00C514E4"/>
    <w:rsid w:val="00C5155F"/>
    <w:rsid w:val="00C51908"/>
    <w:rsid w:val="00C51DBD"/>
    <w:rsid w:val="00C51F1A"/>
    <w:rsid w:val="00C51FC4"/>
    <w:rsid w:val="00C520E0"/>
    <w:rsid w:val="00C52280"/>
    <w:rsid w:val="00C522E8"/>
    <w:rsid w:val="00C5255E"/>
    <w:rsid w:val="00C5282F"/>
    <w:rsid w:val="00C52924"/>
    <w:rsid w:val="00C5303A"/>
    <w:rsid w:val="00C5356D"/>
    <w:rsid w:val="00C535DD"/>
    <w:rsid w:val="00C536E2"/>
    <w:rsid w:val="00C53938"/>
    <w:rsid w:val="00C53C23"/>
    <w:rsid w:val="00C53CC1"/>
    <w:rsid w:val="00C53D91"/>
    <w:rsid w:val="00C53DFC"/>
    <w:rsid w:val="00C5427C"/>
    <w:rsid w:val="00C54404"/>
    <w:rsid w:val="00C546A5"/>
    <w:rsid w:val="00C546B0"/>
    <w:rsid w:val="00C547EE"/>
    <w:rsid w:val="00C549AA"/>
    <w:rsid w:val="00C54BF4"/>
    <w:rsid w:val="00C54C50"/>
    <w:rsid w:val="00C54CF7"/>
    <w:rsid w:val="00C54D88"/>
    <w:rsid w:val="00C5504A"/>
    <w:rsid w:val="00C556A0"/>
    <w:rsid w:val="00C556A1"/>
    <w:rsid w:val="00C55AB7"/>
    <w:rsid w:val="00C55C7E"/>
    <w:rsid w:val="00C5605A"/>
    <w:rsid w:val="00C5622E"/>
    <w:rsid w:val="00C562C7"/>
    <w:rsid w:val="00C56366"/>
    <w:rsid w:val="00C566CA"/>
    <w:rsid w:val="00C56F63"/>
    <w:rsid w:val="00C572E6"/>
    <w:rsid w:val="00C575BC"/>
    <w:rsid w:val="00C57B35"/>
    <w:rsid w:val="00C57D43"/>
    <w:rsid w:val="00C6002C"/>
    <w:rsid w:val="00C6005E"/>
    <w:rsid w:val="00C604E9"/>
    <w:rsid w:val="00C60BBB"/>
    <w:rsid w:val="00C60C95"/>
    <w:rsid w:val="00C60DBF"/>
    <w:rsid w:val="00C61434"/>
    <w:rsid w:val="00C6146D"/>
    <w:rsid w:val="00C614E5"/>
    <w:rsid w:val="00C614F8"/>
    <w:rsid w:val="00C6157E"/>
    <w:rsid w:val="00C61808"/>
    <w:rsid w:val="00C61836"/>
    <w:rsid w:val="00C61B28"/>
    <w:rsid w:val="00C61E0A"/>
    <w:rsid w:val="00C622A0"/>
    <w:rsid w:val="00C6231E"/>
    <w:rsid w:val="00C6234B"/>
    <w:rsid w:val="00C623CB"/>
    <w:rsid w:val="00C62725"/>
    <w:rsid w:val="00C62A00"/>
    <w:rsid w:val="00C62A0F"/>
    <w:rsid w:val="00C62DF7"/>
    <w:rsid w:val="00C62E67"/>
    <w:rsid w:val="00C62ECB"/>
    <w:rsid w:val="00C6320B"/>
    <w:rsid w:val="00C63369"/>
    <w:rsid w:val="00C63C92"/>
    <w:rsid w:val="00C63D34"/>
    <w:rsid w:val="00C63E4F"/>
    <w:rsid w:val="00C63F3E"/>
    <w:rsid w:val="00C64075"/>
    <w:rsid w:val="00C64591"/>
    <w:rsid w:val="00C645E9"/>
    <w:rsid w:val="00C65264"/>
    <w:rsid w:val="00C654C4"/>
    <w:rsid w:val="00C65670"/>
    <w:rsid w:val="00C65730"/>
    <w:rsid w:val="00C65894"/>
    <w:rsid w:val="00C65A29"/>
    <w:rsid w:val="00C65B1B"/>
    <w:rsid w:val="00C660E8"/>
    <w:rsid w:val="00C66404"/>
    <w:rsid w:val="00C668AD"/>
    <w:rsid w:val="00C66ACF"/>
    <w:rsid w:val="00C66B97"/>
    <w:rsid w:val="00C66D51"/>
    <w:rsid w:val="00C671D7"/>
    <w:rsid w:val="00C67DC0"/>
    <w:rsid w:val="00C67F4C"/>
    <w:rsid w:val="00C705DB"/>
    <w:rsid w:val="00C70817"/>
    <w:rsid w:val="00C708AE"/>
    <w:rsid w:val="00C70974"/>
    <w:rsid w:val="00C70B46"/>
    <w:rsid w:val="00C70C28"/>
    <w:rsid w:val="00C70F00"/>
    <w:rsid w:val="00C70F33"/>
    <w:rsid w:val="00C71102"/>
    <w:rsid w:val="00C71241"/>
    <w:rsid w:val="00C71AEB"/>
    <w:rsid w:val="00C71DB8"/>
    <w:rsid w:val="00C71E23"/>
    <w:rsid w:val="00C72553"/>
    <w:rsid w:val="00C72675"/>
    <w:rsid w:val="00C72AA8"/>
    <w:rsid w:val="00C72CC0"/>
    <w:rsid w:val="00C72D5E"/>
    <w:rsid w:val="00C734EB"/>
    <w:rsid w:val="00C73869"/>
    <w:rsid w:val="00C73C61"/>
    <w:rsid w:val="00C73F00"/>
    <w:rsid w:val="00C73F71"/>
    <w:rsid w:val="00C74010"/>
    <w:rsid w:val="00C740E1"/>
    <w:rsid w:val="00C742EE"/>
    <w:rsid w:val="00C742F2"/>
    <w:rsid w:val="00C744A3"/>
    <w:rsid w:val="00C744F8"/>
    <w:rsid w:val="00C74572"/>
    <w:rsid w:val="00C748C2"/>
    <w:rsid w:val="00C75651"/>
    <w:rsid w:val="00C756BA"/>
    <w:rsid w:val="00C75752"/>
    <w:rsid w:val="00C75777"/>
    <w:rsid w:val="00C75967"/>
    <w:rsid w:val="00C75994"/>
    <w:rsid w:val="00C75B13"/>
    <w:rsid w:val="00C75B6C"/>
    <w:rsid w:val="00C7675F"/>
    <w:rsid w:val="00C76781"/>
    <w:rsid w:val="00C767E9"/>
    <w:rsid w:val="00C767F4"/>
    <w:rsid w:val="00C768A0"/>
    <w:rsid w:val="00C76965"/>
    <w:rsid w:val="00C76A2F"/>
    <w:rsid w:val="00C76B63"/>
    <w:rsid w:val="00C76D60"/>
    <w:rsid w:val="00C77023"/>
    <w:rsid w:val="00C774C1"/>
    <w:rsid w:val="00C774C8"/>
    <w:rsid w:val="00C77CEC"/>
    <w:rsid w:val="00C77D42"/>
    <w:rsid w:val="00C8011F"/>
    <w:rsid w:val="00C8057F"/>
    <w:rsid w:val="00C80662"/>
    <w:rsid w:val="00C80ABF"/>
    <w:rsid w:val="00C80B4B"/>
    <w:rsid w:val="00C80E14"/>
    <w:rsid w:val="00C80F6D"/>
    <w:rsid w:val="00C813F3"/>
    <w:rsid w:val="00C81435"/>
    <w:rsid w:val="00C81778"/>
    <w:rsid w:val="00C817BF"/>
    <w:rsid w:val="00C81C95"/>
    <w:rsid w:val="00C81D15"/>
    <w:rsid w:val="00C81FD7"/>
    <w:rsid w:val="00C820E3"/>
    <w:rsid w:val="00C82446"/>
    <w:rsid w:val="00C824F6"/>
    <w:rsid w:val="00C82620"/>
    <w:rsid w:val="00C82660"/>
    <w:rsid w:val="00C82668"/>
    <w:rsid w:val="00C82FA6"/>
    <w:rsid w:val="00C83228"/>
    <w:rsid w:val="00C83250"/>
    <w:rsid w:val="00C8325A"/>
    <w:rsid w:val="00C8381A"/>
    <w:rsid w:val="00C838E1"/>
    <w:rsid w:val="00C838EB"/>
    <w:rsid w:val="00C84582"/>
    <w:rsid w:val="00C845C0"/>
    <w:rsid w:val="00C84726"/>
    <w:rsid w:val="00C84923"/>
    <w:rsid w:val="00C84BD7"/>
    <w:rsid w:val="00C84E3D"/>
    <w:rsid w:val="00C854EC"/>
    <w:rsid w:val="00C8575E"/>
    <w:rsid w:val="00C8577C"/>
    <w:rsid w:val="00C857E1"/>
    <w:rsid w:val="00C85A10"/>
    <w:rsid w:val="00C85CD3"/>
    <w:rsid w:val="00C85D88"/>
    <w:rsid w:val="00C85EFE"/>
    <w:rsid w:val="00C85FE3"/>
    <w:rsid w:val="00C8610D"/>
    <w:rsid w:val="00C86114"/>
    <w:rsid w:val="00C86214"/>
    <w:rsid w:val="00C86420"/>
    <w:rsid w:val="00C864F4"/>
    <w:rsid w:val="00C868F3"/>
    <w:rsid w:val="00C86A59"/>
    <w:rsid w:val="00C86C63"/>
    <w:rsid w:val="00C8726C"/>
    <w:rsid w:val="00C872A0"/>
    <w:rsid w:val="00C872FA"/>
    <w:rsid w:val="00C877E4"/>
    <w:rsid w:val="00C87A36"/>
    <w:rsid w:val="00C87B2E"/>
    <w:rsid w:val="00C87D4D"/>
    <w:rsid w:val="00C90419"/>
    <w:rsid w:val="00C90678"/>
    <w:rsid w:val="00C906CD"/>
    <w:rsid w:val="00C90AD5"/>
    <w:rsid w:val="00C90CB3"/>
    <w:rsid w:val="00C90D9C"/>
    <w:rsid w:val="00C90F8E"/>
    <w:rsid w:val="00C910A5"/>
    <w:rsid w:val="00C911D2"/>
    <w:rsid w:val="00C91DD5"/>
    <w:rsid w:val="00C9205C"/>
    <w:rsid w:val="00C922CA"/>
    <w:rsid w:val="00C92943"/>
    <w:rsid w:val="00C9295F"/>
    <w:rsid w:val="00C92B6E"/>
    <w:rsid w:val="00C92C74"/>
    <w:rsid w:val="00C92C9C"/>
    <w:rsid w:val="00C92DD4"/>
    <w:rsid w:val="00C93081"/>
    <w:rsid w:val="00C93807"/>
    <w:rsid w:val="00C93849"/>
    <w:rsid w:val="00C938DE"/>
    <w:rsid w:val="00C93C04"/>
    <w:rsid w:val="00C93CEC"/>
    <w:rsid w:val="00C93E79"/>
    <w:rsid w:val="00C94015"/>
    <w:rsid w:val="00C9460F"/>
    <w:rsid w:val="00C9478B"/>
    <w:rsid w:val="00C94986"/>
    <w:rsid w:val="00C94AE7"/>
    <w:rsid w:val="00C94B88"/>
    <w:rsid w:val="00C94E99"/>
    <w:rsid w:val="00C94EA4"/>
    <w:rsid w:val="00C94FFF"/>
    <w:rsid w:val="00C95117"/>
    <w:rsid w:val="00C959E7"/>
    <w:rsid w:val="00C95B6B"/>
    <w:rsid w:val="00C95B97"/>
    <w:rsid w:val="00C960E1"/>
    <w:rsid w:val="00C96390"/>
    <w:rsid w:val="00C96C5B"/>
    <w:rsid w:val="00C96E59"/>
    <w:rsid w:val="00C96EAC"/>
    <w:rsid w:val="00C970A8"/>
    <w:rsid w:val="00C971ED"/>
    <w:rsid w:val="00C97735"/>
    <w:rsid w:val="00C977B5"/>
    <w:rsid w:val="00C97E55"/>
    <w:rsid w:val="00CA0261"/>
    <w:rsid w:val="00CA0300"/>
    <w:rsid w:val="00CA06A0"/>
    <w:rsid w:val="00CA078B"/>
    <w:rsid w:val="00CA0D1E"/>
    <w:rsid w:val="00CA0DAE"/>
    <w:rsid w:val="00CA0DC6"/>
    <w:rsid w:val="00CA1312"/>
    <w:rsid w:val="00CA13FB"/>
    <w:rsid w:val="00CA1A06"/>
    <w:rsid w:val="00CA1B6D"/>
    <w:rsid w:val="00CA1CB1"/>
    <w:rsid w:val="00CA2844"/>
    <w:rsid w:val="00CA2898"/>
    <w:rsid w:val="00CA2DD7"/>
    <w:rsid w:val="00CA2E8A"/>
    <w:rsid w:val="00CA2EEC"/>
    <w:rsid w:val="00CA301D"/>
    <w:rsid w:val="00CA302C"/>
    <w:rsid w:val="00CA3143"/>
    <w:rsid w:val="00CA3435"/>
    <w:rsid w:val="00CA34DC"/>
    <w:rsid w:val="00CA367B"/>
    <w:rsid w:val="00CA37BE"/>
    <w:rsid w:val="00CA3B2C"/>
    <w:rsid w:val="00CA41DB"/>
    <w:rsid w:val="00CA420B"/>
    <w:rsid w:val="00CA44DF"/>
    <w:rsid w:val="00CA46B0"/>
    <w:rsid w:val="00CA483C"/>
    <w:rsid w:val="00CA5112"/>
    <w:rsid w:val="00CA524B"/>
    <w:rsid w:val="00CA54D3"/>
    <w:rsid w:val="00CA55FE"/>
    <w:rsid w:val="00CA58D6"/>
    <w:rsid w:val="00CA5A41"/>
    <w:rsid w:val="00CA5BF5"/>
    <w:rsid w:val="00CA5ED9"/>
    <w:rsid w:val="00CA63C7"/>
    <w:rsid w:val="00CA6500"/>
    <w:rsid w:val="00CA671B"/>
    <w:rsid w:val="00CA677D"/>
    <w:rsid w:val="00CA6798"/>
    <w:rsid w:val="00CA6BAD"/>
    <w:rsid w:val="00CA6D2A"/>
    <w:rsid w:val="00CA7045"/>
    <w:rsid w:val="00CA71A7"/>
    <w:rsid w:val="00CA7300"/>
    <w:rsid w:val="00CA7887"/>
    <w:rsid w:val="00CA7C34"/>
    <w:rsid w:val="00CA7D57"/>
    <w:rsid w:val="00CA7E7F"/>
    <w:rsid w:val="00CB00A5"/>
    <w:rsid w:val="00CB011A"/>
    <w:rsid w:val="00CB0521"/>
    <w:rsid w:val="00CB07DE"/>
    <w:rsid w:val="00CB08D2"/>
    <w:rsid w:val="00CB0A33"/>
    <w:rsid w:val="00CB0DE8"/>
    <w:rsid w:val="00CB10A0"/>
    <w:rsid w:val="00CB113E"/>
    <w:rsid w:val="00CB12BE"/>
    <w:rsid w:val="00CB152F"/>
    <w:rsid w:val="00CB16F1"/>
    <w:rsid w:val="00CB1722"/>
    <w:rsid w:val="00CB1969"/>
    <w:rsid w:val="00CB2131"/>
    <w:rsid w:val="00CB23B9"/>
    <w:rsid w:val="00CB243A"/>
    <w:rsid w:val="00CB2453"/>
    <w:rsid w:val="00CB2599"/>
    <w:rsid w:val="00CB29FA"/>
    <w:rsid w:val="00CB2C89"/>
    <w:rsid w:val="00CB3043"/>
    <w:rsid w:val="00CB3425"/>
    <w:rsid w:val="00CB358B"/>
    <w:rsid w:val="00CB3649"/>
    <w:rsid w:val="00CB368B"/>
    <w:rsid w:val="00CB399A"/>
    <w:rsid w:val="00CB42A7"/>
    <w:rsid w:val="00CB454E"/>
    <w:rsid w:val="00CB462F"/>
    <w:rsid w:val="00CB4BBD"/>
    <w:rsid w:val="00CB54F7"/>
    <w:rsid w:val="00CB5A83"/>
    <w:rsid w:val="00CB603C"/>
    <w:rsid w:val="00CB6323"/>
    <w:rsid w:val="00CB6374"/>
    <w:rsid w:val="00CB6A98"/>
    <w:rsid w:val="00CB6BD5"/>
    <w:rsid w:val="00CB70AB"/>
    <w:rsid w:val="00CB747E"/>
    <w:rsid w:val="00CB75B5"/>
    <w:rsid w:val="00CB7C06"/>
    <w:rsid w:val="00CC0051"/>
    <w:rsid w:val="00CC0080"/>
    <w:rsid w:val="00CC00C1"/>
    <w:rsid w:val="00CC0779"/>
    <w:rsid w:val="00CC0982"/>
    <w:rsid w:val="00CC0B18"/>
    <w:rsid w:val="00CC0BCE"/>
    <w:rsid w:val="00CC0C62"/>
    <w:rsid w:val="00CC0D1C"/>
    <w:rsid w:val="00CC10EC"/>
    <w:rsid w:val="00CC11AC"/>
    <w:rsid w:val="00CC171D"/>
    <w:rsid w:val="00CC1728"/>
    <w:rsid w:val="00CC1792"/>
    <w:rsid w:val="00CC1895"/>
    <w:rsid w:val="00CC1AA4"/>
    <w:rsid w:val="00CC1B9D"/>
    <w:rsid w:val="00CC1C5B"/>
    <w:rsid w:val="00CC1F9B"/>
    <w:rsid w:val="00CC2023"/>
    <w:rsid w:val="00CC269D"/>
    <w:rsid w:val="00CC29A3"/>
    <w:rsid w:val="00CC33C4"/>
    <w:rsid w:val="00CC344C"/>
    <w:rsid w:val="00CC34C9"/>
    <w:rsid w:val="00CC36B5"/>
    <w:rsid w:val="00CC378C"/>
    <w:rsid w:val="00CC3815"/>
    <w:rsid w:val="00CC3902"/>
    <w:rsid w:val="00CC3CD8"/>
    <w:rsid w:val="00CC4093"/>
    <w:rsid w:val="00CC43D0"/>
    <w:rsid w:val="00CC4ABF"/>
    <w:rsid w:val="00CC4C21"/>
    <w:rsid w:val="00CC4FA8"/>
    <w:rsid w:val="00CC521B"/>
    <w:rsid w:val="00CC569A"/>
    <w:rsid w:val="00CC57C1"/>
    <w:rsid w:val="00CC59C1"/>
    <w:rsid w:val="00CC5A50"/>
    <w:rsid w:val="00CC5E23"/>
    <w:rsid w:val="00CC5F99"/>
    <w:rsid w:val="00CC6545"/>
    <w:rsid w:val="00CC6A72"/>
    <w:rsid w:val="00CC6E6E"/>
    <w:rsid w:val="00CC7345"/>
    <w:rsid w:val="00CC750F"/>
    <w:rsid w:val="00CC7975"/>
    <w:rsid w:val="00CC7A1F"/>
    <w:rsid w:val="00CC7B49"/>
    <w:rsid w:val="00CC7CC7"/>
    <w:rsid w:val="00CD09F2"/>
    <w:rsid w:val="00CD0B35"/>
    <w:rsid w:val="00CD0C0C"/>
    <w:rsid w:val="00CD0C72"/>
    <w:rsid w:val="00CD0DDE"/>
    <w:rsid w:val="00CD0E43"/>
    <w:rsid w:val="00CD0E6A"/>
    <w:rsid w:val="00CD0F68"/>
    <w:rsid w:val="00CD11C2"/>
    <w:rsid w:val="00CD12C1"/>
    <w:rsid w:val="00CD139A"/>
    <w:rsid w:val="00CD1626"/>
    <w:rsid w:val="00CD168C"/>
    <w:rsid w:val="00CD1880"/>
    <w:rsid w:val="00CD199C"/>
    <w:rsid w:val="00CD1F8E"/>
    <w:rsid w:val="00CD23BF"/>
    <w:rsid w:val="00CD2A8B"/>
    <w:rsid w:val="00CD2D65"/>
    <w:rsid w:val="00CD2E08"/>
    <w:rsid w:val="00CD2E79"/>
    <w:rsid w:val="00CD30F3"/>
    <w:rsid w:val="00CD31F3"/>
    <w:rsid w:val="00CD330E"/>
    <w:rsid w:val="00CD339A"/>
    <w:rsid w:val="00CD355B"/>
    <w:rsid w:val="00CD3741"/>
    <w:rsid w:val="00CD3930"/>
    <w:rsid w:val="00CD3AB8"/>
    <w:rsid w:val="00CD3CA5"/>
    <w:rsid w:val="00CD3D5D"/>
    <w:rsid w:val="00CD3E8E"/>
    <w:rsid w:val="00CD3F8C"/>
    <w:rsid w:val="00CD4315"/>
    <w:rsid w:val="00CD434E"/>
    <w:rsid w:val="00CD4A89"/>
    <w:rsid w:val="00CD4BA0"/>
    <w:rsid w:val="00CD5270"/>
    <w:rsid w:val="00CD5AB7"/>
    <w:rsid w:val="00CD5B61"/>
    <w:rsid w:val="00CD5BD3"/>
    <w:rsid w:val="00CD5E25"/>
    <w:rsid w:val="00CD611C"/>
    <w:rsid w:val="00CD6780"/>
    <w:rsid w:val="00CD693F"/>
    <w:rsid w:val="00CD727A"/>
    <w:rsid w:val="00CD74BD"/>
    <w:rsid w:val="00CD766E"/>
    <w:rsid w:val="00CE028E"/>
    <w:rsid w:val="00CE0580"/>
    <w:rsid w:val="00CE0625"/>
    <w:rsid w:val="00CE0A71"/>
    <w:rsid w:val="00CE0BEF"/>
    <w:rsid w:val="00CE0DAA"/>
    <w:rsid w:val="00CE1135"/>
    <w:rsid w:val="00CE15BA"/>
    <w:rsid w:val="00CE15F8"/>
    <w:rsid w:val="00CE1A1F"/>
    <w:rsid w:val="00CE1D3D"/>
    <w:rsid w:val="00CE1D95"/>
    <w:rsid w:val="00CE1DDD"/>
    <w:rsid w:val="00CE226C"/>
    <w:rsid w:val="00CE2591"/>
    <w:rsid w:val="00CE2897"/>
    <w:rsid w:val="00CE28BE"/>
    <w:rsid w:val="00CE2D20"/>
    <w:rsid w:val="00CE3065"/>
    <w:rsid w:val="00CE335A"/>
    <w:rsid w:val="00CE346E"/>
    <w:rsid w:val="00CE356A"/>
    <w:rsid w:val="00CE3764"/>
    <w:rsid w:val="00CE39DC"/>
    <w:rsid w:val="00CE3A46"/>
    <w:rsid w:val="00CE3AFE"/>
    <w:rsid w:val="00CE3DF6"/>
    <w:rsid w:val="00CE3FC1"/>
    <w:rsid w:val="00CE4442"/>
    <w:rsid w:val="00CE44C1"/>
    <w:rsid w:val="00CE4502"/>
    <w:rsid w:val="00CE456D"/>
    <w:rsid w:val="00CE4B0D"/>
    <w:rsid w:val="00CE4C03"/>
    <w:rsid w:val="00CE50EA"/>
    <w:rsid w:val="00CE52D4"/>
    <w:rsid w:val="00CE54FB"/>
    <w:rsid w:val="00CE5B3A"/>
    <w:rsid w:val="00CE5DE3"/>
    <w:rsid w:val="00CE619C"/>
    <w:rsid w:val="00CE628F"/>
    <w:rsid w:val="00CE6F56"/>
    <w:rsid w:val="00CE73DD"/>
    <w:rsid w:val="00CE7651"/>
    <w:rsid w:val="00CE7702"/>
    <w:rsid w:val="00CE7A1B"/>
    <w:rsid w:val="00CE7A34"/>
    <w:rsid w:val="00CE7A69"/>
    <w:rsid w:val="00CE7EBF"/>
    <w:rsid w:val="00CE7ED3"/>
    <w:rsid w:val="00CF0143"/>
    <w:rsid w:val="00CF01D6"/>
    <w:rsid w:val="00CF02B6"/>
    <w:rsid w:val="00CF033D"/>
    <w:rsid w:val="00CF043A"/>
    <w:rsid w:val="00CF0686"/>
    <w:rsid w:val="00CF088E"/>
    <w:rsid w:val="00CF09F0"/>
    <w:rsid w:val="00CF0C7A"/>
    <w:rsid w:val="00CF0CAB"/>
    <w:rsid w:val="00CF0F50"/>
    <w:rsid w:val="00CF0FEC"/>
    <w:rsid w:val="00CF1437"/>
    <w:rsid w:val="00CF1832"/>
    <w:rsid w:val="00CF1BDA"/>
    <w:rsid w:val="00CF1E21"/>
    <w:rsid w:val="00CF2290"/>
    <w:rsid w:val="00CF2597"/>
    <w:rsid w:val="00CF2885"/>
    <w:rsid w:val="00CF28B3"/>
    <w:rsid w:val="00CF2995"/>
    <w:rsid w:val="00CF2A8D"/>
    <w:rsid w:val="00CF2B57"/>
    <w:rsid w:val="00CF2C79"/>
    <w:rsid w:val="00CF2DCE"/>
    <w:rsid w:val="00CF3090"/>
    <w:rsid w:val="00CF4515"/>
    <w:rsid w:val="00CF48B1"/>
    <w:rsid w:val="00CF4A73"/>
    <w:rsid w:val="00CF4BB2"/>
    <w:rsid w:val="00CF5382"/>
    <w:rsid w:val="00CF53B6"/>
    <w:rsid w:val="00CF54BC"/>
    <w:rsid w:val="00CF570E"/>
    <w:rsid w:val="00CF577B"/>
    <w:rsid w:val="00CF57A5"/>
    <w:rsid w:val="00CF599F"/>
    <w:rsid w:val="00CF59F4"/>
    <w:rsid w:val="00CF5EF0"/>
    <w:rsid w:val="00CF611E"/>
    <w:rsid w:val="00CF6705"/>
    <w:rsid w:val="00CF68DA"/>
    <w:rsid w:val="00CF6A65"/>
    <w:rsid w:val="00CF6ACB"/>
    <w:rsid w:val="00CF6C26"/>
    <w:rsid w:val="00CF6D2C"/>
    <w:rsid w:val="00CF7141"/>
    <w:rsid w:val="00CF727A"/>
    <w:rsid w:val="00CF736E"/>
    <w:rsid w:val="00CF7479"/>
    <w:rsid w:val="00CF7917"/>
    <w:rsid w:val="00CF7E92"/>
    <w:rsid w:val="00CF7EB6"/>
    <w:rsid w:val="00D0009F"/>
    <w:rsid w:val="00D0030B"/>
    <w:rsid w:val="00D0037F"/>
    <w:rsid w:val="00D00687"/>
    <w:rsid w:val="00D00887"/>
    <w:rsid w:val="00D0091D"/>
    <w:rsid w:val="00D01727"/>
    <w:rsid w:val="00D0195E"/>
    <w:rsid w:val="00D01A9A"/>
    <w:rsid w:val="00D01BF6"/>
    <w:rsid w:val="00D01C6E"/>
    <w:rsid w:val="00D01F7D"/>
    <w:rsid w:val="00D01FB9"/>
    <w:rsid w:val="00D0220F"/>
    <w:rsid w:val="00D0230B"/>
    <w:rsid w:val="00D02345"/>
    <w:rsid w:val="00D02583"/>
    <w:rsid w:val="00D029A6"/>
    <w:rsid w:val="00D02C57"/>
    <w:rsid w:val="00D02F2D"/>
    <w:rsid w:val="00D02F62"/>
    <w:rsid w:val="00D03047"/>
    <w:rsid w:val="00D038D6"/>
    <w:rsid w:val="00D03AFE"/>
    <w:rsid w:val="00D03F4F"/>
    <w:rsid w:val="00D03FD2"/>
    <w:rsid w:val="00D043CE"/>
    <w:rsid w:val="00D0496C"/>
    <w:rsid w:val="00D04B80"/>
    <w:rsid w:val="00D04C46"/>
    <w:rsid w:val="00D04C96"/>
    <w:rsid w:val="00D04E5A"/>
    <w:rsid w:val="00D04EBD"/>
    <w:rsid w:val="00D05150"/>
    <w:rsid w:val="00D05244"/>
    <w:rsid w:val="00D05296"/>
    <w:rsid w:val="00D052FC"/>
    <w:rsid w:val="00D05462"/>
    <w:rsid w:val="00D0582A"/>
    <w:rsid w:val="00D05CB9"/>
    <w:rsid w:val="00D05FAE"/>
    <w:rsid w:val="00D060F2"/>
    <w:rsid w:val="00D0627A"/>
    <w:rsid w:val="00D065A4"/>
    <w:rsid w:val="00D06874"/>
    <w:rsid w:val="00D06A90"/>
    <w:rsid w:val="00D071EE"/>
    <w:rsid w:val="00D0751B"/>
    <w:rsid w:val="00D07654"/>
    <w:rsid w:val="00D07675"/>
    <w:rsid w:val="00D10051"/>
    <w:rsid w:val="00D104C6"/>
    <w:rsid w:val="00D10D0E"/>
    <w:rsid w:val="00D10D76"/>
    <w:rsid w:val="00D1124A"/>
    <w:rsid w:val="00D112E4"/>
    <w:rsid w:val="00D1147D"/>
    <w:rsid w:val="00D115A3"/>
    <w:rsid w:val="00D11D83"/>
    <w:rsid w:val="00D123C1"/>
    <w:rsid w:val="00D1246F"/>
    <w:rsid w:val="00D126E9"/>
    <w:rsid w:val="00D1270B"/>
    <w:rsid w:val="00D12804"/>
    <w:rsid w:val="00D12DA0"/>
    <w:rsid w:val="00D13030"/>
    <w:rsid w:val="00D1381F"/>
    <w:rsid w:val="00D13C22"/>
    <w:rsid w:val="00D13E8D"/>
    <w:rsid w:val="00D13EE7"/>
    <w:rsid w:val="00D13F5A"/>
    <w:rsid w:val="00D14151"/>
    <w:rsid w:val="00D14280"/>
    <w:rsid w:val="00D14D4C"/>
    <w:rsid w:val="00D14E80"/>
    <w:rsid w:val="00D14E98"/>
    <w:rsid w:val="00D14F80"/>
    <w:rsid w:val="00D150BC"/>
    <w:rsid w:val="00D1510D"/>
    <w:rsid w:val="00D155D7"/>
    <w:rsid w:val="00D155F4"/>
    <w:rsid w:val="00D156AC"/>
    <w:rsid w:val="00D15C5C"/>
    <w:rsid w:val="00D15D99"/>
    <w:rsid w:val="00D15D9F"/>
    <w:rsid w:val="00D15F71"/>
    <w:rsid w:val="00D15FE9"/>
    <w:rsid w:val="00D1601A"/>
    <w:rsid w:val="00D1634B"/>
    <w:rsid w:val="00D1663E"/>
    <w:rsid w:val="00D16825"/>
    <w:rsid w:val="00D16D6F"/>
    <w:rsid w:val="00D16DDB"/>
    <w:rsid w:val="00D16E3B"/>
    <w:rsid w:val="00D16F1D"/>
    <w:rsid w:val="00D17057"/>
    <w:rsid w:val="00D1757E"/>
    <w:rsid w:val="00D1783D"/>
    <w:rsid w:val="00D17E2D"/>
    <w:rsid w:val="00D17F28"/>
    <w:rsid w:val="00D20578"/>
    <w:rsid w:val="00D2095E"/>
    <w:rsid w:val="00D20974"/>
    <w:rsid w:val="00D20BC4"/>
    <w:rsid w:val="00D20E47"/>
    <w:rsid w:val="00D21037"/>
    <w:rsid w:val="00D21528"/>
    <w:rsid w:val="00D21611"/>
    <w:rsid w:val="00D218F5"/>
    <w:rsid w:val="00D21B79"/>
    <w:rsid w:val="00D21DDA"/>
    <w:rsid w:val="00D2202B"/>
    <w:rsid w:val="00D22EFE"/>
    <w:rsid w:val="00D23110"/>
    <w:rsid w:val="00D233EC"/>
    <w:rsid w:val="00D2371D"/>
    <w:rsid w:val="00D2386E"/>
    <w:rsid w:val="00D2394E"/>
    <w:rsid w:val="00D23AC2"/>
    <w:rsid w:val="00D23D27"/>
    <w:rsid w:val="00D24061"/>
    <w:rsid w:val="00D2471F"/>
    <w:rsid w:val="00D24AE0"/>
    <w:rsid w:val="00D24B24"/>
    <w:rsid w:val="00D24CE3"/>
    <w:rsid w:val="00D24E82"/>
    <w:rsid w:val="00D253C7"/>
    <w:rsid w:val="00D25601"/>
    <w:rsid w:val="00D25B0C"/>
    <w:rsid w:val="00D25D72"/>
    <w:rsid w:val="00D2699F"/>
    <w:rsid w:val="00D26AB7"/>
    <w:rsid w:val="00D26BD9"/>
    <w:rsid w:val="00D26CCA"/>
    <w:rsid w:val="00D26DAE"/>
    <w:rsid w:val="00D270A1"/>
    <w:rsid w:val="00D27224"/>
    <w:rsid w:val="00D273C8"/>
    <w:rsid w:val="00D27958"/>
    <w:rsid w:val="00D2797E"/>
    <w:rsid w:val="00D279F5"/>
    <w:rsid w:val="00D27B86"/>
    <w:rsid w:val="00D27E46"/>
    <w:rsid w:val="00D3031B"/>
    <w:rsid w:val="00D30478"/>
    <w:rsid w:val="00D304AE"/>
    <w:rsid w:val="00D3052B"/>
    <w:rsid w:val="00D3057D"/>
    <w:rsid w:val="00D30819"/>
    <w:rsid w:val="00D30840"/>
    <w:rsid w:val="00D30C62"/>
    <w:rsid w:val="00D30FB6"/>
    <w:rsid w:val="00D310B0"/>
    <w:rsid w:val="00D312F4"/>
    <w:rsid w:val="00D31631"/>
    <w:rsid w:val="00D316DF"/>
    <w:rsid w:val="00D31782"/>
    <w:rsid w:val="00D31D98"/>
    <w:rsid w:val="00D31E67"/>
    <w:rsid w:val="00D320E6"/>
    <w:rsid w:val="00D32344"/>
    <w:rsid w:val="00D32798"/>
    <w:rsid w:val="00D32DD8"/>
    <w:rsid w:val="00D32DFE"/>
    <w:rsid w:val="00D32E96"/>
    <w:rsid w:val="00D332F2"/>
    <w:rsid w:val="00D3346B"/>
    <w:rsid w:val="00D337A0"/>
    <w:rsid w:val="00D33B16"/>
    <w:rsid w:val="00D33B5D"/>
    <w:rsid w:val="00D33C65"/>
    <w:rsid w:val="00D33CE1"/>
    <w:rsid w:val="00D34055"/>
    <w:rsid w:val="00D3420C"/>
    <w:rsid w:val="00D342A5"/>
    <w:rsid w:val="00D344E0"/>
    <w:rsid w:val="00D346AC"/>
    <w:rsid w:val="00D34AF9"/>
    <w:rsid w:val="00D34BE8"/>
    <w:rsid w:val="00D34CD0"/>
    <w:rsid w:val="00D34CDF"/>
    <w:rsid w:val="00D34D4A"/>
    <w:rsid w:val="00D34E8F"/>
    <w:rsid w:val="00D3503D"/>
    <w:rsid w:val="00D3536F"/>
    <w:rsid w:val="00D358CF"/>
    <w:rsid w:val="00D35EA9"/>
    <w:rsid w:val="00D3612E"/>
    <w:rsid w:val="00D36336"/>
    <w:rsid w:val="00D36523"/>
    <w:rsid w:val="00D36586"/>
    <w:rsid w:val="00D368ED"/>
    <w:rsid w:val="00D36B47"/>
    <w:rsid w:val="00D36BF9"/>
    <w:rsid w:val="00D36EDB"/>
    <w:rsid w:val="00D375C3"/>
    <w:rsid w:val="00D375F7"/>
    <w:rsid w:val="00D37AA6"/>
    <w:rsid w:val="00D37C39"/>
    <w:rsid w:val="00D37C5A"/>
    <w:rsid w:val="00D37D43"/>
    <w:rsid w:val="00D37E85"/>
    <w:rsid w:val="00D404F3"/>
    <w:rsid w:val="00D40732"/>
    <w:rsid w:val="00D40754"/>
    <w:rsid w:val="00D4085D"/>
    <w:rsid w:val="00D40C1C"/>
    <w:rsid w:val="00D40C9B"/>
    <w:rsid w:val="00D40FEF"/>
    <w:rsid w:val="00D415F4"/>
    <w:rsid w:val="00D41A0C"/>
    <w:rsid w:val="00D427FD"/>
    <w:rsid w:val="00D42DB8"/>
    <w:rsid w:val="00D43077"/>
    <w:rsid w:val="00D43246"/>
    <w:rsid w:val="00D43383"/>
    <w:rsid w:val="00D433AD"/>
    <w:rsid w:val="00D4341B"/>
    <w:rsid w:val="00D43862"/>
    <w:rsid w:val="00D43CDB"/>
    <w:rsid w:val="00D44591"/>
    <w:rsid w:val="00D44793"/>
    <w:rsid w:val="00D44ADC"/>
    <w:rsid w:val="00D44E95"/>
    <w:rsid w:val="00D450BE"/>
    <w:rsid w:val="00D459CE"/>
    <w:rsid w:val="00D46125"/>
    <w:rsid w:val="00D46137"/>
    <w:rsid w:val="00D46967"/>
    <w:rsid w:val="00D46B95"/>
    <w:rsid w:val="00D46D2D"/>
    <w:rsid w:val="00D46ECB"/>
    <w:rsid w:val="00D47269"/>
    <w:rsid w:val="00D474DA"/>
    <w:rsid w:val="00D47DFC"/>
    <w:rsid w:val="00D47E63"/>
    <w:rsid w:val="00D5007A"/>
    <w:rsid w:val="00D50145"/>
    <w:rsid w:val="00D50159"/>
    <w:rsid w:val="00D50776"/>
    <w:rsid w:val="00D50817"/>
    <w:rsid w:val="00D50AA3"/>
    <w:rsid w:val="00D50D65"/>
    <w:rsid w:val="00D50E20"/>
    <w:rsid w:val="00D51014"/>
    <w:rsid w:val="00D512D6"/>
    <w:rsid w:val="00D51479"/>
    <w:rsid w:val="00D51861"/>
    <w:rsid w:val="00D51C80"/>
    <w:rsid w:val="00D522FA"/>
    <w:rsid w:val="00D52804"/>
    <w:rsid w:val="00D528B7"/>
    <w:rsid w:val="00D5299F"/>
    <w:rsid w:val="00D529FB"/>
    <w:rsid w:val="00D52B97"/>
    <w:rsid w:val="00D52CBE"/>
    <w:rsid w:val="00D52D0D"/>
    <w:rsid w:val="00D52F49"/>
    <w:rsid w:val="00D53180"/>
    <w:rsid w:val="00D531C9"/>
    <w:rsid w:val="00D531D7"/>
    <w:rsid w:val="00D5329E"/>
    <w:rsid w:val="00D532DE"/>
    <w:rsid w:val="00D532E4"/>
    <w:rsid w:val="00D53A25"/>
    <w:rsid w:val="00D53CB0"/>
    <w:rsid w:val="00D53DF2"/>
    <w:rsid w:val="00D53F7C"/>
    <w:rsid w:val="00D53FA6"/>
    <w:rsid w:val="00D5403A"/>
    <w:rsid w:val="00D54432"/>
    <w:rsid w:val="00D547EC"/>
    <w:rsid w:val="00D54B55"/>
    <w:rsid w:val="00D54BB8"/>
    <w:rsid w:val="00D54BD1"/>
    <w:rsid w:val="00D54D7F"/>
    <w:rsid w:val="00D54F62"/>
    <w:rsid w:val="00D54FE0"/>
    <w:rsid w:val="00D54FEA"/>
    <w:rsid w:val="00D5501F"/>
    <w:rsid w:val="00D55117"/>
    <w:rsid w:val="00D55548"/>
    <w:rsid w:val="00D55A03"/>
    <w:rsid w:val="00D55AA4"/>
    <w:rsid w:val="00D55B13"/>
    <w:rsid w:val="00D55EC6"/>
    <w:rsid w:val="00D55ED5"/>
    <w:rsid w:val="00D55F60"/>
    <w:rsid w:val="00D56062"/>
    <w:rsid w:val="00D5609A"/>
    <w:rsid w:val="00D5640E"/>
    <w:rsid w:val="00D56622"/>
    <w:rsid w:val="00D5673D"/>
    <w:rsid w:val="00D5684B"/>
    <w:rsid w:val="00D56A3F"/>
    <w:rsid w:val="00D56BDC"/>
    <w:rsid w:val="00D56C6F"/>
    <w:rsid w:val="00D5714F"/>
    <w:rsid w:val="00D57653"/>
    <w:rsid w:val="00D579B3"/>
    <w:rsid w:val="00D57A2A"/>
    <w:rsid w:val="00D60ED3"/>
    <w:rsid w:val="00D60F91"/>
    <w:rsid w:val="00D60FFD"/>
    <w:rsid w:val="00D6104E"/>
    <w:rsid w:val="00D61552"/>
    <w:rsid w:val="00D61BB5"/>
    <w:rsid w:val="00D61BDB"/>
    <w:rsid w:val="00D61E62"/>
    <w:rsid w:val="00D61F0C"/>
    <w:rsid w:val="00D61FB1"/>
    <w:rsid w:val="00D61FE4"/>
    <w:rsid w:val="00D622E5"/>
    <w:rsid w:val="00D628A2"/>
    <w:rsid w:val="00D62B30"/>
    <w:rsid w:val="00D62FF6"/>
    <w:rsid w:val="00D63379"/>
    <w:rsid w:val="00D633FE"/>
    <w:rsid w:val="00D63957"/>
    <w:rsid w:val="00D63AA0"/>
    <w:rsid w:val="00D63E26"/>
    <w:rsid w:val="00D63F11"/>
    <w:rsid w:val="00D63F2C"/>
    <w:rsid w:val="00D640FD"/>
    <w:rsid w:val="00D64276"/>
    <w:rsid w:val="00D645CF"/>
    <w:rsid w:val="00D648B3"/>
    <w:rsid w:val="00D649C6"/>
    <w:rsid w:val="00D64A13"/>
    <w:rsid w:val="00D64A33"/>
    <w:rsid w:val="00D64FFC"/>
    <w:rsid w:val="00D65018"/>
    <w:rsid w:val="00D6530F"/>
    <w:rsid w:val="00D654E2"/>
    <w:rsid w:val="00D6567D"/>
    <w:rsid w:val="00D65787"/>
    <w:rsid w:val="00D65AF6"/>
    <w:rsid w:val="00D65E8B"/>
    <w:rsid w:val="00D66004"/>
    <w:rsid w:val="00D661F8"/>
    <w:rsid w:val="00D662C6"/>
    <w:rsid w:val="00D6647A"/>
    <w:rsid w:val="00D665D9"/>
    <w:rsid w:val="00D666B2"/>
    <w:rsid w:val="00D66CE9"/>
    <w:rsid w:val="00D66F92"/>
    <w:rsid w:val="00D67558"/>
    <w:rsid w:val="00D67B89"/>
    <w:rsid w:val="00D67BBD"/>
    <w:rsid w:val="00D67E4B"/>
    <w:rsid w:val="00D67F4E"/>
    <w:rsid w:val="00D67F8F"/>
    <w:rsid w:val="00D7064C"/>
    <w:rsid w:val="00D707A8"/>
    <w:rsid w:val="00D71347"/>
    <w:rsid w:val="00D71489"/>
    <w:rsid w:val="00D71B0D"/>
    <w:rsid w:val="00D71C31"/>
    <w:rsid w:val="00D71EC7"/>
    <w:rsid w:val="00D7211F"/>
    <w:rsid w:val="00D721FE"/>
    <w:rsid w:val="00D72375"/>
    <w:rsid w:val="00D724F9"/>
    <w:rsid w:val="00D726DD"/>
    <w:rsid w:val="00D72835"/>
    <w:rsid w:val="00D72985"/>
    <w:rsid w:val="00D72CE1"/>
    <w:rsid w:val="00D72DDE"/>
    <w:rsid w:val="00D73246"/>
    <w:rsid w:val="00D732A3"/>
    <w:rsid w:val="00D732E6"/>
    <w:rsid w:val="00D736E1"/>
    <w:rsid w:val="00D73980"/>
    <w:rsid w:val="00D73BF3"/>
    <w:rsid w:val="00D73C04"/>
    <w:rsid w:val="00D73CBA"/>
    <w:rsid w:val="00D73FDD"/>
    <w:rsid w:val="00D740E7"/>
    <w:rsid w:val="00D74604"/>
    <w:rsid w:val="00D74608"/>
    <w:rsid w:val="00D74D25"/>
    <w:rsid w:val="00D74EE0"/>
    <w:rsid w:val="00D75184"/>
    <w:rsid w:val="00D7550A"/>
    <w:rsid w:val="00D7568F"/>
    <w:rsid w:val="00D75941"/>
    <w:rsid w:val="00D75C8E"/>
    <w:rsid w:val="00D75D18"/>
    <w:rsid w:val="00D76366"/>
    <w:rsid w:val="00D76804"/>
    <w:rsid w:val="00D76971"/>
    <w:rsid w:val="00D76A6D"/>
    <w:rsid w:val="00D76B71"/>
    <w:rsid w:val="00D76CCA"/>
    <w:rsid w:val="00D76FF8"/>
    <w:rsid w:val="00D77101"/>
    <w:rsid w:val="00D77493"/>
    <w:rsid w:val="00D77815"/>
    <w:rsid w:val="00D77874"/>
    <w:rsid w:val="00D77BCA"/>
    <w:rsid w:val="00D77BCB"/>
    <w:rsid w:val="00D77CD4"/>
    <w:rsid w:val="00D77F3E"/>
    <w:rsid w:val="00D8089F"/>
    <w:rsid w:val="00D81003"/>
    <w:rsid w:val="00D81013"/>
    <w:rsid w:val="00D81309"/>
    <w:rsid w:val="00D813A1"/>
    <w:rsid w:val="00D81BA8"/>
    <w:rsid w:val="00D81E83"/>
    <w:rsid w:val="00D81E85"/>
    <w:rsid w:val="00D81FB9"/>
    <w:rsid w:val="00D82DCA"/>
    <w:rsid w:val="00D82EB4"/>
    <w:rsid w:val="00D831E7"/>
    <w:rsid w:val="00D8330E"/>
    <w:rsid w:val="00D833B2"/>
    <w:rsid w:val="00D834F4"/>
    <w:rsid w:val="00D8384C"/>
    <w:rsid w:val="00D83AF9"/>
    <w:rsid w:val="00D83B3B"/>
    <w:rsid w:val="00D83BA5"/>
    <w:rsid w:val="00D83BBD"/>
    <w:rsid w:val="00D83ED6"/>
    <w:rsid w:val="00D8430D"/>
    <w:rsid w:val="00D843AC"/>
    <w:rsid w:val="00D84E03"/>
    <w:rsid w:val="00D85267"/>
    <w:rsid w:val="00D85627"/>
    <w:rsid w:val="00D858AA"/>
    <w:rsid w:val="00D85D96"/>
    <w:rsid w:val="00D85EB1"/>
    <w:rsid w:val="00D8614E"/>
    <w:rsid w:val="00D861D5"/>
    <w:rsid w:val="00D8627F"/>
    <w:rsid w:val="00D8672D"/>
    <w:rsid w:val="00D869A6"/>
    <w:rsid w:val="00D86C24"/>
    <w:rsid w:val="00D86E9C"/>
    <w:rsid w:val="00D870AC"/>
    <w:rsid w:val="00D87453"/>
    <w:rsid w:val="00D87B39"/>
    <w:rsid w:val="00D87BF0"/>
    <w:rsid w:val="00D87D49"/>
    <w:rsid w:val="00D87D9E"/>
    <w:rsid w:val="00D87E02"/>
    <w:rsid w:val="00D87F86"/>
    <w:rsid w:val="00D90083"/>
    <w:rsid w:val="00D9017A"/>
    <w:rsid w:val="00D9053C"/>
    <w:rsid w:val="00D908BE"/>
    <w:rsid w:val="00D90925"/>
    <w:rsid w:val="00D90D8A"/>
    <w:rsid w:val="00D91063"/>
    <w:rsid w:val="00D91232"/>
    <w:rsid w:val="00D91246"/>
    <w:rsid w:val="00D9132E"/>
    <w:rsid w:val="00D91B8C"/>
    <w:rsid w:val="00D91C7C"/>
    <w:rsid w:val="00D920BD"/>
    <w:rsid w:val="00D9241E"/>
    <w:rsid w:val="00D92648"/>
    <w:rsid w:val="00D92BA5"/>
    <w:rsid w:val="00D93076"/>
    <w:rsid w:val="00D93262"/>
    <w:rsid w:val="00D93442"/>
    <w:rsid w:val="00D93547"/>
    <w:rsid w:val="00D935B5"/>
    <w:rsid w:val="00D93A1B"/>
    <w:rsid w:val="00D93C0E"/>
    <w:rsid w:val="00D93D87"/>
    <w:rsid w:val="00D9420F"/>
    <w:rsid w:val="00D94691"/>
    <w:rsid w:val="00D94980"/>
    <w:rsid w:val="00D94B34"/>
    <w:rsid w:val="00D94FF0"/>
    <w:rsid w:val="00D95049"/>
    <w:rsid w:val="00D950A5"/>
    <w:rsid w:val="00D956AC"/>
    <w:rsid w:val="00D961BA"/>
    <w:rsid w:val="00D963A4"/>
    <w:rsid w:val="00D96617"/>
    <w:rsid w:val="00D96762"/>
    <w:rsid w:val="00D9678C"/>
    <w:rsid w:val="00D968A8"/>
    <w:rsid w:val="00D96A9E"/>
    <w:rsid w:val="00D96AE9"/>
    <w:rsid w:val="00D96DD7"/>
    <w:rsid w:val="00D96F8B"/>
    <w:rsid w:val="00D970B2"/>
    <w:rsid w:val="00D972CD"/>
    <w:rsid w:val="00D97429"/>
    <w:rsid w:val="00D9768E"/>
    <w:rsid w:val="00D976BF"/>
    <w:rsid w:val="00D97734"/>
    <w:rsid w:val="00D979AC"/>
    <w:rsid w:val="00DA014A"/>
    <w:rsid w:val="00DA017B"/>
    <w:rsid w:val="00DA03D7"/>
    <w:rsid w:val="00DA0787"/>
    <w:rsid w:val="00DA0875"/>
    <w:rsid w:val="00DA0893"/>
    <w:rsid w:val="00DA09F1"/>
    <w:rsid w:val="00DA0E89"/>
    <w:rsid w:val="00DA0FF1"/>
    <w:rsid w:val="00DA1252"/>
    <w:rsid w:val="00DA147B"/>
    <w:rsid w:val="00DA1611"/>
    <w:rsid w:val="00DA162D"/>
    <w:rsid w:val="00DA165F"/>
    <w:rsid w:val="00DA18A4"/>
    <w:rsid w:val="00DA18FF"/>
    <w:rsid w:val="00DA197C"/>
    <w:rsid w:val="00DA1987"/>
    <w:rsid w:val="00DA209F"/>
    <w:rsid w:val="00DA2344"/>
    <w:rsid w:val="00DA23D2"/>
    <w:rsid w:val="00DA258E"/>
    <w:rsid w:val="00DA2939"/>
    <w:rsid w:val="00DA2A75"/>
    <w:rsid w:val="00DA2BAD"/>
    <w:rsid w:val="00DA2F27"/>
    <w:rsid w:val="00DA370F"/>
    <w:rsid w:val="00DA37A8"/>
    <w:rsid w:val="00DA3963"/>
    <w:rsid w:val="00DA39D4"/>
    <w:rsid w:val="00DA41D6"/>
    <w:rsid w:val="00DA41F0"/>
    <w:rsid w:val="00DA4BB4"/>
    <w:rsid w:val="00DA4D31"/>
    <w:rsid w:val="00DA4DD4"/>
    <w:rsid w:val="00DA4E16"/>
    <w:rsid w:val="00DA4EAD"/>
    <w:rsid w:val="00DA5045"/>
    <w:rsid w:val="00DA537F"/>
    <w:rsid w:val="00DA53AD"/>
    <w:rsid w:val="00DA53CD"/>
    <w:rsid w:val="00DA55A8"/>
    <w:rsid w:val="00DA5732"/>
    <w:rsid w:val="00DA57CE"/>
    <w:rsid w:val="00DA5B5D"/>
    <w:rsid w:val="00DA5C78"/>
    <w:rsid w:val="00DA5F52"/>
    <w:rsid w:val="00DA5FC4"/>
    <w:rsid w:val="00DA5FCC"/>
    <w:rsid w:val="00DA60B1"/>
    <w:rsid w:val="00DA613A"/>
    <w:rsid w:val="00DA63DC"/>
    <w:rsid w:val="00DA6620"/>
    <w:rsid w:val="00DA684F"/>
    <w:rsid w:val="00DA697D"/>
    <w:rsid w:val="00DA6A67"/>
    <w:rsid w:val="00DA6D51"/>
    <w:rsid w:val="00DA6DCA"/>
    <w:rsid w:val="00DA6FEE"/>
    <w:rsid w:val="00DA73F9"/>
    <w:rsid w:val="00DA767A"/>
    <w:rsid w:val="00DA78D7"/>
    <w:rsid w:val="00DA7C09"/>
    <w:rsid w:val="00DA7C12"/>
    <w:rsid w:val="00DA7E55"/>
    <w:rsid w:val="00DB0713"/>
    <w:rsid w:val="00DB0732"/>
    <w:rsid w:val="00DB07FD"/>
    <w:rsid w:val="00DB0961"/>
    <w:rsid w:val="00DB0D91"/>
    <w:rsid w:val="00DB114B"/>
    <w:rsid w:val="00DB1688"/>
    <w:rsid w:val="00DB1F27"/>
    <w:rsid w:val="00DB22ED"/>
    <w:rsid w:val="00DB25D1"/>
    <w:rsid w:val="00DB26BC"/>
    <w:rsid w:val="00DB27D1"/>
    <w:rsid w:val="00DB2863"/>
    <w:rsid w:val="00DB2A2B"/>
    <w:rsid w:val="00DB2BBA"/>
    <w:rsid w:val="00DB2E26"/>
    <w:rsid w:val="00DB2E40"/>
    <w:rsid w:val="00DB393B"/>
    <w:rsid w:val="00DB3C15"/>
    <w:rsid w:val="00DB3DA7"/>
    <w:rsid w:val="00DB4167"/>
    <w:rsid w:val="00DB41EA"/>
    <w:rsid w:val="00DB451A"/>
    <w:rsid w:val="00DB48C6"/>
    <w:rsid w:val="00DB4B59"/>
    <w:rsid w:val="00DB5335"/>
    <w:rsid w:val="00DB59EF"/>
    <w:rsid w:val="00DB5A0B"/>
    <w:rsid w:val="00DB5AC0"/>
    <w:rsid w:val="00DB5C58"/>
    <w:rsid w:val="00DB5E8E"/>
    <w:rsid w:val="00DB5FBA"/>
    <w:rsid w:val="00DB62A7"/>
    <w:rsid w:val="00DB645D"/>
    <w:rsid w:val="00DB6470"/>
    <w:rsid w:val="00DB64EF"/>
    <w:rsid w:val="00DB655E"/>
    <w:rsid w:val="00DB6C14"/>
    <w:rsid w:val="00DB6C74"/>
    <w:rsid w:val="00DB70DD"/>
    <w:rsid w:val="00DB729C"/>
    <w:rsid w:val="00DB7433"/>
    <w:rsid w:val="00DB7645"/>
    <w:rsid w:val="00DB772E"/>
    <w:rsid w:val="00DB7AD3"/>
    <w:rsid w:val="00DB7ECD"/>
    <w:rsid w:val="00DB7FCD"/>
    <w:rsid w:val="00DC0647"/>
    <w:rsid w:val="00DC0661"/>
    <w:rsid w:val="00DC07F1"/>
    <w:rsid w:val="00DC0843"/>
    <w:rsid w:val="00DC09F8"/>
    <w:rsid w:val="00DC0D12"/>
    <w:rsid w:val="00DC1262"/>
    <w:rsid w:val="00DC1330"/>
    <w:rsid w:val="00DC1938"/>
    <w:rsid w:val="00DC1DCE"/>
    <w:rsid w:val="00DC1F94"/>
    <w:rsid w:val="00DC213A"/>
    <w:rsid w:val="00DC23AB"/>
    <w:rsid w:val="00DC27D4"/>
    <w:rsid w:val="00DC2CAA"/>
    <w:rsid w:val="00DC2FC5"/>
    <w:rsid w:val="00DC3025"/>
    <w:rsid w:val="00DC30BE"/>
    <w:rsid w:val="00DC31E1"/>
    <w:rsid w:val="00DC34DF"/>
    <w:rsid w:val="00DC3968"/>
    <w:rsid w:val="00DC3A7C"/>
    <w:rsid w:val="00DC3D1C"/>
    <w:rsid w:val="00DC3DC7"/>
    <w:rsid w:val="00DC3E59"/>
    <w:rsid w:val="00DC421D"/>
    <w:rsid w:val="00DC4291"/>
    <w:rsid w:val="00DC43FA"/>
    <w:rsid w:val="00DC519A"/>
    <w:rsid w:val="00DC55D8"/>
    <w:rsid w:val="00DC57D5"/>
    <w:rsid w:val="00DC5914"/>
    <w:rsid w:val="00DC5D45"/>
    <w:rsid w:val="00DC5F4B"/>
    <w:rsid w:val="00DC5FC2"/>
    <w:rsid w:val="00DC63F9"/>
    <w:rsid w:val="00DC65AE"/>
    <w:rsid w:val="00DC6794"/>
    <w:rsid w:val="00DC67C9"/>
    <w:rsid w:val="00DC69D4"/>
    <w:rsid w:val="00DC6D05"/>
    <w:rsid w:val="00DC7020"/>
    <w:rsid w:val="00DC75DA"/>
    <w:rsid w:val="00DC7790"/>
    <w:rsid w:val="00DC79A8"/>
    <w:rsid w:val="00DC7CE8"/>
    <w:rsid w:val="00DC7F1B"/>
    <w:rsid w:val="00DD019C"/>
    <w:rsid w:val="00DD025E"/>
    <w:rsid w:val="00DD0376"/>
    <w:rsid w:val="00DD06C7"/>
    <w:rsid w:val="00DD095C"/>
    <w:rsid w:val="00DD0BC5"/>
    <w:rsid w:val="00DD12BA"/>
    <w:rsid w:val="00DD146E"/>
    <w:rsid w:val="00DD17A2"/>
    <w:rsid w:val="00DD1C61"/>
    <w:rsid w:val="00DD1E58"/>
    <w:rsid w:val="00DD24A2"/>
    <w:rsid w:val="00DD24AA"/>
    <w:rsid w:val="00DD2B9B"/>
    <w:rsid w:val="00DD2C3E"/>
    <w:rsid w:val="00DD2C63"/>
    <w:rsid w:val="00DD2DCD"/>
    <w:rsid w:val="00DD2FC0"/>
    <w:rsid w:val="00DD315C"/>
    <w:rsid w:val="00DD32B2"/>
    <w:rsid w:val="00DD3304"/>
    <w:rsid w:val="00DD3480"/>
    <w:rsid w:val="00DD3532"/>
    <w:rsid w:val="00DD3546"/>
    <w:rsid w:val="00DD36D8"/>
    <w:rsid w:val="00DD3976"/>
    <w:rsid w:val="00DD3A52"/>
    <w:rsid w:val="00DD3BBF"/>
    <w:rsid w:val="00DD3C36"/>
    <w:rsid w:val="00DD3C64"/>
    <w:rsid w:val="00DD3E56"/>
    <w:rsid w:val="00DD3E78"/>
    <w:rsid w:val="00DD3FB5"/>
    <w:rsid w:val="00DD43F0"/>
    <w:rsid w:val="00DD45C6"/>
    <w:rsid w:val="00DD4E10"/>
    <w:rsid w:val="00DD4F48"/>
    <w:rsid w:val="00DD4F5E"/>
    <w:rsid w:val="00DD4FB1"/>
    <w:rsid w:val="00DD5060"/>
    <w:rsid w:val="00DD5199"/>
    <w:rsid w:val="00DD54FC"/>
    <w:rsid w:val="00DD5C81"/>
    <w:rsid w:val="00DD5CB5"/>
    <w:rsid w:val="00DD5E70"/>
    <w:rsid w:val="00DD5E8B"/>
    <w:rsid w:val="00DD6177"/>
    <w:rsid w:val="00DD61EC"/>
    <w:rsid w:val="00DD62C9"/>
    <w:rsid w:val="00DD647B"/>
    <w:rsid w:val="00DD65A8"/>
    <w:rsid w:val="00DD67FE"/>
    <w:rsid w:val="00DD6BAC"/>
    <w:rsid w:val="00DD6BAD"/>
    <w:rsid w:val="00DD6BE6"/>
    <w:rsid w:val="00DD6C47"/>
    <w:rsid w:val="00DD70FE"/>
    <w:rsid w:val="00DD79C6"/>
    <w:rsid w:val="00DD7B14"/>
    <w:rsid w:val="00DD7DFC"/>
    <w:rsid w:val="00DD7E62"/>
    <w:rsid w:val="00DE0B94"/>
    <w:rsid w:val="00DE0C6A"/>
    <w:rsid w:val="00DE0FC9"/>
    <w:rsid w:val="00DE16F0"/>
    <w:rsid w:val="00DE1890"/>
    <w:rsid w:val="00DE18A7"/>
    <w:rsid w:val="00DE194C"/>
    <w:rsid w:val="00DE1C0B"/>
    <w:rsid w:val="00DE1C1F"/>
    <w:rsid w:val="00DE1D53"/>
    <w:rsid w:val="00DE1E45"/>
    <w:rsid w:val="00DE20BA"/>
    <w:rsid w:val="00DE2270"/>
    <w:rsid w:val="00DE2306"/>
    <w:rsid w:val="00DE294B"/>
    <w:rsid w:val="00DE2A0B"/>
    <w:rsid w:val="00DE2BF3"/>
    <w:rsid w:val="00DE316C"/>
    <w:rsid w:val="00DE31B3"/>
    <w:rsid w:val="00DE3695"/>
    <w:rsid w:val="00DE36CE"/>
    <w:rsid w:val="00DE393E"/>
    <w:rsid w:val="00DE3A26"/>
    <w:rsid w:val="00DE3D7C"/>
    <w:rsid w:val="00DE402A"/>
    <w:rsid w:val="00DE428B"/>
    <w:rsid w:val="00DE42D4"/>
    <w:rsid w:val="00DE43FD"/>
    <w:rsid w:val="00DE4497"/>
    <w:rsid w:val="00DE471E"/>
    <w:rsid w:val="00DE526D"/>
    <w:rsid w:val="00DE62C6"/>
    <w:rsid w:val="00DE63D0"/>
    <w:rsid w:val="00DE6672"/>
    <w:rsid w:val="00DE6899"/>
    <w:rsid w:val="00DE6D3E"/>
    <w:rsid w:val="00DE6E9D"/>
    <w:rsid w:val="00DE6F47"/>
    <w:rsid w:val="00DE6FBA"/>
    <w:rsid w:val="00DE7227"/>
    <w:rsid w:val="00DE7602"/>
    <w:rsid w:val="00DE76C3"/>
    <w:rsid w:val="00DE78AA"/>
    <w:rsid w:val="00DE7C78"/>
    <w:rsid w:val="00DE7D0F"/>
    <w:rsid w:val="00DE7F26"/>
    <w:rsid w:val="00DE7FDE"/>
    <w:rsid w:val="00DF0367"/>
    <w:rsid w:val="00DF040E"/>
    <w:rsid w:val="00DF066B"/>
    <w:rsid w:val="00DF07D2"/>
    <w:rsid w:val="00DF0836"/>
    <w:rsid w:val="00DF086F"/>
    <w:rsid w:val="00DF0C25"/>
    <w:rsid w:val="00DF0D72"/>
    <w:rsid w:val="00DF0D78"/>
    <w:rsid w:val="00DF0DA3"/>
    <w:rsid w:val="00DF0FE6"/>
    <w:rsid w:val="00DF13C4"/>
    <w:rsid w:val="00DF13D7"/>
    <w:rsid w:val="00DF16C7"/>
    <w:rsid w:val="00DF1786"/>
    <w:rsid w:val="00DF1E1C"/>
    <w:rsid w:val="00DF1EA1"/>
    <w:rsid w:val="00DF273F"/>
    <w:rsid w:val="00DF2743"/>
    <w:rsid w:val="00DF2798"/>
    <w:rsid w:val="00DF27DA"/>
    <w:rsid w:val="00DF27DD"/>
    <w:rsid w:val="00DF2C29"/>
    <w:rsid w:val="00DF2D5E"/>
    <w:rsid w:val="00DF2DB8"/>
    <w:rsid w:val="00DF2E3E"/>
    <w:rsid w:val="00DF2F9D"/>
    <w:rsid w:val="00DF36BF"/>
    <w:rsid w:val="00DF3922"/>
    <w:rsid w:val="00DF397C"/>
    <w:rsid w:val="00DF3BD1"/>
    <w:rsid w:val="00DF42E6"/>
    <w:rsid w:val="00DF47EE"/>
    <w:rsid w:val="00DF4CB8"/>
    <w:rsid w:val="00DF4DBB"/>
    <w:rsid w:val="00DF4F20"/>
    <w:rsid w:val="00DF5C83"/>
    <w:rsid w:val="00DF5D14"/>
    <w:rsid w:val="00DF5E95"/>
    <w:rsid w:val="00DF5F00"/>
    <w:rsid w:val="00DF5F9F"/>
    <w:rsid w:val="00DF62B8"/>
    <w:rsid w:val="00DF633E"/>
    <w:rsid w:val="00DF640F"/>
    <w:rsid w:val="00DF649C"/>
    <w:rsid w:val="00DF670F"/>
    <w:rsid w:val="00DF6AAA"/>
    <w:rsid w:val="00DF6C0E"/>
    <w:rsid w:val="00DF6E03"/>
    <w:rsid w:val="00DF6E2E"/>
    <w:rsid w:val="00DF734C"/>
    <w:rsid w:val="00DF7724"/>
    <w:rsid w:val="00DF7C6F"/>
    <w:rsid w:val="00DF7F88"/>
    <w:rsid w:val="00DF7FE0"/>
    <w:rsid w:val="00E00404"/>
    <w:rsid w:val="00E006BB"/>
    <w:rsid w:val="00E00713"/>
    <w:rsid w:val="00E00C80"/>
    <w:rsid w:val="00E00F27"/>
    <w:rsid w:val="00E01125"/>
    <w:rsid w:val="00E01312"/>
    <w:rsid w:val="00E013BB"/>
    <w:rsid w:val="00E018D6"/>
    <w:rsid w:val="00E01CE1"/>
    <w:rsid w:val="00E01CF2"/>
    <w:rsid w:val="00E01E82"/>
    <w:rsid w:val="00E021DC"/>
    <w:rsid w:val="00E023DA"/>
    <w:rsid w:val="00E024AF"/>
    <w:rsid w:val="00E02575"/>
    <w:rsid w:val="00E025FA"/>
    <w:rsid w:val="00E026AC"/>
    <w:rsid w:val="00E02C69"/>
    <w:rsid w:val="00E02F54"/>
    <w:rsid w:val="00E0328F"/>
    <w:rsid w:val="00E032F1"/>
    <w:rsid w:val="00E03420"/>
    <w:rsid w:val="00E0396C"/>
    <w:rsid w:val="00E03AB4"/>
    <w:rsid w:val="00E040E2"/>
    <w:rsid w:val="00E04106"/>
    <w:rsid w:val="00E04618"/>
    <w:rsid w:val="00E04757"/>
    <w:rsid w:val="00E049F1"/>
    <w:rsid w:val="00E04D0A"/>
    <w:rsid w:val="00E050A8"/>
    <w:rsid w:val="00E0526E"/>
    <w:rsid w:val="00E056BF"/>
    <w:rsid w:val="00E058FD"/>
    <w:rsid w:val="00E05CAA"/>
    <w:rsid w:val="00E060FE"/>
    <w:rsid w:val="00E0672F"/>
    <w:rsid w:val="00E06901"/>
    <w:rsid w:val="00E06A65"/>
    <w:rsid w:val="00E06FA8"/>
    <w:rsid w:val="00E07047"/>
    <w:rsid w:val="00E07586"/>
    <w:rsid w:val="00E076F4"/>
    <w:rsid w:val="00E0787F"/>
    <w:rsid w:val="00E0794E"/>
    <w:rsid w:val="00E07973"/>
    <w:rsid w:val="00E07C4C"/>
    <w:rsid w:val="00E07D17"/>
    <w:rsid w:val="00E07FEE"/>
    <w:rsid w:val="00E103D1"/>
    <w:rsid w:val="00E1044E"/>
    <w:rsid w:val="00E10589"/>
    <w:rsid w:val="00E10744"/>
    <w:rsid w:val="00E1082A"/>
    <w:rsid w:val="00E10FD7"/>
    <w:rsid w:val="00E110BD"/>
    <w:rsid w:val="00E113C0"/>
    <w:rsid w:val="00E113CD"/>
    <w:rsid w:val="00E114AA"/>
    <w:rsid w:val="00E11805"/>
    <w:rsid w:val="00E1182A"/>
    <w:rsid w:val="00E11AB2"/>
    <w:rsid w:val="00E11B51"/>
    <w:rsid w:val="00E121D6"/>
    <w:rsid w:val="00E12214"/>
    <w:rsid w:val="00E12295"/>
    <w:rsid w:val="00E12645"/>
    <w:rsid w:val="00E129B1"/>
    <w:rsid w:val="00E1340E"/>
    <w:rsid w:val="00E136A1"/>
    <w:rsid w:val="00E1375A"/>
    <w:rsid w:val="00E13836"/>
    <w:rsid w:val="00E141FB"/>
    <w:rsid w:val="00E14256"/>
    <w:rsid w:val="00E14888"/>
    <w:rsid w:val="00E1499A"/>
    <w:rsid w:val="00E1511E"/>
    <w:rsid w:val="00E15AF4"/>
    <w:rsid w:val="00E15D3F"/>
    <w:rsid w:val="00E161B9"/>
    <w:rsid w:val="00E16EEE"/>
    <w:rsid w:val="00E16FC6"/>
    <w:rsid w:val="00E17239"/>
    <w:rsid w:val="00E17EE0"/>
    <w:rsid w:val="00E17FF3"/>
    <w:rsid w:val="00E20251"/>
    <w:rsid w:val="00E2026D"/>
    <w:rsid w:val="00E2035C"/>
    <w:rsid w:val="00E206C8"/>
    <w:rsid w:val="00E20B97"/>
    <w:rsid w:val="00E20ECA"/>
    <w:rsid w:val="00E2102B"/>
    <w:rsid w:val="00E210B8"/>
    <w:rsid w:val="00E21628"/>
    <w:rsid w:val="00E217C4"/>
    <w:rsid w:val="00E2196F"/>
    <w:rsid w:val="00E21A10"/>
    <w:rsid w:val="00E21FD4"/>
    <w:rsid w:val="00E21FE1"/>
    <w:rsid w:val="00E2226A"/>
    <w:rsid w:val="00E22345"/>
    <w:rsid w:val="00E22354"/>
    <w:rsid w:val="00E2274D"/>
    <w:rsid w:val="00E227B5"/>
    <w:rsid w:val="00E227C0"/>
    <w:rsid w:val="00E22CEA"/>
    <w:rsid w:val="00E22D7D"/>
    <w:rsid w:val="00E22DC8"/>
    <w:rsid w:val="00E22E13"/>
    <w:rsid w:val="00E22F5D"/>
    <w:rsid w:val="00E235F3"/>
    <w:rsid w:val="00E236F8"/>
    <w:rsid w:val="00E23CD7"/>
    <w:rsid w:val="00E23DED"/>
    <w:rsid w:val="00E23DFA"/>
    <w:rsid w:val="00E24412"/>
    <w:rsid w:val="00E245F2"/>
    <w:rsid w:val="00E24FA8"/>
    <w:rsid w:val="00E24FD6"/>
    <w:rsid w:val="00E25325"/>
    <w:rsid w:val="00E259B3"/>
    <w:rsid w:val="00E25C99"/>
    <w:rsid w:val="00E260DF"/>
    <w:rsid w:val="00E26289"/>
    <w:rsid w:val="00E266F5"/>
    <w:rsid w:val="00E267B5"/>
    <w:rsid w:val="00E267BC"/>
    <w:rsid w:val="00E26C02"/>
    <w:rsid w:val="00E26C98"/>
    <w:rsid w:val="00E26E0E"/>
    <w:rsid w:val="00E27627"/>
    <w:rsid w:val="00E2768D"/>
    <w:rsid w:val="00E2774A"/>
    <w:rsid w:val="00E27962"/>
    <w:rsid w:val="00E27BA4"/>
    <w:rsid w:val="00E27C43"/>
    <w:rsid w:val="00E27DC0"/>
    <w:rsid w:val="00E3019A"/>
    <w:rsid w:val="00E304B5"/>
    <w:rsid w:val="00E30D1B"/>
    <w:rsid w:val="00E30DA9"/>
    <w:rsid w:val="00E30F23"/>
    <w:rsid w:val="00E30FE9"/>
    <w:rsid w:val="00E31050"/>
    <w:rsid w:val="00E310A3"/>
    <w:rsid w:val="00E3112F"/>
    <w:rsid w:val="00E31162"/>
    <w:rsid w:val="00E31194"/>
    <w:rsid w:val="00E31831"/>
    <w:rsid w:val="00E3188D"/>
    <w:rsid w:val="00E31899"/>
    <w:rsid w:val="00E318B5"/>
    <w:rsid w:val="00E319F2"/>
    <w:rsid w:val="00E31B9F"/>
    <w:rsid w:val="00E31C59"/>
    <w:rsid w:val="00E32077"/>
    <w:rsid w:val="00E320A2"/>
    <w:rsid w:val="00E321F3"/>
    <w:rsid w:val="00E324AE"/>
    <w:rsid w:val="00E324ED"/>
    <w:rsid w:val="00E32538"/>
    <w:rsid w:val="00E32CDF"/>
    <w:rsid w:val="00E32EFE"/>
    <w:rsid w:val="00E3363D"/>
    <w:rsid w:val="00E33752"/>
    <w:rsid w:val="00E3391E"/>
    <w:rsid w:val="00E33F68"/>
    <w:rsid w:val="00E34139"/>
    <w:rsid w:val="00E342DF"/>
    <w:rsid w:val="00E34332"/>
    <w:rsid w:val="00E34751"/>
    <w:rsid w:val="00E347A5"/>
    <w:rsid w:val="00E34EBC"/>
    <w:rsid w:val="00E35425"/>
    <w:rsid w:val="00E35473"/>
    <w:rsid w:val="00E3559B"/>
    <w:rsid w:val="00E357A1"/>
    <w:rsid w:val="00E35A95"/>
    <w:rsid w:val="00E35BC7"/>
    <w:rsid w:val="00E36103"/>
    <w:rsid w:val="00E36596"/>
    <w:rsid w:val="00E365B9"/>
    <w:rsid w:val="00E36668"/>
    <w:rsid w:val="00E3691E"/>
    <w:rsid w:val="00E37A83"/>
    <w:rsid w:val="00E37D6A"/>
    <w:rsid w:val="00E37E0A"/>
    <w:rsid w:val="00E37ED3"/>
    <w:rsid w:val="00E40306"/>
    <w:rsid w:val="00E40491"/>
    <w:rsid w:val="00E40AF5"/>
    <w:rsid w:val="00E40BBF"/>
    <w:rsid w:val="00E40C67"/>
    <w:rsid w:val="00E40CC8"/>
    <w:rsid w:val="00E40D5A"/>
    <w:rsid w:val="00E40DF1"/>
    <w:rsid w:val="00E41104"/>
    <w:rsid w:val="00E4121F"/>
    <w:rsid w:val="00E4133A"/>
    <w:rsid w:val="00E415ED"/>
    <w:rsid w:val="00E4185B"/>
    <w:rsid w:val="00E41901"/>
    <w:rsid w:val="00E41A00"/>
    <w:rsid w:val="00E4241F"/>
    <w:rsid w:val="00E42428"/>
    <w:rsid w:val="00E4243D"/>
    <w:rsid w:val="00E42625"/>
    <w:rsid w:val="00E426DD"/>
    <w:rsid w:val="00E42858"/>
    <w:rsid w:val="00E4299B"/>
    <w:rsid w:val="00E42B30"/>
    <w:rsid w:val="00E42DCB"/>
    <w:rsid w:val="00E42EDF"/>
    <w:rsid w:val="00E42F4B"/>
    <w:rsid w:val="00E43489"/>
    <w:rsid w:val="00E436AB"/>
    <w:rsid w:val="00E437E7"/>
    <w:rsid w:val="00E43DF4"/>
    <w:rsid w:val="00E43F11"/>
    <w:rsid w:val="00E44135"/>
    <w:rsid w:val="00E445DD"/>
    <w:rsid w:val="00E445E6"/>
    <w:rsid w:val="00E44725"/>
    <w:rsid w:val="00E44D26"/>
    <w:rsid w:val="00E44EB1"/>
    <w:rsid w:val="00E44FF7"/>
    <w:rsid w:val="00E4511D"/>
    <w:rsid w:val="00E45129"/>
    <w:rsid w:val="00E451A4"/>
    <w:rsid w:val="00E4557D"/>
    <w:rsid w:val="00E457E9"/>
    <w:rsid w:val="00E459D5"/>
    <w:rsid w:val="00E45A1A"/>
    <w:rsid w:val="00E45BC7"/>
    <w:rsid w:val="00E45C0F"/>
    <w:rsid w:val="00E45D50"/>
    <w:rsid w:val="00E45FC4"/>
    <w:rsid w:val="00E4608A"/>
    <w:rsid w:val="00E46166"/>
    <w:rsid w:val="00E462E6"/>
    <w:rsid w:val="00E46300"/>
    <w:rsid w:val="00E46471"/>
    <w:rsid w:val="00E467C1"/>
    <w:rsid w:val="00E468CF"/>
    <w:rsid w:val="00E46BE6"/>
    <w:rsid w:val="00E46C2F"/>
    <w:rsid w:val="00E46D6D"/>
    <w:rsid w:val="00E46E92"/>
    <w:rsid w:val="00E46F01"/>
    <w:rsid w:val="00E477B4"/>
    <w:rsid w:val="00E47E5D"/>
    <w:rsid w:val="00E47E61"/>
    <w:rsid w:val="00E5004E"/>
    <w:rsid w:val="00E503F6"/>
    <w:rsid w:val="00E506E0"/>
    <w:rsid w:val="00E50759"/>
    <w:rsid w:val="00E50A63"/>
    <w:rsid w:val="00E515E5"/>
    <w:rsid w:val="00E51649"/>
    <w:rsid w:val="00E516E4"/>
    <w:rsid w:val="00E518F4"/>
    <w:rsid w:val="00E51C32"/>
    <w:rsid w:val="00E51C5B"/>
    <w:rsid w:val="00E51CCC"/>
    <w:rsid w:val="00E522BB"/>
    <w:rsid w:val="00E52724"/>
    <w:rsid w:val="00E52CA6"/>
    <w:rsid w:val="00E52CF0"/>
    <w:rsid w:val="00E53694"/>
    <w:rsid w:val="00E53DE5"/>
    <w:rsid w:val="00E54149"/>
    <w:rsid w:val="00E5416B"/>
    <w:rsid w:val="00E541F7"/>
    <w:rsid w:val="00E5423F"/>
    <w:rsid w:val="00E54311"/>
    <w:rsid w:val="00E5443F"/>
    <w:rsid w:val="00E54845"/>
    <w:rsid w:val="00E549A2"/>
    <w:rsid w:val="00E54BB0"/>
    <w:rsid w:val="00E54E16"/>
    <w:rsid w:val="00E55296"/>
    <w:rsid w:val="00E55454"/>
    <w:rsid w:val="00E558A5"/>
    <w:rsid w:val="00E55F8B"/>
    <w:rsid w:val="00E56283"/>
    <w:rsid w:val="00E56378"/>
    <w:rsid w:val="00E564DC"/>
    <w:rsid w:val="00E5652E"/>
    <w:rsid w:val="00E5684A"/>
    <w:rsid w:val="00E56D1C"/>
    <w:rsid w:val="00E56D9D"/>
    <w:rsid w:val="00E570B8"/>
    <w:rsid w:val="00E57508"/>
    <w:rsid w:val="00E57808"/>
    <w:rsid w:val="00E6086F"/>
    <w:rsid w:val="00E60BC1"/>
    <w:rsid w:val="00E60CB1"/>
    <w:rsid w:val="00E60D77"/>
    <w:rsid w:val="00E60E78"/>
    <w:rsid w:val="00E61721"/>
    <w:rsid w:val="00E61BA0"/>
    <w:rsid w:val="00E620EB"/>
    <w:rsid w:val="00E6220E"/>
    <w:rsid w:val="00E62796"/>
    <w:rsid w:val="00E62982"/>
    <w:rsid w:val="00E62A2F"/>
    <w:rsid w:val="00E62A69"/>
    <w:rsid w:val="00E62B85"/>
    <w:rsid w:val="00E62D0C"/>
    <w:rsid w:val="00E62E01"/>
    <w:rsid w:val="00E62F63"/>
    <w:rsid w:val="00E63329"/>
    <w:rsid w:val="00E634C1"/>
    <w:rsid w:val="00E634C8"/>
    <w:rsid w:val="00E63526"/>
    <w:rsid w:val="00E63543"/>
    <w:rsid w:val="00E6373F"/>
    <w:rsid w:val="00E6381F"/>
    <w:rsid w:val="00E6394F"/>
    <w:rsid w:val="00E63CDB"/>
    <w:rsid w:val="00E63DE8"/>
    <w:rsid w:val="00E64021"/>
    <w:rsid w:val="00E64190"/>
    <w:rsid w:val="00E64536"/>
    <w:rsid w:val="00E64735"/>
    <w:rsid w:val="00E64952"/>
    <w:rsid w:val="00E64BA3"/>
    <w:rsid w:val="00E64BF3"/>
    <w:rsid w:val="00E64E8F"/>
    <w:rsid w:val="00E6508C"/>
    <w:rsid w:val="00E65304"/>
    <w:rsid w:val="00E65766"/>
    <w:rsid w:val="00E65EC2"/>
    <w:rsid w:val="00E6611E"/>
    <w:rsid w:val="00E662D5"/>
    <w:rsid w:val="00E6684B"/>
    <w:rsid w:val="00E6696C"/>
    <w:rsid w:val="00E66A35"/>
    <w:rsid w:val="00E66C11"/>
    <w:rsid w:val="00E66F27"/>
    <w:rsid w:val="00E672FC"/>
    <w:rsid w:val="00E67509"/>
    <w:rsid w:val="00E67A1A"/>
    <w:rsid w:val="00E67B1B"/>
    <w:rsid w:val="00E67EAF"/>
    <w:rsid w:val="00E67F20"/>
    <w:rsid w:val="00E67F54"/>
    <w:rsid w:val="00E7029D"/>
    <w:rsid w:val="00E70308"/>
    <w:rsid w:val="00E70333"/>
    <w:rsid w:val="00E70789"/>
    <w:rsid w:val="00E708D3"/>
    <w:rsid w:val="00E70B04"/>
    <w:rsid w:val="00E70C76"/>
    <w:rsid w:val="00E71602"/>
    <w:rsid w:val="00E71701"/>
    <w:rsid w:val="00E71E92"/>
    <w:rsid w:val="00E72098"/>
    <w:rsid w:val="00E72271"/>
    <w:rsid w:val="00E723C6"/>
    <w:rsid w:val="00E7260C"/>
    <w:rsid w:val="00E72920"/>
    <w:rsid w:val="00E72D44"/>
    <w:rsid w:val="00E73031"/>
    <w:rsid w:val="00E73037"/>
    <w:rsid w:val="00E733B2"/>
    <w:rsid w:val="00E73855"/>
    <w:rsid w:val="00E739A5"/>
    <w:rsid w:val="00E73A30"/>
    <w:rsid w:val="00E73ACC"/>
    <w:rsid w:val="00E73D8D"/>
    <w:rsid w:val="00E73FB9"/>
    <w:rsid w:val="00E7417A"/>
    <w:rsid w:val="00E742C1"/>
    <w:rsid w:val="00E744E4"/>
    <w:rsid w:val="00E74900"/>
    <w:rsid w:val="00E74EE5"/>
    <w:rsid w:val="00E7528C"/>
    <w:rsid w:val="00E75367"/>
    <w:rsid w:val="00E7536E"/>
    <w:rsid w:val="00E753BB"/>
    <w:rsid w:val="00E753CD"/>
    <w:rsid w:val="00E756AF"/>
    <w:rsid w:val="00E759C0"/>
    <w:rsid w:val="00E75DC2"/>
    <w:rsid w:val="00E75EB0"/>
    <w:rsid w:val="00E75FBE"/>
    <w:rsid w:val="00E766ED"/>
    <w:rsid w:val="00E76C45"/>
    <w:rsid w:val="00E76C57"/>
    <w:rsid w:val="00E76DF4"/>
    <w:rsid w:val="00E76EE9"/>
    <w:rsid w:val="00E76F45"/>
    <w:rsid w:val="00E77178"/>
    <w:rsid w:val="00E7718D"/>
    <w:rsid w:val="00E772AE"/>
    <w:rsid w:val="00E77B8D"/>
    <w:rsid w:val="00E77C18"/>
    <w:rsid w:val="00E77C8F"/>
    <w:rsid w:val="00E808E4"/>
    <w:rsid w:val="00E8090A"/>
    <w:rsid w:val="00E80911"/>
    <w:rsid w:val="00E80E60"/>
    <w:rsid w:val="00E81156"/>
    <w:rsid w:val="00E812E0"/>
    <w:rsid w:val="00E812F4"/>
    <w:rsid w:val="00E813B6"/>
    <w:rsid w:val="00E81712"/>
    <w:rsid w:val="00E81BEC"/>
    <w:rsid w:val="00E81CB5"/>
    <w:rsid w:val="00E81F22"/>
    <w:rsid w:val="00E81F3C"/>
    <w:rsid w:val="00E82276"/>
    <w:rsid w:val="00E82637"/>
    <w:rsid w:val="00E826F0"/>
    <w:rsid w:val="00E828DE"/>
    <w:rsid w:val="00E82B8D"/>
    <w:rsid w:val="00E8328D"/>
    <w:rsid w:val="00E8352D"/>
    <w:rsid w:val="00E83792"/>
    <w:rsid w:val="00E83CF9"/>
    <w:rsid w:val="00E83F2B"/>
    <w:rsid w:val="00E83FD6"/>
    <w:rsid w:val="00E841BE"/>
    <w:rsid w:val="00E843D4"/>
    <w:rsid w:val="00E84445"/>
    <w:rsid w:val="00E8460D"/>
    <w:rsid w:val="00E84620"/>
    <w:rsid w:val="00E84B82"/>
    <w:rsid w:val="00E84C52"/>
    <w:rsid w:val="00E8554F"/>
    <w:rsid w:val="00E85AD2"/>
    <w:rsid w:val="00E85B6C"/>
    <w:rsid w:val="00E85BD5"/>
    <w:rsid w:val="00E85DA9"/>
    <w:rsid w:val="00E86107"/>
    <w:rsid w:val="00E86508"/>
    <w:rsid w:val="00E86617"/>
    <w:rsid w:val="00E8670E"/>
    <w:rsid w:val="00E86920"/>
    <w:rsid w:val="00E86E3D"/>
    <w:rsid w:val="00E86EEE"/>
    <w:rsid w:val="00E87026"/>
    <w:rsid w:val="00E8731D"/>
    <w:rsid w:val="00E877A4"/>
    <w:rsid w:val="00E877D6"/>
    <w:rsid w:val="00E87D39"/>
    <w:rsid w:val="00E9009B"/>
    <w:rsid w:val="00E90185"/>
    <w:rsid w:val="00E9032E"/>
    <w:rsid w:val="00E90935"/>
    <w:rsid w:val="00E91265"/>
    <w:rsid w:val="00E913C0"/>
    <w:rsid w:val="00E91589"/>
    <w:rsid w:val="00E91E6E"/>
    <w:rsid w:val="00E921D3"/>
    <w:rsid w:val="00E92250"/>
    <w:rsid w:val="00E922EA"/>
    <w:rsid w:val="00E924F1"/>
    <w:rsid w:val="00E92AE8"/>
    <w:rsid w:val="00E92BAB"/>
    <w:rsid w:val="00E93112"/>
    <w:rsid w:val="00E931D6"/>
    <w:rsid w:val="00E931DD"/>
    <w:rsid w:val="00E93821"/>
    <w:rsid w:val="00E9392D"/>
    <w:rsid w:val="00E93953"/>
    <w:rsid w:val="00E9399F"/>
    <w:rsid w:val="00E93A50"/>
    <w:rsid w:val="00E93DA2"/>
    <w:rsid w:val="00E93F52"/>
    <w:rsid w:val="00E942B6"/>
    <w:rsid w:val="00E943DB"/>
    <w:rsid w:val="00E944CC"/>
    <w:rsid w:val="00E94567"/>
    <w:rsid w:val="00E945E4"/>
    <w:rsid w:val="00E947B3"/>
    <w:rsid w:val="00E9487C"/>
    <w:rsid w:val="00E94FD4"/>
    <w:rsid w:val="00E950BF"/>
    <w:rsid w:val="00E950DD"/>
    <w:rsid w:val="00E954A6"/>
    <w:rsid w:val="00E954C6"/>
    <w:rsid w:val="00E954D1"/>
    <w:rsid w:val="00E955D4"/>
    <w:rsid w:val="00E956DB"/>
    <w:rsid w:val="00E95DA0"/>
    <w:rsid w:val="00E96007"/>
    <w:rsid w:val="00E96162"/>
    <w:rsid w:val="00E961C1"/>
    <w:rsid w:val="00E9651A"/>
    <w:rsid w:val="00E965EF"/>
    <w:rsid w:val="00E966EC"/>
    <w:rsid w:val="00E96A30"/>
    <w:rsid w:val="00E96CCF"/>
    <w:rsid w:val="00E96D04"/>
    <w:rsid w:val="00E9705D"/>
    <w:rsid w:val="00E973F5"/>
    <w:rsid w:val="00E9757C"/>
    <w:rsid w:val="00E97663"/>
    <w:rsid w:val="00E976A9"/>
    <w:rsid w:val="00E97C11"/>
    <w:rsid w:val="00E97D29"/>
    <w:rsid w:val="00E97D38"/>
    <w:rsid w:val="00E97E4B"/>
    <w:rsid w:val="00EA00A6"/>
    <w:rsid w:val="00EA024B"/>
    <w:rsid w:val="00EA02F1"/>
    <w:rsid w:val="00EA0902"/>
    <w:rsid w:val="00EA0BA5"/>
    <w:rsid w:val="00EA0C30"/>
    <w:rsid w:val="00EA0F19"/>
    <w:rsid w:val="00EA1681"/>
    <w:rsid w:val="00EA1724"/>
    <w:rsid w:val="00EA17BF"/>
    <w:rsid w:val="00EA1B06"/>
    <w:rsid w:val="00EA1DB6"/>
    <w:rsid w:val="00EA1EF5"/>
    <w:rsid w:val="00EA2388"/>
    <w:rsid w:val="00EA243A"/>
    <w:rsid w:val="00EA243E"/>
    <w:rsid w:val="00EA25D2"/>
    <w:rsid w:val="00EA269B"/>
    <w:rsid w:val="00EA28C4"/>
    <w:rsid w:val="00EA2FC7"/>
    <w:rsid w:val="00EA32BC"/>
    <w:rsid w:val="00EA34A6"/>
    <w:rsid w:val="00EA38C2"/>
    <w:rsid w:val="00EA3942"/>
    <w:rsid w:val="00EA39DF"/>
    <w:rsid w:val="00EA3E9D"/>
    <w:rsid w:val="00EA4509"/>
    <w:rsid w:val="00EA4890"/>
    <w:rsid w:val="00EA4A39"/>
    <w:rsid w:val="00EA4B5B"/>
    <w:rsid w:val="00EA4D6B"/>
    <w:rsid w:val="00EA4E78"/>
    <w:rsid w:val="00EA53D8"/>
    <w:rsid w:val="00EA54C7"/>
    <w:rsid w:val="00EA54FA"/>
    <w:rsid w:val="00EA56A1"/>
    <w:rsid w:val="00EA5AD9"/>
    <w:rsid w:val="00EA6198"/>
    <w:rsid w:val="00EA6297"/>
    <w:rsid w:val="00EA6654"/>
    <w:rsid w:val="00EA6705"/>
    <w:rsid w:val="00EA67D7"/>
    <w:rsid w:val="00EA67F4"/>
    <w:rsid w:val="00EA6AE5"/>
    <w:rsid w:val="00EA6B23"/>
    <w:rsid w:val="00EA6BAF"/>
    <w:rsid w:val="00EA6C28"/>
    <w:rsid w:val="00EA774E"/>
    <w:rsid w:val="00EA78D8"/>
    <w:rsid w:val="00EA7978"/>
    <w:rsid w:val="00EA7B38"/>
    <w:rsid w:val="00EA7B63"/>
    <w:rsid w:val="00EA7BA3"/>
    <w:rsid w:val="00EA7C1B"/>
    <w:rsid w:val="00EA7D72"/>
    <w:rsid w:val="00EB00C0"/>
    <w:rsid w:val="00EB0205"/>
    <w:rsid w:val="00EB05AC"/>
    <w:rsid w:val="00EB062B"/>
    <w:rsid w:val="00EB07A3"/>
    <w:rsid w:val="00EB092A"/>
    <w:rsid w:val="00EB0BD2"/>
    <w:rsid w:val="00EB1E2A"/>
    <w:rsid w:val="00EB1E2D"/>
    <w:rsid w:val="00EB1FC9"/>
    <w:rsid w:val="00EB22F3"/>
    <w:rsid w:val="00EB2306"/>
    <w:rsid w:val="00EB2470"/>
    <w:rsid w:val="00EB2904"/>
    <w:rsid w:val="00EB2BC5"/>
    <w:rsid w:val="00EB3126"/>
    <w:rsid w:val="00EB328E"/>
    <w:rsid w:val="00EB3547"/>
    <w:rsid w:val="00EB3751"/>
    <w:rsid w:val="00EB3A81"/>
    <w:rsid w:val="00EB40B5"/>
    <w:rsid w:val="00EB438E"/>
    <w:rsid w:val="00EB45C9"/>
    <w:rsid w:val="00EB4669"/>
    <w:rsid w:val="00EB4AC8"/>
    <w:rsid w:val="00EB4FC9"/>
    <w:rsid w:val="00EB510A"/>
    <w:rsid w:val="00EB52E6"/>
    <w:rsid w:val="00EB5340"/>
    <w:rsid w:val="00EB5788"/>
    <w:rsid w:val="00EB57CD"/>
    <w:rsid w:val="00EB5923"/>
    <w:rsid w:val="00EB5A8D"/>
    <w:rsid w:val="00EB5AC8"/>
    <w:rsid w:val="00EB60BD"/>
    <w:rsid w:val="00EB6177"/>
    <w:rsid w:val="00EB61F8"/>
    <w:rsid w:val="00EB62E3"/>
    <w:rsid w:val="00EB688D"/>
    <w:rsid w:val="00EB6AD7"/>
    <w:rsid w:val="00EB6DA6"/>
    <w:rsid w:val="00EB6F09"/>
    <w:rsid w:val="00EB7084"/>
    <w:rsid w:val="00EB71FB"/>
    <w:rsid w:val="00EB73AB"/>
    <w:rsid w:val="00EB7660"/>
    <w:rsid w:val="00EB76CE"/>
    <w:rsid w:val="00EB78F8"/>
    <w:rsid w:val="00EB79A6"/>
    <w:rsid w:val="00EB7A0A"/>
    <w:rsid w:val="00EB7AFB"/>
    <w:rsid w:val="00EB7F31"/>
    <w:rsid w:val="00EC0013"/>
    <w:rsid w:val="00EC0428"/>
    <w:rsid w:val="00EC04DE"/>
    <w:rsid w:val="00EC061D"/>
    <w:rsid w:val="00EC0928"/>
    <w:rsid w:val="00EC0CE2"/>
    <w:rsid w:val="00EC0F80"/>
    <w:rsid w:val="00EC1196"/>
    <w:rsid w:val="00EC13E0"/>
    <w:rsid w:val="00EC1777"/>
    <w:rsid w:val="00EC1C22"/>
    <w:rsid w:val="00EC1C89"/>
    <w:rsid w:val="00EC21DF"/>
    <w:rsid w:val="00EC24C6"/>
    <w:rsid w:val="00EC255C"/>
    <w:rsid w:val="00EC258D"/>
    <w:rsid w:val="00EC26A2"/>
    <w:rsid w:val="00EC2791"/>
    <w:rsid w:val="00EC2816"/>
    <w:rsid w:val="00EC2AC0"/>
    <w:rsid w:val="00EC2B92"/>
    <w:rsid w:val="00EC30E6"/>
    <w:rsid w:val="00EC3647"/>
    <w:rsid w:val="00EC3733"/>
    <w:rsid w:val="00EC3745"/>
    <w:rsid w:val="00EC3EF8"/>
    <w:rsid w:val="00EC404A"/>
    <w:rsid w:val="00EC4103"/>
    <w:rsid w:val="00EC42E5"/>
    <w:rsid w:val="00EC43E4"/>
    <w:rsid w:val="00EC49D9"/>
    <w:rsid w:val="00EC4A65"/>
    <w:rsid w:val="00EC4E1C"/>
    <w:rsid w:val="00EC4E83"/>
    <w:rsid w:val="00EC4F12"/>
    <w:rsid w:val="00EC4F18"/>
    <w:rsid w:val="00EC503B"/>
    <w:rsid w:val="00EC5097"/>
    <w:rsid w:val="00EC50DB"/>
    <w:rsid w:val="00EC519F"/>
    <w:rsid w:val="00EC5364"/>
    <w:rsid w:val="00EC550F"/>
    <w:rsid w:val="00EC57CD"/>
    <w:rsid w:val="00EC5B22"/>
    <w:rsid w:val="00EC5C79"/>
    <w:rsid w:val="00EC5D5C"/>
    <w:rsid w:val="00EC602D"/>
    <w:rsid w:val="00EC62F9"/>
    <w:rsid w:val="00EC68D6"/>
    <w:rsid w:val="00EC6A3F"/>
    <w:rsid w:val="00EC6A77"/>
    <w:rsid w:val="00EC6A92"/>
    <w:rsid w:val="00EC6B74"/>
    <w:rsid w:val="00EC6C8E"/>
    <w:rsid w:val="00EC6F58"/>
    <w:rsid w:val="00EC7490"/>
    <w:rsid w:val="00EC7F82"/>
    <w:rsid w:val="00ED02F6"/>
    <w:rsid w:val="00ED0436"/>
    <w:rsid w:val="00ED0583"/>
    <w:rsid w:val="00ED0922"/>
    <w:rsid w:val="00ED0D9B"/>
    <w:rsid w:val="00ED1273"/>
    <w:rsid w:val="00ED1732"/>
    <w:rsid w:val="00ED18E5"/>
    <w:rsid w:val="00ED1A95"/>
    <w:rsid w:val="00ED1D14"/>
    <w:rsid w:val="00ED1D4B"/>
    <w:rsid w:val="00ED2082"/>
    <w:rsid w:val="00ED2196"/>
    <w:rsid w:val="00ED24B0"/>
    <w:rsid w:val="00ED2727"/>
    <w:rsid w:val="00ED2BC4"/>
    <w:rsid w:val="00ED2E47"/>
    <w:rsid w:val="00ED32AD"/>
    <w:rsid w:val="00ED3861"/>
    <w:rsid w:val="00ED3890"/>
    <w:rsid w:val="00ED3902"/>
    <w:rsid w:val="00ED39E2"/>
    <w:rsid w:val="00ED3C9A"/>
    <w:rsid w:val="00ED4109"/>
    <w:rsid w:val="00ED4179"/>
    <w:rsid w:val="00ED423A"/>
    <w:rsid w:val="00ED4A0E"/>
    <w:rsid w:val="00ED4AA0"/>
    <w:rsid w:val="00ED4DAA"/>
    <w:rsid w:val="00ED500A"/>
    <w:rsid w:val="00ED5300"/>
    <w:rsid w:val="00ED5418"/>
    <w:rsid w:val="00ED550D"/>
    <w:rsid w:val="00ED56DB"/>
    <w:rsid w:val="00ED599C"/>
    <w:rsid w:val="00ED5A6E"/>
    <w:rsid w:val="00ED5AA4"/>
    <w:rsid w:val="00ED5AEC"/>
    <w:rsid w:val="00ED5B4B"/>
    <w:rsid w:val="00ED5CD4"/>
    <w:rsid w:val="00ED5D18"/>
    <w:rsid w:val="00ED5D4D"/>
    <w:rsid w:val="00ED5D59"/>
    <w:rsid w:val="00ED5E08"/>
    <w:rsid w:val="00ED5F86"/>
    <w:rsid w:val="00ED602A"/>
    <w:rsid w:val="00ED63EA"/>
    <w:rsid w:val="00ED660B"/>
    <w:rsid w:val="00ED725B"/>
    <w:rsid w:val="00ED7873"/>
    <w:rsid w:val="00ED7C23"/>
    <w:rsid w:val="00ED7D27"/>
    <w:rsid w:val="00ED7F9D"/>
    <w:rsid w:val="00ED7FA4"/>
    <w:rsid w:val="00EE02D6"/>
    <w:rsid w:val="00EE0367"/>
    <w:rsid w:val="00EE0537"/>
    <w:rsid w:val="00EE073F"/>
    <w:rsid w:val="00EE07EB"/>
    <w:rsid w:val="00EE0B43"/>
    <w:rsid w:val="00EE0DA3"/>
    <w:rsid w:val="00EE10A2"/>
    <w:rsid w:val="00EE13A7"/>
    <w:rsid w:val="00EE13F5"/>
    <w:rsid w:val="00EE14DC"/>
    <w:rsid w:val="00EE15E5"/>
    <w:rsid w:val="00EE1A65"/>
    <w:rsid w:val="00EE1DE3"/>
    <w:rsid w:val="00EE1FFD"/>
    <w:rsid w:val="00EE22B5"/>
    <w:rsid w:val="00EE239D"/>
    <w:rsid w:val="00EE269D"/>
    <w:rsid w:val="00EE26A0"/>
    <w:rsid w:val="00EE28F4"/>
    <w:rsid w:val="00EE2C98"/>
    <w:rsid w:val="00EE32A0"/>
    <w:rsid w:val="00EE33EF"/>
    <w:rsid w:val="00EE38A7"/>
    <w:rsid w:val="00EE391E"/>
    <w:rsid w:val="00EE3B52"/>
    <w:rsid w:val="00EE3BC8"/>
    <w:rsid w:val="00EE4A17"/>
    <w:rsid w:val="00EE4B97"/>
    <w:rsid w:val="00EE4E21"/>
    <w:rsid w:val="00EE4FB3"/>
    <w:rsid w:val="00EE508A"/>
    <w:rsid w:val="00EE5176"/>
    <w:rsid w:val="00EE5582"/>
    <w:rsid w:val="00EE5AD5"/>
    <w:rsid w:val="00EE5B5F"/>
    <w:rsid w:val="00EE5BEB"/>
    <w:rsid w:val="00EE5D6F"/>
    <w:rsid w:val="00EE6680"/>
    <w:rsid w:val="00EE6777"/>
    <w:rsid w:val="00EE68C0"/>
    <w:rsid w:val="00EE6958"/>
    <w:rsid w:val="00EE6A9D"/>
    <w:rsid w:val="00EE6AFA"/>
    <w:rsid w:val="00EE6BBE"/>
    <w:rsid w:val="00EE6C61"/>
    <w:rsid w:val="00EE71A1"/>
    <w:rsid w:val="00EE7230"/>
    <w:rsid w:val="00EE727F"/>
    <w:rsid w:val="00EE73B4"/>
    <w:rsid w:val="00EE7537"/>
    <w:rsid w:val="00EE785E"/>
    <w:rsid w:val="00EE7901"/>
    <w:rsid w:val="00EE7955"/>
    <w:rsid w:val="00EE7D8B"/>
    <w:rsid w:val="00EF007D"/>
    <w:rsid w:val="00EF052C"/>
    <w:rsid w:val="00EF06C1"/>
    <w:rsid w:val="00EF09EE"/>
    <w:rsid w:val="00EF0BAF"/>
    <w:rsid w:val="00EF0EDF"/>
    <w:rsid w:val="00EF0F09"/>
    <w:rsid w:val="00EF0F48"/>
    <w:rsid w:val="00EF10A9"/>
    <w:rsid w:val="00EF119D"/>
    <w:rsid w:val="00EF1F9D"/>
    <w:rsid w:val="00EF22EF"/>
    <w:rsid w:val="00EF2563"/>
    <w:rsid w:val="00EF2BEC"/>
    <w:rsid w:val="00EF2CFC"/>
    <w:rsid w:val="00EF2E66"/>
    <w:rsid w:val="00EF36F9"/>
    <w:rsid w:val="00EF423A"/>
    <w:rsid w:val="00EF446D"/>
    <w:rsid w:val="00EF44B0"/>
    <w:rsid w:val="00EF47C6"/>
    <w:rsid w:val="00EF480D"/>
    <w:rsid w:val="00EF481C"/>
    <w:rsid w:val="00EF485F"/>
    <w:rsid w:val="00EF4B3A"/>
    <w:rsid w:val="00EF4F7C"/>
    <w:rsid w:val="00EF505D"/>
    <w:rsid w:val="00EF517D"/>
    <w:rsid w:val="00EF5338"/>
    <w:rsid w:val="00EF588D"/>
    <w:rsid w:val="00EF5AC9"/>
    <w:rsid w:val="00EF5B7D"/>
    <w:rsid w:val="00EF5FB6"/>
    <w:rsid w:val="00EF6242"/>
    <w:rsid w:val="00EF6383"/>
    <w:rsid w:val="00EF63D2"/>
    <w:rsid w:val="00EF6976"/>
    <w:rsid w:val="00EF6A21"/>
    <w:rsid w:val="00EF6AC9"/>
    <w:rsid w:val="00EF6B09"/>
    <w:rsid w:val="00EF6B1A"/>
    <w:rsid w:val="00EF6BC9"/>
    <w:rsid w:val="00EF6CBA"/>
    <w:rsid w:val="00EF6F60"/>
    <w:rsid w:val="00EF78E7"/>
    <w:rsid w:val="00EF7950"/>
    <w:rsid w:val="00EF7E20"/>
    <w:rsid w:val="00F003E8"/>
    <w:rsid w:val="00F00837"/>
    <w:rsid w:val="00F00891"/>
    <w:rsid w:val="00F008EA"/>
    <w:rsid w:val="00F01211"/>
    <w:rsid w:val="00F01AD5"/>
    <w:rsid w:val="00F01BBB"/>
    <w:rsid w:val="00F01E2F"/>
    <w:rsid w:val="00F01FFE"/>
    <w:rsid w:val="00F02421"/>
    <w:rsid w:val="00F026BE"/>
    <w:rsid w:val="00F03193"/>
    <w:rsid w:val="00F031FA"/>
    <w:rsid w:val="00F033A8"/>
    <w:rsid w:val="00F03588"/>
    <w:rsid w:val="00F036F3"/>
    <w:rsid w:val="00F03742"/>
    <w:rsid w:val="00F038AF"/>
    <w:rsid w:val="00F03D53"/>
    <w:rsid w:val="00F04043"/>
    <w:rsid w:val="00F041F1"/>
    <w:rsid w:val="00F043A5"/>
    <w:rsid w:val="00F044A1"/>
    <w:rsid w:val="00F047B8"/>
    <w:rsid w:val="00F04DA6"/>
    <w:rsid w:val="00F053F5"/>
    <w:rsid w:val="00F05473"/>
    <w:rsid w:val="00F0575A"/>
    <w:rsid w:val="00F05E94"/>
    <w:rsid w:val="00F05F3C"/>
    <w:rsid w:val="00F062D9"/>
    <w:rsid w:val="00F06DAD"/>
    <w:rsid w:val="00F0723A"/>
    <w:rsid w:val="00F0757F"/>
    <w:rsid w:val="00F078EF"/>
    <w:rsid w:val="00F07A3C"/>
    <w:rsid w:val="00F07B62"/>
    <w:rsid w:val="00F07E5D"/>
    <w:rsid w:val="00F106FB"/>
    <w:rsid w:val="00F10831"/>
    <w:rsid w:val="00F109CE"/>
    <w:rsid w:val="00F10AF2"/>
    <w:rsid w:val="00F11026"/>
    <w:rsid w:val="00F111DA"/>
    <w:rsid w:val="00F11417"/>
    <w:rsid w:val="00F11492"/>
    <w:rsid w:val="00F11A54"/>
    <w:rsid w:val="00F11C82"/>
    <w:rsid w:val="00F120E5"/>
    <w:rsid w:val="00F12327"/>
    <w:rsid w:val="00F12785"/>
    <w:rsid w:val="00F127AE"/>
    <w:rsid w:val="00F127AF"/>
    <w:rsid w:val="00F12844"/>
    <w:rsid w:val="00F12B13"/>
    <w:rsid w:val="00F12DD8"/>
    <w:rsid w:val="00F131BF"/>
    <w:rsid w:val="00F13236"/>
    <w:rsid w:val="00F13342"/>
    <w:rsid w:val="00F13BDB"/>
    <w:rsid w:val="00F13F0D"/>
    <w:rsid w:val="00F1405B"/>
    <w:rsid w:val="00F14134"/>
    <w:rsid w:val="00F142A3"/>
    <w:rsid w:val="00F14E1A"/>
    <w:rsid w:val="00F15214"/>
    <w:rsid w:val="00F1553D"/>
    <w:rsid w:val="00F15633"/>
    <w:rsid w:val="00F1571A"/>
    <w:rsid w:val="00F15769"/>
    <w:rsid w:val="00F157E0"/>
    <w:rsid w:val="00F1594D"/>
    <w:rsid w:val="00F15C93"/>
    <w:rsid w:val="00F15CEE"/>
    <w:rsid w:val="00F15DB4"/>
    <w:rsid w:val="00F15E30"/>
    <w:rsid w:val="00F160E0"/>
    <w:rsid w:val="00F1621D"/>
    <w:rsid w:val="00F16730"/>
    <w:rsid w:val="00F1687C"/>
    <w:rsid w:val="00F1699D"/>
    <w:rsid w:val="00F16B45"/>
    <w:rsid w:val="00F16F5E"/>
    <w:rsid w:val="00F16FEB"/>
    <w:rsid w:val="00F171FD"/>
    <w:rsid w:val="00F172AC"/>
    <w:rsid w:val="00F17415"/>
    <w:rsid w:val="00F17914"/>
    <w:rsid w:val="00F179FA"/>
    <w:rsid w:val="00F17ED8"/>
    <w:rsid w:val="00F2032C"/>
    <w:rsid w:val="00F20980"/>
    <w:rsid w:val="00F20B5F"/>
    <w:rsid w:val="00F2105D"/>
    <w:rsid w:val="00F21134"/>
    <w:rsid w:val="00F214CB"/>
    <w:rsid w:val="00F214CE"/>
    <w:rsid w:val="00F218DC"/>
    <w:rsid w:val="00F2193D"/>
    <w:rsid w:val="00F21A36"/>
    <w:rsid w:val="00F21A48"/>
    <w:rsid w:val="00F21B80"/>
    <w:rsid w:val="00F21BD3"/>
    <w:rsid w:val="00F21DE3"/>
    <w:rsid w:val="00F21F57"/>
    <w:rsid w:val="00F21F7F"/>
    <w:rsid w:val="00F220C2"/>
    <w:rsid w:val="00F220CA"/>
    <w:rsid w:val="00F22120"/>
    <w:rsid w:val="00F222C7"/>
    <w:rsid w:val="00F22519"/>
    <w:rsid w:val="00F2255E"/>
    <w:rsid w:val="00F227EB"/>
    <w:rsid w:val="00F227F4"/>
    <w:rsid w:val="00F228D3"/>
    <w:rsid w:val="00F22901"/>
    <w:rsid w:val="00F22A5A"/>
    <w:rsid w:val="00F22BE7"/>
    <w:rsid w:val="00F22ECE"/>
    <w:rsid w:val="00F2311A"/>
    <w:rsid w:val="00F2318D"/>
    <w:rsid w:val="00F23492"/>
    <w:rsid w:val="00F23D87"/>
    <w:rsid w:val="00F2400C"/>
    <w:rsid w:val="00F24374"/>
    <w:rsid w:val="00F24426"/>
    <w:rsid w:val="00F2448A"/>
    <w:rsid w:val="00F2466F"/>
    <w:rsid w:val="00F24DC1"/>
    <w:rsid w:val="00F24EE4"/>
    <w:rsid w:val="00F24F93"/>
    <w:rsid w:val="00F25028"/>
    <w:rsid w:val="00F25111"/>
    <w:rsid w:val="00F25114"/>
    <w:rsid w:val="00F25530"/>
    <w:rsid w:val="00F255F3"/>
    <w:rsid w:val="00F258FB"/>
    <w:rsid w:val="00F258FC"/>
    <w:rsid w:val="00F25A5F"/>
    <w:rsid w:val="00F2618A"/>
    <w:rsid w:val="00F267B8"/>
    <w:rsid w:val="00F2694F"/>
    <w:rsid w:val="00F2696A"/>
    <w:rsid w:val="00F26C40"/>
    <w:rsid w:val="00F26E5C"/>
    <w:rsid w:val="00F26E68"/>
    <w:rsid w:val="00F27190"/>
    <w:rsid w:val="00F27299"/>
    <w:rsid w:val="00F278FA"/>
    <w:rsid w:val="00F30008"/>
    <w:rsid w:val="00F302AE"/>
    <w:rsid w:val="00F305AC"/>
    <w:rsid w:val="00F30800"/>
    <w:rsid w:val="00F30B8A"/>
    <w:rsid w:val="00F31077"/>
    <w:rsid w:val="00F3124F"/>
    <w:rsid w:val="00F3127F"/>
    <w:rsid w:val="00F31467"/>
    <w:rsid w:val="00F317F1"/>
    <w:rsid w:val="00F31891"/>
    <w:rsid w:val="00F31917"/>
    <w:rsid w:val="00F31AB1"/>
    <w:rsid w:val="00F31BBA"/>
    <w:rsid w:val="00F31C56"/>
    <w:rsid w:val="00F3234B"/>
    <w:rsid w:val="00F324D5"/>
    <w:rsid w:val="00F325EF"/>
    <w:rsid w:val="00F32927"/>
    <w:rsid w:val="00F32C4E"/>
    <w:rsid w:val="00F33492"/>
    <w:rsid w:val="00F3351D"/>
    <w:rsid w:val="00F3360C"/>
    <w:rsid w:val="00F336F3"/>
    <w:rsid w:val="00F33B0D"/>
    <w:rsid w:val="00F33F30"/>
    <w:rsid w:val="00F343FE"/>
    <w:rsid w:val="00F34696"/>
    <w:rsid w:val="00F34972"/>
    <w:rsid w:val="00F349D0"/>
    <w:rsid w:val="00F34E8E"/>
    <w:rsid w:val="00F34EA3"/>
    <w:rsid w:val="00F35283"/>
    <w:rsid w:val="00F3531E"/>
    <w:rsid w:val="00F35542"/>
    <w:rsid w:val="00F355A0"/>
    <w:rsid w:val="00F35690"/>
    <w:rsid w:val="00F35824"/>
    <w:rsid w:val="00F358C1"/>
    <w:rsid w:val="00F35AB5"/>
    <w:rsid w:val="00F35B47"/>
    <w:rsid w:val="00F35CD6"/>
    <w:rsid w:val="00F35E7C"/>
    <w:rsid w:val="00F36030"/>
    <w:rsid w:val="00F36136"/>
    <w:rsid w:val="00F36241"/>
    <w:rsid w:val="00F3626F"/>
    <w:rsid w:val="00F362FE"/>
    <w:rsid w:val="00F36625"/>
    <w:rsid w:val="00F36BB8"/>
    <w:rsid w:val="00F36FB5"/>
    <w:rsid w:val="00F373C9"/>
    <w:rsid w:val="00F378A4"/>
    <w:rsid w:val="00F37CF5"/>
    <w:rsid w:val="00F37E39"/>
    <w:rsid w:val="00F37F68"/>
    <w:rsid w:val="00F40302"/>
    <w:rsid w:val="00F4032B"/>
    <w:rsid w:val="00F403BB"/>
    <w:rsid w:val="00F40487"/>
    <w:rsid w:val="00F404BA"/>
    <w:rsid w:val="00F4050C"/>
    <w:rsid w:val="00F409C9"/>
    <w:rsid w:val="00F40A5C"/>
    <w:rsid w:val="00F40D30"/>
    <w:rsid w:val="00F41171"/>
    <w:rsid w:val="00F41182"/>
    <w:rsid w:val="00F4138A"/>
    <w:rsid w:val="00F41446"/>
    <w:rsid w:val="00F41B8E"/>
    <w:rsid w:val="00F41EAD"/>
    <w:rsid w:val="00F41F2D"/>
    <w:rsid w:val="00F42174"/>
    <w:rsid w:val="00F421B3"/>
    <w:rsid w:val="00F42533"/>
    <w:rsid w:val="00F429AE"/>
    <w:rsid w:val="00F429F8"/>
    <w:rsid w:val="00F42A18"/>
    <w:rsid w:val="00F435D7"/>
    <w:rsid w:val="00F43BF3"/>
    <w:rsid w:val="00F43C87"/>
    <w:rsid w:val="00F43CF2"/>
    <w:rsid w:val="00F43DD5"/>
    <w:rsid w:val="00F44101"/>
    <w:rsid w:val="00F44108"/>
    <w:rsid w:val="00F44110"/>
    <w:rsid w:val="00F4449E"/>
    <w:rsid w:val="00F44636"/>
    <w:rsid w:val="00F44AC5"/>
    <w:rsid w:val="00F44BD2"/>
    <w:rsid w:val="00F44C4F"/>
    <w:rsid w:val="00F45575"/>
    <w:rsid w:val="00F456DF"/>
    <w:rsid w:val="00F457C5"/>
    <w:rsid w:val="00F458DF"/>
    <w:rsid w:val="00F45D85"/>
    <w:rsid w:val="00F45F71"/>
    <w:rsid w:val="00F4617A"/>
    <w:rsid w:val="00F462D1"/>
    <w:rsid w:val="00F4655E"/>
    <w:rsid w:val="00F46741"/>
    <w:rsid w:val="00F46812"/>
    <w:rsid w:val="00F4696F"/>
    <w:rsid w:val="00F46986"/>
    <w:rsid w:val="00F46CFB"/>
    <w:rsid w:val="00F46FD0"/>
    <w:rsid w:val="00F4706C"/>
    <w:rsid w:val="00F47298"/>
    <w:rsid w:val="00F474C6"/>
    <w:rsid w:val="00F474D9"/>
    <w:rsid w:val="00F475E5"/>
    <w:rsid w:val="00F476AD"/>
    <w:rsid w:val="00F47A21"/>
    <w:rsid w:val="00F47CE0"/>
    <w:rsid w:val="00F47E1C"/>
    <w:rsid w:val="00F5009A"/>
    <w:rsid w:val="00F50157"/>
    <w:rsid w:val="00F50506"/>
    <w:rsid w:val="00F507BD"/>
    <w:rsid w:val="00F50A52"/>
    <w:rsid w:val="00F510A3"/>
    <w:rsid w:val="00F511AA"/>
    <w:rsid w:val="00F512D5"/>
    <w:rsid w:val="00F512F9"/>
    <w:rsid w:val="00F51519"/>
    <w:rsid w:val="00F51651"/>
    <w:rsid w:val="00F51CA0"/>
    <w:rsid w:val="00F51E55"/>
    <w:rsid w:val="00F51E97"/>
    <w:rsid w:val="00F527D8"/>
    <w:rsid w:val="00F52B5B"/>
    <w:rsid w:val="00F52E18"/>
    <w:rsid w:val="00F52E30"/>
    <w:rsid w:val="00F5316A"/>
    <w:rsid w:val="00F53360"/>
    <w:rsid w:val="00F53555"/>
    <w:rsid w:val="00F539DF"/>
    <w:rsid w:val="00F53C82"/>
    <w:rsid w:val="00F53D2F"/>
    <w:rsid w:val="00F54067"/>
    <w:rsid w:val="00F541AF"/>
    <w:rsid w:val="00F54298"/>
    <w:rsid w:val="00F542FB"/>
    <w:rsid w:val="00F54645"/>
    <w:rsid w:val="00F546B4"/>
    <w:rsid w:val="00F548A1"/>
    <w:rsid w:val="00F551E6"/>
    <w:rsid w:val="00F55219"/>
    <w:rsid w:val="00F55381"/>
    <w:rsid w:val="00F55445"/>
    <w:rsid w:val="00F557A6"/>
    <w:rsid w:val="00F55CA7"/>
    <w:rsid w:val="00F55F5D"/>
    <w:rsid w:val="00F56159"/>
    <w:rsid w:val="00F561C1"/>
    <w:rsid w:val="00F56605"/>
    <w:rsid w:val="00F567D7"/>
    <w:rsid w:val="00F56E6A"/>
    <w:rsid w:val="00F574A3"/>
    <w:rsid w:val="00F57606"/>
    <w:rsid w:val="00F57915"/>
    <w:rsid w:val="00F57AC8"/>
    <w:rsid w:val="00F57E76"/>
    <w:rsid w:val="00F600A1"/>
    <w:rsid w:val="00F600AD"/>
    <w:rsid w:val="00F601F4"/>
    <w:rsid w:val="00F60485"/>
    <w:rsid w:val="00F60598"/>
    <w:rsid w:val="00F605FB"/>
    <w:rsid w:val="00F6088D"/>
    <w:rsid w:val="00F61120"/>
    <w:rsid w:val="00F61149"/>
    <w:rsid w:val="00F61294"/>
    <w:rsid w:val="00F6178F"/>
    <w:rsid w:val="00F61896"/>
    <w:rsid w:val="00F618F1"/>
    <w:rsid w:val="00F620C9"/>
    <w:rsid w:val="00F62426"/>
    <w:rsid w:val="00F62E3F"/>
    <w:rsid w:val="00F62EF6"/>
    <w:rsid w:val="00F63570"/>
    <w:rsid w:val="00F63730"/>
    <w:rsid w:val="00F63805"/>
    <w:rsid w:val="00F63C03"/>
    <w:rsid w:val="00F63C2C"/>
    <w:rsid w:val="00F63E44"/>
    <w:rsid w:val="00F63EAF"/>
    <w:rsid w:val="00F63FBB"/>
    <w:rsid w:val="00F642B0"/>
    <w:rsid w:val="00F643F1"/>
    <w:rsid w:val="00F64873"/>
    <w:rsid w:val="00F64F4A"/>
    <w:rsid w:val="00F64FDF"/>
    <w:rsid w:val="00F654A3"/>
    <w:rsid w:val="00F657D8"/>
    <w:rsid w:val="00F65A6A"/>
    <w:rsid w:val="00F66277"/>
    <w:rsid w:val="00F66300"/>
    <w:rsid w:val="00F667A8"/>
    <w:rsid w:val="00F668DC"/>
    <w:rsid w:val="00F66D52"/>
    <w:rsid w:val="00F66D70"/>
    <w:rsid w:val="00F66E58"/>
    <w:rsid w:val="00F66F48"/>
    <w:rsid w:val="00F6701A"/>
    <w:rsid w:val="00F67106"/>
    <w:rsid w:val="00F671D9"/>
    <w:rsid w:val="00F6747C"/>
    <w:rsid w:val="00F67798"/>
    <w:rsid w:val="00F67A4E"/>
    <w:rsid w:val="00F67D09"/>
    <w:rsid w:val="00F7013F"/>
    <w:rsid w:val="00F703B2"/>
    <w:rsid w:val="00F70936"/>
    <w:rsid w:val="00F70CA7"/>
    <w:rsid w:val="00F7113F"/>
    <w:rsid w:val="00F71503"/>
    <w:rsid w:val="00F7177B"/>
    <w:rsid w:val="00F719AC"/>
    <w:rsid w:val="00F719CF"/>
    <w:rsid w:val="00F71B6A"/>
    <w:rsid w:val="00F71CD6"/>
    <w:rsid w:val="00F71E15"/>
    <w:rsid w:val="00F71F89"/>
    <w:rsid w:val="00F7217C"/>
    <w:rsid w:val="00F724EC"/>
    <w:rsid w:val="00F7268B"/>
    <w:rsid w:val="00F72AB3"/>
    <w:rsid w:val="00F72B04"/>
    <w:rsid w:val="00F72E81"/>
    <w:rsid w:val="00F7301E"/>
    <w:rsid w:val="00F733EF"/>
    <w:rsid w:val="00F73478"/>
    <w:rsid w:val="00F73734"/>
    <w:rsid w:val="00F73904"/>
    <w:rsid w:val="00F73971"/>
    <w:rsid w:val="00F73B23"/>
    <w:rsid w:val="00F73C02"/>
    <w:rsid w:val="00F73E58"/>
    <w:rsid w:val="00F7405A"/>
    <w:rsid w:val="00F745AA"/>
    <w:rsid w:val="00F74714"/>
    <w:rsid w:val="00F74930"/>
    <w:rsid w:val="00F74D8D"/>
    <w:rsid w:val="00F74FEF"/>
    <w:rsid w:val="00F75134"/>
    <w:rsid w:val="00F752B3"/>
    <w:rsid w:val="00F7558E"/>
    <w:rsid w:val="00F75637"/>
    <w:rsid w:val="00F756F3"/>
    <w:rsid w:val="00F76133"/>
    <w:rsid w:val="00F7693E"/>
    <w:rsid w:val="00F76D46"/>
    <w:rsid w:val="00F76D54"/>
    <w:rsid w:val="00F77770"/>
    <w:rsid w:val="00F77D1F"/>
    <w:rsid w:val="00F77E65"/>
    <w:rsid w:val="00F77EEA"/>
    <w:rsid w:val="00F80134"/>
    <w:rsid w:val="00F804F8"/>
    <w:rsid w:val="00F80BFA"/>
    <w:rsid w:val="00F815A6"/>
    <w:rsid w:val="00F81676"/>
    <w:rsid w:val="00F81BA5"/>
    <w:rsid w:val="00F8204A"/>
    <w:rsid w:val="00F822F1"/>
    <w:rsid w:val="00F82400"/>
    <w:rsid w:val="00F824BA"/>
    <w:rsid w:val="00F825F5"/>
    <w:rsid w:val="00F82C3F"/>
    <w:rsid w:val="00F82C9D"/>
    <w:rsid w:val="00F82E97"/>
    <w:rsid w:val="00F82F85"/>
    <w:rsid w:val="00F831B7"/>
    <w:rsid w:val="00F831BE"/>
    <w:rsid w:val="00F835A4"/>
    <w:rsid w:val="00F83E62"/>
    <w:rsid w:val="00F84AA0"/>
    <w:rsid w:val="00F84B6D"/>
    <w:rsid w:val="00F850D3"/>
    <w:rsid w:val="00F85108"/>
    <w:rsid w:val="00F85141"/>
    <w:rsid w:val="00F85622"/>
    <w:rsid w:val="00F8583F"/>
    <w:rsid w:val="00F85B9F"/>
    <w:rsid w:val="00F85BDC"/>
    <w:rsid w:val="00F85FBA"/>
    <w:rsid w:val="00F86224"/>
    <w:rsid w:val="00F86365"/>
    <w:rsid w:val="00F86751"/>
    <w:rsid w:val="00F869D7"/>
    <w:rsid w:val="00F86A21"/>
    <w:rsid w:val="00F86C39"/>
    <w:rsid w:val="00F86C66"/>
    <w:rsid w:val="00F86CDB"/>
    <w:rsid w:val="00F873F7"/>
    <w:rsid w:val="00F87437"/>
    <w:rsid w:val="00F87477"/>
    <w:rsid w:val="00F877E2"/>
    <w:rsid w:val="00F87BF4"/>
    <w:rsid w:val="00F87CA2"/>
    <w:rsid w:val="00F87CD3"/>
    <w:rsid w:val="00F87E9A"/>
    <w:rsid w:val="00F87FA4"/>
    <w:rsid w:val="00F9030C"/>
    <w:rsid w:val="00F903EE"/>
    <w:rsid w:val="00F90C91"/>
    <w:rsid w:val="00F9105B"/>
    <w:rsid w:val="00F9129E"/>
    <w:rsid w:val="00F914CB"/>
    <w:rsid w:val="00F919D1"/>
    <w:rsid w:val="00F91B15"/>
    <w:rsid w:val="00F91E6F"/>
    <w:rsid w:val="00F91F37"/>
    <w:rsid w:val="00F9214C"/>
    <w:rsid w:val="00F9238A"/>
    <w:rsid w:val="00F923EF"/>
    <w:rsid w:val="00F923F6"/>
    <w:rsid w:val="00F92700"/>
    <w:rsid w:val="00F927A2"/>
    <w:rsid w:val="00F929EB"/>
    <w:rsid w:val="00F92B99"/>
    <w:rsid w:val="00F92CE3"/>
    <w:rsid w:val="00F92DCE"/>
    <w:rsid w:val="00F92EA3"/>
    <w:rsid w:val="00F93743"/>
    <w:rsid w:val="00F93858"/>
    <w:rsid w:val="00F93918"/>
    <w:rsid w:val="00F93932"/>
    <w:rsid w:val="00F93F22"/>
    <w:rsid w:val="00F940DC"/>
    <w:rsid w:val="00F9462D"/>
    <w:rsid w:val="00F9475F"/>
    <w:rsid w:val="00F947FB"/>
    <w:rsid w:val="00F9488F"/>
    <w:rsid w:val="00F9499A"/>
    <w:rsid w:val="00F94BB1"/>
    <w:rsid w:val="00F94BB2"/>
    <w:rsid w:val="00F94CC3"/>
    <w:rsid w:val="00F950FD"/>
    <w:rsid w:val="00F95264"/>
    <w:rsid w:val="00F957A8"/>
    <w:rsid w:val="00F957E0"/>
    <w:rsid w:val="00F958AF"/>
    <w:rsid w:val="00F95C67"/>
    <w:rsid w:val="00F96103"/>
    <w:rsid w:val="00F96303"/>
    <w:rsid w:val="00F96453"/>
    <w:rsid w:val="00F967CB"/>
    <w:rsid w:val="00F96A19"/>
    <w:rsid w:val="00F96A77"/>
    <w:rsid w:val="00F96C21"/>
    <w:rsid w:val="00F96C5C"/>
    <w:rsid w:val="00F96F4A"/>
    <w:rsid w:val="00F97193"/>
    <w:rsid w:val="00F972F3"/>
    <w:rsid w:val="00F97485"/>
    <w:rsid w:val="00F974A8"/>
    <w:rsid w:val="00F97754"/>
    <w:rsid w:val="00F97B48"/>
    <w:rsid w:val="00F97C19"/>
    <w:rsid w:val="00F97FCE"/>
    <w:rsid w:val="00FA014A"/>
    <w:rsid w:val="00FA051F"/>
    <w:rsid w:val="00FA05AE"/>
    <w:rsid w:val="00FA064F"/>
    <w:rsid w:val="00FA0C17"/>
    <w:rsid w:val="00FA0E3C"/>
    <w:rsid w:val="00FA0FEF"/>
    <w:rsid w:val="00FA12B7"/>
    <w:rsid w:val="00FA14A4"/>
    <w:rsid w:val="00FA15D2"/>
    <w:rsid w:val="00FA1B67"/>
    <w:rsid w:val="00FA1C39"/>
    <w:rsid w:val="00FA1F14"/>
    <w:rsid w:val="00FA1F26"/>
    <w:rsid w:val="00FA22CE"/>
    <w:rsid w:val="00FA268E"/>
    <w:rsid w:val="00FA27E1"/>
    <w:rsid w:val="00FA2932"/>
    <w:rsid w:val="00FA2B7A"/>
    <w:rsid w:val="00FA2DD6"/>
    <w:rsid w:val="00FA36F9"/>
    <w:rsid w:val="00FA377C"/>
    <w:rsid w:val="00FA37BB"/>
    <w:rsid w:val="00FA39B7"/>
    <w:rsid w:val="00FA3B9B"/>
    <w:rsid w:val="00FA3C75"/>
    <w:rsid w:val="00FA406D"/>
    <w:rsid w:val="00FA41A7"/>
    <w:rsid w:val="00FA44A5"/>
    <w:rsid w:val="00FA492E"/>
    <w:rsid w:val="00FA4A8D"/>
    <w:rsid w:val="00FA4E5A"/>
    <w:rsid w:val="00FA54D4"/>
    <w:rsid w:val="00FA54E6"/>
    <w:rsid w:val="00FA55D1"/>
    <w:rsid w:val="00FA5632"/>
    <w:rsid w:val="00FA5874"/>
    <w:rsid w:val="00FA5C47"/>
    <w:rsid w:val="00FA665E"/>
    <w:rsid w:val="00FA66DB"/>
    <w:rsid w:val="00FA6B2B"/>
    <w:rsid w:val="00FA6BFF"/>
    <w:rsid w:val="00FA6C8C"/>
    <w:rsid w:val="00FA71F9"/>
    <w:rsid w:val="00FA7287"/>
    <w:rsid w:val="00FA7628"/>
    <w:rsid w:val="00FA7779"/>
    <w:rsid w:val="00FA7A73"/>
    <w:rsid w:val="00FB007D"/>
    <w:rsid w:val="00FB042D"/>
    <w:rsid w:val="00FB069F"/>
    <w:rsid w:val="00FB0A83"/>
    <w:rsid w:val="00FB0EFB"/>
    <w:rsid w:val="00FB1300"/>
    <w:rsid w:val="00FB14F6"/>
    <w:rsid w:val="00FB1B68"/>
    <w:rsid w:val="00FB1E24"/>
    <w:rsid w:val="00FB250E"/>
    <w:rsid w:val="00FB278D"/>
    <w:rsid w:val="00FB281A"/>
    <w:rsid w:val="00FB323D"/>
    <w:rsid w:val="00FB343B"/>
    <w:rsid w:val="00FB3707"/>
    <w:rsid w:val="00FB39AB"/>
    <w:rsid w:val="00FB3B81"/>
    <w:rsid w:val="00FB3BFC"/>
    <w:rsid w:val="00FB406E"/>
    <w:rsid w:val="00FB463D"/>
    <w:rsid w:val="00FB4A03"/>
    <w:rsid w:val="00FB5117"/>
    <w:rsid w:val="00FB55C7"/>
    <w:rsid w:val="00FB5A42"/>
    <w:rsid w:val="00FB5E96"/>
    <w:rsid w:val="00FB6115"/>
    <w:rsid w:val="00FB61EF"/>
    <w:rsid w:val="00FB66B6"/>
    <w:rsid w:val="00FB6D71"/>
    <w:rsid w:val="00FB6F84"/>
    <w:rsid w:val="00FB7473"/>
    <w:rsid w:val="00FB7562"/>
    <w:rsid w:val="00FB7664"/>
    <w:rsid w:val="00FB7760"/>
    <w:rsid w:val="00FB79C9"/>
    <w:rsid w:val="00FB7FD1"/>
    <w:rsid w:val="00FC013A"/>
    <w:rsid w:val="00FC02D6"/>
    <w:rsid w:val="00FC02E4"/>
    <w:rsid w:val="00FC02FC"/>
    <w:rsid w:val="00FC0496"/>
    <w:rsid w:val="00FC0892"/>
    <w:rsid w:val="00FC097E"/>
    <w:rsid w:val="00FC0D86"/>
    <w:rsid w:val="00FC0E42"/>
    <w:rsid w:val="00FC11AD"/>
    <w:rsid w:val="00FC1E45"/>
    <w:rsid w:val="00FC21AE"/>
    <w:rsid w:val="00FC21F8"/>
    <w:rsid w:val="00FC2C40"/>
    <w:rsid w:val="00FC2DA6"/>
    <w:rsid w:val="00FC2F40"/>
    <w:rsid w:val="00FC314E"/>
    <w:rsid w:val="00FC3219"/>
    <w:rsid w:val="00FC334E"/>
    <w:rsid w:val="00FC3560"/>
    <w:rsid w:val="00FC3872"/>
    <w:rsid w:val="00FC3962"/>
    <w:rsid w:val="00FC3C6B"/>
    <w:rsid w:val="00FC3CC2"/>
    <w:rsid w:val="00FC3D74"/>
    <w:rsid w:val="00FC3DD8"/>
    <w:rsid w:val="00FC3F8A"/>
    <w:rsid w:val="00FC40FF"/>
    <w:rsid w:val="00FC4113"/>
    <w:rsid w:val="00FC4116"/>
    <w:rsid w:val="00FC416C"/>
    <w:rsid w:val="00FC4190"/>
    <w:rsid w:val="00FC41C1"/>
    <w:rsid w:val="00FC4A23"/>
    <w:rsid w:val="00FC4D0E"/>
    <w:rsid w:val="00FC4ED0"/>
    <w:rsid w:val="00FC54E2"/>
    <w:rsid w:val="00FC572F"/>
    <w:rsid w:val="00FC5A5F"/>
    <w:rsid w:val="00FC5ECC"/>
    <w:rsid w:val="00FC665F"/>
    <w:rsid w:val="00FC6B17"/>
    <w:rsid w:val="00FC6CCE"/>
    <w:rsid w:val="00FC6D0B"/>
    <w:rsid w:val="00FC7435"/>
    <w:rsid w:val="00FD01BB"/>
    <w:rsid w:val="00FD02B3"/>
    <w:rsid w:val="00FD0752"/>
    <w:rsid w:val="00FD07E7"/>
    <w:rsid w:val="00FD0B0A"/>
    <w:rsid w:val="00FD0B85"/>
    <w:rsid w:val="00FD133A"/>
    <w:rsid w:val="00FD1824"/>
    <w:rsid w:val="00FD1AA2"/>
    <w:rsid w:val="00FD1AF8"/>
    <w:rsid w:val="00FD1D6C"/>
    <w:rsid w:val="00FD1E52"/>
    <w:rsid w:val="00FD2451"/>
    <w:rsid w:val="00FD2515"/>
    <w:rsid w:val="00FD2902"/>
    <w:rsid w:val="00FD291D"/>
    <w:rsid w:val="00FD2C24"/>
    <w:rsid w:val="00FD2EB8"/>
    <w:rsid w:val="00FD3607"/>
    <w:rsid w:val="00FD3666"/>
    <w:rsid w:val="00FD3B54"/>
    <w:rsid w:val="00FD3CB7"/>
    <w:rsid w:val="00FD4369"/>
    <w:rsid w:val="00FD4512"/>
    <w:rsid w:val="00FD45C7"/>
    <w:rsid w:val="00FD4831"/>
    <w:rsid w:val="00FD4AF4"/>
    <w:rsid w:val="00FD4D54"/>
    <w:rsid w:val="00FD4DC5"/>
    <w:rsid w:val="00FD505A"/>
    <w:rsid w:val="00FD517A"/>
    <w:rsid w:val="00FD5370"/>
    <w:rsid w:val="00FD54DE"/>
    <w:rsid w:val="00FD577C"/>
    <w:rsid w:val="00FD5892"/>
    <w:rsid w:val="00FD5A3A"/>
    <w:rsid w:val="00FD5A44"/>
    <w:rsid w:val="00FD5D0B"/>
    <w:rsid w:val="00FD5DBA"/>
    <w:rsid w:val="00FD5FAE"/>
    <w:rsid w:val="00FD6026"/>
    <w:rsid w:val="00FD616E"/>
    <w:rsid w:val="00FD66C8"/>
    <w:rsid w:val="00FD66D4"/>
    <w:rsid w:val="00FD6820"/>
    <w:rsid w:val="00FD6A05"/>
    <w:rsid w:val="00FD6B7B"/>
    <w:rsid w:val="00FD701F"/>
    <w:rsid w:val="00FD7A98"/>
    <w:rsid w:val="00FD7B67"/>
    <w:rsid w:val="00FD7D7E"/>
    <w:rsid w:val="00FE00B0"/>
    <w:rsid w:val="00FE00EF"/>
    <w:rsid w:val="00FE03E0"/>
    <w:rsid w:val="00FE0464"/>
    <w:rsid w:val="00FE05D2"/>
    <w:rsid w:val="00FE0617"/>
    <w:rsid w:val="00FE0879"/>
    <w:rsid w:val="00FE0ADB"/>
    <w:rsid w:val="00FE15C0"/>
    <w:rsid w:val="00FE15C8"/>
    <w:rsid w:val="00FE1603"/>
    <w:rsid w:val="00FE1775"/>
    <w:rsid w:val="00FE17A3"/>
    <w:rsid w:val="00FE1B25"/>
    <w:rsid w:val="00FE2239"/>
    <w:rsid w:val="00FE224C"/>
    <w:rsid w:val="00FE256D"/>
    <w:rsid w:val="00FE2573"/>
    <w:rsid w:val="00FE2B37"/>
    <w:rsid w:val="00FE2E2B"/>
    <w:rsid w:val="00FE30A7"/>
    <w:rsid w:val="00FE3153"/>
    <w:rsid w:val="00FE319A"/>
    <w:rsid w:val="00FE31AB"/>
    <w:rsid w:val="00FE3D2C"/>
    <w:rsid w:val="00FE3D73"/>
    <w:rsid w:val="00FE3FF3"/>
    <w:rsid w:val="00FE40B6"/>
    <w:rsid w:val="00FE412A"/>
    <w:rsid w:val="00FE42D3"/>
    <w:rsid w:val="00FE4338"/>
    <w:rsid w:val="00FE46ED"/>
    <w:rsid w:val="00FE4774"/>
    <w:rsid w:val="00FE47BB"/>
    <w:rsid w:val="00FE499B"/>
    <w:rsid w:val="00FE49D8"/>
    <w:rsid w:val="00FE4BA4"/>
    <w:rsid w:val="00FE4D69"/>
    <w:rsid w:val="00FE4DE5"/>
    <w:rsid w:val="00FE4FB7"/>
    <w:rsid w:val="00FE53DE"/>
    <w:rsid w:val="00FE5A24"/>
    <w:rsid w:val="00FE5A8E"/>
    <w:rsid w:val="00FE5AFF"/>
    <w:rsid w:val="00FE5DF3"/>
    <w:rsid w:val="00FE65C2"/>
    <w:rsid w:val="00FE65D5"/>
    <w:rsid w:val="00FE6943"/>
    <w:rsid w:val="00FE697E"/>
    <w:rsid w:val="00FE78B0"/>
    <w:rsid w:val="00FE7F92"/>
    <w:rsid w:val="00FF0152"/>
    <w:rsid w:val="00FF03AA"/>
    <w:rsid w:val="00FF04E8"/>
    <w:rsid w:val="00FF059E"/>
    <w:rsid w:val="00FF05DA"/>
    <w:rsid w:val="00FF089D"/>
    <w:rsid w:val="00FF0943"/>
    <w:rsid w:val="00FF0F54"/>
    <w:rsid w:val="00FF100A"/>
    <w:rsid w:val="00FF10DB"/>
    <w:rsid w:val="00FF112C"/>
    <w:rsid w:val="00FF1D1D"/>
    <w:rsid w:val="00FF1F38"/>
    <w:rsid w:val="00FF24ED"/>
    <w:rsid w:val="00FF257C"/>
    <w:rsid w:val="00FF2709"/>
    <w:rsid w:val="00FF2A0B"/>
    <w:rsid w:val="00FF2A36"/>
    <w:rsid w:val="00FF2BFC"/>
    <w:rsid w:val="00FF2C67"/>
    <w:rsid w:val="00FF2EC6"/>
    <w:rsid w:val="00FF2F63"/>
    <w:rsid w:val="00FF3520"/>
    <w:rsid w:val="00FF39A1"/>
    <w:rsid w:val="00FF3DDD"/>
    <w:rsid w:val="00FF4359"/>
    <w:rsid w:val="00FF442F"/>
    <w:rsid w:val="00FF46D7"/>
    <w:rsid w:val="00FF4A4C"/>
    <w:rsid w:val="00FF4FBC"/>
    <w:rsid w:val="00FF50E5"/>
    <w:rsid w:val="00FF5192"/>
    <w:rsid w:val="00FF5371"/>
    <w:rsid w:val="00FF5430"/>
    <w:rsid w:val="00FF54AD"/>
    <w:rsid w:val="00FF557F"/>
    <w:rsid w:val="00FF610B"/>
    <w:rsid w:val="00FF616F"/>
    <w:rsid w:val="00FF6491"/>
    <w:rsid w:val="00FF6917"/>
    <w:rsid w:val="00FF6973"/>
    <w:rsid w:val="00FF6D68"/>
    <w:rsid w:val="00FF6FB9"/>
    <w:rsid w:val="00FF73D0"/>
    <w:rsid w:val="00FF74BC"/>
    <w:rsid w:val="00FF7569"/>
    <w:rsid w:val="00FF75B7"/>
    <w:rsid w:val="00FF7860"/>
    <w:rsid w:val="00FF78C0"/>
    <w:rsid w:val="00FF7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BA8D3C"/>
  <w15:docId w15:val="{C107BC22-6BB9-4527-B238-8FA1ABA1D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HG丸ｺﾞｼｯｸM-PR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7AF"/>
    <w:pPr>
      <w:widowControl w:val="0"/>
      <w:ind w:left="709" w:hanging="709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06C63"/>
    <w:pPr>
      <w:keepNext/>
      <w:ind w:left="0" w:firstLine="0"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40D61"/>
    <w:pPr>
      <w:widowControl w:val="0"/>
      <w:autoSpaceDE w:val="0"/>
      <w:autoSpaceDN w:val="0"/>
      <w:adjustRightInd w:val="0"/>
    </w:pPr>
    <w:rPr>
      <w:rFonts w:ascii="EACHH I+ Times LT Std" w:eastAsia="EACHH I+ Times LT Std" w:cs="EACHH I+ Times LT Std"/>
      <w:color w:val="000000"/>
      <w:sz w:val="24"/>
      <w:szCs w:val="24"/>
    </w:rPr>
  </w:style>
  <w:style w:type="paragraph" w:customStyle="1" w:styleId="SP270383">
    <w:name w:val="SP270383"/>
    <w:basedOn w:val="Default"/>
    <w:next w:val="Default"/>
    <w:uiPriority w:val="99"/>
    <w:rsid w:val="00540D61"/>
    <w:rPr>
      <w:rFonts w:cs="Times New Roman"/>
      <w:color w:val="auto"/>
    </w:rPr>
  </w:style>
  <w:style w:type="paragraph" w:customStyle="1" w:styleId="SP270355">
    <w:name w:val="SP270355"/>
    <w:basedOn w:val="Default"/>
    <w:next w:val="Default"/>
    <w:uiPriority w:val="99"/>
    <w:rsid w:val="00540D61"/>
    <w:rPr>
      <w:rFonts w:cs="Times New Roman"/>
      <w:color w:val="auto"/>
    </w:rPr>
  </w:style>
  <w:style w:type="paragraph" w:customStyle="1" w:styleId="SP270382">
    <w:name w:val="SP270382"/>
    <w:basedOn w:val="Default"/>
    <w:next w:val="Default"/>
    <w:uiPriority w:val="99"/>
    <w:rsid w:val="00540D61"/>
    <w:rPr>
      <w:rFonts w:cs="Times New Roman"/>
      <w:color w:val="auto"/>
    </w:rPr>
  </w:style>
  <w:style w:type="character" w:customStyle="1" w:styleId="SC118904">
    <w:name w:val="SC118904"/>
    <w:uiPriority w:val="99"/>
    <w:rsid w:val="00540D61"/>
    <w:rPr>
      <w:rFonts w:cs="EACHH I+ Times LT Std"/>
      <w:b/>
      <w:bCs/>
      <w:color w:val="000000"/>
      <w:sz w:val="21"/>
      <w:szCs w:val="21"/>
    </w:rPr>
  </w:style>
  <w:style w:type="paragraph" w:styleId="a3">
    <w:name w:val="header"/>
    <w:basedOn w:val="a"/>
    <w:link w:val="a4"/>
    <w:uiPriority w:val="99"/>
    <w:unhideWhenUsed/>
    <w:rsid w:val="00556D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56DB9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56D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56DB9"/>
    <w:rPr>
      <w:kern w:val="2"/>
      <w:sz w:val="21"/>
      <w:szCs w:val="22"/>
    </w:rPr>
  </w:style>
  <w:style w:type="paragraph" w:styleId="Web">
    <w:name w:val="Normal (Web)"/>
    <w:basedOn w:val="a"/>
    <w:uiPriority w:val="99"/>
    <w:unhideWhenUsed/>
    <w:rsid w:val="00286A26"/>
    <w:pPr>
      <w:widowControl/>
      <w:spacing w:before="100" w:beforeAutospacing="1" w:after="100" w:afterAutospacing="1"/>
      <w:ind w:left="0" w:firstLine="0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  <w:szCs w:val="24"/>
    </w:rPr>
  </w:style>
  <w:style w:type="paragraph" w:styleId="a7">
    <w:name w:val="Document Map"/>
    <w:basedOn w:val="a"/>
    <w:link w:val="a8"/>
    <w:uiPriority w:val="99"/>
    <w:semiHidden/>
    <w:unhideWhenUsed/>
    <w:rsid w:val="001743CC"/>
    <w:rPr>
      <w:rFonts w:ascii="MS UI Gothic" w:eastAsia="MS UI Gothic"/>
      <w:sz w:val="18"/>
      <w:szCs w:val="18"/>
    </w:rPr>
  </w:style>
  <w:style w:type="character" w:customStyle="1" w:styleId="a8">
    <w:name w:val="見出しマップ (文字)"/>
    <w:basedOn w:val="a0"/>
    <w:link w:val="a7"/>
    <w:uiPriority w:val="99"/>
    <w:semiHidden/>
    <w:rsid w:val="001743CC"/>
    <w:rPr>
      <w:rFonts w:ascii="MS UI Gothic" w:eastAsia="MS UI Gothic"/>
      <w:kern w:val="2"/>
      <w:sz w:val="18"/>
      <w:szCs w:val="18"/>
    </w:rPr>
  </w:style>
  <w:style w:type="character" w:styleId="a9">
    <w:name w:val="Placeholder Text"/>
    <w:basedOn w:val="a0"/>
    <w:uiPriority w:val="99"/>
    <w:semiHidden/>
    <w:rsid w:val="00DB70DD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DB70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DB70D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4D0A4F"/>
    <w:pPr>
      <w:ind w:leftChars="400" w:left="840"/>
    </w:pPr>
  </w:style>
  <w:style w:type="paragraph" w:customStyle="1" w:styleId="Authorname">
    <w:name w:val="Author name"/>
    <w:rsid w:val="001540E8"/>
    <w:pPr>
      <w:spacing w:before="70" w:line="200" w:lineRule="exact"/>
    </w:pPr>
    <w:rPr>
      <w:rFonts w:ascii="Times" w:eastAsia="ＭＳ 明朝" w:hAnsi="Times"/>
      <w:sz w:val="18"/>
      <w:lang w:eastAsia="en-US"/>
    </w:rPr>
  </w:style>
  <w:style w:type="character" w:styleId="ad">
    <w:name w:val="annotation reference"/>
    <w:basedOn w:val="a0"/>
    <w:uiPriority w:val="99"/>
    <w:semiHidden/>
    <w:unhideWhenUsed/>
    <w:rsid w:val="00DB2E26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DB2E26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DB2E26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B2E2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DB2E26"/>
    <w:rPr>
      <w:b/>
      <w:bCs/>
      <w:kern w:val="2"/>
      <w:sz w:val="21"/>
      <w:szCs w:val="22"/>
    </w:rPr>
  </w:style>
  <w:style w:type="paragraph" w:styleId="af2">
    <w:name w:val="Revision"/>
    <w:hidden/>
    <w:uiPriority w:val="99"/>
    <w:semiHidden/>
    <w:rsid w:val="001F791F"/>
    <w:rPr>
      <w:kern w:val="2"/>
      <w:sz w:val="21"/>
      <w:szCs w:val="22"/>
    </w:rPr>
  </w:style>
  <w:style w:type="character" w:styleId="af3">
    <w:name w:val="line number"/>
    <w:basedOn w:val="a0"/>
    <w:uiPriority w:val="99"/>
    <w:semiHidden/>
    <w:unhideWhenUsed/>
    <w:rsid w:val="003976CE"/>
  </w:style>
  <w:style w:type="table" w:styleId="af4">
    <w:name w:val="Table Grid"/>
    <w:basedOn w:val="a1"/>
    <w:uiPriority w:val="59"/>
    <w:rsid w:val="0011620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116201"/>
    <w:rPr>
      <w:color w:val="0000FF" w:themeColor="hyperlink"/>
      <w:u w:val="single"/>
    </w:rPr>
  </w:style>
  <w:style w:type="character" w:styleId="af6">
    <w:name w:val="FollowedHyperlink"/>
    <w:basedOn w:val="a0"/>
    <w:uiPriority w:val="99"/>
    <w:semiHidden/>
    <w:unhideWhenUsed/>
    <w:rsid w:val="00116201"/>
    <w:rPr>
      <w:color w:val="800080" w:themeColor="followedHyperlink"/>
      <w:u w:val="single"/>
    </w:rPr>
  </w:style>
  <w:style w:type="table" w:customStyle="1" w:styleId="11">
    <w:name w:val="表 (格子)1"/>
    <w:basedOn w:val="a1"/>
    <w:next w:val="af4"/>
    <w:uiPriority w:val="59"/>
    <w:rsid w:val="00955B32"/>
    <w:rPr>
      <w:rFonts w:eastAsiaTheme="minorEastAsia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ributor">
    <w:name w:val="contributor"/>
    <w:basedOn w:val="a"/>
    <w:rsid w:val="00755234"/>
    <w:pPr>
      <w:widowControl/>
      <w:spacing w:before="100" w:beforeAutospacing="1" w:after="100" w:afterAutospacing="1"/>
      <w:ind w:left="0" w:firstLine="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ame">
    <w:name w:val="name"/>
    <w:basedOn w:val="a0"/>
    <w:rsid w:val="00755234"/>
  </w:style>
  <w:style w:type="character" w:customStyle="1" w:styleId="12">
    <w:name w:val="未解決のメンション1"/>
    <w:basedOn w:val="a0"/>
    <w:uiPriority w:val="99"/>
    <w:semiHidden/>
    <w:unhideWhenUsed/>
    <w:rsid w:val="007C0B21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rsid w:val="00B10F23"/>
    <w:rPr>
      <w:color w:val="605E5C"/>
      <w:shd w:val="clear" w:color="auto" w:fill="E1DFDD"/>
    </w:rPr>
  </w:style>
  <w:style w:type="character" w:customStyle="1" w:styleId="3">
    <w:name w:val="未解決のメンション3"/>
    <w:basedOn w:val="a0"/>
    <w:uiPriority w:val="99"/>
    <w:semiHidden/>
    <w:unhideWhenUsed/>
    <w:rsid w:val="000B6EDD"/>
    <w:rPr>
      <w:color w:val="605E5C"/>
      <w:shd w:val="clear" w:color="auto" w:fill="E1DFDD"/>
    </w:rPr>
  </w:style>
  <w:style w:type="table" w:customStyle="1" w:styleId="120">
    <w:name w:val="表 (格子)12"/>
    <w:basedOn w:val="a1"/>
    <w:uiPriority w:val="59"/>
    <w:rsid w:val="009D516D"/>
    <w:rPr>
      <w:rFonts w:ascii="Century" w:eastAsia="ＭＳ 明朝" w:hAnsi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306C63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0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58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7041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30740;&#31350;&#23460;\MATERIALS%20AND%20METHODS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DBAE19-A8A0-46ED-A3F8-7D045176D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MATERIALS AND METHODS</Template>
  <TotalTime>64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Modelling of yield estimation for DNA strand breaks based on electron track structure calculated by the PHITS code</vt:lpstr>
      <vt:lpstr>Modelling of yield estimation for DNA strand breaks based on electron track structure calculated by the PHITS code</vt:lpstr>
    </vt:vector>
  </TitlesOfParts>
  <Company>HP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Modelling of yield estimation for DNA strand breaks based on electron track structure calculated by the PHITS code</dc:title>
  <dc:creator>Y. Matsuya</dc:creator>
  <cp:lastModifiedBy>嵯峨 涼</cp:lastModifiedBy>
  <cp:revision>78</cp:revision>
  <cp:lastPrinted>2020-06-15T08:09:00Z</cp:lastPrinted>
  <dcterms:created xsi:type="dcterms:W3CDTF">2020-12-25T04:58:00Z</dcterms:created>
  <dcterms:modified xsi:type="dcterms:W3CDTF">2021-01-12T00:43:00Z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http://www.zotero.org/styles/international-journal-of-radiation-oncology-biology-physics</vt:lpwstr>
  </property>
  <property fmtid="{D5CDD505-2E9C-101B-9397-08002B2CF9AE}" pid="7" name="Mendeley Recent Style Name 2_1">
    <vt:lpwstr>International Journal of Radiation Oncology, Biology, Physics</vt:lpwstr>
  </property>
  <property fmtid="{D5CDD505-2E9C-101B-9397-08002B2CF9AE}" pid="8" name="Mendeley Recent Style Id 3_1">
    <vt:lpwstr>http://www.zotero.org/styles/modern-humanities-research-association</vt:lpwstr>
  </property>
  <property fmtid="{D5CDD505-2E9C-101B-9397-08002B2CF9AE}" pid="9" name="Mendeley Recent Style Name 3_1">
    <vt:lpwstr>Modern Humanities Research Association 3rd edition (note with bibliography)</vt:lpwstr>
  </property>
  <property fmtid="{D5CDD505-2E9C-101B-9397-08002B2CF9AE}" pid="10" name="Mendeley Recent Style Id 4_1">
    <vt:lpwstr>http://www.zotero.org/styles/modern-language-association</vt:lpwstr>
  </property>
  <property fmtid="{D5CDD505-2E9C-101B-9397-08002B2CF9AE}" pid="11" name="Mendeley Recent Style Name 4_1">
    <vt:lpwstr>Modern Language Association 8th edition</vt:lpwstr>
  </property>
  <property fmtid="{D5CDD505-2E9C-101B-9397-08002B2CF9AE}" pid="12" name="Mendeley Recent Style Id 5_1">
    <vt:lpwstr>http://www.zotero.org/styles/nature-neuroscience-brief-communications</vt:lpwstr>
  </property>
  <property fmtid="{D5CDD505-2E9C-101B-9397-08002B2CF9AE}" pid="13" name="Mendeley Recent Style Name 5_1">
    <vt:lpwstr>Nature Neuroscience (brief communications)</vt:lpwstr>
  </property>
  <property fmtid="{D5CDD505-2E9C-101B-9397-08002B2CF9AE}" pid="14" name="Mendeley Recent Style Id 6_1">
    <vt:lpwstr>http://csl.mendeley.com/styles/2595181/nature-neuroscience-brief-communications</vt:lpwstr>
  </property>
  <property fmtid="{D5CDD505-2E9C-101B-9397-08002B2CF9AE}" pid="15" name="Mendeley Recent Style Name 6_1">
    <vt:lpwstr>Nature Neuroscience (brief communications) - Stephen McMahon</vt:lpwstr>
  </property>
  <property fmtid="{D5CDD505-2E9C-101B-9397-08002B2CF9AE}" pid="16" name="Mendeley Recent Style Id 7_1">
    <vt:lpwstr>http://www.zotero.org/styles/physics-in-medicine-and-biology</vt:lpwstr>
  </property>
  <property fmtid="{D5CDD505-2E9C-101B-9397-08002B2CF9AE}" pid="17" name="Mendeley Recent Style Name 7_1">
    <vt:lpwstr>Physics in Medicine and Biology</vt:lpwstr>
  </property>
  <property fmtid="{D5CDD505-2E9C-101B-9397-08002B2CF9AE}" pid="18" name="Mendeley Recent Style Id 8_1">
    <vt:lpwstr>http://www.zotero.org/styles/radiotherapy-and-oncology</vt:lpwstr>
  </property>
  <property fmtid="{D5CDD505-2E9C-101B-9397-08002B2CF9AE}" pid="19" name="Mendeley Recent Style Name 8_1">
    <vt:lpwstr>Radiotherapy and Oncology</vt:lpwstr>
  </property>
  <property fmtid="{D5CDD505-2E9C-101B-9397-08002B2CF9AE}" pid="20" name="Mendeley Recent Style Id 9_1">
    <vt:lpwstr>http://www.zotero.org/styles/science</vt:lpwstr>
  </property>
  <property fmtid="{D5CDD505-2E9C-101B-9397-08002B2CF9AE}" pid="21" name="Mendeley Recent Style Name 9_1">
    <vt:lpwstr>Science</vt:lpwstr>
  </property>
</Properties>
</file>