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CAA49" w14:textId="1CAD8132" w:rsidR="00E93DBB" w:rsidRPr="00E10130" w:rsidRDefault="00E93DBB" w:rsidP="00AE0112">
      <w:pPr>
        <w:rPr>
          <w:rFonts w:ascii="Times New Roman" w:hAnsi="Times New Roman" w:cs="Times New Roman"/>
          <w:b/>
          <w:sz w:val="24"/>
          <w:szCs w:val="24"/>
        </w:rPr>
      </w:pPr>
      <w:r w:rsidRPr="00E10130">
        <w:rPr>
          <w:rFonts w:ascii="Times New Roman" w:hAnsi="Times New Roman" w:cs="Times New Roman"/>
          <w:b/>
          <w:sz w:val="24"/>
          <w:szCs w:val="24"/>
        </w:rPr>
        <w:t>Supplementary File 2. GP and GPN survey questions</w:t>
      </w:r>
    </w:p>
    <w:p w14:paraId="62A20B10" w14:textId="77777777" w:rsidR="00513B7D" w:rsidRPr="00E10130" w:rsidRDefault="00513B7D" w:rsidP="00AE01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Please indicate your profession:</w:t>
      </w:r>
    </w:p>
    <w:p w14:paraId="7D8F453E" w14:textId="77777777" w:rsidR="00513B7D" w:rsidRPr="00E10130" w:rsidRDefault="00513B7D" w:rsidP="003F735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General Practitioner</w:t>
      </w:r>
    </w:p>
    <w:p w14:paraId="7C6052F5" w14:textId="7B13FE62" w:rsidR="003F735D" w:rsidRPr="00E10130" w:rsidRDefault="004434C7" w:rsidP="00D130C5">
      <w:pPr>
        <w:pStyle w:val="ListParagraph"/>
        <w:numPr>
          <w:ilvl w:val="1"/>
          <w:numId w:val="1"/>
        </w:numPr>
        <w:spacing w:after="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General </w:t>
      </w:r>
      <w:r w:rsidR="00513B7D" w:rsidRPr="00E10130">
        <w:rPr>
          <w:rFonts w:ascii="Times New Roman" w:hAnsi="Times New Roman" w:cs="Times New Roman"/>
          <w:sz w:val="20"/>
          <w:szCs w:val="20"/>
        </w:rPr>
        <w:t>Practice Nurse</w:t>
      </w:r>
    </w:p>
    <w:p w14:paraId="165B6F87" w14:textId="77777777" w:rsidR="0048631A" w:rsidRPr="00E10130" w:rsidRDefault="0048631A" w:rsidP="0048631A">
      <w:pPr>
        <w:pStyle w:val="ListParagraph"/>
        <w:spacing w:after="240"/>
        <w:ind w:left="1077"/>
        <w:rPr>
          <w:rFonts w:ascii="Times New Roman" w:hAnsi="Times New Roman" w:cs="Times New Roman"/>
          <w:sz w:val="20"/>
          <w:szCs w:val="20"/>
        </w:rPr>
      </w:pPr>
    </w:p>
    <w:p w14:paraId="1586CFCF" w14:textId="2A3EBE33" w:rsidR="004121F3" w:rsidRPr="00E10130" w:rsidRDefault="004121F3" w:rsidP="0048631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 xml:space="preserve">Which Primary Health Network (PHN) does your </w:t>
      </w:r>
      <w:r w:rsidR="003C0D24" w:rsidRPr="00E10130">
        <w:rPr>
          <w:rFonts w:ascii="Times New Roman" w:hAnsi="Times New Roman" w:cs="Times New Roman"/>
          <w:b/>
          <w:sz w:val="20"/>
          <w:szCs w:val="20"/>
        </w:rPr>
        <w:t>service/</w:t>
      </w:r>
      <w:r w:rsidRPr="00E10130">
        <w:rPr>
          <w:rFonts w:ascii="Times New Roman" w:hAnsi="Times New Roman" w:cs="Times New Roman"/>
          <w:b/>
          <w:sz w:val="20"/>
          <w:szCs w:val="20"/>
        </w:rPr>
        <w:t>practice belong to?</w:t>
      </w:r>
    </w:p>
    <w:p w14:paraId="6C8C9C51" w14:textId="17B59728" w:rsidR="004121F3" w:rsidRPr="00E10130" w:rsidRDefault="004121F3" w:rsidP="00412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Gippsland</w:t>
      </w:r>
    </w:p>
    <w:p w14:paraId="6955B2B4" w14:textId="11F88D5F" w:rsidR="004121F3" w:rsidRPr="00E10130" w:rsidRDefault="004121F3" w:rsidP="00412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Murray</w:t>
      </w:r>
    </w:p>
    <w:p w14:paraId="2C74A55C" w14:textId="5FFEE873" w:rsidR="004121F3" w:rsidRPr="00E10130" w:rsidRDefault="004121F3" w:rsidP="00412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Eastern Melbourne</w:t>
      </w:r>
    </w:p>
    <w:p w14:paraId="12A5CFA4" w14:textId="06AA96A0" w:rsidR="004121F3" w:rsidRPr="00E10130" w:rsidRDefault="004121F3" w:rsidP="00412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North Western Melbourne</w:t>
      </w:r>
    </w:p>
    <w:p w14:paraId="59613ABC" w14:textId="1C5DE4F8" w:rsidR="004121F3" w:rsidRPr="00E10130" w:rsidRDefault="004121F3" w:rsidP="00412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South Eastern Melbourne</w:t>
      </w:r>
    </w:p>
    <w:p w14:paraId="02172A7F" w14:textId="513FE7C1" w:rsidR="004121F3" w:rsidRPr="00E10130" w:rsidRDefault="004121F3" w:rsidP="004121F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Western Melbourne </w:t>
      </w:r>
    </w:p>
    <w:p w14:paraId="1BAAB9B9" w14:textId="77777777" w:rsidR="004121F3" w:rsidRPr="00E10130" w:rsidRDefault="004121F3" w:rsidP="004121F3">
      <w:pPr>
        <w:pStyle w:val="ListParagraph"/>
        <w:ind w:left="1080"/>
        <w:rPr>
          <w:rFonts w:ascii="Times New Roman" w:hAnsi="Times New Roman" w:cs="Times New Roman"/>
          <w:b/>
          <w:sz w:val="20"/>
          <w:szCs w:val="20"/>
        </w:rPr>
      </w:pPr>
    </w:p>
    <w:p w14:paraId="5E749364" w14:textId="31E46431" w:rsidR="007632E4" w:rsidRPr="00E10130" w:rsidRDefault="00A518F0" w:rsidP="00BA5BBA">
      <w:pPr>
        <w:pStyle w:val="ListParagraph"/>
        <w:numPr>
          <w:ilvl w:val="0"/>
          <w:numId w:val="1"/>
        </w:numPr>
        <w:spacing w:after="24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How would you rate your</w:t>
      </w:r>
      <w:r w:rsidR="007632E4" w:rsidRPr="00E10130">
        <w:rPr>
          <w:rFonts w:ascii="Times New Roman" w:hAnsi="Times New Roman" w:cs="Times New Roman"/>
          <w:b/>
          <w:sz w:val="20"/>
          <w:szCs w:val="20"/>
        </w:rPr>
        <w:t xml:space="preserve"> knowledge of cancer malnutrition?</w:t>
      </w:r>
    </w:p>
    <w:p w14:paraId="720EE0D0" w14:textId="77777777" w:rsidR="000A1BF1" w:rsidRPr="00E10130" w:rsidRDefault="000A1BF1" w:rsidP="000A1BF1">
      <w:pPr>
        <w:pStyle w:val="ListParagraph"/>
        <w:spacing w:after="240"/>
        <w:ind w:left="357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8803" w:type="dxa"/>
        <w:jc w:val="right"/>
        <w:tblLook w:val="04A0" w:firstRow="1" w:lastRow="0" w:firstColumn="1" w:lastColumn="0" w:noHBand="0" w:noVBand="1"/>
      </w:tblPr>
      <w:tblGrid>
        <w:gridCol w:w="1757"/>
        <w:gridCol w:w="1450"/>
        <w:gridCol w:w="1925"/>
        <w:gridCol w:w="1642"/>
        <w:gridCol w:w="2029"/>
      </w:tblGrid>
      <w:tr w:rsidR="00BA5BBA" w:rsidRPr="00E10130" w14:paraId="496A4076" w14:textId="77777777" w:rsidTr="005F29AA">
        <w:trPr>
          <w:trHeight w:val="227"/>
          <w:jc w:val="right"/>
        </w:trPr>
        <w:tc>
          <w:tcPr>
            <w:tcW w:w="1757" w:type="dxa"/>
            <w:tcBorders>
              <w:bottom w:val="single" w:sz="4" w:space="0" w:color="auto"/>
            </w:tcBorders>
          </w:tcPr>
          <w:p w14:paraId="0471FA39" w14:textId="78306B51" w:rsidR="00BA5BBA" w:rsidRPr="00E10130" w:rsidRDefault="000A1BF1" w:rsidP="00BA5BB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poor</w:t>
            </w: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2398FECD" w14:textId="7AF64DCE" w:rsidR="00BA5BBA" w:rsidRPr="00E10130" w:rsidRDefault="000A1BF1" w:rsidP="00BA5BBA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14:paraId="3F73CAC0" w14:textId="37A45E04" w:rsidR="00BA5BBA" w:rsidRPr="00E10130" w:rsidRDefault="00BA5BBA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good </w:t>
            </w: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14:paraId="5835FE24" w14:textId="52518964" w:rsidR="00BA5BBA" w:rsidRPr="00E10130" w:rsidRDefault="000A1BF1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very good</w:t>
            </w:r>
            <w:r w:rsidR="00BA5BBA"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2A63957A" w14:textId="45580CBC" w:rsidR="00BA5BBA" w:rsidRPr="00E10130" w:rsidRDefault="000A1BF1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extremely good</w:t>
            </w:r>
          </w:p>
        </w:tc>
      </w:tr>
      <w:tr w:rsidR="00BA5BBA" w:rsidRPr="00E10130" w14:paraId="6F26E1B0" w14:textId="77777777" w:rsidTr="005F29AA">
        <w:trPr>
          <w:trHeight w:val="227"/>
          <w:jc w:val="right"/>
        </w:trPr>
        <w:tc>
          <w:tcPr>
            <w:tcW w:w="1757" w:type="dxa"/>
          </w:tcPr>
          <w:p w14:paraId="0C37D23A" w14:textId="77777777" w:rsidR="00BA5BBA" w:rsidRPr="00E10130" w:rsidRDefault="00BA5BBA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450" w:type="dxa"/>
          </w:tcPr>
          <w:p w14:paraId="5488A900" w14:textId="77777777" w:rsidR="00BA5BBA" w:rsidRPr="00E10130" w:rsidRDefault="00BA5BBA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925" w:type="dxa"/>
          </w:tcPr>
          <w:p w14:paraId="19C84C1B" w14:textId="77777777" w:rsidR="00BA5BBA" w:rsidRPr="00E10130" w:rsidRDefault="00BA5BBA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642" w:type="dxa"/>
          </w:tcPr>
          <w:p w14:paraId="341C58E3" w14:textId="77777777" w:rsidR="00BA5BBA" w:rsidRPr="00E10130" w:rsidRDefault="00BA5BBA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2029" w:type="dxa"/>
          </w:tcPr>
          <w:p w14:paraId="3E8AD555" w14:textId="77777777" w:rsidR="00BA5BBA" w:rsidRPr="00E10130" w:rsidRDefault="00BA5BBA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</w:tbl>
    <w:p w14:paraId="2DD5F703" w14:textId="21F0FB93" w:rsidR="00BA5BBA" w:rsidRPr="00E10130" w:rsidRDefault="000A1BF1" w:rsidP="00E10130">
      <w:pPr>
        <w:spacing w:before="120"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Comments:_______________________________________________________________________________________________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</w:t>
      </w:r>
    </w:p>
    <w:p w14:paraId="2159AAE8" w14:textId="77777777" w:rsidR="00BA5BBA" w:rsidRPr="00E10130" w:rsidRDefault="00BA5BBA" w:rsidP="00BA5BBA">
      <w:pPr>
        <w:pStyle w:val="ListParagraph"/>
        <w:ind w:left="1077"/>
        <w:rPr>
          <w:rFonts w:ascii="Times New Roman" w:hAnsi="Times New Roman" w:cs="Times New Roman"/>
          <w:sz w:val="20"/>
          <w:szCs w:val="20"/>
        </w:rPr>
      </w:pPr>
    </w:p>
    <w:p w14:paraId="21165A70" w14:textId="3E0765BE" w:rsidR="00AE0112" w:rsidRPr="00E10130" w:rsidRDefault="00AE0112" w:rsidP="003F73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When seeing patients with c</w:t>
      </w:r>
      <w:r w:rsidR="003F735D" w:rsidRPr="00E10130">
        <w:rPr>
          <w:rFonts w:ascii="Times New Roman" w:hAnsi="Times New Roman" w:cs="Times New Roman"/>
          <w:b/>
          <w:sz w:val="20"/>
          <w:szCs w:val="20"/>
        </w:rPr>
        <w:t>ancer, please indicate how often</w:t>
      </w:r>
      <w:r w:rsidRPr="00E10130">
        <w:rPr>
          <w:rFonts w:ascii="Times New Roman" w:hAnsi="Times New Roman" w:cs="Times New Roman"/>
          <w:b/>
          <w:sz w:val="20"/>
          <w:szCs w:val="20"/>
        </w:rPr>
        <w:t xml:space="preserve"> you would:</w:t>
      </w:r>
    </w:p>
    <w:p w14:paraId="3CD6FCD2" w14:textId="77777777" w:rsidR="002C4810" w:rsidRPr="00E10130" w:rsidRDefault="002C4810" w:rsidP="002C4810">
      <w:pPr>
        <w:pStyle w:val="ListParagraph"/>
        <w:ind w:left="36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276" w:type="dxa"/>
        <w:jc w:val="center"/>
        <w:tblLook w:val="04A0" w:firstRow="1" w:lastRow="0" w:firstColumn="1" w:lastColumn="0" w:noHBand="0" w:noVBand="1"/>
      </w:tblPr>
      <w:tblGrid>
        <w:gridCol w:w="4261"/>
        <w:gridCol w:w="727"/>
        <w:gridCol w:w="886"/>
        <w:gridCol w:w="1199"/>
        <w:gridCol w:w="1291"/>
        <w:gridCol w:w="912"/>
      </w:tblGrid>
      <w:tr w:rsidR="002C4810" w:rsidRPr="00E10130" w14:paraId="30CBC9AB" w14:textId="77777777" w:rsidTr="00E44056">
        <w:trPr>
          <w:trHeight w:val="227"/>
          <w:jc w:val="center"/>
        </w:trPr>
        <w:tc>
          <w:tcPr>
            <w:tcW w:w="4261" w:type="dxa"/>
          </w:tcPr>
          <w:p w14:paraId="23021471" w14:textId="77777777" w:rsidR="002C4810" w:rsidRPr="00E10130" w:rsidRDefault="002C4810" w:rsidP="002C4810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</w:tcPr>
          <w:p w14:paraId="21D6E8A0" w14:textId="0248F198" w:rsidR="002C4810" w:rsidRPr="00E10130" w:rsidRDefault="002C4810" w:rsidP="002C4810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</w:p>
          <w:p w14:paraId="4CA71718" w14:textId="77777777" w:rsidR="002C4810" w:rsidRPr="00E10130" w:rsidRDefault="002C4810" w:rsidP="002C4810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</w:tcPr>
          <w:p w14:paraId="412DCCCF" w14:textId="49964799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</w:p>
        </w:tc>
        <w:tc>
          <w:tcPr>
            <w:tcW w:w="1199" w:type="dxa"/>
          </w:tcPr>
          <w:p w14:paraId="1516F9EB" w14:textId="4DA50DAA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</w:tc>
        <w:tc>
          <w:tcPr>
            <w:tcW w:w="1291" w:type="dxa"/>
          </w:tcPr>
          <w:p w14:paraId="2D7E623F" w14:textId="6AE1944B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Very often</w:t>
            </w:r>
          </w:p>
        </w:tc>
        <w:tc>
          <w:tcPr>
            <w:tcW w:w="912" w:type="dxa"/>
          </w:tcPr>
          <w:p w14:paraId="648BD55D" w14:textId="7D5121A6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</w:tr>
      <w:tr w:rsidR="002C4810" w:rsidRPr="00E10130" w14:paraId="7347B231" w14:textId="77777777" w:rsidTr="00E44056">
        <w:trPr>
          <w:trHeight w:val="227"/>
          <w:jc w:val="center"/>
        </w:trPr>
        <w:tc>
          <w:tcPr>
            <w:tcW w:w="4261" w:type="dxa"/>
          </w:tcPr>
          <w:p w14:paraId="150469E9" w14:textId="25B86A27" w:rsidR="002C4810" w:rsidRPr="00E10130" w:rsidRDefault="002C4810" w:rsidP="002C48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Weigh the patient</w:t>
            </w:r>
          </w:p>
        </w:tc>
        <w:tc>
          <w:tcPr>
            <w:tcW w:w="727" w:type="dxa"/>
          </w:tcPr>
          <w:p w14:paraId="655FB961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24579EBF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5071DD6D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3B4888D9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68B6B609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2C4810" w:rsidRPr="00E10130" w14:paraId="333EAC88" w14:textId="77777777" w:rsidTr="00E44056">
        <w:trPr>
          <w:trHeight w:val="227"/>
          <w:jc w:val="center"/>
        </w:trPr>
        <w:tc>
          <w:tcPr>
            <w:tcW w:w="4261" w:type="dxa"/>
          </w:tcPr>
          <w:p w14:paraId="208BEFF3" w14:textId="4CACECC8" w:rsidR="002C4810" w:rsidRPr="00E10130" w:rsidRDefault="002C4810" w:rsidP="002C48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Calculate body mass index (BMI)</w:t>
            </w:r>
          </w:p>
        </w:tc>
        <w:tc>
          <w:tcPr>
            <w:tcW w:w="727" w:type="dxa"/>
          </w:tcPr>
          <w:p w14:paraId="3380F15B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74B7ECBF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4F026089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293E3912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53201E16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E44056" w:rsidRPr="00E10130" w14:paraId="32E603BF" w14:textId="77777777" w:rsidTr="00E44056">
        <w:trPr>
          <w:trHeight w:val="227"/>
          <w:jc w:val="center"/>
        </w:trPr>
        <w:tc>
          <w:tcPr>
            <w:tcW w:w="4261" w:type="dxa"/>
          </w:tcPr>
          <w:p w14:paraId="0E0D7D70" w14:textId="2495F643" w:rsidR="00E44056" w:rsidRPr="00E10130" w:rsidRDefault="00E44056" w:rsidP="002C48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Ask about recent weight loss</w:t>
            </w:r>
          </w:p>
        </w:tc>
        <w:tc>
          <w:tcPr>
            <w:tcW w:w="727" w:type="dxa"/>
          </w:tcPr>
          <w:p w14:paraId="3691E098" w14:textId="08F661EE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1561F5D2" w14:textId="6F179AC9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6A204185" w14:textId="7799FB1D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727E690D" w14:textId="69438F87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7690FA7A" w14:textId="5FE621F5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E44056" w:rsidRPr="00E10130" w14:paraId="6BE7E5E8" w14:textId="77777777" w:rsidTr="00E44056">
        <w:trPr>
          <w:trHeight w:val="227"/>
          <w:jc w:val="center"/>
        </w:trPr>
        <w:tc>
          <w:tcPr>
            <w:tcW w:w="4261" w:type="dxa"/>
          </w:tcPr>
          <w:p w14:paraId="5D0C3BAF" w14:textId="202D334A" w:rsidR="00E44056" w:rsidRPr="00E10130" w:rsidRDefault="00E44056" w:rsidP="002C48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Ask about the patients appetite</w:t>
            </w:r>
          </w:p>
        </w:tc>
        <w:tc>
          <w:tcPr>
            <w:tcW w:w="727" w:type="dxa"/>
          </w:tcPr>
          <w:p w14:paraId="395A8B68" w14:textId="3BBA2CC0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61A2DEA9" w14:textId="705382EF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4044D6FB" w14:textId="4ED30C13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2BF83001" w14:textId="11831B7B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6B566184" w14:textId="6DC20AB5" w:rsidR="00E44056" w:rsidRPr="00E10130" w:rsidRDefault="00E44056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0A1BF1" w:rsidRPr="00E10130" w14:paraId="6FC24BAB" w14:textId="77777777" w:rsidTr="000A1BF1">
        <w:trPr>
          <w:trHeight w:val="227"/>
          <w:jc w:val="center"/>
        </w:trPr>
        <w:tc>
          <w:tcPr>
            <w:tcW w:w="4261" w:type="dxa"/>
          </w:tcPr>
          <w:p w14:paraId="6FFD01AE" w14:textId="77777777" w:rsidR="000A1BF1" w:rsidRPr="00E10130" w:rsidRDefault="000A1BF1" w:rsidP="000A1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Recommend nutrition supplement drinks</w:t>
            </w:r>
          </w:p>
        </w:tc>
        <w:tc>
          <w:tcPr>
            <w:tcW w:w="727" w:type="dxa"/>
          </w:tcPr>
          <w:p w14:paraId="58365C8E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3889A69A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13C934D2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28FC0BB8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685A6ADB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0A1BF1" w:rsidRPr="00E10130" w14:paraId="6FE81667" w14:textId="77777777" w:rsidTr="000A1BF1">
        <w:trPr>
          <w:trHeight w:val="227"/>
          <w:jc w:val="center"/>
        </w:trPr>
        <w:tc>
          <w:tcPr>
            <w:tcW w:w="4261" w:type="dxa"/>
          </w:tcPr>
          <w:p w14:paraId="5BDD03ED" w14:textId="77777777" w:rsidR="000A1BF1" w:rsidRPr="00E10130" w:rsidRDefault="000A1BF1" w:rsidP="000A1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Give nutrition advice </w:t>
            </w:r>
          </w:p>
        </w:tc>
        <w:tc>
          <w:tcPr>
            <w:tcW w:w="727" w:type="dxa"/>
          </w:tcPr>
          <w:p w14:paraId="48EC8B31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35A4A673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089266D8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73801082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1306333B" w14:textId="77777777" w:rsidR="000A1BF1" w:rsidRPr="00E10130" w:rsidRDefault="000A1BF1" w:rsidP="000A1BF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  <w:tr w:rsidR="002C4810" w:rsidRPr="00E10130" w14:paraId="312B4221" w14:textId="77777777" w:rsidTr="00E44056">
        <w:trPr>
          <w:trHeight w:val="227"/>
          <w:jc w:val="center"/>
        </w:trPr>
        <w:tc>
          <w:tcPr>
            <w:tcW w:w="4261" w:type="dxa"/>
          </w:tcPr>
          <w:p w14:paraId="5D906E51" w14:textId="2727C8A1" w:rsidR="002C4810" w:rsidRPr="00E10130" w:rsidRDefault="002C4810" w:rsidP="002C48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Refer the patient to a Dietitian </w:t>
            </w:r>
          </w:p>
        </w:tc>
        <w:tc>
          <w:tcPr>
            <w:tcW w:w="727" w:type="dxa"/>
          </w:tcPr>
          <w:p w14:paraId="08E5124A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886" w:type="dxa"/>
          </w:tcPr>
          <w:p w14:paraId="56FB53D5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199" w:type="dxa"/>
          </w:tcPr>
          <w:p w14:paraId="02CC0001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291" w:type="dxa"/>
          </w:tcPr>
          <w:p w14:paraId="6728CFDF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912" w:type="dxa"/>
          </w:tcPr>
          <w:p w14:paraId="23BB8FFB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</w:tbl>
    <w:p w14:paraId="3B0AFC24" w14:textId="34EFFDA9" w:rsidR="000A1BF1" w:rsidRPr="00E10130" w:rsidRDefault="000A1BF1" w:rsidP="000A1BF1">
      <w:pPr>
        <w:spacing w:before="120"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Pr="00E10130">
        <w:rPr>
          <w:rFonts w:ascii="Times New Roman" w:hAnsi="Times New Roman" w:cs="Times New Roman"/>
          <w:sz w:val="20"/>
          <w:szCs w:val="20"/>
        </w:rPr>
        <w:t>Comments: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1FCC7511" w14:textId="01B3E392" w:rsidR="00D16177" w:rsidRPr="00E10130" w:rsidRDefault="00D16177" w:rsidP="00D161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Do you believe that there are patients with cancer malnutrition going unrecognised in your service/practice?</w:t>
      </w:r>
    </w:p>
    <w:p w14:paraId="3AABA6FD" w14:textId="77777777" w:rsidR="002475F2" w:rsidRPr="00E10130" w:rsidRDefault="002475F2" w:rsidP="002475F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Yes </w:t>
      </w:r>
    </w:p>
    <w:p w14:paraId="281C78BA" w14:textId="39AD1CFD" w:rsidR="002475F2" w:rsidRPr="00E10130" w:rsidRDefault="002475F2" w:rsidP="00F571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No  </w:t>
      </w:r>
    </w:p>
    <w:p w14:paraId="67504BCA" w14:textId="225A7EAC" w:rsidR="002475F2" w:rsidRDefault="000A1BF1" w:rsidP="000A1BF1">
      <w:p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       </w:t>
      </w:r>
      <w:r w:rsidR="002475F2" w:rsidRPr="00E10130">
        <w:rPr>
          <w:rFonts w:ascii="Times New Roman" w:hAnsi="Times New Roman" w:cs="Times New Roman"/>
          <w:sz w:val="20"/>
          <w:szCs w:val="20"/>
        </w:rPr>
        <w:t>Comments:</w:t>
      </w:r>
      <w:r w:rsidRPr="00E10130"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459D79AE" w14:textId="77777777" w:rsidR="00F5710C" w:rsidRPr="00E10130" w:rsidRDefault="00F5710C" w:rsidP="00F5710C">
      <w:pPr>
        <w:pStyle w:val="ListParagraph"/>
        <w:numPr>
          <w:ilvl w:val="0"/>
          <w:numId w:val="1"/>
        </w:numPr>
        <w:spacing w:after="12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Who do you consider has primary responsibility for screening patients for cancer malnutrition? (please select all that apply)</w:t>
      </w:r>
    </w:p>
    <w:p w14:paraId="4551D6A9" w14:textId="77777777" w:rsidR="00F5710C" w:rsidRPr="00E10130" w:rsidRDefault="00F5710C" w:rsidP="00F5710C">
      <w:pPr>
        <w:pStyle w:val="ListParagraph"/>
        <w:numPr>
          <w:ilvl w:val="1"/>
          <w:numId w:val="1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GPs</w:t>
      </w:r>
    </w:p>
    <w:p w14:paraId="6FA4F20D" w14:textId="77777777" w:rsidR="00F5710C" w:rsidRPr="00E10130" w:rsidRDefault="00F5710C" w:rsidP="00F5710C">
      <w:pPr>
        <w:pStyle w:val="ListParagraph"/>
        <w:numPr>
          <w:ilvl w:val="1"/>
          <w:numId w:val="1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Oncologist</w:t>
      </w:r>
    </w:p>
    <w:p w14:paraId="25E6C2B4" w14:textId="77777777" w:rsidR="00F5710C" w:rsidRPr="00E10130" w:rsidRDefault="00F5710C" w:rsidP="00F5710C">
      <w:pPr>
        <w:pStyle w:val="ListParagraph"/>
        <w:numPr>
          <w:ilvl w:val="1"/>
          <w:numId w:val="1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Hospital Dietitians</w:t>
      </w:r>
    </w:p>
    <w:p w14:paraId="20C82F1C" w14:textId="77777777" w:rsidR="00F5710C" w:rsidRPr="00E10130" w:rsidRDefault="00F5710C" w:rsidP="00F5710C">
      <w:pPr>
        <w:pStyle w:val="ListParagraph"/>
        <w:numPr>
          <w:ilvl w:val="1"/>
          <w:numId w:val="1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Primary Care / Community Dietitians</w:t>
      </w:r>
    </w:p>
    <w:p w14:paraId="3AC41618" w14:textId="77777777" w:rsidR="00F5710C" w:rsidRPr="00E10130" w:rsidRDefault="00F5710C" w:rsidP="00F5710C">
      <w:pPr>
        <w:pStyle w:val="ListParagraph"/>
        <w:numPr>
          <w:ilvl w:val="1"/>
          <w:numId w:val="1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GPNs</w:t>
      </w:r>
    </w:p>
    <w:p w14:paraId="0F907728" w14:textId="4AD05E29" w:rsidR="00F5710C" w:rsidRPr="00E10130" w:rsidRDefault="00F5710C" w:rsidP="00F5710C">
      <w:pPr>
        <w:pStyle w:val="ListParagraph"/>
        <w:numPr>
          <w:ilvl w:val="1"/>
          <w:numId w:val="1"/>
        </w:num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Other (please specify</w:t>
      </w:r>
      <w:r w:rsidR="000A1BF1" w:rsidRPr="00E10130">
        <w:rPr>
          <w:rFonts w:ascii="Times New Roman" w:hAnsi="Times New Roman" w:cs="Times New Roman"/>
          <w:sz w:val="20"/>
          <w:szCs w:val="20"/>
        </w:rPr>
        <w:t xml:space="preserve"> in comments</w:t>
      </w:r>
      <w:r w:rsidRPr="00E10130">
        <w:rPr>
          <w:rFonts w:ascii="Times New Roman" w:hAnsi="Times New Roman" w:cs="Times New Roman"/>
          <w:sz w:val="20"/>
          <w:szCs w:val="20"/>
        </w:rPr>
        <w:t>)</w:t>
      </w:r>
    </w:p>
    <w:p w14:paraId="3437E43E" w14:textId="79CCBFAC" w:rsidR="00F5710C" w:rsidRPr="00E10130" w:rsidRDefault="000A1BF1" w:rsidP="000A1BF1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       </w:t>
      </w:r>
      <w:r w:rsidR="00F5710C" w:rsidRPr="00E10130">
        <w:rPr>
          <w:rFonts w:ascii="Times New Roman" w:hAnsi="Times New Roman" w:cs="Times New Roman"/>
          <w:sz w:val="20"/>
          <w:szCs w:val="20"/>
        </w:rPr>
        <w:t>Comments:</w:t>
      </w:r>
      <w:r w:rsidRPr="00E10130"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7E13D36A" w14:textId="77777777" w:rsidR="000A1BF1" w:rsidRPr="00E10130" w:rsidRDefault="000A1BF1" w:rsidP="000A1BF1">
      <w:pPr>
        <w:spacing w:after="120"/>
        <w:rPr>
          <w:rFonts w:ascii="Times New Roman" w:hAnsi="Times New Roman" w:cs="Times New Roman"/>
          <w:sz w:val="20"/>
          <w:szCs w:val="20"/>
        </w:rPr>
      </w:pPr>
    </w:p>
    <w:p w14:paraId="5F3BE687" w14:textId="6D2E1C12" w:rsidR="00F5710C" w:rsidRPr="00E10130" w:rsidRDefault="00F5710C" w:rsidP="00F5710C">
      <w:pPr>
        <w:pStyle w:val="ListParagraph"/>
        <w:numPr>
          <w:ilvl w:val="0"/>
          <w:numId w:val="1"/>
        </w:numPr>
        <w:spacing w:after="12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lastRenderedPageBreak/>
        <w:t>Would you see benefit in having access to a malnutrition screening tool that could be used for all patients</w:t>
      </w:r>
      <w:r w:rsidR="00D16177" w:rsidRPr="00E10130">
        <w:rPr>
          <w:rFonts w:ascii="Times New Roman" w:hAnsi="Times New Roman" w:cs="Times New Roman"/>
          <w:b/>
          <w:sz w:val="20"/>
          <w:szCs w:val="20"/>
        </w:rPr>
        <w:t>,</w:t>
      </w:r>
      <w:r w:rsidRPr="00E10130">
        <w:rPr>
          <w:rFonts w:ascii="Times New Roman" w:hAnsi="Times New Roman" w:cs="Times New Roman"/>
          <w:b/>
          <w:sz w:val="20"/>
          <w:szCs w:val="20"/>
        </w:rPr>
        <w:t xml:space="preserve"> as well as cancer patients?</w:t>
      </w:r>
    </w:p>
    <w:p w14:paraId="5C528314" w14:textId="77777777" w:rsidR="00F5710C" w:rsidRPr="00E10130" w:rsidRDefault="00F5710C" w:rsidP="00F571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Yes </w:t>
      </w:r>
    </w:p>
    <w:p w14:paraId="647B8E60" w14:textId="77777777" w:rsidR="00F5710C" w:rsidRPr="00E10130" w:rsidRDefault="00F5710C" w:rsidP="00F571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No  </w:t>
      </w:r>
    </w:p>
    <w:p w14:paraId="74437E55" w14:textId="3EE21F7F" w:rsidR="00F5710C" w:rsidRPr="00E10130" w:rsidRDefault="000A1BF1" w:rsidP="000A1BF1">
      <w:pPr>
        <w:spacing w:before="200" w:after="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       </w:t>
      </w:r>
      <w:r w:rsidR="00F5710C" w:rsidRPr="00E10130">
        <w:rPr>
          <w:rFonts w:ascii="Times New Roman" w:hAnsi="Times New Roman" w:cs="Times New Roman"/>
          <w:sz w:val="20"/>
          <w:szCs w:val="20"/>
        </w:rPr>
        <w:t>Comments:</w:t>
      </w:r>
      <w:r w:rsidRPr="00E10130">
        <w:rPr>
          <w:rFonts w:ascii="Times New Roman" w:hAnsi="Times New Roman" w:cs="Times New Roman"/>
          <w:sz w:val="20"/>
          <w:szCs w:val="20"/>
        </w:rPr>
        <w:t xml:space="preserve">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0EC79CE7" w14:textId="77777777" w:rsidR="00F5710C" w:rsidRPr="00E10130" w:rsidRDefault="00F5710C" w:rsidP="00F5710C">
      <w:pPr>
        <w:pStyle w:val="ListParagraph"/>
        <w:spacing w:after="120"/>
        <w:ind w:left="357" w:firstLine="363"/>
        <w:rPr>
          <w:rFonts w:ascii="Times New Roman" w:hAnsi="Times New Roman" w:cs="Times New Roman"/>
          <w:b/>
          <w:sz w:val="20"/>
          <w:szCs w:val="20"/>
        </w:rPr>
      </w:pPr>
    </w:p>
    <w:p w14:paraId="6AB696F0" w14:textId="20770EE0" w:rsidR="00513B7D" w:rsidRPr="00E10130" w:rsidRDefault="003C0D24" w:rsidP="00D130C5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As cancer can be a chronic disease, h</w:t>
      </w:r>
      <w:r w:rsidR="005E42E7" w:rsidRPr="00E10130">
        <w:rPr>
          <w:rFonts w:ascii="Times New Roman" w:hAnsi="Times New Roman" w:cs="Times New Roman"/>
          <w:b/>
          <w:sz w:val="20"/>
          <w:szCs w:val="20"/>
        </w:rPr>
        <w:t xml:space="preserve">ow often would you complete a </w:t>
      </w:r>
      <w:r w:rsidR="00513B7D" w:rsidRPr="00E10130">
        <w:rPr>
          <w:rFonts w:ascii="Times New Roman" w:hAnsi="Times New Roman" w:cs="Times New Roman"/>
          <w:b/>
          <w:sz w:val="20"/>
          <w:szCs w:val="20"/>
        </w:rPr>
        <w:t>chronic disease management plan</w:t>
      </w:r>
      <w:r w:rsidR="00B65C4E" w:rsidRPr="00E10130">
        <w:rPr>
          <w:rFonts w:ascii="Times New Roman" w:hAnsi="Times New Roman" w:cs="Times New Roman"/>
          <w:b/>
          <w:sz w:val="20"/>
          <w:szCs w:val="20"/>
        </w:rPr>
        <w:t xml:space="preserve"> for </w:t>
      </w:r>
      <w:r w:rsidR="005E42E7" w:rsidRPr="00E10130">
        <w:rPr>
          <w:rFonts w:ascii="Times New Roman" w:hAnsi="Times New Roman" w:cs="Times New Roman"/>
          <w:b/>
          <w:sz w:val="20"/>
          <w:szCs w:val="20"/>
        </w:rPr>
        <w:t>patients</w:t>
      </w:r>
      <w:r w:rsidR="00B65C4E" w:rsidRPr="00E10130">
        <w:rPr>
          <w:rFonts w:ascii="Times New Roman" w:hAnsi="Times New Roman" w:cs="Times New Roman"/>
          <w:b/>
          <w:sz w:val="20"/>
          <w:szCs w:val="20"/>
        </w:rPr>
        <w:t xml:space="preserve"> with cancer</w:t>
      </w:r>
      <w:r w:rsidR="00513B7D" w:rsidRPr="00E10130">
        <w:rPr>
          <w:rFonts w:ascii="Times New Roman" w:hAnsi="Times New Roman" w:cs="Times New Roman"/>
          <w:b/>
          <w:sz w:val="20"/>
          <w:szCs w:val="20"/>
        </w:rPr>
        <w:t>?</w:t>
      </w:r>
    </w:p>
    <w:p w14:paraId="08082701" w14:textId="77777777" w:rsidR="000A1BF1" w:rsidRPr="00E10130" w:rsidRDefault="000A1BF1" w:rsidP="000A1BF1">
      <w:pPr>
        <w:pStyle w:val="ListParagraph"/>
        <w:spacing w:after="120"/>
        <w:ind w:left="36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8803" w:type="dxa"/>
        <w:jc w:val="right"/>
        <w:tblLook w:val="04A0" w:firstRow="1" w:lastRow="0" w:firstColumn="1" w:lastColumn="0" w:noHBand="0" w:noVBand="1"/>
      </w:tblPr>
      <w:tblGrid>
        <w:gridCol w:w="1757"/>
        <w:gridCol w:w="1450"/>
        <w:gridCol w:w="1925"/>
        <w:gridCol w:w="1642"/>
        <w:gridCol w:w="2029"/>
      </w:tblGrid>
      <w:tr w:rsidR="002C4810" w:rsidRPr="00E10130" w14:paraId="03DE0963" w14:textId="77777777" w:rsidTr="002C4810">
        <w:trPr>
          <w:trHeight w:val="227"/>
          <w:jc w:val="right"/>
        </w:trPr>
        <w:tc>
          <w:tcPr>
            <w:tcW w:w="1757" w:type="dxa"/>
            <w:tcBorders>
              <w:bottom w:val="single" w:sz="4" w:space="0" w:color="auto"/>
            </w:tcBorders>
          </w:tcPr>
          <w:p w14:paraId="1D4238D7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108B4F93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14:paraId="4B78681C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14:paraId="653ECC5E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very often </w:t>
            </w: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353315F4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</w:tr>
      <w:tr w:rsidR="002C4810" w:rsidRPr="00E10130" w14:paraId="7DC46322" w14:textId="77777777" w:rsidTr="002C4810">
        <w:trPr>
          <w:trHeight w:val="227"/>
          <w:jc w:val="right"/>
        </w:trPr>
        <w:tc>
          <w:tcPr>
            <w:tcW w:w="1757" w:type="dxa"/>
          </w:tcPr>
          <w:p w14:paraId="781AC2F9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450" w:type="dxa"/>
          </w:tcPr>
          <w:p w14:paraId="35B6CA83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925" w:type="dxa"/>
          </w:tcPr>
          <w:p w14:paraId="4083C766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642" w:type="dxa"/>
          </w:tcPr>
          <w:p w14:paraId="1A857CA8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2029" w:type="dxa"/>
          </w:tcPr>
          <w:p w14:paraId="0E0C0264" w14:textId="77777777" w:rsidR="002C4810" w:rsidRPr="00E10130" w:rsidRDefault="002C4810" w:rsidP="002C481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</w:tbl>
    <w:p w14:paraId="09B1E0C2" w14:textId="03DF2847" w:rsidR="000A1BF1" w:rsidRPr="00E10130" w:rsidRDefault="000A1BF1" w:rsidP="000A1BF1">
      <w:pPr>
        <w:spacing w:before="200" w:after="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43A72F20" w14:textId="77777777" w:rsidR="004121F3" w:rsidRPr="00E10130" w:rsidRDefault="004121F3" w:rsidP="004121F3">
      <w:pPr>
        <w:pStyle w:val="ListParagraph"/>
        <w:spacing w:after="120"/>
        <w:ind w:left="357"/>
        <w:rPr>
          <w:rFonts w:ascii="Times New Roman" w:hAnsi="Times New Roman" w:cs="Times New Roman"/>
          <w:b/>
          <w:sz w:val="20"/>
          <w:szCs w:val="20"/>
        </w:rPr>
      </w:pPr>
    </w:p>
    <w:p w14:paraId="2D1ED1D8" w14:textId="765B7F3C" w:rsidR="004121F3" w:rsidRPr="00E10130" w:rsidRDefault="004121F3" w:rsidP="000A1BF1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How often would this include a Team Care Arrangement with a dietitian?</w:t>
      </w:r>
    </w:p>
    <w:p w14:paraId="34293E6E" w14:textId="77777777" w:rsidR="000A1BF1" w:rsidRPr="00E10130" w:rsidRDefault="000A1BF1" w:rsidP="000A1BF1">
      <w:pPr>
        <w:pStyle w:val="ListParagraph"/>
        <w:spacing w:after="120"/>
        <w:ind w:left="36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8803" w:type="dxa"/>
        <w:jc w:val="right"/>
        <w:tblLook w:val="04A0" w:firstRow="1" w:lastRow="0" w:firstColumn="1" w:lastColumn="0" w:noHBand="0" w:noVBand="1"/>
      </w:tblPr>
      <w:tblGrid>
        <w:gridCol w:w="1757"/>
        <w:gridCol w:w="1450"/>
        <w:gridCol w:w="1925"/>
        <w:gridCol w:w="1642"/>
        <w:gridCol w:w="2029"/>
      </w:tblGrid>
      <w:tr w:rsidR="004121F3" w:rsidRPr="00E10130" w14:paraId="117701E2" w14:textId="77777777" w:rsidTr="005F29AA">
        <w:trPr>
          <w:trHeight w:val="227"/>
          <w:jc w:val="right"/>
        </w:trPr>
        <w:tc>
          <w:tcPr>
            <w:tcW w:w="1757" w:type="dxa"/>
            <w:tcBorders>
              <w:bottom w:val="single" w:sz="4" w:space="0" w:color="auto"/>
            </w:tcBorders>
          </w:tcPr>
          <w:p w14:paraId="3F6A9518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never </w:t>
            </w: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76E68817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rarely</w:t>
            </w:r>
          </w:p>
        </w:tc>
        <w:tc>
          <w:tcPr>
            <w:tcW w:w="1925" w:type="dxa"/>
            <w:tcBorders>
              <w:bottom w:val="single" w:sz="4" w:space="0" w:color="auto"/>
            </w:tcBorders>
          </w:tcPr>
          <w:p w14:paraId="04FFDA69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sometimes </w:t>
            </w: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14:paraId="666AB1F4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 xml:space="preserve">very often </w:t>
            </w:r>
          </w:p>
        </w:tc>
        <w:tc>
          <w:tcPr>
            <w:tcW w:w="2029" w:type="dxa"/>
            <w:tcBorders>
              <w:bottom w:val="single" w:sz="4" w:space="0" w:color="auto"/>
            </w:tcBorders>
          </w:tcPr>
          <w:p w14:paraId="2639C63E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</w:tr>
      <w:tr w:rsidR="004121F3" w:rsidRPr="00E10130" w14:paraId="7FDB4158" w14:textId="77777777" w:rsidTr="005F29AA">
        <w:trPr>
          <w:trHeight w:val="227"/>
          <w:jc w:val="right"/>
        </w:trPr>
        <w:tc>
          <w:tcPr>
            <w:tcW w:w="1757" w:type="dxa"/>
          </w:tcPr>
          <w:p w14:paraId="1D8FE7E9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450" w:type="dxa"/>
          </w:tcPr>
          <w:p w14:paraId="34C0A0F3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925" w:type="dxa"/>
          </w:tcPr>
          <w:p w14:paraId="5CEB52CE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1642" w:type="dxa"/>
          </w:tcPr>
          <w:p w14:paraId="4AD4A272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  <w:tc>
          <w:tcPr>
            <w:tcW w:w="2029" w:type="dxa"/>
          </w:tcPr>
          <w:p w14:paraId="5A68C1AF" w14:textId="77777777" w:rsidR="004121F3" w:rsidRPr="00E10130" w:rsidRDefault="004121F3" w:rsidP="005F29AA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0130">
              <w:rPr>
                <w:rFonts w:ascii="Times New Roman" w:hAnsi="Times New Roman" w:cs="Times New Roman"/>
                <w:sz w:val="20"/>
                <w:szCs w:val="20"/>
              </w:rPr>
              <w:sym w:font="Symbol" w:char="F07F"/>
            </w:r>
          </w:p>
        </w:tc>
      </w:tr>
    </w:tbl>
    <w:p w14:paraId="416C353C" w14:textId="2318D6CE" w:rsidR="000A1BF1" w:rsidRPr="00E10130" w:rsidRDefault="000A1BF1" w:rsidP="000A1BF1">
      <w:pPr>
        <w:spacing w:before="200" w:after="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      Comments: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77B0439E" w14:textId="77777777" w:rsidR="000A1BF1" w:rsidRPr="00E10130" w:rsidRDefault="000A1BF1" w:rsidP="000A1BF1">
      <w:pPr>
        <w:pStyle w:val="ListParagraph"/>
        <w:spacing w:after="120"/>
        <w:ind w:left="357"/>
        <w:rPr>
          <w:rFonts w:ascii="Times New Roman" w:hAnsi="Times New Roman" w:cs="Times New Roman"/>
          <w:b/>
          <w:sz w:val="20"/>
          <w:szCs w:val="20"/>
        </w:rPr>
      </w:pPr>
    </w:p>
    <w:p w14:paraId="2129953C" w14:textId="146C5C02" w:rsidR="000A1BF1" w:rsidRPr="00E10130" w:rsidRDefault="000A1BF1" w:rsidP="008F656B">
      <w:pPr>
        <w:pStyle w:val="ListParagraph"/>
        <w:numPr>
          <w:ilvl w:val="0"/>
          <w:numId w:val="1"/>
        </w:numPr>
        <w:spacing w:after="12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Are there any barriers to referring your patients to a Dietitian?</w:t>
      </w:r>
    </w:p>
    <w:p w14:paraId="534EE321" w14:textId="0AF55A5B" w:rsidR="000A1BF1" w:rsidRPr="00E10130" w:rsidRDefault="000A1BF1" w:rsidP="000A1BF1">
      <w:pPr>
        <w:pStyle w:val="ListParagraph"/>
        <w:spacing w:after="120"/>
        <w:ind w:left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10130">
        <w:rPr>
          <w:rFonts w:ascii="Times New Roman" w:hAnsi="Times New Roman" w:cs="Times New Roman"/>
          <w:b/>
          <w:sz w:val="20"/>
          <w:szCs w:val="20"/>
        </w:rPr>
        <w:t>_____________________</w:t>
      </w:r>
    </w:p>
    <w:p w14:paraId="3334D5C2" w14:textId="77777777" w:rsidR="000A1BF1" w:rsidRPr="00E10130" w:rsidRDefault="000A1BF1" w:rsidP="000A1BF1">
      <w:pPr>
        <w:pStyle w:val="ListParagraph"/>
        <w:spacing w:after="120"/>
        <w:ind w:left="357"/>
        <w:rPr>
          <w:rFonts w:ascii="Times New Roman" w:hAnsi="Times New Roman" w:cs="Times New Roman"/>
          <w:b/>
          <w:sz w:val="20"/>
          <w:szCs w:val="20"/>
        </w:rPr>
      </w:pPr>
    </w:p>
    <w:p w14:paraId="3D7613DC" w14:textId="556C652E" w:rsidR="008F656B" w:rsidRPr="00E10130" w:rsidRDefault="00B65C4E" w:rsidP="008F656B">
      <w:pPr>
        <w:pStyle w:val="ListParagraph"/>
        <w:numPr>
          <w:ilvl w:val="0"/>
          <w:numId w:val="1"/>
        </w:numPr>
        <w:spacing w:after="12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Please indicate if you have used any of the followi</w:t>
      </w:r>
      <w:r w:rsidR="002475F2" w:rsidRPr="00E10130">
        <w:rPr>
          <w:rFonts w:ascii="Times New Roman" w:hAnsi="Times New Roman" w:cs="Times New Roman"/>
          <w:b/>
          <w:sz w:val="20"/>
          <w:szCs w:val="20"/>
        </w:rPr>
        <w:t xml:space="preserve">ng cancer malnutrition </w:t>
      </w:r>
      <w:r w:rsidRPr="00E10130">
        <w:rPr>
          <w:rFonts w:ascii="Times New Roman" w:hAnsi="Times New Roman" w:cs="Times New Roman"/>
          <w:b/>
          <w:sz w:val="20"/>
          <w:szCs w:val="20"/>
        </w:rPr>
        <w:t>resources (please select all that apply):</w:t>
      </w:r>
      <w:r w:rsidR="008F656B" w:rsidRPr="00E1013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5E4A99F" w14:textId="77777777" w:rsidR="00B2627E" w:rsidRPr="00E10130" w:rsidRDefault="00B2627E" w:rsidP="00B262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Malnutrition in Cancer e-learning package (</w:t>
      </w:r>
      <w:proofErr w:type="spellStart"/>
      <w:r w:rsidRPr="00E10130">
        <w:rPr>
          <w:rFonts w:ascii="Times New Roman" w:hAnsi="Times New Roman" w:cs="Times New Roman"/>
          <w:sz w:val="20"/>
          <w:szCs w:val="20"/>
        </w:rPr>
        <w:t>eviQ</w:t>
      </w:r>
      <w:proofErr w:type="spellEnd"/>
      <w:r w:rsidRPr="00E10130">
        <w:rPr>
          <w:rFonts w:ascii="Times New Roman" w:hAnsi="Times New Roman" w:cs="Times New Roman"/>
          <w:sz w:val="20"/>
          <w:szCs w:val="20"/>
        </w:rPr>
        <w:t>)</w:t>
      </w:r>
    </w:p>
    <w:p w14:paraId="604C3CA2" w14:textId="77777777" w:rsidR="00B2627E" w:rsidRPr="00E10130" w:rsidRDefault="00B2627E" w:rsidP="00B262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Malnutrition governance toolkit</w:t>
      </w:r>
    </w:p>
    <w:p w14:paraId="67BF0710" w14:textId="77777777" w:rsidR="00B2627E" w:rsidRPr="00E10130" w:rsidRDefault="00B2627E" w:rsidP="00B262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Peter Mac Oncology Nutrition resource manual</w:t>
      </w:r>
    </w:p>
    <w:p w14:paraId="6D5BAA5C" w14:textId="77777777" w:rsidR="00B2627E" w:rsidRPr="00E10130" w:rsidRDefault="00B2627E" w:rsidP="00B262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Cancer Council Victoria  Resource Guide for Oncology Dietitians</w:t>
      </w:r>
    </w:p>
    <w:p w14:paraId="70A36A6E" w14:textId="77777777" w:rsidR="00B2627E" w:rsidRPr="00E10130" w:rsidRDefault="00B2627E" w:rsidP="00B2627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Cancer Council Victoria Understanding Malnutrition and Cancer fact sheet </w:t>
      </w:r>
    </w:p>
    <w:p w14:paraId="6759C650" w14:textId="77777777" w:rsidR="00AB01B6" w:rsidRPr="00E10130" w:rsidRDefault="00AB01B6" w:rsidP="00AB01B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Evidence based guidelines / published literature (please specify)</w:t>
      </w:r>
    </w:p>
    <w:p w14:paraId="095A1449" w14:textId="77777777" w:rsidR="000A1BF1" w:rsidRPr="00E10130" w:rsidRDefault="004434C7" w:rsidP="000A1BF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I do not use/am not aware of  any cancer malnutrition resources</w:t>
      </w:r>
      <w:r w:rsidR="000A1BF1" w:rsidRPr="00E1013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A9F7E75" w14:textId="385CB5CA" w:rsidR="004434C7" w:rsidRPr="00E10130" w:rsidRDefault="000A1BF1" w:rsidP="000A1BF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Other (please specify in comments)</w:t>
      </w:r>
    </w:p>
    <w:p w14:paraId="57B6D295" w14:textId="01980D69" w:rsidR="000A1BF1" w:rsidRPr="00E10130" w:rsidRDefault="000A1BF1" w:rsidP="000A1BF1">
      <w:pPr>
        <w:pStyle w:val="ListParagraph"/>
        <w:spacing w:before="200" w:after="0"/>
        <w:ind w:left="36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Comments: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</w:t>
      </w:r>
    </w:p>
    <w:p w14:paraId="5A473626" w14:textId="77777777" w:rsidR="000A1BF1" w:rsidRPr="00E10130" w:rsidRDefault="000A1BF1" w:rsidP="000A1BF1">
      <w:pPr>
        <w:pStyle w:val="ListParagraph"/>
        <w:spacing w:after="120"/>
        <w:ind w:left="357"/>
        <w:rPr>
          <w:rFonts w:ascii="Times New Roman" w:hAnsi="Times New Roman" w:cs="Times New Roman"/>
          <w:b/>
          <w:sz w:val="20"/>
          <w:szCs w:val="20"/>
        </w:rPr>
      </w:pPr>
    </w:p>
    <w:p w14:paraId="2E480BC6" w14:textId="26E1027F" w:rsidR="0048631A" w:rsidRPr="00E10130" w:rsidRDefault="00B2627E" w:rsidP="008F656B">
      <w:pPr>
        <w:pStyle w:val="ListParagraph"/>
        <w:numPr>
          <w:ilvl w:val="0"/>
          <w:numId w:val="1"/>
        </w:numPr>
        <w:spacing w:after="12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Would you like</w:t>
      </w:r>
      <w:r w:rsidR="00B65C4E" w:rsidRPr="00E10130">
        <w:rPr>
          <w:rFonts w:ascii="Times New Roman" w:hAnsi="Times New Roman" w:cs="Times New Roman"/>
          <w:b/>
          <w:sz w:val="20"/>
          <w:szCs w:val="20"/>
        </w:rPr>
        <w:t xml:space="preserve"> additional </w:t>
      </w:r>
      <w:r w:rsidR="00AB01B6" w:rsidRPr="00E10130">
        <w:rPr>
          <w:rFonts w:ascii="Times New Roman" w:hAnsi="Times New Roman" w:cs="Times New Roman"/>
          <w:b/>
          <w:sz w:val="20"/>
          <w:szCs w:val="20"/>
        </w:rPr>
        <w:t>support</w:t>
      </w:r>
      <w:r w:rsidR="004434C7" w:rsidRPr="00E10130">
        <w:rPr>
          <w:rFonts w:ascii="Times New Roman" w:hAnsi="Times New Roman" w:cs="Times New Roman"/>
          <w:b/>
          <w:sz w:val="20"/>
          <w:szCs w:val="20"/>
        </w:rPr>
        <w:t>, education</w:t>
      </w:r>
      <w:r w:rsidR="00AB01B6" w:rsidRPr="00E10130">
        <w:rPr>
          <w:rFonts w:ascii="Times New Roman" w:hAnsi="Times New Roman" w:cs="Times New Roman"/>
          <w:b/>
          <w:sz w:val="20"/>
          <w:szCs w:val="20"/>
        </w:rPr>
        <w:t xml:space="preserve"> or resources</w:t>
      </w:r>
      <w:r w:rsidR="001B287B" w:rsidRPr="00E10130">
        <w:rPr>
          <w:rFonts w:ascii="Times New Roman" w:hAnsi="Times New Roman" w:cs="Times New Roman"/>
          <w:b/>
          <w:sz w:val="20"/>
          <w:szCs w:val="20"/>
        </w:rPr>
        <w:t xml:space="preserve"> on cancer malnutrition?   </w:t>
      </w:r>
    </w:p>
    <w:p w14:paraId="1CF865E7" w14:textId="166B7A21" w:rsidR="00D130C5" w:rsidRPr="00E10130" w:rsidRDefault="0048631A" w:rsidP="00D130C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Yes </w:t>
      </w:r>
    </w:p>
    <w:p w14:paraId="006A0086" w14:textId="2C294996" w:rsidR="00D130C5" w:rsidRPr="00E10130" w:rsidRDefault="0048631A" w:rsidP="00B65C4E">
      <w:pPr>
        <w:pStyle w:val="ListParagraph"/>
        <w:numPr>
          <w:ilvl w:val="1"/>
          <w:numId w:val="1"/>
        </w:numPr>
        <w:spacing w:after="12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No </w:t>
      </w:r>
      <w:r w:rsidR="00B65C4E" w:rsidRPr="00E10130">
        <w:rPr>
          <w:rFonts w:ascii="Times New Roman" w:hAnsi="Times New Roman" w:cs="Times New Roman"/>
          <w:sz w:val="20"/>
          <w:szCs w:val="20"/>
        </w:rPr>
        <w:t xml:space="preserve"> </w:t>
      </w:r>
      <w:r w:rsidR="00921E42" w:rsidRPr="00E10130">
        <w:rPr>
          <w:rFonts w:ascii="Times New Roman" w:hAnsi="Times New Roman" w:cs="Times New Roman"/>
          <w:sz w:val="20"/>
          <w:szCs w:val="20"/>
        </w:rPr>
        <w:t>(Go to question 14)</w:t>
      </w:r>
    </w:p>
    <w:p w14:paraId="78F542E4" w14:textId="41471909" w:rsidR="000A1BF1" w:rsidRPr="00E10130" w:rsidRDefault="000A1BF1" w:rsidP="000A1BF1">
      <w:pPr>
        <w:pStyle w:val="ListParagraph"/>
        <w:spacing w:before="200" w:after="0"/>
        <w:ind w:left="36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Comments: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</w:t>
      </w:r>
    </w:p>
    <w:p w14:paraId="6E9DDCAC" w14:textId="77777777" w:rsidR="000A1BF1" w:rsidRPr="00E10130" w:rsidRDefault="00AB01B6" w:rsidP="00E10130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 xml:space="preserve">       </w:t>
      </w:r>
    </w:p>
    <w:p w14:paraId="6A4FA7E8" w14:textId="392799A9" w:rsidR="00D130C5" w:rsidRPr="00E10130" w:rsidRDefault="00AB01B6" w:rsidP="000A1BF1">
      <w:pPr>
        <w:pStyle w:val="ListParagraph"/>
        <w:numPr>
          <w:ilvl w:val="0"/>
          <w:numId w:val="1"/>
        </w:numPr>
        <w:spacing w:after="120"/>
        <w:ind w:left="357" w:hanging="357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What format</w:t>
      </w:r>
      <w:r w:rsidR="00D130C5" w:rsidRPr="00E10130">
        <w:rPr>
          <w:rFonts w:ascii="Times New Roman" w:hAnsi="Times New Roman" w:cs="Times New Roman"/>
          <w:b/>
          <w:sz w:val="20"/>
          <w:szCs w:val="20"/>
        </w:rPr>
        <w:t xml:space="preserve"> would you like</w:t>
      </w:r>
      <w:r w:rsidRPr="00E10130">
        <w:rPr>
          <w:rFonts w:ascii="Times New Roman" w:hAnsi="Times New Roman" w:cs="Times New Roman"/>
          <w:b/>
          <w:sz w:val="20"/>
          <w:szCs w:val="20"/>
        </w:rPr>
        <w:t>?</w:t>
      </w:r>
      <w:r w:rsidR="00B65C4E" w:rsidRPr="00E10130">
        <w:rPr>
          <w:rFonts w:ascii="Times New Roman" w:hAnsi="Times New Roman" w:cs="Times New Roman"/>
          <w:b/>
          <w:sz w:val="20"/>
          <w:szCs w:val="20"/>
        </w:rPr>
        <w:t xml:space="preserve"> (please select all that apply)</w:t>
      </w:r>
    </w:p>
    <w:p w14:paraId="0CE968E5" w14:textId="1845CE60" w:rsidR="00D130C5" w:rsidRPr="00E10130" w:rsidRDefault="00B65C4E" w:rsidP="00D130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w</w:t>
      </w:r>
      <w:r w:rsidR="00D130C5" w:rsidRPr="00E10130">
        <w:rPr>
          <w:rFonts w:ascii="Times New Roman" w:hAnsi="Times New Roman" w:cs="Times New Roman"/>
          <w:sz w:val="20"/>
          <w:szCs w:val="20"/>
        </w:rPr>
        <w:t>ebinar</w:t>
      </w:r>
    </w:p>
    <w:p w14:paraId="7169C519" w14:textId="45C90B75" w:rsidR="00D130C5" w:rsidRPr="00E10130" w:rsidRDefault="00B65C4E" w:rsidP="00D130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e</w:t>
      </w:r>
      <w:r w:rsidR="00D130C5" w:rsidRPr="00E10130">
        <w:rPr>
          <w:rFonts w:ascii="Times New Roman" w:hAnsi="Times New Roman" w:cs="Times New Roman"/>
          <w:sz w:val="20"/>
          <w:szCs w:val="20"/>
        </w:rPr>
        <w:t>-learning</w:t>
      </w:r>
      <w:r w:rsidRPr="00E10130">
        <w:rPr>
          <w:rFonts w:ascii="Times New Roman" w:hAnsi="Times New Roman" w:cs="Times New Roman"/>
          <w:sz w:val="20"/>
          <w:szCs w:val="20"/>
        </w:rPr>
        <w:t xml:space="preserve"> module</w:t>
      </w:r>
    </w:p>
    <w:p w14:paraId="01BB3ADC" w14:textId="667709D1" w:rsidR="00D130C5" w:rsidRPr="00E10130" w:rsidRDefault="00B65C4E" w:rsidP="00D130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h</w:t>
      </w:r>
      <w:r w:rsidR="00D130C5" w:rsidRPr="00E10130">
        <w:rPr>
          <w:rFonts w:ascii="Times New Roman" w:hAnsi="Times New Roman" w:cs="Times New Roman"/>
          <w:sz w:val="20"/>
          <w:szCs w:val="20"/>
        </w:rPr>
        <w:t>ardcopy resource</w:t>
      </w:r>
    </w:p>
    <w:p w14:paraId="06CDB742" w14:textId="18AF52F8" w:rsidR="00D130C5" w:rsidRPr="00E10130" w:rsidRDefault="00B65C4E" w:rsidP="00D130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t</w:t>
      </w:r>
      <w:r w:rsidR="00D130C5" w:rsidRPr="00E10130">
        <w:rPr>
          <w:rFonts w:ascii="Times New Roman" w:hAnsi="Times New Roman" w:cs="Times New Roman"/>
          <w:sz w:val="20"/>
          <w:szCs w:val="20"/>
        </w:rPr>
        <w:t>raining course</w:t>
      </w:r>
    </w:p>
    <w:p w14:paraId="1CFC0E56" w14:textId="616AA748" w:rsidR="00D130C5" w:rsidRPr="00E10130" w:rsidRDefault="00B65C4E" w:rsidP="00D130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e</w:t>
      </w:r>
      <w:r w:rsidR="00D130C5" w:rsidRPr="00E10130">
        <w:rPr>
          <w:rFonts w:ascii="Times New Roman" w:hAnsi="Times New Roman" w:cs="Times New Roman"/>
          <w:sz w:val="20"/>
          <w:szCs w:val="20"/>
        </w:rPr>
        <w:t>mail with links to relevant resources</w:t>
      </w:r>
    </w:p>
    <w:p w14:paraId="0CBEBBEC" w14:textId="6FA1136E" w:rsidR="00D130C5" w:rsidRPr="00E10130" w:rsidRDefault="00B65C4E" w:rsidP="00B65C4E">
      <w:pPr>
        <w:pStyle w:val="ListParagraph"/>
        <w:numPr>
          <w:ilvl w:val="0"/>
          <w:numId w:val="6"/>
        </w:numPr>
        <w:spacing w:after="120"/>
        <w:ind w:left="1077" w:hanging="357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o</w:t>
      </w:r>
      <w:r w:rsidR="00D130C5" w:rsidRPr="00E10130">
        <w:rPr>
          <w:rFonts w:ascii="Times New Roman" w:hAnsi="Times New Roman" w:cs="Times New Roman"/>
          <w:sz w:val="20"/>
          <w:szCs w:val="20"/>
        </w:rPr>
        <w:t>ther (please specify</w:t>
      </w:r>
      <w:r w:rsidR="00921E42" w:rsidRPr="00E10130">
        <w:rPr>
          <w:rFonts w:ascii="Times New Roman" w:hAnsi="Times New Roman" w:cs="Times New Roman"/>
          <w:sz w:val="20"/>
          <w:szCs w:val="20"/>
        </w:rPr>
        <w:t xml:space="preserve"> in comments</w:t>
      </w:r>
      <w:r w:rsidR="00D130C5" w:rsidRPr="00E10130">
        <w:rPr>
          <w:rFonts w:ascii="Times New Roman" w:hAnsi="Times New Roman" w:cs="Times New Roman"/>
          <w:sz w:val="20"/>
          <w:szCs w:val="20"/>
        </w:rPr>
        <w:t>)</w:t>
      </w:r>
    </w:p>
    <w:p w14:paraId="11736171" w14:textId="5F984855" w:rsidR="00921E42" w:rsidRPr="00E10130" w:rsidRDefault="00921E42" w:rsidP="00921E42">
      <w:pPr>
        <w:spacing w:before="200" w:after="0"/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 xml:space="preserve">       Comments: _____________________________________________________________________</w:t>
      </w:r>
      <w:r w:rsidR="00E10130">
        <w:rPr>
          <w:rFonts w:ascii="Times New Roman" w:hAnsi="Times New Roman" w:cs="Times New Roman"/>
          <w:sz w:val="20"/>
          <w:szCs w:val="20"/>
        </w:rPr>
        <w:t>________</w:t>
      </w:r>
    </w:p>
    <w:p w14:paraId="690D3BAA" w14:textId="77777777" w:rsidR="00921E42" w:rsidRPr="00E10130" w:rsidRDefault="00921E42" w:rsidP="00921E42">
      <w:pPr>
        <w:spacing w:before="200" w:after="0"/>
        <w:rPr>
          <w:rFonts w:ascii="Times New Roman" w:hAnsi="Times New Roman" w:cs="Times New Roman"/>
          <w:sz w:val="20"/>
          <w:szCs w:val="20"/>
        </w:rPr>
      </w:pPr>
    </w:p>
    <w:p w14:paraId="73DFE2EF" w14:textId="1D471F28" w:rsidR="00E10130" w:rsidRPr="00E10130" w:rsidRDefault="002475F2" w:rsidP="00E1013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Bearing in mind the purpose of this survey</w:t>
      </w:r>
      <w:r w:rsidR="004434C7" w:rsidRPr="00E10130">
        <w:rPr>
          <w:rFonts w:ascii="Times New Roman" w:hAnsi="Times New Roman" w:cs="Times New Roman"/>
          <w:b/>
          <w:sz w:val="20"/>
          <w:szCs w:val="20"/>
        </w:rPr>
        <w:t xml:space="preserve"> (to develop cancer malnutrition resources for clinicians </w:t>
      </w:r>
    </w:p>
    <w:p w14:paraId="233F9D87" w14:textId="6F11E9E6" w:rsidR="002475F2" w:rsidRPr="00E10130" w:rsidRDefault="004434C7" w:rsidP="00E10130">
      <w:pPr>
        <w:pStyle w:val="ListParagraph"/>
        <w:ind w:left="360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E10130">
        <w:rPr>
          <w:rFonts w:ascii="Times New Roman" w:hAnsi="Times New Roman" w:cs="Times New Roman"/>
          <w:b/>
          <w:sz w:val="20"/>
          <w:szCs w:val="20"/>
        </w:rPr>
        <w:t xml:space="preserve">working in the primary care and community sector) do you have </w:t>
      </w:r>
      <w:r w:rsidR="002475F2" w:rsidRPr="00E10130">
        <w:rPr>
          <w:rFonts w:ascii="Times New Roman" w:hAnsi="Times New Roman" w:cs="Times New Roman"/>
          <w:b/>
          <w:sz w:val="20"/>
          <w:szCs w:val="20"/>
        </w:rPr>
        <w:t>any comments or suggestions to help us achieve our goals?</w:t>
      </w:r>
    </w:p>
    <w:p w14:paraId="07B5740E" w14:textId="0EF010DE" w:rsidR="002475F2" w:rsidRPr="00E10130" w:rsidRDefault="002475F2" w:rsidP="002475F2">
      <w:pPr>
        <w:pStyle w:val="ListParagraph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E10130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______________________________________________________________________________________________________________________________________________________________</w:t>
      </w:r>
      <w:r w:rsidR="00921E42" w:rsidRPr="00E10130"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</w:t>
      </w:r>
      <w:r w:rsidR="00E10130">
        <w:rPr>
          <w:rFonts w:ascii="Times New Roman" w:hAnsi="Times New Roman" w:cs="Times New Roman"/>
          <w:b/>
          <w:sz w:val="20"/>
          <w:szCs w:val="20"/>
        </w:rPr>
        <w:t>_____________________</w:t>
      </w:r>
    </w:p>
    <w:p w14:paraId="4C703D13" w14:textId="77777777" w:rsidR="00F5710C" w:rsidRPr="00E10130" w:rsidRDefault="00F5710C" w:rsidP="00BA5BBA">
      <w:pPr>
        <w:rPr>
          <w:rFonts w:ascii="Times New Roman" w:hAnsi="Times New Roman" w:cs="Times New Roman"/>
          <w:sz w:val="20"/>
          <w:szCs w:val="20"/>
        </w:rPr>
      </w:pPr>
    </w:p>
    <w:p w14:paraId="6A93C95A" w14:textId="46F8C267" w:rsidR="00BA5BBA" w:rsidRPr="00E10130" w:rsidRDefault="00BA5BBA" w:rsidP="00BA5BBA">
      <w:pPr>
        <w:rPr>
          <w:rFonts w:ascii="Times New Roman" w:hAnsi="Times New Roman" w:cs="Times New Roman"/>
          <w:sz w:val="20"/>
          <w:szCs w:val="20"/>
        </w:rPr>
      </w:pPr>
      <w:r w:rsidRPr="00E10130">
        <w:rPr>
          <w:rFonts w:ascii="Times New Roman" w:hAnsi="Times New Roman" w:cs="Times New Roman"/>
          <w:sz w:val="20"/>
          <w:szCs w:val="20"/>
        </w:rPr>
        <w:t>END OF SURVEY.</w:t>
      </w:r>
      <w:r w:rsidR="00921E42" w:rsidRPr="00E10130">
        <w:rPr>
          <w:rFonts w:ascii="Times New Roman" w:hAnsi="Times New Roman" w:cs="Times New Roman"/>
          <w:sz w:val="20"/>
          <w:szCs w:val="20"/>
        </w:rPr>
        <w:t xml:space="preserve"> </w:t>
      </w:r>
      <w:r w:rsidRPr="00E10130">
        <w:rPr>
          <w:rFonts w:ascii="Times New Roman" w:hAnsi="Times New Roman" w:cs="Times New Roman"/>
          <w:sz w:val="20"/>
          <w:szCs w:val="20"/>
        </w:rPr>
        <w:t xml:space="preserve"> THANK YOU FOR TAKING THE TIME TO COMPLETE</w:t>
      </w:r>
    </w:p>
    <w:p w14:paraId="0C3C0A4B" w14:textId="77777777" w:rsidR="00F674BA" w:rsidRPr="00E10130" w:rsidRDefault="00F674BA" w:rsidP="00D130C5">
      <w:pPr>
        <w:ind w:firstLine="357"/>
        <w:rPr>
          <w:rFonts w:ascii="Times New Roman" w:hAnsi="Times New Roman" w:cs="Times New Roman"/>
          <w:sz w:val="20"/>
          <w:szCs w:val="20"/>
        </w:rPr>
      </w:pPr>
    </w:p>
    <w:sectPr w:rsidR="00F674BA" w:rsidRPr="00E1013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7B1F3A" w14:textId="77777777" w:rsidR="000A1BF1" w:rsidRDefault="000A1BF1" w:rsidP="008F222B">
      <w:pPr>
        <w:spacing w:after="0" w:line="240" w:lineRule="auto"/>
      </w:pPr>
      <w:r>
        <w:separator/>
      </w:r>
    </w:p>
  </w:endnote>
  <w:endnote w:type="continuationSeparator" w:id="0">
    <w:p w14:paraId="32E8BF04" w14:textId="77777777" w:rsidR="000A1BF1" w:rsidRDefault="000A1BF1" w:rsidP="008F2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6"/>
        <w:szCs w:val="16"/>
      </w:rPr>
      <w:id w:val="17114570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18D233" w14:textId="40553CC6" w:rsidR="000A1BF1" w:rsidRPr="008F222B" w:rsidRDefault="000A1BF1" w:rsidP="00E93DBB">
        <w:pPr>
          <w:pStyle w:val="Footer"/>
          <w:ind w:firstLine="4320"/>
          <w:rPr>
            <w:sz w:val="16"/>
            <w:szCs w:val="16"/>
          </w:rPr>
        </w:pPr>
        <w:r w:rsidRPr="008F222B">
          <w:rPr>
            <w:sz w:val="16"/>
            <w:szCs w:val="16"/>
          </w:rPr>
          <w:fldChar w:fldCharType="begin"/>
        </w:r>
        <w:r w:rsidRPr="008F222B">
          <w:rPr>
            <w:sz w:val="16"/>
            <w:szCs w:val="16"/>
          </w:rPr>
          <w:instrText xml:space="preserve"> PAGE   \* MERGEFORMAT </w:instrText>
        </w:r>
        <w:r w:rsidRPr="008F222B">
          <w:rPr>
            <w:sz w:val="16"/>
            <w:szCs w:val="16"/>
          </w:rPr>
          <w:fldChar w:fldCharType="separate"/>
        </w:r>
        <w:r w:rsidR="00E10130">
          <w:rPr>
            <w:noProof/>
            <w:sz w:val="16"/>
            <w:szCs w:val="16"/>
          </w:rPr>
          <w:t>3</w:t>
        </w:r>
        <w:r w:rsidRPr="008F222B">
          <w:rPr>
            <w:noProof/>
            <w:sz w:val="16"/>
            <w:szCs w:val="16"/>
          </w:rPr>
          <w:fldChar w:fldCharType="end"/>
        </w:r>
      </w:p>
    </w:sdtContent>
  </w:sdt>
  <w:p w14:paraId="46433521" w14:textId="77777777" w:rsidR="000A1BF1" w:rsidRDefault="000A1B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E59E53" w14:textId="77777777" w:rsidR="000A1BF1" w:rsidRDefault="000A1BF1" w:rsidP="008F222B">
      <w:pPr>
        <w:spacing w:after="0" w:line="240" w:lineRule="auto"/>
      </w:pPr>
      <w:r>
        <w:separator/>
      </w:r>
    </w:p>
  </w:footnote>
  <w:footnote w:type="continuationSeparator" w:id="0">
    <w:p w14:paraId="32BA09D5" w14:textId="77777777" w:rsidR="000A1BF1" w:rsidRDefault="000A1BF1" w:rsidP="008F2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7503E"/>
    <w:multiLevelType w:val="hybridMultilevel"/>
    <w:tmpl w:val="D8C6C864"/>
    <w:lvl w:ilvl="0" w:tplc="1B201B04">
      <w:start w:val="9"/>
      <w:numFmt w:val="lowerLetter"/>
      <w:lvlText w:val="%1."/>
      <w:lvlJc w:val="left"/>
      <w:pPr>
        <w:ind w:left="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>
    <w:nsid w:val="1005437D"/>
    <w:multiLevelType w:val="hybridMultilevel"/>
    <w:tmpl w:val="3DE2655A"/>
    <w:lvl w:ilvl="0" w:tplc="0C964F4A">
      <w:start w:val="9"/>
      <w:numFmt w:val="lowerLetter"/>
      <w:lvlText w:val="%1."/>
      <w:lvlJc w:val="left"/>
      <w:pPr>
        <w:ind w:left="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">
    <w:nsid w:val="18077B32"/>
    <w:multiLevelType w:val="hybridMultilevel"/>
    <w:tmpl w:val="41B4EBB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B32FEA"/>
    <w:multiLevelType w:val="hybridMultilevel"/>
    <w:tmpl w:val="E6A4AE3C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8B204F"/>
    <w:multiLevelType w:val="hybridMultilevel"/>
    <w:tmpl w:val="F6E66D62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6BF1A08"/>
    <w:multiLevelType w:val="hybridMultilevel"/>
    <w:tmpl w:val="48623E66"/>
    <w:lvl w:ilvl="0" w:tplc="9F422E80">
      <w:start w:val="9"/>
      <w:numFmt w:val="lowerLetter"/>
      <w:lvlText w:val="%1."/>
      <w:lvlJc w:val="left"/>
      <w:pPr>
        <w:ind w:left="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6">
    <w:nsid w:val="2D0B326D"/>
    <w:multiLevelType w:val="hybridMultilevel"/>
    <w:tmpl w:val="00DE952E"/>
    <w:lvl w:ilvl="0" w:tplc="1D4EA538">
      <w:start w:val="9"/>
      <w:numFmt w:val="lowerLetter"/>
      <w:lvlText w:val="%1."/>
      <w:lvlJc w:val="left"/>
      <w:pPr>
        <w:ind w:left="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7">
    <w:nsid w:val="315F49F1"/>
    <w:multiLevelType w:val="hybridMultilevel"/>
    <w:tmpl w:val="EB942CC6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823013"/>
    <w:multiLevelType w:val="hybridMultilevel"/>
    <w:tmpl w:val="C0BC8D56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5BD2EB0"/>
    <w:multiLevelType w:val="hybridMultilevel"/>
    <w:tmpl w:val="1756B618"/>
    <w:lvl w:ilvl="0" w:tplc="6A384B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79E30DA"/>
    <w:multiLevelType w:val="hybridMultilevel"/>
    <w:tmpl w:val="BB203AF8"/>
    <w:lvl w:ilvl="0" w:tplc="EA66DE74">
      <w:start w:val="3"/>
      <w:numFmt w:val="lowerRoman"/>
      <w:lvlText w:val="%1."/>
      <w:lvlJc w:val="left"/>
      <w:pPr>
        <w:ind w:left="915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1">
    <w:nsid w:val="4A7947ED"/>
    <w:multiLevelType w:val="hybridMultilevel"/>
    <w:tmpl w:val="78BE96EC"/>
    <w:lvl w:ilvl="0" w:tplc="753C2178">
      <w:start w:val="2"/>
      <w:numFmt w:val="lowerRoman"/>
      <w:lvlText w:val="%1."/>
      <w:lvlJc w:val="left"/>
      <w:pPr>
        <w:ind w:left="915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2">
    <w:nsid w:val="4B9E3F9E"/>
    <w:multiLevelType w:val="hybridMultilevel"/>
    <w:tmpl w:val="E01400EE"/>
    <w:lvl w:ilvl="0" w:tplc="EC866D9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CFB6CBF"/>
    <w:multiLevelType w:val="hybridMultilevel"/>
    <w:tmpl w:val="3A843614"/>
    <w:lvl w:ilvl="0" w:tplc="0C090019">
      <w:start w:val="1"/>
      <w:numFmt w:val="lowerLetter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DEC0BB8"/>
    <w:multiLevelType w:val="hybridMultilevel"/>
    <w:tmpl w:val="CED8D002"/>
    <w:lvl w:ilvl="0" w:tplc="024EB268">
      <w:start w:val="2"/>
      <w:numFmt w:val="lowerRoman"/>
      <w:lvlText w:val="%1."/>
      <w:lvlJc w:val="left"/>
      <w:pPr>
        <w:ind w:left="915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5">
    <w:nsid w:val="4E391ECE"/>
    <w:multiLevelType w:val="hybridMultilevel"/>
    <w:tmpl w:val="C7385FE0"/>
    <w:lvl w:ilvl="0" w:tplc="04090019">
      <w:start w:val="9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BA46DDD"/>
    <w:multiLevelType w:val="hybridMultilevel"/>
    <w:tmpl w:val="425655C4"/>
    <w:lvl w:ilvl="0" w:tplc="845EAB1E">
      <w:start w:val="9"/>
      <w:numFmt w:val="lowerLetter"/>
      <w:lvlText w:val="%1."/>
      <w:lvlJc w:val="left"/>
      <w:pPr>
        <w:ind w:left="55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75" w:hanging="360"/>
      </w:pPr>
    </w:lvl>
    <w:lvl w:ilvl="2" w:tplc="0C09001B" w:tentative="1">
      <w:start w:val="1"/>
      <w:numFmt w:val="lowerRoman"/>
      <w:lvlText w:val="%3."/>
      <w:lvlJc w:val="right"/>
      <w:pPr>
        <w:ind w:left="1995" w:hanging="180"/>
      </w:pPr>
    </w:lvl>
    <w:lvl w:ilvl="3" w:tplc="0C09000F" w:tentative="1">
      <w:start w:val="1"/>
      <w:numFmt w:val="decimal"/>
      <w:lvlText w:val="%4."/>
      <w:lvlJc w:val="left"/>
      <w:pPr>
        <w:ind w:left="2715" w:hanging="360"/>
      </w:pPr>
    </w:lvl>
    <w:lvl w:ilvl="4" w:tplc="0C090019" w:tentative="1">
      <w:start w:val="1"/>
      <w:numFmt w:val="lowerLetter"/>
      <w:lvlText w:val="%5."/>
      <w:lvlJc w:val="left"/>
      <w:pPr>
        <w:ind w:left="3435" w:hanging="360"/>
      </w:pPr>
    </w:lvl>
    <w:lvl w:ilvl="5" w:tplc="0C09001B" w:tentative="1">
      <w:start w:val="1"/>
      <w:numFmt w:val="lowerRoman"/>
      <w:lvlText w:val="%6."/>
      <w:lvlJc w:val="right"/>
      <w:pPr>
        <w:ind w:left="4155" w:hanging="180"/>
      </w:pPr>
    </w:lvl>
    <w:lvl w:ilvl="6" w:tplc="0C09000F" w:tentative="1">
      <w:start w:val="1"/>
      <w:numFmt w:val="decimal"/>
      <w:lvlText w:val="%7."/>
      <w:lvlJc w:val="left"/>
      <w:pPr>
        <w:ind w:left="4875" w:hanging="360"/>
      </w:pPr>
    </w:lvl>
    <w:lvl w:ilvl="7" w:tplc="0C090019" w:tentative="1">
      <w:start w:val="1"/>
      <w:numFmt w:val="lowerLetter"/>
      <w:lvlText w:val="%8."/>
      <w:lvlJc w:val="left"/>
      <w:pPr>
        <w:ind w:left="5595" w:hanging="360"/>
      </w:pPr>
    </w:lvl>
    <w:lvl w:ilvl="8" w:tplc="0C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7">
    <w:nsid w:val="647A6BAD"/>
    <w:multiLevelType w:val="hybridMultilevel"/>
    <w:tmpl w:val="6F00B9C2"/>
    <w:lvl w:ilvl="0" w:tplc="306AA6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4"/>
  </w:num>
  <w:num w:numId="3">
    <w:abstractNumId w:val="13"/>
  </w:num>
  <w:num w:numId="4">
    <w:abstractNumId w:val="8"/>
  </w:num>
  <w:num w:numId="5">
    <w:abstractNumId w:val="9"/>
  </w:num>
  <w:num w:numId="6">
    <w:abstractNumId w:val="17"/>
  </w:num>
  <w:num w:numId="7">
    <w:abstractNumId w:val="15"/>
  </w:num>
  <w:num w:numId="8">
    <w:abstractNumId w:val="3"/>
  </w:num>
  <w:num w:numId="9">
    <w:abstractNumId w:val="7"/>
  </w:num>
  <w:num w:numId="10">
    <w:abstractNumId w:val="1"/>
  </w:num>
  <w:num w:numId="11">
    <w:abstractNumId w:val="0"/>
  </w:num>
  <w:num w:numId="12">
    <w:abstractNumId w:val="11"/>
  </w:num>
  <w:num w:numId="13">
    <w:abstractNumId w:val="10"/>
  </w:num>
  <w:num w:numId="14">
    <w:abstractNumId w:val="16"/>
  </w:num>
  <w:num w:numId="15">
    <w:abstractNumId w:val="5"/>
  </w:num>
  <w:num w:numId="16">
    <w:abstractNumId w:val="6"/>
  </w:num>
  <w:num w:numId="17">
    <w:abstractNumId w:val="14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4E"/>
    <w:rsid w:val="00017DB0"/>
    <w:rsid w:val="00052A69"/>
    <w:rsid w:val="00084CC1"/>
    <w:rsid w:val="000A1BF1"/>
    <w:rsid w:val="00175DB5"/>
    <w:rsid w:val="00184755"/>
    <w:rsid w:val="001B287B"/>
    <w:rsid w:val="001C3F4A"/>
    <w:rsid w:val="002475F2"/>
    <w:rsid w:val="002A10EC"/>
    <w:rsid w:val="002C4810"/>
    <w:rsid w:val="00304676"/>
    <w:rsid w:val="00383BA9"/>
    <w:rsid w:val="003C0D24"/>
    <w:rsid w:val="003F735D"/>
    <w:rsid w:val="004121F3"/>
    <w:rsid w:val="0041420F"/>
    <w:rsid w:val="00415B6A"/>
    <w:rsid w:val="00416CEC"/>
    <w:rsid w:val="004434C7"/>
    <w:rsid w:val="00457C89"/>
    <w:rsid w:val="0047071C"/>
    <w:rsid w:val="0048631A"/>
    <w:rsid w:val="004D4C4E"/>
    <w:rsid w:val="00513B7D"/>
    <w:rsid w:val="00551F39"/>
    <w:rsid w:val="00554267"/>
    <w:rsid w:val="005C16A1"/>
    <w:rsid w:val="005D6612"/>
    <w:rsid w:val="005E42E7"/>
    <w:rsid w:val="005F29AA"/>
    <w:rsid w:val="00605BC8"/>
    <w:rsid w:val="00631725"/>
    <w:rsid w:val="00695730"/>
    <w:rsid w:val="007632E4"/>
    <w:rsid w:val="007C5F3E"/>
    <w:rsid w:val="007D0A36"/>
    <w:rsid w:val="007E3AF1"/>
    <w:rsid w:val="00805A29"/>
    <w:rsid w:val="00822B76"/>
    <w:rsid w:val="00840C28"/>
    <w:rsid w:val="008D7010"/>
    <w:rsid w:val="008F222B"/>
    <w:rsid w:val="008F656B"/>
    <w:rsid w:val="00921E42"/>
    <w:rsid w:val="009221A1"/>
    <w:rsid w:val="00932092"/>
    <w:rsid w:val="00932E87"/>
    <w:rsid w:val="00957A5B"/>
    <w:rsid w:val="009A7C17"/>
    <w:rsid w:val="009F27A5"/>
    <w:rsid w:val="00A1021E"/>
    <w:rsid w:val="00A518F0"/>
    <w:rsid w:val="00A62025"/>
    <w:rsid w:val="00AA0DC4"/>
    <w:rsid w:val="00AB01B6"/>
    <w:rsid w:val="00AC332B"/>
    <w:rsid w:val="00AE0112"/>
    <w:rsid w:val="00B10F18"/>
    <w:rsid w:val="00B2627E"/>
    <w:rsid w:val="00B40E0F"/>
    <w:rsid w:val="00B65C4E"/>
    <w:rsid w:val="00B70B38"/>
    <w:rsid w:val="00BA5BBA"/>
    <w:rsid w:val="00BB1854"/>
    <w:rsid w:val="00C116B5"/>
    <w:rsid w:val="00C57878"/>
    <w:rsid w:val="00C624A3"/>
    <w:rsid w:val="00C64F8B"/>
    <w:rsid w:val="00D130C5"/>
    <w:rsid w:val="00D16177"/>
    <w:rsid w:val="00D720E9"/>
    <w:rsid w:val="00E01CC3"/>
    <w:rsid w:val="00E10130"/>
    <w:rsid w:val="00E44056"/>
    <w:rsid w:val="00E8204C"/>
    <w:rsid w:val="00E85824"/>
    <w:rsid w:val="00E93DBB"/>
    <w:rsid w:val="00EB0DB6"/>
    <w:rsid w:val="00F058CC"/>
    <w:rsid w:val="00F064EA"/>
    <w:rsid w:val="00F175A8"/>
    <w:rsid w:val="00F5710C"/>
    <w:rsid w:val="00F674BA"/>
    <w:rsid w:val="00FB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113F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C4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957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57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57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5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57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7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1F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C4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2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22B"/>
  </w:style>
  <w:style w:type="paragraph" w:styleId="Footer">
    <w:name w:val="footer"/>
    <w:basedOn w:val="Normal"/>
    <w:link w:val="FooterChar"/>
    <w:uiPriority w:val="99"/>
    <w:unhideWhenUsed/>
    <w:rsid w:val="008F2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2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C4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957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57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57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5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57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7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1F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C4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2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22B"/>
  </w:style>
  <w:style w:type="paragraph" w:styleId="Footer">
    <w:name w:val="footer"/>
    <w:basedOn w:val="Normal"/>
    <w:link w:val="FooterChar"/>
    <w:uiPriority w:val="99"/>
    <w:unhideWhenUsed/>
    <w:rsid w:val="008F2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2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50B77F57</Template>
  <TotalTime>18</TotalTime>
  <Pages>3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Stewart Jane</dc:creator>
  <cp:lastModifiedBy>Stewart Jane</cp:lastModifiedBy>
  <cp:revision>5</cp:revision>
  <cp:lastPrinted>2018-02-06T01:41:00Z</cp:lastPrinted>
  <dcterms:created xsi:type="dcterms:W3CDTF">2021-02-08T23:46:00Z</dcterms:created>
  <dcterms:modified xsi:type="dcterms:W3CDTF">2021-03-01T23:44:00Z</dcterms:modified>
</cp:coreProperties>
</file>