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36E03" w14:textId="77777777"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48"/>
        <w:gridCol w:w="679"/>
        <w:gridCol w:w="5998"/>
        <w:gridCol w:w="916"/>
      </w:tblGrid>
      <w:tr w:rsidR="00F968F7" w:rsidRPr="0022554A" w14:paraId="08236E08" w14:textId="77777777" w:rsidTr="007318EB">
        <w:tc>
          <w:tcPr>
            <w:tcW w:w="0" w:type="auto"/>
          </w:tcPr>
          <w:p w14:paraId="08236E0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08236E05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5998" w:type="dxa"/>
            <w:tcBorders>
              <w:right w:val="single" w:sz="4" w:space="0" w:color="auto"/>
            </w:tcBorders>
            <w:vAlign w:val="bottom"/>
          </w:tcPr>
          <w:p w14:paraId="08236E06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8236E07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F968F7" w:rsidRPr="0022554A" w14:paraId="08236E0D" w14:textId="77777777" w:rsidTr="007318EB">
        <w:tc>
          <w:tcPr>
            <w:tcW w:w="0" w:type="auto"/>
            <w:vMerge w:val="restart"/>
          </w:tcPr>
          <w:p w14:paraId="08236E09" w14:textId="6AD506B2"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08236E0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0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0C" w14:textId="07CE4920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968F7" w:rsidRPr="0022554A" w14:paraId="08236E12" w14:textId="77777777" w:rsidTr="007318EB">
        <w:tc>
          <w:tcPr>
            <w:tcW w:w="0" w:type="auto"/>
            <w:vMerge/>
          </w:tcPr>
          <w:p w14:paraId="08236E0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08236E0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1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11" w14:textId="6D5308EB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968F7" w:rsidRPr="0022554A" w14:paraId="08236E14" w14:textId="77777777" w:rsidTr="00666F94">
        <w:tc>
          <w:tcPr>
            <w:tcW w:w="0" w:type="auto"/>
            <w:gridSpan w:val="4"/>
          </w:tcPr>
          <w:p w14:paraId="08236E13" w14:textId="4937231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F968F7" w:rsidRPr="0022554A" w14:paraId="08236E19" w14:textId="77777777" w:rsidTr="007318EB">
        <w:tc>
          <w:tcPr>
            <w:tcW w:w="0" w:type="auto"/>
          </w:tcPr>
          <w:p w14:paraId="08236E15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08236E1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17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18" w14:textId="3A5E1E44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4-7</w:t>
            </w:r>
          </w:p>
        </w:tc>
      </w:tr>
      <w:tr w:rsidR="00F968F7" w:rsidRPr="0022554A" w14:paraId="08236E1E" w14:textId="77777777" w:rsidTr="007318EB">
        <w:tc>
          <w:tcPr>
            <w:tcW w:w="0" w:type="auto"/>
          </w:tcPr>
          <w:p w14:paraId="08236E1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08236E1B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1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1D" w14:textId="0F67D9C4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6-7</w:t>
            </w:r>
          </w:p>
        </w:tc>
      </w:tr>
      <w:tr w:rsidR="00F968F7" w:rsidRPr="0022554A" w14:paraId="08236E20" w14:textId="77777777" w:rsidTr="0075581F">
        <w:tc>
          <w:tcPr>
            <w:tcW w:w="0" w:type="auto"/>
            <w:gridSpan w:val="4"/>
          </w:tcPr>
          <w:p w14:paraId="08236E1F" w14:textId="082EFB28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F968F7" w:rsidRPr="0022554A" w14:paraId="08236E25" w14:textId="77777777" w:rsidTr="007318EB">
        <w:tc>
          <w:tcPr>
            <w:tcW w:w="0" w:type="auto"/>
          </w:tcPr>
          <w:p w14:paraId="08236E21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08236E2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2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24" w14:textId="63442B19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F968F7" w:rsidRPr="0022554A" w14:paraId="08236E2A" w14:textId="77777777" w:rsidTr="007318EB">
        <w:tc>
          <w:tcPr>
            <w:tcW w:w="0" w:type="auto"/>
          </w:tcPr>
          <w:p w14:paraId="08236E26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08236E27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28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29" w14:textId="40204980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bookmarkEnd w:id="25"/>
      <w:bookmarkEnd w:id="26"/>
      <w:tr w:rsidR="00F968F7" w:rsidRPr="0022554A" w14:paraId="08236E2F" w14:textId="77777777" w:rsidTr="007318EB">
        <w:tc>
          <w:tcPr>
            <w:tcW w:w="0" w:type="auto"/>
          </w:tcPr>
          <w:p w14:paraId="08236E2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08236E2C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2D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2E" w14:textId="5ED2DED5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</w:tr>
      <w:tr w:rsidR="00F968F7" w:rsidRPr="0022554A" w14:paraId="08236E34" w14:textId="77777777" w:rsidTr="007318EB">
        <w:tc>
          <w:tcPr>
            <w:tcW w:w="0" w:type="auto"/>
          </w:tcPr>
          <w:p w14:paraId="08236E30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08236E3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32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33" w14:textId="7338B5E1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8-10</w:t>
            </w:r>
          </w:p>
        </w:tc>
      </w:tr>
      <w:tr w:rsidR="00F968F7" w:rsidRPr="0022554A" w14:paraId="08236E39" w14:textId="77777777" w:rsidTr="007318EB">
        <w:trPr>
          <w:trHeight w:val="294"/>
        </w:trPr>
        <w:tc>
          <w:tcPr>
            <w:tcW w:w="0" w:type="auto"/>
          </w:tcPr>
          <w:p w14:paraId="08236E35" w14:textId="6D41E194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14:paraId="08236E3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37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38" w14:textId="65DC8AFE" w:rsidR="00F968F7" w:rsidRPr="007318EB" w:rsidRDefault="006C1499" w:rsidP="0022554A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iCs/>
                <w:sz w:val="20"/>
              </w:rPr>
              <w:t>8-10</w:t>
            </w:r>
          </w:p>
        </w:tc>
      </w:tr>
      <w:tr w:rsidR="00F968F7" w:rsidRPr="0022554A" w14:paraId="08236E3E" w14:textId="77777777" w:rsidTr="007318EB">
        <w:tc>
          <w:tcPr>
            <w:tcW w:w="0" w:type="auto"/>
          </w:tcPr>
          <w:p w14:paraId="08236E3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08236E3B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3C" w14:textId="77777777"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3D" w14:textId="77777777"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</w:p>
        </w:tc>
      </w:tr>
      <w:tr w:rsidR="00F968F7" w:rsidRPr="0022554A" w14:paraId="08236E43" w14:textId="77777777" w:rsidTr="007318EB">
        <w:tc>
          <w:tcPr>
            <w:tcW w:w="0" w:type="auto"/>
          </w:tcPr>
          <w:p w14:paraId="08236E3F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08236E4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41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42" w14:textId="519AD510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F968F7" w:rsidRPr="0022554A" w14:paraId="08236E48" w14:textId="77777777" w:rsidTr="007318EB">
        <w:tc>
          <w:tcPr>
            <w:tcW w:w="0" w:type="auto"/>
          </w:tcPr>
          <w:p w14:paraId="08236E44" w14:textId="7C195770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08236E4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46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47" w14:textId="1630F4C0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F968F7" w:rsidRPr="0022554A" w14:paraId="08236E4D" w14:textId="77777777" w:rsidTr="007318EB">
        <w:tc>
          <w:tcPr>
            <w:tcW w:w="0" w:type="auto"/>
            <w:vMerge w:val="restart"/>
          </w:tcPr>
          <w:p w14:paraId="08236E49" w14:textId="71BC3771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08236E4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4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4C" w14:textId="14473F1D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52" w14:textId="77777777" w:rsidTr="007318EB">
        <w:tc>
          <w:tcPr>
            <w:tcW w:w="0" w:type="auto"/>
            <w:vMerge/>
          </w:tcPr>
          <w:p w14:paraId="08236E4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08236E4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5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51" w14:textId="54D371F6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10,12,13</w:t>
            </w:r>
          </w:p>
        </w:tc>
      </w:tr>
      <w:tr w:rsidR="00F968F7" w:rsidRPr="0022554A" w14:paraId="08236E57" w14:textId="77777777" w:rsidTr="007318EB">
        <w:tc>
          <w:tcPr>
            <w:tcW w:w="0" w:type="auto"/>
            <w:vMerge/>
          </w:tcPr>
          <w:p w14:paraId="08236E53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08236E5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5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56" w14:textId="69F8FCAB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F968F7" w:rsidRPr="0022554A" w14:paraId="08236E5C" w14:textId="77777777" w:rsidTr="007318EB">
        <w:tc>
          <w:tcPr>
            <w:tcW w:w="0" w:type="auto"/>
            <w:vMerge/>
          </w:tcPr>
          <w:p w14:paraId="08236E5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08236E5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5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5B" w14:textId="0FDB91EF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F968F7" w:rsidRPr="0022554A" w14:paraId="08236E61" w14:textId="77777777" w:rsidTr="007318EB">
        <w:tc>
          <w:tcPr>
            <w:tcW w:w="0" w:type="auto"/>
            <w:vMerge/>
          </w:tcPr>
          <w:p w14:paraId="08236E5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08236E5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5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60" w14:textId="15AF6961" w:rsidR="00F968F7" w:rsidRPr="0022554A" w:rsidRDefault="007318E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63" w14:textId="77777777" w:rsidTr="00423FBD">
        <w:tc>
          <w:tcPr>
            <w:tcW w:w="0" w:type="auto"/>
            <w:gridSpan w:val="4"/>
          </w:tcPr>
          <w:p w14:paraId="08236E62" w14:textId="46DDB2B5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F968F7" w:rsidRPr="0022554A" w14:paraId="08236E68" w14:textId="77777777" w:rsidTr="007318EB">
        <w:tc>
          <w:tcPr>
            <w:tcW w:w="0" w:type="auto"/>
            <w:vMerge w:val="restart"/>
          </w:tcPr>
          <w:p w14:paraId="08236E64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08236E6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66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67" w14:textId="2A2B7ABE" w:rsidR="00F968F7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6D" w14:textId="77777777" w:rsidTr="007318EB">
        <w:tc>
          <w:tcPr>
            <w:tcW w:w="0" w:type="auto"/>
            <w:vMerge/>
          </w:tcPr>
          <w:p w14:paraId="08236E69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08236E6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6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6C" w14:textId="3A138940" w:rsidR="00F968F7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72" w14:textId="77777777" w:rsidTr="007318EB">
        <w:tc>
          <w:tcPr>
            <w:tcW w:w="0" w:type="auto"/>
            <w:vMerge/>
          </w:tcPr>
          <w:p w14:paraId="08236E6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08236E6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7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71" w14:textId="1A853F75" w:rsidR="00F968F7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77" w14:textId="77777777" w:rsidTr="007318EB">
        <w:tc>
          <w:tcPr>
            <w:tcW w:w="0" w:type="auto"/>
            <w:vMerge w:val="restart"/>
          </w:tcPr>
          <w:p w14:paraId="08236E73" w14:textId="0199E233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08236E7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7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(eg demographic, clinical, social) and information on exposures and potential confounders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76" w14:textId="05DCD3CD" w:rsidR="00F968F7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11-12</w:t>
            </w:r>
          </w:p>
        </w:tc>
      </w:tr>
      <w:tr w:rsidR="00F968F7" w:rsidRPr="0022554A" w14:paraId="08236E7C" w14:textId="77777777" w:rsidTr="007318EB">
        <w:tc>
          <w:tcPr>
            <w:tcW w:w="0" w:type="auto"/>
            <w:vMerge/>
          </w:tcPr>
          <w:p w14:paraId="08236E7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08236E7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7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7B" w14:textId="3ED73D55" w:rsidR="00F968F7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F968F7" w:rsidRPr="0022554A" w14:paraId="08236E81" w14:textId="77777777" w:rsidTr="007318EB">
        <w:trPr>
          <w:trHeight w:val="295"/>
        </w:trPr>
        <w:tc>
          <w:tcPr>
            <w:tcW w:w="0" w:type="auto"/>
          </w:tcPr>
          <w:p w14:paraId="08236E7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08236E7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7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80" w14:textId="7D95DBE8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12-18</w:t>
            </w:r>
          </w:p>
        </w:tc>
      </w:tr>
      <w:tr w:rsidR="00F968F7" w:rsidRPr="0022554A" w14:paraId="08236E86" w14:textId="77777777" w:rsidTr="007318EB">
        <w:tc>
          <w:tcPr>
            <w:tcW w:w="0" w:type="auto"/>
            <w:vMerge w:val="restart"/>
          </w:tcPr>
          <w:p w14:paraId="08236E8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08236E83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84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85" w14:textId="03E73F63" w:rsidR="00F968F7" w:rsidRPr="0022554A" w:rsidRDefault="006C1499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12-18</w:t>
            </w:r>
          </w:p>
        </w:tc>
      </w:tr>
      <w:tr w:rsidR="00F968F7" w:rsidRPr="0022554A" w14:paraId="08236E8B" w14:textId="77777777" w:rsidTr="007318EB">
        <w:tc>
          <w:tcPr>
            <w:tcW w:w="0" w:type="auto"/>
            <w:vMerge/>
          </w:tcPr>
          <w:p w14:paraId="08236E87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08236E88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89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8A" w14:textId="4475353C" w:rsidR="00F968F7" w:rsidRPr="0022554A" w:rsidRDefault="007318EB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90" w14:textId="77777777" w:rsidTr="007318EB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8236E8C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8236E8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998" w:type="dxa"/>
            <w:tcBorders>
              <w:bottom w:val="single" w:sz="4" w:space="0" w:color="auto"/>
              <w:right w:val="single" w:sz="4" w:space="0" w:color="auto"/>
            </w:tcBorders>
          </w:tcPr>
          <w:p w14:paraId="08236E8E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8F" w14:textId="6280A790" w:rsidR="00F968F7" w:rsidRPr="0022554A" w:rsidRDefault="007318EB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95" w14:textId="77777777" w:rsidTr="007318E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236E91" w14:textId="1C7195B8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236E9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59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36E9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done—eg analyses of subgroups and interactions, and sensitivity analyses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94" w14:textId="38F80C20" w:rsidR="00F968F7" w:rsidRPr="0022554A" w:rsidRDefault="007318E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8236E97" w14:textId="77777777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08236E96" w14:textId="3B5B9103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F968F7" w:rsidRPr="0022554A" w14:paraId="08236E9C" w14:textId="77777777" w:rsidTr="007318EB">
        <w:tc>
          <w:tcPr>
            <w:tcW w:w="0" w:type="auto"/>
          </w:tcPr>
          <w:p w14:paraId="08236E9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08236E9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9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9B" w14:textId="20BAF861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19-21</w:t>
            </w:r>
          </w:p>
        </w:tc>
      </w:tr>
      <w:tr w:rsidR="00F968F7" w:rsidRPr="0022554A" w14:paraId="08236EA1" w14:textId="77777777" w:rsidTr="007318EB">
        <w:tc>
          <w:tcPr>
            <w:tcW w:w="0" w:type="auto"/>
          </w:tcPr>
          <w:p w14:paraId="08236E9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08236E9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9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A0" w14:textId="2C40942C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 w:rsidR="00F968F7" w:rsidRPr="0022554A" w14:paraId="08236EA6" w14:textId="77777777" w:rsidTr="007318EB">
        <w:tc>
          <w:tcPr>
            <w:tcW w:w="0" w:type="auto"/>
          </w:tcPr>
          <w:p w14:paraId="08236EA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08236EA3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A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A5" w14:textId="1B1E587F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19-21</w:t>
            </w:r>
          </w:p>
        </w:tc>
      </w:tr>
      <w:tr w:rsidR="00F968F7" w:rsidRPr="0022554A" w14:paraId="08236EAB" w14:textId="77777777" w:rsidTr="007318EB">
        <w:tc>
          <w:tcPr>
            <w:tcW w:w="0" w:type="auto"/>
          </w:tcPr>
          <w:p w14:paraId="08236EA7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08236EA8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5998" w:type="dxa"/>
            <w:tcBorders>
              <w:right w:val="single" w:sz="4" w:space="0" w:color="auto"/>
            </w:tcBorders>
          </w:tcPr>
          <w:p w14:paraId="08236EA9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AA" w14:textId="13117A5E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 w:rsidR="00F968F7" w:rsidRPr="0022554A" w14:paraId="08236EAD" w14:textId="77777777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08236EAC" w14:textId="7F56A8D2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F968F7" w:rsidRPr="0022554A" w14:paraId="08236EB2" w14:textId="77777777" w:rsidTr="007318E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236EA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236EA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59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36EB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36EB1" w14:textId="7A11C9BA" w:rsidR="00F968F7" w:rsidRPr="0022554A" w:rsidRDefault="006C149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bookmarkEnd w:id="92"/>
      <w:bookmarkEnd w:id="93"/>
    </w:tbl>
    <w:p w14:paraId="08236EB3" w14:textId="77777777"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08236EB6" w14:textId="1BA3EC8A" w:rsidR="00A42352" w:rsidRPr="002602FB" w:rsidRDefault="00A42352" w:rsidP="002602FB">
      <w:pPr>
        <w:pStyle w:val="TableNote"/>
        <w:tabs>
          <w:tab w:val="left" w:pos="5400"/>
        </w:tabs>
        <w:rPr>
          <w:sz w:val="20"/>
        </w:rPr>
      </w:pP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FFAAB3" w14:textId="77777777" w:rsidR="001C7118" w:rsidRDefault="001C7118">
      <w:r>
        <w:separator/>
      </w:r>
    </w:p>
  </w:endnote>
  <w:endnote w:type="continuationSeparator" w:id="0">
    <w:p w14:paraId="2D603E27" w14:textId="77777777" w:rsidR="001C7118" w:rsidRDefault="001C7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236EBB" w14:textId="77777777" w:rsidR="00CE4480" w:rsidRDefault="00CE4480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8236EBC" w14:textId="77777777" w:rsidR="00CE4480" w:rsidRDefault="00CE4480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236EBD" w14:textId="77777777" w:rsidR="002A7573" w:rsidRDefault="002A7573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11B25">
      <w:rPr>
        <w:rStyle w:val="PageNumber"/>
        <w:noProof/>
      </w:rPr>
      <w:t>1</w:t>
    </w:r>
    <w:r>
      <w:rPr>
        <w:rStyle w:val="PageNumber"/>
      </w:rPr>
      <w:fldChar w:fldCharType="end"/>
    </w:r>
  </w:p>
  <w:p w14:paraId="08236EBE" w14:textId="77777777" w:rsidR="00CE4480" w:rsidRDefault="00CE4480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D12E03" w14:textId="77777777" w:rsidR="001C7118" w:rsidRDefault="001C7118">
      <w:r>
        <w:separator/>
      </w:r>
    </w:p>
  </w:footnote>
  <w:footnote w:type="continuationSeparator" w:id="0">
    <w:p w14:paraId="08688935" w14:textId="77777777" w:rsidR="001C7118" w:rsidRDefault="001C71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S2MDUwMDE1NzU1tLBU0lEKTi0uzszPAykwrgUAChZbxywAAAA="/>
  </w:docVars>
  <w:rsids>
    <w:rsidRoot w:val="002D1ABE"/>
    <w:rsid w:val="00002974"/>
    <w:rsid w:val="00005F0F"/>
    <w:rsid w:val="00011B25"/>
    <w:rsid w:val="00023515"/>
    <w:rsid w:val="00093E3A"/>
    <w:rsid w:val="000B6FD4"/>
    <w:rsid w:val="000E691B"/>
    <w:rsid w:val="000F26ED"/>
    <w:rsid w:val="001023BA"/>
    <w:rsid w:val="00110BFB"/>
    <w:rsid w:val="00134AAC"/>
    <w:rsid w:val="00183FA6"/>
    <w:rsid w:val="001A495C"/>
    <w:rsid w:val="001A75E9"/>
    <w:rsid w:val="001C7118"/>
    <w:rsid w:val="001E02AD"/>
    <w:rsid w:val="0021265E"/>
    <w:rsid w:val="00215E03"/>
    <w:rsid w:val="00224268"/>
    <w:rsid w:val="0022554A"/>
    <w:rsid w:val="00226A29"/>
    <w:rsid w:val="002552FD"/>
    <w:rsid w:val="00257BE0"/>
    <w:rsid w:val="002602FB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E1263"/>
    <w:rsid w:val="005044A6"/>
    <w:rsid w:val="00590F64"/>
    <w:rsid w:val="005923E5"/>
    <w:rsid w:val="005A3FF5"/>
    <w:rsid w:val="005B567D"/>
    <w:rsid w:val="005D0CFC"/>
    <w:rsid w:val="005D19F4"/>
    <w:rsid w:val="005F254A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1499"/>
    <w:rsid w:val="006C7601"/>
    <w:rsid w:val="006D16AA"/>
    <w:rsid w:val="006F66AC"/>
    <w:rsid w:val="00701AC5"/>
    <w:rsid w:val="00711D81"/>
    <w:rsid w:val="007318EB"/>
    <w:rsid w:val="0074576C"/>
    <w:rsid w:val="00754BA5"/>
    <w:rsid w:val="007562C3"/>
    <w:rsid w:val="007C72F6"/>
    <w:rsid w:val="00816966"/>
    <w:rsid w:val="00817D26"/>
    <w:rsid w:val="00821CD4"/>
    <w:rsid w:val="008423A7"/>
    <w:rsid w:val="008440CC"/>
    <w:rsid w:val="0089107E"/>
    <w:rsid w:val="00891604"/>
    <w:rsid w:val="008D225B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42352"/>
    <w:rsid w:val="00A527E4"/>
    <w:rsid w:val="00A5640D"/>
    <w:rsid w:val="00A729D6"/>
    <w:rsid w:val="00A938BF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1559A"/>
    <w:rsid w:val="00CB6CC8"/>
    <w:rsid w:val="00CC4C93"/>
    <w:rsid w:val="00CE4480"/>
    <w:rsid w:val="00D120D2"/>
    <w:rsid w:val="00D20D7C"/>
    <w:rsid w:val="00D26FCA"/>
    <w:rsid w:val="00D6152F"/>
    <w:rsid w:val="00D6407C"/>
    <w:rsid w:val="00D87AF7"/>
    <w:rsid w:val="00DA120C"/>
    <w:rsid w:val="00DC4BEF"/>
    <w:rsid w:val="00E10628"/>
    <w:rsid w:val="00E144CD"/>
    <w:rsid w:val="00E2292B"/>
    <w:rsid w:val="00E50BB9"/>
    <w:rsid w:val="00EA6E28"/>
    <w:rsid w:val="00F0752A"/>
    <w:rsid w:val="00F378D0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8236E03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13</TotalTime>
  <Pages>2</Pages>
  <Words>579</Words>
  <Characters>3301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Alaa Bahjat Mohammad Ali Al-Tammemi</cp:lastModifiedBy>
  <cp:revision>5</cp:revision>
  <cp:lastPrinted>2007-09-19T09:02:00Z</cp:lastPrinted>
  <dcterms:created xsi:type="dcterms:W3CDTF">2018-07-30T10:56:00Z</dcterms:created>
  <dcterms:modified xsi:type="dcterms:W3CDTF">2021-01-06T21:37:00Z</dcterms:modified>
</cp:coreProperties>
</file>