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49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2246"/>
        <w:gridCol w:w="810"/>
        <w:gridCol w:w="1710"/>
        <w:gridCol w:w="810"/>
        <w:gridCol w:w="1710"/>
      </w:tblGrid>
      <w:tr w:rsidR="008B2201" w14:paraId="1E0F0CB1" w14:textId="77777777" w:rsidTr="008906AC">
        <w:tc>
          <w:tcPr>
            <w:tcW w:w="7549" w:type="dxa"/>
            <w:gridSpan w:val="6"/>
            <w:vAlign w:val="center"/>
          </w:tcPr>
          <w:p w14:paraId="1A50851B" w14:textId="3EFFC56A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S1</w:t>
            </w:r>
          </w:p>
        </w:tc>
      </w:tr>
      <w:tr w:rsidR="008B2201" w14:paraId="4AF898D2" w14:textId="77777777" w:rsidTr="008906AC">
        <w:tc>
          <w:tcPr>
            <w:tcW w:w="7549" w:type="dxa"/>
            <w:gridSpan w:val="6"/>
            <w:tcBorders>
              <w:bottom w:val="single" w:sz="4" w:space="0" w:color="auto"/>
            </w:tcBorders>
            <w:vAlign w:val="center"/>
          </w:tcPr>
          <w:p w14:paraId="46371A4B" w14:textId="43E2FF02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Health Outcomes </w:t>
            </w:r>
          </w:p>
        </w:tc>
      </w:tr>
      <w:tr w:rsidR="008B2201" w14:paraId="4A97816B" w14:textId="77777777" w:rsidTr="008906AC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16170393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14:paraId="0BF0D93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4F1DB" w14:textId="77777777" w:rsidR="008B2201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F4283" w14:textId="77777777" w:rsidR="008B2201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</w:tr>
      <w:tr w:rsidR="008B2201" w14:paraId="541B4B9A" w14:textId="77777777" w:rsidTr="008906AC">
        <w:tc>
          <w:tcPr>
            <w:tcW w:w="2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B9F1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7BDB9" w14:textId="77777777" w:rsidR="008B2201" w:rsidRPr="00302C03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65740" w14:textId="77777777" w:rsidR="008B2201" w:rsidRPr="00302C03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DE6A0" w14:textId="77777777" w:rsidR="008B2201" w:rsidRPr="00302C03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560B1" w14:textId="77777777" w:rsidR="008B2201" w:rsidRPr="00302C03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8906AC" w14:paraId="58BA91F2" w14:textId="77777777" w:rsidTr="008906AC">
        <w:tc>
          <w:tcPr>
            <w:tcW w:w="7549" w:type="dxa"/>
            <w:gridSpan w:val="6"/>
            <w:vAlign w:val="center"/>
          </w:tcPr>
          <w:p w14:paraId="0CEF7079" w14:textId="530886AA" w:rsidR="008906AC" w:rsidRPr="00E22F59" w:rsidRDefault="008906AC" w:rsidP="008906A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8B2201" w14:paraId="2B6DE8BA" w14:textId="77777777" w:rsidTr="008906AC">
        <w:tc>
          <w:tcPr>
            <w:tcW w:w="263" w:type="dxa"/>
            <w:vAlign w:val="center"/>
          </w:tcPr>
          <w:p w14:paraId="4B198B54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E02DF9F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vAlign w:val="center"/>
          </w:tcPr>
          <w:p w14:paraId="36D2E848" w14:textId="5EF731B2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710" w:type="dxa"/>
            <w:vAlign w:val="center"/>
          </w:tcPr>
          <w:p w14:paraId="5425F549" w14:textId="74E46A8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[-0.18, -0.01]</w:t>
            </w:r>
          </w:p>
        </w:tc>
        <w:tc>
          <w:tcPr>
            <w:tcW w:w="810" w:type="dxa"/>
            <w:vAlign w:val="center"/>
          </w:tcPr>
          <w:p w14:paraId="4F3FD746" w14:textId="0FBBD9C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vAlign w:val="center"/>
          </w:tcPr>
          <w:p w14:paraId="5F326588" w14:textId="488EE22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0.06]</w:t>
            </w:r>
          </w:p>
        </w:tc>
      </w:tr>
      <w:tr w:rsidR="008B2201" w14:paraId="144E45C1" w14:textId="77777777" w:rsidTr="008906AC">
        <w:tc>
          <w:tcPr>
            <w:tcW w:w="263" w:type="dxa"/>
            <w:vAlign w:val="center"/>
          </w:tcPr>
          <w:p w14:paraId="3285E4A3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55A11C7A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vAlign w:val="center"/>
          </w:tcPr>
          <w:p w14:paraId="67CF832E" w14:textId="3A57D81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710" w:type="dxa"/>
            <w:vAlign w:val="center"/>
          </w:tcPr>
          <w:p w14:paraId="1EE87B64" w14:textId="1D1FD77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0.21]</w:t>
            </w:r>
          </w:p>
        </w:tc>
        <w:tc>
          <w:tcPr>
            <w:tcW w:w="810" w:type="dxa"/>
            <w:vAlign w:val="center"/>
          </w:tcPr>
          <w:p w14:paraId="57D27295" w14:textId="52CBF6E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710" w:type="dxa"/>
            <w:vAlign w:val="center"/>
          </w:tcPr>
          <w:p w14:paraId="3F82B45E" w14:textId="569E4A3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-0.02]</w:t>
            </w:r>
          </w:p>
        </w:tc>
      </w:tr>
      <w:tr w:rsidR="008B2201" w14:paraId="64BB024D" w14:textId="77777777" w:rsidTr="008906AC">
        <w:tc>
          <w:tcPr>
            <w:tcW w:w="263" w:type="dxa"/>
            <w:vAlign w:val="center"/>
          </w:tcPr>
          <w:p w14:paraId="19D6BB28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5DD6B04A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vAlign w:val="center"/>
          </w:tcPr>
          <w:p w14:paraId="6D395AC7" w14:textId="1E8682F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4C5C8039" w14:textId="3C72529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0.06]</w:t>
            </w:r>
          </w:p>
        </w:tc>
        <w:tc>
          <w:tcPr>
            <w:tcW w:w="810" w:type="dxa"/>
            <w:vAlign w:val="center"/>
          </w:tcPr>
          <w:p w14:paraId="13AFF555" w14:textId="199D2B3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60638390" w14:textId="5AFB8B7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</w:tr>
      <w:tr w:rsidR="008B2201" w14:paraId="0D135216" w14:textId="77777777" w:rsidTr="008906AC">
        <w:tc>
          <w:tcPr>
            <w:tcW w:w="263" w:type="dxa"/>
            <w:vAlign w:val="center"/>
          </w:tcPr>
          <w:p w14:paraId="75543FC0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3C1EABA6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vAlign w:val="center"/>
          </w:tcPr>
          <w:p w14:paraId="619E66FE" w14:textId="26CBF8D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710" w:type="dxa"/>
            <w:vAlign w:val="center"/>
          </w:tcPr>
          <w:p w14:paraId="14E20621" w14:textId="2BEFB9E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[-0.21, -0.03]</w:t>
            </w:r>
          </w:p>
        </w:tc>
        <w:tc>
          <w:tcPr>
            <w:tcW w:w="810" w:type="dxa"/>
            <w:vAlign w:val="center"/>
          </w:tcPr>
          <w:p w14:paraId="3E11CA06" w14:textId="3408EF05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4B801E32" w14:textId="389976D3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</w:tr>
      <w:tr w:rsidR="008B2201" w14:paraId="48FBE308" w14:textId="77777777" w:rsidTr="008906AC">
        <w:tc>
          <w:tcPr>
            <w:tcW w:w="263" w:type="dxa"/>
            <w:vAlign w:val="center"/>
          </w:tcPr>
          <w:p w14:paraId="3940DB60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082CD35C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vAlign w:val="center"/>
          </w:tcPr>
          <w:p w14:paraId="3223BA0E" w14:textId="311646B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1FA569E1" w14:textId="160A9D21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0.09]</w:t>
            </w:r>
          </w:p>
        </w:tc>
        <w:tc>
          <w:tcPr>
            <w:tcW w:w="810" w:type="dxa"/>
            <w:vAlign w:val="center"/>
          </w:tcPr>
          <w:p w14:paraId="27DB9875" w14:textId="56E4D5A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vAlign w:val="center"/>
          </w:tcPr>
          <w:p w14:paraId="2E74916E" w14:textId="3866274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0.06]</w:t>
            </w:r>
          </w:p>
        </w:tc>
      </w:tr>
      <w:tr w:rsidR="008B2201" w14:paraId="5C80999F" w14:textId="77777777" w:rsidTr="008906AC">
        <w:tc>
          <w:tcPr>
            <w:tcW w:w="263" w:type="dxa"/>
            <w:vAlign w:val="center"/>
          </w:tcPr>
          <w:p w14:paraId="02417AFC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517B731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vAlign w:val="center"/>
          </w:tcPr>
          <w:p w14:paraId="054CBE67" w14:textId="7F26DDC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6C311ABB" w14:textId="55A25EB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0.07]</w:t>
            </w:r>
          </w:p>
        </w:tc>
        <w:tc>
          <w:tcPr>
            <w:tcW w:w="810" w:type="dxa"/>
            <w:vAlign w:val="center"/>
          </w:tcPr>
          <w:p w14:paraId="32DB634F" w14:textId="488C284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710" w:type="dxa"/>
            <w:vAlign w:val="center"/>
          </w:tcPr>
          <w:p w14:paraId="257D8C6B" w14:textId="23FA626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0.00]</w:t>
            </w:r>
          </w:p>
        </w:tc>
      </w:tr>
      <w:tr w:rsidR="008B2201" w14:paraId="289F5CAD" w14:textId="77777777" w:rsidTr="008906AC">
        <w:tc>
          <w:tcPr>
            <w:tcW w:w="263" w:type="dxa"/>
            <w:vAlign w:val="center"/>
          </w:tcPr>
          <w:p w14:paraId="4C923DCE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159E7E5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vAlign w:val="center"/>
          </w:tcPr>
          <w:p w14:paraId="1BA9986A" w14:textId="24C94D2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5448D21B" w14:textId="39BD2A0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0.14]</w:t>
            </w:r>
          </w:p>
        </w:tc>
        <w:tc>
          <w:tcPr>
            <w:tcW w:w="810" w:type="dxa"/>
            <w:vAlign w:val="center"/>
          </w:tcPr>
          <w:p w14:paraId="08B1271C" w14:textId="4D0BABE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0F3613B9" w14:textId="11053D1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0.03]</w:t>
            </w:r>
          </w:p>
        </w:tc>
      </w:tr>
      <w:tr w:rsidR="008906AC" w14:paraId="17E07D81" w14:textId="77777777" w:rsidTr="008906AC">
        <w:tc>
          <w:tcPr>
            <w:tcW w:w="7549" w:type="dxa"/>
            <w:gridSpan w:val="6"/>
            <w:vAlign w:val="center"/>
          </w:tcPr>
          <w:p w14:paraId="7F9F2878" w14:textId="0E22ED9F" w:rsidR="008906AC" w:rsidRPr="00E22F59" w:rsidRDefault="008906AC" w:rsidP="008906A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8B2201" w14:paraId="140B3FFC" w14:textId="77777777" w:rsidTr="008906AC">
        <w:tc>
          <w:tcPr>
            <w:tcW w:w="263" w:type="dxa"/>
            <w:vAlign w:val="center"/>
          </w:tcPr>
          <w:p w14:paraId="53AD2E5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35D7FDD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vAlign w:val="center"/>
          </w:tcPr>
          <w:p w14:paraId="0378FBF9" w14:textId="2BBFF85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710" w:type="dxa"/>
            <w:vAlign w:val="center"/>
          </w:tcPr>
          <w:p w14:paraId="5367205A" w14:textId="13A2946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0.19]</w:t>
            </w:r>
          </w:p>
        </w:tc>
        <w:tc>
          <w:tcPr>
            <w:tcW w:w="810" w:type="dxa"/>
            <w:vAlign w:val="center"/>
          </w:tcPr>
          <w:p w14:paraId="3650EC92" w14:textId="06E959F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599068A4" w14:textId="71552E5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0.02]</w:t>
            </w:r>
          </w:p>
        </w:tc>
      </w:tr>
      <w:tr w:rsidR="008B2201" w14:paraId="22D84753" w14:textId="77777777" w:rsidTr="008906AC">
        <w:tc>
          <w:tcPr>
            <w:tcW w:w="263" w:type="dxa"/>
            <w:vAlign w:val="center"/>
          </w:tcPr>
          <w:p w14:paraId="0EA26950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07AECF7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vAlign w:val="center"/>
          </w:tcPr>
          <w:p w14:paraId="6A5CEA0A" w14:textId="681A200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098B6537" w14:textId="66E1FE9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  <w:tc>
          <w:tcPr>
            <w:tcW w:w="810" w:type="dxa"/>
            <w:vAlign w:val="center"/>
          </w:tcPr>
          <w:p w14:paraId="43B6B1D1" w14:textId="5DDDD5A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52D079AA" w14:textId="171B0CA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0.00]</w:t>
            </w:r>
          </w:p>
        </w:tc>
      </w:tr>
      <w:tr w:rsidR="008B2201" w14:paraId="1B9839B4" w14:textId="77777777" w:rsidTr="008906AC">
        <w:tc>
          <w:tcPr>
            <w:tcW w:w="263" w:type="dxa"/>
            <w:vAlign w:val="center"/>
          </w:tcPr>
          <w:p w14:paraId="5E350973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33B879DD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vAlign w:val="center"/>
          </w:tcPr>
          <w:p w14:paraId="6041CBB0" w14:textId="62ACE26C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710" w:type="dxa"/>
            <w:vAlign w:val="center"/>
          </w:tcPr>
          <w:p w14:paraId="57301433" w14:textId="7F7AD6B5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0.21]</w:t>
            </w:r>
          </w:p>
        </w:tc>
        <w:tc>
          <w:tcPr>
            <w:tcW w:w="810" w:type="dxa"/>
            <w:vAlign w:val="center"/>
          </w:tcPr>
          <w:p w14:paraId="6A83CCA1" w14:textId="5E9B141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5D4E301A" w14:textId="7C27BF9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</w:tr>
      <w:tr w:rsidR="008B2201" w14:paraId="4AE801BD" w14:textId="77777777" w:rsidTr="008906AC">
        <w:tc>
          <w:tcPr>
            <w:tcW w:w="263" w:type="dxa"/>
            <w:vAlign w:val="center"/>
          </w:tcPr>
          <w:p w14:paraId="39EA6337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6FED10FD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vAlign w:val="center"/>
          </w:tcPr>
          <w:p w14:paraId="2F437620" w14:textId="2D287D6E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1710" w:type="dxa"/>
            <w:vAlign w:val="center"/>
          </w:tcPr>
          <w:p w14:paraId="4A1764AB" w14:textId="679C3D2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[-0.32, -0.23]</w:t>
            </w:r>
          </w:p>
        </w:tc>
        <w:tc>
          <w:tcPr>
            <w:tcW w:w="810" w:type="dxa"/>
            <w:vAlign w:val="center"/>
          </w:tcPr>
          <w:p w14:paraId="7E7DD30D" w14:textId="695B170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3C169F3F" w14:textId="355E315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0.03]</w:t>
            </w:r>
          </w:p>
        </w:tc>
      </w:tr>
      <w:tr w:rsidR="008B2201" w14:paraId="743EFE2A" w14:textId="77777777" w:rsidTr="008906AC">
        <w:tc>
          <w:tcPr>
            <w:tcW w:w="263" w:type="dxa"/>
            <w:vAlign w:val="center"/>
          </w:tcPr>
          <w:p w14:paraId="41977EEF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6BED7768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vAlign w:val="center"/>
          </w:tcPr>
          <w:p w14:paraId="5CB23389" w14:textId="013D555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vAlign w:val="center"/>
          </w:tcPr>
          <w:p w14:paraId="3B6FF14D" w14:textId="6A2250B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0.07]</w:t>
            </w:r>
          </w:p>
        </w:tc>
        <w:tc>
          <w:tcPr>
            <w:tcW w:w="810" w:type="dxa"/>
            <w:vAlign w:val="center"/>
          </w:tcPr>
          <w:p w14:paraId="5088EB57" w14:textId="506DE35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2FB956AD" w14:textId="6AD709F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0.02]</w:t>
            </w:r>
          </w:p>
        </w:tc>
      </w:tr>
      <w:tr w:rsidR="008906AC" w14:paraId="225609B0" w14:textId="77777777" w:rsidTr="008906AC">
        <w:tc>
          <w:tcPr>
            <w:tcW w:w="7549" w:type="dxa"/>
            <w:gridSpan w:val="6"/>
            <w:vAlign w:val="center"/>
          </w:tcPr>
          <w:p w14:paraId="0111C8EE" w14:textId="080F7C5D" w:rsidR="008906AC" w:rsidRPr="00E22F59" w:rsidRDefault="008906AC" w:rsidP="008906A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Combined</w:t>
            </w:r>
          </w:p>
        </w:tc>
      </w:tr>
      <w:tr w:rsidR="008B2201" w14:paraId="1FD78919" w14:textId="77777777" w:rsidTr="008906AC">
        <w:tc>
          <w:tcPr>
            <w:tcW w:w="263" w:type="dxa"/>
            <w:vAlign w:val="center"/>
          </w:tcPr>
          <w:p w14:paraId="55357144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7E472B2B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vAlign w:val="center"/>
          </w:tcPr>
          <w:p w14:paraId="622860C7" w14:textId="1B649C8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710" w:type="dxa"/>
            <w:vAlign w:val="center"/>
          </w:tcPr>
          <w:p w14:paraId="4215925A" w14:textId="627951E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[-0.18, -0.01]</w:t>
            </w:r>
          </w:p>
        </w:tc>
        <w:tc>
          <w:tcPr>
            <w:tcW w:w="810" w:type="dxa"/>
            <w:vAlign w:val="center"/>
          </w:tcPr>
          <w:p w14:paraId="509C5B4A" w14:textId="55065BD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vAlign w:val="center"/>
          </w:tcPr>
          <w:p w14:paraId="1967027F" w14:textId="06EBCB6E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0.07]</w:t>
            </w:r>
          </w:p>
        </w:tc>
      </w:tr>
      <w:tr w:rsidR="008B2201" w14:paraId="054813BE" w14:textId="77777777" w:rsidTr="008906AC">
        <w:tc>
          <w:tcPr>
            <w:tcW w:w="263" w:type="dxa"/>
            <w:vAlign w:val="center"/>
          </w:tcPr>
          <w:p w14:paraId="2AB33815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387B59B7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vAlign w:val="center"/>
          </w:tcPr>
          <w:p w14:paraId="3718CD03" w14:textId="00C2263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710" w:type="dxa"/>
            <w:vAlign w:val="center"/>
          </w:tcPr>
          <w:p w14:paraId="4D7DB811" w14:textId="5CC5EF1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0.20]</w:t>
            </w:r>
          </w:p>
        </w:tc>
        <w:tc>
          <w:tcPr>
            <w:tcW w:w="810" w:type="dxa"/>
            <w:vAlign w:val="center"/>
          </w:tcPr>
          <w:p w14:paraId="6B0B450E" w14:textId="7F39D78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710" w:type="dxa"/>
            <w:vAlign w:val="center"/>
          </w:tcPr>
          <w:p w14:paraId="2A6524F8" w14:textId="761847F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-0.03]</w:t>
            </w:r>
          </w:p>
        </w:tc>
      </w:tr>
      <w:tr w:rsidR="008B2201" w14:paraId="130BB58B" w14:textId="77777777" w:rsidTr="008906AC">
        <w:tc>
          <w:tcPr>
            <w:tcW w:w="263" w:type="dxa"/>
            <w:vAlign w:val="center"/>
          </w:tcPr>
          <w:p w14:paraId="392A04BD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1C04A0A7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vAlign w:val="center"/>
          </w:tcPr>
          <w:p w14:paraId="61AC6210" w14:textId="5C3E7F4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2D3AEC03" w14:textId="71ABE8A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0.07]</w:t>
            </w:r>
          </w:p>
        </w:tc>
        <w:tc>
          <w:tcPr>
            <w:tcW w:w="810" w:type="dxa"/>
            <w:vAlign w:val="center"/>
          </w:tcPr>
          <w:p w14:paraId="487CEDA8" w14:textId="75E62CB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BB61334" w14:textId="2295BCB1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</w:tr>
      <w:tr w:rsidR="008B2201" w14:paraId="747CC2A3" w14:textId="77777777" w:rsidTr="008906AC">
        <w:tc>
          <w:tcPr>
            <w:tcW w:w="263" w:type="dxa"/>
            <w:vAlign w:val="center"/>
          </w:tcPr>
          <w:p w14:paraId="43404E84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15110090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vAlign w:val="center"/>
          </w:tcPr>
          <w:p w14:paraId="5C3F6ECF" w14:textId="0D87D2A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710" w:type="dxa"/>
            <w:vAlign w:val="center"/>
          </w:tcPr>
          <w:p w14:paraId="088AEBE5" w14:textId="3045900C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[-0.22, -0.03]</w:t>
            </w:r>
          </w:p>
        </w:tc>
        <w:tc>
          <w:tcPr>
            <w:tcW w:w="810" w:type="dxa"/>
            <w:vAlign w:val="center"/>
          </w:tcPr>
          <w:p w14:paraId="54886ADC" w14:textId="4CB6E2A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10785C62" w14:textId="23B48BA1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</w:tr>
      <w:tr w:rsidR="008B2201" w14:paraId="0C6B4ECF" w14:textId="77777777" w:rsidTr="008906AC">
        <w:tc>
          <w:tcPr>
            <w:tcW w:w="263" w:type="dxa"/>
            <w:vAlign w:val="center"/>
          </w:tcPr>
          <w:p w14:paraId="7143D967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52F83DBA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vAlign w:val="center"/>
          </w:tcPr>
          <w:p w14:paraId="095B6813" w14:textId="2CEA2EE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12B4622B" w14:textId="6C70E8C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0.08]</w:t>
            </w:r>
          </w:p>
        </w:tc>
        <w:tc>
          <w:tcPr>
            <w:tcW w:w="810" w:type="dxa"/>
            <w:vAlign w:val="center"/>
          </w:tcPr>
          <w:p w14:paraId="2D26C71E" w14:textId="6B1EDF05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vAlign w:val="center"/>
          </w:tcPr>
          <w:p w14:paraId="43B185EB" w14:textId="40D1041D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0.06]</w:t>
            </w:r>
          </w:p>
        </w:tc>
      </w:tr>
      <w:tr w:rsidR="008B2201" w14:paraId="6EF548CE" w14:textId="77777777" w:rsidTr="008906AC">
        <w:tc>
          <w:tcPr>
            <w:tcW w:w="263" w:type="dxa"/>
            <w:vAlign w:val="center"/>
          </w:tcPr>
          <w:p w14:paraId="0BBB04CA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0B36598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vAlign w:val="center"/>
          </w:tcPr>
          <w:p w14:paraId="72DD93D4" w14:textId="5AAE0A7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397D24F3" w14:textId="37B30A62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0.06]</w:t>
            </w:r>
          </w:p>
        </w:tc>
        <w:tc>
          <w:tcPr>
            <w:tcW w:w="810" w:type="dxa"/>
            <w:vAlign w:val="center"/>
          </w:tcPr>
          <w:p w14:paraId="10FF5EB7" w14:textId="670B0685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710" w:type="dxa"/>
            <w:vAlign w:val="center"/>
          </w:tcPr>
          <w:p w14:paraId="2FE13D31" w14:textId="59FD5FFA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-0.00]</w:t>
            </w:r>
          </w:p>
        </w:tc>
      </w:tr>
      <w:tr w:rsidR="008B2201" w14:paraId="50631472" w14:textId="77777777" w:rsidTr="008906AC">
        <w:tc>
          <w:tcPr>
            <w:tcW w:w="263" w:type="dxa"/>
            <w:vAlign w:val="center"/>
          </w:tcPr>
          <w:p w14:paraId="52F6F607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674959A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vAlign w:val="center"/>
          </w:tcPr>
          <w:p w14:paraId="70BD3930" w14:textId="6389E2A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2647DFE6" w14:textId="440F3E8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0.13]</w:t>
            </w:r>
          </w:p>
        </w:tc>
        <w:tc>
          <w:tcPr>
            <w:tcW w:w="810" w:type="dxa"/>
            <w:vAlign w:val="center"/>
          </w:tcPr>
          <w:p w14:paraId="2E653EF7" w14:textId="7F59B663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D2D5D59" w14:textId="1A34B69D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</w:tr>
      <w:tr w:rsidR="008B2201" w14:paraId="28C7FD64" w14:textId="77777777" w:rsidTr="008906AC">
        <w:tc>
          <w:tcPr>
            <w:tcW w:w="263" w:type="dxa"/>
            <w:vAlign w:val="center"/>
          </w:tcPr>
          <w:p w14:paraId="04142FA9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15751C7F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vAlign w:val="center"/>
          </w:tcPr>
          <w:p w14:paraId="78378BFE" w14:textId="66CA24F3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710" w:type="dxa"/>
            <w:vAlign w:val="center"/>
          </w:tcPr>
          <w:p w14:paraId="06027F5F" w14:textId="1E7DCD5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0.27]</w:t>
            </w:r>
          </w:p>
        </w:tc>
        <w:tc>
          <w:tcPr>
            <w:tcW w:w="810" w:type="dxa"/>
            <w:vAlign w:val="center"/>
          </w:tcPr>
          <w:p w14:paraId="28DD08CD" w14:textId="0E1FE10E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42A7572C" w14:textId="245343EE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0.08]</w:t>
            </w:r>
          </w:p>
        </w:tc>
      </w:tr>
      <w:tr w:rsidR="008B2201" w14:paraId="7D86D57B" w14:textId="77777777" w:rsidTr="008906AC">
        <w:tc>
          <w:tcPr>
            <w:tcW w:w="263" w:type="dxa"/>
            <w:vAlign w:val="center"/>
          </w:tcPr>
          <w:p w14:paraId="1B50A6F8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00223012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vAlign w:val="center"/>
          </w:tcPr>
          <w:p w14:paraId="03799ADB" w14:textId="68E3B3AF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6B368857" w14:textId="496AF68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0.06]</w:t>
            </w:r>
          </w:p>
        </w:tc>
        <w:tc>
          <w:tcPr>
            <w:tcW w:w="810" w:type="dxa"/>
            <w:vAlign w:val="center"/>
          </w:tcPr>
          <w:p w14:paraId="26196812" w14:textId="0B758F3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37BA34C2" w14:textId="0449DD41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0.05]</w:t>
            </w:r>
          </w:p>
        </w:tc>
      </w:tr>
      <w:tr w:rsidR="008B2201" w14:paraId="1BE090FE" w14:textId="77777777" w:rsidTr="008906AC">
        <w:tc>
          <w:tcPr>
            <w:tcW w:w="263" w:type="dxa"/>
            <w:vAlign w:val="center"/>
          </w:tcPr>
          <w:p w14:paraId="38B8DC2D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6E37401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vAlign w:val="center"/>
          </w:tcPr>
          <w:p w14:paraId="581A0A76" w14:textId="19070633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710" w:type="dxa"/>
            <w:vAlign w:val="center"/>
          </w:tcPr>
          <w:p w14:paraId="7A10454D" w14:textId="471C3E68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[0.17, 0.35]</w:t>
            </w:r>
          </w:p>
        </w:tc>
        <w:tc>
          <w:tcPr>
            <w:tcW w:w="810" w:type="dxa"/>
            <w:vAlign w:val="center"/>
          </w:tcPr>
          <w:p w14:paraId="5D3FA583" w14:textId="1BE31D96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6DBD8D3F" w14:textId="65A12B6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0.05]</w:t>
            </w:r>
          </w:p>
        </w:tc>
      </w:tr>
      <w:tr w:rsidR="008B2201" w14:paraId="72960193" w14:textId="77777777" w:rsidTr="008906AC">
        <w:tc>
          <w:tcPr>
            <w:tcW w:w="263" w:type="dxa"/>
            <w:vAlign w:val="center"/>
          </w:tcPr>
          <w:p w14:paraId="1127115B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Align w:val="center"/>
          </w:tcPr>
          <w:p w14:paraId="22D18290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vAlign w:val="center"/>
          </w:tcPr>
          <w:p w14:paraId="504F1007" w14:textId="613272C4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710" w:type="dxa"/>
            <w:vAlign w:val="center"/>
          </w:tcPr>
          <w:p w14:paraId="0426B2B7" w14:textId="5DBA0AF9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[-0.35, -0.17]</w:t>
            </w:r>
          </w:p>
        </w:tc>
        <w:tc>
          <w:tcPr>
            <w:tcW w:w="810" w:type="dxa"/>
            <w:vAlign w:val="center"/>
          </w:tcPr>
          <w:p w14:paraId="5BA2C59C" w14:textId="56F57AC7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710" w:type="dxa"/>
            <w:vAlign w:val="center"/>
          </w:tcPr>
          <w:p w14:paraId="0E83D52E" w14:textId="589E1C5D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0.11]</w:t>
            </w:r>
          </w:p>
        </w:tc>
      </w:tr>
      <w:tr w:rsidR="008B2201" w14:paraId="019E9E4B" w14:textId="77777777" w:rsidTr="008906AC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7FC7699F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202BF778" w14:textId="77777777" w:rsidR="008B2201" w:rsidRDefault="008B2201" w:rsidP="008B220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562B2B7" w14:textId="3A89B9A2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66EC756" w14:textId="24ED3B0B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0.00]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2E1F233" w14:textId="3C6E2CD0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1158511" w14:textId="206A175E" w:rsidR="008B2201" w:rsidRPr="00E22F59" w:rsidRDefault="008B2201" w:rsidP="008B2201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0.05]</w:t>
            </w:r>
          </w:p>
        </w:tc>
      </w:tr>
      <w:tr w:rsidR="008B2201" w14:paraId="02D5965A" w14:textId="77777777" w:rsidTr="008906AC">
        <w:tc>
          <w:tcPr>
            <w:tcW w:w="7549" w:type="dxa"/>
            <w:gridSpan w:val="6"/>
            <w:tcBorders>
              <w:top w:val="single" w:sz="4" w:space="0" w:color="auto"/>
            </w:tcBorders>
            <w:vAlign w:val="center"/>
          </w:tcPr>
          <w:p w14:paraId="128E9422" w14:textId="5522C3F1" w:rsidR="008B2201" w:rsidRPr="00E22F59" w:rsidRDefault="008B2201" w:rsidP="008B2201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do not contain 0.00. Results are from models without covariates. All traits are standardized.</w:t>
            </w:r>
          </w:p>
        </w:tc>
      </w:tr>
    </w:tbl>
    <w:p w14:paraId="252E973B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2A1AD1A" w14:textId="77777777" w:rsidR="00A9038D" w:rsidRDefault="00A9038D" w:rsidP="00BC5F5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57E14E" w14:textId="5D5F6BA9" w:rsidR="00251F24" w:rsidRDefault="001A603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0B22629" w14:textId="3D6ECC96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4AC8FA" w14:textId="27892A7E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2FE94E" w14:textId="4D1644C1" w:rsidR="008B2201" w:rsidRDefault="008B2201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260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437"/>
        <w:gridCol w:w="601"/>
        <w:gridCol w:w="1289"/>
        <w:gridCol w:w="630"/>
        <w:gridCol w:w="1260"/>
        <w:gridCol w:w="630"/>
        <w:gridCol w:w="1260"/>
        <w:gridCol w:w="630"/>
        <w:gridCol w:w="1260"/>
      </w:tblGrid>
      <w:tr w:rsidR="008906AC" w14:paraId="1C2048CF" w14:textId="77777777" w:rsidTr="008906AC">
        <w:tc>
          <w:tcPr>
            <w:tcW w:w="9260" w:type="dxa"/>
            <w:gridSpan w:val="10"/>
            <w:vAlign w:val="center"/>
          </w:tcPr>
          <w:p w14:paraId="1D032146" w14:textId="18EB564A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8906AC" w14:paraId="31C70214" w14:textId="77777777" w:rsidTr="008906AC">
        <w:tc>
          <w:tcPr>
            <w:tcW w:w="9260" w:type="dxa"/>
            <w:gridSpan w:val="10"/>
            <w:tcBorders>
              <w:bottom w:val="single" w:sz="4" w:space="0" w:color="auto"/>
            </w:tcBorders>
            <w:vAlign w:val="center"/>
          </w:tcPr>
          <w:p w14:paraId="14162CF2" w14:textId="647F27B9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Internalizing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 </w:t>
            </w:r>
          </w:p>
        </w:tc>
      </w:tr>
      <w:tr w:rsidR="008906AC" w14:paraId="347019D3" w14:textId="77777777" w:rsidTr="008906AC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0F0B6021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42737907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18875" w14:textId="77777777" w:rsidR="008906AC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CCD44" w14:textId="77777777" w:rsidR="008906AC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B7E99" w14:textId="77777777" w:rsidR="008906AC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485B4" w14:textId="77777777" w:rsidR="008906AC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</w:tr>
      <w:tr w:rsidR="008906AC" w14:paraId="78E118A8" w14:textId="77777777" w:rsidTr="008906AC"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B90DD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882F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6603E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71D63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F4A43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CA61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09D36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C26BD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6FFE5" w14:textId="77777777" w:rsidR="008906AC" w:rsidRPr="00302C03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17C3B" w14:paraId="6C485436" w14:textId="77777777" w:rsidTr="00717C3B">
        <w:tc>
          <w:tcPr>
            <w:tcW w:w="9260" w:type="dxa"/>
            <w:gridSpan w:val="10"/>
            <w:vAlign w:val="center"/>
          </w:tcPr>
          <w:p w14:paraId="1536A443" w14:textId="4B17D49D" w:rsidR="00717C3B" w:rsidRPr="00E22F59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8906AC" w14:paraId="3EFF0D76" w14:textId="77777777" w:rsidTr="008906AC">
        <w:tc>
          <w:tcPr>
            <w:tcW w:w="263" w:type="dxa"/>
            <w:vAlign w:val="center"/>
          </w:tcPr>
          <w:p w14:paraId="1226F318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B489B35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601" w:type="dxa"/>
            <w:vAlign w:val="center"/>
          </w:tcPr>
          <w:p w14:paraId="7CB5912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89" w:type="dxa"/>
            <w:vAlign w:val="center"/>
          </w:tcPr>
          <w:p w14:paraId="5C8E06E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1.70]</w:t>
            </w:r>
          </w:p>
        </w:tc>
        <w:tc>
          <w:tcPr>
            <w:tcW w:w="630" w:type="dxa"/>
            <w:vAlign w:val="center"/>
          </w:tcPr>
          <w:p w14:paraId="4FAB398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vAlign w:val="center"/>
          </w:tcPr>
          <w:p w14:paraId="76CC0FE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1.58]</w:t>
            </w:r>
          </w:p>
        </w:tc>
        <w:tc>
          <w:tcPr>
            <w:tcW w:w="630" w:type="dxa"/>
            <w:vAlign w:val="center"/>
          </w:tcPr>
          <w:p w14:paraId="0D8AA21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1A78A3A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1.10]</w:t>
            </w:r>
          </w:p>
        </w:tc>
        <w:tc>
          <w:tcPr>
            <w:tcW w:w="630" w:type="dxa"/>
            <w:vAlign w:val="center"/>
          </w:tcPr>
          <w:p w14:paraId="212BBF2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264FE69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1.07]</w:t>
            </w:r>
          </w:p>
        </w:tc>
      </w:tr>
      <w:tr w:rsidR="008906AC" w14:paraId="290862D5" w14:textId="77777777" w:rsidTr="008906AC">
        <w:tc>
          <w:tcPr>
            <w:tcW w:w="263" w:type="dxa"/>
            <w:vAlign w:val="center"/>
          </w:tcPr>
          <w:p w14:paraId="59B4460D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3F046EC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601" w:type="dxa"/>
            <w:vAlign w:val="center"/>
          </w:tcPr>
          <w:p w14:paraId="6C8171B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89" w:type="dxa"/>
            <w:vAlign w:val="center"/>
          </w:tcPr>
          <w:p w14:paraId="3CF5480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1.32]</w:t>
            </w:r>
          </w:p>
        </w:tc>
        <w:tc>
          <w:tcPr>
            <w:tcW w:w="630" w:type="dxa"/>
            <w:vAlign w:val="center"/>
          </w:tcPr>
          <w:p w14:paraId="28D95C2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35B1510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1.30]</w:t>
            </w:r>
          </w:p>
        </w:tc>
        <w:tc>
          <w:tcPr>
            <w:tcW w:w="630" w:type="dxa"/>
            <w:vAlign w:val="center"/>
          </w:tcPr>
          <w:p w14:paraId="6E7E8C5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60" w:type="dxa"/>
            <w:vAlign w:val="center"/>
          </w:tcPr>
          <w:p w14:paraId="07DA45F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[0.74, 0.91]</w:t>
            </w:r>
          </w:p>
        </w:tc>
        <w:tc>
          <w:tcPr>
            <w:tcW w:w="630" w:type="dxa"/>
            <w:vAlign w:val="center"/>
          </w:tcPr>
          <w:p w14:paraId="5BBBBBD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60" w:type="dxa"/>
            <w:vAlign w:val="center"/>
          </w:tcPr>
          <w:p w14:paraId="4C23465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1.11]</w:t>
            </w:r>
          </w:p>
        </w:tc>
      </w:tr>
      <w:tr w:rsidR="008906AC" w14:paraId="24494EF9" w14:textId="77777777" w:rsidTr="008906AC">
        <w:tc>
          <w:tcPr>
            <w:tcW w:w="263" w:type="dxa"/>
            <w:vAlign w:val="center"/>
          </w:tcPr>
          <w:p w14:paraId="41C45374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3C26D5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601" w:type="dxa"/>
            <w:vAlign w:val="center"/>
          </w:tcPr>
          <w:p w14:paraId="06517E9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89" w:type="dxa"/>
            <w:vAlign w:val="center"/>
          </w:tcPr>
          <w:p w14:paraId="7F71136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1.37]</w:t>
            </w:r>
          </w:p>
        </w:tc>
        <w:tc>
          <w:tcPr>
            <w:tcW w:w="630" w:type="dxa"/>
            <w:vAlign w:val="center"/>
          </w:tcPr>
          <w:p w14:paraId="3002665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60" w:type="dxa"/>
            <w:vAlign w:val="center"/>
          </w:tcPr>
          <w:p w14:paraId="671D885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1.21]</w:t>
            </w:r>
          </w:p>
        </w:tc>
        <w:tc>
          <w:tcPr>
            <w:tcW w:w="630" w:type="dxa"/>
            <w:vAlign w:val="center"/>
          </w:tcPr>
          <w:p w14:paraId="7304AF9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15D2592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1.11]</w:t>
            </w:r>
          </w:p>
        </w:tc>
        <w:tc>
          <w:tcPr>
            <w:tcW w:w="630" w:type="dxa"/>
            <w:vAlign w:val="center"/>
          </w:tcPr>
          <w:p w14:paraId="41B3FB4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30BB83C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1.20]</w:t>
            </w:r>
          </w:p>
        </w:tc>
      </w:tr>
      <w:tr w:rsidR="008906AC" w14:paraId="49A18E16" w14:textId="77777777" w:rsidTr="008906AC">
        <w:tc>
          <w:tcPr>
            <w:tcW w:w="263" w:type="dxa"/>
            <w:vAlign w:val="center"/>
          </w:tcPr>
          <w:p w14:paraId="2B676FE3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A3C319B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601" w:type="dxa"/>
            <w:vAlign w:val="center"/>
          </w:tcPr>
          <w:p w14:paraId="585A62E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89" w:type="dxa"/>
            <w:vAlign w:val="center"/>
          </w:tcPr>
          <w:p w14:paraId="1E924ED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1.21]</w:t>
            </w:r>
          </w:p>
        </w:tc>
        <w:tc>
          <w:tcPr>
            <w:tcW w:w="630" w:type="dxa"/>
            <w:vAlign w:val="center"/>
          </w:tcPr>
          <w:p w14:paraId="6DE7EDD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260" w:type="dxa"/>
            <w:vAlign w:val="center"/>
          </w:tcPr>
          <w:p w14:paraId="759C397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1.78]</w:t>
            </w:r>
          </w:p>
        </w:tc>
        <w:tc>
          <w:tcPr>
            <w:tcW w:w="630" w:type="dxa"/>
            <w:vAlign w:val="center"/>
          </w:tcPr>
          <w:p w14:paraId="0555FE9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4F140D9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1.15]</w:t>
            </w:r>
          </w:p>
        </w:tc>
        <w:tc>
          <w:tcPr>
            <w:tcW w:w="630" w:type="dxa"/>
            <w:vAlign w:val="center"/>
          </w:tcPr>
          <w:p w14:paraId="4F5B336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260" w:type="dxa"/>
            <w:vAlign w:val="center"/>
          </w:tcPr>
          <w:p w14:paraId="78D0ABF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1.27]</w:t>
            </w:r>
          </w:p>
        </w:tc>
      </w:tr>
      <w:tr w:rsidR="008906AC" w14:paraId="3649E38C" w14:textId="77777777" w:rsidTr="008906AC">
        <w:tc>
          <w:tcPr>
            <w:tcW w:w="263" w:type="dxa"/>
            <w:vAlign w:val="center"/>
          </w:tcPr>
          <w:p w14:paraId="55D4C293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E396069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601" w:type="dxa"/>
            <w:vAlign w:val="center"/>
          </w:tcPr>
          <w:p w14:paraId="7C4011C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89" w:type="dxa"/>
            <w:vAlign w:val="center"/>
          </w:tcPr>
          <w:p w14:paraId="40F7CAC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1.31]</w:t>
            </w:r>
          </w:p>
        </w:tc>
        <w:tc>
          <w:tcPr>
            <w:tcW w:w="630" w:type="dxa"/>
            <w:vAlign w:val="center"/>
          </w:tcPr>
          <w:p w14:paraId="7D2AFDF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755D1BF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1.25]</w:t>
            </w:r>
          </w:p>
        </w:tc>
        <w:tc>
          <w:tcPr>
            <w:tcW w:w="630" w:type="dxa"/>
            <w:vAlign w:val="center"/>
          </w:tcPr>
          <w:p w14:paraId="1006675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60B7264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1.09]</w:t>
            </w:r>
          </w:p>
        </w:tc>
        <w:tc>
          <w:tcPr>
            <w:tcW w:w="630" w:type="dxa"/>
            <w:vAlign w:val="center"/>
          </w:tcPr>
          <w:p w14:paraId="6D44826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784B98F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1.14]</w:t>
            </w:r>
          </w:p>
        </w:tc>
      </w:tr>
      <w:tr w:rsidR="008906AC" w14:paraId="0AE6B880" w14:textId="77777777" w:rsidTr="008906AC">
        <w:tc>
          <w:tcPr>
            <w:tcW w:w="263" w:type="dxa"/>
            <w:vAlign w:val="center"/>
          </w:tcPr>
          <w:p w14:paraId="4BAB40C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3E03696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601" w:type="dxa"/>
            <w:vAlign w:val="center"/>
          </w:tcPr>
          <w:p w14:paraId="22C74CF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289" w:type="dxa"/>
            <w:vAlign w:val="center"/>
          </w:tcPr>
          <w:p w14:paraId="52E0556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1.68]</w:t>
            </w:r>
          </w:p>
        </w:tc>
        <w:tc>
          <w:tcPr>
            <w:tcW w:w="630" w:type="dxa"/>
            <w:vAlign w:val="center"/>
          </w:tcPr>
          <w:p w14:paraId="0338462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20E9015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1.38]</w:t>
            </w:r>
          </w:p>
        </w:tc>
        <w:tc>
          <w:tcPr>
            <w:tcW w:w="630" w:type="dxa"/>
            <w:vAlign w:val="center"/>
          </w:tcPr>
          <w:p w14:paraId="25E4598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444B0CA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1.18]</w:t>
            </w:r>
          </w:p>
        </w:tc>
        <w:tc>
          <w:tcPr>
            <w:tcW w:w="630" w:type="dxa"/>
            <w:vAlign w:val="center"/>
          </w:tcPr>
          <w:p w14:paraId="0E31F5A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2DA9F95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1.24]</w:t>
            </w:r>
          </w:p>
        </w:tc>
      </w:tr>
      <w:tr w:rsidR="008906AC" w14:paraId="6F43BB51" w14:textId="77777777" w:rsidTr="008906AC">
        <w:tc>
          <w:tcPr>
            <w:tcW w:w="263" w:type="dxa"/>
            <w:vAlign w:val="center"/>
          </w:tcPr>
          <w:p w14:paraId="5040BAC3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E49AC2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601" w:type="dxa"/>
            <w:vAlign w:val="center"/>
          </w:tcPr>
          <w:p w14:paraId="58FBC41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89" w:type="dxa"/>
            <w:vAlign w:val="center"/>
          </w:tcPr>
          <w:p w14:paraId="4D9FA01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1.49]</w:t>
            </w:r>
          </w:p>
        </w:tc>
        <w:tc>
          <w:tcPr>
            <w:tcW w:w="630" w:type="dxa"/>
            <w:vAlign w:val="center"/>
          </w:tcPr>
          <w:p w14:paraId="7FCC9EF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260" w:type="dxa"/>
            <w:vAlign w:val="center"/>
          </w:tcPr>
          <w:p w14:paraId="67FB4E0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[1.10, 1.93]</w:t>
            </w:r>
          </w:p>
        </w:tc>
        <w:tc>
          <w:tcPr>
            <w:tcW w:w="630" w:type="dxa"/>
            <w:vAlign w:val="center"/>
          </w:tcPr>
          <w:p w14:paraId="2EEE77A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0D722D1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1.12]</w:t>
            </w:r>
          </w:p>
        </w:tc>
        <w:tc>
          <w:tcPr>
            <w:tcW w:w="630" w:type="dxa"/>
            <w:vAlign w:val="center"/>
          </w:tcPr>
          <w:p w14:paraId="7037E3B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60" w:type="dxa"/>
            <w:vAlign w:val="center"/>
          </w:tcPr>
          <w:p w14:paraId="2B284EC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1.36]</w:t>
            </w:r>
          </w:p>
        </w:tc>
      </w:tr>
      <w:tr w:rsidR="00717C3B" w14:paraId="466C7E16" w14:textId="77777777" w:rsidTr="00717C3B">
        <w:tc>
          <w:tcPr>
            <w:tcW w:w="9260" w:type="dxa"/>
            <w:gridSpan w:val="10"/>
            <w:vAlign w:val="center"/>
          </w:tcPr>
          <w:p w14:paraId="5E7EED8F" w14:textId="0B888A9F" w:rsidR="00717C3B" w:rsidRPr="00717C3B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8906AC" w14:paraId="46E69735" w14:textId="77777777" w:rsidTr="008906AC">
        <w:tc>
          <w:tcPr>
            <w:tcW w:w="263" w:type="dxa"/>
            <w:vAlign w:val="center"/>
          </w:tcPr>
          <w:p w14:paraId="11A81A53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906A044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601" w:type="dxa"/>
            <w:vAlign w:val="center"/>
          </w:tcPr>
          <w:p w14:paraId="0C3B6C8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89" w:type="dxa"/>
            <w:vAlign w:val="center"/>
          </w:tcPr>
          <w:p w14:paraId="5EBFB48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1.00]</w:t>
            </w:r>
          </w:p>
        </w:tc>
        <w:tc>
          <w:tcPr>
            <w:tcW w:w="630" w:type="dxa"/>
            <w:vAlign w:val="center"/>
          </w:tcPr>
          <w:p w14:paraId="7B7DD3C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260" w:type="dxa"/>
            <w:vAlign w:val="center"/>
          </w:tcPr>
          <w:p w14:paraId="25320AE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[0.70, 0.92]</w:t>
            </w:r>
          </w:p>
        </w:tc>
        <w:tc>
          <w:tcPr>
            <w:tcW w:w="630" w:type="dxa"/>
            <w:vAlign w:val="center"/>
          </w:tcPr>
          <w:p w14:paraId="0BD90DC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20F20DD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1.09]</w:t>
            </w:r>
          </w:p>
        </w:tc>
        <w:tc>
          <w:tcPr>
            <w:tcW w:w="630" w:type="dxa"/>
            <w:vAlign w:val="center"/>
          </w:tcPr>
          <w:p w14:paraId="0109D1B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60" w:type="dxa"/>
            <w:vAlign w:val="center"/>
          </w:tcPr>
          <w:p w14:paraId="70BE2BF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[0.81, 0.95]</w:t>
            </w:r>
          </w:p>
        </w:tc>
      </w:tr>
      <w:tr w:rsidR="008906AC" w14:paraId="25810FBB" w14:textId="77777777" w:rsidTr="008906AC">
        <w:tc>
          <w:tcPr>
            <w:tcW w:w="263" w:type="dxa"/>
            <w:vAlign w:val="center"/>
          </w:tcPr>
          <w:p w14:paraId="1743B289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B24E2ED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601" w:type="dxa"/>
            <w:vAlign w:val="center"/>
          </w:tcPr>
          <w:p w14:paraId="31AE37B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289" w:type="dxa"/>
            <w:vAlign w:val="center"/>
          </w:tcPr>
          <w:p w14:paraId="039B7B7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1.44]</w:t>
            </w:r>
          </w:p>
        </w:tc>
        <w:tc>
          <w:tcPr>
            <w:tcW w:w="630" w:type="dxa"/>
            <w:vAlign w:val="center"/>
          </w:tcPr>
          <w:p w14:paraId="7EDB2E0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260" w:type="dxa"/>
            <w:vAlign w:val="center"/>
          </w:tcPr>
          <w:p w14:paraId="3980F70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1.38]</w:t>
            </w:r>
          </w:p>
        </w:tc>
        <w:tc>
          <w:tcPr>
            <w:tcW w:w="630" w:type="dxa"/>
            <w:vAlign w:val="center"/>
          </w:tcPr>
          <w:p w14:paraId="23912AB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260" w:type="dxa"/>
            <w:vAlign w:val="center"/>
          </w:tcPr>
          <w:p w14:paraId="131FCB2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1.15]</w:t>
            </w:r>
          </w:p>
        </w:tc>
        <w:tc>
          <w:tcPr>
            <w:tcW w:w="630" w:type="dxa"/>
            <w:vAlign w:val="center"/>
          </w:tcPr>
          <w:p w14:paraId="45C06A0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260" w:type="dxa"/>
            <w:vAlign w:val="center"/>
          </w:tcPr>
          <w:p w14:paraId="01AFB15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1.30]</w:t>
            </w:r>
          </w:p>
        </w:tc>
      </w:tr>
      <w:tr w:rsidR="008906AC" w14:paraId="14EF0BF0" w14:textId="77777777" w:rsidTr="008906AC">
        <w:tc>
          <w:tcPr>
            <w:tcW w:w="263" w:type="dxa"/>
            <w:vAlign w:val="center"/>
          </w:tcPr>
          <w:p w14:paraId="63454EBA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4EA0E95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601" w:type="dxa"/>
            <w:vAlign w:val="center"/>
          </w:tcPr>
          <w:p w14:paraId="760FFE4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89" w:type="dxa"/>
            <w:vAlign w:val="center"/>
          </w:tcPr>
          <w:p w14:paraId="5E9B4B4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1.32]</w:t>
            </w:r>
          </w:p>
        </w:tc>
        <w:tc>
          <w:tcPr>
            <w:tcW w:w="630" w:type="dxa"/>
            <w:vAlign w:val="center"/>
          </w:tcPr>
          <w:p w14:paraId="06A2C58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2D804F0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1.21]</w:t>
            </w:r>
          </w:p>
        </w:tc>
        <w:tc>
          <w:tcPr>
            <w:tcW w:w="630" w:type="dxa"/>
            <w:vAlign w:val="center"/>
          </w:tcPr>
          <w:p w14:paraId="2E6516A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60" w:type="dxa"/>
            <w:vAlign w:val="center"/>
          </w:tcPr>
          <w:p w14:paraId="77233E0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0.87]</w:t>
            </w:r>
          </w:p>
        </w:tc>
        <w:tc>
          <w:tcPr>
            <w:tcW w:w="630" w:type="dxa"/>
            <w:vAlign w:val="center"/>
          </w:tcPr>
          <w:p w14:paraId="1E0FEE0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260" w:type="dxa"/>
            <w:vAlign w:val="center"/>
          </w:tcPr>
          <w:p w14:paraId="642A9D9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[0.75, 0.87]</w:t>
            </w:r>
          </w:p>
        </w:tc>
      </w:tr>
      <w:tr w:rsidR="008906AC" w14:paraId="1A4B5B58" w14:textId="77777777" w:rsidTr="008906AC">
        <w:tc>
          <w:tcPr>
            <w:tcW w:w="263" w:type="dxa"/>
            <w:vAlign w:val="center"/>
          </w:tcPr>
          <w:p w14:paraId="31A9A49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41B3939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601" w:type="dxa"/>
            <w:vAlign w:val="center"/>
          </w:tcPr>
          <w:p w14:paraId="26A2036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289" w:type="dxa"/>
            <w:vAlign w:val="center"/>
          </w:tcPr>
          <w:p w14:paraId="306919C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[1.42, 1.88]</w:t>
            </w:r>
          </w:p>
        </w:tc>
        <w:tc>
          <w:tcPr>
            <w:tcW w:w="630" w:type="dxa"/>
            <w:vAlign w:val="center"/>
          </w:tcPr>
          <w:p w14:paraId="4B0DAF5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60" w:type="dxa"/>
            <w:vAlign w:val="center"/>
          </w:tcPr>
          <w:p w14:paraId="670C9F9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[1.38, 1.81]</w:t>
            </w:r>
          </w:p>
        </w:tc>
        <w:tc>
          <w:tcPr>
            <w:tcW w:w="630" w:type="dxa"/>
            <w:vAlign w:val="center"/>
          </w:tcPr>
          <w:p w14:paraId="6A52DE1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260" w:type="dxa"/>
            <w:vAlign w:val="center"/>
          </w:tcPr>
          <w:p w14:paraId="081ECC5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[1.46, 1.63]</w:t>
            </w:r>
          </w:p>
        </w:tc>
        <w:tc>
          <w:tcPr>
            <w:tcW w:w="630" w:type="dxa"/>
            <w:vAlign w:val="center"/>
          </w:tcPr>
          <w:p w14:paraId="20929B2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260" w:type="dxa"/>
            <w:vAlign w:val="center"/>
          </w:tcPr>
          <w:p w14:paraId="3356BD5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[1.84, 2.17]</w:t>
            </w:r>
          </w:p>
        </w:tc>
      </w:tr>
      <w:tr w:rsidR="008906AC" w14:paraId="5005549E" w14:textId="77777777" w:rsidTr="008906AC">
        <w:tc>
          <w:tcPr>
            <w:tcW w:w="263" w:type="dxa"/>
            <w:vAlign w:val="center"/>
          </w:tcPr>
          <w:p w14:paraId="57FBF60A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81ACAE0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601" w:type="dxa"/>
            <w:vAlign w:val="center"/>
          </w:tcPr>
          <w:p w14:paraId="48FC5D5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289" w:type="dxa"/>
            <w:vAlign w:val="center"/>
          </w:tcPr>
          <w:p w14:paraId="149615F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1.40]</w:t>
            </w:r>
          </w:p>
        </w:tc>
        <w:tc>
          <w:tcPr>
            <w:tcW w:w="630" w:type="dxa"/>
            <w:vAlign w:val="center"/>
          </w:tcPr>
          <w:p w14:paraId="5CD4ACF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60" w:type="dxa"/>
            <w:vAlign w:val="center"/>
          </w:tcPr>
          <w:p w14:paraId="65FD826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1.44]</w:t>
            </w:r>
          </w:p>
        </w:tc>
        <w:tc>
          <w:tcPr>
            <w:tcW w:w="630" w:type="dxa"/>
            <w:vAlign w:val="center"/>
          </w:tcPr>
          <w:p w14:paraId="4981C75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60" w:type="dxa"/>
            <w:vAlign w:val="center"/>
          </w:tcPr>
          <w:p w14:paraId="12C87D5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1.21]</w:t>
            </w:r>
          </w:p>
        </w:tc>
        <w:tc>
          <w:tcPr>
            <w:tcW w:w="630" w:type="dxa"/>
            <w:vAlign w:val="center"/>
          </w:tcPr>
          <w:p w14:paraId="307C4ED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260" w:type="dxa"/>
            <w:vAlign w:val="center"/>
          </w:tcPr>
          <w:p w14:paraId="2BE858D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[1.26, 1.50]</w:t>
            </w:r>
          </w:p>
        </w:tc>
      </w:tr>
      <w:tr w:rsidR="00717C3B" w14:paraId="632E7AF3" w14:textId="77777777" w:rsidTr="00717C3B">
        <w:tc>
          <w:tcPr>
            <w:tcW w:w="9260" w:type="dxa"/>
            <w:gridSpan w:val="10"/>
            <w:vAlign w:val="center"/>
          </w:tcPr>
          <w:p w14:paraId="1647FFD6" w14:textId="2D7D801B" w:rsidR="00717C3B" w:rsidRPr="00E22F59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Combined</w:t>
            </w:r>
          </w:p>
        </w:tc>
      </w:tr>
      <w:tr w:rsidR="008906AC" w14:paraId="66C3486C" w14:textId="77777777" w:rsidTr="008906AC">
        <w:tc>
          <w:tcPr>
            <w:tcW w:w="263" w:type="dxa"/>
            <w:vAlign w:val="center"/>
          </w:tcPr>
          <w:p w14:paraId="1F0FF35B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1F7AD0B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601" w:type="dxa"/>
            <w:vAlign w:val="center"/>
          </w:tcPr>
          <w:p w14:paraId="01B6314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89" w:type="dxa"/>
            <w:vAlign w:val="center"/>
          </w:tcPr>
          <w:p w14:paraId="458C2FE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1.74]</w:t>
            </w:r>
          </w:p>
        </w:tc>
        <w:tc>
          <w:tcPr>
            <w:tcW w:w="630" w:type="dxa"/>
            <w:vAlign w:val="center"/>
          </w:tcPr>
          <w:p w14:paraId="2E17827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60" w:type="dxa"/>
            <w:vAlign w:val="center"/>
          </w:tcPr>
          <w:p w14:paraId="56F5319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1.58]</w:t>
            </w:r>
          </w:p>
        </w:tc>
        <w:tc>
          <w:tcPr>
            <w:tcW w:w="630" w:type="dxa"/>
            <w:vAlign w:val="center"/>
          </w:tcPr>
          <w:p w14:paraId="177CAC0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24E03C2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1.09]</w:t>
            </w:r>
          </w:p>
        </w:tc>
        <w:tc>
          <w:tcPr>
            <w:tcW w:w="630" w:type="dxa"/>
            <w:vAlign w:val="center"/>
          </w:tcPr>
          <w:p w14:paraId="49711D3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60" w:type="dxa"/>
            <w:vAlign w:val="center"/>
          </w:tcPr>
          <w:p w14:paraId="137B319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1.03]</w:t>
            </w:r>
          </w:p>
        </w:tc>
      </w:tr>
      <w:tr w:rsidR="008906AC" w14:paraId="66D80B1D" w14:textId="77777777" w:rsidTr="008906AC">
        <w:tc>
          <w:tcPr>
            <w:tcW w:w="263" w:type="dxa"/>
            <w:vAlign w:val="center"/>
          </w:tcPr>
          <w:p w14:paraId="6CBE4141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9DA5BA3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601" w:type="dxa"/>
            <w:vAlign w:val="center"/>
          </w:tcPr>
          <w:p w14:paraId="557B8FB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89" w:type="dxa"/>
            <w:vAlign w:val="center"/>
          </w:tcPr>
          <w:p w14:paraId="00446BC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1.34]</w:t>
            </w:r>
          </w:p>
        </w:tc>
        <w:tc>
          <w:tcPr>
            <w:tcW w:w="630" w:type="dxa"/>
            <w:vAlign w:val="center"/>
          </w:tcPr>
          <w:p w14:paraId="5BE8133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60" w:type="dxa"/>
            <w:vAlign w:val="center"/>
          </w:tcPr>
          <w:p w14:paraId="71357E2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1.23]</w:t>
            </w:r>
          </w:p>
        </w:tc>
        <w:tc>
          <w:tcPr>
            <w:tcW w:w="630" w:type="dxa"/>
            <w:vAlign w:val="center"/>
          </w:tcPr>
          <w:p w14:paraId="2C361C6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260" w:type="dxa"/>
            <w:vAlign w:val="center"/>
          </w:tcPr>
          <w:p w14:paraId="32EC5AB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[0.74, 0.92]</w:t>
            </w:r>
          </w:p>
        </w:tc>
        <w:tc>
          <w:tcPr>
            <w:tcW w:w="630" w:type="dxa"/>
            <w:vAlign w:val="center"/>
          </w:tcPr>
          <w:p w14:paraId="3061A46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2CEDEA6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1.13]</w:t>
            </w:r>
          </w:p>
        </w:tc>
      </w:tr>
      <w:tr w:rsidR="008906AC" w14:paraId="5540DDC9" w14:textId="77777777" w:rsidTr="008906AC">
        <w:tc>
          <w:tcPr>
            <w:tcW w:w="263" w:type="dxa"/>
            <w:vAlign w:val="center"/>
          </w:tcPr>
          <w:p w14:paraId="092F4E60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6DE6F7F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601" w:type="dxa"/>
            <w:vAlign w:val="center"/>
          </w:tcPr>
          <w:p w14:paraId="7DDED1D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89" w:type="dxa"/>
            <w:vAlign w:val="center"/>
          </w:tcPr>
          <w:p w14:paraId="68264FA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1.41]</w:t>
            </w:r>
          </w:p>
        </w:tc>
        <w:tc>
          <w:tcPr>
            <w:tcW w:w="630" w:type="dxa"/>
            <w:vAlign w:val="center"/>
          </w:tcPr>
          <w:p w14:paraId="20CB567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60" w:type="dxa"/>
            <w:vAlign w:val="center"/>
          </w:tcPr>
          <w:p w14:paraId="33C1236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[0.59, 1.18]</w:t>
            </w:r>
          </w:p>
        </w:tc>
        <w:tc>
          <w:tcPr>
            <w:tcW w:w="630" w:type="dxa"/>
            <w:vAlign w:val="center"/>
          </w:tcPr>
          <w:p w14:paraId="13779F7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6F2CDCB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1.09]</w:t>
            </w:r>
          </w:p>
        </w:tc>
        <w:tc>
          <w:tcPr>
            <w:tcW w:w="630" w:type="dxa"/>
            <w:vAlign w:val="center"/>
          </w:tcPr>
          <w:p w14:paraId="271D0FF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20FA06F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1.16]</w:t>
            </w:r>
          </w:p>
        </w:tc>
      </w:tr>
      <w:tr w:rsidR="008906AC" w14:paraId="4D55AA5B" w14:textId="77777777" w:rsidTr="008906AC">
        <w:tc>
          <w:tcPr>
            <w:tcW w:w="263" w:type="dxa"/>
            <w:vAlign w:val="center"/>
          </w:tcPr>
          <w:p w14:paraId="3489429C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0CD254E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601" w:type="dxa"/>
            <w:vAlign w:val="center"/>
          </w:tcPr>
          <w:p w14:paraId="49AB00F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89" w:type="dxa"/>
            <w:vAlign w:val="center"/>
          </w:tcPr>
          <w:p w14:paraId="40521AB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1.15]</w:t>
            </w:r>
          </w:p>
        </w:tc>
        <w:tc>
          <w:tcPr>
            <w:tcW w:w="630" w:type="dxa"/>
            <w:vAlign w:val="center"/>
          </w:tcPr>
          <w:p w14:paraId="28D8B84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60" w:type="dxa"/>
            <w:vAlign w:val="center"/>
          </w:tcPr>
          <w:p w14:paraId="1D2239B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1.67]</w:t>
            </w:r>
          </w:p>
        </w:tc>
        <w:tc>
          <w:tcPr>
            <w:tcW w:w="630" w:type="dxa"/>
            <w:vAlign w:val="center"/>
          </w:tcPr>
          <w:p w14:paraId="450BC9C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704819D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1.11]</w:t>
            </w:r>
          </w:p>
        </w:tc>
        <w:tc>
          <w:tcPr>
            <w:tcW w:w="630" w:type="dxa"/>
            <w:vAlign w:val="center"/>
          </w:tcPr>
          <w:p w14:paraId="19149C2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46B6996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1.18]</w:t>
            </w:r>
          </w:p>
        </w:tc>
      </w:tr>
      <w:tr w:rsidR="008906AC" w14:paraId="1A0216B0" w14:textId="77777777" w:rsidTr="008906AC">
        <w:tc>
          <w:tcPr>
            <w:tcW w:w="263" w:type="dxa"/>
            <w:vAlign w:val="center"/>
          </w:tcPr>
          <w:p w14:paraId="6A754125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F510B59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601" w:type="dxa"/>
            <w:vAlign w:val="center"/>
          </w:tcPr>
          <w:p w14:paraId="5CF46F8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89" w:type="dxa"/>
            <w:vAlign w:val="center"/>
          </w:tcPr>
          <w:p w14:paraId="2867EF2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1.36]</w:t>
            </w:r>
          </w:p>
        </w:tc>
        <w:tc>
          <w:tcPr>
            <w:tcW w:w="630" w:type="dxa"/>
            <w:vAlign w:val="center"/>
          </w:tcPr>
          <w:p w14:paraId="364D915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58CD93F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1.38]</w:t>
            </w:r>
          </w:p>
        </w:tc>
        <w:tc>
          <w:tcPr>
            <w:tcW w:w="630" w:type="dxa"/>
            <w:vAlign w:val="center"/>
          </w:tcPr>
          <w:p w14:paraId="61B2510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10DA913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1.11]</w:t>
            </w:r>
          </w:p>
        </w:tc>
        <w:tc>
          <w:tcPr>
            <w:tcW w:w="630" w:type="dxa"/>
            <w:vAlign w:val="center"/>
          </w:tcPr>
          <w:p w14:paraId="2C02D75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040CA41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1.20]</w:t>
            </w:r>
          </w:p>
        </w:tc>
      </w:tr>
      <w:tr w:rsidR="008906AC" w14:paraId="010C9480" w14:textId="77777777" w:rsidTr="008906AC">
        <w:tc>
          <w:tcPr>
            <w:tcW w:w="263" w:type="dxa"/>
            <w:vAlign w:val="center"/>
          </w:tcPr>
          <w:p w14:paraId="5D2D16E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5D3B7BE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601" w:type="dxa"/>
            <w:vAlign w:val="center"/>
          </w:tcPr>
          <w:p w14:paraId="0A3E962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289" w:type="dxa"/>
            <w:vAlign w:val="center"/>
          </w:tcPr>
          <w:p w14:paraId="1E14004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1.71]</w:t>
            </w:r>
          </w:p>
        </w:tc>
        <w:tc>
          <w:tcPr>
            <w:tcW w:w="630" w:type="dxa"/>
            <w:vAlign w:val="center"/>
          </w:tcPr>
          <w:p w14:paraId="005CA6E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7D7AA07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1.50]</w:t>
            </w:r>
          </w:p>
        </w:tc>
        <w:tc>
          <w:tcPr>
            <w:tcW w:w="630" w:type="dxa"/>
            <w:vAlign w:val="center"/>
          </w:tcPr>
          <w:p w14:paraId="646BAF5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260" w:type="dxa"/>
            <w:vAlign w:val="center"/>
          </w:tcPr>
          <w:p w14:paraId="1232228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1.19]</w:t>
            </w:r>
          </w:p>
        </w:tc>
        <w:tc>
          <w:tcPr>
            <w:tcW w:w="630" w:type="dxa"/>
            <w:vAlign w:val="center"/>
          </w:tcPr>
          <w:p w14:paraId="286355E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260" w:type="dxa"/>
            <w:vAlign w:val="center"/>
          </w:tcPr>
          <w:p w14:paraId="05E470D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1.31]</w:t>
            </w:r>
          </w:p>
        </w:tc>
      </w:tr>
      <w:tr w:rsidR="008906AC" w14:paraId="57E9FF81" w14:textId="77777777" w:rsidTr="008906AC">
        <w:tc>
          <w:tcPr>
            <w:tcW w:w="263" w:type="dxa"/>
            <w:vAlign w:val="center"/>
          </w:tcPr>
          <w:p w14:paraId="5AA9A081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87F62EF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601" w:type="dxa"/>
            <w:vAlign w:val="center"/>
          </w:tcPr>
          <w:p w14:paraId="1714452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289" w:type="dxa"/>
            <w:vAlign w:val="center"/>
          </w:tcPr>
          <w:p w14:paraId="7FAD104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1.46]</w:t>
            </w:r>
          </w:p>
        </w:tc>
        <w:tc>
          <w:tcPr>
            <w:tcW w:w="630" w:type="dxa"/>
            <w:vAlign w:val="center"/>
          </w:tcPr>
          <w:p w14:paraId="2D5749D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260" w:type="dxa"/>
            <w:vAlign w:val="center"/>
          </w:tcPr>
          <w:p w14:paraId="08B89E4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2.05]</w:t>
            </w:r>
          </w:p>
        </w:tc>
        <w:tc>
          <w:tcPr>
            <w:tcW w:w="630" w:type="dxa"/>
            <w:vAlign w:val="center"/>
          </w:tcPr>
          <w:p w14:paraId="2D9D46E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05B6442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1.11]</w:t>
            </w:r>
          </w:p>
        </w:tc>
        <w:tc>
          <w:tcPr>
            <w:tcW w:w="630" w:type="dxa"/>
            <w:vAlign w:val="center"/>
          </w:tcPr>
          <w:p w14:paraId="3C61F23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260" w:type="dxa"/>
            <w:vAlign w:val="center"/>
          </w:tcPr>
          <w:p w14:paraId="14955A6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1.37]</w:t>
            </w:r>
          </w:p>
        </w:tc>
      </w:tr>
      <w:tr w:rsidR="008906AC" w14:paraId="7DC98DBD" w14:textId="77777777" w:rsidTr="008906AC">
        <w:tc>
          <w:tcPr>
            <w:tcW w:w="263" w:type="dxa"/>
            <w:vAlign w:val="center"/>
          </w:tcPr>
          <w:p w14:paraId="46FBDC91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749854F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601" w:type="dxa"/>
            <w:vAlign w:val="center"/>
          </w:tcPr>
          <w:p w14:paraId="16E3EB2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89" w:type="dxa"/>
            <w:vAlign w:val="center"/>
          </w:tcPr>
          <w:p w14:paraId="40C12E1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1.48]</w:t>
            </w:r>
          </w:p>
        </w:tc>
        <w:tc>
          <w:tcPr>
            <w:tcW w:w="630" w:type="dxa"/>
            <w:vAlign w:val="center"/>
          </w:tcPr>
          <w:p w14:paraId="4E11993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260" w:type="dxa"/>
            <w:vAlign w:val="center"/>
          </w:tcPr>
          <w:p w14:paraId="142FDF0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[0.47, 0.90]</w:t>
            </w:r>
          </w:p>
        </w:tc>
        <w:tc>
          <w:tcPr>
            <w:tcW w:w="630" w:type="dxa"/>
            <w:vAlign w:val="center"/>
          </w:tcPr>
          <w:p w14:paraId="0B8BAF5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08D16A8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1.11]</w:t>
            </w:r>
          </w:p>
        </w:tc>
        <w:tc>
          <w:tcPr>
            <w:tcW w:w="630" w:type="dxa"/>
            <w:vAlign w:val="center"/>
          </w:tcPr>
          <w:p w14:paraId="64EF938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260" w:type="dxa"/>
            <w:vAlign w:val="center"/>
          </w:tcPr>
          <w:p w14:paraId="55FC8D5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[0.65, 0.89]</w:t>
            </w:r>
          </w:p>
        </w:tc>
      </w:tr>
      <w:tr w:rsidR="008906AC" w14:paraId="319561C4" w14:textId="77777777" w:rsidTr="008906AC">
        <w:tc>
          <w:tcPr>
            <w:tcW w:w="263" w:type="dxa"/>
            <w:vAlign w:val="center"/>
          </w:tcPr>
          <w:p w14:paraId="384F7516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4B9658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601" w:type="dxa"/>
            <w:vAlign w:val="center"/>
          </w:tcPr>
          <w:p w14:paraId="60F7F93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289" w:type="dxa"/>
            <w:vAlign w:val="center"/>
          </w:tcPr>
          <w:p w14:paraId="2421004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1.85]</w:t>
            </w:r>
          </w:p>
        </w:tc>
        <w:tc>
          <w:tcPr>
            <w:tcW w:w="630" w:type="dxa"/>
            <w:vAlign w:val="center"/>
          </w:tcPr>
          <w:p w14:paraId="2114BEA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260" w:type="dxa"/>
            <w:vAlign w:val="center"/>
          </w:tcPr>
          <w:p w14:paraId="33E3914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2.01]</w:t>
            </w:r>
          </w:p>
        </w:tc>
        <w:tc>
          <w:tcPr>
            <w:tcW w:w="630" w:type="dxa"/>
            <w:vAlign w:val="center"/>
          </w:tcPr>
          <w:p w14:paraId="3C48D42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51002FC4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1.18]</w:t>
            </w:r>
          </w:p>
        </w:tc>
        <w:tc>
          <w:tcPr>
            <w:tcW w:w="630" w:type="dxa"/>
            <w:vAlign w:val="center"/>
          </w:tcPr>
          <w:p w14:paraId="0F354A3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0A6E16C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1.27]</w:t>
            </w:r>
          </w:p>
        </w:tc>
      </w:tr>
      <w:tr w:rsidR="008906AC" w14:paraId="468AE110" w14:textId="77777777" w:rsidTr="008906AC">
        <w:tc>
          <w:tcPr>
            <w:tcW w:w="263" w:type="dxa"/>
            <w:vAlign w:val="center"/>
          </w:tcPr>
          <w:p w14:paraId="4AD458E5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F6327FA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601" w:type="dxa"/>
            <w:vAlign w:val="center"/>
          </w:tcPr>
          <w:p w14:paraId="6FBFD82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89" w:type="dxa"/>
            <w:vAlign w:val="center"/>
          </w:tcPr>
          <w:p w14:paraId="2DD3A696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1.49]</w:t>
            </w:r>
          </w:p>
        </w:tc>
        <w:tc>
          <w:tcPr>
            <w:tcW w:w="630" w:type="dxa"/>
            <w:vAlign w:val="center"/>
          </w:tcPr>
          <w:p w14:paraId="2BAA835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vAlign w:val="center"/>
          </w:tcPr>
          <w:p w14:paraId="477C5E17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1.61]</w:t>
            </w:r>
          </w:p>
        </w:tc>
        <w:tc>
          <w:tcPr>
            <w:tcW w:w="630" w:type="dxa"/>
            <w:vAlign w:val="center"/>
          </w:tcPr>
          <w:p w14:paraId="093283E2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60" w:type="dxa"/>
            <w:vAlign w:val="center"/>
          </w:tcPr>
          <w:p w14:paraId="71FA1B5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[0.78, 0.95]</w:t>
            </w:r>
          </w:p>
        </w:tc>
        <w:tc>
          <w:tcPr>
            <w:tcW w:w="630" w:type="dxa"/>
            <w:vAlign w:val="center"/>
          </w:tcPr>
          <w:p w14:paraId="22F6BE55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60" w:type="dxa"/>
            <w:vAlign w:val="center"/>
          </w:tcPr>
          <w:p w14:paraId="6EF07681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1.07]</w:t>
            </w:r>
          </w:p>
        </w:tc>
      </w:tr>
      <w:tr w:rsidR="008906AC" w14:paraId="5EFF7332" w14:textId="77777777" w:rsidTr="008906AC">
        <w:tc>
          <w:tcPr>
            <w:tcW w:w="263" w:type="dxa"/>
            <w:vAlign w:val="center"/>
          </w:tcPr>
          <w:p w14:paraId="58E90771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ECF6019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601" w:type="dxa"/>
            <w:vAlign w:val="center"/>
          </w:tcPr>
          <w:p w14:paraId="3849F00D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289" w:type="dxa"/>
            <w:vAlign w:val="center"/>
          </w:tcPr>
          <w:p w14:paraId="078AF2C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2.01]</w:t>
            </w:r>
          </w:p>
        </w:tc>
        <w:tc>
          <w:tcPr>
            <w:tcW w:w="630" w:type="dxa"/>
            <w:vAlign w:val="center"/>
          </w:tcPr>
          <w:p w14:paraId="788F62EC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260" w:type="dxa"/>
            <w:vAlign w:val="center"/>
          </w:tcPr>
          <w:p w14:paraId="2FD2FA4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[1.39, 2.40]</w:t>
            </w:r>
          </w:p>
        </w:tc>
        <w:tc>
          <w:tcPr>
            <w:tcW w:w="630" w:type="dxa"/>
            <w:vAlign w:val="center"/>
          </w:tcPr>
          <w:p w14:paraId="4BD7A00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260" w:type="dxa"/>
            <w:vAlign w:val="center"/>
          </w:tcPr>
          <w:p w14:paraId="2A21FAA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[1.50, 1.88]</w:t>
            </w:r>
          </w:p>
        </w:tc>
        <w:tc>
          <w:tcPr>
            <w:tcW w:w="630" w:type="dxa"/>
            <w:vAlign w:val="center"/>
          </w:tcPr>
          <w:p w14:paraId="749A1D5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1260" w:type="dxa"/>
            <w:vAlign w:val="center"/>
          </w:tcPr>
          <w:p w14:paraId="5764FE7B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[1.78, 2.42]</w:t>
            </w:r>
          </w:p>
        </w:tc>
      </w:tr>
      <w:tr w:rsidR="008906AC" w14:paraId="48103E93" w14:textId="77777777" w:rsidTr="008906AC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08F32C6B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14:paraId="73FBC3E2" w14:textId="77777777" w:rsidR="008906AC" w:rsidRDefault="008906AC" w:rsidP="008906A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609C90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4632D2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1.39]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BC93AFF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1E8F0B9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1.90]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067C9DE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8B80943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1.33]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7483158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799ED4A" w14:textId="77777777" w:rsidR="008906AC" w:rsidRPr="00E22F59" w:rsidRDefault="008906AC" w:rsidP="008906A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[1.10, 1.53]</w:t>
            </w:r>
          </w:p>
        </w:tc>
      </w:tr>
      <w:tr w:rsidR="008906AC" w14:paraId="54CDD2F5" w14:textId="77777777" w:rsidTr="008906AC">
        <w:tc>
          <w:tcPr>
            <w:tcW w:w="9260" w:type="dxa"/>
            <w:gridSpan w:val="10"/>
            <w:tcBorders>
              <w:top w:val="single" w:sz="4" w:space="0" w:color="auto"/>
            </w:tcBorders>
            <w:vAlign w:val="center"/>
          </w:tcPr>
          <w:p w14:paraId="5FB5997A" w14:textId="217A4AD2" w:rsidR="008906AC" w:rsidRPr="00E22F59" w:rsidRDefault="008906AC" w:rsidP="008906AC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do not contain 1.00. Results are from models without covariates. All traits are standardized.</w:t>
            </w:r>
          </w:p>
        </w:tc>
      </w:tr>
    </w:tbl>
    <w:p w14:paraId="6A587DC5" w14:textId="77777777" w:rsidR="008B2201" w:rsidRDefault="008B2201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FAE4375" w14:textId="38DECDCD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8A155A" w14:textId="0A61FC69" w:rsidR="008906AC" w:rsidRDefault="008906A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C1CEC08" w14:textId="2C97EF56" w:rsidR="008906AC" w:rsidRDefault="008906A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5934C72" w14:textId="77777777" w:rsidR="00D66041" w:rsidRDefault="00D66041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1195962" w14:textId="0486E843" w:rsidR="008906AC" w:rsidRDefault="008906A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88F5C8" w14:textId="0F49D047" w:rsidR="008906AC" w:rsidRDefault="008906AC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8719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526"/>
        <w:gridCol w:w="810"/>
        <w:gridCol w:w="1440"/>
        <w:gridCol w:w="810"/>
        <w:gridCol w:w="1440"/>
        <w:gridCol w:w="900"/>
        <w:gridCol w:w="1530"/>
      </w:tblGrid>
      <w:tr w:rsidR="00E53927" w14:paraId="40C83336" w14:textId="77777777" w:rsidTr="00E53927">
        <w:tc>
          <w:tcPr>
            <w:tcW w:w="8719" w:type="dxa"/>
            <w:gridSpan w:val="8"/>
            <w:vAlign w:val="center"/>
          </w:tcPr>
          <w:p w14:paraId="3A71F4C6" w14:textId="298C6C86" w:rsidR="00E53927" w:rsidRDefault="00E53927" w:rsidP="00E539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E53927" w14:paraId="42C78B94" w14:textId="77777777" w:rsidTr="00D42500">
        <w:tc>
          <w:tcPr>
            <w:tcW w:w="8719" w:type="dxa"/>
            <w:gridSpan w:val="8"/>
            <w:tcBorders>
              <w:bottom w:val="single" w:sz="4" w:space="0" w:color="auto"/>
            </w:tcBorders>
            <w:vAlign w:val="center"/>
          </w:tcPr>
          <w:p w14:paraId="0BC940CC" w14:textId="262EB307" w:rsidR="00E53927" w:rsidRDefault="00E53927" w:rsidP="00E539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Externalizing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 </w:t>
            </w:r>
          </w:p>
        </w:tc>
      </w:tr>
      <w:tr w:rsidR="00AE3019" w14:paraId="79192733" w14:textId="77777777" w:rsidTr="00E53927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0E5E9902" w14:textId="77777777" w:rsidR="00AE3019" w:rsidRDefault="00AE3019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5E20AC21" w14:textId="77777777" w:rsidR="00AE3019" w:rsidRDefault="00AE3019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855FE" w14:textId="77777777" w:rsidR="00AE3019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7A93E" w14:textId="4480169E" w:rsidR="00AE3019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Been in Jail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4A3A9" w14:textId="1E7D68C8" w:rsidR="00AE3019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Substances</w:t>
            </w:r>
          </w:p>
        </w:tc>
      </w:tr>
      <w:tr w:rsidR="00AE3019" w14:paraId="688A4F89" w14:textId="77777777" w:rsidTr="00E53927">
        <w:tc>
          <w:tcPr>
            <w:tcW w:w="17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D5B9" w14:textId="77777777" w:rsidR="00AE3019" w:rsidRDefault="00AE3019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10056" w14:textId="77777777" w:rsidR="00AE3019" w:rsidRPr="00302C03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6ACD3" w14:textId="77777777" w:rsidR="00AE3019" w:rsidRPr="00302C03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0DC5D" w14:textId="77777777" w:rsidR="00AE3019" w:rsidRPr="00302C03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2C117" w14:textId="77777777" w:rsidR="00AE3019" w:rsidRPr="00302C03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65903" w14:textId="7C6EE2E6" w:rsidR="00AE3019" w:rsidRPr="00302C03" w:rsidRDefault="003273A2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="00AE3019"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190C6" w14:textId="77777777" w:rsidR="00AE3019" w:rsidRPr="00302C03" w:rsidRDefault="00AE3019" w:rsidP="00010BA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E53927" w14:paraId="15B05B77" w14:textId="77777777" w:rsidTr="00C94A97">
        <w:tc>
          <w:tcPr>
            <w:tcW w:w="8719" w:type="dxa"/>
            <w:gridSpan w:val="8"/>
            <w:vAlign w:val="center"/>
          </w:tcPr>
          <w:p w14:paraId="03A61641" w14:textId="2225B1B4" w:rsidR="00E53927" w:rsidRPr="00E22F59" w:rsidRDefault="00717C3B" w:rsidP="00E53927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B53FF2" w14:paraId="121F69E1" w14:textId="77777777" w:rsidTr="00E53927">
        <w:tc>
          <w:tcPr>
            <w:tcW w:w="263" w:type="dxa"/>
            <w:vAlign w:val="center"/>
          </w:tcPr>
          <w:p w14:paraId="1F66E623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9978523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vAlign w:val="center"/>
          </w:tcPr>
          <w:p w14:paraId="54DB60F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440" w:type="dxa"/>
            <w:vAlign w:val="center"/>
          </w:tcPr>
          <w:p w14:paraId="7F22AD2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1.32]</w:t>
            </w:r>
          </w:p>
        </w:tc>
        <w:tc>
          <w:tcPr>
            <w:tcW w:w="810" w:type="dxa"/>
            <w:vAlign w:val="center"/>
          </w:tcPr>
          <w:p w14:paraId="7058B1F0" w14:textId="40A33EDA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15AF3435" w14:textId="443E5ED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1.21]</w:t>
            </w:r>
          </w:p>
        </w:tc>
        <w:tc>
          <w:tcPr>
            <w:tcW w:w="900" w:type="dxa"/>
            <w:vAlign w:val="center"/>
          </w:tcPr>
          <w:p w14:paraId="7D729E01" w14:textId="3BE0D14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31249AE1" w14:textId="45BCFB7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1.02]</w:t>
            </w:r>
          </w:p>
        </w:tc>
      </w:tr>
      <w:tr w:rsidR="00B53FF2" w14:paraId="3F0721D8" w14:textId="77777777" w:rsidTr="00E53927">
        <w:tc>
          <w:tcPr>
            <w:tcW w:w="263" w:type="dxa"/>
            <w:vAlign w:val="center"/>
          </w:tcPr>
          <w:p w14:paraId="5A2D966F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1F0F4E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vAlign w:val="center"/>
          </w:tcPr>
          <w:p w14:paraId="33F0B7FC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440" w:type="dxa"/>
            <w:vAlign w:val="center"/>
          </w:tcPr>
          <w:p w14:paraId="34CF058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[0.51, 0.86]</w:t>
            </w:r>
          </w:p>
        </w:tc>
        <w:tc>
          <w:tcPr>
            <w:tcW w:w="810" w:type="dxa"/>
            <w:vAlign w:val="center"/>
          </w:tcPr>
          <w:p w14:paraId="0513003B" w14:textId="4F456C3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44FC8D28" w14:textId="23FC424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1.22]</w:t>
            </w:r>
          </w:p>
        </w:tc>
        <w:tc>
          <w:tcPr>
            <w:tcW w:w="900" w:type="dxa"/>
            <w:vAlign w:val="center"/>
          </w:tcPr>
          <w:p w14:paraId="27C01A70" w14:textId="399E5DD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0FC30B8A" w14:textId="5E8835C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1.03]</w:t>
            </w:r>
          </w:p>
        </w:tc>
      </w:tr>
      <w:tr w:rsidR="00B53FF2" w14:paraId="1CFF314F" w14:textId="77777777" w:rsidTr="00E53927">
        <w:tc>
          <w:tcPr>
            <w:tcW w:w="263" w:type="dxa"/>
            <w:vAlign w:val="center"/>
          </w:tcPr>
          <w:p w14:paraId="0FAA1EE9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0C707B82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vAlign w:val="center"/>
          </w:tcPr>
          <w:p w14:paraId="523ED9CE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vAlign w:val="center"/>
          </w:tcPr>
          <w:p w14:paraId="50369AC9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1.15]</w:t>
            </w:r>
          </w:p>
        </w:tc>
        <w:tc>
          <w:tcPr>
            <w:tcW w:w="810" w:type="dxa"/>
            <w:vAlign w:val="center"/>
          </w:tcPr>
          <w:p w14:paraId="59DD00E3" w14:textId="3E77F38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0E77E593" w14:textId="4C1DC0F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1.39]</w:t>
            </w:r>
          </w:p>
        </w:tc>
        <w:tc>
          <w:tcPr>
            <w:tcW w:w="900" w:type="dxa"/>
            <w:vAlign w:val="center"/>
          </w:tcPr>
          <w:p w14:paraId="28AEFB77" w14:textId="7FFF0CB0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5BF1CD82" w14:textId="0F9FC41F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</w:tr>
      <w:tr w:rsidR="00B53FF2" w14:paraId="27D93020" w14:textId="77777777" w:rsidTr="00E53927">
        <w:tc>
          <w:tcPr>
            <w:tcW w:w="263" w:type="dxa"/>
            <w:vAlign w:val="center"/>
          </w:tcPr>
          <w:p w14:paraId="05136005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3575BC2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vAlign w:val="center"/>
          </w:tcPr>
          <w:p w14:paraId="5968074E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06ED0F69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[0.59, 1.05]</w:t>
            </w:r>
          </w:p>
        </w:tc>
        <w:tc>
          <w:tcPr>
            <w:tcW w:w="810" w:type="dxa"/>
            <w:vAlign w:val="center"/>
          </w:tcPr>
          <w:p w14:paraId="4F74DAFA" w14:textId="4F9957F0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51018CA0" w14:textId="5705EA8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1.37]</w:t>
            </w:r>
          </w:p>
        </w:tc>
        <w:tc>
          <w:tcPr>
            <w:tcW w:w="900" w:type="dxa"/>
            <w:vAlign w:val="center"/>
          </w:tcPr>
          <w:p w14:paraId="437CADDE" w14:textId="79153009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0" w:type="dxa"/>
            <w:vAlign w:val="center"/>
          </w:tcPr>
          <w:p w14:paraId="2126EC07" w14:textId="13791CE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[0.93, 0.99]</w:t>
            </w:r>
          </w:p>
        </w:tc>
      </w:tr>
      <w:tr w:rsidR="00B53FF2" w14:paraId="394C4C94" w14:textId="77777777" w:rsidTr="00E53927">
        <w:tc>
          <w:tcPr>
            <w:tcW w:w="263" w:type="dxa"/>
            <w:vAlign w:val="center"/>
          </w:tcPr>
          <w:p w14:paraId="521801E8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E0E09A7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vAlign w:val="center"/>
          </w:tcPr>
          <w:p w14:paraId="7B954CD7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29B1DA0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1.12]</w:t>
            </w:r>
          </w:p>
        </w:tc>
        <w:tc>
          <w:tcPr>
            <w:tcW w:w="810" w:type="dxa"/>
            <w:vAlign w:val="center"/>
          </w:tcPr>
          <w:p w14:paraId="2705229E" w14:textId="0CD5563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0B0DE177" w14:textId="2A252D46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1.28]</w:t>
            </w:r>
          </w:p>
        </w:tc>
        <w:tc>
          <w:tcPr>
            <w:tcW w:w="900" w:type="dxa"/>
            <w:vAlign w:val="center"/>
          </w:tcPr>
          <w:p w14:paraId="2E8F5272" w14:textId="3181641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4B5AAC71" w14:textId="4D70FF9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1.01]</w:t>
            </w:r>
          </w:p>
        </w:tc>
      </w:tr>
      <w:tr w:rsidR="00B53FF2" w14:paraId="6C705323" w14:textId="77777777" w:rsidTr="00E53927">
        <w:tc>
          <w:tcPr>
            <w:tcW w:w="263" w:type="dxa"/>
            <w:vAlign w:val="center"/>
          </w:tcPr>
          <w:p w14:paraId="3F229F1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E3ECABE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vAlign w:val="center"/>
          </w:tcPr>
          <w:p w14:paraId="39F49F22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7889B975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1.49]</w:t>
            </w:r>
          </w:p>
        </w:tc>
        <w:tc>
          <w:tcPr>
            <w:tcW w:w="810" w:type="dxa"/>
            <w:vAlign w:val="center"/>
          </w:tcPr>
          <w:p w14:paraId="569CC31A" w14:textId="061316A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40" w:type="dxa"/>
            <w:vAlign w:val="center"/>
          </w:tcPr>
          <w:p w14:paraId="56F59130" w14:textId="75EE57E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[0.61, 0.86]</w:t>
            </w:r>
          </w:p>
        </w:tc>
        <w:tc>
          <w:tcPr>
            <w:tcW w:w="900" w:type="dxa"/>
            <w:vAlign w:val="center"/>
          </w:tcPr>
          <w:p w14:paraId="25CFC8FD" w14:textId="35FCA90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2F5E50A0" w14:textId="7368E47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1.04]</w:t>
            </w:r>
          </w:p>
        </w:tc>
      </w:tr>
      <w:tr w:rsidR="00B53FF2" w14:paraId="7C18F483" w14:textId="77777777" w:rsidTr="00E53927">
        <w:tc>
          <w:tcPr>
            <w:tcW w:w="263" w:type="dxa"/>
            <w:vAlign w:val="center"/>
          </w:tcPr>
          <w:p w14:paraId="2C3260A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3B3832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vAlign w:val="center"/>
          </w:tcPr>
          <w:p w14:paraId="38BBFCE9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40" w:type="dxa"/>
            <w:vAlign w:val="center"/>
          </w:tcPr>
          <w:p w14:paraId="1EE24CE4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1.05]</w:t>
            </w:r>
          </w:p>
        </w:tc>
        <w:tc>
          <w:tcPr>
            <w:tcW w:w="810" w:type="dxa"/>
            <w:vAlign w:val="center"/>
          </w:tcPr>
          <w:p w14:paraId="6AAC7CED" w14:textId="2C229FD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40" w:type="dxa"/>
            <w:vAlign w:val="center"/>
          </w:tcPr>
          <w:p w14:paraId="76416F7A" w14:textId="2AAFAC8A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[0.63, 0.94]</w:t>
            </w:r>
          </w:p>
        </w:tc>
        <w:tc>
          <w:tcPr>
            <w:tcW w:w="900" w:type="dxa"/>
            <w:vAlign w:val="center"/>
          </w:tcPr>
          <w:p w14:paraId="475EA44A" w14:textId="0DC3C186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14D18639" w14:textId="254B732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1.04]</w:t>
            </w:r>
          </w:p>
        </w:tc>
      </w:tr>
      <w:tr w:rsidR="00E53927" w14:paraId="6682D35D" w14:textId="77777777" w:rsidTr="005E02EF">
        <w:tc>
          <w:tcPr>
            <w:tcW w:w="8719" w:type="dxa"/>
            <w:gridSpan w:val="8"/>
            <w:vAlign w:val="center"/>
          </w:tcPr>
          <w:p w14:paraId="16DE3ACF" w14:textId="156A0D23" w:rsidR="00E53927" w:rsidRPr="00717C3B" w:rsidRDefault="00717C3B" w:rsidP="00E53927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7C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B53FF2" w14:paraId="2676A2A4" w14:textId="77777777" w:rsidTr="00E53927">
        <w:tc>
          <w:tcPr>
            <w:tcW w:w="263" w:type="dxa"/>
            <w:vAlign w:val="center"/>
          </w:tcPr>
          <w:p w14:paraId="31556E3A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35728568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vAlign w:val="center"/>
          </w:tcPr>
          <w:p w14:paraId="0574B49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693F9A4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1.27]</w:t>
            </w:r>
          </w:p>
        </w:tc>
        <w:tc>
          <w:tcPr>
            <w:tcW w:w="810" w:type="dxa"/>
            <w:vAlign w:val="center"/>
          </w:tcPr>
          <w:p w14:paraId="480D9451" w14:textId="3BB09F2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40" w:type="dxa"/>
            <w:vAlign w:val="center"/>
          </w:tcPr>
          <w:p w14:paraId="4BFFC60F" w14:textId="01D5B67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[0.71, 0.84]</w:t>
            </w:r>
          </w:p>
        </w:tc>
        <w:tc>
          <w:tcPr>
            <w:tcW w:w="900" w:type="dxa"/>
            <w:vAlign w:val="center"/>
          </w:tcPr>
          <w:p w14:paraId="2E5E1719" w14:textId="0F773C7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0" w:type="dxa"/>
            <w:vAlign w:val="center"/>
          </w:tcPr>
          <w:p w14:paraId="6AA8F844" w14:textId="1683725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1.06]</w:t>
            </w:r>
          </w:p>
        </w:tc>
      </w:tr>
      <w:tr w:rsidR="00B53FF2" w14:paraId="60BD4C87" w14:textId="77777777" w:rsidTr="00E53927">
        <w:tc>
          <w:tcPr>
            <w:tcW w:w="263" w:type="dxa"/>
            <w:vAlign w:val="center"/>
          </w:tcPr>
          <w:p w14:paraId="304A31EA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969AAA9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vAlign w:val="center"/>
          </w:tcPr>
          <w:p w14:paraId="55C4E844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440" w:type="dxa"/>
            <w:vAlign w:val="center"/>
          </w:tcPr>
          <w:p w14:paraId="7E0F4E7E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1.07]</w:t>
            </w:r>
          </w:p>
        </w:tc>
        <w:tc>
          <w:tcPr>
            <w:tcW w:w="810" w:type="dxa"/>
            <w:vAlign w:val="center"/>
          </w:tcPr>
          <w:p w14:paraId="2C433727" w14:textId="7EC5C84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40" w:type="dxa"/>
            <w:vAlign w:val="center"/>
          </w:tcPr>
          <w:p w14:paraId="29A7A4EB" w14:textId="04A1057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[0.69, 0.81]</w:t>
            </w:r>
          </w:p>
        </w:tc>
        <w:tc>
          <w:tcPr>
            <w:tcW w:w="900" w:type="dxa"/>
            <w:vAlign w:val="center"/>
          </w:tcPr>
          <w:p w14:paraId="1F6E855E" w14:textId="7486AEC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0" w:type="dxa"/>
            <w:vAlign w:val="center"/>
          </w:tcPr>
          <w:p w14:paraId="6DFF3140" w14:textId="1309022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[0.95, 0.98]</w:t>
            </w:r>
          </w:p>
        </w:tc>
      </w:tr>
      <w:tr w:rsidR="00B53FF2" w14:paraId="17B05241" w14:textId="77777777" w:rsidTr="00E53927">
        <w:tc>
          <w:tcPr>
            <w:tcW w:w="263" w:type="dxa"/>
            <w:vAlign w:val="center"/>
          </w:tcPr>
          <w:p w14:paraId="592DC33D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BA7EB8D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vAlign w:val="center"/>
          </w:tcPr>
          <w:p w14:paraId="04046BC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40" w:type="dxa"/>
            <w:vAlign w:val="center"/>
          </w:tcPr>
          <w:p w14:paraId="38A64AF7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[0.64, 0.82]</w:t>
            </w:r>
          </w:p>
        </w:tc>
        <w:tc>
          <w:tcPr>
            <w:tcW w:w="810" w:type="dxa"/>
            <w:vAlign w:val="center"/>
          </w:tcPr>
          <w:p w14:paraId="5E96B1A2" w14:textId="305C781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56296DC4" w14:textId="66779824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1.17]</w:t>
            </w:r>
          </w:p>
        </w:tc>
        <w:tc>
          <w:tcPr>
            <w:tcW w:w="900" w:type="dxa"/>
            <w:vAlign w:val="center"/>
          </w:tcPr>
          <w:p w14:paraId="0E64D0D9" w14:textId="3ECA4770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0" w:type="dxa"/>
            <w:vAlign w:val="center"/>
          </w:tcPr>
          <w:p w14:paraId="4CACC3BD" w14:textId="758FB856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[0.92, 0.95]</w:t>
            </w:r>
          </w:p>
        </w:tc>
      </w:tr>
      <w:tr w:rsidR="00B53FF2" w14:paraId="28966BDC" w14:textId="77777777" w:rsidTr="00E53927">
        <w:tc>
          <w:tcPr>
            <w:tcW w:w="263" w:type="dxa"/>
            <w:vAlign w:val="center"/>
          </w:tcPr>
          <w:p w14:paraId="62503ADD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3AEF136A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vAlign w:val="center"/>
          </w:tcPr>
          <w:p w14:paraId="00C8AF44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2DF86A7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1.23]</w:t>
            </w:r>
          </w:p>
        </w:tc>
        <w:tc>
          <w:tcPr>
            <w:tcW w:w="810" w:type="dxa"/>
            <w:vAlign w:val="center"/>
          </w:tcPr>
          <w:p w14:paraId="2E18475F" w14:textId="1514871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7476D014" w14:textId="4F8FCB1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1.26]</w:t>
            </w:r>
          </w:p>
        </w:tc>
        <w:tc>
          <w:tcPr>
            <w:tcW w:w="900" w:type="dxa"/>
            <w:vAlign w:val="center"/>
          </w:tcPr>
          <w:p w14:paraId="0D19792E" w14:textId="78CD79DA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254A96C8" w14:textId="13B2E6E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1.09]</w:t>
            </w:r>
          </w:p>
        </w:tc>
      </w:tr>
      <w:tr w:rsidR="00B53FF2" w14:paraId="0AF197F0" w14:textId="77777777" w:rsidTr="00E53927">
        <w:tc>
          <w:tcPr>
            <w:tcW w:w="263" w:type="dxa"/>
            <w:vAlign w:val="center"/>
          </w:tcPr>
          <w:p w14:paraId="2DB49484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03B24B46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vAlign w:val="center"/>
          </w:tcPr>
          <w:p w14:paraId="69FE5C32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5E23EAF7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1.12]</w:t>
            </w:r>
          </w:p>
        </w:tc>
        <w:tc>
          <w:tcPr>
            <w:tcW w:w="810" w:type="dxa"/>
            <w:vAlign w:val="center"/>
          </w:tcPr>
          <w:p w14:paraId="22F9E8CA" w14:textId="5A6FC2C4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40" w:type="dxa"/>
            <w:vAlign w:val="center"/>
          </w:tcPr>
          <w:p w14:paraId="686445CD" w14:textId="0C8FD1F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[1.10, 1.31]</w:t>
            </w:r>
          </w:p>
        </w:tc>
        <w:tc>
          <w:tcPr>
            <w:tcW w:w="900" w:type="dxa"/>
            <w:vAlign w:val="center"/>
          </w:tcPr>
          <w:p w14:paraId="69D6C10E" w14:textId="2E509E6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6EB93264" w14:textId="549F0C1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1.09]</w:t>
            </w:r>
          </w:p>
        </w:tc>
      </w:tr>
      <w:tr w:rsidR="00E53927" w14:paraId="59851DB1" w14:textId="77777777" w:rsidTr="00E53927">
        <w:tc>
          <w:tcPr>
            <w:tcW w:w="8719" w:type="dxa"/>
            <w:gridSpan w:val="8"/>
            <w:vAlign w:val="center"/>
          </w:tcPr>
          <w:p w14:paraId="4763C4E3" w14:textId="79845CF5" w:rsidR="00E53927" w:rsidRPr="00E22F59" w:rsidRDefault="00717C3B" w:rsidP="00E53927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Combined</w:t>
            </w:r>
          </w:p>
        </w:tc>
      </w:tr>
      <w:tr w:rsidR="00B53FF2" w14:paraId="4B32057B" w14:textId="77777777" w:rsidTr="00E53927">
        <w:tc>
          <w:tcPr>
            <w:tcW w:w="263" w:type="dxa"/>
            <w:vAlign w:val="center"/>
          </w:tcPr>
          <w:p w14:paraId="49296340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3D1646B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vAlign w:val="center"/>
          </w:tcPr>
          <w:p w14:paraId="2306325E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3FC6FD4A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1.26]</w:t>
            </w:r>
          </w:p>
        </w:tc>
        <w:tc>
          <w:tcPr>
            <w:tcW w:w="810" w:type="dxa"/>
            <w:vAlign w:val="center"/>
          </w:tcPr>
          <w:p w14:paraId="4FEFE21D" w14:textId="6A0B4EE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40C25165" w14:textId="4EDF044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1.19]</w:t>
            </w:r>
          </w:p>
        </w:tc>
        <w:tc>
          <w:tcPr>
            <w:tcW w:w="900" w:type="dxa"/>
            <w:vAlign w:val="center"/>
          </w:tcPr>
          <w:p w14:paraId="79B967E1" w14:textId="388F6AD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58D31AEC" w14:textId="6512D0CD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1.02]</w:t>
            </w:r>
          </w:p>
        </w:tc>
      </w:tr>
      <w:tr w:rsidR="00B53FF2" w14:paraId="7FB07AAB" w14:textId="77777777" w:rsidTr="00E53927">
        <w:tc>
          <w:tcPr>
            <w:tcW w:w="263" w:type="dxa"/>
            <w:vAlign w:val="center"/>
          </w:tcPr>
          <w:p w14:paraId="59092F07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05DF63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vAlign w:val="center"/>
          </w:tcPr>
          <w:p w14:paraId="3FBC3BB5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40" w:type="dxa"/>
            <w:vAlign w:val="center"/>
          </w:tcPr>
          <w:p w14:paraId="334B556A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[0.50, 0.85]</w:t>
            </w:r>
          </w:p>
        </w:tc>
        <w:tc>
          <w:tcPr>
            <w:tcW w:w="810" w:type="dxa"/>
            <w:vAlign w:val="center"/>
          </w:tcPr>
          <w:p w14:paraId="6C1881FF" w14:textId="5CB4FEFF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440" w:type="dxa"/>
            <w:vAlign w:val="center"/>
          </w:tcPr>
          <w:p w14:paraId="03400036" w14:textId="26A77499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1.24]</w:t>
            </w:r>
          </w:p>
        </w:tc>
        <w:tc>
          <w:tcPr>
            <w:tcW w:w="900" w:type="dxa"/>
            <w:vAlign w:val="center"/>
          </w:tcPr>
          <w:p w14:paraId="4954D2BC" w14:textId="62CB5344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56255C33" w14:textId="79CD68D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1.03]</w:t>
            </w:r>
          </w:p>
        </w:tc>
      </w:tr>
      <w:tr w:rsidR="00B53FF2" w14:paraId="72DEAAFC" w14:textId="77777777" w:rsidTr="00E53927">
        <w:tc>
          <w:tcPr>
            <w:tcW w:w="263" w:type="dxa"/>
            <w:vAlign w:val="center"/>
          </w:tcPr>
          <w:p w14:paraId="305EF64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61B84F8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vAlign w:val="center"/>
          </w:tcPr>
          <w:p w14:paraId="28C9034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428E69F8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1.18]</w:t>
            </w:r>
          </w:p>
        </w:tc>
        <w:tc>
          <w:tcPr>
            <w:tcW w:w="810" w:type="dxa"/>
            <w:vAlign w:val="center"/>
          </w:tcPr>
          <w:p w14:paraId="6C842004" w14:textId="0130E40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40" w:type="dxa"/>
            <w:vAlign w:val="center"/>
          </w:tcPr>
          <w:p w14:paraId="23CD19E3" w14:textId="4BA7CCB6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1.39]</w:t>
            </w:r>
          </w:p>
        </w:tc>
        <w:tc>
          <w:tcPr>
            <w:tcW w:w="900" w:type="dxa"/>
            <w:vAlign w:val="center"/>
          </w:tcPr>
          <w:p w14:paraId="0E66EA9E" w14:textId="70AADB9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1D435803" w14:textId="596F391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</w:tr>
      <w:tr w:rsidR="00B53FF2" w14:paraId="06CA116C" w14:textId="77777777" w:rsidTr="00E53927">
        <w:tc>
          <w:tcPr>
            <w:tcW w:w="263" w:type="dxa"/>
            <w:vAlign w:val="center"/>
          </w:tcPr>
          <w:p w14:paraId="635278B6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DEDBEFF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vAlign w:val="center"/>
          </w:tcPr>
          <w:p w14:paraId="54C53785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40" w:type="dxa"/>
            <w:vAlign w:val="center"/>
          </w:tcPr>
          <w:p w14:paraId="2CEFBEF6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[0.56, 1.03]</w:t>
            </w:r>
          </w:p>
        </w:tc>
        <w:tc>
          <w:tcPr>
            <w:tcW w:w="810" w:type="dxa"/>
            <w:vAlign w:val="center"/>
          </w:tcPr>
          <w:p w14:paraId="047DAE73" w14:textId="7F652D7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440" w:type="dxa"/>
            <w:vAlign w:val="center"/>
          </w:tcPr>
          <w:p w14:paraId="649A2567" w14:textId="678F3C19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1.36]</w:t>
            </w:r>
          </w:p>
        </w:tc>
        <w:tc>
          <w:tcPr>
            <w:tcW w:w="900" w:type="dxa"/>
            <w:vAlign w:val="center"/>
          </w:tcPr>
          <w:p w14:paraId="0899C008" w14:textId="3E03040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0D689DB2" w14:textId="62CCB3B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[0.92, 0.98]</w:t>
            </w:r>
          </w:p>
        </w:tc>
      </w:tr>
      <w:tr w:rsidR="00B53FF2" w14:paraId="1E118B27" w14:textId="77777777" w:rsidTr="00E53927">
        <w:tc>
          <w:tcPr>
            <w:tcW w:w="263" w:type="dxa"/>
            <w:vAlign w:val="center"/>
          </w:tcPr>
          <w:p w14:paraId="110B0659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EFF3AF4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vAlign w:val="center"/>
          </w:tcPr>
          <w:p w14:paraId="50858C7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2E6990CF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1.13]</w:t>
            </w:r>
          </w:p>
        </w:tc>
        <w:tc>
          <w:tcPr>
            <w:tcW w:w="810" w:type="dxa"/>
            <w:vAlign w:val="center"/>
          </w:tcPr>
          <w:p w14:paraId="22E53329" w14:textId="7D0178B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4DE87D31" w14:textId="3C806144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1.26]</w:t>
            </w:r>
          </w:p>
        </w:tc>
        <w:tc>
          <w:tcPr>
            <w:tcW w:w="900" w:type="dxa"/>
            <w:vAlign w:val="center"/>
          </w:tcPr>
          <w:p w14:paraId="6B179DB6" w14:textId="4F74EC9F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040A31F4" w14:textId="304E003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1.01]</w:t>
            </w:r>
          </w:p>
        </w:tc>
      </w:tr>
      <w:tr w:rsidR="00B53FF2" w14:paraId="67E0E244" w14:textId="77777777" w:rsidTr="00E53927">
        <w:tc>
          <w:tcPr>
            <w:tcW w:w="263" w:type="dxa"/>
            <w:vAlign w:val="center"/>
          </w:tcPr>
          <w:p w14:paraId="22142B8A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AD714D6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vAlign w:val="center"/>
          </w:tcPr>
          <w:p w14:paraId="28474F6D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52BEE1D6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1.48]</w:t>
            </w:r>
          </w:p>
        </w:tc>
        <w:tc>
          <w:tcPr>
            <w:tcW w:w="810" w:type="dxa"/>
            <w:vAlign w:val="center"/>
          </w:tcPr>
          <w:p w14:paraId="7FEAB564" w14:textId="24203975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40" w:type="dxa"/>
            <w:vAlign w:val="center"/>
          </w:tcPr>
          <w:p w14:paraId="6A3DB7AF" w14:textId="0349097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[0.63, 0.90]</w:t>
            </w:r>
          </w:p>
        </w:tc>
        <w:tc>
          <w:tcPr>
            <w:tcW w:w="900" w:type="dxa"/>
            <w:vAlign w:val="center"/>
          </w:tcPr>
          <w:p w14:paraId="5CBCA63D" w14:textId="161349C0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4C42610E" w14:textId="29EF2B3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1.04]</w:t>
            </w:r>
          </w:p>
        </w:tc>
      </w:tr>
      <w:tr w:rsidR="00B53FF2" w14:paraId="6D984928" w14:textId="77777777" w:rsidTr="00E53927">
        <w:tc>
          <w:tcPr>
            <w:tcW w:w="263" w:type="dxa"/>
            <w:vAlign w:val="center"/>
          </w:tcPr>
          <w:p w14:paraId="395529A3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132B3160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vAlign w:val="center"/>
          </w:tcPr>
          <w:p w14:paraId="7B11FD93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40" w:type="dxa"/>
            <w:vAlign w:val="center"/>
          </w:tcPr>
          <w:p w14:paraId="7C39D81A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[0.58, 1.02]</w:t>
            </w:r>
          </w:p>
        </w:tc>
        <w:tc>
          <w:tcPr>
            <w:tcW w:w="810" w:type="dxa"/>
            <w:vAlign w:val="center"/>
          </w:tcPr>
          <w:p w14:paraId="52244645" w14:textId="23FD949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54A8A366" w14:textId="5239533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[0.64, 0.96]</w:t>
            </w:r>
          </w:p>
        </w:tc>
        <w:tc>
          <w:tcPr>
            <w:tcW w:w="900" w:type="dxa"/>
            <w:vAlign w:val="center"/>
          </w:tcPr>
          <w:p w14:paraId="64917431" w14:textId="10F66EC1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3B236A78" w14:textId="7B1B41AD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1.03]</w:t>
            </w:r>
          </w:p>
        </w:tc>
      </w:tr>
      <w:tr w:rsidR="00B53FF2" w14:paraId="344927E9" w14:textId="77777777" w:rsidTr="00E53927">
        <w:tc>
          <w:tcPr>
            <w:tcW w:w="263" w:type="dxa"/>
            <w:vAlign w:val="center"/>
          </w:tcPr>
          <w:p w14:paraId="063B6B9C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309BFEB0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vAlign w:val="center"/>
          </w:tcPr>
          <w:p w14:paraId="6B86768F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40" w:type="dxa"/>
            <w:vAlign w:val="center"/>
          </w:tcPr>
          <w:p w14:paraId="207F36E0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1.75]</w:t>
            </w:r>
          </w:p>
        </w:tc>
        <w:tc>
          <w:tcPr>
            <w:tcW w:w="810" w:type="dxa"/>
            <w:vAlign w:val="center"/>
          </w:tcPr>
          <w:p w14:paraId="4B68EAA5" w14:textId="7C3991CF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40" w:type="dxa"/>
            <w:vAlign w:val="center"/>
          </w:tcPr>
          <w:p w14:paraId="12FE896C" w14:textId="479B9A9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[0.61, 0.90]</w:t>
            </w:r>
          </w:p>
        </w:tc>
        <w:tc>
          <w:tcPr>
            <w:tcW w:w="900" w:type="dxa"/>
            <w:vAlign w:val="center"/>
          </w:tcPr>
          <w:p w14:paraId="49EAA0AB" w14:textId="06B55B9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49228EF2" w14:textId="6090D0C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1.08]</w:t>
            </w:r>
          </w:p>
        </w:tc>
      </w:tr>
      <w:tr w:rsidR="00B53FF2" w14:paraId="309C315F" w14:textId="77777777" w:rsidTr="00E53927">
        <w:tc>
          <w:tcPr>
            <w:tcW w:w="263" w:type="dxa"/>
            <w:vAlign w:val="center"/>
          </w:tcPr>
          <w:p w14:paraId="758CD6E7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371D6423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vAlign w:val="center"/>
          </w:tcPr>
          <w:p w14:paraId="7D97753E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3679C642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1.17]</w:t>
            </w:r>
          </w:p>
        </w:tc>
        <w:tc>
          <w:tcPr>
            <w:tcW w:w="810" w:type="dxa"/>
            <w:vAlign w:val="center"/>
          </w:tcPr>
          <w:p w14:paraId="78B799D4" w14:textId="3785D44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440" w:type="dxa"/>
            <w:vAlign w:val="center"/>
          </w:tcPr>
          <w:p w14:paraId="369561A3" w14:textId="242E0163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[0.57, 0.84]</w:t>
            </w:r>
          </w:p>
        </w:tc>
        <w:tc>
          <w:tcPr>
            <w:tcW w:w="900" w:type="dxa"/>
            <w:vAlign w:val="center"/>
          </w:tcPr>
          <w:p w14:paraId="1BCF7B5D" w14:textId="39FBFA6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01BC6DC4" w14:textId="564A515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[0.93, 0.98]</w:t>
            </w:r>
          </w:p>
        </w:tc>
      </w:tr>
      <w:tr w:rsidR="00B53FF2" w14:paraId="4E59D4F7" w14:textId="77777777" w:rsidTr="00E53927">
        <w:tc>
          <w:tcPr>
            <w:tcW w:w="263" w:type="dxa"/>
            <w:vAlign w:val="center"/>
          </w:tcPr>
          <w:p w14:paraId="731EE033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028C0ACE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vAlign w:val="center"/>
          </w:tcPr>
          <w:p w14:paraId="5187212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480ED3D8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[0.59, 1.02]</w:t>
            </w:r>
          </w:p>
        </w:tc>
        <w:tc>
          <w:tcPr>
            <w:tcW w:w="810" w:type="dxa"/>
            <w:vAlign w:val="center"/>
          </w:tcPr>
          <w:p w14:paraId="7BE1E2AD" w14:textId="13F7F90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vAlign w:val="center"/>
          </w:tcPr>
          <w:p w14:paraId="23C2058E" w14:textId="2B192EA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1.06]</w:t>
            </w:r>
          </w:p>
        </w:tc>
        <w:tc>
          <w:tcPr>
            <w:tcW w:w="900" w:type="dxa"/>
            <w:vAlign w:val="center"/>
          </w:tcPr>
          <w:p w14:paraId="655BD20E" w14:textId="04F1B5A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0" w:type="dxa"/>
            <w:vAlign w:val="center"/>
          </w:tcPr>
          <w:p w14:paraId="0E964924" w14:textId="050CA2D0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[0.90, 0.95]</w:t>
            </w:r>
          </w:p>
        </w:tc>
      </w:tr>
      <w:tr w:rsidR="00B53FF2" w14:paraId="3B9275AC" w14:textId="77777777" w:rsidTr="00E53927">
        <w:tc>
          <w:tcPr>
            <w:tcW w:w="263" w:type="dxa"/>
            <w:vAlign w:val="center"/>
          </w:tcPr>
          <w:p w14:paraId="674BEF47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727780B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vAlign w:val="center"/>
          </w:tcPr>
          <w:p w14:paraId="7035247F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41C6088F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1.55]</w:t>
            </w:r>
          </w:p>
        </w:tc>
        <w:tc>
          <w:tcPr>
            <w:tcW w:w="810" w:type="dxa"/>
            <w:vAlign w:val="center"/>
          </w:tcPr>
          <w:p w14:paraId="6543297E" w14:textId="001F7D7C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5C9BB4EB" w14:textId="531DB618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1.23]</w:t>
            </w:r>
          </w:p>
        </w:tc>
        <w:tc>
          <w:tcPr>
            <w:tcW w:w="900" w:type="dxa"/>
            <w:vAlign w:val="center"/>
          </w:tcPr>
          <w:p w14:paraId="5C7875A9" w14:textId="26C2B91E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0" w:type="dxa"/>
            <w:vAlign w:val="center"/>
          </w:tcPr>
          <w:p w14:paraId="1446A984" w14:textId="366C9D7B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1.12]</w:t>
            </w:r>
          </w:p>
        </w:tc>
      </w:tr>
      <w:tr w:rsidR="00B53FF2" w14:paraId="1FF58C02" w14:textId="77777777" w:rsidTr="00E53927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7CB9164E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399B1D5" w14:textId="77777777" w:rsidR="00B53FF2" w:rsidRDefault="00B53FF2" w:rsidP="00B53FF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A483031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6D8C49" w14:textId="777777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1.22]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BABA71C" w14:textId="35DF8B77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336A7CC" w14:textId="5BF626CD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1.63]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2D03A05" w14:textId="242B43B9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94E7D80" w14:textId="4D3E5762" w:rsidR="00B53FF2" w:rsidRPr="00E22F59" w:rsidRDefault="00B53FF2" w:rsidP="00B53FF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1.11]</w:t>
            </w:r>
          </w:p>
        </w:tc>
      </w:tr>
      <w:tr w:rsidR="00E53927" w14:paraId="5E357679" w14:textId="77777777" w:rsidTr="00E53927">
        <w:tc>
          <w:tcPr>
            <w:tcW w:w="8719" w:type="dxa"/>
            <w:gridSpan w:val="8"/>
            <w:tcBorders>
              <w:top w:val="single" w:sz="4" w:space="0" w:color="auto"/>
            </w:tcBorders>
            <w:vAlign w:val="center"/>
          </w:tcPr>
          <w:p w14:paraId="37D0BED3" w14:textId="3BE139DE" w:rsidR="00E53927" w:rsidRPr="00E22F59" w:rsidRDefault="00E53927" w:rsidP="00E53927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</w:t>
            </w:r>
            <w:r w:rsidR="003273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273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 w:rsidR="003273A2">
              <w:rPr>
                <w:rFonts w:ascii="Times New Roman" w:hAnsi="Times New Roman" w:cs="Times New Roman"/>
                <w:sz w:val="22"/>
                <w:szCs w:val="22"/>
              </w:rPr>
              <w:t xml:space="preserve"> = incidence rate ratio.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do not contain 1.00. Results are from models without covariates. All traits are standardized.</w:t>
            </w:r>
          </w:p>
        </w:tc>
      </w:tr>
    </w:tbl>
    <w:p w14:paraId="1DC7E65F" w14:textId="77777777" w:rsidR="008906AC" w:rsidRDefault="008906A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C28B1A" w14:textId="3B5F501E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2916969" w14:textId="0EFCEED1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628020" w14:textId="31634E54" w:rsidR="00C464B7" w:rsidRDefault="00C464B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C7621F" w14:textId="780C03D1" w:rsidR="00C464B7" w:rsidRDefault="00C464B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FFB70D8" w14:textId="77777777" w:rsidR="00C464B7" w:rsidRDefault="00C464B7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51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437"/>
        <w:gridCol w:w="730"/>
        <w:gridCol w:w="1440"/>
        <w:gridCol w:w="720"/>
        <w:gridCol w:w="1440"/>
        <w:gridCol w:w="720"/>
        <w:gridCol w:w="1440"/>
        <w:gridCol w:w="720"/>
        <w:gridCol w:w="1440"/>
        <w:gridCol w:w="720"/>
        <w:gridCol w:w="1440"/>
      </w:tblGrid>
      <w:tr w:rsidR="00A9038D" w14:paraId="237E486D" w14:textId="77777777" w:rsidTr="00C667E0">
        <w:tc>
          <w:tcPr>
            <w:tcW w:w="12510" w:type="dxa"/>
            <w:gridSpan w:val="12"/>
            <w:vAlign w:val="center"/>
          </w:tcPr>
          <w:p w14:paraId="7C8C0A91" w14:textId="0BCD8D72" w:rsidR="00A9038D" w:rsidRPr="000C4CF8" w:rsidRDefault="00A9038D" w:rsidP="00C667E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 w:rsidR="00AD7B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A9038D" w14:paraId="166B6A21" w14:textId="77777777" w:rsidTr="00C667E0">
        <w:tc>
          <w:tcPr>
            <w:tcW w:w="12510" w:type="dxa"/>
            <w:gridSpan w:val="12"/>
            <w:tcBorders>
              <w:bottom w:val="single" w:sz="4" w:space="0" w:color="auto"/>
            </w:tcBorders>
            <w:vAlign w:val="center"/>
          </w:tcPr>
          <w:p w14:paraId="3EAD38DE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Cognitive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A9038D" w14:paraId="542EA466" w14:textId="77777777" w:rsidTr="00C667E0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31D3206C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B8F9E10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F8296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85DE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9532B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850F9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0459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</w:tr>
      <w:tr w:rsidR="00A9038D" w14:paraId="02421359" w14:textId="77777777" w:rsidTr="00C667E0"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5B446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1A565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2BD81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CBEF9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750BE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14D48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EAF34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434E1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D9786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AA5DB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9828B" w14:textId="77777777" w:rsidR="00A9038D" w:rsidRPr="000C4CF8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A9038D" w14:paraId="0C29C384" w14:textId="77777777" w:rsidTr="00C667E0">
        <w:tc>
          <w:tcPr>
            <w:tcW w:w="12510" w:type="dxa"/>
            <w:gridSpan w:val="12"/>
            <w:tcBorders>
              <w:top w:val="single" w:sz="4" w:space="0" w:color="auto"/>
            </w:tcBorders>
            <w:vAlign w:val="center"/>
          </w:tcPr>
          <w:p w14:paraId="3BECF2C2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CB275E" w14:paraId="6F19678E" w14:textId="77777777" w:rsidTr="00C667E0">
        <w:trPr>
          <w:trHeight w:val="224"/>
        </w:trPr>
        <w:tc>
          <w:tcPr>
            <w:tcW w:w="263" w:type="dxa"/>
            <w:vAlign w:val="center"/>
          </w:tcPr>
          <w:p w14:paraId="393E4A90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5BF4537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35CF0CB9" w14:textId="6296014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6327E275" w14:textId="4A39E3B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-0.04]</w:t>
            </w:r>
          </w:p>
        </w:tc>
        <w:tc>
          <w:tcPr>
            <w:tcW w:w="720" w:type="dxa"/>
            <w:vAlign w:val="center"/>
          </w:tcPr>
          <w:p w14:paraId="0C2786C3" w14:textId="40DB82C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440" w:type="dxa"/>
            <w:vAlign w:val="center"/>
          </w:tcPr>
          <w:p w14:paraId="63699BAA" w14:textId="40A571A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[-0.31, -0.01]</w:t>
            </w:r>
          </w:p>
        </w:tc>
        <w:tc>
          <w:tcPr>
            <w:tcW w:w="720" w:type="dxa"/>
            <w:vAlign w:val="center"/>
          </w:tcPr>
          <w:p w14:paraId="6585A4C5" w14:textId="43712DB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530EF581" w14:textId="379EDC5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-0.04]</w:t>
            </w:r>
          </w:p>
        </w:tc>
        <w:tc>
          <w:tcPr>
            <w:tcW w:w="720" w:type="dxa"/>
            <w:vAlign w:val="center"/>
          </w:tcPr>
          <w:p w14:paraId="7FED2AD4" w14:textId="42DC707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48910678" w14:textId="6D8C5DD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-0.01]</w:t>
            </w:r>
          </w:p>
        </w:tc>
        <w:tc>
          <w:tcPr>
            <w:tcW w:w="720" w:type="dxa"/>
            <w:vAlign w:val="center"/>
          </w:tcPr>
          <w:p w14:paraId="7EB20261" w14:textId="11AC1B6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0E124CCF" w14:textId="3583DB6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-0.02]</w:t>
            </w:r>
          </w:p>
        </w:tc>
      </w:tr>
      <w:tr w:rsidR="00CB275E" w14:paraId="59C4FB75" w14:textId="77777777" w:rsidTr="00C667E0">
        <w:tc>
          <w:tcPr>
            <w:tcW w:w="263" w:type="dxa"/>
            <w:vAlign w:val="center"/>
          </w:tcPr>
          <w:p w14:paraId="3CA6A1EE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F9EFE4D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718EBDD1" w14:textId="3E92FB0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0C14DFB5" w14:textId="67DFCF5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0.15]</w:t>
            </w:r>
          </w:p>
        </w:tc>
        <w:tc>
          <w:tcPr>
            <w:tcW w:w="720" w:type="dxa"/>
            <w:vAlign w:val="center"/>
          </w:tcPr>
          <w:p w14:paraId="17D6E212" w14:textId="0015920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9AB92AC" w14:textId="75F8532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0.15]</w:t>
            </w:r>
          </w:p>
        </w:tc>
        <w:tc>
          <w:tcPr>
            <w:tcW w:w="720" w:type="dxa"/>
            <w:vAlign w:val="center"/>
          </w:tcPr>
          <w:p w14:paraId="3626AAEC" w14:textId="45401BD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047802CB" w14:textId="6C08223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0.17]</w:t>
            </w:r>
          </w:p>
        </w:tc>
        <w:tc>
          <w:tcPr>
            <w:tcW w:w="720" w:type="dxa"/>
            <w:vAlign w:val="center"/>
          </w:tcPr>
          <w:p w14:paraId="0B0FDE2C" w14:textId="2895FB2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40" w:type="dxa"/>
            <w:vAlign w:val="center"/>
          </w:tcPr>
          <w:p w14:paraId="7ACAE8D7" w14:textId="3E45185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0.18]</w:t>
            </w:r>
          </w:p>
        </w:tc>
        <w:tc>
          <w:tcPr>
            <w:tcW w:w="720" w:type="dxa"/>
            <w:vAlign w:val="center"/>
          </w:tcPr>
          <w:p w14:paraId="55537C69" w14:textId="411755F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7ED8AF2B" w14:textId="2D52C34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0.17]</w:t>
            </w:r>
          </w:p>
        </w:tc>
      </w:tr>
      <w:tr w:rsidR="00CB275E" w14:paraId="4493C5FA" w14:textId="77777777" w:rsidTr="00C667E0">
        <w:tc>
          <w:tcPr>
            <w:tcW w:w="263" w:type="dxa"/>
            <w:vAlign w:val="center"/>
          </w:tcPr>
          <w:p w14:paraId="74EF94A3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62628F4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20FDD64F" w14:textId="24827C9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45135AFB" w14:textId="1885E93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0.07]</w:t>
            </w:r>
          </w:p>
        </w:tc>
        <w:tc>
          <w:tcPr>
            <w:tcW w:w="720" w:type="dxa"/>
            <w:vAlign w:val="center"/>
          </w:tcPr>
          <w:p w14:paraId="12963790" w14:textId="0B65339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27DE43C4" w14:textId="45A651A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[-0.26, 0.05]</w:t>
            </w:r>
          </w:p>
        </w:tc>
        <w:tc>
          <w:tcPr>
            <w:tcW w:w="720" w:type="dxa"/>
            <w:vAlign w:val="center"/>
          </w:tcPr>
          <w:p w14:paraId="14DA6F60" w14:textId="69C2808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1AEF800E" w14:textId="081E262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[-0.14, -0.04]</w:t>
            </w:r>
          </w:p>
        </w:tc>
        <w:tc>
          <w:tcPr>
            <w:tcW w:w="720" w:type="dxa"/>
            <w:vAlign w:val="center"/>
          </w:tcPr>
          <w:p w14:paraId="71106C2E" w14:textId="588FADA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1E130B69" w14:textId="6599921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-0.03]</w:t>
            </w:r>
          </w:p>
        </w:tc>
        <w:tc>
          <w:tcPr>
            <w:tcW w:w="720" w:type="dxa"/>
            <w:vAlign w:val="center"/>
          </w:tcPr>
          <w:p w14:paraId="5BA987CB" w14:textId="78286BC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11CB6FFC" w14:textId="7E4F745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-0.02]</w:t>
            </w:r>
          </w:p>
        </w:tc>
      </w:tr>
      <w:tr w:rsidR="00CB275E" w14:paraId="33D77843" w14:textId="77777777" w:rsidTr="00C667E0">
        <w:tc>
          <w:tcPr>
            <w:tcW w:w="263" w:type="dxa"/>
            <w:vAlign w:val="center"/>
          </w:tcPr>
          <w:p w14:paraId="741EE0D5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FA4437D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3BBDF2D8" w14:textId="3912FE6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011A198C" w14:textId="13265C6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0.01]</w:t>
            </w:r>
          </w:p>
        </w:tc>
        <w:tc>
          <w:tcPr>
            <w:tcW w:w="720" w:type="dxa"/>
            <w:vAlign w:val="center"/>
          </w:tcPr>
          <w:p w14:paraId="6152B180" w14:textId="76AFFA5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3C706AB2" w14:textId="723E8B5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[-0.27, 0.04]</w:t>
            </w:r>
          </w:p>
        </w:tc>
        <w:tc>
          <w:tcPr>
            <w:tcW w:w="720" w:type="dxa"/>
            <w:vAlign w:val="center"/>
          </w:tcPr>
          <w:p w14:paraId="3FBA02E2" w14:textId="478B3A4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5E0D783C" w14:textId="131A430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-0.02]</w:t>
            </w:r>
          </w:p>
        </w:tc>
        <w:tc>
          <w:tcPr>
            <w:tcW w:w="720" w:type="dxa"/>
            <w:vAlign w:val="center"/>
          </w:tcPr>
          <w:p w14:paraId="45CA715C" w14:textId="321E939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026BAEEB" w14:textId="4EFAFD0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-0.00]</w:t>
            </w:r>
          </w:p>
        </w:tc>
        <w:tc>
          <w:tcPr>
            <w:tcW w:w="720" w:type="dxa"/>
            <w:vAlign w:val="center"/>
          </w:tcPr>
          <w:p w14:paraId="78220E56" w14:textId="1B1B8D1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4D8CF673" w14:textId="12CADA5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0.01]</w:t>
            </w:r>
          </w:p>
        </w:tc>
      </w:tr>
      <w:tr w:rsidR="00CB275E" w14:paraId="0F8F68A0" w14:textId="77777777" w:rsidTr="00C667E0">
        <w:tc>
          <w:tcPr>
            <w:tcW w:w="263" w:type="dxa"/>
            <w:vAlign w:val="center"/>
          </w:tcPr>
          <w:p w14:paraId="6C2D7E0D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8499F27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2B6B5A56" w14:textId="5ADD7A1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50754D70" w14:textId="205A771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0.05]</w:t>
            </w:r>
          </w:p>
        </w:tc>
        <w:tc>
          <w:tcPr>
            <w:tcW w:w="720" w:type="dxa"/>
            <w:vAlign w:val="center"/>
          </w:tcPr>
          <w:p w14:paraId="3F28A45E" w14:textId="48ADEAA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15368C75" w14:textId="1A7B8E1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0.23]</w:t>
            </w:r>
          </w:p>
        </w:tc>
        <w:tc>
          <w:tcPr>
            <w:tcW w:w="720" w:type="dxa"/>
            <w:vAlign w:val="center"/>
          </w:tcPr>
          <w:p w14:paraId="68B723F7" w14:textId="5FB6365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54EBB52A" w14:textId="34FF900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  <w:tc>
          <w:tcPr>
            <w:tcW w:w="720" w:type="dxa"/>
            <w:vAlign w:val="center"/>
          </w:tcPr>
          <w:p w14:paraId="7191DE74" w14:textId="2946D76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040FEBF3" w14:textId="734BBAC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-0.01]</w:t>
            </w:r>
          </w:p>
        </w:tc>
        <w:tc>
          <w:tcPr>
            <w:tcW w:w="720" w:type="dxa"/>
            <w:vAlign w:val="center"/>
          </w:tcPr>
          <w:p w14:paraId="71DB7AA7" w14:textId="00271B0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0BFD4D69" w14:textId="2C7A68D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-0.01]</w:t>
            </w:r>
          </w:p>
        </w:tc>
      </w:tr>
      <w:tr w:rsidR="00CB275E" w14:paraId="07BBF885" w14:textId="77777777" w:rsidTr="00C667E0">
        <w:tc>
          <w:tcPr>
            <w:tcW w:w="263" w:type="dxa"/>
            <w:vAlign w:val="center"/>
          </w:tcPr>
          <w:p w14:paraId="0BAD6D70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74C14B7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5CC37EB4" w14:textId="0B144BF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52E0B181" w14:textId="7367B90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  <w:tc>
          <w:tcPr>
            <w:tcW w:w="720" w:type="dxa"/>
            <w:vAlign w:val="center"/>
          </w:tcPr>
          <w:p w14:paraId="11069435" w14:textId="2124044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44706FC6" w14:textId="6964BFD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0.24]</w:t>
            </w:r>
          </w:p>
        </w:tc>
        <w:tc>
          <w:tcPr>
            <w:tcW w:w="720" w:type="dxa"/>
            <w:vAlign w:val="center"/>
          </w:tcPr>
          <w:p w14:paraId="287CD373" w14:textId="680384C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57C8B86B" w14:textId="6E7EB88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0.14]</w:t>
            </w:r>
          </w:p>
        </w:tc>
        <w:tc>
          <w:tcPr>
            <w:tcW w:w="720" w:type="dxa"/>
            <w:vAlign w:val="center"/>
          </w:tcPr>
          <w:p w14:paraId="4A57D250" w14:textId="7EAE0DB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262C210E" w14:textId="052FE9A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0.14]</w:t>
            </w:r>
          </w:p>
        </w:tc>
        <w:tc>
          <w:tcPr>
            <w:tcW w:w="720" w:type="dxa"/>
            <w:vAlign w:val="center"/>
          </w:tcPr>
          <w:p w14:paraId="05FCCF56" w14:textId="77CD092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4EAAC107" w14:textId="4D40D92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0.15]</w:t>
            </w:r>
          </w:p>
        </w:tc>
      </w:tr>
      <w:tr w:rsidR="00CB275E" w14:paraId="4C4B4AC3" w14:textId="77777777" w:rsidTr="00C667E0">
        <w:tc>
          <w:tcPr>
            <w:tcW w:w="263" w:type="dxa"/>
            <w:vAlign w:val="center"/>
          </w:tcPr>
          <w:p w14:paraId="5139CB0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12E94AD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630A6F1C" w14:textId="0BC3BC0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40" w:type="dxa"/>
            <w:vAlign w:val="center"/>
          </w:tcPr>
          <w:p w14:paraId="22558334" w14:textId="05B79DE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0.22]</w:t>
            </w:r>
          </w:p>
        </w:tc>
        <w:tc>
          <w:tcPr>
            <w:tcW w:w="720" w:type="dxa"/>
            <w:vAlign w:val="center"/>
          </w:tcPr>
          <w:p w14:paraId="4597294C" w14:textId="154A9E8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5318266B" w14:textId="39659E1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0.25]</w:t>
            </w:r>
          </w:p>
        </w:tc>
        <w:tc>
          <w:tcPr>
            <w:tcW w:w="720" w:type="dxa"/>
            <w:vAlign w:val="center"/>
          </w:tcPr>
          <w:p w14:paraId="6086C098" w14:textId="5AC9E85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440" w:type="dxa"/>
            <w:vAlign w:val="center"/>
          </w:tcPr>
          <w:p w14:paraId="2C976C60" w14:textId="5A91265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[0.18, 0.29]</w:t>
            </w:r>
          </w:p>
        </w:tc>
        <w:tc>
          <w:tcPr>
            <w:tcW w:w="720" w:type="dxa"/>
            <w:vAlign w:val="center"/>
          </w:tcPr>
          <w:p w14:paraId="48255A98" w14:textId="4C584C5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40" w:type="dxa"/>
            <w:vAlign w:val="center"/>
          </w:tcPr>
          <w:p w14:paraId="5C114A24" w14:textId="3195C71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[0.20, 0.29]</w:t>
            </w:r>
          </w:p>
        </w:tc>
        <w:tc>
          <w:tcPr>
            <w:tcW w:w="720" w:type="dxa"/>
            <w:vAlign w:val="center"/>
          </w:tcPr>
          <w:p w14:paraId="1E562783" w14:textId="2E8DFA5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40" w:type="dxa"/>
            <w:vAlign w:val="center"/>
          </w:tcPr>
          <w:p w14:paraId="6A369DA9" w14:textId="303168D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[0.18, 0.28]</w:t>
            </w:r>
          </w:p>
        </w:tc>
      </w:tr>
      <w:tr w:rsidR="00A9038D" w14:paraId="6E0DC406" w14:textId="77777777" w:rsidTr="00C667E0">
        <w:tc>
          <w:tcPr>
            <w:tcW w:w="12510" w:type="dxa"/>
            <w:gridSpan w:val="12"/>
            <w:vAlign w:val="center"/>
          </w:tcPr>
          <w:p w14:paraId="7F800A08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CB275E" w14:paraId="3FB5D1EB" w14:textId="77777777" w:rsidTr="00C667E0">
        <w:tc>
          <w:tcPr>
            <w:tcW w:w="263" w:type="dxa"/>
            <w:vAlign w:val="center"/>
          </w:tcPr>
          <w:p w14:paraId="21260268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A371CBB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3F5620AE" w14:textId="7B106A8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66307885" w14:textId="3CCA40B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0.12]</w:t>
            </w:r>
          </w:p>
        </w:tc>
        <w:tc>
          <w:tcPr>
            <w:tcW w:w="720" w:type="dxa"/>
            <w:vAlign w:val="center"/>
          </w:tcPr>
          <w:p w14:paraId="6C8C60D4" w14:textId="2554930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606B8F0A" w14:textId="7E6E08A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0.15]</w:t>
            </w:r>
          </w:p>
        </w:tc>
        <w:tc>
          <w:tcPr>
            <w:tcW w:w="720" w:type="dxa"/>
            <w:vAlign w:val="center"/>
          </w:tcPr>
          <w:p w14:paraId="195B4D60" w14:textId="779E275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5EB40E13" w14:textId="1ECB0C0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0.12]</w:t>
            </w:r>
          </w:p>
        </w:tc>
        <w:tc>
          <w:tcPr>
            <w:tcW w:w="720" w:type="dxa"/>
            <w:vAlign w:val="center"/>
          </w:tcPr>
          <w:p w14:paraId="3C8CE391" w14:textId="64753B5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04030467" w14:textId="17D51B1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0.12]</w:t>
            </w:r>
          </w:p>
        </w:tc>
        <w:tc>
          <w:tcPr>
            <w:tcW w:w="720" w:type="dxa"/>
            <w:vAlign w:val="center"/>
          </w:tcPr>
          <w:p w14:paraId="02CC84EA" w14:textId="04D7F76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7B13BFE6" w14:textId="42A0290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0.11]</w:t>
            </w:r>
          </w:p>
        </w:tc>
      </w:tr>
      <w:tr w:rsidR="00CB275E" w14:paraId="76012E5C" w14:textId="77777777" w:rsidTr="00C667E0">
        <w:tc>
          <w:tcPr>
            <w:tcW w:w="263" w:type="dxa"/>
            <w:vAlign w:val="center"/>
          </w:tcPr>
          <w:p w14:paraId="3D42FC6A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DDA3264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46CC15E5" w14:textId="09DCF0F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1E70DDCA" w14:textId="4F23A6C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0.06]</w:t>
            </w:r>
          </w:p>
        </w:tc>
        <w:tc>
          <w:tcPr>
            <w:tcW w:w="720" w:type="dxa"/>
            <w:vAlign w:val="center"/>
          </w:tcPr>
          <w:p w14:paraId="6AF961ED" w14:textId="39DA772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7C2EAF3D" w14:textId="3D3AAB9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0.13]</w:t>
            </w:r>
          </w:p>
        </w:tc>
        <w:tc>
          <w:tcPr>
            <w:tcW w:w="720" w:type="dxa"/>
            <w:vAlign w:val="center"/>
          </w:tcPr>
          <w:p w14:paraId="2605B7F7" w14:textId="562E037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446F3B7F" w14:textId="5BDAFF0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0.03]</w:t>
            </w:r>
          </w:p>
        </w:tc>
        <w:tc>
          <w:tcPr>
            <w:tcW w:w="720" w:type="dxa"/>
            <w:vAlign w:val="center"/>
          </w:tcPr>
          <w:p w14:paraId="7A4A5CE3" w14:textId="1216118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11DA63EF" w14:textId="703E0CF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0.10]</w:t>
            </w:r>
          </w:p>
        </w:tc>
        <w:tc>
          <w:tcPr>
            <w:tcW w:w="720" w:type="dxa"/>
            <w:vAlign w:val="center"/>
          </w:tcPr>
          <w:p w14:paraId="023877DB" w14:textId="63321EC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4B5AD098" w14:textId="18B5D92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0.10]</w:t>
            </w:r>
          </w:p>
        </w:tc>
      </w:tr>
      <w:tr w:rsidR="00CB275E" w14:paraId="676D5908" w14:textId="77777777" w:rsidTr="00C667E0">
        <w:tc>
          <w:tcPr>
            <w:tcW w:w="263" w:type="dxa"/>
            <w:vAlign w:val="center"/>
          </w:tcPr>
          <w:p w14:paraId="265C79C8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4B8B8F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7D9C7DE5" w14:textId="6F22328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7796B3CC" w14:textId="2768211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[-0.07, -0.02]</w:t>
            </w:r>
          </w:p>
        </w:tc>
        <w:tc>
          <w:tcPr>
            <w:tcW w:w="720" w:type="dxa"/>
            <w:vAlign w:val="center"/>
          </w:tcPr>
          <w:p w14:paraId="6B7C91D1" w14:textId="21CCD3F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4F2F0BE" w14:textId="3410FA5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0.07]</w:t>
            </w:r>
          </w:p>
        </w:tc>
        <w:tc>
          <w:tcPr>
            <w:tcW w:w="720" w:type="dxa"/>
            <w:vAlign w:val="center"/>
          </w:tcPr>
          <w:p w14:paraId="170A7F92" w14:textId="28601FE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08CCAFA7" w14:textId="7C40F46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[-0.16, -0.11]</w:t>
            </w:r>
          </w:p>
        </w:tc>
        <w:tc>
          <w:tcPr>
            <w:tcW w:w="720" w:type="dxa"/>
            <w:vAlign w:val="center"/>
          </w:tcPr>
          <w:p w14:paraId="2F7B4235" w14:textId="40ED74D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26A7A8FF" w14:textId="0637B0E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[-0.14, -0.09]</w:t>
            </w:r>
          </w:p>
        </w:tc>
        <w:tc>
          <w:tcPr>
            <w:tcW w:w="720" w:type="dxa"/>
            <w:vAlign w:val="center"/>
          </w:tcPr>
          <w:p w14:paraId="090B0BE4" w14:textId="33C1167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07D3E7B9" w14:textId="3FCACCD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-0.06]</w:t>
            </w:r>
          </w:p>
        </w:tc>
      </w:tr>
      <w:tr w:rsidR="00CB275E" w14:paraId="10446FFD" w14:textId="77777777" w:rsidTr="00C667E0">
        <w:tc>
          <w:tcPr>
            <w:tcW w:w="263" w:type="dxa"/>
            <w:vAlign w:val="center"/>
          </w:tcPr>
          <w:p w14:paraId="68FD63EB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EF0A4F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7C6B4DAA" w14:textId="0DC9A0B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3B8F7236" w14:textId="04058D0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0.00]</w:t>
            </w:r>
          </w:p>
        </w:tc>
        <w:tc>
          <w:tcPr>
            <w:tcW w:w="720" w:type="dxa"/>
            <w:vAlign w:val="center"/>
          </w:tcPr>
          <w:p w14:paraId="091D5A69" w14:textId="590D37C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46222AFC" w14:textId="3597665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0.03]</w:t>
            </w:r>
          </w:p>
        </w:tc>
        <w:tc>
          <w:tcPr>
            <w:tcW w:w="720" w:type="dxa"/>
            <w:vAlign w:val="center"/>
          </w:tcPr>
          <w:p w14:paraId="27D7F245" w14:textId="393D3AF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22760A0C" w14:textId="419E53B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-0.07]</w:t>
            </w:r>
          </w:p>
        </w:tc>
        <w:tc>
          <w:tcPr>
            <w:tcW w:w="720" w:type="dxa"/>
            <w:vAlign w:val="center"/>
          </w:tcPr>
          <w:p w14:paraId="256C450E" w14:textId="4298FAD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45A1E3A1" w14:textId="45FEBFA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[-0.08, -0.03]</w:t>
            </w:r>
          </w:p>
        </w:tc>
        <w:tc>
          <w:tcPr>
            <w:tcW w:w="720" w:type="dxa"/>
            <w:vAlign w:val="center"/>
          </w:tcPr>
          <w:p w14:paraId="6EA68482" w14:textId="0B35EC3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05365415" w14:textId="50797F3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[-0.07, -0.02]</w:t>
            </w:r>
          </w:p>
        </w:tc>
      </w:tr>
      <w:tr w:rsidR="00CB275E" w14:paraId="2D1E7F26" w14:textId="77777777" w:rsidTr="00C667E0">
        <w:tc>
          <w:tcPr>
            <w:tcW w:w="263" w:type="dxa"/>
            <w:vAlign w:val="center"/>
          </w:tcPr>
          <w:p w14:paraId="2C8905E4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FB3D28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vAlign w:val="center"/>
          </w:tcPr>
          <w:p w14:paraId="50A01839" w14:textId="3037833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28CE2FBB" w14:textId="2E51D1F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0.09]</w:t>
            </w:r>
          </w:p>
        </w:tc>
        <w:tc>
          <w:tcPr>
            <w:tcW w:w="720" w:type="dxa"/>
            <w:vAlign w:val="center"/>
          </w:tcPr>
          <w:p w14:paraId="0909D76D" w14:textId="2A109FF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599A36CE" w14:textId="57D89E0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0.07]</w:t>
            </w:r>
          </w:p>
        </w:tc>
        <w:tc>
          <w:tcPr>
            <w:tcW w:w="720" w:type="dxa"/>
            <w:vAlign w:val="center"/>
          </w:tcPr>
          <w:p w14:paraId="0C355E3F" w14:textId="2262A34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766D4F74" w14:textId="49EE03E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0.08]</w:t>
            </w:r>
          </w:p>
        </w:tc>
        <w:tc>
          <w:tcPr>
            <w:tcW w:w="720" w:type="dxa"/>
            <w:vAlign w:val="center"/>
          </w:tcPr>
          <w:p w14:paraId="5A8E1AA9" w14:textId="721ED80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18A1B99C" w14:textId="74EA978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  <w:tc>
          <w:tcPr>
            <w:tcW w:w="720" w:type="dxa"/>
            <w:vAlign w:val="center"/>
          </w:tcPr>
          <w:p w14:paraId="0F5A64F3" w14:textId="6A34613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19DF7880" w14:textId="629D4BC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0.10]</w:t>
            </w:r>
          </w:p>
        </w:tc>
      </w:tr>
      <w:tr w:rsidR="00A9038D" w14:paraId="5F506E9E" w14:textId="77777777" w:rsidTr="00C667E0">
        <w:tc>
          <w:tcPr>
            <w:tcW w:w="12510" w:type="dxa"/>
            <w:gridSpan w:val="12"/>
            <w:vAlign w:val="center"/>
          </w:tcPr>
          <w:p w14:paraId="06009493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Combined</w:t>
            </w:r>
          </w:p>
        </w:tc>
      </w:tr>
      <w:tr w:rsidR="00CB275E" w14:paraId="1E5C2095" w14:textId="77777777" w:rsidTr="00C667E0">
        <w:tc>
          <w:tcPr>
            <w:tcW w:w="263" w:type="dxa"/>
            <w:vAlign w:val="center"/>
          </w:tcPr>
          <w:p w14:paraId="2BB08B7A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EE38643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69A281FE" w14:textId="13E3B25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1A61DC52" w14:textId="620380D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-0.03]</w:t>
            </w:r>
          </w:p>
        </w:tc>
        <w:tc>
          <w:tcPr>
            <w:tcW w:w="720" w:type="dxa"/>
            <w:vAlign w:val="center"/>
          </w:tcPr>
          <w:p w14:paraId="374DF09C" w14:textId="0DBB6AB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44145AB3" w14:textId="33802A2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[-0.31, -0.00]</w:t>
            </w:r>
          </w:p>
        </w:tc>
        <w:tc>
          <w:tcPr>
            <w:tcW w:w="720" w:type="dxa"/>
            <w:vAlign w:val="center"/>
          </w:tcPr>
          <w:p w14:paraId="5BE8708C" w14:textId="3532FF0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7F329DCC" w14:textId="2B68687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-0.03]</w:t>
            </w:r>
          </w:p>
        </w:tc>
        <w:tc>
          <w:tcPr>
            <w:tcW w:w="720" w:type="dxa"/>
            <w:vAlign w:val="center"/>
          </w:tcPr>
          <w:p w14:paraId="53DC8D60" w14:textId="4F5F329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4F2875DD" w14:textId="03A0997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-0.00]</w:t>
            </w:r>
          </w:p>
        </w:tc>
        <w:tc>
          <w:tcPr>
            <w:tcW w:w="720" w:type="dxa"/>
            <w:vAlign w:val="center"/>
          </w:tcPr>
          <w:p w14:paraId="5E3E7EE4" w14:textId="21737FF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1E96E857" w14:textId="57EB5E9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-0.02]</w:t>
            </w:r>
          </w:p>
        </w:tc>
      </w:tr>
      <w:tr w:rsidR="00CB275E" w14:paraId="54F1E3BA" w14:textId="77777777" w:rsidTr="00C667E0">
        <w:tc>
          <w:tcPr>
            <w:tcW w:w="263" w:type="dxa"/>
            <w:vAlign w:val="center"/>
          </w:tcPr>
          <w:p w14:paraId="4F5AB8D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671D93C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38A7B76D" w14:textId="43B9CE8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1534A844" w14:textId="0BA83B4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0.15]</w:t>
            </w:r>
          </w:p>
        </w:tc>
        <w:tc>
          <w:tcPr>
            <w:tcW w:w="720" w:type="dxa"/>
            <w:vAlign w:val="center"/>
          </w:tcPr>
          <w:p w14:paraId="2028001D" w14:textId="2047AD3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39990FFC" w14:textId="7948414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0.16]</w:t>
            </w:r>
          </w:p>
        </w:tc>
        <w:tc>
          <w:tcPr>
            <w:tcW w:w="720" w:type="dxa"/>
            <w:vAlign w:val="center"/>
          </w:tcPr>
          <w:p w14:paraId="4006F9E8" w14:textId="091D211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66AE1E6F" w14:textId="03F9601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0.17]</w:t>
            </w:r>
          </w:p>
        </w:tc>
        <w:tc>
          <w:tcPr>
            <w:tcW w:w="720" w:type="dxa"/>
            <w:vAlign w:val="center"/>
          </w:tcPr>
          <w:p w14:paraId="40D26A68" w14:textId="56EEB00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40" w:type="dxa"/>
            <w:vAlign w:val="center"/>
          </w:tcPr>
          <w:p w14:paraId="6348E8B4" w14:textId="28F74C1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0.18]</w:t>
            </w:r>
          </w:p>
        </w:tc>
        <w:tc>
          <w:tcPr>
            <w:tcW w:w="720" w:type="dxa"/>
            <w:vAlign w:val="center"/>
          </w:tcPr>
          <w:p w14:paraId="7F1421D2" w14:textId="5DF32F8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42626CBA" w14:textId="24761EA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0.16]</w:t>
            </w:r>
          </w:p>
        </w:tc>
      </w:tr>
      <w:tr w:rsidR="00CB275E" w14:paraId="5D64626F" w14:textId="77777777" w:rsidTr="00C667E0">
        <w:tc>
          <w:tcPr>
            <w:tcW w:w="263" w:type="dxa"/>
            <w:vAlign w:val="center"/>
          </w:tcPr>
          <w:p w14:paraId="5EBA2D5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76A231F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2DD21ECD" w14:textId="5C0C795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70F45D56" w14:textId="3A49F96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0.08]</w:t>
            </w:r>
          </w:p>
        </w:tc>
        <w:tc>
          <w:tcPr>
            <w:tcW w:w="720" w:type="dxa"/>
            <w:vAlign w:val="center"/>
          </w:tcPr>
          <w:p w14:paraId="69AD954A" w14:textId="437DA18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43452B33" w14:textId="1467410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[-0.28, 0.05]</w:t>
            </w:r>
          </w:p>
        </w:tc>
        <w:tc>
          <w:tcPr>
            <w:tcW w:w="720" w:type="dxa"/>
            <w:vAlign w:val="center"/>
          </w:tcPr>
          <w:p w14:paraId="4F970BE8" w14:textId="3C4D0FF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70B0AEF3" w14:textId="2C1B076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-0.03]</w:t>
            </w:r>
          </w:p>
        </w:tc>
        <w:tc>
          <w:tcPr>
            <w:tcW w:w="720" w:type="dxa"/>
            <w:vAlign w:val="center"/>
          </w:tcPr>
          <w:p w14:paraId="4534A127" w14:textId="7DD49AB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0F173F32" w14:textId="270BE5C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-0.03]</w:t>
            </w:r>
          </w:p>
        </w:tc>
        <w:tc>
          <w:tcPr>
            <w:tcW w:w="720" w:type="dxa"/>
            <w:vAlign w:val="center"/>
          </w:tcPr>
          <w:p w14:paraId="09E01578" w14:textId="34022D5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74A447D3" w14:textId="385799B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-0.01]</w:t>
            </w:r>
          </w:p>
        </w:tc>
      </w:tr>
      <w:tr w:rsidR="00CB275E" w14:paraId="2B28132E" w14:textId="77777777" w:rsidTr="00C667E0">
        <w:tc>
          <w:tcPr>
            <w:tcW w:w="263" w:type="dxa"/>
            <w:vAlign w:val="center"/>
          </w:tcPr>
          <w:p w14:paraId="6F213508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7FC65A5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58D460F4" w14:textId="31C72E0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66984DB3" w14:textId="5750D39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0.01]</w:t>
            </w:r>
          </w:p>
        </w:tc>
        <w:tc>
          <w:tcPr>
            <w:tcW w:w="720" w:type="dxa"/>
            <w:vAlign w:val="center"/>
          </w:tcPr>
          <w:p w14:paraId="7BE9BCCB" w14:textId="3A3969E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40" w:type="dxa"/>
            <w:vAlign w:val="center"/>
          </w:tcPr>
          <w:p w14:paraId="50FC9FBF" w14:textId="27044EC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[-0.26, 0.05]</w:t>
            </w:r>
          </w:p>
        </w:tc>
        <w:tc>
          <w:tcPr>
            <w:tcW w:w="720" w:type="dxa"/>
            <w:vAlign w:val="center"/>
          </w:tcPr>
          <w:p w14:paraId="068940BA" w14:textId="56C3027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5A84C6FB" w14:textId="0A8E8CF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-0.00]</w:t>
            </w:r>
          </w:p>
        </w:tc>
        <w:tc>
          <w:tcPr>
            <w:tcW w:w="720" w:type="dxa"/>
            <w:vAlign w:val="center"/>
          </w:tcPr>
          <w:p w14:paraId="32D279DB" w14:textId="3600B84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4F9984E6" w14:textId="7C85931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0.01]</w:t>
            </w:r>
          </w:p>
        </w:tc>
        <w:tc>
          <w:tcPr>
            <w:tcW w:w="720" w:type="dxa"/>
            <w:vAlign w:val="center"/>
          </w:tcPr>
          <w:p w14:paraId="4F8C4A30" w14:textId="0F4A315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5406FD16" w14:textId="73818A7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0.02]</w:t>
            </w:r>
          </w:p>
        </w:tc>
      </w:tr>
      <w:tr w:rsidR="00CB275E" w14:paraId="7BC966FB" w14:textId="77777777" w:rsidTr="00C667E0">
        <w:tc>
          <w:tcPr>
            <w:tcW w:w="263" w:type="dxa"/>
            <w:vAlign w:val="center"/>
          </w:tcPr>
          <w:p w14:paraId="3B748B8D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11A70C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6E651985" w14:textId="6BBB6CA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3790E8FF" w14:textId="2A86202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  <w:tc>
          <w:tcPr>
            <w:tcW w:w="720" w:type="dxa"/>
            <w:vAlign w:val="center"/>
          </w:tcPr>
          <w:p w14:paraId="4D475062" w14:textId="5D331B8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43E39FF6" w14:textId="4E78BD7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0.23]</w:t>
            </w:r>
          </w:p>
        </w:tc>
        <w:tc>
          <w:tcPr>
            <w:tcW w:w="720" w:type="dxa"/>
            <w:vAlign w:val="center"/>
          </w:tcPr>
          <w:p w14:paraId="0E7C6A7A" w14:textId="670905A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560D7015" w14:textId="0E4B4F2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  <w:tc>
          <w:tcPr>
            <w:tcW w:w="720" w:type="dxa"/>
            <w:vAlign w:val="center"/>
          </w:tcPr>
          <w:p w14:paraId="5C91C472" w14:textId="0AC096B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5F2A3C0E" w14:textId="063BE5E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-0.01]</w:t>
            </w:r>
          </w:p>
        </w:tc>
        <w:tc>
          <w:tcPr>
            <w:tcW w:w="720" w:type="dxa"/>
            <w:vAlign w:val="center"/>
          </w:tcPr>
          <w:p w14:paraId="724EBB7A" w14:textId="2950C6A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517B21B8" w14:textId="6DA9309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-0.01]</w:t>
            </w:r>
          </w:p>
        </w:tc>
      </w:tr>
      <w:tr w:rsidR="00CB275E" w14:paraId="12A7016D" w14:textId="77777777" w:rsidTr="00C667E0">
        <w:tc>
          <w:tcPr>
            <w:tcW w:w="263" w:type="dxa"/>
            <w:vAlign w:val="center"/>
          </w:tcPr>
          <w:p w14:paraId="7880B4E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CA8D65C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74347C88" w14:textId="7696C77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1C9A6A04" w14:textId="61D10E8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0.05]</w:t>
            </w:r>
          </w:p>
        </w:tc>
        <w:tc>
          <w:tcPr>
            <w:tcW w:w="720" w:type="dxa"/>
            <w:vAlign w:val="center"/>
          </w:tcPr>
          <w:p w14:paraId="6AE1D1A0" w14:textId="08F2337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7433CD79" w14:textId="62262E9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0.24]</w:t>
            </w:r>
          </w:p>
        </w:tc>
        <w:tc>
          <w:tcPr>
            <w:tcW w:w="720" w:type="dxa"/>
            <w:vAlign w:val="center"/>
          </w:tcPr>
          <w:p w14:paraId="025E9FF5" w14:textId="2F63E46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032B3D5E" w14:textId="38A776A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0.12]</w:t>
            </w:r>
          </w:p>
        </w:tc>
        <w:tc>
          <w:tcPr>
            <w:tcW w:w="720" w:type="dxa"/>
            <w:vAlign w:val="center"/>
          </w:tcPr>
          <w:p w14:paraId="2CDDFDF1" w14:textId="1E20CA7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5B63D944" w14:textId="0FF9B74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0.13]</w:t>
            </w:r>
          </w:p>
        </w:tc>
        <w:tc>
          <w:tcPr>
            <w:tcW w:w="720" w:type="dxa"/>
            <w:vAlign w:val="center"/>
          </w:tcPr>
          <w:p w14:paraId="2092EC48" w14:textId="08DBD30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3F7F532F" w14:textId="5069131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0.14]</w:t>
            </w:r>
          </w:p>
        </w:tc>
      </w:tr>
      <w:tr w:rsidR="00CB275E" w14:paraId="41B81497" w14:textId="77777777" w:rsidTr="00C667E0">
        <w:tc>
          <w:tcPr>
            <w:tcW w:w="263" w:type="dxa"/>
            <w:vAlign w:val="center"/>
          </w:tcPr>
          <w:p w14:paraId="2BEE73C9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5DCC0E8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30E16AC9" w14:textId="68F865B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40" w:type="dxa"/>
            <w:vAlign w:val="center"/>
          </w:tcPr>
          <w:p w14:paraId="52CA6714" w14:textId="108D970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0.21]</w:t>
            </w:r>
          </w:p>
        </w:tc>
        <w:tc>
          <w:tcPr>
            <w:tcW w:w="720" w:type="dxa"/>
            <w:vAlign w:val="center"/>
          </w:tcPr>
          <w:p w14:paraId="39E13DBD" w14:textId="179AB6A8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110A3C7A" w14:textId="21475AE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0.25]</w:t>
            </w:r>
          </w:p>
        </w:tc>
        <w:tc>
          <w:tcPr>
            <w:tcW w:w="720" w:type="dxa"/>
            <w:vAlign w:val="center"/>
          </w:tcPr>
          <w:p w14:paraId="50BECC5E" w14:textId="1083579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40" w:type="dxa"/>
            <w:vAlign w:val="center"/>
          </w:tcPr>
          <w:p w14:paraId="42B306E4" w14:textId="71DFD72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[0.18, 0.28]</w:t>
            </w:r>
          </w:p>
        </w:tc>
        <w:tc>
          <w:tcPr>
            <w:tcW w:w="720" w:type="dxa"/>
            <w:vAlign w:val="center"/>
          </w:tcPr>
          <w:p w14:paraId="691C4360" w14:textId="51644AE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440" w:type="dxa"/>
            <w:vAlign w:val="center"/>
          </w:tcPr>
          <w:p w14:paraId="7C519EF3" w14:textId="3E41AE9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[0.19, 0.29]</w:t>
            </w:r>
          </w:p>
        </w:tc>
        <w:tc>
          <w:tcPr>
            <w:tcW w:w="720" w:type="dxa"/>
            <w:vAlign w:val="center"/>
          </w:tcPr>
          <w:p w14:paraId="624BD1C0" w14:textId="4B67C7D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440" w:type="dxa"/>
            <w:vAlign w:val="center"/>
          </w:tcPr>
          <w:p w14:paraId="11BAAE29" w14:textId="73ED1F1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[0.17, 0.27]</w:t>
            </w:r>
          </w:p>
        </w:tc>
      </w:tr>
      <w:tr w:rsidR="00CB275E" w14:paraId="5700C721" w14:textId="77777777" w:rsidTr="00C667E0">
        <w:tc>
          <w:tcPr>
            <w:tcW w:w="263" w:type="dxa"/>
            <w:vAlign w:val="center"/>
          </w:tcPr>
          <w:p w14:paraId="4DFAB973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6A94D64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480ABC49" w14:textId="775CAE2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5EE616E2" w14:textId="48C76C3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0.12]</w:t>
            </w:r>
          </w:p>
        </w:tc>
        <w:tc>
          <w:tcPr>
            <w:tcW w:w="720" w:type="dxa"/>
            <w:vAlign w:val="center"/>
          </w:tcPr>
          <w:p w14:paraId="3C08B830" w14:textId="01960A4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358EEC58" w14:textId="447D24E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0.13]</w:t>
            </w:r>
          </w:p>
        </w:tc>
        <w:tc>
          <w:tcPr>
            <w:tcW w:w="720" w:type="dxa"/>
            <w:vAlign w:val="center"/>
          </w:tcPr>
          <w:p w14:paraId="470DBCD1" w14:textId="681E8AD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75117763" w14:textId="4FA42E2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0.09]</w:t>
            </w:r>
          </w:p>
        </w:tc>
        <w:tc>
          <w:tcPr>
            <w:tcW w:w="720" w:type="dxa"/>
            <w:vAlign w:val="center"/>
          </w:tcPr>
          <w:p w14:paraId="3A1E0C86" w14:textId="20F49E1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2DD33863" w14:textId="4E44A23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0.07]</w:t>
            </w:r>
          </w:p>
        </w:tc>
        <w:tc>
          <w:tcPr>
            <w:tcW w:w="720" w:type="dxa"/>
            <w:vAlign w:val="center"/>
          </w:tcPr>
          <w:p w14:paraId="1B27014A" w14:textId="2C001CF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426926C2" w14:textId="5D47B104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</w:tr>
      <w:tr w:rsidR="00CB275E" w14:paraId="4F566B8B" w14:textId="77777777" w:rsidTr="00C667E0">
        <w:tc>
          <w:tcPr>
            <w:tcW w:w="263" w:type="dxa"/>
            <w:vAlign w:val="center"/>
          </w:tcPr>
          <w:p w14:paraId="53E410FB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F6C5EC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2B7CB9DB" w14:textId="2C539D42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6AF2DDFF" w14:textId="7C8AE2E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0.02]</w:t>
            </w:r>
          </w:p>
        </w:tc>
        <w:tc>
          <w:tcPr>
            <w:tcW w:w="720" w:type="dxa"/>
            <w:vAlign w:val="center"/>
          </w:tcPr>
          <w:p w14:paraId="023B7EDE" w14:textId="1BA96A9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3F7ECE9C" w14:textId="1759C4CB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0.21]</w:t>
            </w:r>
          </w:p>
        </w:tc>
        <w:tc>
          <w:tcPr>
            <w:tcW w:w="720" w:type="dxa"/>
            <w:vAlign w:val="center"/>
          </w:tcPr>
          <w:p w14:paraId="7EC906D8" w14:textId="3AA79F6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01188AF4" w14:textId="39687C1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0.03]</w:t>
            </w:r>
          </w:p>
        </w:tc>
        <w:tc>
          <w:tcPr>
            <w:tcW w:w="720" w:type="dxa"/>
            <w:vAlign w:val="center"/>
          </w:tcPr>
          <w:p w14:paraId="25975722" w14:textId="0B0484C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39F67870" w14:textId="347660B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0.11]</w:t>
            </w:r>
          </w:p>
        </w:tc>
        <w:tc>
          <w:tcPr>
            <w:tcW w:w="720" w:type="dxa"/>
            <w:vAlign w:val="center"/>
          </w:tcPr>
          <w:p w14:paraId="3F7731CC" w14:textId="1976DBA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5ABE3DD1" w14:textId="56F953C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0.12]</w:t>
            </w:r>
          </w:p>
        </w:tc>
      </w:tr>
      <w:tr w:rsidR="00CB275E" w14:paraId="263D4E7C" w14:textId="77777777" w:rsidTr="00C667E0">
        <w:tc>
          <w:tcPr>
            <w:tcW w:w="263" w:type="dxa"/>
            <w:vAlign w:val="center"/>
          </w:tcPr>
          <w:p w14:paraId="41688D8F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30B8D86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4D414112" w14:textId="2A264196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5B6A1EE3" w14:textId="089B708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0.03]</w:t>
            </w:r>
          </w:p>
        </w:tc>
        <w:tc>
          <w:tcPr>
            <w:tcW w:w="720" w:type="dxa"/>
            <w:vAlign w:val="center"/>
          </w:tcPr>
          <w:p w14:paraId="112FD205" w14:textId="4CE6996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7298BE57" w14:textId="7C9B75D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0.16]</w:t>
            </w:r>
          </w:p>
        </w:tc>
        <w:tc>
          <w:tcPr>
            <w:tcW w:w="720" w:type="dxa"/>
            <w:vAlign w:val="center"/>
          </w:tcPr>
          <w:p w14:paraId="68CAF61B" w14:textId="2457C6E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4D50563B" w14:textId="236D87E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[-0.18, -0.08]</w:t>
            </w:r>
          </w:p>
        </w:tc>
        <w:tc>
          <w:tcPr>
            <w:tcW w:w="720" w:type="dxa"/>
            <w:vAlign w:val="center"/>
          </w:tcPr>
          <w:p w14:paraId="1E08E8E8" w14:textId="0E68E5D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40" w:type="dxa"/>
            <w:vAlign w:val="center"/>
          </w:tcPr>
          <w:p w14:paraId="56DBCD18" w14:textId="1BC4077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[-0.15, -0.05]</w:t>
            </w:r>
          </w:p>
        </w:tc>
        <w:tc>
          <w:tcPr>
            <w:tcW w:w="720" w:type="dxa"/>
            <w:vAlign w:val="center"/>
          </w:tcPr>
          <w:p w14:paraId="4957F021" w14:textId="1CEB045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440" w:type="dxa"/>
            <w:vAlign w:val="center"/>
          </w:tcPr>
          <w:p w14:paraId="4DA3F6BB" w14:textId="0AC36B8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-0.03]</w:t>
            </w:r>
          </w:p>
        </w:tc>
      </w:tr>
      <w:tr w:rsidR="00CB275E" w14:paraId="34F8486A" w14:textId="77777777" w:rsidTr="00C667E0">
        <w:tc>
          <w:tcPr>
            <w:tcW w:w="263" w:type="dxa"/>
            <w:vAlign w:val="center"/>
          </w:tcPr>
          <w:p w14:paraId="18F8A9C4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69578F5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7F4DFDAE" w14:textId="0FD26C97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6E0A02A1" w14:textId="129B790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0.03]</w:t>
            </w:r>
          </w:p>
        </w:tc>
        <w:tc>
          <w:tcPr>
            <w:tcW w:w="720" w:type="dxa"/>
            <w:vAlign w:val="center"/>
          </w:tcPr>
          <w:p w14:paraId="1113D599" w14:textId="4680501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40F612D8" w14:textId="78EF8A4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0.12]</w:t>
            </w:r>
          </w:p>
        </w:tc>
        <w:tc>
          <w:tcPr>
            <w:tcW w:w="720" w:type="dxa"/>
            <w:vAlign w:val="center"/>
          </w:tcPr>
          <w:p w14:paraId="3B3DAE27" w14:textId="5B2CC38F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484EE529" w14:textId="2CBAD7C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[-0.18, -0.08]</w:t>
            </w:r>
          </w:p>
        </w:tc>
        <w:tc>
          <w:tcPr>
            <w:tcW w:w="720" w:type="dxa"/>
            <w:vAlign w:val="center"/>
          </w:tcPr>
          <w:p w14:paraId="15BA2B51" w14:textId="22A57DD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221C789A" w14:textId="6B4C852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-0.01]</w:t>
            </w:r>
          </w:p>
        </w:tc>
        <w:tc>
          <w:tcPr>
            <w:tcW w:w="720" w:type="dxa"/>
            <w:vAlign w:val="center"/>
          </w:tcPr>
          <w:p w14:paraId="394B6BEF" w14:textId="5318BBF9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1D788E50" w14:textId="74E1C07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-0.01]</w:t>
            </w:r>
          </w:p>
        </w:tc>
      </w:tr>
      <w:tr w:rsidR="00CB275E" w14:paraId="72A44C0B" w14:textId="77777777" w:rsidTr="00C667E0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33FECA93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14:paraId="50AE287E" w14:textId="77777777" w:rsidR="00CB275E" w:rsidRDefault="00CB275E" w:rsidP="00CB275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4454415D" w14:textId="20F2A95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5C7396" w14:textId="3D1A178D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0.14]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8CB236C" w14:textId="658567FA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1ACFA9" w14:textId="02189CE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0.18]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39D4FAE" w14:textId="512E0233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066C0D" w14:textId="2DB4B100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0.11]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26BFE26" w14:textId="2EF8DF05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401BFF6" w14:textId="72DC6A71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0.10]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22E1722" w14:textId="64742B5C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3A5A3A" w14:textId="238B4C3E" w:rsidR="00CB275E" w:rsidRPr="00CB275E" w:rsidRDefault="00CB275E" w:rsidP="00CB275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0.11]</w:t>
            </w:r>
          </w:p>
        </w:tc>
      </w:tr>
      <w:tr w:rsidR="00A9038D" w14:paraId="1C29D2AD" w14:textId="77777777" w:rsidTr="00C667E0">
        <w:tc>
          <w:tcPr>
            <w:tcW w:w="12510" w:type="dxa"/>
            <w:gridSpan w:val="12"/>
            <w:tcBorders>
              <w:top w:val="single" w:sz="4" w:space="0" w:color="auto"/>
            </w:tcBorders>
            <w:vAlign w:val="center"/>
          </w:tcPr>
          <w:p w14:paraId="24062E45" w14:textId="14071618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do not contain 0.00. Results are from models without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0B8406E0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08728D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1F6762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AD00B49" w14:textId="5A4DC11D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3F66E51" w14:textId="38E733B7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B7C707" w14:textId="77777777" w:rsidR="00AD7B5C" w:rsidRDefault="00AD7B5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0B942B" w14:textId="46400C17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96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437"/>
        <w:gridCol w:w="730"/>
        <w:gridCol w:w="1440"/>
        <w:gridCol w:w="720"/>
        <w:gridCol w:w="1440"/>
        <w:gridCol w:w="720"/>
        <w:gridCol w:w="1440"/>
        <w:gridCol w:w="810"/>
        <w:gridCol w:w="1620"/>
        <w:gridCol w:w="725"/>
        <w:gridCol w:w="1620"/>
      </w:tblGrid>
      <w:tr w:rsidR="00AD7B5C" w14:paraId="0EF78D6C" w14:textId="6B39C414" w:rsidTr="00AD7B5C">
        <w:tc>
          <w:tcPr>
            <w:tcW w:w="12965" w:type="dxa"/>
            <w:gridSpan w:val="12"/>
            <w:vAlign w:val="center"/>
          </w:tcPr>
          <w:p w14:paraId="22242C47" w14:textId="39FFCB45" w:rsidR="00AD7B5C" w:rsidRPr="00FC1B07" w:rsidRDefault="00AD7B5C" w:rsidP="00C667E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AD7B5C" w14:paraId="74108DA4" w14:textId="60C360C1" w:rsidTr="00AD7B5C">
        <w:tc>
          <w:tcPr>
            <w:tcW w:w="12965" w:type="dxa"/>
            <w:gridSpan w:val="12"/>
            <w:tcBorders>
              <w:bottom w:val="single" w:sz="4" w:space="0" w:color="auto"/>
            </w:tcBorders>
            <w:vAlign w:val="center"/>
          </w:tcPr>
          <w:p w14:paraId="4263B876" w14:textId="5B2108F7" w:rsidR="00AD7B5C" w:rsidRPr="00302C03" w:rsidRDefault="00AD7B5C" w:rsidP="00C667E0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Relationship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and Family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Outcomes</w:t>
            </w:r>
          </w:p>
        </w:tc>
      </w:tr>
      <w:tr w:rsidR="00AD7B5C" w14:paraId="44212E9A" w14:textId="06A8535F" w:rsidTr="00AD7B5C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3A16C09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15E65B69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D91BA" w14:textId="77777777" w:rsidR="00AD7B5C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C6A74" w14:textId="77777777" w:rsidR="00AD7B5C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CD4D5" w14:textId="77777777" w:rsidR="00AD7B5C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DD069" w14:textId="77777777" w:rsidR="00AD7B5C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 Satisfaction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32873" w14:textId="74CC748A" w:rsidR="00AD7B5C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Had Children</w:t>
            </w:r>
          </w:p>
        </w:tc>
      </w:tr>
      <w:tr w:rsidR="00AD7B5C" w14:paraId="199BE646" w14:textId="62837B73" w:rsidTr="00AD7B5C"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59759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BFD2A" w14:textId="7777777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BE0D7" w14:textId="7777777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D74DD" w14:textId="7777777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3D8B" w14:textId="7777777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ACFB2" w14:textId="4C5A697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E9D1B" w14:textId="268913A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379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DEC8C" w14:textId="1CAB783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8AB98" w14:textId="7777777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0DAE258F" w14:textId="1CF6BCD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923C30B" w14:textId="4889F51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AD7B5C" w14:paraId="34643FC3" w14:textId="1BFE6CCB" w:rsidTr="00AD7B5C">
        <w:trPr>
          <w:trHeight w:val="224"/>
        </w:trPr>
        <w:tc>
          <w:tcPr>
            <w:tcW w:w="12965" w:type="dxa"/>
            <w:gridSpan w:val="12"/>
            <w:tcBorders>
              <w:top w:val="single" w:sz="4" w:space="0" w:color="auto"/>
            </w:tcBorders>
            <w:vAlign w:val="center"/>
          </w:tcPr>
          <w:p w14:paraId="0AA05B86" w14:textId="16B2602A" w:rsidR="00AD7B5C" w:rsidRPr="00B261C2" w:rsidRDefault="00AD7B5C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AD7B5C" w14:paraId="1610D622" w14:textId="44E3EADD" w:rsidTr="00FF2DA8">
        <w:trPr>
          <w:trHeight w:val="224"/>
        </w:trPr>
        <w:tc>
          <w:tcPr>
            <w:tcW w:w="263" w:type="dxa"/>
            <w:vAlign w:val="center"/>
          </w:tcPr>
          <w:p w14:paraId="04EEE53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DB8255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0F23E88C" w14:textId="72D2126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6F9D0B63" w14:textId="589D60F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1.18]</w:t>
            </w:r>
          </w:p>
        </w:tc>
        <w:tc>
          <w:tcPr>
            <w:tcW w:w="720" w:type="dxa"/>
            <w:vAlign w:val="center"/>
          </w:tcPr>
          <w:p w14:paraId="76CACE92" w14:textId="551A211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5D63AFBF" w14:textId="1D94DF5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1.50]</w:t>
            </w:r>
          </w:p>
        </w:tc>
        <w:tc>
          <w:tcPr>
            <w:tcW w:w="720" w:type="dxa"/>
            <w:vAlign w:val="center"/>
          </w:tcPr>
          <w:p w14:paraId="545A2434" w14:textId="5FE2CF9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212BB55C" w14:textId="7ECE115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1.15]</w:t>
            </w:r>
          </w:p>
        </w:tc>
        <w:tc>
          <w:tcPr>
            <w:tcW w:w="810" w:type="dxa"/>
            <w:vAlign w:val="center"/>
          </w:tcPr>
          <w:p w14:paraId="24D9556D" w14:textId="11D66AF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40AF099E" w14:textId="3A35652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0.08]</w:t>
            </w:r>
          </w:p>
        </w:tc>
        <w:tc>
          <w:tcPr>
            <w:tcW w:w="725" w:type="dxa"/>
            <w:vAlign w:val="center"/>
          </w:tcPr>
          <w:p w14:paraId="672B04F7" w14:textId="3644F3D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vAlign w:val="center"/>
          </w:tcPr>
          <w:p w14:paraId="76B5E930" w14:textId="0E4A858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1.31]</w:t>
            </w:r>
          </w:p>
        </w:tc>
      </w:tr>
      <w:tr w:rsidR="00AD7B5C" w14:paraId="033F46E3" w14:textId="3BBFCC86" w:rsidTr="00FF2DA8">
        <w:tc>
          <w:tcPr>
            <w:tcW w:w="263" w:type="dxa"/>
            <w:vAlign w:val="center"/>
          </w:tcPr>
          <w:p w14:paraId="1EF380C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E9F8B55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49B13B8E" w14:textId="15B1B89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440" w:type="dxa"/>
            <w:vAlign w:val="center"/>
          </w:tcPr>
          <w:p w14:paraId="2F46A435" w14:textId="3789CFE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1.40]</w:t>
            </w:r>
          </w:p>
        </w:tc>
        <w:tc>
          <w:tcPr>
            <w:tcW w:w="720" w:type="dxa"/>
            <w:vAlign w:val="center"/>
          </w:tcPr>
          <w:p w14:paraId="44165521" w14:textId="73C7F6A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40" w:type="dxa"/>
            <w:vAlign w:val="center"/>
          </w:tcPr>
          <w:p w14:paraId="27CC9E98" w14:textId="362EE3E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[0.54, 1.00]</w:t>
            </w:r>
          </w:p>
        </w:tc>
        <w:tc>
          <w:tcPr>
            <w:tcW w:w="720" w:type="dxa"/>
            <w:vAlign w:val="center"/>
          </w:tcPr>
          <w:p w14:paraId="6FECEB42" w14:textId="723BA86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40" w:type="dxa"/>
            <w:vAlign w:val="center"/>
          </w:tcPr>
          <w:p w14:paraId="6F0A2C19" w14:textId="1E844B8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1.31]</w:t>
            </w:r>
          </w:p>
        </w:tc>
        <w:tc>
          <w:tcPr>
            <w:tcW w:w="810" w:type="dxa"/>
            <w:vAlign w:val="center"/>
          </w:tcPr>
          <w:p w14:paraId="744AB54A" w14:textId="709A8E1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620" w:type="dxa"/>
            <w:vAlign w:val="center"/>
          </w:tcPr>
          <w:p w14:paraId="7119BB9C" w14:textId="0501584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0.33]</w:t>
            </w:r>
          </w:p>
        </w:tc>
        <w:tc>
          <w:tcPr>
            <w:tcW w:w="725" w:type="dxa"/>
            <w:vAlign w:val="center"/>
          </w:tcPr>
          <w:p w14:paraId="222F9B0F" w14:textId="5BF03A8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vAlign w:val="center"/>
          </w:tcPr>
          <w:p w14:paraId="481614B5" w14:textId="2A02C56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1.17]</w:t>
            </w:r>
          </w:p>
        </w:tc>
      </w:tr>
      <w:tr w:rsidR="00AD7B5C" w14:paraId="56158D69" w14:textId="12255067" w:rsidTr="00FF2DA8">
        <w:tc>
          <w:tcPr>
            <w:tcW w:w="263" w:type="dxa"/>
            <w:vAlign w:val="center"/>
          </w:tcPr>
          <w:p w14:paraId="2D8F25A4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7A3E0BD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14F1B38A" w14:textId="2C1B030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178178CC" w14:textId="5B4BD96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1.06]</w:t>
            </w:r>
          </w:p>
        </w:tc>
        <w:tc>
          <w:tcPr>
            <w:tcW w:w="720" w:type="dxa"/>
            <w:vAlign w:val="center"/>
          </w:tcPr>
          <w:p w14:paraId="5D03DE68" w14:textId="6256A19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440" w:type="dxa"/>
            <w:vAlign w:val="center"/>
          </w:tcPr>
          <w:p w14:paraId="787833BD" w14:textId="267E37F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[0.53, 1.18]</w:t>
            </w:r>
          </w:p>
        </w:tc>
        <w:tc>
          <w:tcPr>
            <w:tcW w:w="720" w:type="dxa"/>
            <w:vAlign w:val="center"/>
          </w:tcPr>
          <w:p w14:paraId="3665D272" w14:textId="3645BE5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7B4731C2" w14:textId="0AF3D1F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1.05]</w:t>
            </w:r>
          </w:p>
        </w:tc>
        <w:tc>
          <w:tcPr>
            <w:tcW w:w="810" w:type="dxa"/>
            <w:vAlign w:val="center"/>
          </w:tcPr>
          <w:p w14:paraId="754CD137" w14:textId="0D825BD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1F0320FF" w14:textId="7F642F4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[-0.18, 0.07]</w:t>
            </w:r>
          </w:p>
        </w:tc>
        <w:tc>
          <w:tcPr>
            <w:tcW w:w="725" w:type="dxa"/>
            <w:vAlign w:val="center"/>
          </w:tcPr>
          <w:p w14:paraId="4A11EA7E" w14:textId="475CEC1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20" w:type="dxa"/>
            <w:vAlign w:val="center"/>
          </w:tcPr>
          <w:p w14:paraId="3C8A416E" w14:textId="52DB2EF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1.24]</w:t>
            </w:r>
          </w:p>
        </w:tc>
      </w:tr>
      <w:tr w:rsidR="00AD7B5C" w14:paraId="3D7ADA3E" w14:textId="1EFCF3C7" w:rsidTr="00FF2DA8">
        <w:tc>
          <w:tcPr>
            <w:tcW w:w="263" w:type="dxa"/>
            <w:vAlign w:val="center"/>
          </w:tcPr>
          <w:p w14:paraId="13DEC685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47299D5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1B845F17" w14:textId="311E4B9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4040BF9C" w14:textId="3ECA9D3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1.13]</w:t>
            </w:r>
          </w:p>
        </w:tc>
        <w:tc>
          <w:tcPr>
            <w:tcW w:w="720" w:type="dxa"/>
            <w:vAlign w:val="center"/>
          </w:tcPr>
          <w:p w14:paraId="0F039DBD" w14:textId="7DC1268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18C71BE0" w14:textId="3124BF2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1.21]</w:t>
            </w:r>
          </w:p>
        </w:tc>
        <w:tc>
          <w:tcPr>
            <w:tcW w:w="720" w:type="dxa"/>
            <w:vAlign w:val="center"/>
          </w:tcPr>
          <w:p w14:paraId="29852D67" w14:textId="6578AE9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752B97C4" w14:textId="7BBDC64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1.10]</w:t>
            </w:r>
          </w:p>
        </w:tc>
        <w:tc>
          <w:tcPr>
            <w:tcW w:w="810" w:type="dxa"/>
            <w:vAlign w:val="center"/>
          </w:tcPr>
          <w:p w14:paraId="246A21C2" w14:textId="52FE1C6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620" w:type="dxa"/>
            <w:vAlign w:val="center"/>
          </w:tcPr>
          <w:p w14:paraId="169DC427" w14:textId="4049049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[-0.21, 0.01]</w:t>
            </w:r>
          </w:p>
        </w:tc>
        <w:tc>
          <w:tcPr>
            <w:tcW w:w="725" w:type="dxa"/>
            <w:vAlign w:val="center"/>
          </w:tcPr>
          <w:p w14:paraId="23E6BA35" w14:textId="3DA57B1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20" w:type="dxa"/>
            <w:vAlign w:val="center"/>
          </w:tcPr>
          <w:p w14:paraId="6920D276" w14:textId="106F240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1.35]</w:t>
            </w:r>
          </w:p>
        </w:tc>
      </w:tr>
      <w:tr w:rsidR="00AD7B5C" w14:paraId="1871F8D5" w14:textId="2B36E969" w:rsidTr="00FF2DA8">
        <w:tc>
          <w:tcPr>
            <w:tcW w:w="263" w:type="dxa"/>
            <w:vAlign w:val="center"/>
          </w:tcPr>
          <w:p w14:paraId="2D1360B4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71AD9C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331E19CE" w14:textId="1B26950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24D0CF66" w14:textId="08CBC62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1.02]</w:t>
            </w:r>
          </w:p>
        </w:tc>
        <w:tc>
          <w:tcPr>
            <w:tcW w:w="720" w:type="dxa"/>
            <w:vAlign w:val="center"/>
          </w:tcPr>
          <w:p w14:paraId="79B1548B" w14:textId="4157E72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23054631" w14:textId="43D3276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1.13]</w:t>
            </w:r>
          </w:p>
        </w:tc>
        <w:tc>
          <w:tcPr>
            <w:tcW w:w="720" w:type="dxa"/>
            <w:vAlign w:val="center"/>
          </w:tcPr>
          <w:p w14:paraId="1C629CA5" w14:textId="5EF6DCA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0E202D6D" w14:textId="7805C7D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1.01]</w:t>
            </w:r>
          </w:p>
        </w:tc>
        <w:tc>
          <w:tcPr>
            <w:tcW w:w="810" w:type="dxa"/>
            <w:vAlign w:val="center"/>
          </w:tcPr>
          <w:p w14:paraId="037B6D04" w14:textId="3C97ACA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620" w:type="dxa"/>
            <w:vAlign w:val="center"/>
          </w:tcPr>
          <w:p w14:paraId="3111F1B2" w14:textId="6D1F988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0.12]</w:t>
            </w:r>
          </w:p>
        </w:tc>
        <w:tc>
          <w:tcPr>
            <w:tcW w:w="725" w:type="dxa"/>
            <w:vAlign w:val="center"/>
          </w:tcPr>
          <w:p w14:paraId="53D5C36D" w14:textId="12C4F24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20" w:type="dxa"/>
            <w:vAlign w:val="center"/>
          </w:tcPr>
          <w:p w14:paraId="74A5343D" w14:textId="288EBB2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1.07]</w:t>
            </w:r>
          </w:p>
        </w:tc>
      </w:tr>
      <w:tr w:rsidR="00AD7B5C" w14:paraId="2ADAD334" w14:textId="00D1F2DD" w:rsidTr="00FF2DA8">
        <w:tc>
          <w:tcPr>
            <w:tcW w:w="263" w:type="dxa"/>
            <w:vAlign w:val="center"/>
          </w:tcPr>
          <w:p w14:paraId="6763BB9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81FD914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78D7DCEF" w14:textId="5F44622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0C43A2A8" w14:textId="2783D05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1.14]</w:t>
            </w:r>
          </w:p>
        </w:tc>
        <w:tc>
          <w:tcPr>
            <w:tcW w:w="720" w:type="dxa"/>
            <w:vAlign w:val="center"/>
          </w:tcPr>
          <w:p w14:paraId="19C3B4D1" w14:textId="62F52DE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03FC68BB" w14:textId="569C1A2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1.41]</w:t>
            </w:r>
          </w:p>
        </w:tc>
        <w:tc>
          <w:tcPr>
            <w:tcW w:w="720" w:type="dxa"/>
            <w:vAlign w:val="center"/>
          </w:tcPr>
          <w:p w14:paraId="054A8742" w14:textId="4754AC4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1733A0BB" w14:textId="283C37E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1.13]</w:t>
            </w:r>
          </w:p>
        </w:tc>
        <w:tc>
          <w:tcPr>
            <w:tcW w:w="810" w:type="dxa"/>
            <w:vAlign w:val="center"/>
          </w:tcPr>
          <w:p w14:paraId="32A9F0CA" w14:textId="105DD39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vAlign w:val="center"/>
          </w:tcPr>
          <w:p w14:paraId="3C873A78" w14:textId="6836B82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0.17]</w:t>
            </w:r>
          </w:p>
        </w:tc>
        <w:tc>
          <w:tcPr>
            <w:tcW w:w="725" w:type="dxa"/>
            <w:vAlign w:val="center"/>
          </w:tcPr>
          <w:p w14:paraId="6C44F3EC" w14:textId="06AE6D3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620" w:type="dxa"/>
            <w:vAlign w:val="center"/>
          </w:tcPr>
          <w:p w14:paraId="115EAE94" w14:textId="6CA154C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[0.70, 0.86]</w:t>
            </w:r>
          </w:p>
        </w:tc>
      </w:tr>
      <w:tr w:rsidR="00AD7B5C" w14:paraId="7BF42719" w14:textId="785C1045" w:rsidTr="00FF2DA8">
        <w:tc>
          <w:tcPr>
            <w:tcW w:w="263" w:type="dxa"/>
            <w:vAlign w:val="center"/>
          </w:tcPr>
          <w:p w14:paraId="27E541EA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11E878D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2B42E206" w14:textId="1D6FF32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3FE5C3B1" w14:textId="51DF5CA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1.23]</w:t>
            </w:r>
          </w:p>
        </w:tc>
        <w:tc>
          <w:tcPr>
            <w:tcW w:w="720" w:type="dxa"/>
            <w:vAlign w:val="center"/>
          </w:tcPr>
          <w:p w14:paraId="6C912A06" w14:textId="0F1442C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vAlign w:val="center"/>
          </w:tcPr>
          <w:p w14:paraId="18062862" w14:textId="5AD2EB7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1.24]</w:t>
            </w:r>
          </w:p>
        </w:tc>
        <w:tc>
          <w:tcPr>
            <w:tcW w:w="720" w:type="dxa"/>
            <w:vAlign w:val="center"/>
          </w:tcPr>
          <w:p w14:paraId="3F480959" w14:textId="6745CE3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499B7BB1" w14:textId="7EDDAF2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1.19]</w:t>
            </w:r>
          </w:p>
        </w:tc>
        <w:tc>
          <w:tcPr>
            <w:tcW w:w="810" w:type="dxa"/>
            <w:vAlign w:val="center"/>
          </w:tcPr>
          <w:p w14:paraId="6CE4FF67" w14:textId="21A7531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620" w:type="dxa"/>
            <w:vAlign w:val="center"/>
          </w:tcPr>
          <w:p w14:paraId="282704E9" w14:textId="4EE3680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0.23]</w:t>
            </w:r>
          </w:p>
        </w:tc>
        <w:tc>
          <w:tcPr>
            <w:tcW w:w="725" w:type="dxa"/>
            <w:vAlign w:val="center"/>
          </w:tcPr>
          <w:p w14:paraId="60315BE6" w14:textId="043D9F0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620" w:type="dxa"/>
            <w:vAlign w:val="center"/>
          </w:tcPr>
          <w:p w14:paraId="7EE92EB8" w14:textId="4B0974A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[0.75, 0.94]</w:t>
            </w:r>
          </w:p>
        </w:tc>
      </w:tr>
      <w:tr w:rsidR="00AD7B5C" w14:paraId="16FC7BC1" w14:textId="52B256FB" w:rsidTr="00AD7B5C">
        <w:tc>
          <w:tcPr>
            <w:tcW w:w="12965" w:type="dxa"/>
            <w:gridSpan w:val="12"/>
            <w:vAlign w:val="center"/>
          </w:tcPr>
          <w:p w14:paraId="1EBFCB0E" w14:textId="558A4C6E" w:rsidR="00AD7B5C" w:rsidRPr="00B261C2" w:rsidRDefault="00AD7B5C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AD7B5C" w14:paraId="18A43EF1" w14:textId="3EDD92D5" w:rsidTr="00B263C9">
        <w:tc>
          <w:tcPr>
            <w:tcW w:w="263" w:type="dxa"/>
            <w:vAlign w:val="center"/>
          </w:tcPr>
          <w:p w14:paraId="6F2446B8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DB9F61B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42234DFD" w14:textId="0B91E66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5F73B721" w14:textId="1B2AB3E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1.17]</w:t>
            </w:r>
          </w:p>
        </w:tc>
        <w:tc>
          <w:tcPr>
            <w:tcW w:w="720" w:type="dxa"/>
            <w:vAlign w:val="center"/>
          </w:tcPr>
          <w:p w14:paraId="75454D1E" w14:textId="7354756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7EAC79D2" w14:textId="3E11183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1.15]</w:t>
            </w:r>
          </w:p>
        </w:tc>
        <w:tc>
          <w:tcPr>
            <w:tcW w:w="720" w:type="dxa"/>
            <w:vAlign w:val="center"/>
          </w:tcPr>
          <w:p w14:paraId="39CA6C4B" w14:textId="34F8D25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25A94E97" w14:textId="2D48E15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1.12]</w:t>
            </w:r>
          </w:p>
        </w:tc>
        <w:tc>
          <w:tcPr>
            <w:tcW w:w="810" w:type="dxa"/>
            <w:vAlign w:val="center"/>
          </w:tcPr>
          <w:p w14:paraId="6B38CC6C" w14:textId="620C0B8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20" w:type="dxa"/>
            <w:vAlign w:val="center"/>
          </w:tcPr>
          <w:p w14:paraId="7D0735B4" w14:textId="6F3DEAA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0.19]</w:t>
            </w:r>
          </w:p>
        </w:tc>
        <w:tc>
          <w:tcPr>
            <w:tcW w:w="725" w:type="dxa"/>
            <w:vAlign w:val="center"/>
          </w:tcPr>
          <w:p w14:paraId="783DD5CF" w14:textId="7268A4A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vAlign w:val="center"/>
          </w:tcPr>
          <w:p w14:paraId="5556B870" w14:textId="3381015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1.05]</w:t>
            </w:r>
          </w:p>
        </w:tc>
      </w:tr>
      <w:tr w:rsidR="00AD7B5C" w14:paraId="7AFD58B9" w14:textId="7AEE9054" w:rsidTr="00B263C9">
        <w:tc>
          <w:tcPr>
            <w:tcW w:w="263" w:type="dxa"/>
            <w:vAlign w:val="center"/>
          </w:tcPr>
          <w:p w14:paraId="700F6376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967A3C0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3801B639" w14:textId="1E21A4C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440" w:type="dxa"/>
            <w:vAlign w:val="center"/>
          </w:tcPr>
          <w:p w14:paraId="34B86866" w14:textId="3193EE1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[1.15, 1.28]</w:t>
            </w:r>
          </w:p>
        </w:tc>
        <w:tc>
          <w:tcPr>
            <w:tcW w:w="720" w:type="dxa"/>
            <w:vAlign w:val="center"/>
          </w:tcPr>
          <w:p w14:paraId="2189D3AB" w14:textId="77E8CC6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3F8A0CF4" w14:textId="09EF1F1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1.12]</w:t>
            </w:r>
          </w:p>
        </w:tc>
        <w:tc>
          <w:tcPr>
            <w:tcW w:w="720" w:type="dxa"/>
            <w:vAlign w:val="center"/>
          </w:tcPr>
          <w:p w14:paraId="2E1FD192" w14:textId="712D064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15B79B38" w14:textId="284D6A0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1.18]</w:t>
            </w:r>
          </w:p>
        </w:tc>
        <w:tc>
          <w:tcPr>
            <w:tcW w:w="810" w:type="dxa"/>
            <w:vAlign w:val="center"/>
          </w:tcPr>
          <w:p w14:paraId="3FCA6A44" w14:textId="6877972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620" w:type="dxa"/>
            <w:vAlign w:val="center"/>
          </w:tcPr>
          <w:p w14:paraId="535B9203" w14:textId="2F59C64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0.15]</w:t>
            </w:r>
          </w:p>
        </w:tc>
        <w:tc>
          <w:tcPr>
            <w:tcW w:w="725" w:type="dxa"/>
            <w:vAlign w:val="center"/>
          </w:tcPr>
          <w:p w14:paraId="7CDBECC7" w14:textId="771D57D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vAlign w:val="center"/>
          </w:tcPr>
          <w:p w14:paraId="2D23D915" w14:textId="3BBEFEB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1.10]</w:t>
            </w:r>
          </w:p>
        </w:tc>
      </w:tr>
      <w:tr w:rsidR="00AD7B5C" w14:paraId="06AF06B9" w14:textId="534BCA21" w:rsidTr="00B263C9">
        <w:tc>
          <w:tcPr>
            <w:tcW w:w="263" w:type="dxa"/>
            <w:vAlign w:val="center"/>
          </w:tcPr>
          <w:p w14:paraId="6441B707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8177144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466122DB" w14:textId="145D855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40" w:type="dxa"/>
            <w:vAlign w:val="center"/>
          </w:tcPr>
          <w:p w14:paraId="17830DA4" w14:textId="732DE99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[1.18, 1.32]</w:t>
            </w:r>
          </w:p>
        </w:tc>
        <w:tc>
          <w:tcPr>
            <w:tcW w:w="720" w:type="dxa"/>
            <w:vAlign w:val="center"/>
          </w:tcPr>
          <w:p w14:paraId="19AF1D81" w14:textId="0BFAAE9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6E0B97EE" w14:textId="5FB857C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1.27]</w:t>
            </w:r>
          </w:p>
        </w:tc>
        <w:tc>
          <w:tcPr>
            <w:tcW w:w="720" w:type="dxa"/>
            <w:vAlign w:val="center"/>
          </w:tcPr>
          <w:p w14:paraId="4DD07CE5" w14:textId="60B9A1E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40" w:type="dxa"/>
            <w:vAlign w:val="center"/>
          </w:tcPr>
          <w:p w14:paraId="52544BB6" w14:textId="1443D9B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1.23]</w:t>
            </w:r>
          </w:p>
        </w:tc>
        <w:tc>
          <w:tcPr>
            <w:tcW w:w="810" w:type="dxa"/>
            <w:vAlign w:val="center"/>
          </w:tcPr>
          <w:p w14:paraId="06E95BE3" w14:textId="57996CF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4176D3FA" w14:textId="29982E1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0.17]</w:t>
            </w:r>
          </w:p>
        </w:tc>
        <w:tc>
          <w:tcPr>
            <w:tcW w:w="725" w:type="dxa"/>
            <w:vAlign w:val="center"/>
          </w:tcPr>
          <w:p w14:paraId="508E5B31" w14:textId="293F5E6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620" w:type="dxa"/>
            <w:vAlign w:val="center"/>
          </w:tcPr>
          <w:p w14:paraId="1D96231D" w14:textId="7F160CD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[1.31, 1.45]</w:t>
            </w:r>
          </w:p>
        </w:tc>
      </w:tr>
      <w:tr w:rsidR="00AD7B5C" w14:paraId="42345F79" w14:textId="23CDE22F" w:rsidTr="00B263C9">
        <w:tc>
          <w:tcPr>
            <w:tcW w:w="263" w:type="dxa"/>
            <w:vAlign w:val="center"/>
          </w:tcPr>
          <w:p w14:paraId="03A1A61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B6CE996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4C4A12A8" w14:textId="084DAFE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50BA97EA" w14:textId="725B5EA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1.06]</w:t>
            </w:r>
          </w:p>
        </w:tc>
        <w:tc>
          <w:tcPr>
            <w:tcW w:w="720" w:type="dxa"/>
            <w:vAlign w:val="center"/>
          </w:tcPr>
          <w:p w14:paraId="2162C087" w14:textId="082018C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6480D0AF" w14:textId="4E522C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1.29]</w:t>
            </w:r>
          </w:p>
        </w:tc>
        <w:tc>
          <w:tcPr>
            <w:tcW w:w="720" w:type="dxa"/>
            <w:vAlign w:val="center"/>
          </w:tcPr>
          <w:p w14:paraId="3CD2BB04" w14:textId="278ABDE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7B5D6270" w14:textId="2302B9A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1.05]</w:t>
            </w:r>
          </w:p>
        </w:tc>
        <w:tc>
          <w:tcPr>
            <w:tcW w:w="810" w:type="dxa"/>
            <w:vAlign w:val="center"/>
          </w:tcPr>
          <w:p w14:paraId="489668A9" w14:textId="177197B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620" w:type="dxa"/>
            <w:vAlign w:val="center"/>
          </w:tcPr>
          <w:p w14:paraId="4D39EC8B" w14:textId="0AE7535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[-0.25, -0.12]</w:t>
            </w:r>
          </w:p>
        </w:tc>
        <w:tc>
          <w:tcPr>
            <w:tcW w:w="725" w:type="dxa"/>
            <w:vAlign w:val="center"/>
          </w:tcPr>
          <w:p w14:paraId="2E9BC66A" w14:textId="0BF718A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620" w:type="dxa"/>
            <w:vAlign w:val="center"/>
          </w:tcPr>
          <w:p w14:paraId="2C6AE5F7" w14:textId="217A81D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1.21]</w:t>
            </w:r>
          </w:p>
        </w:tc>
      </w:tr>
      <w:tr w:rsidR="00AD7B5C" w14:paraId="4899E4C7" w14:textId="1C04F3BF" w:rsidTr="00B263C9">
        <w:tc>
          <w:tcPr>
            <w:tcW w:w="263" w:type="dxa"/>
            <w:vAlign w:val="center"/>
          </w:tcPr>
          <w:p w14:paraId="6E3F69AA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1C58E4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vAlign w:val="center"/>
          </w:tcPr>
          <w:p w14:paraId="62EF11E0" w14:textId="2D27FAA7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40" w:type="dxa"/>
            <w:vAlign w:val="center"/>
          </w:tcPr>
          <w:p w14:paraId="088DBC68" w14:textId="1077AC2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[0.78, 0.88]</w:t>
            </w:r>
          </w:p>
        </w:tc>
        <w:tc>
          <w:tcPr>
            <w:tcW w:w="720" w:type="dxa"/>
            <w:vAlign w:val="center"/>
          </w:tcPr>
          <w:p w14:paraId="4081A930" w14:textId="7CE3F45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440" w:type="dxa"/>
            <w:vAlign w:val="center"/>
          </w:tcPr>
          <w:p w14:paraId="4944743F" w14:textId="32B4A26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1.24]</w:t>
            </w:r>
          </w:p>
        </w:tc>
        <w:tc>
          <w:tcPr>
            <w:tcW w:w="720" w:type="dxa"/>
            <w:vAlign w:val="center"/>
          </w:tcPr>
          <w:p w14:paraId="622C7E9C" w14:textId="1440937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60020BD3" w14:textId="34B6CB8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0.92]</w:t>
            </w:r>
          </w:p>
        </w:tc>
        <w:tc>
          <w:tcPr>
            <w:tcW w:w="810" w:type="dxa"/>
            <w:vAlign w:val="center"/>
          </w:tcPr>
          <w:p w14:paraId="498C7FBC" w14:textId="0109A08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2E0D2039" w14:textId="2F6B7F2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0.04]</w:t>
            </w:r>
          </w:p>
        </w:tc>
        <w:tc>
          <w:tcPr>
            <w:tcW w:w="725" w:type="dxa"/>
            <w:vAlign w:val="center"/>
          </w:tcPr>
          <w:p w14:paraId="0BACDB5E" w14:textId="73D3B22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20" w:type="dxa"/>
            <w:vAlign w:val="center"/>
          </w:tcPr>
          <w:p w14:paraId="0507B703" w14:textId="1B67547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[0.83, 0.92]</w:t>
            </w:r>
          </w:p>
        </w:tc>
      </w:tr>
      <w:tr w:rsidR="00AD7B5C" w14:paraId="07F21929" w14:textId="1404B2A7" w:rsidTr="00AD7B5C">
        <w:tc>
          <w:tcPr>
            <w:tcW w:w="12965" w:type="dxa"/>
            <w:gridSpan w:val="12"/>
            <w:vAlign w:val="center"/>
          </w:tcPr>
          <w:p w14:paraId="13466BDD" w14:textId="262F0FF9" w:rsidR="00AD7B5C" w:rsidRPr="00B261C2" w:rsidRDefault="00AD7B5C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sz w:val="22"/>
                <w:szCs w:val="22"/>
              </w:rPr>
              <w:t>Combined</w:t>
            </w:r>
          </w:p>
        </w:tc>
      </w:tr>
      <w:tr w:rsidR="00AD7B5C" w14:paraId="26F27A27" w14:textId="0FA4C3CC" w:rsidTr="00893FEA">
        <w:tc>
          <w:tcPr>
            <w:tcW w:w="263" w:type="dxa"/>
            <w:vAlign w:val="center"/>
          </w:tcPr>
          <w:p w14:paraId="6DBBDC5C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01A48A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69122A5B" w14:textId="602A8E9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40" w:type="dxa"/>
            <w:vAlign w:val="center"/>
          </w:tcPr>
          <w:p w14:paraId="78EFD84C" w14:textId="772CD88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1.19]</w:t>
            </w:r>
          </w:p>
        </w:tc>
        <w:tc>
          <w:tcPr>
            <w:tcW w:w="720" w:type="dxa"/>
            <w:vAlign w:val="center"/>
          </w:tcPr>
          <w:p w14:paraId="2449C363" w14:textId="2BB4B51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3CD97678" w14:textId="4C8CF0D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1.50]</w:t>
            </w:r>
          </w:p>
        </w:tc>
        <w:tc>
          <w:tcPr>
            <w:tcW w:w="720" w:type="dxa"/>
            <w:vAlign w:val="center"/>
          </w:tcPr>
          <w:p w14:paraId="7DA2BAB3" w14:textId="764773C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66E14E73" w14:textId="1CC962B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1.16]</w:t>
            </w:r>
          </w:p>
        </w:tc>
        <w:tc>
          <w:tcPr>
            <w:tcW w:w="810" w:type="dxa"/>
            <w:vAlign w:val="center"/>
          </w:tcPr>
          <w:p w14:paraId="6C8B817E" w14:textId="38C709D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3EF3B84F" w14:textId="69D2FEA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0.11]</w:t>
            </w:r>
          </w:p>
        </w:tc>
        <w:tc>
          <w:tcPr>
            <w:tcW w:w="725" w:type="dxa"/>
            <w:vAlign w:val="center"/>
          </w:tcPr>
          <w:p w14:paraId="224D94E7" w14:textId="388CEDE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620" w:type="dxa"/>
            <w:vAlign w:val="center"/>
          </w:tcPr>
          <w:p w14:paraId="3EF819AA" w14:textId="1190966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1.30]</w:t>
            </w:r>
          </w:p>
        </w:tc>
      </w:tr>
      <w:tr w:rsidR="00AD7B5C" w14:paraId="2C327A25" w14:textId="4EFD5D35" w:rsidTr="00893FEA">
        <w:tc>
          <w:tcPr>
            <w:tcW w:w="263" w:type="dxa"/>
            <w:vAlign w:val="center"/>
          </w:tcPr>
          <w:p w14:paraId="3F4500A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5363838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1C178F5E" w14:textId="5BF1BF2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440" w:type="dxa"/>
            <w:vAlign w:val="center"/>
          </w:tcPr>
          <w:p w14:paraId="4EE3C684" w14:textId="043581E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1.39]</w:t>
            </w:r>
          </w:p>
        </w:tc>
        <w:tc>
          <w:tcPr>
            <w:tcW w:w="720" w:type="dxa"/>
            <w:vAlign w:val="center"/>
          </w:tcPr>
          <w:p w14:paraId="134386BB" w14:textId="7DDC6AC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40" w:type="dxa"/>
            <w:vAlign w:val="center"/>
          </w:tcPr>
          <w:p w14:paraId="20946012" w14:textId="12F2DDE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[0.54, 1.02]</w:t>
            </w:r>
          </w:p>
        </w:tc>
        <w:tc>
          <w:tcPr>
            <w:tcW w:w="720" w:type="dxa"/>
            <w:vAlign w:val="center"/>
          </w:tcPr>
          <w:p w14:paraId="7736457D" w14:textId="4281999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7814BA07" w14:textId="6D71E07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1.30]</w:t>
            </w:r>
          </w:p>
        </w:tc>
        <w:tc>
          <w:tcPr>
            <w:tcW w:w="810" w:type="dxa"/>
            <w:vAlign w:val="center"/>
          </w:tcPr>
          <w:p w14:paraId="4E3194DB" w14:textId="3D893C4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620" w:type="dxa"/>
            <w:vAlign w:val="center"/>
          </w:tcPr>
          <w:p w14:paraId="5F286834" w14:textId="519BA7D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0.31]</w:t>
            </w:r>
          </w:p>
        </w:tc>
        <w:tc>
          <w:tcPr>
            <w:tcW w:w="725" w:type="dxa"/>
            <w:vAlign w:val="center"/>
          </w:tcPr>
          <w:p w14:paraId="24542049" w14:textId="72E6F08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vAlign w:val="center"/>
          </w:tcPr>
          <w:p w14:paraId="68ED9AE9" w14:textId="20A6D96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1.17]</w:t>
            </w:r>
          </w:p>
        </w:tc>
      </w:tr>
      <w:tr w:rsidR="00AD7B5C" w14:paraId="04FD572C" w14:textId="7E5CC29E" w:rsidTr="00893FEA">
        <w:tc>
          <w:tcPr>
            <w:tcW w:w="263" w:type="dxa"/>
            <w:vAlign w:val="center"/>
          </w:tcPr>
          <w:p w14:paraId="27849C75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573052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4898878C" w14:textId="1A02C97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1E94E76B" w14:textId="6D01A19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1.05]</w:t>
            </w:r>
          </w:p>
        </w:tc>
        <w:tc>
          <w:tcPr>
            <w:tcW w:w="720" w:type="dxa"/>
            <w:vAlign w:val="center"/>
          </w:tcPr>
          <w:p w14:paraId="517EBA61" w14:textId="0E8E33C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40" w:type="dxa"/>
            <w:vAlign w:val="center"/>
          </w:tcPr>
          <w:p w14:paraId="05C0F229" w14:textId="51B5E34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[0.53, 1.22]</w:t>
            </w:r>
          </w:p>
        </w:tc>
        <w:tc>
          <w:tcPr>
            <w:tcW w:w="720" w:type="dxa"/>
            <w:vAlign w:val="center"/>
          </w:tcPr>
          <w:p w14:paraId="5616B6FB" w14:textId="43D737E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40769BD7" w14:textId="1A531FF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1.04]</w:t>
            </w:r>
          </w:p>
        </w:tc>
        <w:tc>
          <w:tcPr>
            <w:tcW w:w="810" w:type="dxa"/>
            <w:vAlign w:val="center"/>
          </w:tcPr>
          <w:p w14:paraId="21456D16" w14:textId="73C2B7C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7F76A0A2" w14:textId="686E19F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0.10]</w:t>
            </w:r>
          </w:p>
        </w:tc>
        <w:tc>
          <w:tcPr>
            <w:tcW w:w="725" w:type="dxa"/>
            <w:vAlign w:val="center"/>
          </w:tcPr>
          <w:p w14:paraId="79689F9F" w14:textId="3BEEA38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vAlign w:val="center"/>
          </w:tcPr>
          <w:p w14:paraId="47A32FC5" w14:textId="4D042F7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1.24]</w:t>
            </w:r>
          </w:p>
        </w:tc>
      </w:tr>
      <w:tr w:rsidR="00AD7B5C" w14:paraId="2BC2E41F" w14:textId="5A6C6285" w:rsidTr="00893FEA">
        <w:tc>
          <w:tcPr>
            <w:tcW w:w="263" w:type="dxa"/>
            <w:vAlign w:val="center"/>
          </w:tcPr>
          <w:p w14:paraId="0605F14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D04FBEB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33412DC7" w14:textId="700C169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6686091A" w14:textId="24F78A1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1.13]</w:t>
            </w:r>
          </w:p>
        </w:tc>
        <w:tc>
          <w:tcPr>
            <w:tcW w:w="720" w:type="dxa"/>
            <w:vAlign w:val="center"/>
          </w:tcPr>
          <w:p w14:paraId="3F18142B" w14:textId="6F3041E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19CA9AC7" w14:textId="588C383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 1.18]</w:t>
            </w:r>
          </w:p>
        </w:tc>
        <w:tc>
          <w:tcPr>
            <w:tcW w:w="720" w:type="dxa"/>
            <w:vAlign w:val="center"/>
          </w:tcPr>
          <w:p w14:paraId="0CA08004" w14:textId="4747A6A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045BC404" w14:textId="7E82338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1.10]</w:t>
            </w:r>
          </w:p>
        </w:tc>
        <w:tc>
          <w:tcPr>
            <w:tcW w:w="810" w:type="dxa"/>
            <w:vAlign w:val="center"/>
          </w:tcPr>
          <w:p w14:paraId="4F7B8786" w14:textId="1605B14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620" w:type="dxa"/>
            <w:vAlign w:val="center"/>
          </w:tcPr>
          <w:p w14:paraId="510AF0C0" w14:textId="59BCA9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[-0.23, 0.01]</w:t>
            </w:r>
          </w:p>
        </w:tc>
        <w:tc>
          <w:tcPr>
            <w:tcW w:w="725" w:type="dxa"/>
            <w:vAlign w:val="center"/>
          </w:tcPr>
          <w:p w14:paraId="1E868969" w14:textId="349E7FC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vAlign w:val="center"/>
          </w:tcPr>
          <w:p w14:paraId="0B0C6CE0" w14:textId="3F9936C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1.31]</w:t>
            </w:r>
          </w:p>
        </w:tc>
      </w:tr>
      <w:tr w:rsidR="00AD7B5C" w14:paraId="199207E8" w14:textId="76B977B5" w:rsidTr="00893FEA">
        <w:tc>
          <w:tcPr>
            <w:tcW w:w="263" w:type="dxa"/>
            <w:vAlign w:val="center"/>
          </w:tcPr>
          <w:p w14:paraId="6EB64217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1125B79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184C192F" w14:textId="028C1F1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3A6EECF4" w14:textId="7ED08ED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1.02]</w:t>
            </w:r>
          </w:p>
        </w:tc>
        <w:tc>
          <w:tcPr>
            <w:tcW w:w="720" w:type="dxa"/>
            <w:vAlign w:val="center"/>
          </w:tcPr>
          <w:p w14:paraId="4C850E0D" w14:textId="0580AA2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2778F884" w14:textId="33D23A4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1.12]</w:t>
            </w:r>
          </w:p>
        </w:tc>
        <w:tc>
          <w:tcPr>
            <w:tcW w:w="720" w:type="dxa"/>
            <w:vAlign w:val="center"/>
          </w:tcPr>
          <w:p w14:paraId="66E2BA17" w14:textId="47EFDBB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2309F1E7" w14:textId="13D1254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1.01]</w:t>
            </w:r>
          </w:p>
        </w:tc>
        <w:tc>
          <w:tcPr>
            <w:tcW w:w="810" w:type="dxa"/>
            <w:vAlign w:val="center"/>
          </w:tcPr>
          <w:p w14:paraId="4F91F3D3" w14:textId="5F527B2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620" w:type="dxa"/>
            <w:vAlign w:val="center"/>
          </w:tcPr>
          <w:p w14:paraId="2D43B561" w14:textId="4CAC96E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0.13]</w:t>
            </w:r>
          </w:p>
        </w:tc>
        <w:tc>
          <w:tcPr>
            <w:tcW w:w="725" w:type="dxa"/>
            <w:vAlign w:val="center"/>
          </w:tcPr>
          <w:p w14:paraId="31A207F0" w14:textId="73D68A2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20" w:type="dxa"/>
            <w:vAlign w:val="center"/>
          </w:tcPr>
          <w:p w14:paraId="44324CA5" w14:textId="087F575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1.07]</w:t>
            </w:r>
          </w:p>
        </w:tc>
      </w:tr>
      <w:tr w:rsidR="00AD7B5C" w14:paraId="214D5CC3" w14:textId="58B33360" w:rsidTr="00893FEA">
        <w:tc>
          <w:tcPr>
            <w:tcW w:w="263" w:type="dxa"/>
            <w:vAlign w:val="center"/>
          </w:tcPr>
          <w:p w14:paraId="1246159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5B61DB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569DC3C0" w14:textId="6DD626C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7D6B7C48" w14:textId="1EE25BD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1.13]</w:t>
            </w:r>
          </w:p>
        </w:tc>
        <w:tc>
          <w:tcPr>
            <w:tcW w:w="720" w:type="dxa"/>
            <w:vAlign w:val="center"/>
          </w:tcPr>
          <w:p w14:paraId="1F8BC6B3" w14:textId="47EE00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40" w:type="dxa"/>
            <w:vAlign w:val="center"/>
          </w:tcPr>
          <w:p w14:paraId="50529446" w14:textId="58EFA2D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1.44]</w:t>
            </w:r>
          </w:p>
        </w:tc>
        <w:tc>
          <w:tcPr>
            <w:tcW w:w="720" w:type="dxa"/>
            <w:vAlign w:val="center"/>
          </w:tcPr>
          <w:p w14:paraId="0B0F13B4" w14:textId="6D79C31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5C73A4CC" w14:textId="2B9ACED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1.11]</w:t>
            </w:r>
          </w:p>
        </w:tc>
        <w:tc>
          <w:tcPr>
            <w:tcW w:w="810" w:type="dxa"/>
            <w:vAlign w:val="center"/>
          </w:tcPr>
          <w:p w14:paraId="5B862017" w14:textId="40A4149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620" w:type="dxa"/>
            <w:vAlign w:val="center"/>
          </w:tcPr>
          <w:p w14:paraId="438A0778" w14:textId="1990D9A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0.17]</w:t>
            </w:r>
          </w:p>
        </w:tc>
        <w:tc>
          <w:tcPr>
            <w:tcW w:w="725" w:type="dxa"/>
            <w:vAlign w:val="center"/>
          </w:tcPr>
          <w:p w14:paraId="0C269F3A" w14:textId="18471FB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620" w:type="dxa"/>
            <w:vAlign w:val="center"/>
          </w:tcPr>
          <w:p w14:paraId="6DC6D71E" w14:textId="7B9796C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[0.71, 0.87]</w:t>
            </w:r>
          </w:p>
        </w:tc>
      </w:tr>
      <w:tr w:rsidR="00AD7B5C" w14:paraId="2EBCA007" w14:textId="003793A9" w:rsidTr="00893FEA">
        <w:tc>
          <w:tcPr>
            <w:tcW w:w="263" w:type="dxa"/>
            <w:vAlign w:val="center"/>
          </w:tcPr>
          <w:p w14:paraId="2FEC7A56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E1DF263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7DE87BD4" w14:textId="59F3507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5AE3793D" w14:textId="7C72D4B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1.23]</w:t>
            </w:r>
          </w:p>
        </w:tc>
        <w:tc>
          <w:tcPr>
            <w:tcW w:w="720" w:type="dxa"/>
            <w:vAlign w:val="center"/>
          </w:tcPr>
          <w:p w14:paraId="63AEF180" w14:textId="0766E86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49739B42" w14:textId="787538D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1.23]</w:t>
            </w:r>
          </w:p>
        </w:tc>
        <w:tc>
          <w:tcPr>
            <w:tcW w:w="720" w:type="dxa"/>
            <w:vAlign w:val="center"/>
          </w:tcPr>
          <w:p w14:paraId="7318120F" w14:textId="3BB2343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40" w:type="dxa"/>
            <w:vAlign w:val="center"/>
          </w:tcPr>
          <w:p w14:paraId="7D79B68B" w14:textId="2BEAA7E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1.18]</w:t>
            </w:r>
          </w:p>
        </w:tc>
        <w:tc>
          <w:tcPr>
            <w:tcW w:w="810" w:type="dxa"/>
            <w:vAlign w:val="center"/>
          </w:tcPr>
          <w:p w14:paraId="415CDE51" w14:textId="030EB52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620" w:type="dxa"/>
            <w:vAlign w:val="center"/>
          </w:tcPr>
          <w:p w14:paraId="22C9B1F4" w14:textId="1A70080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0.26]</w:t>
            </w:r>
          </w:p>
        </w:tc>
        <w:tc>
          <w:tcPr>
            <w:tcW w:w="725" w:type="dxa"/>
            <w:vAlign w:val="center"/>
          </w:tcPr>
          <w:p w14:paraId="4CA320F9" w14:textId="0180231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20" w:type="dxa"/>
            <w:vAlign w:val="center"/>
          </w:tcPr>
          <w:p w14:paraId="6F287450" w14:textId="2BCEF84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[0.76, 0.94]</w:t>
            </w:r>
          </w:p>
        </w:tc>
      </w:tr>
      <w:tr w:rsidR="00AD7B5C" w14:paraId="04D92CC5" w14:textId="7E030A8F" w:rsidTr="00893FEA">
        <w:tc>
          <w:tcPr>
            <w:tcW w:w="263" w:type="dxa"/>
            <w:vAlign w:val="center"/>
          </w:tcPr>
          <w:p w14:paraId="155403D6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323F3AB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2547D98A" w14:textId="1283402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5071449F" w14:textId="6B4E11D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1.21]</w:t>
            </w:r>
          </w:p>
        </w:tc>
        <w:tc>
          <w:tcPr>
            <w:tcW w:w="720" w:type="dxa"/>
            <w:vAlign w:val="center"/>
          </w:tcPr>
          <w:p w14:paraId="24625829" w14:textId="23F5BB4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6BDCF2E9" w14:textId="216A2D44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1.58]</w:t>
            </w:r>
          </w:p>
        </w:tc>
        <w:tc>
          <w:tcPr>
            <w:tcW w:w="720" w:type="dxa"/>
            <w:vAlign w:val="center"/>
          </w:tcPr>
          <w:p w14:paraId="165FC291" w14:textId="0F6A8A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72B7FA22" w14:textId="5E838BE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1.17]</w:t>
            </w:r>
          </w:p>
        </w:tc>
        <w:tc>
          <w:tcPr>
            <w:tcW w:w="810" w:type="dxa"/>
            <w:vAlign w:val="center"/>
          </w:tcPr>
          <w:p w14:paraId="1703D2CE" w14:textId="39EAC38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620" w:type="dxa"/>
            <w:vAlign w:val="center"/>
          </w:tcPr>
          <w:p w14:paraId="08BAE468" w14:textId="055297E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0.27]</w:t>
            </w:r>
          </w:p>
        </w:tc>
        <w:tc>
          <w:tcPr>
            <w:tcW w:w="725" w:type="dxa"/>
            <w:vAlign w:val="center"/>
          </w:tcPr>
          <w:p w14:paraId="68478288" w14:textId="3E16B9B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vAlign w:val="center"/>
          </w:tcPr>
          <w:p w14:paraId="55B914F2" w14:textId="08DFA09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1.14]</w:t>
            </w:r>
          </w:p>
        </w:tc>
      </w:tr>
      <w:tr w:rsidR="00AD7B5C" w14:paraId="7E64BFB8" w14:textId="386571A3" w:rsidTr="00893FEA">
        <w:tc>
          <w:tcPr>
            <w:tcW w:w="263" w:type="dxa"/>
            <w:vAlign w:val="center"/>
          </w:tcPr>
          <w:p w14:paraId="1A9743E1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813DF10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6D6137DC" w14:textId="7754BE5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440" w:type="dxa"/>
            <w:vAlign w:val="center"/>
          </w:tcPr>
          <w:p w14:paraId="45A8E4F6" w14:textId="57896A2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[1.20, 1.55]</w:t>
            </w:r>
          </w:p>
        </w:tc>
        <w:tc>
          <w:tcPr>
            <w:tcW w:w="720" w:type="dxa"/>
            <w:vAlign w:val="center"/>
          </w:tcPr>
          <w:p w14:paraId="7B649CE3" w14:textId="5D32BE6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40" w:type="dxa"/>
            <w:vAlign w:val="center"/>
          </w:tcPr>
          <w:p w14:paraId="5DE3A367" w14:textId="1DE8BDF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 1.21]</w:t>
            </w:r>
          </w:p>
        </w:tc>
        <w:tc>
          <w:tcPr>
            <w:tcW w:w="720" w:type="dxa"/>
            <w:vAlign w:val="center"/>
          </w:tcPr>
          <w:p w14:paraId="010098D6" w14:textId="615D25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440" w:type="dxa"/>
            <w:vAlign w:val="center"/>
          </w:tcPr>
          <w:p w14:paraId="0EF40B3C" w14:textId="00C8A7B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1.41]</w:t>
            </w:r>
          </w:p>
        </w:tc>
        <w:tc>
          <w:tcPr>
            <w:tcW w:w="810" w:type="dxa"/>
            <w:vAlign w:val="center"/>
          </w:tcPr>
          <w:p w14:paraId="435FA6D5" w14:textId="3970C93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47901AE6" w14:textId="7F1EBDF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0.23]</w:t>
            </w:r>
          </w:p>
        </w:tc>
        <w:tc>
          <w:tcPr>
            <w:tcW w:w="725" w:type="dxa"/>
            <w:vAlign w:val="center"/>
          </w:tcPr>
          <w:p w14:paraId="0FF54D72" w14:textId="0620DA2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vAlign w:val="center"/>
          </w:tcPr>
          <w:p w14:paraId="26C55F5F" w14:textId="355E22C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1.17]</w:t>
            </w:r>
          </w:p>
        </w:tc>
      </w:tr>
      <w:tr w:rsidR="00AD7B5C" w14:paraId="025F21AE" w14:textId="7CE87B3A" w:rsidTr="00893FEA">
        <w:tc>
          <w:tcPr>
            <w:tcW w:w="263" w:type="dxa"/>
            <w:vAlign w:val="center"/>
          </w:tcPr>
          <w:p w14:paraId="7A1BF1B2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D14439C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2D727A96" w14:textId="7C70A6A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440" w:type="dxa"/>
            <w:vAlign w:val="center"/>
          </w:tcPr>
          <w:p w14:paraId="1BD587D7" w14:textId="69863E7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1.41]</w:t>
            </w:r>
          </w:p>
        </w:tc>
        <w:tc>
          <w:tcPr>
            <w:tcW w:w="720" w:type="dxa"/>
            <w:vAlign w:val="center"/>
          </w:tcPr>
          <w:p w14:paraId="69C8F12F" w14:textId="64380E9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5CD98D1C" w14:textId="45B566D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1.74]</w:t>
            </w:r>
          </w:p>
        </w:tc>
        <w:tc>
          <w:tcPr>
            <w:tcW w:w="720" w:type="dxa"/>
            <w:vAlign w:val="center"/>
          </w:tcPr>
          <w:p w14:paraId="210760BD" w14:textId="4DAE5F3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40" w:type="dxa"/>
            <w:vAlign w:val="center"/>
          </w:tcPr>
          <w:p w14:paraId="3316E5EA" w14:textId="220B290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1.32]</w:t>
            </w:r>
          </w:p>
        </w:tc>
        <w:tc>
          <w:tcPr>
            <w:tcW w:w="810" w:type="dxa"/>
            <w:vAlign w:val="center"/>
          </w:tcPr>
          <w:p w14:paraId="107EFEC7" w14:textId="37A3847C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620" w:type="dxa"/>
            <w:vAlign w:val="center"/>
          </w:tcPr>
          <w:p w14:paraId="7300D7AE" w14:textId="02855E7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0.26]</w:t>
            </w:r>
          </w:p>
        </w:tc>
        <w:tc>
          <w:tcPr>
            <w:tcW w:w="725" w:type="dxa"/>
            <w:vAlign w:val="center"/>
          </w:tcPr>
          <w:p w14:paraId="78B25080" w14:textId="7769C60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620" w:type="dxa"/>
            <w:vAlign w:val="center"/>
          </w:tcPr>
          <w:p w14:paraId="7DCC575A" w14:textId="2FDEACD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1.40]</w:t>
            </w:r>
          </w:p>
        </w:tc>
      </w:tr>
      <w:tr w:rsidR="00AD7B5C" w14:paraId="50E01355" w14:textId="23401E7E" w:rsidTr="00893FEA">
        <w:tc>
          <w:tcPr>
            <w:tcW w:w="263" w:type="dxa"/>
            <w:vAlign w:val="center"/>
          </w:tcPr>
          <w:p w14:paraId="169BC03E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02ACE8F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35433218" w14:textId="3E08BB8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6DE59D28" w14:textId="0D81AAD8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1.11]</w:t>
            </w:r>
          </w:p>
        </w:tc>
        <w:tc>
          <w:tcPr>
            <w:tcW w:w="720" w:type="dxa"/>
            <w:vAlign w:val="center"/>
          </w:tcPr>
          <w:p w14:paraId="1CCAEA97" w14:textId="55304A8D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40" w:type="dxa"/>
            <w:vAlign w:val="center"/>
          </w:tcPr>
          <w:p w14:paraId="2F965B6D" w14:textId="4499996E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1.63]</w:t>
            </w:r>
          </w:p>
        </w:tc>
        <w:tc>
          <w:tcPr>
            <w:tcW w:w="720" w:type="dxa"/>
            <w:vAlign w:val="center"/>
          </w:tcPr>
          <w:p w14:paraId="363E43C2" w14:textId="3664AA2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0DBA372E" w14:textId="0D8B4A9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1.11]</w:t>
            </w:r>
          </w:p>
        </w:tc>
        <w:tc>
          <w:tcPr>
            <w:tcW w:w="810" w:type="dxa"/>
            <w:vAlign w:val="center"/>
          </w:tcPr>
          <w:p w14:paraId="3BE3A10D" w14:textId="40803E7F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620" w:type="dxa"/>
            <w:vAlign w:val="center"/>
          </w:tcPr>
          <w:p w14:paraId="26A63230" w14:textId="44CEFD1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[-0.24, -0.01]</w:t>
            </w:r>
          </w:p>
        </w:tc>
        <w:tc>
          <w:tcPr>
            <w:tcW w:w="725" w:type="dxa"/>
            <w:vAlign w:val="center"/>
          </w:tcPr>
          <w:p w14:paraId="555E757B" w14:textId="0C98C9A3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vAlign w:val="center"/>
          </w:tcPr>
          <w:p w14:paraId="6DDE98EB" w14:textId="5C7C216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1.32]</w:t>
            </w:r>
          </w:p>
        </w:tc>
      </w:tr>
      <w:tr w:rsidR="00AD7B5C" w14:paraId="47F7C2BD" w14:textId="0F9D64B6" w:rsidTr="00893FEA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3F52910D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14:paraId="5D936C26" w14:textId="77777777" w:rsidR="00AD7B5C" w:rsidRDefault="00AD7B5C" w:rsidP="00AD7B5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7BA8D221" w14:textId="4CFB647A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924483" w14:textId="3D167860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[0.76, 0.98]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5B0745" w14:textId="11B8DE9B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32A5F4" w14:textId="58046E9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1.63]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9154AD9" w14:textId="0A5BC702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E52C12" w14:textId="3C517E56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[0.80, 0.99]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2D85BB8" w14:textId="4BD0217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1438FFD" w14:textId="2DD0D501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0.11]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28237214" w14:textId="211AF059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42D5EFA" w14:textId="21833E15" w:rsidR="00AD7B5C" w:rsidRPr="00B261C2" w:rsidRDefault="00AD7B5C" w:rsidP="00AD7B5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0.99]</w:t>
            </w:r>
          </w:p>
        </w:tc>
      </w:tr>
      <w:tr w:rsidR="00AD7B5C" w14:paraId="3E83D800" w14:textId="7BA173E2" w:rsidTr="00AD7B5C">
        <w:tc>
          <w:tcPr>
            <w:tcW w:w="12965" w:type="dxa"/>
            <w:gridSpan w:val="12"/>
            <w:tcBorders>
              <w:top w:val="single" w:sz="4" w:space="0" w:color="auto"/>
            </w:tcBorders>
            <w:vAlign w:val="center"/>
          </w:tcPr>
          <w:p w14:paraId="7BE7A7D9" w14:textId="2EDA6DBC" w:rsidR="00AD7B5C" w:rsidRPr="000C4CF8" w:rsidRDefault="00AD7B5C" w:rsidP="00C667E0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either do not contain 1.00 (for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without covariates.</w:t>
            </w:r>
          </w:p>
        </w:tc>
      </w:tr>
    </w:tbl>
    <w:p w14:paraId="630257AE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EAACB0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EFCD28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CF307B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E1DD363" w14:textId="6943694F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2BEE90" w14:textId="626BF59C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F650B0" w14:textId="13824FD9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93DFE7E" w14:textId="2A58E644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098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437"/>
        <w:gridCol w:w="730"/>
        <w:gridCol w:w="1440"/>
        <w:gridCol w:w="720"/>
        <w:gridCol w:w="1710"/>
        <w:gridCol w:w="725"/>
        <w:gridCol w:w="1620"/>
        <w:gridCol w:w="720"/>
        <w:gridCol w:w="1620"/>
      </w:tblGrid>
      <w:tr w:rsidR="00A9038D" w14:paraId="04C0D421" w14:textId="77777777" w:rsidTr="00873127">
        <w:tc>
          <w:tcPr>
            <w:tcW w:w="10985" w:type="dxa"/>
            <w:gridSpan w:val="10"/>
            <w:vAlign w:val="center"/>
          </w:tcPr>
          <w:p w14:paraId="4271045A" w14:textId="6DB94030" w:rsidR="00A9038D" w:rsidRPr="00FC1B07" w:rsidRDefault="00A9038D" w:rsidP="00C667E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 w:rsidR="008731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tr w:rsidR="00A9038D" w14:paraId="5326A972" w14:textId="77777777" w:rsidTr="00873127">
        <w:tc>
          <w:tcPr>
            <w:tcW w:w="10985" w:type="dxa"/>
            <w:gridSpan w:val="10"/>
            <w:tcBorders>
              <w:bottom w:val="single" w:sz="4" w:space="0" w:color="auto"/>
            </w:tcBorders>
            <w:vAlign w:val="center"/>
          </w:tcPr>
          <w:p w14:paraId="7496AAE3" w14:textId="7DA0FD4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 w:rsidR="00AD7B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Education,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Career</w:t>
            </w:r>
            <w:r w:rsidR="00AD7B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AD7B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Financial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A9038D" w14:paraId="59AD625C" w14:textId="77777777" w:rsidTr="00873127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0D3F524F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514556A6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9EFC0" w14:textId="3703E41D" w:rsidR="00A9038D" w:rsidRDefault="00873127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8399" w14:textId="77777777" w:rsidR="00A9038D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85F53" w14:textId="63ED5629" w:rsidR="00A9038D" w:rsidRDefault="00873127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DA55C" w14:textId="65B0332D" w:rsidR="00A9038D" w:rsidRDefault="00873127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Receive Welfare</w:t>
            </w:r>
          </w:p>
        </w:tc>
      </w:tr>
      <w:tr w:rsidR="00A9038D" w14:paraId="16D186FE" w14:textId="77777777" w:rsidTr="00873127"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34482" w14:textId="77777777" w:rsidR="00A9038D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2084" w14:textId="6AEBB792" w:rsidR="00A9038D" w:rsidRPr="00FC1B07" w:rsidRDefault="00873127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45A5F" w14:textId="77777777" w:rsidR="00A9038D" w:rsidRPr="00FC1B07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BB013" w14:textId="77777777" w:rsidR="00A9038D" w:rsidRPr="00FC1B07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EA045" w14:textId="77777777" w:rsidR="00A9038D" w:rsidRPr="00FC1B07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748F6" w14:textId="7691867B" w:rsidR="00A9038D" w:rsidRPr="00FC1B07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6F3A9" w14:textId="77777777" w:rsidR="00A9038D" w:rsidRPr="00FC1B07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E82A0" w14:textId="10719C5D" w:rsidR="00A9038D" w:rsidRPr="00FC1B07" w:rsidRDefault="00873127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5DAA3" w14:textId="77777777" w:rsidR="00A9038D" w:rsidRPr="00FC1B07" w:rsidRDefault="00A9038D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A9038D" w14:paraId="1D49BE67" w14:textId="77777777" w:rsidTr="00873127">
        <w:trPr>
          <w:trHeight w:val="224"/>
        </w:trPr>
        <w:tc>
          <w:tcPr>
            <w:tcW w:w="10985" w:type="dxa"/>
            <w:gridSpan w:val="10"/>
            <w:tcBorders>
              <w:top w:val="single" w:sz="4" w:space="0" w:color="auto"/>
            </w:tcBorders>
            <w:vAlign w:val="center"/>
          </w:tcPr>
          <w:p w14:paraId="7F3487C6" w14:textId="77777777" w:rsidR="00A9038D" w:rsidRPr="003463E5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873127" w14:paraId="29DFC10B" w14:textId="77777777" w:rsidTr="00873127">
        <w:trPr>
          <w:trHeight w:val="224"/>
        </w:trPr>
        <w:tc>
          <w:tcPr>
            <w:tcW w:w="263" w:type="dxa"/>
            <w:vAlign w:val="center"/>
          </w:tcPr>
          <w:p w14:paraId="311A387B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5F58FF6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48A0C2EF" w14:textId="7F32074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5A631A3F" w14:textId="5E952AB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0.09]</w:t>
            </w:r>
          </w:p>
        </w:tc>
        <w:tc>
          <w:tcPr>
            <w:tcW w:w="720" w:type="dxa"/>
            <w:vAlign w:val="center"/>
          </w:tcPr>
          <w:p w14:paraId="26F2D168" w14:textId="44C26BE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710" w:type="dxa"/>
            <w:vAlign w:val="center"/>
          </w:tcPr>
          <w:p w14:paraId="4C58598C" w14:textId="503B8B8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1.07]</w:t>
            </w:r>
          </w:p>
        </w:tc>
        <w:tc>
          <w:tcPr>
            <w:tcW w:w="725" w:type="dxa"/>
            <w:vAlign w:val="center"/>
          </w:tcPr>
          <w:p w14:paraId="747036BC" w14:textId="6F15040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0FF0B333" w14:textId="1447EF7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0.01]</w:t>
            </w:r>
          </w:p>
        </w:tc>
        <w:tc>
          <w:tcPr>
            <w:tcW w:w="720" w:type="dxa"/>
            <w:vAlign w:val="center"/>
          </w:tcPr>
          <w:p w14:paraId="20176A65" w14:textId="4305D35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vAlign w:val="center"/>
          </w:tcPr>
          <w:p w14:paraId="3D596761" w14:textId="16850AE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1.43]</w:t>
            </w:r>
          </w:p>
        </w:tc>
      </w:tr>
      <w:tr w:rsidR="00873127" w14:paraId="597A3AAF" w14:textId="77777777" w:rsidTr="00873127">
        <w:tc>
          <w:tcPr>
            <w:tcW w:w="263" w:type="dxa"/>
            <w:vAlign w:val="center"/>
          </w:tcPr>
          <w:p w14:paraId="07FD7D72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2C2259B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0D295EB6" w14:textId="1154597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072336D3" w14:textId="3C9EFF2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0.30]</w:t>
            </w:r>
          </w:p>
        </w:tc>
        <w:tc>
          <w:tcPr>
            <w:tcW w:w="720" w:type="dxa"/>
            <w:vAlign w:val="center"/>
          </w:tcPr>
          <w:p w14:paraId="6CFAF3CC" w14:textId="249C202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710" w:type="dxa"/>
            <w:vAlign w:val="center"/>
          </w:tcPr>
          <w:p w14:paraId="7267CD52" w14:textId="2188CB8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1.26]</w:t>
            </w:r>
          </w:p>
        </w:tc>
        <w:tc>
          <w:tcPr>
            <w:tcW w:w="725" w:type="dxa"/>
            <w:vAlign w:val="center"/>
          </w:tcPr>
          <w:p w14:paraId="133CB881" w14:textId="26BA4BD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1B7EEE21" w14:textId="53FB9BD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720" w:type="dxa"/>
            <w:vAlign w:val="center"/>
          </w:tcPr>
          <w:p w14:paraId="6F82237B" w14:textId="3810122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20" w:type="dxa"/>
            <w:vAlign w:val="center"/>
          </w:tcPr>
          <w:p w14:paraId="6E980810" w14:textId="1B1FE49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1.03]</w:t>
            </w:r>
          </w:p>
        </w:tc>
      </w:tr>
      <w:tr w:rsidR="00873127" w14:paraId="43C10B14" w14:textId="77777777" w:rsidTr="00873127">
        <w:tc>
          <w:tcPr>
            <w:tcW w:w="263" w:type="dxa"/>
            <w:vAlign w:val="center"/>
          </w:tcPr>
          <w:p w14:paraId="412A2291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87CEA19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3B2D7741" w14:textId="0E38CA0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5A44DEF7" w14:textId="6FB6D9A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0.03]</w:t>
            </w:r>
          </w:p>
        </w:tc>
        <w:tc>
          <w:tcPr>
            <w:tcW w:w="720" w:type="dxa"/>
            <w:vAlign w:val="center"/>
          </w:tcPr>
          <w:p w14:paraId="1F2A8838" w14:textId="5229C44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710" w:type="dxa"/>
            <w:vAlign w:val="center"/>
          </w:tcPr>
          <w:p w14:paraId="3DB881B1" w14:textId="61950EC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1.11]</w:t>
            </w:r>
          </w:p>
        </w:tc>
        <w:tc>
          <w:tcPr>
            <w:tcW w:w="725" w:type="dxa"/>
            <w:vAlign w:val="center"/>
          </w:tcPr>
          <w:p w14:paraId="6A5449BA" w14:textId="76967E2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3E9D4A06" w14:textId="0673032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0.00]</w:t>
            </w:r>
          </w:p>
        </w:tc>
        <w:tc>
          <w:tcPr>
            <w:tcW w:w="720" w:type="dxa"/>
            <w:vAlign w:val="center"/>
          </w:tcPr>
          <w:p w14:paraId="332D9FC6" w14:textId="2957AFF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20" w:type="dxa"/>
            <w:vAlign w:val="center"/>
          </w:tcPr>
          <w:p w14:paraId="78572F5D" w14:textId="17C8679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1.42]</w:t>
            </w:r>
          </w:p>
        </w:tc>
      </w:tr>
      <w:tr w:rsidR="00873127" w14:paraId="12FEC381" w14:textId="77777777" w:rsidTr="00873127">
        <w:tc>
          <w:tcPr>
            <w:tcW w:w="263" w:type="dxa"/>
            <w:vAlign w:val="center"/>
          </w:tcPr>
          <w:p w14:paraId="5FD2E7B0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90F3A95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18473255" w14:textId="38F8482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7E62B64D" w14:textId="614BEE8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[-0.21, -0.03]</w:t>
            </w:r>
          </w:p>
        </w:tc>
        <w:tc>
          <w:tcPr>
            <w:tcW w:w="720" w:type="dxa"/>
            <w:vAlign w:val="center"/>
          </w:tcPr>
          <w:p w14:paraId="2BF8967E" w14:textId="2EFD8F5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10" w:type="dxa"/>
            <w:vAlign w:val="center"/>
          </w:tcPr>
          <w:p w14:paraId="7AB2369D" w14:textId="3AF5C2E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0.99]</w:t>
            </w:r>
          </w:p>
        </w:tc>
        <w:tc>
          <w:tcPr>
            <w:tcW w:w="725" w:type="dxa"/>
            <w:vAlign w:val="center"/>
          </w:tcPr>
          <w:p w14:paraId="21E612E2" w14:textId="054CA63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126F26AB" w14:textId="68925F6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0.00]</w:t>
            </w:r>
          </w:p>
        </w:tc>
        <w:tc>
          <w:tcPr>
            <w:tcW w:w="720" w:type="dxa"/>
            <w:vAlign w:val="center"/>
          </w:tcPr>
          <w:p w14:paraId="4D2B3B4C" w14:textId="45820BE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620" w:type="dxa"/>
            <w:vAlign w:val="center"/>
          </w:tcPr>
          <w:p w14:paraId="0E8EAFE6" w14:textId="71ED0A5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1.75]</w:t>
            </w:r>
          </w:p>
        </w:tc>
      </w:tr>
      <w:tr w:rsidR="00873127" w14:paraId="0744D2AC" w14:textId="77777777" w:rsidTr="00873127">
        <w:tc>
          <w:tcPr>
            <w:tcW w:w="263" w:type="dxa"/>
            <w:vAlign w:val="center"/>
          </w:tcPr>
          <w:p w14:paraId="529EE123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42FDB2D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2AF8108F" w14:textId="5F296F3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09A0152B" w14:textId="218FB1B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0.02]</w:t>
            </w:r>
          </w:p>
        </w:tc>
        <w:tc>
          <w:tcPr>
            <w:tcW w:w="720" w:type="dxa"/>
            <w:vAlign w:val="center"/>
          </w:tcPr>
          <w:p w14:paraId="5D58D694" w14:textId="001E0FF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710" w:type="dxa"/>
            <w:vAlign w:val="center"/>
          </w:tcPr>
          <w:p w14:paraId="342CE24E" w14:textId="5E69EF5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1.07]</w:t>
            </w:r>
          </w:p>
        </w:tc>
        <w:tc>
          <w:tcPr>
            <w:tcW w:w="725" w:type="dxa"/>
            <w:vAlign w:val="center"/>
          </w:tcPr>
          <w:p w14:paraId="38F28B73" w14:textId="5262EC2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4BDC8EB2" w14:textId="380B5A8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  <w:tc>
          <w:tcPr>
            <w:tcW w:w="720" w:type="dxa"/>
            <w:vAlign w:val="center"/>
          </w:tcPr>
          <w:p w14:paraId="675B2D49" w14:textId="226E8AB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20" w:type="dxa"/>
            <w:vAlign w:val="center"/>
          </w:tcPr>
          <w:p w14:paraId="2FE53591" w14:textId="7CD9469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1.04]</w:t>
            </w:r>
          </w:p>
        </w:tc>
      </w:tr>
      <w:tr w:rsidR="00873127" w14:paraId="3B9D9E17" w14:textId="77777777" w:rsidTr="00873127">
        <w:tc>
          <w:tcPr>
            <w:tcW w:w="263" w:type="dxa"/>
            <w:vAlign w:val="center"/>
          </w:tcPr>
          <w:p w14:paraId="7652BF89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F8AEDAB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6FCC9F8C" w14:textId="5BFA5BA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40" w:type="dxa"/>
            <w:vAlign w:val="center"/>
          </w:tcPr>
          <w:p w14:paraId="1811A351" w14:textId="2593757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0.25]</w:t>
            </w:r>
          </w:p>
        </w:tc>
        <w:tc>
          <w:tcPr>
            <w:tcW w:w="720" w:type="dxa"/>
            <w:vAlign w:val="center"/>
          </w:tcPr>
          <w:p w14:paraId="77B30BCD" w14:textId="427434E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710" w:type="dxa"/>
            <w:vAlign w:val="center"/>
          </w:tcPr>
          <w:p w14:paraId="2AD8AC36" w14:textId="4A5F96E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1.16]</w:t>
            </w:r>
          </w:p>
        </w:tc>
        <w:tc>
          <w:tcPr>
            <w:tcW w:w="725" w:type="dxa"/>
            <w:vAlign w:val="center"/>
          </w:tcPr>
          <w:p w14:paraId="55536D75" w14:textId="269DDC1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7C9AF32C" w14:textId="11123F4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0.04]</w:t>
            </w:r>
          </w:p>
        </w:tc>
        <w:tc>
          <w:tcPr>
            <w:tcW w:w="720" w:type="dxa"/>
            <w:vAlign w:val="center"/>
          </w:tcPr>
          <w:p w14:paraId="5F6FDEBC" w14:textId="076C933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vAlign w:val="center"/>
          </w:tcPr>
          <w:p w14:paraId="61C0C6F5" w14:textId="4F285F1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1.10]</w:t>
            </w:r>
          </w:p>
        </w:tc>
      </w:tr>
      <w:tr w:rsidR="00873127" w14:paraId="4BD3492F" w14:textId="77777777" w:rsidTr="00873127">
        <w:tc>
          <w:tcPr>
            <w:tcW w:w="263" w:type="dxa"/>
            <w:vAlign w:val="center"/>
          </w:tcPr>
          <w:p w14:paraId="28C6A037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6FD18DF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16B01A60" w14:textId="351BEF3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7CF095E9" w14:textId="2BA8EA5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0.30]</w:t>
            </w:r>
          </w:p>
        </w:tc>
        <w:tc>
          <w:tcPr>
            <w:tcW w:w="720" w:type="dxa"/>
            <w:vAlign w:val="center"/>
          </w:tcPr>
          <w:p w14:paraId="34B3FEF6" w14:textId="725B171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710" w:type="dxa"/>
            <w:vAlign w:val="center"/>
          </w:tcPr>
          <w:p w14:paraId="7848EBD2" w14:textId="6DBC2C0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1.23]</w:t>
            </w:r>
          </w:p>
        </w:tc>
        <w:tc>
          <w:tcPr>
            <w:tcW w:w="725" w:type="dxa"/>
            <w:vAlign w:val="center"/>
          </w:tcPr>
          <w:p w14:paraId="208BC9EE" w14:textId="041201C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620" w:type="dxa"/>
            <w:vAlign w:val="center"/>
          </w:tcPr>
          <w:p w14:paraId="2DCE8601" w14:textId="41DADC4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0.06]</w:t>
            </w:r>
          </w:p>
        </w:tc>
        <w:tc>
          <w:tcPr>
            <w:tcW w:w="720" w:type="dxa"/>
            <w:vAlign w:val="center"/>
          </w:tcPr>
          <w:p w14:paraId="66F7A655" w14:textId="3F829D0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620" w:type="dxa"/>
            <w:vAlign w:val="center"/>
          </w:tcPr>
          <w:p w14:paraId="45B50024" w14:textId="0093FB8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[0.56, 0.85]</w:t>
            </w:r>
          </w:p>
        </w:tc>
      </w:tr>
      <w:tr w:rsidR="00A9038D" w14:paraId="60281D68" w14:textId="77777777" w:rsidTr="00873127">
        <w:tc>
          <w:tcPr>
            <w:tcW w:w="10985" w:type="dxa"/>
            <w:gridSpan w:val="10"/>
            <w:vAlign w:val="center"/>
          </w:tcPr>
          <w:p w14:paraId="03AB5D54" w14:textId="77777777" w:rsidR="00A9038D" w:rsidRPr="003463E5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873127" w14:paraId="7D782015" w14:textId="77777777" w:rsidTr="00873127">
        <w:tc>
          <w:tcPr>
            <w:tcW w:w="263" w:type="dxa"/>
            <w:vAlign w:val="center"/>
          </w:tcPr>
          <w:p w14:paraId="7DFCF9F7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D0E7B1A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5F9596BE" w14:textId="6001A7C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40" w:type="dxa"/>
            <w:vAlign w:val="center"/>
          </w:tcPr>
          <w:p w14:paraId="08C4F26F" w14:textId="6AE64B8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0.21]</w:t>
            </w:r>
          </w:p>
        </w:tc>
        <w:tc>
          <w:tcPr>
            <w:tcW w:w="720" w:type="dxa"/>
            <w:vAlign w:val="center"/>
          </w:tcPr>
          <w:p w14:paraId="06954606" w14:textId="0CB0025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710" w:type="dxa"/>
            <w:vAlign w:val="center"/>
          </w:tcPr>
          <w:p w14:paraId="27AC026A" w14:textId="068B37C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1.22]</w:t>
            </w:r>
          </w:p>
        </w:tc>
        <w:tc>
          <w:tcPr>
            <w:tcW w:w="725" w:type="dxa"/>
            <w:vAlign w:val="center"/>
          </w:tcPr>
          <w:p w14:paraId="0CE552C2" w14:textId="2347EFB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620" w:type="dxa"/>
            <w:vAlign w:val="center"/>
          </w:tcPr>
          <w:p w14:paraId="54A4A36F" w14:textId="19C34DE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0.10]</w:t>
            </w:r>
          </w:p>
        </w:tc>
        <w:tc>
          <w:tcPr>
            <w:tcW w:w="720" w:type="dxa"/>
            <w:vAlign w:val="center"/>
          </w:tcPr>
          <w:p w14:paraId="4B1EB3B0" w14:textId="71976FD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20" w:type="dxa"/>
            <w:vAlign w:val="center"/>
          </w:tcPr>
          <w:p w14:paraId="73E04306" w14:textId="723E36B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[0.71, 0.84]</w:t>
            </w:r>
          </w:p>
        </w:tc>
      </w:tr>
      <w:tr w:rsidR="00873127" w14:paraId="122AB1F1" w14:textId="77777777" w:rsidTr="00873127">
        <w:tc>
          <w:tcPr>
            <w:tcW w:w="263" w:type="dxa"/>
            <w:vAlign w:val="center"/>
          </w:tcPr>
          <w:p w14:paraId="0473BCD8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7205DA5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5FB55F1A" w14:textId="70E983B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4C0E5252" w14:textId="499B757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0.17]</w:t>
            </w:r>
          </w:p>
        </w:tc>
        <w:tc>
          <w:tcPr>
            <w:tcW w:w="720" w:type="dxa"/>
            <w:vAlign w:val="center"/>
          </w:tcPr>
          <w:p w14:paraId="5C78E084" w14:textId="22DE390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10" w:type="dxa"/>
            <w:vAlign w:val="center"/>
          </w:tcPr>
          <w:p w14:paraId="244A01CB" w14:textId="6B11981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1.07]</w:t>
            </w:r>
          </w:p>
        </w:tc>
        <w:tc>
          <w:tcPr>
            <w:tcW w:w="725" w:type="dxa"/>
            <w:vAlign w:val="center"/>
          </w:tcPr>
          <w:p w14:paraId="46339A6B" w14:textId="748FEF9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44B7D443" w14:textId="50E6F31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  <w:tc>
          <w:tcPr>
            <w:tcW w:w="720" w:type="dxa"/>
            <w:vAlign w:val="center"/>
          </w:tcPr>
          <w:p w14:paraId="5B56DC90" w14:textId="016FF58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20" w:type="dxa"/>
            <w:vAlign w:val="center"/>
          </w:tcPr>
          <w:p w14:paraId="2E58726E" w14:textId="65D307F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1.33]</w:t>
            </w:r>
          </w:p>
        </w:tc>
      </w:tr>
      <w:tr w:rsidR="00873127" w14:paraId="56BA3231" w14:textId="77777777" w:rsidTr="00873127">
        <w:tc>
          <w:tcPr>
            <w:tcW w:w="263" w:type="dxa"/>
            <w:vAlign w:val="center"/>
          </w:tcPr>
          <w:p w14:paraId="0AF92513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30FF810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66AC2D17" w14:textId="4461427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764ABCCB" w14:textId="22BAF1F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0.13]</w:t>
            </w:r>
          </w:p>
        </w:tc>
        <w:tc>
          <w:tcPr>
            <w:tcW w:w="720" w:type="dxa"/>
            <w:vAlign w:val="center"/>
          </w:tcPr>
          <w:p w14:paraId="2C39B81A" w14:textId="3FD3C65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710" w:type="dxa"/>
            <w:vAlign w:val="center"/>
          </w:tcPr>
          <w:p w14:paraId="3D5876C4" w14:textId="0A16AE0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1.16]</w:t>
            </w:r>
          </w:p>
        </w:tc>
        <w:tc>
          <w:tcPr>
            <w:tcW w:w="725" w:type="dxa"/>
            <w:vAlign w:val="center"/>
          </w:tcPr>
          <w:p w14:paraId="05D11553" w14:textId="470933D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20" w:type="dxa"/>
            <w:vAlign w:val="center"/>
          </w:tcPr>
          <w:p w14:paraId="412BB5A5" w14:textId="4716A19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0.09]</w:t>
            </w:r>
          </w:p>
        </w:tc>
        <w:tc>
          <w:tcPr>
            <w:tcW w:w="720" w:type="dxa"/>
            <w:vAlign w:val="center"/>
          </w:tcPr>
          <w:p w14:paraId="44E44006" w14:textId="4EA0C83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20" w:type="dxa"/>
            <w:vAlign w:val="center"/>
          </w:tcPr>
          <w:p w14:paraId="03791228" w14:textId="1B9198A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1.06]</w:t>
            </w:r>
          </w:p>
        </w:tc>
      </w:tr>
      <w:tr w:rsidR="00873127" w14:paraId="371C2914" w14:textId="77777777" w:rsidTr="00873127">
        <w:tc>
          <w:tcPr>
            <w:tcW w:w="263" w:type="dxa"/>
            <w:vAlign w:val="center"/>
          </w:tcPr>
          <w:p w14:paraId="40245B57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DD0F4C4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644AED13" w14:textId="6F93358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440" w:type="dxa"/>
            <w:vAlign w:val="center"/>
          </w:tcPr>
          <w:p w14:paraId="2975E4FE" w14:textId="274A165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[-0.21, -0.11]</w:t>
            </w:r>
          </w:p>
        </w:tc>
        <w:tc>
          <w:tcPr>
            <w:tcW w:w="720" w:type="dxa"/>
            <w:vAlign w:val="center"/>
          </w:tcPr>
          <w:p w14:paraId="2ADEBE1D" w14:textId="39359EF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10" w:type="dxa"/>
            <w:vAlign w:val="center"/>
          </w:tcPr>
          <w:p w14:paraId="3E303035" w14:textId="295BF14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[0.84, 0.94]</w:t>
            </w:r>
          </w:p>
        </w:tc>
        <w:tc>
          <w:tcPr>
            <w:tcW w:w="725" w:type="dxa"/>
            <w:vAlign w:val="center"/>
          </w:tcPr>
          <w:p w14:paraId="59B63AA4" w14:textId="4A40DEB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3EF49A2B" w14:textId="35ACDE4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  <w:tc>
          <w:tcPr>
            <w:tcW w:w="720" w:type="dxa"/>
            <w:vAlign w:val="center"/>
          </w:tcPr>
          <w:p w14:paraId="48CB2F60" w14:textId="79C3108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620" w:type="dxa"/>
            <w:vAlign w:val="center"/>
          </w:tcPr>
          <w:p w14:paraId="35E541DA" w14:textId="6509D59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1.46]</w:t>
            </w:r>
          </w:p>
        </w:tc>
      </w:tr>
      <w:tr w:rsidR="00873127" w14:paraId="4B7B1522" w14:textId="77777777" w:rsidTr="00873127">
        <w:tc>
          <w:tcPr>
            <w:tcW w:w="263" w:type="dxa"/>
            <w:vAlign w:val="center"/>
          </w:tcPr>
          <w:p w14:paraId="4E60B8C9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F9DCCA9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vAlign w:val="center"/>
          </w:tcPr>
          <w:p w14:paraId="13C160D7" w14:textId="1890718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7CACCBE1" w14:textId="110DDF5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0.01]</w:t>
            </w:r>
          </w:p>
        </w:tc>
        <w:tc>
          <w:tcPr>
            <w:tcW w:w="720" w:type="dxa"/>
            <w:vAlign w:val="center"/>
          </w:tcPr>
          <w:p w14:paraId="0C166449" w14:textId="2BBE96D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710" w:type="dxa"/>
            <w:vAlign w:val="center"/>
          </w:tcPr>
          <w:p w14:paraId="52120D93" w14:textId="182C1F2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1.10]</w:t>
            </w:r>
          </w:p>
        </w:tc>
        <w:tc>
          <w:tcPr>
            <w:tcW w:w="725" w:type="dxa"/>
            <w:vAlign w:val="center"/>
          </w:tcPr>
          <w:p w14:paraId="199F9E11" w14:textId="43D94FA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1B7FA79A" w14:textId="02D149B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0.00]</w:t>
            </w:r>
          </w:p>
        </w:tc>
        <w:tc>
          <w:tcPr>
            <w:tcW w:w="720" w:type="dxa"/>
            <w:vAlign w:val="center"/>
          </w:tcPr>
          <w:p w14:paraId="0B4D85FB" w14:textId="31F9ADC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620" w:type="dxa"/>
            <w:vAlign w:val="center"/>
          </w:tcPr>
          <w:p w14:paraId="3819A927" w14:textId="55267CB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[0.76, 0.91]</w:t>
            </w:r>
          </w:p>
        </w:tc>
      </w:tr>
      <w:tr w:rsidR="00A9038D" w14:paraId="6913C02D" w14:textId="77777777" w:rsidTr="00873127">
        <w:tc>
          <w:tcPr>
            <w:tcW w:w="10985" w:type="dxa"/>
            <w:gridSpan w:val="10"/>
            <w:vAlign w:val="center"/>
          </w:tcPr>
          <w:p w14:paraId="4BE69CA2" w14:textId="77777777" w:rsidR="00A9038D" w:rsidRPr="003463E5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Combined</w:t>
            </w:r>
          </w:p>
        </w:tc>
      </w:tr>
      <w:tr w:rsidR="00873127" w14:paraId="2F488FD2" w14:textId="77777777" w:rsidTr="00873127">
        <w:tc>
          <w:tcPr>
            <w:tcW w:w="263" w:type="dxa"/>
            <w:vAlign w:val="center"/>
          </w:tcPr>
          <w:p w14:paraId="35C06992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19EDD1B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30" w:type="dxa"/>
            <w:vAlign w:val="center"/>
          </w:tcPr>
          <w:p w14:paraId="36953132" w14:textId="544080E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148D2395" w14:textId="3C47B6A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0.10]</w:t>
            </w:r>
          </w:p>
        </w:tc>
        <w:tc>
          <w:tcPr>
            <w:tcW w:w="720" w:type="dxa"/>
            <w:vAlign w:val="center"/>
          </w:tcPr>
          <w:p w14:paraId="059ACB7F" w14:textId="67B8E9A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710" w:type="dxa"/>
            <w:vAlign w:val="center"/>
          </w:tcPr>
          <w:p w14:paraId="1E7D7BBD" w14:textId="7789A9B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1.08]</w:t>
            </w:r>
          </w:p>
        </w:tc>
        <w:tc>
          <w:tcPr>
            <w:tcW w:w="725" w:type="dxa"/>
            <w:vAlign w:val="center"/>
          </w:tcPr>
          <w:p w14:paraId="4F00C8C4" w14:textId="5DA7204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6C22EF80" w14:textId="6F8E76F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  <w:tc>
          <w:tcPr>
            <w:tcW w:w="720" w:type="dxa"/>
            <w:vAlign w:val="center"/>
          </w:tcPr>
          <w:p w14:paraId="134AFBB6" w14:textId="1C942E2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vAlign w:val="center"/>
          </w:tcPr>
          <w:p w14:paraId="3EA7327C" w14:textId="0C5962A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1.38]</w:t>
            </w:r>
          </w:p>
        </w:tc>
      </w:tr>
      <w:tr w:rsidR="00873127" w14:paraId="4335FCBC" w14:textId="77777777" w:rsidTr="00873127">
        <w:tc>
          <w:tcPr>
            <w:tcW w:w="263" w:type="dxa"/>
            <w:vAlign w:val="center"/>
          </w:tcPr>
          <w:p w14:paraId="0DC23DCA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FC92155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30" w:type="dxa"/>
            <w:vAlign w:val="center"/>
          </w:tcPr>
          <w:p w14:paraId="1210A781" w14:textId="34B812A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40" w:type="dxa"/>
            <w:vAlign w:val="center"/>
          </w:tcPr>
          <w:p w14:paraId="23F6A973" w14:textId="5F93EF5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0.29]</w:t>
            </w:r>
          </w:p>
        </w:tc>
        <w:tc>
          <w:tcPr>
            <w:tcW w:w="720" w:type="dxa"/>
            <w:vAlign w:val="center"/>
          </w:tcPr>
          <w:p w14:paraId="48CF7359" w14:textId="5A31844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710" w:type="dxa"/>
            <w:vAlign w:val="center"/>
          </w:tcPr>
          <w:p w14:paraId="5988FD9D" w14:textId="266E05B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1.25]</w:t>
            </w:r>
          </w:p>
        </w:tc>
        <w:tc>
          <w:tcPr>
            <w:tcW w:w="725" w:type="dxa"/>
            <w:vAlign w:val="center"/>
          </w:tcPr>
          <w:p w14:paraId="77765988" w14:textId="4776075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1255AD05" w14:textId="160578E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720" w:type="dxa"/>
            <w:vAlign w:val="center"/>
          </w:tcPr>
          <w:p w14:paraId="7BDB60F8" w14:textId="5C94FC0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20" w:type="dxa"/>
            <w:vAlign w:val="center"/>
          </w:tcPr>
          <w:p w14:paraId="2A24073A" w14:textId="1D3B9E2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1.03]</w:t>
            </w:r>
          </w:p>
        </w:tc>
      </w:tr>
      <w:tr w:rsidR="00873127" w14:paraId="07C0FE6E" w14:textId="77777777" w:rsidTr="00873127">
        <w:tc>
          <w:tcPr>
            <w:tcW w:w="263" w:type="dxa"/>
            <w:vAlign w:val="center"/>
          </w:tcPr>
          <w:p w14:paraId="092D88C6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2E4CA8E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30" w:type="dxa"/>
            <w:vAlign w:val="center"/>
          </w:tcPr>
          <w:p w14:paraId="0E3B6D06" w14:textId="0676DC7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18D244F1" w14:textId="50DB17C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0.03]</w:t>
            </w:r>
          </w:p>
        </w:tc>
        <w:tc>
          <w:tcPr>
            <w:tcW w:w="720" w:type="dxa"/>
            <w:vAlign w:val="center"/>
          </w:tcPr>
          <w:p w14:paraId="55AB8926" w14:textId="1A2C12A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710" w:type="dxa"/>
            <w:vAlign w:val="center"/>
          </w:tcPr>
          <w:p w14:paraId="30B9481A" w14:textId="6F25484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1.11]</w:t>
            </w:r>
          </w:p>
        </w:tc>
        <w:tc>
          <w:tcPr>
            <w:tcW w:w="725" w:type="dxa"/>
            <w:vAlign w:val="center"/>
          </w:tcPr>
          <w:p w14:paraId="4F0FEA5B" w14:textId="6AFB913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309E87E4" w14:textId="4FFE519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  <w:tc>
          <w:tcPr>
            <w:tcW w:w="720" w:type="dxa"/>
            <w:vAlign w:val="center"/>
          </w:tcPr>
          <w:p w14:paraId="4CCFFFB5" w14:textId="0966AAB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vAlign w:val="center"/>
          </w:tcPr>
          <w:p w14:paraId="6291A056" w14:textId="7C23FF6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1.37]</w:t>
            </w:r>
          </w:p>
        </w:tc>
      </w:tr>
      <w:tr w:rsidR="00873127" w14:paraId="64B1A091" w14:textId="77777777" w:rsidTr="00873127">
        <w:tc>
          <w:tcPr>
            <w:tcW w:w="263" w:type="dxa"/>
            <w:vAlign w:val="center"/>
          </w:tcPr>
          <w:p w14:paraId="11ED66C1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8BB4B5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30" w:type="dxa"/>
            <w:vAlign w:val="center"/>
          </w:tcPr>
          <w:p w14:paraId="19A05F3E" w14:textId="4DF66B2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40" w:type="dxa"/>
            <w:vAlign w:val="center"/>
          </w:tcPr>
          <w:p w14:paraId="38729F0C" w14:textId="6127809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[-0.19, -0.01]</w:t>
            </w:r>
          </w:p>
        </w:tc>
        <w:tc>
          <w:tcPr>
            <w:tcW w:w="720" w:type="dxa"/>
            <w:vAlign w:val="center"/>
          </w:tcPr>
          <w:p w14:paraId="204C5AD0" w14:textId="45CB273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10" w:type="dxa"/>
            <w:vAlign w:val="center"/>
          </w:tcPr>
          <w:p w14:paraId="2C44B408" w14:textId="668EA51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1.00]</w:t>
            </w:r>
          </w:p>
        </w:tc>
        <w:tc>
          <w:tcPr>
            <w:tcW w:w="725" w:type="dxa"/>
            <w:vAlign w:val="center"/>
          </w:tcPr>
          <w:p w14:paraId="62BB61E8" w14:textId="6A8C84F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49A7FAAA" w14:textId="2BD4D3C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0.00]</w:t>
            </w:r>
          </w:p>
        </w:tc>
        <w:tc>
          <w:tcPr>
            <w:tcW w:w="720" w:type="dxa"/>
            <w:vAlign w:val="center"/>
          </w:tcPr>
          <w:p w14:paraId="4C482F7D" w14:textId="24803FE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620" w:type="dxa"/>
            <w:vAlign w:val="center"/>
          </w:tcPr>
          <w:p w14:paraId="08529F30" w14:textId="0A8FC39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1.70]</w:t>
            </w:r>
          </w:p>
        </w:tc>
      </w:tr>
      <w:tr w:rsidR="00873127" w14:paraId="189AD57D" w14:textId="77777777" w:rsidTr="00873127">
        <w:tc>
          <w:tcPr>
            <w:tcW w:w="263" w:type="dxa"/>
            <w:vAlign w:val="center"/>
          </w:tcPr>
          <w:p w14:paraId="0D69DA5B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0EA9C51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30" w:type="dxa"/>
            <w:vAlign w:val="center"/>
          </w:tcPr>
          <w:p w14:paraId="337B9F4D" w14:textId="5B3AE37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289B1894" w14:textId="197BB33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0.02]</w:t>
            </w:r>
          </w:p>
        </w:tc>
        <w:tc>
          <w:tcPr>
            <w:tcW w:w="720" w:type="dxa"/>
            <w:vAlign w:val="center"/>
          </w:tcPr>
          <w:p w14:paraId="610AA3CE" w14:textId="1D7C554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710" w:type="dxa"/>
            <w:vAlign w:val="center"/>
          </w:tcPr>
          <w:p w14:paraId="703AFEF5" w14:textId="401BC2F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1.06]</w:t>
            </w:r>
          </w:p>
        </w:tc>
        <w:tc>
          <w:tcPr>
            <w:tcW w:w="725" w:type="dxa"/>
            <w:vAlign w:val="center"/>
          </w:tcPr>
          <w:p w14:paraId="2253F724" w14:textId="1ECDB5B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0A3CD68E" w14:textId="54C1E6D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  <w:tc>
          <w:tcPr>
            <w:tcW w:w="720" w:type="dxa"/>
            <w:vAlign w:val="center"/>
          </w:tcPr>
          <w:p w14:paraId="5AFFBB15" w14:textId="30C84F0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vAlign w:val="center"/>
          </w:tcPr>
          <w:p w14:paraId="1FB908FF" w14:textId="46BBF6E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1.07]</w:t>
            </w:r>
          </w:p>
        </w:tc>
      </w:tr>
      <w:tr w:rsidR="00873127" w14:paraId="576E13F8" w14:textId="77777777" w:rsidTr="00873127">
        <w:tc>
          <w:tcPr>
            <w:tcW w:w="263" w:type="dxa"/>
            <w:vAlign w:val="center"/>
          </w:tcPr>
          <w:p w14:paraId="06FCCE64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B868BBA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30" w:type="dxa"/>
            <w:vAlign w:val="center"/>
          </w:tcPr>
          <w:p w14:paraId="63AB174A" w14:textId="7DD5504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40" w:type="dxa"/>
            <w:vAlign w:val="center"/>
          </w:tcPr>
          <w:p w14:paraId="35A95EFB" w14:textId="4DE2BBD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0.23]</w:t>
            </w:r>
          </w:p>
        </w:tc>
        <w:tc>
          <w:tcPr>
            <w:tcW w:w="720" w:type="dxa"/>
            <w:vAlign w:val="center"/>
          </w:tcPr>
          <w:p w14:paraId="3DAD88A5" w14:textId="760EB4C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10" w:type="dxa"/>
            <w:vAlign w:val="center"/>
          </w:tcPr>
          <w:p w14:paraId="455FE407" w14:textId="365EEF2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1.15]</w:t>
            </w:r>
          </w:p>
        </w:tc>
        <w:tc>
          <w:tcPr>
            <w:tcW w:w="725" w:type="dxa"/>
            <w:vAlign w:val="center"/>
          </w:tcPr>
          <w:p w14:paraId="0ABBC254" w14:textId="2DC144A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601AC590" w14:textId="6A74B61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720" w:type="dxa"/>
            <w:vAlign w:val="center"/>
          </w:tcPr>
          <w:p w14:paraId="7E1A163A" w14:textId="0FA677E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620" w:type="dxa"/>
            <w:vAlign w:val="center"/>
          </w:tcPr>
          <w:p w14:paraId="49D3A502" w14:textId="637FF21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1.13]</w:t>
            </w:r>
          </w:p>
        </w:tc>
      </w:tr>
      <w:tr w:rsidR="00873127" w14:paraId="1A3AF8EB" w14:textId="77777777" w:rsidTr="00873127">
        <w:tc>
          <w:tcPr>
            <w:tcW w:w="263" w:type="dxa"/>
            <w:vAlign w:val="center"/>
          </w:tcPr>
          <w:p w14:paraId="3500ED8E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FA63FF7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30" w:type="dxa"/>
            <w:vAlign w:val="center"/>
          </w:tcPr>
          <w:p w14:paraId="27F0EFB4" w14:textId="238465F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6128815D" w14:textId="4415854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0.30]</w:t>
            </w:r>
          </w:p>
        </w:tc>
        <w:tc>
          <w:tcPr>
            <w:tcW w:w="720" w:type="dxa"/>
            <w:vAlign w:val="center"/>
          </w:tcPr>
          <w:p w14:paraId="69F7B6BB" w14:textId="41AF430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710" w:type="dxa"/>
            <w:vAlign w:val="center"/>
          </w:tcPr>
          <w:p w14:paraId="5F2A1DFD" w14:textId="113FB22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1.25]</w:t>
            </w:r>
          </w:p>
        </w:tc>
        <w:tc>
          <w:tcPr>
            <w:tcW w:w="725" w:type="dxa"/>
            <w:vAlign w:val="center"/>
          </w:tcPr>
          <w:p w14:paraId="6DCD6EFD" w14:textId="1A7AFD0E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620" w:type="dxa"/>
            <w:vAlign w:val="center"/>
          </w:tcPr>
          <w:p w14:paraId="7D27D851" w14:textId="7B4AD45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0.05]</w:t>
            </w:r>
          </w:p>
        </w:tc>
        <w:tc>
          <w:tcPr>
            <w:tcW w:w="720" w:type="dxa"/>
            <w:vAlign w:val="center"/>
          </w:tcPr>
          <w:p w14:paraId="7CA297BA" w14:textId="1B9B8BD9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620" w:type="dxa"/>
            <w:vAlign w:val="center"/>
          </w:tcPr>
          <w:p w14:paraId="04A3C7F7" w14:textId="6B38A4F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[0.58, 0.88]</w:t>
            </w:r>
          </w:p>
        </w:tc>
      </w:tr>
      <w:tr w:rsidR="00873127" w14:paraId="2C3ED0A7" w14:textId="77777777" w:rsidTr="00873127">
        <w:tc>
          <w:tcPr>
            <w:tcW w:w="263" w:type="dxa"/>
            <w:vAlign w:val="center"/>
          </w:tcPr>
          <w:p w14:paraId="636C0CF6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33A1F0C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730" w:type="dxa"/>
            <w:vAlign w:val="center"/>
          </w:tcPr>
          <w:p w14:paraId="27C5D57E" w14:textId="2491241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6B9C1D36" w14:textId="05975F35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0.19]</w:t>
            </w:r>
          </w:p>
        </w:tc>
        <w:tc>
          <w:tcPr>
            <w:tcW w:w="720" w:type="dxa"/>
            <w:vAlign w:val="center"/>
          </w:tcPr>
          <w:p w14:paraId="5F1983AC" w14:textId="6F6EDC3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710" w:type="dxa"/>
            <w:vAlign w:val="center"/>
          </w:tcPr>
          <w:p w14:paraId="70DD3C6A" w14:textId="20ECA3D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1.24]</w:t>
            </w:r>
          </w:p>
        </w:tc>
        <w:tc>
          <w:tcPr>
            <w:tcW w:w="725" w:type="dxa"/>
            <w:vAlign w:val="center"/>
          </w:tcPr>
          <w:p w14:paraId="7263B407" w14:textId="00C191D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620" w:type="dxa"/>
            <w:vAlign w:val="center"/>
          </w:tcPr>
          <w:p w14:paraId="75FE64C1" w14:textId="1D046C1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0.06]</w:t>
            </w:r>
          </w:p>
        </w:tc>
        <w:tc>
          <w:tcPr>
            <w:tcW w:w="720" w:type="dxa"/>
            <w:vAlign w:val="center"/>
          </w:tcPr>
          <w:p w14:paraId="3B6C35D4" w14:textId="552127C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20" w:type="dxa"/>
            <w:vAlign w:val="center"/>
          </w:tcPr>
          <w:p w14:paraId="4159C747" w14:textId="5047F80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[0.63, 0.98]</w:t>
            </w:r>
          </w:p>
        </w:tc>
      </w:tr>
      <w:tr w:rsidR="00873127" w14:paraId="48CC38FD" w14:textId="77777777" w:rsidTr="00873127">
        <w:tc>
          <w:tcPr>
            <w:tcW w:w="263" w:type="dxa"/>
            <w:vAlign w:val="center"/>
          </w:tcPr>
          <w:p w14:paraId="00D752B1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F8BF05E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730" w:type="dxa"/>
            <w:vAlign w:val="center"/>
          </w:tcPr>
          <w:p w14:paraId="16913C77" w14:textId="0603195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5CC958E7" w14:textId="1BBDF69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0.31]</w:t>
            </w:r>
          </w:p>
        </w:tc>
        <w:tc>
          <w:tcPr>
            <w:tcW w:w="720" w:type="dxa"/>
            <w:vAlign w:val="center"/>
          </w:tcPr>
          <w:p w14:paraId="33646E2F" w14:textId="18B7633C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10" w:type="dxa"/>
            <w:vAlign w:val="center"/>
          </w:tcPr>
          <w:p w14:paraId="2EE3D9DE" w14:textId="542FAD24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1.15]</w:t>
            </w:r>
          </w:p>
        </w:tc>
        <w:tc>
          <w:tcPr>
            <w:tcW w:w="725" w:type="dxa"/>
            <w:vAlign w:val="center"/>
          </w:tcPr>
          <w:p w14:paraId="7629D67D" w14:textId="4DB2EA9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3E166622" w14:textId="63DFB34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  <w:tc>
          <w:tcPr>
            <w:tcW w:w="720" w:type="dxa"/>
            <w:vAlign w:val="center"/>
          </w:tcPr>
          <w:p w14:paraId="7C58EF67" w14:textId="2F5664C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20" w:type="dxa"/>
            <w:vAlign w:val="center"/>
          </w:tcPr>
          <w:p w14:paraId="7AE54670" w14:textId="43CD1506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1.26]</w:t>
            </w:r>
          </w:p>
        </w:tc>
      </w:tr>
      <w:tr w:rsidR="00873127" w14:paraId="3B9AAC32" w14:textId="77777777" w:rsidTr="00873127">
        <w:tc>
          <w:tcPr>
            <w:tcW w:w="263" w:type="dxa"/>
            <w:vAlign w:val="center"/>
          </w:tcPr>
          <w:p w14:paraId="5DB316F4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A846EB3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730" w:type="dxa"/>
            <w:vAlign w:val="center"/>
          </w:tcPr>
          <w:p w14:paraId="05979DA0" w14:textId="2836119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2486B960" w14:textId="6A8B424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0.21]</w:t>
            </w:r>
          </w:p>
        </w:tc>
        <w:tc>
          <w:tcPr>
            <w:tcW w:w="720" w:type="dxa"/>
            <w:vAlign w:val="center"/>
          </w:tcPr>
          <w:p w14:paraId="5F825ED5" w14:textId="6F008B5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710" w:type="dxa"/>
            <w:vAlign w:val="center"/>
          </w:tcPr>
          <w:p w14:paraId="277CEBBF" w14:textId="35C9B9EF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1.21]</w:t>
            </w:r>
          </w:p>
        </w:tc>
        <w:tc>
          <w:tcPr>
            <w:tcW w:w="725" w:type="dxa"/>
            <w:vAlign w:val="center"/>
          </w:tcPr>
          <w:p w14:paraId="7E6CB41B" w14:textId="17EEC24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2B467914" w14:textId="3D9F085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0.04]</w:t>
            </w:r>
          </w:p>
        </w:tc>
        <w:tc>
          <w:tcPr>
            <w:tcW w:w="720" w:type="dxa"/>
            <w:vAlign w:val="center"/>
          </w:tcPr>
          <w:p w14:paraId="499FC51D" w14:textId="4B12777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20" w:type="dxa"/>
            <w:vAlign w:val="center"/>
          </w:tcPr>
          <w:p w14:paraId="1159C301" w14:textId="6485CCC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1.18]</w:t>
            </w:r>
          </w:p>
        </w:tc>
      </w:tr>
      <w:tr w:rsidR="00873127" w14:paraId="0EBDB5C2" w14:textId="77777777" w:rsidTr="00873127">
        <w:tc>
          <w:tcPr>
            <w:tcW w:w="263" w:type="dxa"/>
            <w:vAlign w:val="center"/>
          </w:tcPr>
          <w:p w14:paraId="37CCC1CC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5337B76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30" w:type="dxa"/>
            <w:vAlign w:val="center"/>
          </w:tcPr>
          <w:p w14:paraId="63143B3A" w14:textId="27712F50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440" w:type="dxa"/>
            <w:vAlign w:val="center"/>
          </w:tcPr>
          <w:p w14:paraId="1A31065A" w14:textId="3B0B9A4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[-0.27, -0.08]</w:t>
            </w:r>
          </w:p>
        </w:tc>
        <w:tc>
          <w:tcPr>
            <w:tcW w:w="720" w:type="dxa"/>
            <w:vAlign w:val="center"/>
          </w:tcPr>
          <w:p w14:paraId="65CD5BD9" w14:textId="718E31C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710" w:type="dxa"/>
            <w:vAlign w:val="center"/>
          </w:tcPr>
          <w:p w14:paraId="124973AB" w14:textId="619DC7A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1.08]</w:t>
            </w:r>
          </w:p>
        </w:tc>
        <w:tc>
          <w:tcPr>
            <w:tcW w:w="725" w:type="dxa"/>
            <w:vAlign w:val="center"/>
          </w:tcPr>
          <w:p w14:paraId="26E726D0" w14:textId="190EB098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0CC8BC2D" w14:textId="63996E4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0.00]</w:t>
            </w:r>
          </w:p>
        </w:tc>
        <w:tc>
          <w:tcPr>
            <w:tcW w:w="720" w:type="dxa"/>
            <w:vAlign w:val="center"/>
          </w:tcPr>
          <w:p w14:paraId="0BE7D02F" w14:textId="4AB1F7FB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620" w:type="dxa"/>
            <w:vAlign w:val="center"/>
          </w:tcPr>
          <w:p w14:paraId="572A59A3" w14:textId="4B6AEA2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[1.17, 1.78]</w:t>
            </w:r>
          </w:p>
        </w:tc>
      </w:tr>
      <w:tr w:rsidR="00873127" w14:paraId="5279BFA8" w14:textId="77777777" w:rsidTr="00873127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1EF28A67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14:paraId="59B44A5D" w14:textId="77777777" w:rsidR="00873127" w:rsidRPr="003463E5" w:rsidRDefault="00873127" w:rsidP="00873127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7495AD6B" w14:textId="46257C3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D2AE7B2" w14:textId="32D8A3FA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0.04]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2075B06" w14:textId="0B40C677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F3BDA55" w14:textId="5E733B31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1.21]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4633D0F6" w14:textId="1028FA22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CE43E4A" w14:textId="0F109763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B367D50" w14:textId="4FAFD8B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4725D80" w14:textId="2410F28D" w:rsidR="00873127" w:rsidRPr="003463E5" w:rsidRDefault="00873127" w:rsidP="00873127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[0.61, 0.96]</w:t>
            </w:r>
          </w:p>
        </w:tc>
      </w:tr>
      <w:tr w:rsidR="00A9038D" w14:paraId="410686FC" w14:textId="77777777" w:rsidTr="00873127">
        <w:tc>
          <w:tcPr>
            <w:tcW w:w="10985" w:type="dxa"/>
            <w:gridSpan w:val="10"/>
            <w:tcBorders>
              <w:top w:val="single" w:sz="4" w:space="0" w:color="auto"/>
            </w:tcBorders>
            <w:vAlign w:val="center"/>
          </w:tcPr>
          <w:p w14:paraId="23BA66CD" w14:textId="54201029" w:rsidR="00A9038D" w:rsidRPr="003463E5" w:rsidRDefault="00A9038D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463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3463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3463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either do not contain 1.00 (for </w:t>
            </w:r>
            <w:r w:rsidRPr="003463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3463E5"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without covariates.</w:t>
            </w:r>
            <w:r w:rsidR="00FD725A" w:rsidRPr="003463E5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32755A73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1BACA4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34E383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94D9CB" w14:textId="77777777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693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63"/>
        <w:gridCol w:w="1812"/>
        <w:gridCol w:w="810"/>
        <w:gridCol w:w="1620"/>
        <w:gridCol w:w="810"/>
        <w:gridCol w:w="1620"/>
      </w:tblGrid>
      <w:tr w:rsidR="00763EC2" w14:paraId="4A5AB4A3" w14:textId="77777777" w:rsidTr="003B673B">
        <w:tc>
          <w:tcPr>
            <w:tcW w:w="6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14E7" w14:textId="25E718C8" w:rsidR="00763EC2" w:rsidRDefault="00763EC2" w:rsidP="00763EC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S7</w:t>
            </w:r>
          </w:p>
        </w:tc>
      </w:tr>
      <w:tr w:rsidR="00763EC2" w14:paraId="7500AE9F" w14:textId="77777777" w:rsidTr="003B673B">
        <w:tc>
          <w:tcPr>
            <w:tcW w:w="69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218DE" w14:textId="2DAE682E" w:rsidR="00763EC2" w:rsidRDefault="00763EC2" w:rsidP="00763EC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Childhood Temperament-Only, Adult-Based Personality Only, and Combined 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ithout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Civic Engagement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763EC2" w14:paraId="2E1EFAEF" w14:textId="77777777" w:rsidTr="003B673B"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DB6EC" w14:textId="77777777" w:rsidR="00763EC2" w:rsidRDefault="00763EC2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F5AE6" w14:textId="77777777" w:rsidR="00763EC2" w:rsidRDefault="00763EC2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EDC5B" w14:textId="77777777" w:rsidR="00763EC2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86EBF" w14:textId="77777777" w:rsidR="00763EC2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</w:tr>
      <w:tr w:rsidR="00763EC2" w14:paraId="4774048F" w14:textId="77777777" w:rsidTr="003B673B">
        <w:tc>
          <w:tcPr>
            <w:tcW w:w="2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D67E8" w14:textId="77777777" w:rsidR="00763EC2" w:rsidRDefault="00763EC2" w:rsidP="00C667E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81B41" w14:textId="77777777" w:rsidR="00763EC2" w:rsidRPr="00FC1B07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A5CB7" w14:textId="77777777" w:rsidR="00763EC2" w:rsidRPr="00FC1B07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392A0" w14:textId="77777777" w:rsidR="00763EC2" w:rsidRPr="00FC1B07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CDC2B" w14:textId="77777777" w:rsidR="00763EC2" w:rsidRPr="00FC1B07" w:rsidRDefault="00763EC2" w:rsidP="00C667E0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C1B0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17C3B" w14:paraId="7C7C1AFC" w14:textId="77777777" w:rsidTr="00717C3B">
        <w:trPr>
          <w:trHeight w:val="224"/>
        </w:trPr>
        <w:tc>
          <w:tcPr>
            <w:tcW w:w="6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8FCB" w14:textId="744F0C90" w:rsidR="00717C3B" w:rsidRPr="00F11893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763EC2" w14:paraId="28C1BA0B" w14:textId="77777777" w:rsidTr="003B673B">
        <w:trPr>
          <w:trHeight w:val="224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E61A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6584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4399E" w14:textId="5EFCC859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332DF" w14:textId="44DD4A6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1.03]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7200" w14:textId="2A1638F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2D6F" w14:textId="12F970E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1.25]</w:t>
            </w:r>
          </w:p>
        </w:tc>
      </w:tr>
      <w:tr w:rsidR="00763EC2" w14:paraId="1F5EFAFE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B10C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FD239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C16E" w14:textId="7F5AC2D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61F0" w14:textId="48F400D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1.32]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313F" w14:textId="1A84363B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F76E" w14:textId="5CFD1AE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1.23]</w:t>
            </w:r>
          </w:p>
        </w:tc>
      </w:tr>
      <w:tr w:rsidR="00763EC2" w14:paraId="76786984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FAB42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B34E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973E" w14:textId="698D0F1B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7128C" w14:textId="2B70380F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1.07]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F436D" w14:textId="6700951C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A79C6" w14:textId="71A1D09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1.92]</w:t>
            </w:r>
          </w:p>
        </w:tc>
      </w:tr>
      <w:tr w:rsidR="00763EC2" w14:paraId="67F21701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F2C7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27FA8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80ED3" w14:textId="2F0D5CF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705E" w14:textId="4C8CDE6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1.03]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BD6F" w14:textId="59D1FA74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2BC1" w14:textId="065BC57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1.62]</w:t>
            </w:r>
          </w:p>
        </w:tc>
      </w:tr>
      <w:tr w:rsidR="00763EC2" w14:paraId="50EA2D62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683D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D50F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85AD" w14:textId="28B5758B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26E7" w14:textId="2C57A6B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1.13]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125C" w14:textId="342FC80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0DDE" w14:textId="6EBBBBE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1.27]</w:t>
            </w:r>
          </w:p>
        </w:tc>
      </w:tr>
      <w:tr w:rsidR="00763EC2" w14:paraId="7E63EBFC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E60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D485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9F58" w14:textId="5668E2EF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F989" w14:textId="1E768F1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1.21]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05AB" w14:textId="559F0EC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21F33" w14:textId="478E9D6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1.47]</w:t>
            </w:r>
          </w:p>
        </w:tc>
      </w:tr>
      <w:tr w:rsidR="00763EC2" w14:paraId="158904EC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2C0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36175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BFF0" w14:textId="18B98A9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2C63" w14:textId="06489C09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1.46]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8F67" w14:textId="70D8E479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6085" w14:textId="69AEA46B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1.50]</w:t>
            </w:r>
          </w:p>
        </w:tc>
      </w:tr>
      <w:tr w:rsidR="00717C3B" w14:paraId="0FEB1BA8" w14:textId="77777777" w:rsidTr="00717C3B">
        <w:tc>
          <w:tcPr>
            <w:tcW w:w="6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6B52" w14:textId="28A49EEF" w:rsidR="00717C3B" w:rsidRPr="00F11893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763EC2" w14:paraId="267715A8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185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2BC2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37D02" w14:textId="7557EC6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6CCD" w14:textId="4882AF3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1.38]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BB5B" w14:textId="639F54A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6575" w14:textId="49DEB37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1.29]</w:t>
            </w:r>
          </w:p>
        </w:tc>
      </w:tr>
      <w:tr w:rsidR="00763EC2" w14:paraId="17144499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695BD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46F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EE46D" w14:textId="379D074A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DE9E4" w14:textId="4E30251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1.19]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27D75" w14:textId="4DA38A7D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E319" w14:textId="4FA6108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1.44]</w:t>
            </w:r>
          </w:p>
        </w:tc>
      </w:tr>
      <w:tr w:rsidR="00763EC2" w14:paraId="2B44BF56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6996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8EB0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BEB1" w14:textId="6655B20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7474" w14:textId="5467557A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1.09]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4C0D" w14:textId="0F035104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5441" w14:textId="1464093F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1.29]</w:t>
            </w:r>
          </w:p>
        </w:tc>
      </w:tr>
      <w:tr w:rsidR="00763EC2" w14:paraId="08663E68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0928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FEDF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ABD2" w14:textId="0AF1F41D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660A" w14:textId="3CEF771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1.00]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563CD" w14:textId="46B4600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84F7" w14:textId="32B0677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1.27]</w:t>
            </w:r>
          </w:p>
        </w:tc>
      </w:tr>
      <w:tr w:rsidR="00763EC2" w14:paraId="77BD5049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CD9C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AB7D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E81A" w14:textId="79CC151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F380" w14:textId="3AE13EF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1.13]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56F56" w14:textId="25A8C38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F70F" w14:textId="7A2F12AF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1.13]</w:t>
            </w:r>
          </w:p>
        </w:tc>
      </w:tr>
      <w:tr w:rsidR="00717C3B" w14:paraId="41B8F21D" w14:textId="77777777" w:rsidTr="00717C3B">
        <w:tc>
          <w:tcPr>
            <w:tcW w:w="69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8B62" w14:textId="3C7618C2" w:rsidR="00717C3B" w:rsidRPr="00F11893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Combined</w:t>
            </w:r>
          </w:p>
        </w:tc>
      </w:tr>
      <w:tr w:rsidR="00763EC2" w14:paraId="3B5921F8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D694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C7B4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195D" w14:textId="185BF684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B783" w14:textId="569F46E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1.05]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F54E" w14:textId="581F140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98D93" w14:textId="398367E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1.26]</w:t>
            </w:r>
          </w:p>
        </w:tc>
      </w:tr>
      <w:tr w:rsidR="00763EC2" w14:paraId="00536B6E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F53E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536A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3496" w14:textId="38074CF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18B6" w14:textId="6EAF91C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1.31]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DD22" w14:textId="67AEC54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11C1" w14:textId="3DA7D3C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1.20]</w:t>
            </w:r>
          </w:p>
        </w:tc>
      </w:tr>
      <w:tr w:rsidR="00763EC2" w14:paraId="53D9AF7A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D1DA6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361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39901" w14:textId="52C4893D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841E" w14:textId="0485ADE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1.08]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5B0C" w14:textId="5652E49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C7A1" w14:textId="377195A4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1.95]</w:t>
            </w:r>
          </w:p>
        </w:tc>
      </w:tr>
      <w:tr w:rsidR="00763EC2" w14:paraId="0854A1F5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DB71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7435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4D03A" w14:textId="783D830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F2AD" w14:textId="0B32AE4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1.04]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93C4" w14:textId="491F2A0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79387" w14:textId="185F9A9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1.71]</w:t>
            </w:r>
          </w:p>
        </w:tc>
      </w:tr>
      <w:tr w:rsidR="00763EC2" w14:paraId="618B986F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E60F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8DCF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3F86" w14:textId="2AE55A1F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E54D" w14:textId="2DDA660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1.13]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8AD9" w14:textId="2F996BFC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17270" w14:textId="766F089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1.31]</w:t>
            </w:r>
          </w:p>
        </w:tc>
      </w:tr>
      <w:tr w:rsidR="00763EC2" w14:paraId="5C4496A1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C27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883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04F7" w14:textId="5BA2585A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6725" w14:textId="5447140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1.19]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FA77" w14:textId="0C60F70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832C" w14:textId="740B4E6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1.41]</w:t>
            </w:r>
          </w:p>
        </w:tc>
      </w:tr>
      <w:tr w:rsidR="00763EC2" w14:paraId="73474DC3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7AB9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FC0C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4754" w14:textId="120E9FA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3BCF" w14:textId="543CAE1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1.44]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22F5" w14:textId="05CE196D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D1AB" w14:textId="1FC5ECC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1.53]</w:t>
            </w:r>
          </w:p>
        </w:tc>
      </w:tr>
      <w:tr w:rsidR="00763EC2" w14:paraId="54946EB9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24EF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984D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93A5" w14:textId="6EFB40BA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7FA56" w14:textId="67D72C6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1.36]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5D1A" w14:textId="4A620FD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A090" w14:textId="0F42484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1.59]</w:t>
            </w:r>
          </w:p>
        </w:tc>
      </w:tr>
      <w:tr w:rsidR="00763EC2" w14:paraId="29112FB0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84DA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8148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51B7" w14:textId="6C0B88F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CB9E9" w14:textId="10C48CF3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1.31]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51715" w14:textId="7E736480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48A2" w14:textId="5067F897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[1.10, 1.93]</w:t>
            </w:r>
          </w:p>
        </w:tc>
      </w:tr>
      <w:tr w:rsidR="00763EC2" w14:paraId="0CABDE18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38D9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A25E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B933" w14:textId="10B072C9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EDD8D" w14:textId="43E66AC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1.29]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462A" w14:textId="545C1C75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67DD" w14:textId="1B42B9E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1.44]</w:t>
            </w:r>
          </w:p>
        </w:tc>
      </w:tr>
      <w:tr w:rsidR="00763EC2" w14:paraId="42B27A35" w14:textId="77777777" w:rsidTr="003B673B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0933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B222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B9C91" w14:textId="296A5EF1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34D3" w14:textId="69F5CAFD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1.05]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6DCC" w14:textId="64A6FD0A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21B8" w14:textId="26848A32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1.19]</w:t>
            </w:r>
          </w:p>
        </w:tc>
      </w:tr>
      <w:tr w:rsidR="00763EC2" w14:paraId="738840E4" w14:textId="77777777" w:rsidTr="003B673B"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072BC7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75A0B" w14:textId="77777777" w:rsidR="00763EC2" w:rsidRDefault="00763EC2" w:rsidP="00F118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62F4A" w14:textId="1EF085B6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0F4D0" w14:textId="02297E0E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1.18]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C9B9E" w14:textId="78954DC9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ABDE3" w14:textId="390D0838" w:rsidR="00763EC2" w:rsidRPr="00F11893" w:rsidRDefault="00763EC2" w:rsidP="00F118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[0.45, 0.88]</w:t>
            </w:r>
          </w:p>
        </w:tc>
      </w:tr>
      <w:tr w:rsidR="00763EC2" w14:paraId="68641508" w14:textId="77777777" w:rsidTr="003B673B">
        <w:tc>
          <w:tcPr>
            <w:tcW w:w="69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18691" w14:textId="42735C0B" w:rsidR="00763EC2" w:rsidRPr="00F11893" w:rsidRDefault="00763EC2" w:rsidP="00763EC2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F1189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1189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F11893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F1189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F11893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Bold values indicate that the credible intervals do not contain 1.00. Results are from models without covariates. All traits are standardized.</w:t>
            </w:r>
          </w:p>
        </w:tc>
      </w:tr>
    </w:tbl>
    <w:p w14:paraId="1E3251BF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2923B9" w14:textId="2B4C440E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906999" w14:textId="742FF70F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F25F601" w14:textId="1E5B726F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41DFB8" w14:textId="3B30760D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2DB341" w14:textId="6D4298FB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DD214FC" w14:textId="5F7BEE32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7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834"/>
        <w:gridCol w:w="900"/>
        <w:gridCol w:w="1620"/>
        <w:gridCol w:w="990"/>
        <w:gridCol w:w="1800"/>
      </w:tblGrid>
      <w:tr w:rsidR="00891E58" w14:paraId="03E08043" w14:textId="77777777" w:rsidTr="00891E58">
        <w:tc>
          <w:tcPr>
            <w:tcW w:w="7380" w:type="dxa"/>
            <w:gridSpan w:val="6"/>
            <w:vAlign w:val="center"/>
          </w:tcPr>
          <w:p w14:paraId="1A77E031" w14:textId="76BD1901" w:rsidR="00891E58" w:rsidRPr="00891E58" w:rsidRDefault="00891E58" w:rsidP="00891E58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S8a</w:t>
            </w:r>
          </w:p>
        </w:tc>
      </w:tr>
      <w:tr w:rsidR="00891E58" w14:paraId="2AFB5172" w14:textId="77777777" w:rsidTr="00891E58">
        <w:tc>
          <w:tcPr>
            <w:tcW w:w="7380" w:type="dxa"/>
            <w:gridSpan w:val="6"/>
            <w:tcBorders>
              <w:bottom w:val="single" w:sz="4" w:space="0" w:color="auto"/>
            </w:tcBorders>
            <w:vAlign w:val="center"/>
          </w:tcPr>
          <w:p w14:paraId="7FC7B1C2" w14:textId="127C0962" w:rsidR="00891E58" w:rsidRDefault="00891E58" w:rsidP="00891E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 Models with Covariates for Health Outcomes</w:t>
            </w:r>
          </w:p>
        </w:tc>
      </w:tr>
      <w:tr w:rsidR="00891E58" w14:paraId="7D3AF9D2" w14:textId="77777777" w:rsidTr="00891E58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957D566" w14:textId="77777777" w:rsidR="00891E58" w:rsidRDefault="00891E58" w:rsidP="00A9038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9A29953" w14:textId="77777777" w:rsidR="00891E58" w:rsidRDefault="00891E58" w:rsidP="00A9038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685A8" w14:textId="77777777" w:rsidR="00891E58" w:rsidRDefault="00891E58" w:rsidP="00A9038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4418" w14:textId="77777777" w:rsidR="00891E58" w:rsidRDefault="00891E58" w:rsidP="00A9038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</w:tr>
      <w:tr w:rsidR="00717C3B" w14:paraId="2EB45F4E" w14:textId="77777777" w:rsidTr="00F250CB"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97580" w14:textId="3AB83567" w:rsidR="00717C3B" w:rsidRDefault="00717C3B" w:rsidP="00A9038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B529F" w14:textId="77777777" w:rsidR="00717C3B" w:rsidRPr="002317C1" w:rsidRDefault="00717C3B" w:rsidP="00A9038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A023" w14:textId="77777777" w:rsidR="00717C3B" w:rsidRPr="002317C1" w:rsidRDefault="00717C3B" w:rsidP="00A9038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53AA8" w14:textId="77777777" w:rsidR="00717C3B" w:rsidRPr="002317C1" w:rsidRDefault="00717C3B" w:rsidP="00A9038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7EDA3" w14:textId="77777777" w:rsidR="00717C3B" w:rsidRPr="002317C1" w:rsidRDefault="00717C3B" w:rsidP="00A9038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891E58" w14:paraId="7060E7DA" w14:textId="77777777" w:rsidTr="00891E58">
        <w:tc>
          <w:tcPr>
            <w:tcW w:w="7380" w:type="dxa"/>
            <w:gridSpan w:val="6"/>
            <w:vAlign w:val="center"/>
          </w:tcPr>
          <w:p w14:paraId="6C1EB05E" w14:textId="71EC5F54" w:rsidR="00891E58" w:rsidRPr="00970B6E" w:rsidRDefault="00891E58" w:rsidP="00891E58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891E58" w14:paraId="5CB918D1" w14:textId="77777777" w:rsidTr="00891E58">
        <w:tc>
          <w:tcPr>
            <w:tcW w:w="236" w:type="dxa"/>
            <w:vAlign w:val="center"/>
          </w:tcPr>
          <w:p w14:paraId="5D4CE9D8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AB3F26F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0" w:type="dxa"/>
            <w:vAlign w:val="center"/>
          </w:tcPr>
          <w:p w14:paraId="34B2A79C" w14:textId="1E02D0D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620" w:type="dxa"/>
            <w:vAlign w:val="center"/>
          </w:tcPr>
          <w:p w14:paraId="44D4D16E" w14:textId="1FAAD8B3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0.03]</w:t>
            </w:r>
          </w:p>
        </w:tc>
        <w:tc>
          <w:tcPr>
            <w:tcW w:w="990" w:type="dxa"/>
            <w:vAlign w:val="center"/>
          </w:tcPr>
          <w:p w14:paraId="337346EC" w14:textId="7D90E5C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800" w:type="dxa"/>
            <w:vAlign w:val="center"/>
          </w:tcPr>
          <w:p w14:paraId="68749D08" w14:textId="6A43067A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0.07]</w:t>
            </w:r>
          </w:p>
        </w:tc>
      </w:tr>
      <w:tr w:rsidR="00891E58" w14:paraId="20C8BCCF" w14:textId="77777777" w:rsidTr="00891E58">
        <w:tc>
          <w:tcPr>
            <w:tcW w:w="236" w:type="dxa"/>
            <w:vAlign w:val="center"/>
          </w:tcPr>
          <w:p w14:paraId="43F9ECC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5FC985B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0" w:type="dxa"/>
            <w:vAlign w:val="center"/>
          </w:tcPr>
          <w:p w14:paraId="1928F9E4" w14:textId="3CE497C2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20" w:type="dxa"/>
            <w:vAlign w:val="center"/>
          </w:tcPr>
          <w:p w14:paraId="54076B35" w14:textId="6D48CBFE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0.23]</w:t>
            </w:r>
          </w:p>
        </w:tc>
        <w:tc>
          <w:tcPr>
            <w:tcW w:w="990" w:type="dxa"/>
            <w:vAlign w:val="center"/>
          </w:tcPr>
          <w:p w14:paraId="3BA89FC1" w14:textId="1154959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800" w:type="dxa"/>
            <w:vAlign w:val="center"/>
          </w:tcPr>
          <w:p w14:paraId="4F057E3D" w14:textId="064E557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-0.02]</w:t>
            </w:r>
          </w:p>
        </w:tc>
      </w:tr>
      <w:tr w:rsidR="00891E58" w14:paraId="49A50517" w14:textId="77777777" w:rsidTr="00891E58">
        <w:tc>
          <w:tcPr>
            <w:tcW w:w="236" w:type="dxa"/>
            <w:vAlign w:val="center"/>
          </w:tcPr>
          <w:p w14:paraId="50001216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2DC2BB5F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0" w:type="dxa"/>
            <w:vAlign w:val="center"/>
          </w:tcPr>
          <w:p w14:paraId="68A9C766" w14:textId="649EC49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620" w:type="dxa"/>
            <w:vAlign w:val="center"/>
          </w:tcPr>
          <w:p w14:paraId="54538412" w14:textId="5348ACC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0.06]</w:t>
            </w:r>
          </w:p>
        </w:tc>
        <w:tc>
          <w:tcPr>
            <w:tcW w:w="990" w:type="dxa"/>
            <w:vAlign w:val="center"/>
          </w:tcPr>
          <w:p w14:paraId="22FE9596" w14:textId="462FBD23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1BBD5650" w14:textId="7D465662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</w:tr>
      <w:tr w:rsidR="00891E58" w14:paraId="75C2B14E" w14:textId="77777777" w:rsidTr="00891E58">
        <w:tc>
          <w:tcPr>
            <w:tcW w:w="236" w:type="dxa"/>
            <w:vAlign w:val="center"/>
          </w:tcPr>
          <w:p w14:paraId="5AC12EE0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0303A51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0" w:type="dxa"/>
            <w:vAlign w:val="center"/>
          </w:tcPr>
          <w:p w14:paraId="6D8D1EA4" w14:textId="2EE93B98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620" w:type="dxa"/>
            <w:vAlign w:val="center"/>
          </w:tcPr>
          <w:p w14:paraId="59DD71FD" w14:textId="47FA2AA2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0.07]</w:t>
            </w:r>
          </w:p>
        </w:tc>
        <w:tc>
          <w:tcPr>
            <w:tcW w:w="990" w:type="dxa"/>
            <w:vAlign w:val="center"/>
          </w:tcPr>
          <w:p w14:paraId="1F6ACCDB" w14:textId="0785B2C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5F41AE25" w14:textId="624DF1E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891E58" w14:paraId="548F4201" w14:textId="77777777" w:rsidTr="00891E58">
        <w:tc>
          <w:tcPr>
            <w:tcW w:w="236" w:type="dxa"/>
            <w:vAlign w:val="center"/>
          </w:tcPr>
          <w:p w14:paraId="491904CE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FDA3C4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0" w:type="dxa"/>
            <w:vAlign w:val="center"/>
          </w:tcPr>
          <w:p w14:paraId="617A38B7" w14:textId="027FC4C8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28DEA3CA" w14:textId="56305DB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0.09]</w:t>
            </w:r>
          </w:p>
        </w:tc>
        <w:tc>
          <w:tcPr>
            <w:tcW w:w="990" w:type="dxa"/>
            <w:vAlign w:val="center"/>
          </w:tcPr>
          <w:p w14:paraId="003E5806" w14:textId="5B7267D3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800" w:type="dxa"/>
            <w:vAlign w:val="center"/>
          </w:tcPr>
          <w:p w14:paraId="72C39746" w14:textId="2F936ED8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</w:tr>
      <w:tr w:rsidR="00891E58" w14:paraId="7704EC34" w14:textId="77777777" w:rsidTr="00891E58">
        <w:tc>
          <w:tcPr>
            <w:tcW w:w="236" w:type="dxa"/>
            <w:vAlign w:val="center"/>
          </w:tcPr>
          <w:p w14:paraId="16E4060B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4C89A21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0" w:type="dxa"/>
            <w:vAlign w:val="center"/>
          </w:tcPr>
          <w:p w14:paraId="3C5DD7A3" w14:textId="1453017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772659E3" w14:textId="5469EBC7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0.04]</w:t>
            </w:r>
          </w:p>
        </w:tc>
        <w:tc>
          <w:tcPr>
            <w:tcW w:w="990" w:type="dxa"/>
            <w:vAlign w:val="center"/>
          </w:tcPr>
          <w:p w14:paraId="155349DC" w14:textId="1F7AB53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37454215" w14:textId="0D27D229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</w:tr>
      <w:tr w:rsidR="00891E58" w14:paraId="19BA151A" w14:textId="77777777" w:rsidTr="00891E58">
        <w:tc>
          <w:tcPr>
            <w:tcW w:w="236" w:type="dxa"/>
            <w:vAlign w:val="center"/>
          </w:tcPr>
          <w:p w14:paraId="12E67929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2EC2CD86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0" w:type="dxa"/>
            <w:vAlign w:val="center"/>
          </w:tcPr>
          <w:p w14:paraId="2F428AF3" w14:textId="0891B94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26D946A6" w14:textId="1828B526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0.09]</w:t>
            </w:r>
          </w:p>
        </w:tc>
        <w:tc>
          <w:tcPr>
            <w:tcW w:w="990" w:type="dxa"/>
            <w:vAlign w:val="center"/>
          </w:tcPr>
          <w:p w14:paraId="787814E2" w14:textId="409CD8D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31C6265A" w14:textId="330DD7BA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</w:tr>
      <w:tr w:rsidR="00891E58" w14:paraId="2AEF34A7" w14:textId="77777777" w:rsidTr="00891E58">
        <w:tc>
          <w:tcPr>
            <w:tcW w:w="7380" w:type="dxa"/>
            <w:gridSpan w:val="6"/>
            <w:vAlign w:val="center"/>
          </w:tcPr>
          <w:p w14:paraId="6AD93C67" w14:textId="27774781" w:rsidR="00891E58" w:rsidRPr="00891E58" w:rsidRDefault="00891E58" w:rsidP="00891E58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891E58" w14:paraId="45B56C90" w14:textId="77777777" w:rsidTr="00891E58">
        <w:tc>
          <w:tcPr>
            <w:tcW w:w="236" w:type="dxa"/>
            <w:vAlign w:val="center"/>
          </w:tcPr>
          <w:p w14:paraId="24DD708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E31F388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900" w:type="dxa"/>
            <w:vAlign w:val="center"/>
          </w:tcPr>
          <w:p w14:paraId="1C0FED92" w14:textId="795C1311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2A19B276" w14:textId="2ED2824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0.00]</w:t>
            </w:r>
          </w:p>
        </w:tc>
        <w:tc>
          <w:tcPr>
            <w:tcW w:w="990" w:type="dxa"/>
            <w:vAlign w:val="center"/>
          </w:tcPr>
          <w:p w14:paraId="36E02A17" w14:textId="390553E3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800" w:type="dxa"/>
            <w:vAlign w:val="center"/>
          </w:tcPr>
          <w:p w14:paraId="50BB8A4C" w14:textId="10013917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0.07]</w:t>
            </w:r>
          </w:p>
        </w:tc>
      </w:tr>
      <w:tr w:rsidR="00891E58" w14:paraId="35558ACD" w14:textId="77777777" w:rsidTr="00891E58">
        <w:tc>
          <w:tcPr>
            <w:tcW w:w="236" w:type="dxa"/>
            <w:vAlign w:val="center"/>
          </w:tcPr>
          <w:p w14:paraId="530E1F7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FD93B9E" w14:textId="5BCEA0EB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900" w:type="dxa"/>
            <w:vAlign w:val="center"/>
          </w:tcPr>
          <w:p w14:paraId="72238CD0" w14:textId="624BD651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1620" w:type="dxa"/>
            <w:vAlign w:val="center"/>
          </w:tcPr>
          <w:p w14:paraId="58DDF1CF" w14:textId="1269BC2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[-0.41, -0.02]</w:t>
            </w:r>
          </w:p>
        </w:tc>
        <w:tc>
          <w:tcPr>
            <w:tcW w:w="990" w:type="dxa"/>
            <w:vAlign w:val="center"/>
          </w:tcPr>
          <w:p w14:paraId="559281EB" w14:textId="7D646FD2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800" w:type="dxa"/>
            <w:vAlign w:val="center"/>
          </w:tcPr>
          <w:p w14:paraId="708EE78A" w14:textId="1122BFF5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0.04]</w:t>
            </w:r>
          </w:p>
        </w:tc>
      </w:tr>
      <w:tr w:rsidR="00891E58" w14:paraId="0BDEC167" w14:textId="77777777" w:rsidTr="00891E58">
        <w:tc>
          <w:tcPr>
            <w:tcW w:w="236" w:type="dxa"/>
            <w:vAlign w:val="center"/>
          </w:tcPr>
          <w:p w14:paraId="5C1299D1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0A3C808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900" w:type="dxa"/>
            <w:vAlign w:val="center"/>
          </w:tcPr>
          <w:p w14:paraId="37A0DFF3" w14:textId="5F94AE6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31BC4206" w14:textId="20F9AA39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0.10]</w:t>
            </w:r>
          </w:p>
        </w:tc>
        <w:tc>
          <w:tcPr>
            <w:tcW w:w="990" w:type="dxa"/>
            <w:vAlign w:val="center"/>
          </w:tcPr>
          <w:p w14:paraId="1E3DA45E" w14:textId="29986DE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00" w:type="dxa"/>
            <w:vAlign w:val="center"/>
          </w:tcPr>
          <w:p w14:paraId="3DD768DD" w14:textId="340C5DE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0.09]</w:t>
            </w:r>
          </w:p>
        </w:tc>
      </w:tr>
      <w:tr w:rsidR="00891E58" w14:paraId="11D1F3D6" w14:textId="77777777" w:rsidTr="00891E58">
        <w:tc>
          <w:tcPr>
            <w:tcW w:w="236" w:type="dxa"/>
            <w:vAlign w:val="center"/>
          </w:tcPr>
          <w:p w14:paraId="7BAE3B18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61E0E23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900" w:type="dxa"/>
            <w:vAlign w:val="center"/>
          </w:tcPr>
          <w:p w14:paraId="5B4E38BA" w14:textId="3DF38058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62E3268A" w14:textId="39AC872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  <w:tc>
          <w:tcPr>
            <w:tcW w:w="990" w:type="dxa"/>
            <w:vAlign w:val="center"/>
          </w:tcPr>
          <w:p w14:paraId="3F4A5659" w14:textId="6C52630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21DF627C" w14:textId="1763D0C9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</w:tr>
      <w:tr w:rsidR="00891E58" w14:paraId="270ED16A" w14:textId="77777777" w:rsidTr="00891E58">
        <w:tc>
          <w:tcPr>
            <w:tcW w:w="236" w:type="dxa"/>
            <w:vAlign w:val="center"/>
          </w:tcPr>
          <w:p w14:paraId="3E84027A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95FE2D3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vAlign w:val="center"/>
          </w:tcPr>
          <w:p w14:paraId="55D9E86B" w14:textId="454315B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23B63C8C" w14:textId="260938D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0.06]</w:t>
            </w:r>
          </w:p>
        </w:tc>
        <w:tc>
          <w:tcPr>
            <w:tcW w:w="990" w:type="dxa"/>
            <w:vAlign w:val="center"/>
          </w:tcPr>
          <w:p w14:paraId="213D7B03" w14:textId="376D7D6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4EA4E5C0" w14:textId="61E72C6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</w:tr>
      <w:tr w:rsidR="00891E58" w14:paraId="09C656C3" w14:textId="77777777" w:rsidTr="00891E58">
        <w:tc>
          <w:tcPr>
            <w:tcW w:w="236" w:type="dxa"/>
            <w:vAlign w:val="center"/>
          </w:tcPr>
          <w:p w14:paraId="7E84A11A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1255B3B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vAlign w:val="center"/>
          </w:tcPr>
          <w:p w14:paraId="1EAEDAF5" w14:textId="064F47B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3512BBCD" w14:textId="39E43904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0.13]</w:t>
            </w:r>
          </w:p>
        </w:tc>
        <w:tc>
          <w:tcPr>
            <w:tcW w:w="990" w:type="dxa"/>
            <w:vAlign w:val="center"/>
          </w:tcPr>
          <w:p w14:paraId="2ABB764D" w14:textId="6772357E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74B61EBE" w14:textId="44DD0F4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891E58" w14:paraId="314CEB6D" w14:textId="77777777" w:rsidTr="00891E58">
        <w:tc>
          <w:tcPr>
            <w:tcW w:w="236" w:type="dxa"/>
            <w:vAlign w:val="center"/>
          </w:tcPr>
          <w:p w14:paraId="18FB348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781A2582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vAlign w:val="center"/>
          </w:tcPr>
          <w:p w14:paraId="13B8EA7B" w14:textId="173290C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38081F5D" w14:textId="5DCF532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0.13]</w:t>
            </w:r>
          </w:p>
        </w:tc>
        <w:tc>
          <w:tcPr>
            <w:tcW w:w="990" w:type="dxa"/>
            <w:vAlign w:val="center"/>
          </w:tcPr>
          <w:p w14:paraId="2AA812D8" w14:textId="0D983BE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00" w:type="dxa"/>
            <w:vAlign w:val="center"/>
          </w:tcPr>
          <w:p w14:paraId="0CE7BD11" w14:textId="30FE821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0.12]</w:t>
            </w:r>
          </w:p>
        </w:tc>
      </w:tr>
      <w:tr w:rsidR="00891E58" w14:paraId="7C8AF70D" w14:textId="77777777" w:rsidTr="00891E58">
        <w:tc>
          <w:tcPr>
            <w:tcW w:w="236" w:type="dxa"/>
            <w:vAlign w:val="center"/>
          </w:tcPr>
          <w:p w14:paraId="6EF07B8D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AC0D0F4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900" w:type="dxa"/>
            <w:vAlign w:val="center"/>
          </w:tcPr>
          <w:p w14:paraId="02C690CF" w14:textId="551682CD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620" w:type="dxa"/>
            <w:vAlign w:val="center"/>
          </w:tcPr>
          <w:p w14:paraId="16AE02AF" w14:textId="5CF9C254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0.38]</w:t>
            </w:r>
          </w:p>
        </w:tc>
        <w:tc>
          <w:tcPr>
            <w:tcW w:w="990" w:type="dxa"/>
            <w:vAlign w:val="center"/>
          </w:tcPr>
          <w:p w14:paraId="2CA9B0DF" w14:textId="5C541657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800" w:type="dxa"/>
            <w:vAlign w:val="center"/>
          </w:tcPr>
          <w:p w14:paraId="04F31576" w14:textId="4B51B7DB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[-0.17, -0.01]</w:t>
            </w:r>
          </w:p>
        </w:tc>
      </w:tr>
      <w:tr w:rsidR="00891E58" w14:paraId="3A574F2D" w14:textId="77777777" w:rsidTr="00891E58">
        <w:tc>
          <w:tcPr>
            <w:tcW w:w="236" w:type="dxa"/>
            <w:vAlign w:val="center"/>
          </w:tcPr>
          <w:p w14:paraId="7A34ADD9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1FE4F0C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vAlign w:val="center"/>
          </w:tcPr>
          <w:p w14:paraId="4EC9A07A" w14:textId="728734CF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281E369F" w14:textId="0BDCCC2C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[-0.23, 0.14]</w:t>
            </w:r>
          </w:p>
        </w:tc>
        <w:tc>
          <w:tcPr>
            <w:tcW w:w="990" w:type="dxa"/>
            <w:vAlign w:val="center"/>
          </w:tcPr>
          <w:p w14:paraId="2A22447C" w14:textId="55718915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7FAA10E6" w14:textId="6EC464C1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0.07]</w:t>
            </w:r>
          </w:p>
        </w:tc>
      </w:tr>
      <w:tr w:rsidR="00891E58" w14:paraId="5EC44C13" w14:textId="77777777" w:rsidTr="00891E58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285427F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0D54D11D" w14:textId="77777777" w:rsidR="00891E58" w:rsidRPr="00970B6E" w:rsidRDefault="00891E58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13B18A7" w14:textId="318CE8F0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32D94D5" w14:textId="411BDA54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0.10]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6B3AB3C" w14:textId="0E2FF597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BD0061" w14:textId="0A1AE4A2" w:rsidR="00891E58" w:rsidRPr="00970B6E" w:rsidRDefault="00891E58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0.01]</w:t>
            </w:r>
          </w:p>
        </w:tc>
      </w:tr>
      <w:tr w:rsidR="00891E58" w14:paraId="19ED906A" w14:textId="77777777" w:rsidTr="00891E58">
        <w:tc>
          <w:tcPr>
            <w:tcW w:w="7380" w:type="dxa"/>
            <w:gridSpan w:val="6"/>
            <w:tcBorders>
              <w:top w:val="single" w:sz="4" w:space="0" w:color="auto"/>
            </w:tcBorders>
            <w:vAlign w:val="center"/>
          </w:tcPr>
          <w:p w14:paraId="0DC35702" w14:textId="7E1CF3F3" w:rsidR="00891E58" w:rsidRPr="00970B6E" w:rsidRDefault="00891E58" w:rsidP="00891E58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0.00. Results are from models with covariates. All traits are standardized.</w:t>
            </w:r>
          </w:p>
        </w:tc>
      </w:tr>
    </w:tbl>
    <w:p w14:paraId="42629CBE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23F7BE" w14:textId="77777777" w:rsidR="00A9038D" w:rsidRDefault="00A9038D" w:rsidP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0112F6" w14:textId="3E414DCB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524A32" w14:textId="5463F697" w:rsidR="00A9038D" w:rsidRDefault="00A9038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F7EDFA" w14:textId="5771519B" w:rsidR="008A1452" w:rsidRDefault="008A14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549395" w14:textId="14AE80AA" w:rsidR="008A1452" w:rsidRDefault="008A14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58AC2D1" w14:textId="37608339" w:rsidR="008A1452" w:rsidRDefault="008A14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96FD7F" w14:textId="1787B82C" w:rsidR="008A1452" w:rsidRDefault="008A14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CB12AF4" w14:textId="77777777" w:rsidR="008A1452" w:rsidRDefault="008A14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B9F8FDC" w14:textId="77777777" w:rsidR="00C6576E" w:rsidRDefault="00C6576E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AC90C00" w14:textId="3FD8B0DA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7057FAC" w14:textId="28FFD994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A4AD269" w14:textId="23770992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B6F098" w14:textId="0D38C6CC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2F2FD6" w14:textId="6B4B19A1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231D1D" w14:textId="4D20C377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F79594" w14:textId="41323771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E85BA73" w14:textId="2B4EA3CC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EE90AC" w14:textId="1530B582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AFF75A" w14:textId="61B0E7D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BC4E58" w14:textId="05167B3C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826A8A" w14:textId="083DFD63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2E7CDB" w14:textId="0B78B8C0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545366" w14:textId="0B104BF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B40243F" w14:textId="36BB379D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515AC0" w14:textId="041352F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463A7E5" w14:textId="2E2D034A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E3F48B" w14:textId="372936FD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32F4E1E" w14:textId="08D4B64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62AD45" w14:textId="5B9E0F39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BAF1C5" w14:textId="73D9FA44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62EB88" w14:textId="77777777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89DB63" w14:textId="52B253E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4AD20A" w14:textId="376897C9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93BECE" w14:textId="6CDD0CFF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7487DDB" w14:textId="33113811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A0A13E" w14:textId="4B56A2C9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5AFDC00" w14:textId="5697C3D1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3FFE46" w14:textId="0D0A72A3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7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834"/>
        <w:gridCol w:w="900"/>
        <w:gridCol w:w="1620"/>
        <w:gridCol w:w="990"/>
        <w:gridCol w:w="1800"/>
      </w:tblGrid>
      <w:tr w:rsidR="007B6EDD" w14:paraId="6980F292" w14:textId="77777777" w:rsidTr="00010BAD">
        <w:tc>
          <w:tcPr>
            <w:tcW w:w="7380" w:type="dxa"/>
            <w:gridSpan w:val="6"/>
            <w:vAlign w:val="center"/>
          </w:tcPr>
          <w:p w14:paraId="7E3F9D42" w14:textId="2A5E3D86" w:rsidR="007B6EDD" w:rsidRPr="00891E58" w:rsidRDefault="007B6EDD" w:rsidP="00010BAD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S8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</w:p>
        </w:tc>
      </w:tr>
      <w:tr w:rsidR="007B6EDD" w14:paraId="3A4C63FD" w14:textId="77777777" w:rsidTr="00010BAD">
        <w:tc>
          <w:tcPr>
            <w:tcW w:w="7380" w:type="dxa"/>
            <w:gridSpan w:val="6"/>
            <w:tcBorders>
              <w:bottom w:val="single" w:sz="4" w:space="0" w:color="auto"/>
            </w:tcBorders>
            <w:vAlign w:val="center"/>
          </w:tcPr>
          <w:p w14:paraId="12E6C626" w14:textId="6D5729B7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 w:rsidR="00A25D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 Models with Covariates for Health Outcomes</w:t>
            </w:r>
          </w:p>
        </w:tc>
      </w:tr>
      <w:tr w:rsidR="007B6EDD" w14:paraId="573236F2" w14:textId="77777777" w:rsidTr="00010BA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FA4C5FE" w14:textId="77777777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0F4C5607" w14:textId="77777777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CF938" w14:textId="77777777" w:rsidR="007B6EDD" w:rsidRDefault="007B6ED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1DFC5" w14:textId="77777777" w:rsidR="007B6EDD" w:rsidRDefault="007B6ED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</w:tr>
      <w:tr w:rsidR="00717C3B" w14:paraId="1F0A8D3A" w14:textId="77777777" w:rsidTr="00783EDC"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ABB69" w14:textId="0AA79705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47E3D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BD4DC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1C893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88246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B6EDD" w14:paraId="7B0136F3" w14:textId="77777777" w:rsidTr="00010BAD">
        <w:tc>
          <w:tcPr>
            <w:tcW w:w="7380" w:type="dxa"/>
            <w:gridSpan w:val="6"/>
            <w:vAlign w:val="center"/>
          </w:tcPr>
          <w:p w14:paraId="72D89CB8" w14:textId="1B992BBE" w:rsidR="007B6EDD" w:rsidRPr="00970B6E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7B6EDD" w14:paraId="64FDF41F" w14:textId="77777777" w:rsidTr="00010BAD">
        <w:tc>
          <w:tcPr>
            <w:tcW w:w="236" w:type="dxa"/>
            <w:vAlign w:val="center"/>
          </w:tcPr>
          <w:p w14:paraId="78A60F12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59D1D0D" w14:textId="32ACFD9A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900" w:type="dxa"/>
            <w:vAlign w:val="center"/>
          </w:tcPr>
          <w:p w14:paraId="47704AC6" w14:textId="4FB256D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20" w:type="dxa"/>
            <w:vAlign w:val="center"/>
          </w:tcPr>
          <w:p w14:paraId="39F1599C" w14:textId="3BBAE35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0.18]</w:t>
            </w:r>
          </w:p>
        </w:tc>
        <w:tc>
          <w:tcPr>
            <w:tcW w:w="990" w:type="dxa"/>
            <w:vAlign w:val="center"/>
          </w:tcPr>
          <w:p w14:paraId="7B077AAD" w14:textId="1E33541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00" w:type="dxa"/>
            <w:vAlign w:val="center"/>
          </w:tcPr>
          <w:p w14:paraId="68FA4A36" w14:textId="3ACE490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0.04]</w:t>
            </w:r>
          </w:p>
        </w:tc>
      </w:tr>
      <w:tr w:rsidR="007B6EDD" w14:paraId="4BD6FAFF" w14:textId="77777777" w:rsidTr="00010BAD">
        <w:tc>
          <w:tcPr>
            <w:tcW w:w="236" w:type="dxa"/>
            <w:vAlign w:val="center"/>
          </w:tcPr>
          <w:p w14:paraId="7D8B48C9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3744D10" w14:textId="0E66A130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900" w:type="dxa"/>
            <w:vAlign w:val="center"/>
          </w:tcPr>
          <w:p w14:paraId="7FBD5D5D" w14:textId="53A2D1B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1EB3B0F9" w14:textId="67E1E59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0.05]</w:t>
            </w:r>
          </w:p>
        </w:tc>
        <w:tc>
          <w:tcPr>
            <w:tcW w:w="990" w:type="dxa"/>
            <w:vAlign w:val="center"/>
          </w:tcPr>
          <w:p w14:paraId="6E99016B" w14:textId="5DF605B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7ED85237" w14:textId="1ADEBE1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</w:tr>
      <w:tr w:rsidR="007B6EDD" w14:paraId="6CE837F2" w14:textId="77777777" w:rsidTr="00010BAD">
        <w:tc>
          <w:tcPr>
            <w:tcW w:w="236" w:type="dxa"/>
            <w:vAlign w:val="center"/>
          </w:tcPr>
          <w:p w14:paraId="1167DB96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85FBFE4" w14:textId="19B5A888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900" w:type="dxa"/>
            <w:vAlign w:val="center"/>
          </w:tcPr>
          <w:p w14:paraId="6C5162B8" w14:textId="1252589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620" w:type="dxa"/>
            <w:vAlign w:val="center"/>
          </w:tcPr>
          <w:p w14:paraId="09452555" w14:textId="2B45B72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[0.19, 0.30]</w:t>
            </w:r>
          </w:p>
        </w:tc>
        <w:tc>
          <w:tcPr>
            <w:tcW w:w="990" w:type="dxa"/>
            <w:vAlign w:val="center"/>
          </w:tcPr>
          <w:p w14:paraId="3CB5E45A" w14:textId="0C9AA75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29062C8F" w14:textId="0127476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</w:tr>
      <w:tr w:rsidR="007B6EDD" w14:paraId="613C5933" w14:textId="77777777" w:rsidTr="00010BAD">
        <w:tc>
          <w:tcPr>
            <w:tcW w:w="236" w:type="dxa"/>
            <w:vAlign w:val="center"/>
          </w:tcPr>
          <w:p w14:paraId="23B7427D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87E8DC0" w14:textId="08320978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00" w:type="dxa"/>
            <w:vAlign w:val="center"/>
          </w:tcPr>
          <w:p w14:paraId="3A10DE82" w14:textId="030E2C5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620" w:type="dxa"/>
            <w:vAlign w:val="center"/>
          </w:tcPr>
          <w:p w14:paraId="34350050" w14:textId="03DB2DA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[-0.32, -0.20]</w:t>
            </w:r>
          </w:p>
        </w:tc>
        <w:tc>
          <w:tcPr>
            <w:tcW w:w="990" w:type="dxa"/>
            <w:vAlign w:val="center"/>
          </w:tcPr>
          <w:p w14:paraId="7059C3CB" w14:textId="5232221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00" w:type="dxa"/>
            <w:vAlign w:val="center"/>
          </w:tcPr>
          <w:p w14:paraId="3EB92E91" w14:textId="571A95E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</w:tr>
      <w:tr w:rsidR="007B6EDD" w14:paraId="3B27D50E" w14:textId="77777777" w:rsidTr="00010BAD">
        <w:tc>
          <w:tcPr>
            <w:tcW w:w="236" w:type="dxa"/>
            <w:vAlign w:val="center"/>
          </w:tcPr>
          <w:p w14:paraId="6336E246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B939516" w14:textId="1B453AE5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900" w:type="dxa"/>
            <w:vAlign w:val="center"/>
          </w:tcPr>
          <w:p w14:paraId="77CB37EB" w14:textId="2FB3E40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4A2D24C9" w14:textId="057896A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0.05]</w:t>
            </w:r>
          </w:p>
        </w:tc>
        <w:tc>
          <w:tcPr>
            <w:tcW w:w="990" w:type="dxa"/>
            <w:vAlign w:val="center"/>
          </w:tcPr>
          <w:p w14:paraId="40E91AF2" w14:textId="51AB88A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49BB8D48" w14:textId="2A33C1D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</w:tr>
      <w:tr w:rsidR="007B6EDD" w14:paraId="379C64F4" w14:textId="77777777" w:rsidTr="00010BAD">
        <w:tc>
          <w:tcPr>
            <w:tcW w:w="7380" w:type="dxa"/>
            <w:gridSpan w:val="6"/>
            <w:vAlign w:val="center"/>
          </w:tcPr>
          <w:p w14:paraId="3688C28D" w14:textId="77777777" w:rsidR="007B6EDD" w:rsidRPr="00891E58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7B6EDD" w14:paraId="3FBB7D40" w14:textId="77777777" w:rsidTr="00010BAD">
        <w:tc>
          <w:tcPr>
            <w:tcW w:w="236" w:type="dxa"/>
            <w:vAlign w:val="center"/>
          </w:tcPr>
          <w:p w14:paraId="05D9B44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BE657F2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900" w:type="dxa"/>
            <w:vAlign w:val="center"/>
          </w:tcPr>
          <w:p w14:paraId="1EC8A952" w14:textId="3316048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1314706E" w14:textId="10EA7E9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[-0.07, -0.03]</w:t>
            </w:r>
          </w:p>
        </w:tc>
        <w:tc>
          <w:tcPr>
            <w:tcW w:w="990" w:type="dxa"/>
            <w:vAlign w:val="center"/>
          </w:tcPr>
          <w:p w14:paraId="1229E3EF" w14:textId="45977EC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00" w:type="dxa"/>
            <w:vAlign w:val="center"/>
          </w:tcPr>
          <w:p w14:paraId="6C1A1599" w14:textId="2CBBC87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0.06]</w:t>
            </w:r>
          </w:p>
        </w:tc>
      </w:tr>
      <w:tr w:rsidR="007B6EDD" w14:paraId="08DC1943" w14:textId="77777777" w:rsidTr="00010BAD">
        <w:tc>
          <w:tcPr>
            <w:tcW w:w="236" w:type="dxa"/>
            <w:vAlign w:val="center"/>
          </w:tcPr>
          <w:p w14:paraId="16C0E508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11F2326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900" w:type="dxa"/>
            <w:vAlign w:val="center"/>
          </w:tcPr>
          <w:p w14:paraId="229427F9" w14:textId="165CBE4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620" w:type="dxa"/>
            <w:vAlign w:val="center"/>
          </w:tcPr>
          <w:p w14:paraId="28CE33A8" w14:textId="551CE3E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[-0.24, -0.03]</w:t>
            </w:r>
          </w:p>
        </w:tc>
        <w:tc>
          <w:tcPr>
            <w:tcW w:w="990" w:type="dxa"/>
            <w:vAlign w:val="center"/>
          </w:tcPr>
          <w:p w14:paraId="09A07BDB" w14:textId="36D1656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800" w:type="dxa"/>
            <w:vAlign w:val="center"/>
          </w:tcPr>
          <w:p w14:paraId="6CBC24C9" w14:textId="1EB7868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0.01]</w:t>
            </w:r>
          </w:p>
        </w:tc>
      </w:tr>
      <w:tr w:rsidR="007B6EDD" w14:paraId="35C4897A" w14:textId="77777777" w:rsidTr="00010BAD">
        <w:tc>
          <w:tcPr>
            <w:tcW w:w="236" w:type="dxa"/>
            <w:vAlign w:val="center"/>
          </w:tcPr>
          <w:p w14:paraId="7EC1E04D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EC6D651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900" w:type="dxa"/>
            <w:vAlign w:val="center"/>
          </w:tcPr>
          <w:p w14:paraId="5D18D470" w14:textId="4E126C5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620" w:type="dxa"/>
            <w:vAlign w:val="center"/>
          </w:tcPr>
          <w:p w14:paraId="1C9AC600" w14:textId="4C942E9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[-0.14, -0.02]</w:t>
            </w:r>
          </w:p>
        </w:tc>
        <w:tc>
          <w:tcPr>
            <w:tcW w:w="990" w:type="dxa"/>
            <w:vAlign w:val="center"/>
          </w:tcPr>
          <w:p w14:paraId="78AAA465" w14:textId="0374C6A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00" w:type="dxa"/>
            <w:vAlign w:val="center"/>
          </w:tcPr>
          <w:p w14:paraId="4571B1F3" w14:textId="1623AE0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0.10]</w:t>
            </w:r>
          </w:p>
        </w:tc>
      </w:tr>
      <w:tr w:rsidR="007B6EDD" w14:paraId="609970B5" w14:textId="77777777" w:rsidTr="00010BAD">
        <w:tc>
          <w:tcPr>
            <w:tcW w:w="236" w:type="dxa"/>
            <w:vAlign w:val="center"/>
          </w:tcPr>
          <w:p w14:paraId="4FDACAC3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7A17295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900" w:type="dxa"/>
            <w:vAlign w:val="center"/>
          </w:tcPr>
          <w:p w14:paraId="27B58C81" w14:textId="6A35A45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7ADC0A8D" w14:textId="05E18D3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0.01]</w:t>
            </w:r>
          </w:p>
        </w:tc>
        <w:tc>
          <w:tcPr>
            <w:tcW w:w="990" w:type="dxa"/>
            <w:vAlign w:val="center"/>
          </w:tcPr>
          <w:p w14:paraId="668DAD52" w14:textId="040CE77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643F046B" w14:textId="07A6604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0.01]</w:t>
            </w:r>
          </w:p>
        </w:tc>
      </w:tr>
      <w:tr w:rsidR="007B6EDD" w14:paraId="34158C4E" w14:textId="77777777" w:rsidTr="00010BAD">
        <w:tc>
          <w:tcPr>
            <w:tcW w:w="236" w:type="dxa"/>
            <w:vAlign w:val="center"/>
          </w:tcPr>
          <w:p w14:paraId="7985C8E9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C7987D6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vAlign w:val="center"/>
          </w:tcPr>
          <w:p w14:paraId="7D5CD383" w14:textId="4971276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6D2B4053" w14:textId="148E20C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  <w:tc>
          <w:tcPr>
            <w:tcW w:w="990" w:type="dxa"/>
            <w:vAlign w:val="center"/>
          </w:tcPr>
          <w:p w14:paraId="2F4F942F" w14:textId="5716FFC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1AF4956F" w14:textId="43F6A37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</w:tr>
      <w:tr w:rsidR="007B6EDD" w14:paraId="216F0C28" w14:textId="77777777" w:rsidTr="00010BAD">
        <w:tc>
          <w:tcPr>
            <w:tcW w:w="236" w:type="dxa"/>
            <w:vAlign w:val="center"/>
          </w:tcPr>
          <w:p w14:paraId="39B4630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847E373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vAlign w:val="center"/>
          </w:tcPr>
          <w:p w14:paraId="58ED9FCC" w14:textId="215D6EB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2F1839F7" w14:textId="5B1ECA3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0.06]</w:t>
            </w:r>
          </w:p>
        </w:tc>
        <w:tc>
          <w:tcPr>
            <w:tcW w:w="990" w:type="dxa"/>
            <w:vAlign w:val="center"/>
          </w:tcPr>
          <w:p w14:paraId="4F747EF0" w14:textId="4101856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43369E98" w14:textId="168569B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</w:tr>
      <w:tr w:rsidR="007B6EDD" w14:paraId="39E35168" w14:textId="77777777" w:rsidTr="00010BAD">
        <w:tc>
          <w:tcPr>
            <w:tcW w:w="236" w:type="dxa"/>
            <w:vAlign w:val="center"/>
          </w:tcPr>
          <w:p w14:paraId="3C321354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81C4B3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vAlign w:val="center"/>
          </w:tcPr>
          <w:p w14:paraId="207E64AF" w14:textId="4B75F46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2BE9500A" w14:textId="6C7CCAF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0.08]</w:t>
            </w:r>
          </w:p>
        </w:tc>
        <w:tc>
          <w:tcPr>
            <w:tcW w:w="990" w:type="dxa"/>
            <w:vAlign w:val="center"/>
          </w:tcPr>
          <w:p w14:paraId="30B04788" w14:textId="7DAE1DF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00" w:type="dxa"/>
            <w:vAlign w:val="center"/>
          </w:tcPr>
          <w:p w14:paraId="75B4F336" w14:textId="6F2C37F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0.08]</w:t>
            </w:r>
          </w:p>
        </w:tc>
      </w:tr>
      <w:tr w:rsidR="007B6EDD" w14:paraId="52E3D965" w14:textId="77777777" w:rsidTr="00010BAD">
        <w:tc>
          <w:tcPr>
            <w:tcW w:w="236" w:type="dxa"/>
            <w:vAlign w:val="center"/>
          </w:tcPr>
          <w:p w14:paraId="60B6E71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3CCFF53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900" w:type="dxa"/>
            <w:vAlign w:val="center"/>
          </w:tcPr>
          <w:p w14:paraId="4A6C1168" w14:textId="0353733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620" w:type="dxa"/>
            <w:vAlign w:val="center"/>
          </w:tcPr>
          <w:p w14:paraId="2EE49F18" w14:textId="1087EDB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[0.14, 0.34]</w:t>
            </w:r>
          </w:p>
        </w:tc>
        <w:tc>
          <w:tcPr>
            <w:tcW w:w="990" w:type="dxa"/>
            <w:vAlign w:val="center"/>
          </w:tcPr>
          <w:p w14:paraId="13B82D2B" w14:textId="2901FAF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800" w:type="dxa"/>
            <w:vAlign w:val="center"/>
          </w:tcPr>
          <w:p w14:paraId="1BA98F1C" w14:textId="3A9C288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[-0.20, -0.11]</w:t>
            </w:r>
          </w:p>
        </w:tc>
      </w:tr>
      <w:tr w:rsidR="007B6EDD" w14:paraId="3C5F5825" w14:textId="77777777" w:rsidTr="00010BAD">
        <w:tc>
          <w:tcPr>
            <w:tcW w:w="236" w:type="dxa"/>
            <w:vAlign w:val="center"/>
          </w:tcPr>
          <w:p w14:paraId="0A17E8B0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246581E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vAlign w:val="center"/>
          </w:tcPr>
          <w:p w14:paraId="6FAF48DE" w14:textId="5AC5C5A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328B61EA" w14:textId="64CB1BE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0.10]</w:t>
            </w:r>
          </w:p>
        </w:tc>
        <w:tc>
          <w:tcPr>
            <w:tcW w:w="990" w:type="dxa"/>
            <w:vAlign w:val="center"/>
          </w:tcPr>
          <w:p w14:paraId="28380BD3" w14:textId="728828A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800" w:type="dxa"/>
            <w:vAlign w:val="center"/>
          </w:tcPr>
          <w:p w14:paraId="092A71E0" w14:textId="461B114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0.00]</w:t>
            </w:r>
          </w:p>
        </w:tc>
      </w:tr>
      <w:tr w:rsidR="007B6EDD" w14:paraId="3028E7E8" w14:textId="77777777" w:rsidTr="00010BAD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0C55F01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1EDA81D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FB475E4" w14:textId="4CD9CFE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91B82AC" w14:textId="4B4E0FC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0.08]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F70C7F6" w14:textId="3C69A73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4B43383" w14:textId="23216C05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0.00]</w:t>
            </w:r>
          </w:p>
        </w:tc>
      </w:tr>
      <w:tr w:rsidR="007B6EDD" w14:paraId="65863DF2" w14:textId="77777777" w:rsidTr="00010BAD">
        <w:tc>
          <w:tcPr>
            <w:tcW w:w="7380" w:type="dxa"/>
            <w:gridSpan w:val="6"/>
            <w:tcBorders>
              <w:top w:val="single" w:sz="4" w:space="0" w:color="auto"/>
            </w:tcBorders>
            <w:vAlign w:val="center"/>
          </w:tcPr>
          <w:p w14:paraId="2C55756A" w14:textId="77777777" w:rsidR="007B6EDD" w:rsidRPr="00970B6E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0.00. Results are from models with covariates. All traits are standardized.</w:t>
            </w:r>
          </w:p>
        </w:tc>
      </w:tr>
    </w:tbl>
    <w:p w14:paraId="6A034FF8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1FBBE1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7777F7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41EE4F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6033A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AA572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DF142A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157FA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CEEED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AD0798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091E45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DB24EA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241BC5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4A2A9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050840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E6AC1B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656971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8AE187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FACAD7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E4468EE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7A4F99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4C71F4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BC8185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C1AA0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5A498C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86A42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551291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B5EB58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1237F4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3F97331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3C4F9B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ABBB7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542A41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9E99A5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4DC9B53" w14:textId="77777777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291556" w14:textId="702435EB" w:rsidR="00891E58" w:rsidRDefault="00891E5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9EDB98A" w14:textId="7C2955AA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C845AE" w14:textId="162605D8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BAFCF2" w14:textId="5F86A2B5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F4A4BB" w14:textId="5439D368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702395" w14:textId="6E11ED0F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0C041CC" w14:textId="2AA917F0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7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834"/>
        <w:gridCol w:w="900"/>
        <w:gridCol w:w="1620"/>
        <w:gridCol w:w="990"/>
        <w:gridCol w:w="1800"/>
      </w:tblGrid>
      <w:tr w:rsidR="007B6EDD" w14:paraId="09EC7373" w14:textId="77777777" w:rsidTr="00010BAD">
        <w:tc>
          <w:tcPr>
            <w:tcW w:w="7380" w:type="dxa"/>
            <w:gridSpan w:val="6"/>
            <w:vAlign w:val="center"/>
          </w:tcPr>
          <w:p w14:paraId="56A4C37D" w14:textId="05A774DD" w:rsidR="007B6EDD" w:rsidRPr="00891E58" w:rsidRDefault="007B6EDD" w:rsidP="00010BAD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S8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</w:tr>
      <w:tr w:rsidR="007B6EDD" w14:paraId="0DFAF8EE" w14:textId="77777777" w:rsidTr="00010BAD">
        <w:tc>
          <w:tcPr>
            <w:tcW w:w="7380" w:type="dxa"/>
            <w:gridSpan w:val="6"/>
            <w:tcBorders>
              <w:bottom w:val="single" w:sz="4" w:space="0" w:color="auto"/>
            </w:tcBorders>
            <w:vAlign w:val="center"/>
          </w:tcPr>
          <w:p w14:paraId="4F15AF82" w14:textId="0ED124B9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Combined</w:t>
            </w:r>
            <w:r w:rsidRPr="00891E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Models with Covariates for Health Outcomes</w:t>
            </w:r>
          </w:p>
        </w:tc>
      </w:tr>
      <w:tr w:rsidR="007B6EDD" w14:paraId="1C0FCA59" w14:textId="77777777" w:rsidTr="00010BA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02C68BF" w14:textId="77777777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72BB609E" w14:textId="77777777" w:rsidR="007B6EDD" w:rsidRDefault="007B6ED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689B5" w14:textId="77777777" w:rsidR="007B6EDD" w:rsidRDefault="007B6ED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DA56A" w14:textId="77777777" w:rsidR="007B6EDD" w:rsidRDefault="007B6ED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</w:tr>
      <w:tr w:rsidR="00717C3B" w14:paraId="5A13C641" w14:textId="77777777" w:rsidTr="000B4E4D"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D302E" w14:textId="6EC75E7E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E3898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DD791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9FEE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B4786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B6EDD" w14:paraId="5D45B8B6" w14:textId="77777777" w:rsidTr="00010BAD">
        <w:tc>
          <w:tcPr>
            <w:tcW w:w="7380" w:type="dxa"/>
            <w:gridSpan w:val="6"/>
            <w:vAlign w:val="center"/>
          </w:tcPr>
          <w:p w14:paraId="43A99F01" w14:textId="77777777" w:rsidR="007B6EDD" w:rsidRPr="00970B6E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7B6EDD" w14:paraId="6953AB6F" w14:textId="77777777" w:rsidTr="00010BAD">
        <w:tc>
          <w:tcPr>
            <w:tcW w:w="236" w:type="dxa"/>
            <w:vAlign w:val="center"/>
          </w:tcPr>
          <w:p w14:paraId="56CC05A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C024C02" w14:textId="759E5BCA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0" w:type="dxa"/>
            <w:vAlign w:val="center"/>
          </w:tcPr>
          <w:p w14:paraId="2F2ACF3B" w14:textId="408DC36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620" w:type="dxa"/>
            <w:vAlign w:val="center"/>
          </w:tcPr>
          <w:p w14:paraId="185CD07F" w14:textId="1354CE5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0.03]</w:t>
            </w:r>
          </w:p>
        </w:tc>
        <w:tc>
          <w:tcPr>
            <w:tcW w:w="990" w:type="dxa"/>
            <w:vAlign w:val="center"/>
          </w:tcPr>
          <w:p w14:paraId="3BB7453F" w14:textId="487B49B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800" w:type="dxa"/>
            <w:vAlign w:val="center"/>
          </w:tcPr>
          <w:p w14:paraId="00E842B4" w14:textId="61C8679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0.07]</w:t>
            </w:r>
          </w:p>
        </w:tc>
      </w:tr>
      <w:tr w:rsidR="007B6EDD" w14:paraId="616BFA80" w14:textId="77777777" w:rsidTr="00010BAD">
        <w:tc>
          <w:tcPr>
            <w:tcW w:w="236" w:type="dxa"/>
            <w:vAlign w:val="center"/>
          </w:tcPr>
          <w:p w14:paraId="49E4BC6F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71DBDF9" w14:textId="09C0FCBB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0" w:type="dxa"/>
            <w:vAlign w:val="center"/>
          </w:tcPr>
          <w:p w14:paraId="7B0DD684" w14:textId="7A38784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5CEB76B8" w14:textId="02177CE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0.21]</w:t>
            </w:r>
          </w:p>
        </w:tc>
        <w:tc>
          <w:tcPr>
            <w:tcW w:w="990" w:type="dxa"/>
            <w:vAlign w:val="center"/>
          </w:tcPr>
          <w:p w14:paraId="503658EB" w14:textId="15B866B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800" w:type="dxa"/>
            <w:vAlign w:val="center"/>
          </w:tcPr>
          <w:p w14:paraId="4FFE14AC" w14:textId="64EBE18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-0.02]</w:t>
            </w:r>
          </w:p>
        </w:tc>
      </w:tr>
      <w:tr w:rsidR="007B6EDD" w14:paraId="5025E058" w14:textId="77777777" w:rsidTr="00010BAD">
        <w:tc>
          <w:tcPr>
            <w:tcW w:w="236" w:type="dxa"/>
            <w:vAlign w:val="center"/>
          </w:tcPr>
          <w:p w14:paraId="0675EF8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757388AD" w14:textId="2BA4B6AC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0" w:type="dxa"/>
            <w:vAlign w:val="center"/>
          </w:tcPr>
          <w:p w14:paraId="6C4F453D" w14:textId="3AEA2C5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382020AF" w14:textId="443C625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0.06]</w:t>
            </w:r>
          </w:p>
        </w:tc>
        <w:tc>
          <w:tcPr>
            <w:tcW w:w="990" w:type="dxa"/>
            <w:vAlign w:val="center"/>
          </w:tcPr>
          <w:p w14:paraId="4392A63A" w14:textId="7D1A74F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6BFFD1F0" w14:textId="596D380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</w:tr>
      <w:tr w:rsidR="007B6EDD" w14:paraId="7A4D0BEA" w14:textId="77777777" w:rsidTr="00010BAD">
        <w:tc>
          <w:tcPr>
            <w:tcW w:w="236" w:type="dxa"/>
            <w:vAlign w:val="center"/>
          </w:tcPr>
          <w:p w14:paraId="581C690F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4F73D2A" w14:textId="58175B6D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0" w:type="dxa"/>
            <w:vAlign w:val="center"/>
          </w:tcPr>
          <w:p w14:paraId="2BF2507F" w14:textId="7F9B80E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0A06E29E" w14:textId="0975338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0.05]</w:t>
            </w:r>
          </w:p>
        </w:tc>
        <w:tc>
          <w:tcPr>
            <w:tcW w:w="990" w:type="dxa"/>
            <w:vAlign w:val="center"/>
          </w:tcPr>
          <w:p w14:paraId="45309001" w14:textId="480BF0D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vAlign w:val="center"/>
          </w:tcPr>
          <w:p w14:paraId="73115093" w14:textId="77F3D93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7B6EDD" w14:paraId="599A6C8C" w14:textId="77777777" w:rsidTr="00010BAD">
        <w:tc>
          <w:tcPr>
            <w:tcW w:w="236" w:type="dxa"/>
            <w:vAlign w:val="center"/>
          </w:tcPr>
          <w:p w14:paraId="78CEFB3A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3788DD93" w14:textId="1659CA52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0" w:type="dxa"/>
            <w:vAlign w:val="center"/>
          </w:tcPr>
          <w:p w14:paraId="18A933D6" w14:textId="3BA8BEC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2E364DA5" w14:textId="64C209A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0.07]</w:t>
            </w:r>
          </w:p>
        </w:tc>
        <w:tc>
          <w:tcPr>
            <w:tcW w:w="990" w:type="dxa"/>
            <w:vAlign w:val="center"/>
          </w:tcPr>
          <w:p w14:paraId="744D6F8E" w14:textId="5CB3A2E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00" w:type="dxa"/>
            <w:vAlign w:val="center"/>
          </w:tcPr>
          <w:p w14:paraId="59BD98C4" w14:textId="6D99CD5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</w:tr>
      <w:tr w:rsidR="007B6EDD" w14:paraId="3153DE73" w14:textId="77777777" w:rsidTr="00010BAD">
        <w:tc>
          <w:tcPr>
            <w:tcW w:w="236" w:type="dxa"/>
            <w:vAlign w:val="center"/>
          </w:tcPr>
          <w:p w14:paraId="7B024BB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221FAC6F" w14:textId="0DB3693C" w:rsidR="007B6EDD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0" w:type="dxa"/>
            <w:vAlign w:val="center"/>
          </w:tcPr>
          <w:p w14:paraId="3426E907" w14:textId="4067FA65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620" w:type="dxa"/>
            <w:vAlign w:val="center"/>
          </w:tcPr>
          <w:p w14:paraId="53C68F0D" w14:textId="6FFDC28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0.03]</w:t>
            </w:r>
          </w:p>
        </w:tc>
        <w:tc>
          <w:tcPr>
            <w:tcW w:w="990" w:type="dxa"/>
            <w:vAlign w:val="center"/>
          </w:tcPr>
          <w:p w14:paraId="036AD9F1" w14:textId="751D1DC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35379B76" w14:textId="790BEF4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0.02]</w:t>
            </w:r>
          </w:p>
        </w:tc>
      </w:tr>
      <w:tr w:rsidR="007B6EDD" w14:paraId="06984A48" w14:textId="77777777" w:rsidTr="00010BAD">
        <w:tc>
          <w:tcPr>
            <w:tcW w:w="236" w:type="dxa"/>
            <w:vAlign w:val="center"/>
          </w:tcPr>
          <w:p w14:paraId="07055CB5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73C231F7" w14:textId="36D8D42D" w:rsidR="007B6EDD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0" w:type="dxa"/>
            <w:vAlign w:val="center"/>
          </w:tcPr>
          <w:p w14:paraId="7C03C2FE" w14:textId="59E823A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375C8AA0" w14:textId="39ABBC6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0.10]</w:t>
            </w:r>
          </w:p>
        </w:tc>
        <w:tc>
          <w:tcPr>
            <w:tcW w:w="990" w:type="dxa"/>
            <w:vAlign w:val="center"/>
          </w:tcPr>
          <w:p w14:paraId="743EFBCE" w14:textId="0C68220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2F4F0C51" w14:textId="11EF03A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0.05]</w:t>
            </w:r>
          </w:p>
        </w:tc>
      </w:tr>
      <w:tr w:rsidR="007B6EDD" w14:paraId="385DA574" w14:textId="77777777" w:rsidTr="007B6EDD">
        <w:tc>
          <w:tcPr>
            <w:tcW w:w="7380" w:type="dxa"/>
            <w:gridSpan w:val="6"/>
            <w:vAlign w:val="center"/>
          </w:tcPr>
          <w:p w14:paraId="28EA1CBF" w14:textId="5A5940CE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7B6EDD" w14:paraId="45F31AB5" w14:textId="77777777" w:rsidTr="00010BAD">
        <w:tc>
          <w:tcPr>
            <w:tcW w:w="236" w:type="dxa"/>
            <w:vAlign w:val="center"/>
          </w:tcPr>
          <w:p w14:paraId="2B16F823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2B3A26AA" w14:textId="2D18141A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900" w:type="dxa"/>
            <w:vAlign w:val="center"/>
          </w:tcPr>
          <w:p w14:paraId="70EA1A53" w14:textId="5308DEE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620" w:type="dxa"/>
            <w:vAlign w:val="center"/>
          </w:tcPr>
          <w:p w14:paraId="6000E8CC" w14:textId="165C345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0.25]</w:t>
            </w:r>
          </w:p>
        </w:tc>
        <w:tc>
          <w:tcPr>
            <w:tcW w:w="990" w:type="dxa"/>
            <w:vAlign w:val="center"/>
          </w:tcPr>
          <w:p w14:paraId="1DEFC3B0" w14:textId="6A4FA63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800" w:type="dxa"/>
            <w:vAlign w:val="center"/>
          </w:tcPr>
          <w:p w14:paraId="1232E7CB" w14:textId="0CA8A54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0.10]</w:t>
            </w:r>
          </w:p>
        </w:tc>
      </w:tr>
      <w:tr w:rsidR="007B6EDD" w14:paraId="2A746419" w14:textId="77777777" w:rsidTr="00010BAD">
        <w:tc>
          <w:tcPr>
            <w:tcW w:w="236" w:type="dxa"/>
            <w:vAlign w:val="center"/>
          </w:tcPr>
          <w:p w14:paraId="59758E55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DE22C1F" w14:textId="0FC7E731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900" w:type="dxa"/>
            <w:vAlign w:val="center"/>
          </w:tcPr>
          <w:p w14:paraId="38C3618D" w14:textId="3CD9AD6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3A823238" w14:textId="05DEE22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0.07]</w:t>
            </w:r>
          </w:p>
        </w:tc>
        <w:tc>
          <w:tcPr>
            <w:tcW w:w="990" w:type="dxa"/>
            <w:vAlign w:val="center"/>
          </w:tcPr>
          <w:p w14:paraId="2FCD5993" w14:textId="5296A47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00" w:type="dxa"/>
            <w:vAlign w:val="center"/>
          </w:tcPr>
          <w:p w14:paraId="73F21DF6" w14:textId="782F7EA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0.08]</w:t>
            </w:r>
          </w:p>
        </w:tc>
      </w:tr>
      <w:tr w:rsidR="007B6EDD" w14:paraId="510597F5" w14:textId="77777777" w:rsidTr="00010BAD">
        <w:tc>
          <w:tcPr>
            <w:tcW w:w="236" w:type="dxa"/>
            <w:vAlign w:val="center"/>
          </w:tcPr>
          <w:p w14:paraId="3547DB3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20B230C4" w14:textId="02FCE9B1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900" w:type="dxa"/>
            <w:vAlign w:val="center"/>
          </w:tcPr>
          <w:p w14:paraId="6F0589DF" w14:textId="511BCE2C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620" w:type="dxa"/>
            <w:vAlign w:val="center"/>
          </w:tcPr>
          <w:p w14:paraId="42871278" w14:textId="32C15CA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[0.21, 0.41]</w:t>
            </w:r>
          </w:p>
        </w:tc>
        <w:tc>
          <w:tcPr>
            <w:tcW w:w="990" w:type="dxa"/>
            <w:vAlign w:val="center"/>
          </w:tcPr>
          <w:p w14:paraId="52DC5325" w14:textId="3F0C575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696E8C34" w14:textId="5780B625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0.05]</w:t>
            </w:r>
          </w:p>
        </w:tc>
      </w:tr>
      <w:tr w:rsidR="007B6EDD" w14:paraId="66082495" w14:textId="77777777" w:rsidTr="00010BAD">
        <w:tc>
          <w:tcPr>
            <w:tcW w:w="236" w:type="dxa"/>
            <w:vAlign w:val="center"/>
          </w:tcPr>
          <w:p w14:paraId="6798E646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FC6F6A6" w14:textId="3B9DE931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00" w:type="dxa"/>
            <w:vAlign w:val="center"/>
          </w:tcPr>
          <w:p w14:paraId="3EF13BBC" w14:textId="7FD8931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1620" w:type="dxa"/>
            <w:vAlign w:val="center"/>
          </w:tcPr>
          <w:p w14:paraId="478D77D5" w14:textId="328FB78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[-0.35, -0.15]</w:t>
            </w:r>
          </w:p>
        </w:tc>
        <w:tc>
          <w:tcPr>
            <w:tcW w:w="990" w:type="dxa"/>
            <w:vAlign w:val="center"/>
          </w:tcPr>
          <w:p w14:paraId="193B0CBC" w14:textId="4E810F6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800" w:type="dxa"/>
            <w:vAlign w:val="center"/>
          </w:tcPr>
          <w:p w14:paraId="0964406C" w14:textId="483906A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0.14]</w:t>
            </w:r>
          </w:p>
        </w:tc>
      </w:tr>
      <w:tr w:rsidR="007B6EDD" w14:paraId="2AFF693A" w14:textId="77777777" w:rsidTr="00010BAD">
        <w:tc>
          <w:tcPr>
            <w:tcW w:w="236" w:type="dxa"/>
            <w:vAlign w:val="center"/>
          </w:tcPr>
          <w:p w14:paraId="10D9136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72CA99D4" w14:textId="3407D7FE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900" w:type="dxa"/>
            <w:vAlign w:val="center"/>
          </w:tcPr>
          <w:p w14:paraId="617C4F6D" w14:textId="4EC1613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78FFFAB6" w14:textId="6BBBD41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0.04]</w:t>
            </w:r>
          </w:p>
        </w:tc>
        <w:tc>
          <w:tcPr>
            <w:tcW w:w="990" w:type="dxa"/>
            <w:vAlign w:val="center"/>
          </w:tcPr>
          <w:p w14:paraId="0F420A76" w14:textId="1FC5923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800" w:type="dxa"/>
            <w:vAlign w:val="center"/>
          </w:tcPr>
          <w:p w14:paraId="73980B89" w14:textId="7987F41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0.05]</w:t>
            </w:r>
          </w:p>
        </w:tc>
      </w:tr>
      <w:tr w:rsidR="007B6EDD" w14:paraId="6B409C12" w14:textId="77777777" w:rsidTr="00010BAD">
        <w:tc>
          <w:tcPr>
            <w:tcW w:w="7380" w:type="dxa"/>
            <w:gridSpan w:val="6"/>
            <w:vAlign w:val="center"/>
          </w:tcPr>
          <w:p w14:paraId="14430C6E" w14:textId="77777777" w:rsidR="007B6EDD" w:rsidRPr="00891E58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7B6EDD" w14:paraId="50DB2286" w14:textId="77777777" w:rsidTr="00010BAD">
        <w:tc>
          <w:tcPr>
            <w:tcW w:w="236" w:type="dxa"/>
            <w:vAlign w:val="center"/>
          </w:tcPr>
          <w:p w14:paraId="28B03CA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C138B8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900" w:type="dxa"/>
            <w:vAlign w:val="center"/>
          </w:tcPr>
          <w:p w14:paraId="64DD01CD" w14:textId="337388C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0D9AF90E" w14:textId="0AFE55C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-0.01]</w:t>
            </w:r>
          </w:p>
        </w:tc>
        <w:tc>
          <w:tcPr>
            <w:tcW w:w="990" w:type="dxa"/>
            <w:vAlign w:val="center"/>
          </w:tcPr>
          <w:p w14:paraId="0D5150ED" w14:textId="33FEC30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00" w:type="dxa"/>
            <w:vAlign w:val="center"/>
          </w:tcPr>
          <w:p w14:paraId="039A487A" w14:textId="6AA82C7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0.07]</w:t>
            </w:r>
          </w:p>
        </w:tc>
      </w:tr>
      <w:tr w:rsidR="007B6EDD" w14:paraId="14B62D97" w14:textId="77777777" w:rsidTr="00010BAD">
        <w:tc>
          <w:tcPr>
            <w:tcW w:w="236" w:type="dxa"/>
            <w:vAlign w:val="center"/>
          </w:tcPr>
          <w:p w14:paraId="01C83CF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79D83BE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900" w:type="dxa"/>
            <w:vAlign w:val="center"/>
          </w:tcPr>
          <w:p w14:paraId="777EFB23" w14:textId="30253F7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620" w:type="dxa"/>
            <w:vAlign w:val="center"/>
          </w:tcPr>
          <w:p w14:paraId="5D7565F9" w14:textId="27482E0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[-0.35, 0.06]</w:t>
            </w:r>
          </w:p>
        </w:tc>
        <w:tc>
          <w:tcPr>
            <w:tcW w:w="990" w:type="dxa"/>
            <w:vAlign w:val="center"/>
          </w:tcPr>
          <w:p w14:paraId="7BD5EFD3" w14:textId="5931D5B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800" w:type="dxa"/>
            <w:vAlign w:val="center"/>
          </w:tcPr>
          <w:p w14:paraId="595E60D8" w14:textId="0966C8C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[-0.20, -0.02]</w:t>
            </w:r>
          </w:p>
        </w:tc>
      </w:tr>
      <w:tr w:rsidR="007B6EDD" w14:paraId="5244630C" w14:textId="77777777" w:rsidTr="00010BAD">
        <w:tc>
          <w:tcPr>
            <w:tcW w:w="236" w:type="dxa"/>
            <w:vAlign w:val="center"/>
          </w:tcPr>
          <w:p w14:paraId="2BFFBBA5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CCE6EDA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900" w:type="dxa"/>
            <w:vAlign w:val="center"/>
          </w:tcPr>
          <w:p w14:paraId="667F66BA" w14:textId="44E3AE2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4094DCFD" w14:textId="50090BB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0.12]</w:t>
            </w:r>
          </w:p>
        </w:tc>
        <w:tc>
          <w:tcPr>
            <w:tcW w:w="990" w:type="dxa"/>
            <w:vAlign w:val="center"/>
          </w:tcPr>
          <w:p w14:paraId="29EEB392" w14:textId="0ACA2EE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00" w:type="dxa"/>
            <w:vAlign w:val="center"/>
          </w:tcPr>
          <w:p w14:paraId="456BC3D4" w14:textId="7E938855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0.09]</w:t>
            </w:r>
          </w:p>
        </w:tc>
      </w:tr>
      <w:tr w:rsidR="007B6EDD" w14:paraId="220DE1AD" w14:textId="77777777" w:rsidTr="00010BAD">
        <w:tc>
          <w:tcPr>
            <w:tcW w:w="236" w:type="dxa"/>
            <w:vAlign w:val="center"/>
          </w:tcPr>
          <w:p w14:paraId="2498A4B1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EF2F245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900" w:type="dxa"/>
            <w:vAlign w:val="center"/>
          </w:tcPr>
          <w:p w14:paraId="1944FDFC" w14:textId="0A426D8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06D079E0" w14:textId="6A3C1EA9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0.04]</w:t>
            </w:r>
          </w:p>
        </w:tc>
        <w:tc>
          <w:tcPr>
            <w:tcW w:w="990" w:type="dxa"/>
            <w:vAlign w:val="center"/>
          </w:tcPr>
          <w:p w14:paraId="06E04B3D" w14:textId="512C68C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65B313DD" w14:textId="5276B14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</w:tr>
      <w:tr w:rsidR="007B6EDD" w14:paraId="1503527F" w14:textId="77777777" w:rsidTr="00010BAD">
        <w:tc>
          <w:tcPr>
            <w:tcW w:w="236" w:type="dxa"/>
            <w:vAlign w:val="center"/>
          </w:tcPr>
          <w:p w14:paraId="09975BE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0EAD6D49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vAlign w:val="center"/>
          </w:tcPr>
          <w:p w14:paraId="2E463E1F" w14:textId="4C4A87A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57C9F25E" w14:textId="21A3DF2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0.05]</w:t>
            </w:r>
          </w:p>
        </w:tc>
        <w:tc>
          <w:tcPr>
            <w:tcW w:w="990" w:type="dxa"/>
            <w:vAlign w:val="center"/>
          </w:tcPr>
          <w:p w14:paraId="7963E872" w14:textId="2157035E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800" w:type="dxa"/>
            <w:vAlign w:val="center"/>
          </w:tcPr>
          <w:p w14:paraId="08D957A0" w14:textId="19827AA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</w:tr>
      <w:tr w:rsidR="007B6EDD" w14:paraId="41B1D1E4" w14:textId="77777777" w:rsidTr="00010BAD">
        <w:tc>
          <w:tcPr>
            <w:tcW w:w="236" w:type="dxa"/>
            <w:vAlign w:val="center"/>
          </w:tcPr>
          <w:p w14:paraId="3B807C8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B36D95B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vAlign w:val="center"/>
          </w:tcPr>
          <w:p w14:paraId="123D5160" w14:textId="799DABC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55679721" w14:textId="46B4B9A7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0.12]</w:t>
            </w:r>
          </w:p>
        </w:tc>
        <w:tc>
          <w:tcPr>
            <w:tcW w:w="990" w:type="dxa"/>
            <w:vAlign w:val="center"/>
          </w:tcPr>
          <w:p w14:paraId="021DC33B" w14:textId="0E27133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4AD753AC" w14:textId="21375ED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0.02]</w:t>
            </w:r>
          </w:p>
        </w:tc>
      </w:tr>
      <w:tr w:rsidR="007B6EDD" w14:paraId="000CD1CB" w14:textId="77777777" w:rsidTr="00010BAD">
        <w:tc>
          <w:tcPr>
            <w:tcW w:w="236" w:type="dxa"/>
            <w:vAlign w:val="center"/>
          </w:tcPr>
          <w:p w14:paraId="5DCDF197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40BA1EE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vAlign w:val="center"/>
          </w:tcPr>
          <w:p w14:paraId="3F41213F" w14:textId="2D3D9F32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40A53BBD" w14:textId="16915D3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0.15]</w:t>
            </w:r>
          </w:p>
        </w:tc>
        <w:tc>
          <w:tcPr>
            <w:tcW w:w="990" w:type="dxa"/>
            <w:vAlign w:val="center"/>
          </w:tcPr>
          <w:p w14:paraId="1DF190F0" w14:textId="0B8745A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00" w:type="dxa"/>
            <w:vAlign w:val="center"/>
          </w:tcPr>
          <w:p w14:paraId="57520168" w14:textId="09552F2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0.12]</w:t>
            </w:r>
          </w:p>
        </w:tc>
      </w:tr>
      <w:tr w:rsidR="007B6EDD" w14:paraId="2709E218" w14:textId="77777777" w:rsidTr="00010BAD">
        <w:tc>
          <w:tcPr>
            <w:tcW w:w="236" w:type="dxa"/>
            <w:vAlign w:val="center"/>
          </w:tcPr>
          <w:p w14:paraId="06D91884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518E232C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900" w:type="dxa"/>
            <w:vAlign w:val="center"/>
          </w:tcPr>
          <w:p w14:paraId="54E81E5A" w14:textId="6184ACB5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620" w:type="dxa"/>
            <w:vAlign w:val="center"/>
          </w:tcPr>
          <w:p w14:paraId="67E14260" w14:textId="408C70F8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0.39]</w:t>
            </w:r>
          </w:p>
        </w:tc>
        <w:tc>
          <w:tcPr>
            <w:tcW w:w="990" w:type="dxa"/>
            <w:vAlign w:val="center"/>
          </w:tcPr>
          <w:p w14:paraId="47BC5B5B" w14:textId="5351E58F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1800" w:type="dxa"/>
            <w:vAlign w:val="center"/>
          </w:tcPr>
          <w:p w14:paraId="20097CEA" w14:textId="4B3E7B44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[-0.17, 0.01]</w:t>
            </w:r>
          </w:p>
        </w:tc>
      </w:tr>
      <w:tr w:rsidR="007B6EDD" w14:paraId="080DE27A" w14:textId="77777777" w:rsidTr="00010BAD">
        <w:tc>
          <w:tcPr>
            <w:tcW w:w="236" w:type="dxa"/>
            <w:vAlign w:val="center"/>
          </w:tcPr>
          <w:p w14:paraId="41337854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6E9BFE89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vAlign w:val="center"/>
          </w:tcPr>
          <w:p w14:paraId="7180CDAB" w14:textId="5B075691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620" w:type="dxa"/>
            <w:vAlign w:val="center"/>
          </w:tcPr>
          <w:p w14:paraId="755F1BB8" w14:textId="294A1CB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0.23]</w:t>
            </w:r>
          </w:p>
        </w:tc>
        <w:tc>
          <w:tcPr>
            <w:tcW w:w="990" w:type="dxa"/>
            <w:vAlign w:val="center"/>
          </w:tcPr>
          <w:p w14:paraId="5CB752C2" w14:textId="5FFEC536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800" w:type="dxa"/>
            <w:vAlign w:val="center"/>
          </w:tcPr>
          <w:p w14:paraId="7FEED27C" w14:textId="7EFC740B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0.06]</w:t>
            </w:r>
          </w:p>
        </w:tc>
      </w:tr>
      <w:tr w:rsidR="007B6EDD" w14:paraId="3CC6A988" w14:textId="77777777" w:rsidTr="00010BAD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7B60683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3D249F2A" w14:textId="77777777" w:rsidR="007B6EDD" w:rsidRPr="00970B6E" w:rsidRDefault="007B6EDD" w:rsidP="007B6ED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0FAE45A" w14:textId="3D36803D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4171F38" w14:textId="017BBE03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0.10]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6158EF8" w14:textId="2B71378A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1AA206" w14:textId="270541F0" w:rsidR="007B6EDD" w:rsidRPr="00970B6E" w:rsidRDefault="007B6EDD" w:rsidP="007B6ED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0.01]</w:t>
            </w:r>
          </w:p>
        </w:tc>
      </w:tr>
      <w:tr w:rsidR="007B6EDD" w14:paraId="5B298AE8" w14:textId="77777777" w:rsidTr="00010BAD">
        <w:tc>
          <w:tcPr>
            <w:tcW w:w="7380" w:type="dxa"/>
            <w:gridSpan w:val="6"/>
            <w:tcBorders>
              <w:top w:val="single" w:sz="4" w:space="0" w:color="auto"/>
            </w:tcBorders>
            <w:vAlign w:val="center"/>
          </w:tcPr>
          <w:p w14:paraId="2C6288DF" w14:textId="77777777" w:rsidR="007B6EDD" w:rsidRPr="00970B6E" w:rsidRDefault="007B6EDD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0.00. Results are from models with covariates. All traits are standardized.</w:t>
            </w:r>
          </w:p>
        </w:tc>
      </w:tr>
    </w:tbl>
    <w:p w14:paraId="63C2D37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89088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18AE3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E00391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F5A32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E7FC71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0657C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619E77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1093822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BB68B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ABF6D6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2953D9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827914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6BFEE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31DFF7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0DD55A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2B21EA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FC0BD5D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2D6AD4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68433F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FE8A7DF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7CE3A3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135C4F2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6D164D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A1729D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ABB487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398014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F33B5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53905D2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7A13B7B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F73B0A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4BED40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FD9854C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DB6E4E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237AED" w14:textId="77777777" w:rsidR="007B6EDD" w:rsidRDefault="007B6EDD" w:rsidP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080A16" w14:textId="55503F22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92D93E" w14:textId="77777777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25FE8E7" w14:textId="0476A3E3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79F742" w14:textId="200F76DF" w:rsidR="007B6EDD" w:rsidRDefault="007B6ED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32B9C0" w14:textId="07B18E18" w:rsidR="00A84CCA" w:rsidRDefault="00A84CC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87640C" w14:textId="77777777" w:rsidR="00D4056D" w:rsidRDefault="00D4056D" w:rsidP="00D4056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15EC57" w14:textId="77777777" w:rsidR="00D4056D" w:rsidRDefault="00D4056D" w:rsidP="00D4056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188020" w14:textId="77777777" w:rsidR="00D4056D" w:rsidRDefault="00D4056D" w:rsidP="00D4056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48"/>
        <w:gridCol w:w="630"/>
        <w:gridCol w:w="1260"/>
        <w:gridCol w:w="630"/>
        <w:gridCol w:w="1260"/>
        <w:gridCol w:w="630"/>
        <w:gridCol w:w="1260"/>
        <w:gridCol w:w="630"/>
        <w:gridCol w:w="1260"/>
      </w:tblGrid>
      <w:tr w:rsidR="00D4056D" w14:paraId="23B76119" w14:textId="77777777" w:rsidTr="00D4056D">
        <w:tc>
          <w:tcPr>
            <w:tcW w:w="9344" w:type="dxa"/>
            <w:gridSpan w:val="10"/>
            <w:vAlign w:val="center"/>
          </w:tcPr>
          <w:p w14:paraId="791131FB" w14:textId="3FA98C7F" w:rsidR="00D4056D" w:rsidRDefault="00D4056D" w:rsidP="00D4056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9a</w:t>
            </w:r>
          </w:p>
        </w:tc>
      </w:tr>
      <w:tr w:rsidR="00D4056D" w14:paraId="40831EC4" w14:textId="77777777" w:rsidTr="00D4056D">
        <w:tc>
          <w:tcPr>
            <w:tcW w:w="9344" w:type="dxa"/>
            <w:gridSpan w:val="10"/>
            <w:tcBorders>
              <w:bottom w:val="single" w:sz="4" w:space="0" w:color="auto"/>
            </w:tcBorders>
            <w:vAlign w:val="center"/>
          </w:tcPr>
          <w:p w14:paraId="6E2C9CAA" w14:textId="06C4EFBE" w:rsidR="00D4056D" w:rsidRDefault="00D4056D" w:rsidP="00D4056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 Models with Covariates for Internalizing Outcomes</w:t>
            </w:r>
          </w:p>
        </w:tc>
      </w:tr>
      <w:tr w:rsidR="00D4056D" w14:paraId="2B3AA0AB" w14:textId="77777777" w:rsidTr="00D4056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0C20AA8" w14:textId="77777777" w:rsidR="00D4056D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2F1F79D1" w14:textId="77777777" w:rsidR="00D4056D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20F22" w14:textId="77777777" w:rsidR="00D4056D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B3CCF" w14:textId="77777777" w:rsidR="00D4056D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8802E" w14:textId="77777777" w:rsidR="00D4056D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A3A47" w14:textId="77777777" w:rsidR="00D4056D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</w:tr>
      <w:tr w:rsidR="00717C3B" w14:paraId="2C398C44" w14:textId="77777777" w:rsidTr="00650D70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E4D413" w14:textId="5D86C6F3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02127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499A7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77641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08C9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EECD9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1392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AF5A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F932A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884CA5" w14:paraId="238C033B" w14:textId="77777777" w:rsidTr="00884CA5">
        <w:tc>
          <w:tcPr>
            <w:tcW w:w="9344" w:type="dxa"/>
            <w:gridSpan w:val="10"/>
            <w:vAlign w:val="center"/>
          </w:tcPr>
          <w:p w14:paraId="7BA5D291" w14:textId="6A2F5E08" w:rsidR="00884CA5" w:rsidRPr="00970B6E" w:rsidRDefault="00884CA5" w:rsidP="00884CA5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D4056D" w14:paraId="54D5409B" w14:textId="77777777" w:rsidTr="00D4056D">
        <w:tc>
          <w:tcPr>
            <w:tcW w:w="236" w:type="dxa"/>
            <w:vAlign w:val="center"/>
          </w:tcPr>
          <w:p w14:paraId="2221F3AF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B8E37F3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630" w:type="dxa"/>
            <w:vAlign w:val="center"/>
          </w:tcPr>
          <w:p w14:paraId="56D5B26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260" w:type="dxa"/>
            <w:vAlign w:val="center"/>
          </w:tcPr>
          <w:p w14:paraId="5F29C77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1.79]</w:t>
            </w:r>
          </w:p>
        </w:tc>
        <w:tc>
          <w:tcPr>
            <w:tcW w:w="630" w:type="dxa"/>
            <w:vAlign w:val="center"/>
          </w:tcPr>
          <w:p w14:paraId="60D7482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260" w:type="dxa"/>
            <w:vAlign w:val="center"/>
          </w:tcPr>
          <w:p w14:paraId="3DF8B58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1.58]</w:t>
            </w:r>
          </w:p>
        </w:tc>
        <w:tc>
          <w:tcPr>
            <w:tcW w:w="630" w:type="dxa"/>
            <w:vAlign w:val="center"/>
          </w:tcPr>
          <w:p w14:paraId="0959957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4CC8261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1.11]</w:t>
            </w:r>
          </w:p>
        </w:tc>
        <w:tc>
          <w:tcPr>
            <w:tcW w:w="630" w:type="dxa"/>
            <w:vAlign w:val="center"/>
          </w:tcPr>
          <w:p w14:paraId="3569FFB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60" w:type="dxa"/>
            <w:vAlign w:val="center"/>
          </w:tcPr>
          <w:p w14:paraId="3E850F7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1.12]</w:t>
            </w:r>
          </w:p>
        </w:tc>
      </w:tr>
      <w:tr w:rsidR="00D4056D" w14:paraId="387D764E" w14:textId="77777777" w:rsidTr="00D4056D">
        <w:tc>
          <w:tcPr>
            <w:tcW w:w="236" w:type="dxa"/>
            <w:vAlign w:val="center"/>
          </w:tcPr>
          <w:p w14:paraId="141C4FA8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D288F3D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630" w:type="dxa"/>
            <w:vAlign w:val="center"/>
          </w:tcPr>
          <w:p w14:paraId="0B5DD19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60" w:type="dxa"/>
            <w:vAlign w:val="center"/>
          </w:tcPr>
          <w:p w14:paraId="293E15C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1.27]</w:t>
            </w:r>
          </w:p>
        </w:tc>
        <w:tc>
          <w:tcPr>
            <w:tcW w:w="630" w:type="dxa"/>
            <w:vAlign w:val="center"/>
          </w:tcPr>
          <w:p w14:paraId="4DD716B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4F8E472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1.36]</w:t>
            </w:r>
          </w:p>
        </w:tc>
        <w:tc>
          <w:tcPr>
            <w:tcW w:w="630" w:type="dxa"/>
            <w:vAlign w:val="center"/>
          </w:tcPr>
          <w:p w14:paraId="204BE475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260" w:type="dxa"/>
            <w:vAlign w:val="center"/>
          </w:tcPr>
          <w:p w14:paraId="1A880EB5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[0.68, 0.86]</w:t>
            </w:r>
          </w:p>
        </w:tc>
        <w:tc>
          <w:tcPr>
            <w:tcW w:w="630" w:type="dxa"/>
            <w:vAlign w:val="center"/>
          </w:tcPr>
          <w:p w14:paraId="70A9040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60" w:type="dxa"/>
            <w:vAlign w:val="center"/>
          </w:tcPr>
          <w:p w14:paraId="1F0D5FC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1.09]</w:t>
            </w:r>
          </w:p>
        </w:tc>
      </w:tr>
      <w:tr w:rsidR="00D4056D" w14:paraId="7EA705C5" w14:textId="77777777" w:rsidTr="00D4056D">
        <w:tc>
          <w:tcPr>
            <w:tcW w:w="236" w:type="dxa"/>
            <w:vAlign w:val="center"/>
          </w:tcPr>
          <w:p w14:paraId="403056CB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97E7607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630" w:type="dxa"/>
            <w:vAlign w:val="center"/>
          </w:tcPr>
          <w:p w14:paraId="542048D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260" w:type="dxa"/>
            <w:vAlign w:val="center"/>
          </w:tcPr>
          <w:p w14:paraId="7596D05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1.66]</w:t>
            </w:r>
          </w:p>
        </w:tc>
        <w:tc>
          <w:tcPr>
            <w:tcW w:w="630" w:type="dxa"/>
            <w:vAlign w:val="center"/>
          </w:tcPr>
          <w:p w14:paraId="35C4A0C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5359E60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1.49]</w:t>
            </w:r>
          </w:p>
        </w:tc>
        <w:tc>
          <w:tcPr>
            <w:tcW w:w="630" w:type="dxa"/>
            <w:vAlign w:val="center"/>
          </w:tcPr>
          <w:p w14:paraId="3AD9DF8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5360063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1.16]</w:t>
            </w:r>
          </w:p>
        </w:tc>
        <w:tc>
          <w:tcPr>
            <w:tcW w:w="630" w:type="dxa"/>
            <w:vAlign w:val="center"/>
          </w:tcPr>
          <w:p w14:paraId="25DC631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12D18E9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1.25]</w:t>
            </w:r>
          </w:p>
        </w:tc>
      </w:tr>
      <w:tr w:rsidR="00D4056D" w14:paraId="3B074950" w14:textId="77777777" w:rsidTr="00D4056D">
        <w:tc>
          <w:tcPr>
            <w:tcW w:w="236" w:type="dxa"/>
            <w:vAlign w:val="center"/>
          </w:tcPr>
          <w:p w14:paraId="689543E2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15A35E7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630" w:type="dxa"/>
            <w:vAlign w:val="center"/>
          </w:tcPr>
          <w:p w14:paraId="4841B7B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60" w:type="dxa"/>
            <w:vAlign w:val="center"/>
          </w:tcPr>
          <w:p w14:paraId="1C32F055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[0.60, 1.15]</w:t>
            </w:r>
          </w:p>
        </w:tc>
        <w:tc>
          <w:tcPr>
            <w:tcW w:w="630" w:type="dxa"/>
            <w:vAlign w:val="center"/>
          </w:tcPr>
          <w:p w14:paraId="693AAD7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260" w:type="dxa"/>
            <w:vAlign w:val="center"/>
          </w:tcPr>
          <w:p w14:paraId="0B1D9E1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1.88]</w:t>
            </w:r>
          </w:p>
        </w:tc>
        <w:tc>
          <w:tcPr>
            <w:tcW w:w="630" w:type="dxa"/>
            <w:vAlign w:val="center"/>
          </w:tcPr>
          <w:p w14:paraId="0A47063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61C548D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1.16]</w:t>
            </w:r>
          </w:p>
        </w:tc>
        <w:tc>
          <w:tcPr>
            <w:tcW w:w="630" w:type="dxa"/>
            <w:vAlign w:val="center"/>
          </w:tcPr>
          <w:p w14:paraId="68890F9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6D26F9E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1.20]</w:t>
            </w:r>
          </w:p>
        </w:tc>
      </w:tr>
      <w:tr w:rsidR="00D4056D" w14:paraId="62571D7D" w14:textId="77777777" w:rsidTr="00D4056D">
        <w:tc>
          <w:tcPr>
            <w:tcW w:w="236" w:type="dxa"/>
            <w:vAlign w:val="center"/>
          </w:tcPr>
          <w:p w14:paraId="219447E6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097011E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630" w:type="dxa"/>
            <w:vAlign w:val="center"/>
          </w:tcPr>
          <w:p w14:paraId="6A0CA7C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028CE5D8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1.29]</w:t>
            </w:r>
          </w:p>
        </w:tc>
        <w:tc>
          <w:tcPr>
            <w:tcW w:w="630" w:type="dxa"/>
            <w:vAlign w:val="center"/>
          </w:tcPr>
          <w:p w14:paraId="725A489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60" w:type="dxa"/>
            <w:vAlign w:val="center"/>
          </w:tcPr>
          <w:p w14:paraId="0C9EA5E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1.28]</w:t>
            </w:r>
          </w:p>
        </w:tc>
        <w:tc>
          <w:tcPr>
            <w:tcW w:w="630" w:type="dxa"/>
            <w:vAlign w:val="center"/>
          </w:tcPr>
          <w:p w14:paraId="3D4EE3A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168191D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1.15]</w:t>
            </w:r>
          </w:p>
        </w:tc>
        <w:tc>
          <w:tcPr>
            <w:tcW w:w="630" w:type="dxa"/>
            <w:vAlign w:val="center"/>
          </w:tcPr>
          <w:p w14:paraId="03C4696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210B6F4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1.13]</w:t>
            </w:r>
          </w:p>
        </w:tc>
      </w:tr>
      <w:tr w:rsidR="00D4056D" w14:paraId="728FAFF8" w14:textId="77777777" w:rsidTr="00D4056D">
        <w:tc>
          <w:tcPr>
            <w:tcW w:w="236" w:type="dxa"/>
            <w:vAlign w:val="center"/>
          </w:tcPr>
          <w:p w14:paraId="43131F13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F9BED80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630" w:type="dxa"/>
            <w:vAlign w:val="center"/>
          </w:tcPr>
          <w:p w14:paraId="4505020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60" w:type="dxa"/>
            <w:vAlign w:val="center"/>
          </w:tcPr>
          <w:p w14:paraId="6C2AD63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2.00]</w:t>
            </w:r>
          </w:p>
        </w:tc>
        <w:tc>
          <w:tcPr>
            <w:tcW w:w="630" w:type="dxa"/>
            <w:vAlign w:val="center"/>
          </w:tcPr>
          <w:p w14:paraId="42693E3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5A83D6C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1.34]</w:t>
            </w:r>
          </w:p>
        </w:tc>
        <w:tc>
          <w:tcPr>
            <w:tcW w:w="630" w:type="dxa"/>
            <w:vAlign w:val="center"/>
          </w:tcPr>
          <w:p w14:paraId="0ED4AA7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0F9BE32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1.12]</w:t>
            </w:r>
          </w:p>
        </w:tc>
        <w:tc>
          <w:tcPr>
            <w:tcW w:w="630" w:type="dxa"/>
            <w:vAlign w:val="center"/>
          </w:tcPr>
          <w:p w14:paraId="6A66462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709E311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1.20]</w:t>
            </w:r>
          </w:p>
        </w:tc>
      </w:tr>
      <w:tr w:rsidR="00D4056D" w14:paraId="19DD3546" w14:textId="77777777" w:rsidTr="00D4056D">
        <w:tc>
          <w:tcPr>
            <w:tcW w:w="236" w:type="dxa"/>
            <w:vAlign w:val="center"/>
          </w:tcPr>
          <w:p w14:paraId="0D5EAA58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3B99F28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630" w:type="dxa"/>
            <w:vAlign w:val="center"/>
          </w:tcPr>
          <w:p w14:paraId="11FA35C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46EEAAC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1.41]</w:t>
            </w:r>
          </w:p>
        </w:tc>
        <w:tc>
          <w:tcPr>
            <w:tcW w:w="630" w:type="dxa"/>
            <w:vAlign w:val="center"/>
          </w:tcPr>
          <w:p w14:paraId="4D1A5BB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260" w:type="dxa"/>
            <w:vAlign w:val="center"/>
          </w:tcPr>
          <w:p w14:paraId="073CBFD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2.15]</w:t>
            </w:r>
          </w:p>
        </w:tc>
        <w:tc>
          <w:tcPr>
            <w:tcW w:w="630" w:type="dxa"/>
            <w:vAlign w:val="center"/>
          </w:tcPr>
          <w:p w14:paraId="40985E7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306CE06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1.16]</w:t>
            </w:r>
          </w:p>
        </w:tc>
        <w:tc>
          <w:tcPr>
            <w:tcW w:w="630" w:type="dxa"/>
            <w:vAlign w:val="center"/>
          </w:tcPr>
          <w:p w14:paraId="5BE8F1A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60" w:type="dxa"/>
            <w:vAlign w:val="center"/>
          </w:tcPr>
          <w:p w14:paraId="128C978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1.40]</w:t>
            </w:r>
          </w:p>
        </w:tc>
      </w:tr>
      <w:tr w:rsidR="00884CA5" w14:paraId="3B0D98CA" w14:textId="77777777" w:rsidTr="00884CA5">
        <w:tc>
          <w:tcPr>
            <w:tcW w:w="9344" w:type="dxa"/>
            <w:gridSpan w:val="10"/>
            <w:vAlign w:val="center"/>
          </w:tcPr>
          <w:p w14:paraId="36BE3BEC" w14:textId="350F55D6" w:rsidR="00884CA5" w:rsidRPr="00970B6E" w:rsidRDefault="00884CA5" w:rsidP="00884CA5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D4056D" w14:paraId="5E125137" w14:textId="77777777" w:rsidTr="00D4056D">
        <w:tc>
          <w:tcPr>
            <w:tcW w:w="236" w:type="dxa"/>
            <w:vAlign w:val="center"/>
          </w:tcPr>
          <w:p w14:paraId="75C6AF09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235DC10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630" w:type="dxa"/>
            <w:vAlign w:val="center"/>
          </w:tcPr>
          <w:p w14:paraId="236BC58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7886CEAB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1.16]</w:t>
            </w:r>
          </w:p>
        </w:tc>
        <w:tc>
          <w:tcPr>
            <w:tcW w:w="630" w:type="dxa"/>
            <w:vAlign w:val="center"/>
          </w:tcPr>
          <w:p w14:paraId="66B3808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0F560E5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1.23]</w:t>
            </w:r>
          </w:p>
        </w:tc>
        <w:tc>
          <w:tcPr>
            <w:tcW w:w="630" w:type="dxa"/>
            <w:vAlign w:val="center"/>
          </w:tcPr>
          <w:p w14:paraId="736FDC0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255968B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1.07]</w:t>
            </w:r>
          </w:p>
        </w:tc>
        <w:tc>
          <w:tcPr>
            <w:tcW w:w="630" w:type="dxa"/>
            <w:vAlign w:val="center"/>
          </w:tcPr>
          <w:p w14:paraId="721207EB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38C6B65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1.11]</w:t>
            </w:r>
          </w:p>
        </w:tc>
      </w:tr>
      <w:tr w:rsidR="00D4056D" w14:paraId="350F2433" w14:textId="77777777" w:rsidTr="00D4056D">
        <w:tc>
          <w:tcPr>
            <w:tcW w:w="236" w:type="dxa"/>
            <w:vAlign w:val="center"/>
          </w:tcPr>
          <w:p w14:paraId="7FC28950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51AB633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630" w:type="dxa"/>
            <w:vAlign w:val="center"/>
          </w:tcPr>
          <w:p w14:paraId="4F128A1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260" w:type="dxa"/>
            <w:vAlign w:val="center"/>
          </w:tcPr>
          <w:p w14:paraId="1547723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3.25]</w:t>
            </w:r>
          </w:p>
        </w:tc>
        <w:tc>
          <w:tcPr>
            <w:tcW w:w="630" w:type="dxa"/>
            <w:vAlign w:val="center"/>
          </w:tcPr>
          <w:p w14:paraId="70F558C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260" w:type="dxa"/>
            <w:vAlign w:val="center"/>
          </w:tcPr>
          <w:p w14:paraId="0F5AEDD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2.87]</w:t>
            </w:r>
          </w:p>
        </w:tc>
        <w:tc>
          <w:tcPr>
            <w:tcW w:w="630" w:type="dxa"/>
            <w:vAlign w:val="center"/>
          </w:tcPr>
          <w:p w14:paraId="2E62D8D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260" w:type="dxa"/>
            <w:vAlign w:val="center"/>
          </w:tcPr>
          <w:p w14:paraId="2124E55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1.61]</w:t>
            </w:r>
          </w:p>
        </w:tc>
        <w:tc>
          <w:tcPr>
            <w:tcW w:w="630" w:type="dxa"/>
            <w:vAlign w:val="center"/>
          </w:tcPr>
          <w:p w14:paraId="1F7E96B8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60" w:type="dxa"/>
            <w:vAlign w:val="center"/>
          </w:tcPr>
          <w:p w14:paraId="5668C418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1.87]</w:t>
            </w:r>
          </w:p>
        </w:tc>
      </w:tr>
      <w:tr w:rsidR="00D4056D" w14:paraId="4FC9E5E7" w14:textId="77777777" w:rsidTr="00D4056D">
        <w:tc>
          <w:tcPr>
            <w:tcW w:w="236" w:type="dxa"/>
            <w:vAlign w:val="center"/>
          </w:tcPr>
          <w:p w14:paraId="20EC93CB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EEE8F5D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630" w:type="dxa"/>
            <w:vAlign w:val="center"/>
          </w:tcPr>
          <w:p w14:paraId="790B9B7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260" w:type="dxa"/>
            <w:vAlign w:val="center"/>
          </w:tcPr>
          <w:p w14:paraId="4D57754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[0.49, 1.04]</w:t>
            </w:r>
          </w:p>
        </w:tc>
        <w:tc>
          <w:tcPr>
            <w:tcW w:w="630" w:type="dxa"/>
            <w:vAlign w:val="center"/>
          </w:tcPr>
          <w:p w14:paraId="2F39F67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260" w:type="dxa"/>
            <w:vAlign w:val="center"/>
          </w:tcPr>
          <w:p w14:paraId="5DAFE68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[0.40, 0.95]</w:t>
            </w:r>
          </w:p>
        </w:tc>
        <w:tc>
          <w:tcPr>
            <w:tcW w:w="630" w:type="dxa"/>
            <w:vAlign w:val="center"/>
          </w:tcPr>
          <w:p w14:paraId="402B999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63B019C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1.09]</w:t>
            </w:r>
          </w:p>
        </w:tc>
        <w:tc>
          <w:tcPr>
            <w:tcW w:w="630" w:type="dxa"/>
            <w:vAlign w:val="center"/>
          </w:tcPr>
          <w:p w14:paraId="75DAFFE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6D9720D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1.21]</w:t>
            </w:r>
          </w:p>
        </w:tc>
      </w:tr>
      <w:tr w:rsidR="00D4056D" w14:paraId="11F2CB59" w14:textId="77777777" w:rsidTr="00D4056D">
        <w:tc>
          <w:tcPr>
            <w:tcW w:w="236" w:type="dxa"/>
            <w:vAlign w:val="center"/>
          </w:tcPr>
          <w:p w14:paraId="0F85B952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8232F92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630" w:type="dxa"/>
            <w:vAlign w:val="center"/>
          </w:tcPr>
          <w:p w14:paraId="75730FA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5A2B6AE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1.12]</w:t>
            </w:r>
          </w:p>
        </w:tc>
        <w:tc>
          <w:tcPr>
            <w:tcW w:w="630" w:type="dxa"/>
            <w:vAlign w:val="center"/>
          </w:tcPr>
          <w:p w14:paraId="4EB2056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1E860B3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1.22]</w:t>
            </w:r>
          </w:p>
        </w:tc>
        <w:tc>
          <w:tcPr>
            <w:tcW w:w="630" w:type="dxa"/>
            <w:vAlign w:val="center"/>
          </w:tcPr>
          <w:p w14:paraId="176861A5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1A76C0A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1.03]</w:t>
            </w:r>
          </w:p>
        </w:tc>
        <w:tc>
          <w:tcPr>
            <w:tcW w:w="630" w:type="dxa"/>
            <w:vAlign w:val="center"/>
          </w:tcPr>
          <w:p w14:paraId="58CA562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6557336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1.07]</w:t>
            </w:r>
          </w:p>
        </w:tc>
      </w:tr>
      <w:tr w:rsidR="00D4056D" w14:paraId="17C6DF5F" w14:textId="77777777" w:rsidTr="00D4056D">
        <w:tc>
          <w:tcPr>
            <w:tcW w:w="236" w:type="dxa"/>
            <w:vAlign w:val="center"/>
          </w:tcPr>
          <w:p w14:paraId="2A6FDF23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0D01856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630" w:type="dxa"/>
            <w:vAlign w:val="center"/>
          </w:tcPr>
          <w:p w14:paraId="5FFD3CA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260" w:type="dxa"/>
            <w:vAlign w:val="center"/>
          </w:tcPr>
          <w:p w14:paraId="110CC2C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1.10]</w:t>
            </w:r>
          </w:p>
        </w:tc>
        <w:tc>
          <w:tcPr>
            <w:tcW w:w="630" w:type="dxa"/>
            <w:vAlign w:val="center"/>
          </w:tcPr>
          <w:p w14:paraId="3198827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60" w:type="dxa"/>
            <w:vAlign w:val="center"/>
          </w:tcPr>
          <w:p w14:paraId="42D2D27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1.04]</w:t>
            </w:r>
          </w:p>
        </w:tc>
        <w:tc>
          <w:tcPr>
            <w:tcW w:w="630" w:type="dxa"/>
            <w:vAlign w:val="center"/>
          </w:tcPr>
          <w:p w14:paraId="2CE1365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56EF4F6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1.09]</w:t>
            </w:r>
          </w:p>
        </w:tc>
        <w:tc>
          <w:tcPr>
            <w:tcW w:w="630" w:type="dxa"/>
            <w:vAlign w:val="center"/>
          </w:tcPr>
          <w:p w14:paraId="35C6C09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24D66ED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1.14]</w:t>
            </w:r>
          </w:p>
        </w:tc>
      </w:tr>
      <w:tr w:rsidR="00D4056D" w14:paraId="238BDEA6" w14:textId="77777777" w:rsidTr="00D4056D">
        <w:tc>
          <w:tcPr>
            <w:tcW w:w="236" w:type="dxa"/>
            <w:vAlign w:val="center"/>
          </w:tcPr>
          <w:p w14:paraId="4373FF5A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417F03E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630" w:type="dxa"/>
            <w:vAlign w:val="center"/>
          </w:tcPr>
          <w:p w14:paraId="348C4A2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0504D4CB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1.67]</w:t>
            </w:r>
          </w:p>
        </w:tc>
        <w:tc>
          <w:tcPr>
            <w:tcW w:w="630" w:type="dxa"/>
            <w:vAlign w:val="center"/>
          </w:tcPr>
          <w:p w14:paraId="25642C7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60" w:type="dxa"/>
            <w:vAlign w:val="center"/>
          </w:tcPr>
          <w:p w14:paraId="0F09A37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[0.52, 1.42]</w:t>
            </w:r>
          </w:p>
        </w:tc>
        <w:tc>
          <w:tcPr>
            <w:tcW w:w="630" w:type="dxa"/>
            <w:vAlign w:val="center"/>
          </w:tcPr>
          <w:p w14:paraId="7FD12A2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164BFCA8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1.09]</w:t>
            </w:r>
          </w:p>
        </w:tc>
        <w:tc>
          <w:tcPr>
            <w:tcW w:w="630" w:type="dxa"/>
            <w:vAlign w:val="center"/>
          </w:tcPr>
          <w:p w14:paraId="7C2879B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37D1722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1.19]</w:t>
            </w:r>
          </w:p>
        </w:tc>
      </w:tr>
      <w:tr w:rsidR="00D4056D" w14:paraId="4813A787" w14:textId="77777777" w:rsidTr="00D4056D">
        <w:tc>
          <w:tcPr>
            <w:tcW w:w="236" w:type="dxa"/>
            <w:vAlign w:val="center"/>
          </w:tcPr>
          <w:p w14:paraId="47E93AC1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97FDDA5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630" w:type="dxa"/>
            <w:vAlign w:val="center"/>
          </w:tcPr>
          <w:p w14:paraId="5F26E2C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260" w:type="dxa"/>
            <w:vAlign w:val="center"/>
          </w:tcPr>
          <w:p w14:paraId="71D6B8F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1.90]</w:t>
            </w:r>
          </w:p>
        </w:tc>
        <w:tc>
          <w:tcPr>
            <w:tcW w:w="630" w:type="dxa"/>
            <w:vAlign w:val="center"/>
          </w:tcPr>
          <w:p w14:paraId="5581EEC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60" w:type="dxa"/>
            <w:vAlign w:val="center"/>
          </w:tcPr>
          <w:p w14:paraId="74B26AF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1.90]</w:t>
            </w:r>
          </w:p>
        </w:tc>
        <w:tc>
          <w:tcPr>
            <w:tcW w:w="630" w:type="dxa"/>
            <w:vAlign w:val="center"/>
          </w:tcPr>
          <w:p w14:paraId="7BBE465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60" w:type="dxa"/>
            <w:vAlign w:val="center"/>
          </w:tcPr>
          <w:p w14:paraId="4D9C8171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1.05]</w:t>
            </w:r>
          </w:p>
        </w:tc>
        <w:tc>
          <w:tcPr>
            <w:tcW w:w="630" w:type="dxa"/>
            <w:vAlign w:val="center"/>
          </w:tcPr>
          <w:p w14:paraId="081EBB2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1DFF48C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1.28]</w:t>
            </w:r>
          </w:p>
        </w:tc>
      </w:tr>
      <w:tr w:rsidR="00D4056D" w14:paraId="434DCBAA" w14:textId="77777777" w:rsidTr="00D4056D">
        <w:tc>
          <w:tcPr>
            <w:tcW w:w="236" w:type="dxa"/>
            <w:vAlign w:val="center"/>
          </w:tcPr>
          <w:p w14:paraId="350EBB03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1293B2F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630" w:type="dxa"/>
            <w:vAlign w:val="center"/>
          </w:tcPr>
          <w:p w14:paraId="4EFC354C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1260" w:type="dxa"/>
            <w:vAlign w:val="center"/>
          </w:tcPr>
          <w:p w14:paraId="3C95742F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3.14]</w:t>
            </w:r>
          </w:p>
        </w:tc>
        <w:tc>
          <w:tcPr>
            <w:tcW w:w="630" w:type="dxa"/>
            <w:vAlign w:val="center"/>
          </w:tcPr>
          <w:p w14:paraId="4C97052B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1260" w:type="dxa"/>
            <w:vAlign w:val="center"/>
          </w:tcPr>
          <w:p w14:paraId="58AE1125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[1.40, 5.77]</w:t>
            </w:r>
          </w:p>
        </w:tc>
        <w:tc>
          <w:tcPr>
            <w:tcW w:w="630" w:type="dxa"/>
            <w:vAlign w:val="center"/>
          </w:tcPr>
          <w:p w14:paraId="28D4A01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260" w:type="dxa"/>
            <w:vAlign w:val="center"/>
          </w:tcPr>
          <w:p w14:paraId="000D8E0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1.57]</w:t>
            </w:r>
          </w:p>
        </w:tc>
        <w:tc>
          <w:tcPr>
            <w:tcW w:w="630" w:type="dxa"/>
            <w:vAlign w:val="center"/>
          </w:tcPr>
          <w:p w14:paraId="230EAB4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04CDFC5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1.35]</w:t>
            </w:r>
          </w:p>
        </w:tc>
      </w:tr>
      <w:tr w:rsidR="00D4056D" w14:paraId="36344A48" w14:textId="77777777" w:rsidTr="00D4056D">
        <w:tc>
          <w:tcPr>
            <w:tcW w:w="236" w:type="dxa"/>
            <w:vAlign w:val="center"/>
          </w:tcPr>
          <w:p w14:paraId="1A8B0A48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316379B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630" w:type="dxa"/>
            <w:vAlign w:val="center"/>
          </w:tcPr>
          <w:p w14:paraId="583CAAA6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260" w:type="dxa"/>
            <w:vAlign w:val="center"/>
          </w:tcPr>
          <w:p w14:paraId="2A6B860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3.25]</w:t>
            </w:r>
          </w:p>
        </w:tc>
        <w:tc>
          <w:tcPr>
            <w:tcW w:w="630" w:type="dxa"/>
            <w:vAlign w:val="center"/>
          </w:tcPr>
          <w:p w14:paraId="7A01D80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260" w:type="dxa"/>
            <w:vAlign w:val="center"/>
          </w:tcPr>
          <w:p w14:paraId="33C9F07E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4.01]</w:t>
            </w:r>
          </w:p>
        </w:tc>
        <w:tc>
          <w:tcPr>
            <w:tcW w:w="630" w:type="dxa"/>
            <w:vAlign w:val="center"/>
          </w:tcPr>
          <w:p w14:paraId="651BEB29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60" w:type="dxa"/>
            <w:vAlign w:val="center"/>
          </w:tcPr>
          <w:p w14:paraId="7B19787B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1.69]</w:t>
            </w:r>
          </w:p>
        </w:tc>
        <w:tc>
          <w:tcPr>
            <w:tcW w:w="630" w:type="dxa"/>
            <w:vAlign w:val="center"/>
          </w:tcPr>
          <w:p w14:paraId="1B2FF8CD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260" w:type="dxa"/>
            <w:vAlign w:val="center"/>
          </w:tcPr>
          <w:p w14:paraId="1A689C8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2.01]</w:t>
            </w:r>
          </w:p>
        </w:tc>
      </w:tr>
      <w:tr w:rsidR="00D4056D" w14:paraId="24262BB5" w14:textId="77777777" w:rsidTr="002A4F5C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F128DCB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5D64BDC" w14:textId="77777777" w:rsidR="00D4056D" w:rsidRPr="00970B6E" w:rsidRDefault="00D4056D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B14CB4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7C6745A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1.16]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6A5E37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2AD1C5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1.11]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6248CC4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3393BA2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1.09]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5B17610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40B3733" w14:textId="77777777" w:rsidR="00D4056D" w:rsidRPr="00970B6E" w:rsidRDefault="00D4056D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1.03]</w:t>
            </w:r>
          </w:p>
        </w:tc>
      </w:tr>
      <w:tr w:rsidR="002A4F5C" w14:paraId="08023887" w14:textId="77777777" w:rsidTr="002A4F5C">
        <w:tc>
          <w:tcPr>
            <w:tcW w:w="9344" w:type="dxa"/>
            <w:gridSpan w:val="10"/>
            <w:tcBorders>
              <w:top w:val="single" w:sz="4" w:space="0" w:color="auto"/>
            </w:tcBorders>
            <w:vAlign w:val="center"/>
          </w:tcPr>
          <w:p w14:paraId="62E50BCA" w14:textId="0F97D5B4" w:rsidR="002A4F5C" w:rsidRPr="00970B6E" w:rsidRDefault="002A4F5C" w:rsidP="002A4F5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41A4E8A3" w14:textId="6E7D9EB6" w:rsidR="003C369A" w:rsidRDefault="003C369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43EA2BA" w14:textId="51F5A817" w:rsidR="003C369A" w:rsidRDefault="003C369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94AB63" w14:textId="36F960D5" w:rsidR="003C369A" w:rsidRDefault="003C369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04909E" w14:textId="022CAA96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98DDEA" w14:textId="31860DF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D175EF" w14:textId="44A646E6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FACB88" w14:textId="655F0269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EC6677" w14:textId="7023A16B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1F47CEF" w14:textId="3B69A86D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F6F4200" w14:textId="4A43E32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96D1666" w14:textId="5900FD6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605402B" w14:textId="627B618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25847F6" w14:textId="7FCD87BF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ADDB35C" w14:textId="76368565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A85DA4" w14:textId="6A1D306C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D782E3" w14:textId="72C52EA1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9AD38C" w14:textId="7BB25B7A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46C4B50" w14:textId="4991F66E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FA7C6E7" w14:textId="6286902A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F558C06" w14:textId="6FE9AA2D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232850B" w14:textId="1726EB36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1A45F7" w14:textId="49FAFC48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AD310B" w14:textId="5B3F597F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59498F" w14:textId="0467C66C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33DE0D" w14:textId="0CDA50C6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E596A50" w14:textId="3750434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30ACF8" w14:textId="6F685AD7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71E584" w14:textId="597EB2B9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C9B3EC4" w14:textId="1AC3E40F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10DADB" w14:textId="69A8E15E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DABCE0" w14:textId="788C9C29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54FD957" w14:textId="2351AF9B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CA8E5A" w14:textId="68C3B948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7A7EDE7" w14:textId="405E7C3A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3D09796" w14:textId="74541926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55C7D4" w14:textId="07FFBD01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027E57" w14:textId="6FB5CB89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4E3165" w14:textId="4EC9B573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B42DABD" w14:textId="3ECE55F5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48"/>
        <w:gridCol w:w="630"/>
        <w:gridCol w:w="1260"/>
        <w:gridCol w:w="630"/>
        <w:gridCol w:w="1260"/>
        <w:gridCol w:w="630"/>
        <w:gridCol w:w="1260"/>
        <w:gridCol w:w="630"/>
        <w:gridCol w:w="1260"/>
      </w:tblGrid>
      <w:tr w:rsidR="00851A52" w14:paraId="5C78D115" w14:textId="77777777" w:rsidTr="00010BAD">
        <w:tc>
          <w:tcPr>
            <w:tcW w:w="9344" w:type="dxa"/>
            <w:gridSpan w:val="10"/>
            <w:vAlign w:val="center"/>
          </w:tcPr>
          <w:p w14:paraId="26FD3F79" w14:textId="2E6D56CB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9b</w:t>
            </w:r>
          </w:p>
        </w:tc>
      </w:tr>
      <w:tr w:rsidR="00851A52" w14:paraId="0F16650F" w14:textId="77777777" w:rsidTr="00010BAD">
        <w:tc>
          <w:tcPr>
            <w:tcW w:w="9344" w:type="dxa"/>
            <w:gridSpan w:val="10"/>
            <w:tcBorders>
              <w:bottom w:val="single" w:sz="4" w:space="0" w:color="auto"/>
            </w:tcBorders>
            <w:vAlign w:val="center"/>
          </w:tcPr>
          <w:p w14:paraId="21FA0173" w14:textId="1207D4D1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 w:rsidR="00A25D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 Models with Covariates for Internalizing Outcomes</w:t>
            </w:r>
          </w:p>
        </w:tc>
      </w:tr>
      <w:tr w:rsidR="00851A52" w14:paraId="0F11134A" w14:textId="77777777" w:rsidTr="00010BA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92FA07A" w14:textId="77777777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32C52B7" w14:textId="77777777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E33FC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D2DE7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B37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EBDB8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</w:tr>
      <w:tr w:rsidR="00717C3B" w14:paraId="299D35AD" w14:textId="77777777" w:rsidTr="007E6A9D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489C7" w14:textId="7F2AE4FF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65988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7FC2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32F02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F518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81809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F099A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04E35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52B5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851A52" w14:paraId="7D008CD8" w14:textId="77777777" w:rsidTr="00010BAD">
        <w:tc>
          <w:tcPr>
            <w:tcW w:w="9344" w:type="dxa"/>
            <w:gridSpan w:val="10"/>
            <w:vAlign w:val="center"/>
          </w:tcPr>
          <w:p w14:paraId="0F20EBBE" w14:textId="567D6BB8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851A52" w14:paraId="1F5E54F8" w14:textId="77777777" w:rsidTr="00010BAD">
        <w:tc>
          <w:tcPr>
            <w:tcW w:w="236" w:type="dxa"/>
            <w:vAlign w:val="center"/>
          </w:tcPr>
          <w:p w14:paraId="19283CD9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7B30668" w14:textId="4D5955A0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630" w:type="dxa"/>
            <w:vAlign w:val="center"/>
          </w:tcPr>
          <w:p w14:paraId="6A0998BF" w14:textId="6D93E2F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60" w:type="dxa"/>
            <w:vAlign w:val="center"/>
          </w:tcPr>
          <w:p w14:paraId="0D35D6D8" w14:textId="428F946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1.02]</w:t>
            </w:r>
          </w:p>
        </w:tc>
        <w:tc>
          <w:tcPr>
            <w:tcW w:w="630" w:type="dxa"/>
            <w:vAlign w:val="center"/>
          </w:tcPr>
          <w:p w14:paraId="657FCED2" w14:textId="75B723A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260" w:type="dxa"/>
            <w:vAlign w:val="center"/>
          </w:tcPr>
          <w:p w14:paraId="732E2A86" w14:textId="35E3770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[0.67, 0.92]</w:t>
            </w:r>
          </w:p>
        </w:tc>
        <w:tc>
          <w:tcPr>
            <w:tcW w:w="630" w:type="dxa"/>
            <w:vAlign w:val="center"/>
          </w:tcPr>
          <w:p w14:paraId="4D224785" w14:textId="2EC1517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371EA870" w14:textId="7EED94D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1.08]</w:t>
            </w:r>
          </w:p>
        </w:tc>
        <w:tc>
          <w:tcPr>
            <w:tcW w:w="630" w:type="dxa"/>
            <w:vAlign w:val="center"/>
          </w:tcPr>
          <w:p w14:paraId="2E30927A" w14:textId="287E58A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60" w:type="dxa"/>
            <w:vAlign w:val="center"/>
          </w:tcPr>
          <w:p w14:paraId="1870183B" w14:textId="587D722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0.95]</w:t>
            </w:r>
          </w:p>
        </w:tc>
      </w:tr>
      <w:tr w:rsidR="00851A52" w14:paraId="2B070BE0" w14:textId="77777777" w:rsidTr="00010BAD">
        <w:tc>
          <w:tcPr>
            <w:tcW w:w="236" w:type="dxa"/>
            <w:vAlign w:val="center"/>
          </w:tcPr>
          <w:p w14:paraId="00EE772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75DCA77" w14:textId="0B52DC2E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630" w:type="dxa"/>
            <w:vAlign w:val="center"/>
          </w:tcPr>
          <w:p w14:paraId="442D1305" w14:textId="3BCC87E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260" w:type="dxa"/>
            <w:vAlign w:val="center"/>
          </w:tcPr>
          <w:p w14:paraId="103F7951" w14:textId="3E26217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1.42]</w:t>
            </w:r>
          </w:p>
        </w:tc>
        <w:tc>
          <w:tcPr>
            <w:tcW w:w="630" w:type="dxa"/>
            <w:vAlign w:val="center"/>
          </w:tcPr>
          <w:p w14:paraId="6E1DCB60" w14:textId="28395CD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260" w:type="dxa"/>
            <w:vAlign w:val="center"/>
          </w:tcPr>
          <w:p w14:paraId="08100F80" w14:textId="54D96C6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1.33]</w:t>
            </w:r>
          </w:p>
        </w:tc>
        <w:tc>
          <w:tcPr>
            <w:tcW w:w="630" w:type="dxa"/>
            <w:vAlign w:val="center"/>
          </w:tcPr>
          <w:p w14:paraId="6B2F4B15" w14:textId="7159EF3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10605D91" w14:textId="26F357C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1.11]</w:t>
            </w:r>
          </w:p>
        </w:tc>
        <w:tc>
          <w:tcPr>
            <w:tcW w:w="630" w:type="dxa"/>
            <w:vAlign w:val="center"/>
          </w:tcPr>
          <w:p w14:paraId="5BF23DBE" w14:textId="6DF59F2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vAlign w:val="center"/>
          </w:tcPr>
          <w:p w14:paraId="77379975" w14:textId="5F5EAB1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1.33]</w:t>
            </w:r>
          </w:p>
        </w:tc>
      </w:tr>
      <w:tr w:rsidR="00851A52" w14:paraId="5A0C348A" w14:textId="77777777" w:rsidTr="00010BAD">
        <w:tc>
          <w:tcPr>
            <w:tcW w:w="236" w:type="dxa"/>
            <w:vAlign w:val="center"/>
          </w:tcPr>
          <w:p w14:paraId="485F594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CF0EEE2" w14:textId="0C938A41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630" w:type="dxa"/>
            <w:vAlign w:val="center"/>
          </w:tcPr>
          <w:p w14:paraId="120911C5" w14:textId="25F21D1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60" w:type="dxa"/>
            <w:vAlign w:val="center"/>
          </w:tcPr>
          <w:p w14:paraId="00FB78DA" w14:textId="0E5B70B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1.46]</w:t>
            </w:r>
          </w:p>
        </w:tc>
        <w:tc>
          <w:tcPr>
            <w:tcW w:w="630" w:type="dxa"/>
            <w:vAlign w:val="center"/>
          </w:tcPr>
          <w:p w14:paraId="4A580535" w14:textId="266BDA2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60" w:type="dxa"/>
            <w:vAlign w:val="center"/>
          </w:tcPr>
          <w:p w14:paraId="2DCC9D12" w14:textId="22B9ADE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1.37]</w:t>
            </w:r>
          </w:p>
        </w:tc>
        <w:tc>
          <w:tcPr>
            <w:tcW w:w="630" w:type="dxa"/>
            <w:vAlign w:val="center"/>
          </w:tcPr>
          <w:p w14:paraId="1DB2802D" w14:textId="5DE5225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260" w:type="dxa"/>
            <w:vAlign w:val="center"/>
          </w:tcPr>
          <w:p w14:paraId="63EC0082" w14:textId="33A849E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[0.77, 0.87]</w:t>
            </w:r>
          </w:p>
        </w:tc>
        <w:tc>
          <w:tcPr>
            <w:tcW w:w="630" w:type="dxa"/>
            <w:vAlign w:val="center"/>
          </w:tcPr>
          <w:p w14:paraId="6FDC63F9" w14:textId="3E00C6F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260" w:type="dxa"/>
            <w:vAlign w:val="center"/>
          </w:tcPr>
          <w:p w14:paraId="74F4451C" w14:textId="3CBD6EF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[0.77, 0.93]</w:t>
            </w:r>
          </w:p>
        </w:tc>
      </w:tr>
      <w:tr w:rsidR="00851A52" w14:paraId="699C78E8" w14:textId="77777777" w:rsidTr="00010BAD">
        <w:tc>
          <w:tcPr>
            <w:tcW w:w="236" w:type="dxa"/>
            <w:vAlign w:val="center"/>
          </w:tcPr>
          <w:p w14:paraId="2148653B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1604CC4" w14:textId="090FF288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630" w:type="dxa"/>
            <w:vAlign w:val="center"/>
          </w:tcPr>
          <w:p w14:paraId="166DEE39" w14:textId="7E16AFB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60" w:type="dxa"/>
            <w:vAlign w:val="center"/>
          </w:tcPr>
          <w:p w14:paraId="1258AD4B" w14:textId="27D22B0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[1.28, 1.78]</w:t>
            </w:r>
          </w:p>
        </w:tc>
        <w:tc>
          <w:tcPr>
            <w:tcW w:w="630" w:type="dxa"/>
            <w:vAlign w:val="center"/>
          </w:tcPr>
          <w:p w14:paraId="6EFCCCA4" w14:textId="2CB706F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260" w:type="dxa"/>
            <w:vAlign w:val="center"/>
          </w:tcPr>
          <w:p w14:paraId="7343AAD5" w14:textId="179198D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[1.30, 1.80]</w:t>
            </w:r>
          </w:p>
        </w:tc>
        <w:tc>
          <w:tcPr>
            <w:tcW w:w="630" w:type="dxa"/>
            <w:vAlign w:val="center"/>
          </w:tcPr>
          <w:p w14:paraId="05FDA5F1" w14:textId="7A074A4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260" w:type="dxa"/>
            <w:vAlign w:val="center"/>
          </w:tcPr>
          <w:p w14:paraId="6ED3CC10" w14:textId="7740835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[1.42, 1.61]</w:t>
            </w:r>
          </w:p>
        </w:tc>
        <w:tc>
          <w:tcPr>
            <w:tcW w:w="630" w:type="dxa"/>
            <w:vAlign w:val="center"/>
          </w:tcPr>
          <w:p w14:paraId="4E4886E2" w14:textId="253407C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2.04</w:t>
            </w:r>
          </w:p>
        </w:tc>
        <w:tc>
          <w:tcPr>
            <w:tcW w:w="1260" w:type="dxa"/>
            <w:vAlign w:val="center"/>
          </w:tcPr>
          <w:p w14:paraId="4F6B7CB8" w14:textId="0FE39C1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[1.86, 2.25]</w:t>
            </w:r>
          </w:p>
        </w:tc>
      </w:tr>
      <w:tr w:rsidR="00851A52" w14:paraId="52C90598" w14:textId="77777777" w:rsidTr="00010BAD">
        <w:tc>
          <w:tcPr>
            <w:tcW w:w="236" w:type="dxa"/>
            <w:vAlign w:val="center"/>
          </w:tcPr>
          <w:p w14:paraId="32D742DC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72CBEF4" w14:textId="519BE74A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630" w:type="dxa"/>
            <w:vAlign w:val="center"/>
          </w:tcPr>
          <w:p w14:paraId="5AA63FA0" w14:textId="524399E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260" w:type="dxa"/>
            <w:vAlign w:val="center"/>
          </w:tcPr>
          <w:p w14:paraId="36E3C4AD" w14:textId="1EC3854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1.41]</w:t>
            </w:r>
          </w:p>
        </w:tc>
        <w:tc>
          <w:tcPr>
            <w:tcW w:w="630" w:type="dxa"/>
            <w:vAlign w:val="center"/>
          </w:tcPr>
          <w:p w14:paraId="5AFCFBBC" w14:textId="48A2F87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260" w:type="dxa"/>
            <w:vAlign w:val="center"/>
          </w:tcPr>
          <w:p w14:paraId="365241CD" w14:textId="57EA7D1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1.45]</w:t>
            </w:r>
          </w:p>
        </w:tc>
        <w:tc>
          <w:tcPr>
            <w:tcW w:w="630" w:type="dxa"/>
            <w:vAlign w:val="center"/>
          </w:tcPr>
          <w:p w14:paraId="0CB31B89" w14:textId="3733808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260" w:type="dxa"/>
            <w:vAlign w:val="center"/>
          </w:tcPr>
          <w:p w14:paraId="4E3403E0" w14:textId="2CC6C44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1.21]</w:t>
            </w:r>
          </w:p>
        </w:tc>
        <w:tc>
          <w:tcPr>
            <w:tcW w:w="630" w:type="dxa"/>
            <w:vAlign w:val="center"/>
          </w:tcPr>
          <w:p w14:paraId="3C858F8D" w14:textId="380D0F3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60" w:type="dxa"/>
            <w:vAlign w:val="center"/>
          </w:tcPr>
          <w:p w14:paraId="6AE0F2A1" w14:textId="0CB302F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[1.22, 1.49]</w:t>
            </w:r>
          </w:p>
        </w:tc>
      </w:tr>
      <w:tr w:rsidR="00851A52" w14:paraId="693DBD25" w14:textId="77777777" w:rsidTr="00010BAD">
        <w:tc>
          <w:tcPr>
            <w:tcW w:w="9344" w:type="dxa"/>
            <w:gridSpan w:val="10"/>
            <w:vAlign w:val="center"/>
          </w:tcPr>
          <w:p w14:paraId="1A05BD59" w14:textId="77777777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851A52" w14:paraId="1E644799" w14:textId="77777777" w:rsidTr="00010BAD">
        <w:tc>
          <w:tcPr>
            <w:tcW w:w="236" w:type="dxa"/>
            <w:vAlign w:val="center"/>
          </w:tcPr>
          <w:p w14:paraId="008E2F0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9AED94F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630" w:type="dxa"/>
            <w:vAlign w:val="center"/>
          </w:tcPr>
          <w:p w14:paraId="73D3ADA0" w14:textId="0BB7B28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1AB8B715" w14:textId="2A18E33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1.00]</w:t>
            </w:r>
          </w:p>
        </w:tc>
        <w:tc>
          <w:tcPr>
            <w:tcW w:w="630" w:type="dxa"/>
            <w:vAlign w:val="center"/>
          </w:tcPr>
          <w:p w14:paraId="3B546018" w14:textId="682B43A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2EF74CCA" w14:textId="7568288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1.07]</w:t>
            </w:r>
          </w:p>
        </w:tc>
        <w:tc>
          <w:tcPr>
            <w:tcW w:w="630" w:type="dxa"/>
            <w:vAlign w:val="center"/>
          </w:tcPr>
          <w:p w14:paraId="6049B394" w14:textId="7BDC8E8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067B1893" w14:textId="4A0BD5E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1.05]</w:t>
            </w:r>
          </w:p>
        </w:tc>
        <w:tc>
          <w:tcPr>
            <w:tcW w:w="630" w:type="dxa"/>
            <w:vAlign w:val="center"/>
          </w:tcPr>
          <w:p w14:paraId="3B6A70C8" w14:textId="376B29D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7D757707" w14:textId="08751E5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851A52" w14:paraId="437CE83C" w14:textId="77777777" w:rsidTr="00010BAD">
        <w:tc>
          <w:tcPr>
            <w:tcW w:w="236" w:type="dxa"/>
            <w:vAlign w:val="center"/>
          </w:tcPr>
          <w:p w14:paraId="081B7C6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17FF0EE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630" w:type="dxa"/>
            <w:vAlign w:val="center"/>
          </w:tcPr>
          <w:p w14:paraId="444AA3D1" w14:textId="41645BE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260" w:type="dxa"/>
            <w:vAlign w:val="center"/>
          </w:tcPr>
          <w:p w14:paraId="7E7B5C18" w14:textId="3A17EDB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[1.38, 2.91]</w:t>
            </w:r>
          </w:p>
        </w:tc>
        <w:tc>
          <w:tcPr>
            <w:tcW w:w="630" w:type="dxa"/>
            <w:vAlign w:val="center"/>
          </w:tcPr>
          <w:p w14:paraId="5D88F662" w14:textId="142FEA4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260" w:type="dxa"/>
            <w:vAlign w:val="center"/>
          </w:tcPr>
          <w:p w14:paraId="6A60FC91" w14:textId="33701C3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[1.16, 2.34]</w:t>
            </w:r>
          </w:p>
        </w:tc>
        <w:tc>
          <w:tcPr>
            <w:tcW w:w="630" w:type="dxa"/>
            <w:vAlign w:val="center"/>
          </w:tcPr>
          <w:p w14:paraId="25C64741" w14:textId="0CF7900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60" w:type="dxa"/>
            <w:vAlign w:val="center"/>
          </w:tcPr>
          <w:p w14:paraId="42A856C3" w14:textId="4BD4E9F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1.32]</w:t>
            </w:r>
          </w:p>
        </w:tc>
        <w:tc>
          <w:tcPr>
            <w:tcW w:w="630" w:type="dxa"/>
            <w:vAlign w:val="center"/>
          </w:tcPr>
          <w:p w14:paraId="4F1561FD" w14:textId="5493D96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025CF703" w14:textId="28845CA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1.26]</w:t>
            </w:r>
          </w:p>
        </w:tc>
      </w:tr>
      <w:tr w:rsidR="00851A52" w14:paraId="1D9BDB7F" w14:textId="77777777" w:rsidTr="00010BAD">
        <w:tc>
          <w:tcPr>
            <w:tcW w:w="236" w:type="dxa"/>
            <w:vAlign w:val="center"/>
          </w:tcPr>
          <w:p w14:paraId="29E61DD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C139BFD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630" w:type="dxa"/>
            <w:vAlign w:val="center"/>
          </w:tcPr>
          <w:p w14:paraId="175445C7" w14:textId="401B0A0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260" w:type="dxa"/>
            <w:vAlign w:val="center"/>
          </w:tcPr>
          <w:p w14:paraId="1705A95B" w14:textId="213ED5F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[0.62, 0.94]</w:t>
            </w:r>
          </w:p>
        </w:tc>
        <w:tc>
          <w:tcPr>
            <w:tcW w:w="630" w:type="dxa"/>
            <w:vAlign w:val="center"/>
          </w:tcPr>
          <w:p w14:paraId="4F3EB52A" w14:textId="56AAF9B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260" w:type="dxa"/>
            <w:vAlign w:val="center"/>
          </w:tcPr>
          <w:p w14:paraId="33B8F36F" w14:textId="7D51429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[0.62, 0.94]</w:t>
            </w:r>
          </w:p>
        </w:tc>
        <w:tc>
          <w:tcPr>
            <w:tcW w:w="630" w:type="dxa"/>
            <w:vAlign w:val="center"/>
          </w:tcPr>
          <w:p w14:paraId="595FC7BC" w14:textId="40649CA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4A7E4C0A" w14:textId="6F39B03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1.08]</w:t>
            </w:r>
          </w:p>
        </w:tc>
        <w:tc>
          <w:tcPr>
            <w:tcW w:w="630" w:type="dxa"/>
            <w:vAlign w:val="center"/>
          </w:tcPr>
          <w:p w14:paraId="6A38062E" w14:textId="7ACF567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0251F7CB" w14:textId="215CBD4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1.15]</w:t>
            </w:r>
          </w:p>
        </w:tc>
      </w:tr>
      <w:tr w:rsidR="00851A52" w14:paraId="06887788" w14:textId="77777777" w:rsidTr="00010BAD">
        <w:tc>
          <w:tcPr>
            <w:tcW w:w="236" w:type="dxa"/>
            <w:vAlign w:val="center"/>
          </w:tcPr>
          <w:p w14:paraId="7F406C2E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58317C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630" w:type="dxa"/>
            <w:vAlign w:val="center"/>
          </w:tcPr>
          <w:p w14:paraId="7133D288" w14:textId="07FFC81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6C208FCF" w14:textId="1133EAE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1.06]</w:t>
            </w:r>
          </w:p>
        </w:tc>
        <w:tc>
          <w:tcPr>
            <w:tcW w:w="630" w:type="dxa"/>
            <w:vAlign w:val="center"/>
          </w:tcPr>
          <w:p w14:paraId="3839E153" w14:textId="530F444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1F860100" w14:textId="4208730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1.08]</w:t>
            </w:r>
          </w:p>
        </w:tc>
        <w:tc>
          <w:tcPr>
            <w:tcW w:w="630" w:type="dxa"/>
            <w:vAlign w:val="center"/>
          </w:tcPr>
          <w:p w14:paraId="72E11A4A" w14:textId="58A0445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40BA790D" w14:textId="52EF483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1.03]</w:t>
            </w:r>
          </w:p>
        </w:tc>
        <w:tc>
          <w:tcPr>
            <w:tcW w:w="630" w:type="dxa"/>
            <w:vAlign w:val="center"/>
          </w:tcPr>
          <w:p w14:paraId="4CC2BE6A" w14:textId="3EBB217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660FC86A" w14:textId="744EBF7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851A52" w14:paraId="12181A54" w14:textId="77777777" w:rsidTr="00010BAD">
        <w:tc>
          <w:tcPr>
            <w:tcW w:w="236" w:type="dxa"/>
            <w:vAlign w:val="center"/>
          </w:tcPr>
          <w:p w14:paraId="3C5E5AE6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AD1EFC4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630" w:type="dxa"/>
            <w:vAlign w:val="center"/>
          </w:tcPr>
          <w:p w14:paraId="32E7ED3F" w14:textId="2CFD37C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068568D3" w14:textId="0B65FA4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1.07]</w:t>
            </w:r>
          </w:p>
        </w:tc>
        <w:tc>
          <w:tcPr>
            <w:tcW w:w="630" w:type="dxa"/>
            <w:vAlign w:val="center"/>
          </w:tcPr>
          <w:p w14:paraId="47131F73" w14:textId="02C44A0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43AA4C7A" w14:textId="66A0172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1.06]</w:t>
            </w:r>
          </w:p>
        </w:tc>
        <w:tc>
          <w:tcPr>
            <w:tcW w:w="630" w:type="dxa"/>
            <w:vAlign w:val="center"/>
          </w:tcPr>
          <w:p w14:paraId="7744CC05" w14:textId="3247BDC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2553C4A5" w14:textId="285A3D8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1.07]</w:t>
            </w:r>
          </w:p>
        </w:tc>
        <w:tc>
          <w:tcPr>
            <w:tcW w:w="630" w:type="dxa"/>
            <w:vAlign w:val="center"/>
          </w:tcPr>
          <w:p w14:paraId="19ABA5EA" w14:textId="2DA0F4B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6908CFC8" w14:textId="1C3C553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1.06]</w:t>
            </w:r>
          </w:p>
        </w:tc>
      </w:tr>
      <w:tr w:rsidR="00851A52" w14:paraId="29EDE9E9" w14:textId="77777777" w:rsidTr="00010BAD">
        <w:tc>
          <w:tcPr>
            <w:tcW w:w="236" w:type="dxa"/>
            <w:vAlign w:val="center"/>
          </w:tcPr>
          <w:p w14:paraId="41B6C6DB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BF79E32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630" w:type="dxa"/>
            <w:vAlign w:val="center"/>
          </w:tcPr>
          <w:p w14:paraId="057CA774" w14:textId="3705C37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60" w:type="dxa"/>
            <w:vAlign w:val="center"/>
          </w:tcPr>
          <w:p w14:paraId="1A30C4F7" w14:textId="5017178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1.46]</w:t>
            </w:r>
          </w:p>
        </w:tc>
        <w:tc>
          <w:tcPr>
            <w:tcW w:w="630" w:type="dxa"/>
            <w:vAlign w:val="center"/>
          </w:tcPr>
          <w:p w14:paraId="5C00F791" w14:textId="1E57355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2C266C97" w14:textId="0921CE7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1.26]</w:t>
            </w:r>
          </w:p>
        </w:tc>
        <w:tc>
          <w:tcPr>
            <w:tcW w:w="630" w:type="dxa"/>
            <w:vAlign w:val="center"/>
          </w:tcPr>
          <w:p w14:paraId="59209A72" w14:textId="7324036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52D1ED17" w14:textId="6F85F66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1.06]</w:t>
            </w:r>
          </w:p>
        </w:tc>
        <w:tc>
          <w:tcPr>
            <w:tcW w:w="630" w:type="dxa"/>
            <w:vAlign w:val="center"/>
          </w:tcPr>
          <w:p w14:paraId="5A8177DA" w14:textId="1B8010B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33DFC0A3" w14:textId="28783D7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1.10]</w:t>
            </w:r>
          </w:p>
        </w:tc>
      </w:tr>
      <w:tr w:rsidR="00851A52" w14:paraId="715B48EB" w14:textId="77777777" w:rsidTr="00010BAD">
        <w:tc>
          <w:tcPr>
            <w:tcW w:w="236" w:type="dxa"/>
            <w:vAlign w:val="center"/>
          </w:tcPr>
          <w:p w14:paraId="27334811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560856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630" w:type="dxa"/>
            <w:vAlign w:val="center"/>
          </w:tcPr>
          <w:p w14:paraId="12EA7000" w14:textId="3B0A8F3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46D770AA" w14:textId="4A2117D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1.28]</w:t>
            </w:r>
          </w:p>
        </w:tc>
        <w:tc>
          <w:tcPr>
            <w:tcW w:w="630" w:type="dxa"/>
            <w:vAlign w:val="center"/>
          </w:tcPr>
          <w:p w14:paraId="5209FA3B" w14:textId="5623012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63D1866B" w14:textId="4E9C0C1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1.32]</w:t>
            </w:r>
          </w:p>
        </w:tc>
        <w:tc>
          <w:tcPr>
            <w:tcW w:w="630" w:type="dxa"/>
            <w:vAlign w:val="center"/>
          </w:tcPr>
          <w:p w14:paraId="781EA0AB" w14:textId="1767C4F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260" w:type="dxa"/>
            <w:vAlign w:val="center"/>
          </w:tcPr>
          <w:p w14:paraId="4A06AC3E" w14:textId="755E13C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0.97]</w:t>
            </w:r>
          </w:p>
        </w:tc>
        <w:tc>
          <w:tcPr>
            <w:tcW w:w="630" w:type="dxa"/>
            <w:vAlign w:val="center"/>
          </w:tcPr>
          <w:p w14:paraId="7D0AA48E" w14:textId="34F94EB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1C57DA38" w14:textId="5C53251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1.14]</w:t>
            </w:r>
          </w:p>
        </w:tc>
      </w:tr>
      <w:tr w:rsidR="00851A52" w14:paraId="67839536" w14:textId="77777777" w:rsidTr="00010BAD">
        <w:tc>
          <w:tcPr>
            <w:tcW w:w="236" w:type="dxa"/>
            <w:vAlign w:val="center"/>
          </w:tcPr>
          <w:p w14:paraId="56095083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3E62963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630" w:type="dxa"/>
            <w:vAlign w:val="center"/>
          </w:tcPr>
          <w:p w14:paraId="6729BA02" w14:textId="4D7239F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260" w:type="dxa"/>
            <w:vAlign w:val="center"/>
          </w:tcPr>
          <w:p w14:paraId="46D1CC7F" w14:textId="0523952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1.83]</w:t>
            </w:r>
          </w:p>
        </w:tc>
        <w:tc>
          <w:tcPr>
            <w:tcW w:w="630" w:type="dxa"/>
            <w:vAlign w:val="center"/>
          </w:tcPr>
          <w:p w14:paraId="799F01F2" w14:textId="49DFDDC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260" w:type="dxa"/>
            <w:vAlign w:val="center"/>
          </w:tcPr>
          <w:p w14:paraId="641A8AA3" w14:textId="5EB61A2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2.00]</w:t>
            </w:r>
          </w:p>
        </w:tc>
        <w:tc>
          <w:tcPr>
            <w:tcW w:w="630" w:type="dxa"/>
            <w:vAlign w:val="center"/>
          </w:tcPr>
          <w:p w14:paraId="69457471" w14:textId="7B7339F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260" w:type="dxa"/>
            <w:vAlign w:val="center"/>
          </w:tcPr>
          <w:p w14:paraId="2890FC1A" w14:textId="7E7A40D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1.31]</w:t>
            </w:r>
          </w:p>
        </w:tc>
        <w:tc>
          <w:tcPr>
            <w:tcW w:w="630" w:type="dxa"/>
            <w:vAlign w:val="center"/>
          </w:tcPr>
          <w:p w14:paraId="5D243E3F" w14:textId="168FDD7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5274D7B1" w14:textId="6B5CA71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1.28]</w:t>
            </w:r>
          </w:p>
        </w:tc>
      </w:tr>
      <w:tr w:rsidR="00851A52" w14:paraId="28AAC437" w14:textId="77777777" w:rsidTr="00010BAD">
        <w:tc>
          <w:tcPr>
            <w:tcW w:w="236" w:type="dxa"/>
            <w:vAlign w:val="center"/>
          </w:tcPr>
          <w:p w14:paraId="3E0038BF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98DC21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630" w:type="dxa"/>
            <w:vAlign w:val="center"/>
          </w:tcPr>
          <w:p w14:paraId="3E5BC9DE" w14:textId="0394867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60" w:type="dxa"/>
            <w:vAlign w:val="center"/>
          </w:tcPr>
          <w:p w14:paraId="625C177F" w14:textId="0A37EA2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[0.59, 1.18]</w:t>
            </w:r>
          </w:p>
        </w:tc>
        <w:tc>
          <w:tcPr>
            <w:tcW w:w="630" w:type="dxa"/>
            <w:vAlign w:val="center"/>
          </w:tcPr>
          <w:p w14:paraId="01FE58C7" w14:textId="36A882F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15A08484" w14:textId="315C247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1.50]</w:t>
            </w:r>
          </w:p>
        </w:tc>
        <w:tc>
          <w:tcPr>
            <w:tcW w:w="630" w:type="dxa"/>
            <w:vAlign w:val="center"/>
          </w:tcPr>
          <w:p w14:paraId="4A08749A" w14:textId="32055D8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260" w:type="dxa"/>
            <w:vAlign w:val="center"/>
          </w:tcPr>
          <w:p w14:paraId="416E0EB6" w14:textId="5ED8A00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1.40]</w:t>
            </w:r>
          </w:p>
        </w:tc>
        <w:tc>
          <w:tcPr>
            <w:tcW w:w="630" w:type="dxa"/>
            <w:vAlign w:val="center"/>
          </w:tcPr>
          <w:p w14:paraId="363742FF" w14:textId="5916CDB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260" w:type="dxa"/>
            <w:vAlign w:val="center"/>
          </w:tcPr>
          <w:p w14:paraId="0111F32D" w14:textId="43524D2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1.53]</w:t>
            </w:r>
          </w:p>
        </w:tc>
      </w:tr>
      <w:tr w:rsidR="00851A52" w14:paraId="650FD8F2" w14:textId="77777777" w:rsidTr="00010BAD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A3634AB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4C8F5C6C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2D98ABB" w14:textId="34D5A29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EABE633" w14:textId="2732FB5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1.02]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AB0A33" w14:textId="7682B6A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3B2E792" w14:textId="6511DB4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1.06]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16AA9DA" w14:textId="4AD5F08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402D38E" w14:textId="04F201B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1.06]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B7AD3BD" w14:textId="53FA5F5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219DBBD" w14:textId="62E3796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1.03]</w:t>
            </w:r>
          </w:p>
        </w:tc>
      </w:tr>
      <w:tr w:rsidR="00851A52" w14:paraId="7B34D367" w14:textId="77777777" w:rsidTr="00010BAD">
        <w:tc>
          <w:tcPr>
            <w:tcW w:w="9344" w:type="dxa"/>
            <w:gridSpan w:val="10"/>
            <w:tcBorders>
              <w:top w:val="single" w:sz="4" w:space="0" w:color="auto"/>
            </w:tcBorders>
            <w:vAlign w:val="center"/>
          </w:tcPr>
          <w:p w14:paraId="2C029C59" w14:textId="77777777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349F04C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387824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09E209C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55BE57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D73D5E3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FE14DD7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1740BFE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FCF5C7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26D9959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A0E52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846395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5ED378D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78EFB2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2904079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30666BB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9FE8AD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AE1F65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F74AC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FC42AF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96E24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72B7AC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FD161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44D9E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56753B3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802AE07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DB1EA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32E965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A30988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558BF99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BB25C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A50AED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A0F273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582032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C474EB" w14:textId="67C617D6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8D5CFC" w14:textId="0B350D23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D45A62C" w14:textId="4404B123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30C6CAD" w14:textId="0EB1DDFA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9D6AFB" w14:textId="2A1E01A4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31BDFA" w14:textId="7B521202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689D00A" w14:textId="3FFEC61B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02D5AC" w14:textId="03CBF57D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957342" w14:textId="7A738350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936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48"/>
        <w:gridCol w:w="630"/>
        <w:gridCol w:w="1260"/>
        <w:gridCol w:w="630"/>
        <w:gridCol w:w="1260"/>
        <w:gridCol w:w="630"/>
        <w:gridCol w:w="1260"/>
        <w:gridCol w:w="630"/>
        <w:gridCol w:w="1260"/>
      </w:tblGrid>
      <w:tr w:rsidR="00851A52" w14:paraId="43F56CD3" w14:textId="77777777" w:rsidTr="00010BAD">
        <w:tc>
          <w:tcPr>
            <w:tcW w:w="9344" w:type="dxa"/>
            <w:gridSpan w:val="10"/>
            <w:vAlign w:val="center"/>
          </w:tcPr>
          <w:p w14:paraId="34BFFA63" w14:textId="02559642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9c</w:t>
            </w:r>
          </w:p>
        </w:tc>
      </w:tr>
      <w:tr w:rsidR="00851A52" w14:paraId="341ABC3B" w14:textId="77777777" w:rsidTr="00010BAD">
        <w:tc>
          <w:tcPr>
            <w:tcW w:w="9344" w:type="dxa"/>
            <w:gridSpan w:val="10"/>
            <w:tcBorders>
              <w:bottom w:val="single" w:sz="4" w:space="0" w:color="auto"/>
            </w:tcBorders>
            <w:vAlign w:val="center"/>
          </w:tcPr>
          <w:p w14:paraId="395CB1B8" w14:textId="1E929280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Combined</w:t>
            </w:r>
            <w:r w:rsidRPr="00D4056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Models with Covariates for Internalizing Outcomes</w:t>
            </w:r>
          </w:p>
        </w:tc>
      </w:tr>
      <w:tr w:rsidR="00851A52" w14:paraId="15AF171C" w14:textId="77777777" w:rsidTr="00010BA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0B3FBDA" w14:textId="77777777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13D19A90" w14:textId="77777777" w:rsidR="00851A52" w:rsidRDefault="00851A5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33AE9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7F59E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67F18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6AD9C" w14:textId="77777777" w:rsidR="00851A52" w:rsidRDefault="00851A5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</w:tr>
      <w:tr w:rsidR="00717C3B" w14:paraId="2AAE001C" w14:textId="77777777" w:rsidTr="005E51CF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3707B" w14:textId="7973195C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FEF7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8333A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22EAF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5B7BB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657B2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F54E8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90AE5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B906" w14:textId="77777777" w:rsidR="00717C3B" w:rsidRPr="002317C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17C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851A52" w14:paraId="6EBED69E" w14:textId="77777777" w:rsidTr="00010BAD">
        <w:tc>
          <w:tcPr>
            <w:tcW w:w="9344" w:type="dxa"/>
            <w:gridSpan w:val="10"/>
            <w:vAlign w:val="center"/>
          </w:tcPr>
          <w:p w14:paraId="7046FF58" w14:textId="77777777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851A52" w14:paraId="1505DE88" w14:textId="77777777" w:rsidTr="00010BAD">
        <w:tc>
          <w:tcPr>
            <w:tcW w:w="236" w:type="dxa"/>
            <w:vAlign w:val="center"/>
          </w:tcPr>
          <w:p w14:paraId="2A3C4AC9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60DBD56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630" w:type="dxa"/>
            <w:vAlign w:val="center"/>
          </w:tcPr>
          <w:p w14:paraId="38256E8D" w14:textId="1BAC59A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260" w:type="dxa"/>
            <w:vAlign w:val="center"/>
          </w:tcPr>
          <w:p w14:paraId="0F0ED6B1" w14:textId="1C68156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1.88]</w:t>
            </w:r>
          </w:p>
        </w:tc>
        <w:tc>
          <w:tcPr>
            <w:tcW w:w="630" w:type="dxa"/>
            <w:vAlign w:val="center"/>
          </w:tcPr>
          <w:p w14:paraId="474EF202" w14:textId="094CE9C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260" w:type="dxa"/>
            <w:vAlign w:val="center"/>
          </w:tcPr>
          <w:p w14:paraId="3AA708EC" w14:textId="245B21B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1.69]</w:t>
            </w:r>
          </w:p>
        </w:tc>
        <w:tc>
          <w:tcPr>
            <w:tcW w:w="630" w:type="dxa"/>
            <w:vAlign w:val="center"/>
          </w:tcPr>
          <w:p w14:paraId="350E298A" w14:textId="455E5F2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60" w:type="dxa"/>
            <w:vAlign w:val="center"/>
          </w:tcPr>
          <w:p w14:paraId="7B5C6ADF" w14:textId="4686206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1.10]</w:t>
            </w:r>
          </w:p>
        </w:tc>
        <w:tc>
          <w:tcPr>
            <w:tcW w:w="630" w:type="dxa"/>
            <w:vAlign w:val="center"/>
          </w:tcPr>
          <w:p w14:paraId="237CE1C1" w14:textId="69427BC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260" w:type="dxa"/>
            <w:vAlign w:val="center"/>
          </w:tcPr>
          <w:p w14:paraId="08ED5C98" w14:textId="2E6C25F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1.07]</w:t>
            </w:r>
          </w:p>
        </w:tc>
      </w:tr>
      <w:tr w:rsidR="00851A52" w14:paraId="5A9FE1CD" w14:textId="77777777" w:rsidTr="00010BAD">
        <w:tc>
          <w:tcPr>
            <w:tcW w:w="236" w:type="dxa"/>
            <w:vAlign w:val="center"/>
          </w:tcPr>
          <w:p w14:paraId="1D36BA6F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79B028C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630" w:type="dxa"/>
            <w:vAlign w:val="center"/>
          </w:tcPr>
          <w:p w14:paraId="70BDA6F9" w14:textId="600A770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36BB90CC" w14:textId="168AC18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1.29]</w:t>
            </w:r>
          </w:p>
        </w:tc>
        <w:tc>
          <w:tcPr>
            <w:tcW w:w="630" w:type="dxa"/>
            <w:vAlign w:val="center"/>
          </w:tcPr>
          <w:p w14:paraId="54AEC324" w14:textId="6159F03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60" w:type="dxa"/>
            <w:vAlign w:val="center"/>
          </w:tcPr>
          <w:p w14:paraId="4F811E89" w14:textId="5F33FEA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1.30]</w:t>
            </w:r>
          </w:p>
        </w:tc>
        <w:tc>
          <w:tcPr>
            <w:tcW w:w="630" w:type="dxa"/>
            <w:vAlign w:val="center"/>
          </w:tcPr>
          <w:p w14:paraId="277D3B2C" w14:textId="540C7FE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260" w:type="dxa"/>
            <w:vAlign w:val="center"/>
          </w:tcPr>
          <w:p w14:paraId="0A53D2D1" w14:textId="2D5807C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[0.68, 0.86]</w:t>
            </w:r>
          </w:p>
        </w:tc>
        <w:tc>
          <w:tcPr>
            <w:tcW w:w="630" w:type="dxa"/>
            <w:vAlign w:val="center"/>
          </w:tcPr>
          <w:p w14:paraId="4CCB4882" w14:textId="351FEAA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2DA97FFD" w14:textId="6D5067D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1.12]</w:t>
            </w:r>
          </w:p>
        </w:tc>
      </w:tr>
      <w:tr w:rsidR="00851A52" w14:paraId="78ABF628" w14:textId="77777777" w:rsidTr="00010BAD">
        <w:tc>
          <w:tcPr>
            <w:tcW w:w="236" w:type="dxa"/>
            <w:vAlign w:val="center"/>
          </w:tcPr>
          <w:p w14:paraId="42A66DF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5D52CD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630" w:type="dxa"/>
            <w:vAlign w:val="center"/>
          </w:tcPr>
          <w:p w14:paraId="5E260FF7" w14:textId="1704F26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260" w:type="dxa"/>
            <w:vAlign w:val="center"/>
          </w:tcPr>
          <w:p w14:paraId="753F6B17" w14:textId="10A5563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1.69]</w:t>
            </w:r>
          </w:p>
        </w:tc>
        <w:tc>
          <w:tcPr>
            <w:tcW w:w="630" w:type="dxa"/>
            <w:vAlign w:val="center"/>
          </w:tcPr>
          <w:p w14:paraId="1CFC54EF" w14:textId="5DB9A00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175306CE" w14:textId="1546E7A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1.53]</w:t>
            </w:r>
          </w:p>
        </w:tc>
        <w:tc>
          <w:tcPr>
            <w:tcW w:w="630" w:type="dxa"/>
            <w:vAlign w:val="center"/>
          </w:tcPr>
          <w:p w14:paraId="6738C63B" w14:textId="7B0606A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0819A485" w14:textId="3394EB5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1.15]</w:t>
            </w:r>
          </w:p>
        </w:tc>
        <w:tc>
          <w:tcPr>
            <w:tcW w:w="630" w:type="dxa"/>
            <w:vAlign w:val="center"/>
          </w:tcPr>
          <w:p w14:paraId="5AC9490C" w14:textId="6F218E8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77043D2E" w14:textId="366AB8A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1.26]</w:t>
            </w:r>
          </w:p>
        </w:tc>
      </w:tr>
      <w:tr w:rsidR="00851A52" w14:paraId="7C5256CF" w14:textId="77777777" w:rsidTr="00010BAD">
        <w:tc>
          <w:tcPr>
            <w:tcW w:w="236" w:type="dxa"/>
            <w:vAlign w:val="center"/>
          </w:tcPr>
          <w:p w14:paraId="780F64D3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19BDC1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630" w:type="dxa"/>
            <w:vAlign w:val="center"/>
          </w:tcPr>
          <w:p w14:paraId="5356B49F" w14:textId="7E5EA70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260" w:type="dxa"/>
            <w:vAlign w:val="center"/>
          </w:tcPr>
          <w:p w14:paraId="405C0AEF" w14:textId="2058789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[0.56, 1.11]</w:t>
            </w:r>
          </w:p>
        </w:tc>
        <w:tc>
          <w:tcPr>
            <w:tcW w:w="630" w:type="dxa"/>
            <w:vAlign w:val="center"/>
          </w:tcPr>
          <w:p w14:paraId="261C4998" w14:textId="1CB90F4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260" w:type="dxa"/>
            <w:vAlign w:val="center"/>
          </w:tcPr>
          <w:p w14:paraId="26400CBC" w14:textId="4ED77A4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1.88]</w:t>
            </w:r>
          </w:p>
        </w:tc>
        <w:tc>
          <w:tcPr>
            <w:tcW w:w="630" w:type="dxa"/>
            <w:vAlign w:val="center"/>
          </w:tcPr>
          <w:p w14:paraId="02354AD6" w14:textId="0F380C1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5184B29B" w14:textId="081E6F2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1.13]</w:t>
            </w:r>
          </w:p>
        </w:tc>
        <w:tc>
          <w:tcPr>
            <w:tcW w:w="630" w:type="dxa"/>
            <w:vAlign w:val="center"/>
          </w:tcPr>
          <w:p w14:paraId="6AC4CD5C" w14:textId="354E5C6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60" w:type="dxa"/>
            <w:vAlign w:val="center"/>
          </w:tcPr>
          <w:p w14:paraId="1B07263B" w14:textId="6B699FB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1.12]</w:t>
            </w:r>
          </w:p>
        </w:tc>
      </w:tr>
      <w:tr w:rsidR="00851A52" w14:paraId="44708233" w14:textId="77777777" w:rsidTr="00010BAD">
        <w:tc>
          <w:tcPr>
            <w:tcW w:w="236" w:type="dxa"/>
            <w:vAlign w:val="center"/>
          </w:tcPr>
          <w:p w14:paraId="7DD937EF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143CC0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630" w:type="dxa"/>
            <w:vAlign w:val="center"/>
          </w:tcPr>
          <w:p w14:paraId="70F6FA49" w14:textId="452CC89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4DECC93D" w14:textId="430EAF9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1.35]</w:t>
            </w:r>
          </w:p>
        </w:tc>
        <w:tc>
          <w:tcPr>
            <w:tcW w:w="630" w:type="dxa"/>
            <w:vAlign w:val="center"/>
          </w:tcPr>
          <w:p w14:paraId="0FF119C8" w14:textId="4B0F09C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2F76C15C" w14:textId="7022755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[0.70, 1.41]</w:t>
            </w:r>
          </w:p>
        </w:tc>
        <w:tc>
          <w:tcPr>
            <w:tcW w:w="630" w:type="dxa"/>
            <w:vAlign w:val="center"/>
          </w:tcPr>
          <w:p w14:paraId="79E4A6A2" w14:textId="39DBCBF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53D9883E" w14:textId="120B07C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1.17]</w:t>
            </w:r>
          </w:p>
        </w:tc>
        <w:tc>
          <w:tcPr>
            <w:tcW w:w="630" w:type="dxa"/>
            <w:vAlign w:val="center"/>
          </w:tcPr>
          <w:p w14:paraId="5B4C81DF" w14:textId="7E06E2B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211F2F91" w14:textId="134FC16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1.18]</w:t>
            </w:r>
          </w:p>
        </w:tc>
      </w:tr>
      <w:tr w:rsidR="00851A52" w14:paraId="23DF4BA0" w14:textId="77777777" w:rsidTr="00010BAD">
        <w:tc>
          <w:tcPr>
            <w:tcW w:w="236" w:type="dxa"/>
            <w:vAlign w:val="center"/>
          </w:tcPr>
          <w:p w14:paraId="2B3FC508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87689F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630" w:type="dxa"/>
            <w:vAlign w:val="center"/>
          </w:tcPr>
          <w:p w14:paraId="06979C34" w14:textId="0456699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260" w:type="dxa"/>
            <w:vAlign w:val="center"/>
          </w:tcPr>
          <w:p w14:paraId="015037B5" w14:textId="523FEEA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2.05]</w:t>
            </w:r>
          </w:p>
        </w:tc>
        <w:tc>
          <w:tcPr>
            <w:tcW w:w="630" w:type="dxa"/>
            <w:vAlign w:val="center"/>
          </w:tcPr>
          <w:p w14:paraId="7D75D2CC" w14:textId="1945C70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2C24D738" w14:textId="447BC10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1.60]</w:t>
            </w:r>
          </w:p>
        </w:tc>
        <w:tc>
          <w:tcPr>
            <w:tcW w:w="630" w:type="dxa"/>
            <w:vAlign w:val="center"/>
          </w:tcPr>
          <w:p w14:paraId="1C614F25" w14:textId="7B44CA4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5C260313" w14:textId="4B79741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1.14]</w:t>
            </w:r>
          </w:p>
        </w:tc>
        <w:tc>
          <w:tcPr>
            <w:tcW w:w="630" w:type="dxa"/>
            <w:vAlign w:val="center"/>
          </w:tcPr>
          <w:p w14:paraId="3950D86E" w14:textId="6A9D5E9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260" w:type="dxa"/>
            <w:vAlign w:val="center"/>
          </w:tcPr>
          <w:p w14:paraId="6D8BB658" w14:textId="59FA9FE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1.30]</w:t>
            </w:r>
          </w:p>
        </w:tc>
      </w:tr>
      <w:tr w:rsidR="00851A52" w14:paraId="7736102E" w14:textId="77777777" w:rsidTr="00010BAD">
        <w:tc>
          <w:tcPr>
            <w:tcW w:w="236" w:type="dxa"/>
            <w:vAlign w:val="center"/>
          </w:tcPr>
          <w:p w14:paraId="48650421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665C3902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630" w:type="dxa"/>
            <w:vAlign w:val="center"/>
          </w:tcPr>
          <w:p w14:paraId="7B03E574" w14:textId="3305603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60" w:type="dxa"/>
            <w:vAlign w:val="center"/>
          </w:tcPr>
          <w:p w14:paraId="5F868A46" w14:textId="2AD9376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1.36]</w:t>
            </w:r>
          </w:p>
        </w:tc>
        <w:tc>
          <w:tcPr>
            <w:tcW w:w="630" w:type="dxa"/>
            <w:vAlign w:val="center"/>
          </w:tcPr>
          <w:p w14:paraId="47739870" w14:textId="5BF18AA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260" w:type="dxa"/>
            <w:vAlign w:val="center"/>
          </w:tcPr>
          <w:p w14:paraId="38ABE7F1" w14:textId="68FB8FE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2.52]</w:t>
            </w:r>
          </w:p>
        </w:tc>
        <w:tc>
          <w:tcPr>
            <w:tcW w:w="630" w:type="dxa"/>
            <w:vAlign w:val="center"/>
          </w:tcPr>
          <w:p w14:paraId="35EDC791" w14:textId="0FB2AB9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7E0DD64C" w14:textId="63AF1FF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1.15]</w:t>
            </w:r>
          </w:p>
        </w:tc>
        <w:tc>
          <w:tcPr>
            <w:tcW w:w="630" w:type="dxa"/>
            <w:vAlign w:val="center"/>
          </w:tcPr>
          <w:p w14:paraId="73E30C87" w14:textId="3E4659D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60" w:type="dxa"/>
            <w:vAlign w:val="center"/>
          </w:tcPr>
          <w:p w14:paraId="68649F09" w14:textId="4DCF060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1.46]</w:t>
            </w:r>
          </w:p>
        </w:tc>
      </w:tr>
      <w:tr w:rsidR="00851A52" w14:paraId="6F8D5FD2" w14:textId="77777777" w:rsidTr="00851A52">
        <w:tc>
          <w:tcPr>
            <w:tcW w:w="9344" w:type="dxa"/>
            <w:gridSpan w:val="10"/>
            <w:vAlign w:val="center"/>
          </w:tcPr>
          <w:p w14:paraId="08563DCC" w14:textId="44A212DF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851A52" w14:paraId="7D26C0F5" w14:textId="77777777" w:rsidTr="00010BAD">
        <w:tc>
          <w:tcPr>
            <w:tcW w:w="236" w:type="dxa"/>
            <w:vAlign w:val="center"/>
          </w:tcPr>
          <w:p w14:paraId="0B24F3E6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3AD7268" w14:textId="165C745D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630" w:type="dxa"/>
            <w:vAlign w:val="center"/>
          </w:tcPr>
          <w:p w14:paraId="500ACDEE" w14:textId="16B49FE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60" w:type="dxa"/>
            <w:vAlign w:val="center"/>
          </w:tcPr>
          <w:p w14:paraId="498B0E9C" w14:textId="2A67D44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1.64]</w:t>
            </w:r>
          </w:p>
        </w:tc>
        <w:tc>
          <w:tcPr>
            <w:tcW w:w="630" w:type="dxa"/>
            <w:vAlign w:val="center"/>
          </w:tcPr>
          <w:p w14:paraId="76BC46C4" w14:textId="6C47CD2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260" w:type="dxa"/>
            <w:vAlign w:val="center"/>
          </w:tcPr>
          <w:p w14:paraId="2FF3D413" w14:textId="1996732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[0.36, 0.82]</w:t>
            </w:r>
          </w:p>
        </w:tc>
        <w:tc>
          <w:tcPr>
            <w:tcW w:w="630" w:type="dxa"/>
            <w:vAlign w:val="center"/>
          </w:tcPr>
          <w:p w14:paraId="381BB4F2" w14:textId="3BCCE10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19F96BCD" w14:textId="3DE0DFE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1.12]</w:t>
            </w:r>
          </w:p>
        </w:tc>
        <w:tc>
          <w:tcPr>
            <w:tcW w:w="630" w:type="dxa"/>
            <w:vAlign w:val="center"/>
          </w:tcPr>
          <w:p w14:paraId="10A960AE" w14:textId="76FA29A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260" w:type="dxa"/>
            <w:vAlign w:val="center"/>
          </w:tcPr>
          <w:p w14:paraId="4CEEB872" w14:textId="761E021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[0.65, 0.92]</w:t>
            </w:r>
          </w:p>
        </w:tc>
      </w:tr>
      <w:tr w:rsidR="00851A52" w14:paraId="30DE4928" w14:textId="77777777" w:rsidTr="00010BAD">
        <w:tc>
          <w:tcPr>
            <w:tcW w:w="236" w:type="dxa"/>
            <w:vAlign w:val="center"/>
          </w:tcPr>
          <w:p w14:paraId="60C0A6E4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9CF5D28" w14:textId="73E8D99E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630" w:type="dxa"/>
            <w:vAlign w:val="center"/>
          </w:tcPr>
          <w:p w14:paraId="0335A9B1" w14:textId="78429B7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260" w:type="dxa"/>
            <w:vAlign w:val="center"/>
          </w:tcPr>
          <w:p w14:paraId="3CBB9CD4" w14:textId="2E54361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2.04]</w:t>
            </w:r>
          </w:p>
        </w:tc>
        <w:tc>
          <w:tcPr>
            <w:tcW w:w="630" w:type="dxa"/>
            <w:vAlign w:val="center"/>
          </w:tcPr>
          <w:p w14:paraId="047C4D55" w14:textId="6FAB2FC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260" w:type="dxa"/>
            <w:vAlign w:val="center"/>
          </w:tcPr>
          <w:p w14:paraId="2FAF77F8" w14:textId="1554939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2.67]</w:t>
            </w:r>
          </w:p>
        </w:tc>
        <w:tc>
          <w:tcPr>
            <w:tcW w:w="630" w:type="dxa"/>
            <w:vAlign w:val="center"/>
          </w:tcPr>
          <w:p w14:paraId="799A2082" w14:textId="68AF384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28DE1D01" w14:textId="251025D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1.15]</w:t>
            </w:r>
          </w:p>
        </w:tc>
        <w:tc>
          <w:tcPr>
            <w:tcW w:w="630" w:type="dxa"/>
            <w:vAlign w:val="center"/>
          </w:tcPr>
          <w:p w14:paraId="6C0B79EA" w14:textId="7788553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260" w:type="dxa"/>
            <w:vAlign w:val="center"/>
          </w:tcPr>
          <w:p w14:paraId="0F50FBF3" w14:textId="443ADE7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1.34]</w:t>
            </w:r>
          </w:p>
        </w:tc>
      </w:tr>
      <w:tr w:rsidR="00851A52" w14:paraId="41DF09C3" w14:textId="77777777" w:rsidTr="00010BAD">
        <w:tc>
          <w:tcPr>
            <w:tcW w:w="236" w:type="dxa"/>
            <w:vAlign w:val="center"/>
          </w:tcPr>
          <w:p w14:paraId="0BC9C664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6CC9017" w14:textId="46F16754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630" w:type="dxa"/>
            <w:vAlign w:val="center"/>
          </w:tcPr>
          <w:p w14:paraId="00C0B12E" w14:textId="2175B59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260" w:type="dxa"/>
            <w:vAlign w:val="center"/>
          </w:tcPr>
          <w:p w14:paraId="7B59D79F" w14:textId="3BC3BEA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1.77]</w:t>
            </w:r>
          </w:p>
        </w:tc>
        <w:tc>
          <w:tcPr>
            <w:tcW w:w="630" w:type="dxa"/>
            <w:vAlign w:val="center"/>
          </w:tcPr>
          <w:p w14:paraId="40B1EB85" w14:textId="5F75652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260" w:type="dxa"/>
            <w:vAlign w:val="center"/>
          </w:tcPr>
          <w:p w14:paraId="04A51CF8" w14:textId="35B77A1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2.18]</w:t>
            </w:r>
          </w:p>
        </w:tc>
        <w:tc>
          <w:tcPr>
            <w:tcW w:w="630" w:type="dxa"/>
            <w:vAlign w:val="center"/>
          </w:tcPr>
          <w:p w14:paraId="4D550CCA" w14:textId="5AD493A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60" w:type="dxa"/>
            <w:vAlign w:val="center"/>
          </w:tcPr>
          <w:p w14:paraId="52D89226" w14:textId="28318E2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[0.76, 0.96]</w:t>
            </w:r>
          </w:p>
        </w:tc>
        <w:tc>
          <w:tcPr>
            <w:tcW w:w="630" w:type="dxa"/>
            <w:vAlign w:val="center"/>
          </w:tcPr>
          <w:p w14:paraId="596BA3CE" w14:textId="1027BDF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1177F42C" w14:textId="5FAEBAD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1.16]</w:t>
            </w:r>
          </w:p>
        </w:tc>
      </w:tr>
      <w:tr w:rsidR="00851A52" w14:paraId="21DB55BB" w14:textId="77777777" w:rsidTr="00010BAD">
        <w:tc>
          <w:tcPr>
            <w:tcW w:w="236" w:type="dxa"/>
            <w:vAlign w:val="center"/>
          </w:tcPr>
          <w:p w14:paraId="7CA45FF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9028CA1" w14:textId="3615CEC5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630" w:type="dxa"/>
            <w:vAlign w:val="center"/>
          </w:tcPr>
          <w:p w14:paraId="01D9C6BF" w14:textId="4D42A05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260" w:type="dxa"/>
            <w:vAlign w:val="center"/>
          </w:tcPr>
          <w:p w14:paraId="1AAA4117" w14:textId="100E52C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2.29]</w:t>
            </w:r>
          </w:p>
        </w:tc>
        <w:tc>
          <w:tcPr>
            <w:tcW w:w="630" w:type="dxa"/>
            <w:vAlign w:val="center"/>
          </w:tcPr>
          <w:p w14:paraId="108FCF93" w14:textId="108B152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1260" w:type="dxa"/>
            <w:vAlign w:val="center"/>
          </w:tcPr>
          <w:p w14:paraId="781AF811" w14:textId="42B6759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[1.65, 3.42]</w:t>
            </w:r>
          </w:p>
        </w:tc>
        <w:tc>
          <w:tcPr>
            <w:tcW w:w="630" w:type="dxa"/>
            <w:vAlign w:val="center"/>
          </w:tcPr>
          <w:p w14:paraId="3DAB90D3" w14:textId="6CCA238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260" w:type="dxa"/>
            <w:vAlign w:val="center"/>
          </w:tcPr>
          <w:p w14:paraId="79DFB0D0" w14:textId="21C2E88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[1.48, 1.90]</w:t>
            </w:r>
          </w:p>
        </w:tc>
        <w:tc>
          <w:tcPr>
            <w:tcW w:w="630" w:type="dxa"/>
            <w:vAlign w:val="center"/>
          </w:tcPr>
          <w:p w14:paraId="158F0451" w14:textId="4D5FA39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2.20</w:t>
            </w:r>
          </w:p>
        </w:tc>
        <w:tc>
          <w:tcPr>
            <w:tcW w:w="1260" w:type="dxa"/>
            <w:vAlign w:val="center"/>
          </w:tcPr>
          <w:p w14:paraId="2AA54881" w14:textId="6914A1B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[1.83, 2.65]</w:t>
            </w:r>
          </w:p>
        </w:tc>
      </w:tr>
      <w:tr w:rsidR="00851A52" w14:paraId="70B4BA33" w14:textId="77777777" w:rsidTr="00010BAD">
        <w:tc>
          <w:tcPr>
            <w:tcW w:w="236" w:type="dxa"/>
            <w:vAlign w:val="center"/>
          </w:tcPr>
          <w:p w14:paraId="0B29C32B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5C31047D" w14:textId="7DAA1974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630" w:type="dxa"/>
            <w:vAlign w:val="center"/>
          </w:tcPr>
          <w:p w14:paraId="5F860E45" w14:textId="578BCD1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60" w:type="dxa"/>
            <w:vAlign w:val="center"/>
          </w:tcPr>
          <w:p w14:paraId="34DE4542" w14:textId="29485B6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1.62]</w:t>
            </w:r>
          </w:p>
        </w:tc>
        <w:tc>
          <w:tcPr>
            <w:tcW w:w="630" w:type="dxa"/>
            <w:vAlign w:val="center"/>
          </w:tcPr>
          <w:p w14:paraId="4E13C6CC" w14:textId="57E83D8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260" w:type="dxa"/>
            <w:vAlign w:val="center"/>
          </w:tcPr>
          <w:p w14:paraId="67BE676F" w14:textId="038DA1E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2.60]</w:t>
            </w:r>
          </w:p>
        </w:tc>
        <w:tc>
          <w:tcPr>
            <w:tcW w:w="630" w:type="dxa"/>
            <w:vAlign w:val="center"/>
          </w:tcPr>
          <w:p w14:paraId="0E92F9AD" w14:textId="6B894C1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260" w:type="dxa"/>
            <w:vAlign w:val="center"/>
          </w:tcPr>
          <w:p w14:paraId="378107FD" w14:textId="0D3A315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[1.10, 1.41]</w:t>
            </w:r>
          </w:p>
        </w:tc>
        <w:tc>
          <w:tcPr>
            <w:tcW w:w="630" w:type="dxa"/>
            <w:vAlign w:val="center"/>
          </w:tcPr>
          <w:p w14:paraId="6C1C39D8" w14:textId="0C843FB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260" w:type="dxa"/>
            <w:vAlign w:val="center"/>
          </w:tcPr>
          <w:p w14:paraId="11E3F182" w14:textId="488CDFD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1.63]</w:t>
            </w:r>
          </w:p>
        </w:tc>
      </w:tr>
      <w:tr w:rsidR="00851A52" w14:paraId="588166F5" w14:textId="77777777" w:rsidTr="00010BAD">
        <w:tc>
          <w:tcPr>
            <w:tcW w:w="9344" w:type="dxa"/>
            <w:gridSpan w:val="10"/>
            <w:vAlign w:val="center"/>
          </w:tcPr>
          <w:p w14:paraId="7017B4D6" w14:textId="77777777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851A52" w14:paraId="52BFBF37" w14:textId="77777777" w:rsidTr="00010BAD">
        <w:tc>
          <w:tcPr>
            <w:tcW w:w="236" w:type="dxa"/>
            <w:vAlign w:val="center"/>
          </w:tcPr>
          <w:p w14:paraId="7757B086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7A1BF79E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630" w:type="dxa"/>
            <w:vAlign w:val="center"/>
          </w:tcPr>
          <w:p w14:paraId="1DF75AD1" w14:textId="1F348F8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3563C57D" w14:textId="5F6C6A7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1.16]</w:t>
            </w:r>
          </w:p>
        </w:tc>
        <w:tc>
          <w:tcPr>
            <w:tcW w:w="630" w:type="dxa"/>
            <w:vAlign w:val="center"/>
          </w:tcPr>
          <w:p w14:paraId="4F9C23C7" w14:textId="236A6C9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260" w:type="dxa"/>
            <w:vAlign w:val="center"/>
          </w:tcPr>
          <w:p w14:paraId="34155B31" w14:textId="0795277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1.28]</w:t>
            </w:r>
          </w:p>
        </w:tc>
        <w:tc>
          <w:tcPr>
            <w:tcW w:w="630" w:type="dxa"/>
            <w:vAlign w:val="center"/>
          </w:tcPr>
          <w:p w14:paraId="32582EBC" w14:textId="0D85AD4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7C05A428" w14:textId="315C0F9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1.09]</w:t>
            </w:r>
          </w:p>
        </w:tc>
        <w:tc>
          <w:tcPr>
            <w:tcW w:w="630" w:type="dxa"/>
            <w:vAlign w:val="center"/>
          </w:tcPr>
          <w:p w14:paraId="7F7785C4" w14:textId="1D044D9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2753BE7E" w14:textId="2CCBF8D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1.14]</w:t>
            </w:r>
          </w:p>
        </w:tc>
      </w:tr>
      <w:tr w:rsidR="00851A52" w14:paraId="45EE7BF7" w14:textId="77777777" w:rsidTr="00010BAD">
        <w:tc>
          <w:tcPr>
            <w:tcW w:w="236" w:type="dxa"/>
            <w:vAlign w:val="center"/>
          </w:tcPr>
          <w:p w14:paraId="211779D9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CAA3DA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630" w:type="dxa"/>
            <w:vAlign w:val="center"/>
          </w:tcPr>
          <w:p w14:paraId="4A0BA52D" w14:textId="6908683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260" w:type="dxa"/>
            <w:vAlign w:val="center"/>
          </w:tcPr>
          <w:p w14:paraId="3BCC9F11" w14:textId="3E6C0F4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[0.52, 2.18]</w:t>
            </w:r>
          </w:p>
        </w:tc>
        <w:tc>
          <w:tcPr>
            <w:tcW w:w="630" w:type="dxa"/>
            <w:vAlign w:val="center"/>
          </w:tcPr>
          <w:p w14:paraId="33FF2259" w14:textId="07C26A7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260" w:type="dxa"/>
            <w:vAlign w:val="center"/>
          </w:tcPr>
          <w:p w14:paraId="5DD57BA2" w14:textId="6417A1E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[0.29, 1.46]</w:t>
            </w:r>
          </w:p>
        </w:tc>
        <w:tc>
          <w:tcPr>
            <w:tcW w:w="630" w:type="dxa"/>
            <w:vAlign w:val="center"/>
          </w:tcPr>
          <w:p w14:paraId="61F4E4BE" w14:textId="2079298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60" w:type="dxa"/>
            <w:vAlign w:val="center"/>
          </w:tcPr>
          <w:p w14:paraId="0AF846A3" w14:textId="05A0561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1.35]</w:t>
            </w:r>
          </w:p>
        </w:tc>
        <w:tc>
          <w:tcPr>
            <w:tcW w:w="630" w:type="dxa"/>
            <w:vAlign w:val="center"/>
          </w:tcPr>
          <w:p w14:paraId="71BA871F" w14:textId="3E4D79C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60" w:type="dxa"/>
            <w:vAlign w:val="center"/>
          </w:tcPr>
          <w:p w14:paraId="1BDE9B09" w14:textId="2DDFA51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1.27]</w:t>
            </w:r>
          </w:p>
        </w:tc>
      </w:tr>
      <w:tr w:rsidR="00851A52" w14:paraId="3F9AF03B" w14:textId="77777777" w:rsidTr="00010BAD">
        <w:tc>
          <w:tcPr>
            <w:tcW w:w="236" w:type="dxa"/>
            <w:vAlign w:val="center"/>
          </w:tcPr>
          <w:p w14:paraId="69168872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07D75D3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Race</w:t>
            </w:r>
          </w:p>
        </w:tc>
        <w:tc>
          <w:tcPr>
            <w:tcW w:w="630" w:type="dxa"/>
            <w:vAlign w:val="center"/>
          </w:tcPr>
          <w:p w14:paraId="081DF586" w14:textId="265B8FF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60" w:type="dxa"/>
            <w:vAlign w:val="center"/>
          </w:tcPr>
          <w:p w14:paraId="0060CF4E" w14:textId="2085A66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[0.51, 1.11]</w:t>
            </w:r>
          </w:p>
        </w:tc>
        <w:tc>
          <w:tcPr>
            <w:tcW w:w="630" w:type="dxa"/>
            <w:vAlign w:val="center"/>
          </w:tcPr>
          <w:p w14:paraId="1CFD8A9A" w14:textId="22FBA81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260" w:type="dxa"/>
            <w:vAlign w:val="center"/>
          </w:tcPr>
          <w:p w14:paraId="45BAF051" w14:textId="0CA0CE1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[0.40, 1.02]</w:t>
            </w:r>
          </w:p>
        </w:tc>
        <w:tc>
          <w:tcPr>
            <w:tcW w:w="630" w:type="dxa"/>
            <w:vAlign w:val="center"/>
          </w:tcPr>
          <w:p w14:paraId="2FA22865" w14:textId="21A20AF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260" w:type="dxa"/>
            <w:vAlign w:val="center"/>
          </w:tcPr>
          <w:p w14:paraId="7AF483C7" w14:textId="72F799E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1.07]</w:t>
            </w:r>
          </w:p>
        </w:tc>
        <w:tc>
          <w:tcPr>
            <w:tcW w:w="630" w:type="dxa"/>
            <w:vAlign w:val="center"/>
          </w:tcPr>
          <w:p w14:paraId="11706860" w14:textId="66BDAFF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2060E0C0" w14:textId="09B62D3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1.24]</w:t>
            </w:r>
          </w:p>
        </w:tc>
      </w:tr>
      <w:tr w:rsidR="00851A52" w14:paraId="7853716A" w14:textId="77777777" w:rsidTr="00010BAD">
        <w:tc>
          <w:tcPr>
            <w:tcW w:w="236" w:type="dxa"/>
            <w:vAlign w:val="center"/>
          </w:tcPr>
          <w:p w14:paraId="35FED00A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B7FE9DA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Mom age</w:t>
            </w:r>
          </w:p>
        </w:tc>
        <w:tc>
          <w:tcPr>
            <w:tcW w:w="630" w:type="dxa"/>
            <w:vAlign w:val="center"/>
          </w:tcPr>
          <w:p w14:paraId="453AF7FB" w14:textId="4049561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vAlign w:val="center"/>
          </w:tcPr>
          <w:p w14:paraId="02484356" w14:textId="2E80D16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1.11]</w:t>
            </w:r>
          </w:p>
        </w:tc>
        <w:tc>
          <w:tcPr>
            <w:tcW w:w="630" w:type="dxa"/>
            <w:vAlign w:val="center"/>
          </w:tcPr>
          <w:p w14:paraId="294BE3FB" w14:textId="46B817E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vAlign w:val="center"/>
          </w:tcPr>
          <w:p w14:paraId="5F75CE54" w14:textId="3F16236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1.21]</w:t>
            </w:r>
          </w:p>
        </w:tc>
        <w:tc>
          <w:tcPr>
            <w:tcW w:w="630" w:type="dxa"/>
            <w:vAlign w:val="center"/>
          </w:tcPr>
          <w:p w14:paraId="45795B8F" w14:textId="1146B22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5BBA5E21" w14:textId="4241A32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1.04]</w:t>
            </w:r>
          </w:p>
        </w:tc>
        <w:tc>
          <w:tcPr>
            <w:tcW w:w="630" w:type="dxa"/>
            <w:vAlign w:val="center"/>
          </w:tcPr>
          <w:p w14:paraId="17BA0862" w14:textId="6CBA0E9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260" w:type="dxa"/>
            <w:vAlign w:val="center"/>
          </w:tcPr>
          <w:p w14:paraId="56E05CC2" w14:textId="1AEDBEE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1.08]</w:t>
            </w:r>
          </w:p>
        </w:tc>
      </w:tr>
      <w:tr w:rsidR="00851A52" w14:paraId="35AE7FD2" w14:textId="77777777" w:rsidTr="00010BAD">
        <w:tc>
          <w:tcPr>
            <w:tcW w:w="236" w:type="dxa"/>
            <w:vAlign w:val="center"/>
          </w:tcPr>
          <w:p w14:paraId="3432E1C6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1F0C42EC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Gestation time</w:t>
            </w:r>
          </w:p>
        </w:tc>
        <w:tc>
          <w:tcPr>
            <w:tcW w:w="630" w:type="dxa"/>
            <w:vAlign w:val="center"/>
          </w:tcPr>
          <w:p w14:paraId="347010FB" w14:textId="49BE886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60" w:type="dxa"/>
            <w:vAlign w:val="center"/>
          </w:tcPr>
          <w:p w14:paraId="4A483E55" w14:textId="4B96E73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1.11]</w:t>
            </w:r>
          </w:p>
        </w:tc>
        <w:tc>
          <w:tcPr>
            <w:tcW w:w="630" w:type="dxa"/>
            <w:vAlign w:val="center"/>
          </w:tcPr>
          <w:p w14:paraId="508C11DA" w14:textId="39B1607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260" w:type="dxa"/>
            <w:vAlign w:val="center"/>
          </w:tcPr>
          <w:p w14:paraId="2895C345" w14:textId="3999D7C9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1.02]</w:t>
            </w:r>
          </w:p>
        </w:tc>
        <w:tc>
          <w:tcPr>
            <w:tcW w:w="630" w:type="dxa"/>
            <w:vAlign w:val="center"/>
          </w:tcPr>
          <w:p w14:paraId="1470F733" w14:textId="1215E57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4CC81DCB" w14:textId="4580705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1.09]</w:t>
            </w:r>
          </w:p>
        </w:tc>
        <w:tc>
          <w:tcPr>
            <w:tcW w:w="630" w:type="dxa"/>
            <w:vAlign w:val="center"/>
          </w:tcPr>
          <w:p w14:paraId="342BCC6A" w14:textId="3884215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260" w:type="dxa"/>
            <w:vAlign w:val="center"/>
          </w:tcPr>
          <w:p w14:paraId="0F4DC5EB" w14:textId="054D29F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1.14]</w:t>
            </w:r>
          </w:p>
        </w:tc>
      </w:tr>
      <w:tr w:rsidR="00851A52" w14:paraId="2454914B" w14:textId="77777777" w:rsidTr="00010BAD">
        <w:tc>
          <w:tcPr>
            <w:tcW w:w="236" w:type="dxa"/>
            <w:vAlign w:val="center"/>
          </w:tcPr>
          <w:p w14:paraId="026A5EA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45BDEB75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length</w:t>
            </w:r>
          </w:p>
        </w:tc>
        <w:tc>
          <w:tcPr>
            <w:tcW w:w="630" w:type="dxa"/>
            <w:vAlign w:val="center"/>
          </w:tcPr>
          <w:p w14:paraId="21FEC997" w14:textId="3ABA7E3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260" w:type="dxa"/>
            <w:vAlign w:val="center"/>
          </w:tcPr>
          <w:p w14:paraId="4688676B" w14:textId="4CE3F71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1.89]</w:t>
            </w:r>
          </w:p>
        </w:tc>
        <w:tc>
          <w:tcPr>
            <w:tcW w:w="630" w:type="dxa"/>
            <w:vAlign w:val="center"/>
          </w:tcPr>
          <w:p w14:paraId="79F44B3C" w14:textId="5362FB0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60" w:type="dxa"/>
            <w:vAlign w:val="center"/>
          </w:tcPr>
          <w:p w14:paraId="2BF7350F" w14:textId="480E817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1.99]</w:t>
            </w:r>
          </w:p>
        </w:tc>
        <w:tc>
          <w:tcPr>
            <w:tcW w:w="630" w:type="dxa"/>
            <w:vAlign w:val="center"/>
          </w:tcPr>
          <w:p w14:paraId="45BB4875" w14:textId="7F9AA14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260" w:type="dxa"/>
            <w:vAlign w:val="center"/>
          </w:tcPr>
          <w:p w14:paraId="3CD77956" w14:textId="68A05DAA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1.11]</w:t>
            </w:r>
          </w:p>
        </w:tc>
        <w:tc>
          <w:tcPr>
            <w:tcW w:w="630" w:type="dxa"/>
            <w:vAlign w:val="center"/>
          </w:tcPr>
          <w:p w14:paraId="3156A100" w14:textId="18696EE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vAlign w:val="center"/>
          </w:tcPr>
          <w:p w14:paraId="636B3EC9" w14:textId="44F9CED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1.27]</w:t>
            </w:r>
          </w:p>
        </w:tc>
      </w:tr>
      <w:tr w:rsidR="00851A52" w14:paraId="570F6132" w14:textId="77777777" w:rsidTr="00010BAD">
        <w:tc>
          <w:tcPr>
            <w:tcW w:w="236" w:type="dxa"/>
            <w:vAlign w:val="center"/>
          </w:tcPr>
          <w:p w14:paraId="5B56AFC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7A254B7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Birth weight</w:t>
            </w:r>
          </w:p>
        </w:tc>
        <w:tc>
          <w:tcPr>
            <w:tcW w:w="630" w:type="dxa"/>
            <w:vAlign w:val="center"/>
          </w:tcPr>
          <w:p w14:paraId="1998A7C8" w14:textId="173A575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60" w:type="dxa"/>
            <w:vAlign w:val="center"/>
          </w:tcPr>
          <w:p w14:paraId="10695915" w14:textId="2482EE0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1.88]</w:t>
            </w:r>
          </w:p>
        </w:tc>
        <w:tc>
          <w:tcPr>
            <w:tcW w:w="630" w:type="dxa"/>
            <w:vAlign w:val="center"/>
          </w:tcPr>
          <w:p w14:paraId="348B41A9" w14:textId="5EEFBC6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60" w:type="dxa"/>
            <w:vAlign w:val="center"/>
          </w:tcPr>
          <w:p w14:paraId="5D62D1BA" w14:textId="0E6BDD6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[0.55, 1.79]</w:t>
            </w:r>
          </w:p>
        </w:tc>
        <w:tc>
          <w:tcPr>
            <w:tcW w:w="630" w:type="dxa"/>
            <w:vAlign w:val="center"/>
          </w:tcPr>
          <w:p w14:paraId="3314A48A" w14:textId="1AB780FE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60" w:type="dxa"/>
            <w:vAlign w:val="center"/>
          </w:tcPr>
          <w:p w14:paraId="39F8FF0D" w14:textId="7ADA9A8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1.03]</w:t>
            </w:r>
          </w:p>
        </w:tc>
        <w:tc>
          <w:tcPr>
            <w:tcW w:w="630" w:type="dxa"/>
            <w:vAlign w:val="center"/>
          </w:tcPr>
          <w:p w14:paraId="205D630D" w14:textId="7E90CDA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260" w:type="dxa"/>
            <w:vAlign w:val="center"/>
          </w:tcPr>
          <w:p w14:paraId="39ADAE95" w14:textId="4F52576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1.27]</w:t>
            </w:r>
          </w:p>
        </w:tc>
      </w:tr>
      <w:tr w:rsidR="00851A52" w14:paraId="2C9C3D67" w14:textId="77777777" w:rsidTr="00010BAD">
        <w:tc>
          <w:tcPr>
            <w:tcW w:w="236" w:type="dxa"/>
            <w:vAlign w:val="center"/>
          </w:tcPr>
          <w:p w14:paraId="0410978E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B92D4A4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Breastfed</w:t>
            </w:r>
          </w:p>
        </w:tc>
        <w:tc>
          <w:tcPr>
            <w:tcW w:w="630" w:type="dxa"/>
            <w:vAlign w:val="center"/>
          </w:tcPr>
          <w:p w14:paraId="1AF457F2" w14:textId="0B85AD7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1260" w:type="dxa"/>
            <w:vAlign w:val="center"/>
          </w:tcPr>
          <w:p w14:paraId="2ADE9384" w14:textId="51B4D98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3.17]</w:t>
            </w:r>
          </w:p>
        </w:tc>
        <w:tc>
          <w:tcPr>
            <w:tcW w:w="630" w:type="dxa"/>
            <w:vAlign w:val="center"/>
          </w:tcPr>
          <w:p w14:paraId="37CDF610" w14:textId="776BAF1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2.87</w:t>
            </w:r>
          </w:p>
        </w:tc>
        <w:tc>
          <w:tcPr>
            <w:tcW w:w="1260" w:type="dxa"/>
            <w:vAlign w:val="center"/>
          </w:tcPr>
          <w:p w14:paraId="736585BF" w14:textId="0E0A3A4F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[1.30, 6.54]</w:t>
            </w:r>
          </w:p>
        </w:tc>
        <w:tc>
          <w:tcPr>
            <w:tcW w:w="630" w:type="dxa"/>
            <w:vAlign w:val="center"/>
          </w:tcPr>
          <w:p w14:paraId="18C8EA99" w14:textId="713931A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60" w:type="dxa"/>
            <w:vAlign w:val="center"/>
          </w:tcPr>
          <w:p w14:paraId="6EDCACF2" w14:textId="643A80C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1.65]</w:t>
            </w:r>
          </w:p>
        </w:tc>
        <w:tc>
          <w:tcPr>
            <w:tcW w:w="630" w:type="dxa"/>
            <w:vAlign w:val="center"/>
          </w:tcPr>
          <w:p w14:paraId="22E3B70D" w14:textId="2E7DE912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0" w:type="dxa"/>
            <w:vAlign w:val="center"/>
          </w:tcPr>
          <w:p w14:paraId="14F2405F" w14:textId="0BFCC15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1.49]</w:t>
            </w:r>
          </w:p>
        </w:tc>
      </w:tr>
      <w:tr w:rsidR="00851A52" w14:paraId="2D22E684" w14:textId="77777777" w:rsidTr="00010BAD">
        <w:tc>
          <w:tcPr>
            <w:tcW w:w="236" w:type="dxa"/>
            <w:vAlign w:val="center"/>
          </w:tcPr>
          <w:p w14:paraId="00EC5770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05E30DF3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Substance use</w:t>
            </w:r>
          </w:p>
        </w:tc>
        <w:tc>
          <w:tcPr>
            <w:tcW w:w="630" w:type="dxa"/>
            <w:vAlign w:val="center"/>
          </w:tcPr>
          <w:p w14:paraId="729AE7D6" w14:textId="28D7F4D6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260" w:type="dxa"/>
            <w:vAlign w:val="center"/>
          </w:tcPr>
          <w:p w14:paraId="3BBCE9CC" w14:textId="31C41BE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3.11]</w:t>
            </w:r>
          </w:p>
        </w:tc>
        <w:tc>
          <w:tcPr>
            <w:tcW w:w="630" w:type="dxa"/>
            <w:vAlign w:val="center"/>
          </w:tcPr>
          <w:p w14:paraId="596204A9" w14:textId="0A41AC64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260" w:type="dxa"/>
            <w:vAlign w:val="center"/>
          </w:tcPr>
          <w:p w14:paraId="2059A129" w14:textId="6B92A898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4.00]</w:t>
            </w:r>
          </w:p>
        </w:tc>
        <w:tc>
          <w:tcPr>
            <w:tcW w:w="630" w:type="dxa"/>
            <w:vAlign w:val="center"/>
          </w:tcPr>
          <w:p w14:paraId="29886C9A" w14:textId="59D73F5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60" w:type="dxa"/>
            <w:vAlign w:val="center"/>
          </w:tcPr>
          <w:p w14:paraId="71BB0717" w14:textId="601160A0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1.54]</w:t>
            </w:r>
          </w:p>
        </w:tc>
        <w:tc>
          <w:tcPr>
            <w:tcW w:w="630" w:type="dxa"/>
            <w:vAlign w:val="center"/>
          </w:tcPr>
          <w:p w14:paraId="2F0BF192" w14:textId="53EF73C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260" w:type="dxa"/>
            <w:vAlign w:val="center"/>
          </w:tcPr>
          <w:p w14:paraId="783F3D63" w14:textId="637D171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1.77]</w:t>
            </w:r>
          </w:p>
        </w:tc>
      </w:tr>
      <w:tr w:rsidR="00851A52" w14:paraId="44B6628C" w14:textId="77777777" w:rsidTr="00010BAD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EF230FE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1C4E4E5A" w14:textId="77777777" w:rsidR="00851A52" w:rsidRPr="00970B6E" w:rsidRDefault="00851A52" w:rsidP="00851A52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209084" w14:textId="0020054D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354C5D0" w14:textId="01064387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1.16]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6357656" w14:textId="43D290BB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C098D72" w14:textId="2F2AEBD1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1.11]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5841DD6" w14:textId="15DD7F9C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8798943" w14:textId="46838AF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1.09]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993A61B" w14:textId="3AE52DD5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05840B0" w14:textId="20D1B243" w:rsidR="00851A52" w:rsidRPr="00970B6E" w:rsidRDefault="00851A52" w:rsidP="00851A52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1.03]</w:t>
            </w:r>
          </w:p>
        </w:tc>
      </w:tr>
      <w:tr w:rsidR="00851A52" w14:paraId="3636DB04" w14:textId="77777777" w:rsidTr="00010BAD">
        <w:tc>
          <w:tcPr>
            <w:tcW w:w="9344" w:type="dxa"/>
            <w:gridSpan w:val="10"/>
            <w:tcBorders>
              <w:top w:val="single" w:sz="4" w:space="0" w:color="auto"/>
            </w:tcBorders>
            <w:vAlign w:val="center"/>
          </w:tcPr>
          <w:p w14:paraId="23EF810F" w14:textId="77777777" w:rsidR="00851A52" w:rsidRPr="00970B6E" w:rsidRDefault="00851A52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717CF5A0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1E7FEC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25D15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DBCCA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47977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D8A4D88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DCD0EB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BA075B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B8DA1F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B94833E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B7BD345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64A75B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87504C2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4450E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DFAFBD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65C3FF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1CDB6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1A39D1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28C54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24A056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27ECE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6B7C503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30DEA4C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E20FCB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684C2B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2E49B5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0CE8830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4B4E6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A0BFC17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8D303EA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24A0C7D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CDE124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42F1BB" w14:textId="77777777" w:rsidR="00851A52" w:rsidRDefault="00851A52" w:rsidP="00851A5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819A2F" w14:textId="5304DC4F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84975D" w14:textId="05AFD4BB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580CCD8" w14:textId="793F5C2C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BFFECC" w14:textId="769E807E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B45E4E" w14:textId="5792ABFA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0DC8743" w14:textId="173DEF55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E134920" w14:textId="04E921C7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C177E7" w14:textId="5F21C3FD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D68B07B" w14:textId="244723EB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132B86" w14:textId="77777777" w:rsidR="00605BEF" w:rsidRDefault="00605BEF" w:rsidP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799C22" w14:textId="77777777" w:rsidR="00605BEF" w:rsidRDefault="00605BEF" w:rsidP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8629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521"/>
        <w:gridCol w:w="905"/>
        <w:gridCol w:w="1350"/>
        <w:gridCol w:w="720"/>
        <w:gridCol w:w="1530"/>
        <w:gridCol w:w="810"/>
        <w:gridCol w:w="1530"/>
      </w:tblGrid>
      <w:tr w:rsidR="001C0C5F" w14:paraId="7388300E" w14:textId="77777777" w:rsidTr="00627AFA">
        <w:tc>
          <w:tcPr>
            <w:tcW w:w="8629" w:type="dxa"/>
            <w:gridSpan w:val="8"/>
            <w:vAlign w:val="center"/>
          </w:tcPr>
          <w:p w14:paraId="7259A126" w14:textId="281C33DE" w:rsidR="001C0C5F" w:rsidRDefault="001C0C5F" w:rsidP="001C0C5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10a</w:t>
            </w:r>
          </w:p>
        </w:tc>
      </w:tr>
      <w:tr w:rsidR="001C0C5F" w14:paraId="3DB76674" w14:textId="77777777" w:rsidTr="00627AFA">
        <w:tc>
          <w:tcPr>
            <w:tcW w:w="8629" w:type="dxa"/>
            <w:gridSpan w:val="8"/>
            <w:tcBorders>
              <w:bottom w:val="single" w:sz="4" w:space="0" w:color="auto"/>
            </w:tcBorders>
            <w:vAlign w:val="center"/>
          </w:tcPr>
          <w:p w14:paraId="69AA1A14" w14:textId="6A0306E1" w:rsidR="001C0C5F" w:rsidRDefault="001C0C5F" w:rsidP="001C0C5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 Models with Covariates for Externalizing Outcomes</w:t>
            </w:r>
          </w:p>
        </w:tc>
      </w:tr>
      <w:tr w:rsidR="003273A2" w14:paraId="440826EA" w14:textId="77777777" w:rsidTr="00627AFA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515E4AA0" w14:textId="77777777" w:rsidR="003273A2" w:rsidRDefault="003273A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961CE3E" w14:textId="77777777" w:rsidR="003273A2" w:rsidRDefault="003273A2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ACB62" w14:textId="01504732" w:rsidR="003273A2" w:rsidRDefault="003273A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9431F" w14:textId="77777777" w:rsidR="003273A2" w:rsidRDefault="003273A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Been in Jail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0D1E7" w14:textId="53E07A1E" w:rsidR="003273A2" w:rsidRDefault="003273A2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Substances</w:t>
            </w:r>
          </w:p>
        </w:tc>
      </w:tr>
      <w:tr w:rsidR="00717C3B" w14:paraId="23FD34F4" w14:textId="77777777" w:rsidTr="00627AFA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9AAC4" w14:textId="1BEE3A10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779B8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55D7D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04F7D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64866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450AA" w14:textId="5FD1FD18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75AE8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17C3B" w14:paraId="4F8D796E" w14:textId="77777777" w:rsidTr="00627AFA">
        <w:tc>
          <w:tcPr>
            <w:tcW w:w="8629" w:type="dxa"/>
            <w:gridSpan w:val="8"/>
            <w:vAlign w:val="center"/>
          </w:tcPr>
          <w:p w14:paraId="437A8D59" w14:textId="6AD81688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717C3B" w14:paraId="6B353B99" w14:textId="77777777" w:rsidTr="00627AFA">
        <w:tc>
          <w:tcPr>
            <w:tcW w:w="263" w:type="dxa"/>
            <w:vAlign w:val="center"/>
          </w:tcPr>
          <w:p w14:paraId="39A55B15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7A40208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5" w:type="dxa"/>
            <w:vAlign w:val="center"/>
          </w:tcPr>
          <w:p w14:paraId="611B4248" w14:textId="534B2ED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350" w:type="dxa"/>
            <w:vAlign w:val="center"/>
          </w:tcPr>
          <w:p w14:paraId="6DCABF69" w14:textId="06516F5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1.23]</w:t>
            </w:r>
          </w:p>
        </w:tc>
        <w:tc>
          <w:tcPr>
            <w:tcW w:w="720" w:type="dxa"/>
            <w:vAlign w:val="center"/>
          </w:tcPr>
          <w:p w14:paraId="161E17A2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1B7D5854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1.14]</w:t>
            </w:r>
          </w:p>
        </w:tc>
        <w:tc>
          <w:tcPr>
            <w:tcW w:w="810" w:type="dxa"/>
            <w:vAlign w:val="center"/>
          </w:tcPr>
          <w:p w14:paraId="32B24404" w14:textId="377DC166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7BE81B73" w14:textId="0787FE9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1.01]</w:t>
            </w:r>
          </w:p>
        </w:tc>
      </w:tr>
      <w:tr w:rsidR="00717C3B" w14:paraId="1B432428" w14:textId="77777777" w:rsidTr="00627AFA">
        <w:tc>
          <w:tcPr>
            <w:tcW w:w="263" w:type="dxa"/>
            <w:vAlign w:val="center"/>
          </w:tcPr>
          <w:p w14:paraId="743C3EBC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63FB0B3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5" w:type="dxa"/>
            <w:vAlign w:val="center"/>
          </w:tcPr>
          <w:p w14:paraId="377E9D20" w14:textId="7D28FFA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350" w:type="dxa"/>
            <w:vAlign w:val="center"/>
          </w:tcPr>
          <w:p w14:paraId="0F5EA88C" w14:textId="28E543A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[0.43, 0.79]</w:t>
            </w:r>
          </w:p>
        </w:tc>
        <w:tc>
          <w:tcPr>
            <w:tcW w:w="720" w:type="dxa"/>
            <w:vAlign w:val="center"/>
          </w:tcPr>
          <w:p w14:paraId="3D74C71F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4407B5F2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1.27]</w:t>
            </w:r>
          </w:p>
        </w:tc>
        <w:tc>
          <w:tcPr>
            <w:tcW w:w="810" w:type="dxa"/>
            <w:vAlign w:val="center"/>
          </w:tcPr>
          <w:p w14:paraId="76DBDBE7" w14:textId="68206C3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6B9028B2" w14:textId="58C6AD1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1.03]</w:t>
            </w:r>
          </w:p>
        </w:tc>
      </w:tr>
      <w:tr w:rsidR="00717C3B" w14:paraId="230823C7" w14:textId="77777777" w:rsidTr="00627AFA">
        <w:tc>
          <w:tcPr>
            <w:tcW w:w="263" w:type="dxa"/>
            <w:vAlign w:val="center"/>
          </w:tcPr>
          <w:p w14:paraId="79CED118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E387943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5" w:type="dxa"/>
            <w:vAlign w:val="center"/>
          </w:tcPr>
          <w:p w14:paraId="66981AB9" w14:textId="7E60186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350" w:type="dxa"/>
            <w:vAlign w:val="center"/>
          </w:tcPr>
          <w:p w14:paraId="74460B7D" w14:textId="4794377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[0.53, 1.07]</w:t>
            </w:r>
          </w:p>
        </w:tc>
        <w:tc>
          <w:tcPr>
            <w:tcW w:w="720" w:type="dxa"/>
            <w:vAlign w:val="center"/>
          </w:tcPr>
          <w:p w14:paraId="3E33A3E9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5E23F1E4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1.32]</w:t>
            </w:r>
          </w:p>
        </w:tc>
        <w:tc>
          <w:tcPr>
            <w:tcW w:w="810" w:type="dxa"/>
            <w:vAlign w:val="center"/>
          </w:tcPr>
          <w:p w14:paraId="2403A646" w14:textId="432654C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3B0E9B3B" w14:textId="0B039D9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1.04]</w:t>
            </w:r>
          </w:p>
        </w:tc>
      </w:tr>
      <w:tr w:rsidR="00717C3B" w14:paraId="508FB9C7" w14:textId="77777777" w:rsidTr="00627AFA">
        <w:tc>
          <w:tcPr>
            <w:tcW w:w="263" w:type="dxa"/>
            <w:vAlign w:val="center"/>
          </w:tcPr>
          <w:p w14:paraId="0A5152A7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CDC7D79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5" w:type="dxa"/>
            <w:vAlign w:val="center"/>
          </w:tcPr>
          <w:p w14:paraId="3EB2B626" w14:textId="1C210F1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350" w:type="dxa"/>
            <w:vAlign w:val="center"/>
          </w:tcPr>
          <w:p w14:paraId="69029DF4" w14:textId="3B4C17E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[0.56, 1.11]</w:t>
            </w:r>
          </w:p>
        </w:tc>
        <w:tc>
          <w:tcPr>
            <w:tcW w:w="720" w:type="dxa"/>
            <w:vAlign w:val="center"/>
          </w:tcPr>
          <w:p w14:paraId="247284CA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0" w:type="dxa"/>
            <w:vAlign w:val="center"/>
          </w:tcPr>
          <w:p w14:paraId="585D097B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1.39]</w:t>
            </w:r>
          </w:p>
        </w:tc>
        <w:tc>
          <w:tcPr>
            <w:tcW w:w="810" w:type="dxa"/>
            <w:vAlign w:val="center"/>
          </w:tcPr>
          <w:p w14:paraId="04419432" w14:textId="4F5F1F5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0" w:type="dxa"/>
            <w:vAlign w:val="center"/>
          </w:tcPr>
          <w:p w14:paraId="62DEF3D7" w14:textId="62A7E87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[0.93, 0.99]</w:t>
            </w:r>
          </w:p>
        </w:tc>
      </w:tr>
      <w:tr w:rsidR="00717C3B" w14:paraId="21925C7B" w14:textId="77777777" w:rsidTr="00627AFA">
        <w:tc>
          <w:tcPr>
            <w:tcW w:w="263" w:type="dxa"/>
            <w:vAlign w:val="center"/>
          </w:tcPr>
          <w:p w14:paraId="34D6F54A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58CE43C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5" w:type="dxa"/>
            <w:vAlign w:val="center"/>
          </w:tcPr>
          <w:p w14:paraId="149917CB" w14:textId="713CF39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350" w:type="dxa"/>
            <w:vAlign w:val="center"/>
          </w:tcPr>
          <w:p w14:paraId="5032872F" w14:textId="4A5AEF4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1.29]</w:t>
            </w:r>
          </w:p>
        </w:tc>
        <w:tc>
          <w:tcPr>
            <w:tcW w:w="720" w:type="dxa"/>
            <w:vAlign w:val="center"/>
          </w:tcPr>
          <w:p w14:paraId="3D78F802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0" w:type="dxa"/>
            <w:vAlign w:val="center"/>
          </w:tcPr>
          <w:p w14:paraId="64CF27B6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1.52]</w:t>
            </w:r>
          </w:p>
        </w:tc>
        <w:tc>
          <w:tcPr>
            <w:tcW w:w="810" w:type="dxa"/>
            <w:vAlign w:val="center"/>
          </w:tcPr>
          <w:p w14:paraId="7A3359CA" w14:textId="19716E3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1F089112" w14:textId="6589669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1.01]</w:t>
            </w:r>
          </w:p>
        </w:tc>
      </w:tr>
      <w:tr w:rsidR="00717C3B" w14:paraId="46EDCF6A" w14:textId="77777777" w:rsidTr="00627AFA">
        <w:tc>
          <w:tcPr>
            <w:tcW w:w="263" w:type="dxa"/>
            <w:vAlign w:val="center"/>
          </w:tcPr>
          <w:p w14:paraId="06F28C84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2054F6A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5" w:type="dxa"/>
            <w:vAlign w:val="center"/>
          </w:tcPr>
          <w:p w14:paraId="035A5B0E" w14:textId="1D9A72C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350" w:type="dxa"/>
            <w:vAlign w:val="center"/>
          </w:tcPr>
          <w:p w14:paraId="3C63ED05" w14:textId="4932ED8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1.58]</w:t>
            </w:r>
          </w:p>
        </w:tc>
        <w:tc>
          <w:tcPr>
            <w:tcW w:w="720" w:type="dxa"/>
            <w:vAlign w:val="center"/>
          </w:tcPr>
          <w:p w14:paraId="6088B6DA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30" w:type="dxa"/>
            <w:vAlign w:val="center"/>
          </w:tcPr>
          <w:p w14:paraId="77DBA175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[0.63, 0.96]</w:t>
            </w:r>
          </w:p>
        </w:tc>
        <w:tc>
          <w:tcPr>
            <w:tcW w:w="810" w:type="dxa"/>
            <w:vAlign w:val="center"/>
          </w:tcPr>
          <w:p w14:paraId="3FCE04A8" w14:textId="2DFD417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5D95844F" w14:textId="28C7939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717C3B" w14:paraId="3897162B" w14:textId="77777777" w:rsidTr="00627AFA">
        <w:tc>
          <w:tcPr>
            <w:tcW w:w="263" w:type="dxa"/>
            <w:vAlign w:val="center"/>
          </w:tcPr>
          <w:p w14:paraId="2C3AFBF0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DDFE546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5" w:type="dxa"/>
            <w:vAlign w:val="center"/>
          </w:tcPr>
          <w:p w14:paraId="3BEEBB38" w14:textId="41D01436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350" w:type="dxa"/>
            <w:vAlign w:val="center"/>
          </w:tcPr>
          <w:p w14:paraId="50913892" w14:textId="66A43B3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1.17]</w:t>
            </w:r>
          </w:p>
        </w:tc>
        <w:tc>
          <w:tcPr>
            <w:tcW w:w="720" w:type="dxa"/>
            <w:vAlign w:val="center"/>
          </w:tcPr>
          <w:p w14:paraId="6E342216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0" w:type="dxa"/>
            <w:vAlign w:val="center"/>
          </w:tcPr>
          <w:p w14:paraId="610C9928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1.09]</w:t>
            </w:r>
          </w:p>
        </w:tc>
        <w:tc>
          <w:tcPr>
            <w:tcW w:w="810" w:type="dxa"/>
            <w:vAlign w:val="center"/>
          </w:tcPr>
          <w:p w14:paraId="3B5C746A" w14:textId="6CE368B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64EADB06" w14:textId="010E0FB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717C3B" w14:paraId="0F2DF776" w14:textId="77777777" w:rsidTr="00627AFA">
        <w:tc>
          <w:tcPr>
            <w:tcW w:w="8629" w:type="dxa"/>
            <w:gridSpan w:val="8"/>
            <w:vAlign w:val="center"/>
          </w:tcPr>
          <w:p w14:paraId="2BDB17D4" w14:textId="79100CF2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717C3B" w14:paraId="7DC43D9E" w14:textId="77777777" w:rsidTr="00627AFA">
        <w:tc>
          <w:tcPr>
            <w:tcW w:w="263" w:type="dxa"/>
            <w:vAlign w:val="center"/>
          </w:tcPr>
          <w:p w14:paraId="28881AE8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87CFDB1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5" w:type="dxa"/>
            <w:vAlign w:val="center"/>
          </w:tcPr>
          <w:p w14:paraId="476EB253" w14:textId="7E8BA6F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50" w:type="dxa"/>
            <w:vAlign w:val="center"/>
          </w:tcPr>
          <w:p w14:paraId="7CBBFC61" w14:textId="4E9094E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1.02]</w:t>
            </w:r>
          </w:p>
        </w:tc>
        <w:tc>
          <w:tcPr>
            <w:tcW w:w="720" w:type="dxa"/>
            <w:vAlign w:val="center"/>
          </w:tcPr>
          <w:p w14:paraId="52CE1A76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47D9F935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1.14]</w:t>
            </w:r>
          </w:p>
        </w:tc>
        <w:tc>
          <w:tcPr>
            <w:tcW w:w="810" w:type="dxa"/>
            <w:vAlign w:val="center"/>
          </w:tcPr>
          <w:p w14:paraId="103A4604" w14:textId="73C0DEF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269CC02D" w14:textId="76D5256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1.01]</w:t>
            </w:r>
          </w:p>
        </w:tc>
      </w:tr>
      <w:tr w:rsidR="00717C3B" w14:paraId="1F58DC13" w14:textId="77777777" w:rsidTr="00627AFA">
        <w:tc>
          <w:tcPr>
            <w:tcW w:w="263" w:type="dxa"/>
            <w:vAlign w:val="center"/>
          </w:tcPr>
          <w:p w14:paraId="6C7CD9D2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CBD3E36" w14:textId="77777777" w:rsidR="00717C3B" w:rsidRPr="004A5DD4" w:rsidRDefault="00717C3B" w:rsidP="00717C3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5" w:type="dxa"/>
            <w:vAlign w:val="center"/>
          </w:tcPr>
          <w:p w14:paraId="0EBAAF97" w14:textId="1BACB5C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50" w:type="dxa"/>
            <w:vAlign w:val="center"/>
          </w:tcPr>
          <w:p w14:paraId="2AEEF592" w14:textId="4BC6BA6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[0.34, 1.18]</w:t>
            </w:r>
          </w:p>
        </w:tc>
        <w:tc>
          <w:tcPr>
            <w:tcW w:w="720" w:type="dxa"/>
            <w:vAlign w:val="center"/>
          </w:tcPr>
          <w:p w14:paraId="2C4FA0FB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05DF86D8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1.27]</w:t>
            </w:r>
          </w:p>
        </w:tc>
        <w:tc>
          <w:tcPr>
            <w:tcW w:w="810" w:type="dxa"/>
            <w:vAlign w:val="center"/>
          </w:tcPr>
          <w:p w14:paraId="6B44AEC9" w14:textId="63C5C50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44F23634" w14:textId="68E1607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1.03]</w:t>
            </w:r>
          </w:p>
        </w:tc>
      </w:tr>
      <w:tr w:rsidR="00717C3B" w14:paraId="185D53D8" w14:textId="77777777" w:rsidTr="00627AFA">
        <w:tc>
          <w:tcPr>
            <w:tcW w:w="263" w:type="dxa"/>
            <w:vAlign w:val="center"/>
          </w:tcPr>
          <w:p w14:paraId="2EFF81E5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B27027D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5" w:type="dxa"/>
            <w:vAlign w:val="center"/>
          </w:tcPr>
          <w:p w14:paraId="66BF74C0" w14:textId="21E91DB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50" w:type="dxa"/>
            <w:vAlign w:val="center"/>
          </w:tcPr>
          <w:p w14:paraId="59EED3EC" w14:textId="0724CBD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1.33]</w:t>
            </w:r>
          </w:p>
        </w:tc>
        <w:tc>
          <w:tcPr>
            <w:tcW w:w="720" w:type="dxa"/>
            <w:vAlign w:val="center"/>
          </w:tcPr>
          <w:p w14:paraId="3A44ED56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0151C59A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1.32]</w:t>
            </w:r>
          </w:p>
        </w:tc>
        <w:tc>
          <w:tcPr>
            <w:tcW w:w="810" w:type="dxa"/>
            <w:vAlign w:val="center"/>
          </w:tcPr>
          <w:p w14:paraId="391651C1" w14:textId="70541B4C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284B246B" w14:textId="00254DB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1.04]</w:t>
            </w:r>
          </w:p>
        </w:tc>
      </w:tr>
      <w:tr w:rsidR="00717C3B" w14:paraId="397F58A6" w14:textId="77777777" w:rsidTr="00627AFA">
        <w:tc>
          <w:tcPr>
            <w:tcW w:w="263" w:type="dxa"/>
            <w:vAlign w:val="center"/>
          </w:tcPr>
          <w:p w14:paraId="4F664E39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2D3C8DC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5" w:type="dxa"/>
            <w:vAlign w:val="center"/>
          </w:tcPr>
          <w:p w14:paraId="35611710" w14:textId="29ACEE5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50" w:type="dxa"/>
            <w:vAlign w:val="center"/>
          </w:tcPr>
          <w:p w14:paraId="68BE9E79" w14:textId="6A3F72E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1.06]</w:t>
            </w:r>
          </w:p>
        </w:tc>
        <w:tc>
          <w:tcPr>
            <w:tcW w:w="720" w:type="dxa"/>
            <w:vAlign w:val="center"/>
          </w:tcPr>
          <w:p w14:paraId="73D263BE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0" w:type="dxa"/>
            <w:vAlign w:val="center"/>
          </w:tcPr>
          <w:p w14:paraId="69495D6B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1.39]</w:t>
            </w:r>
          </w:p>
        </w:tc>
        <w:tc>
          <w:tcPr>
            <w:tcW w:w="810" w:type="dxa"/>
            <w:vAlign w:val="center"/>
          </w:tcPr>
          <w:p w14:paraId="3E91B334" w14:textId="168A338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0" w:type="dxa"/>
            <w:vAlign w:val="center"/>
          </w:tcPr>
          <w:p w14:paraId="7694A9DA" w14:textId="0C9A871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[0.93, 0.99]</w:t>
            </w:r>
          </w:p>
        </w:tc>
      </w:tr>
      <w:tr w:rsidR="00717C3B" w14:paraId="7958D736" w14:textId="77777777" w:rsidTr="00627AFA">
        <w:tc>
          <w:tcPr>
            <w:tcW w:w="263" w:type="dxa"/>
            <w:vAlign w:val="center"/>
          </w:tcPr>
          <w:p w14:paraId="6578BC1B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3D555E9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5" w:type="dxa"/>
            <w:vAlign w:val="center"/>
          </w:tcPr>
          <w:p w14:paraId="483A85FB" w14:textId="1F276A06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350" w:type="dxa"/>
            <w:vAlign w:val="center"/>
          </w:tcPr>
          <w:p w14:paraId="0832CFD2" w14:textId="461B2FD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1.35]</w:t>
            </w:r>
          </w:p>
        </w:tc>
        <w:tc>
          <w:tcPr>
            <w:tcW w:w="720" w:type="dxa"/>
            <w:vAlign w:val="center"/>
          </w:tcPr>
          <w:p w14:paraId="205B5267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0" w:type="dxa"/>
            <w:vAlign w:val="center"/>
          </w:tcPr>
          <w:p w14:paraId="6A750C36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1.52]</w:t>
            </w:r>
          </w:p>
        </w:tc>
        <w:tc>
          <w:tcPr>
            <w:tcW w:w="810" w:type="dxa"/>
            <w:vAlign w:val="center"/>
          </w:tcPr>
          <w:p w14:paraId="276268CF" w14:textId="61D0167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055B83FA" w14:textId="6AB47A9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1.01]</w:t>
            </w:r>
          </w:p>
        </w:tc>
      </w:tr>
      <w:tr w:rsidR="00717C3B" w14:paraId="56F311ED" w14:textId="77777777" w:rsidTr="00627AFA">
        <w:tc>
          <w:tcPr>
            <w:tcW w:w="263" w:type="dxa"/>
            <w:vAlign w:val="center"/>
          </w:tcPr>
          <w:p w14:paraId="60452854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58290624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5" w:type="dxa"/>
            <w:vAlign w:val="center"/>
          </w:tcPr>
          <w:p w14:paraId="66DBD2AF" w14:textId="1C060AE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50" w:type="dxa"/>
            <w:vAlign w:val="center"/>
          </w:tcPr>
          <w:p w14:paraId="1A2E79E3" w14:textId="2EDD905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1.58]</w:t>
            </w:r>
          </w:p>
        </w:tc>
        <w:tc>
          <w:tcPr>
            <w:tcW w:w="720" w:type="dxa"/>
            <w:vAlign w:val="center"/>
          </w:tcPr>
          <w:p w14:paraId="0406CC0A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30" w:type="dxa"/>
            <w:vAlign w:val="center"/>
          </w:tcPr>
          <w:p w14:paraId="13CE558E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[0.63, 0.96]</w:t>
            </w:r>
          </w:p>
        </w:tc>
        <w:tc>
          <w:tcPr>
            <w:tcW w:w="810" w:type="dxa"/>
            <w:vAlign w:val="center"/>
          </w:tcPr>
          <w:p w14:paraId="6DB4EBB8" w14:textId="31C22E1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50C3E874" w14:textId="3FF2BCD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717C3B" w14:paraId="5DE5769D" w14:textId="77777777" w:rsidTr="00627AFA">
        <w:tc>
          <w:tcPr>
            <w:tcW w:w="263" w:type="dxa"/>
            <w:vAlign w:val="center"/>
          </w:tcPr>
          <w:p w14:paraId="460390DB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1D900A5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5" w:type="dxa"/>
            <w:vAlign w:val="center"/>
          </w:tcPr>
          <w:p w14:paraId="17C1C2CA" w14:textId="04F84C6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350" w:type="dxa"/>
            <w:vAlign w:val="center"/>
          </w:tcPr>
          <w:p w14:paraId="7F5A7ACC" w14:textId="4498C91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[0.60, 1.35]</w:t>
            </w:r>
          </w:p>
        </w:tc>
        <w:tc>
          <w:tcPr>
            <w:tcW w:w="720" w:type="dxa"/>
            <w:vAlign w:val="center"/>
          </w:tcPr>
          <w:p w14:paraId="4D25E5E2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530" w:type="dxa"/>
            <w:vAlign w:val="center"/>
          </w:tcPr>
          <w:p w14:paraId="41F10005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1.09]</w:t>
            </w:r>
          </w:p>
        </w:tc>
        <w:tc>
          <w:tcPr>
            <w:tcW w:w="810" w:type="dxa"/>
            <w:vAlign w:val="center"/>
          </w:tcPr>
          <w:p w14:paraId="559A8F64" w14:textId="7A10929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257BC56C" w14:textId="63CFE74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717C3B" w14:paraId="6B2BEFF5" w14:textId="77777777" w:rsidTr="00627AFA">
        <w:tc>
          <w:tcPr>
            <w:tcW w:w="263" w:type="dxa"/>
            <w:vAlign w:val="center"/>
          </w:tcPr>
          <w:p w14:paraId="4704488A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A5FB85E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5" w:type="dxa"/>
            <w:vAlign w:val="center"/>
          </w:tcPr>
          <w:p w14:paraId="73244A2C" w14:textId="34683D5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350" w:type="dxa"/>
            <w:vAlign w:val="center"/>
          </w:tcPr>
          <w:p w14:paraId="523E614F" w14:textId="1E07253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[0.50, 1.72]</w:t>
            </w:r>
          </w:p>
        </w:tc>
        <w:tc>
          <w:tcPr>
            <w:tcW w:w="720" w:type="dxa"/>
            <w:vAlign w:val="center"/>
          </w:tcPr>
          <w:p w14:paraId="3E28001F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1F9978BC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1.14]</w:t>
            </w:r>
          </w:p>
        </w:tc>
        <w:tc>
          <w:tcPr>
            <w:tcW w:w="810" w:type="dxa"/>
            <w:vAlign w:val="center"/>
          </w:tcPr>
          <w:p w14:paraId="5DB9851C" w14:textId="4B3B7CC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31346195" w14:textId="5F3E2B0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1.01]</w:t>
            </w:r>
          </w:p>
        </w:tc>
      </w:tr>
      <w:tr w:rsidR="00717C3B" w14:paraId="1F99C3CA" w14:textId="77777777" w:rsidTr="00627AFA">
        <w:tc>
          <w:tcPr>
            <w:tcW w:w="263" w:type="dxa"/>
            <w:vAlign w:val="center"/>
          </w:tcPr>
          <w:p w14:paraId="0FA18CFB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3AA4024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5" w:type="dxa"/>
            <w:vAlign w:val="center"/>
          </w:tcPr>
          <w:p w14:paraId="303097B2" w14:textId="132AFE8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1350" w:type="dxa"/>
            <w:vAlign w:val="center"/>
          </w:tcPr>
          <w:p w14:paraId="53385F7B" w14:textId="737260B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[1.22, 4.72]</w:t>
            </w:r>
          </w:p>
        </w:tc>
        <w:tc>
          <w:tcPr>
            <w:tcW w:w="720" w:type="dxa"/>
            <w:vAlign w:val="center"/>
          </w:tcPr>
          <w:p w14:paraId="34B3C707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6FE72D1C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1.27]</w:t>
            </w:r>
          </w:p>
        </w:tc>
        <w:tc>
          <w:tcPr>
            <w:tcW w:w="810" w:type="dxa"/>
            <w:vAlign w:val="center"/>
          </w:tcPr>
          <w:p w14:paraId="12BA75A6" w14:textId="41C6B32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16401921" w14:textId="423014F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1.03]</w:t>
            </w:r>
          </w:p>
        </w:tc>
      </w:tr>
      <w:tr w:rsidR="00717C3B" w14:paraId="3D3F7418" w14:textId="77777777" w:rsidTr="00627AFA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68F8D4CD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2D08B40F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2E0F0BAA" w14:textId="05F4719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23F3381" w14:textId="0DB6A17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1.21]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DA79EED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4288B361" w14:textId="7777777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1.32]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1565C72" w14:textId="468EA45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9252A7A" w14:textId="4E1E854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1.04]</w:t>
            </w:r>
          </w:p>
        </w:tc>
      </w:tr>
      <w:tr w:rsidR="00717C3B" w14:paraId="509AAABF" w14:textId="77777777" w:rsidTr="00627AFA">
        <w:tc>
          <w:tcPr>
            <w:tcW w:w="8629" w:type="dxa"/>
            <w:gridSpan w:val="8"/>
            <w:tcBorders>
              <w:top w:val="single" w:sz="4" w:space="0" w:color="auto"/>
            </w:tcBorders>
            <w:vAlign w:val="center"/>
          </w:tcPr>
          <w:p w14:paraId="0FE49E54" w14:textId="32762F46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odds ratio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IRR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= incidence rate ratio.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2B7B5AC8" w14:textId="77777777" w:rsidR="00605BEF" w:rsidRDefault="00605BEF" w:rsidP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39C1EA" w14:textId="25466126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09C13B" w14:textId="4946A06B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84F440" w14:textId="489B0AC0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F836DF" w14:textId="135E0206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806125" w14:textId="101B8E6D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33B81A" w14:textId="372A8261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4D8A145" w14:textId="35AFD2B2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32CF9B" w14:textId="79533815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9B887A" w14:textId="51CF53C3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CE6855D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2972F87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8629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521"/>
        <w:gridCol w:w="905"/>
        <w:gridCol w:w="1350"/>
        <w:gridCol w:w="720"/>
        <w:gridCol w:w="1530"/>
        <w:gridCol w:w="810"/>
        <w:gridCol w:w="1530"/>
      </w:tblGrid>
      <w:tr w:rsidR="00A25D87" w14:paraId="7943BBBB" w14:textId="77777777" w:rsidTr="00010BAD">
        <w:tc>
          <w:tcPr>
            <w:tcW w:w="8629" w:type="dxa"/>
            <w:gridSpan w:val="8"/>
            <w:vAlign w:val="center"/>
          </w:tcPr>
          <w:p w14:paraId="5D0739DD" w14:textId="0E88318D" w:rsidR="00A25D87" w:rsidRDefault="00A25D87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10b</w:t>
            </w:r>
          </w:p>
        </w:tc>
      </w:tr>
      <w:tr w:rsidR="00A25D87" w14:paraId="4D4AC3C1" w14:textId="77777777" w:rsidTr="00010BAD">
        <w:tc>
          <w:tcPr>
            <w:tcW w:w="8629" w:type="dxa"/>
            <w:gridSpan w:val="8"/>
            <w:tcBorders>
              <w:bottom w:val="single" w:sz="4" w:space="0" w:color="auto"/>
            </w:tcBorders>
            <w:vAlign w:val="center"/>
          </w:tcPr>
          <w:p w14:paraId="3685FD14" w14:textId="0044BC45" w:rsidR="00A25D87" w:rsidRDefault="00A25D87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 Models with Covariates for Externalizing Outcomes</w:t>
            </w:r>
          </w:p>
        </w:tc>
      </w:tr>
      <w:tr w:rsidR="00A25D87" w14:paraId="65A57047" w14:textId="77777777" w:rsidTr="00010BAD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484494A3" w14:textId="77777777" w:rsidR="00A25D87" w:rsidRDefault="00A25D87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A06FCAC" w14:textId="77777777" w:rsidR="00A25D87" w:rsidRDefault="00A25D87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80297" w14:textId="77777777" w:rsidR="00A25D87" w:rsidRDefault="00A25D87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825DC" w14:textId="77777777" w:rsidR="00A25D87" w:rsidRDefault="00A25D87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Been in Jail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13BF1" w14:textId="77777777" w:rsidR="00A25D87" w:rsidRDefault="00A25D87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Substances</w:t>
            </w:r>
          </w:p>
        </w:tc>
      </w:tr>
      <w:tr w:rsidR="00717C3B" w14:paraId="0AABDA6A" w14:textId="77777777" w:rsidTr="00010BAD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14AEF" w14:textId="2BA6A96E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45EF4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BB651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E2F0B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FAF3C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25C8C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55934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717C3B" w14:paraId="18C6C967" w14:textId="77777777" w:rsidTr="00010BAD">
        <w:tc>
          <w:tcPr>
            <w:tcW w:w="8629" w:type="dxa"/>
            <w:gridSpan w:val="8"/>
            <w:vAlign w:val="center"/>
          </w:tcPr>
          <w:p w14:paraId="7DE6C2A9" w14:textId="7618D3D7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717C3B" w14:paraId="2ADEBB8F" w14:textId="77777777" w:rsidTr="00010BAD">
        <w:tc>
          <w:tcPr>
            <w:tcW w:w="263" w:type="dxa"/>
            <w:vAlign w:val="center"/>
          </w:tcPr>
          <w:p w14:paraId="1D293F93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5278A4FF" w14:textId="2ACA2F12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905" w:type="dxa"/>
            <w:vAlign w:val="center"/>
          </w:tcPr>
          <w:p w14:paraId="795EA61F" w14:textId="234B364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350" w:type="dxa"/>
            <w:vAlign w:val="center"/>
          </w:tcPr>
          <w:p w14:paraId="3F17EB26" w14:textId="176E545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1.37]</w:t>
            </w:r>
          </w:p>
        </w:tc>
        <w:tc>
          <w:tcPr>
            <w:tcW w:w="720" w:type="dxa"/>
            <w:vAlign w:val="center"/>
          </w:tcPr>
          <w:p w14:paraId="13A4DC43" w14:textId="49B863B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30" w:type="dxa"/>
            <w:vAlign w:val="center"/>
          </w:tcPr>
          <w:p w14:paraId="36A2A672" w14:textId="5265CB2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[0.78, 0.95]</w:t>
            </w:r>
          </w:p>
        </w:tc>
        <w:tc>
          <w:tcPr>
            <w:tcW w:w="810" w:type="dxa"/>
            <w:vAlign w:val="center"/>
          </w:tcPr>
          <w:p w14:paraId="18D82E6C" w14:textId="0A01CA7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387991E4" w14:textId="0682631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1.07]</w:t>
            </w:r>
          </w:p>
        </w:tc>
      </w:tr>
      <w:tr w:rsidR="00717C3B" w14:paraId="49470BED" w14:textId="77777777" w:rsidTr="00010BAD">
        <w:tc>
          <w:tcPr>
            <w:tcW w:w="263" w:type="dxa"/>
            <w:vAlign w:val="center"/>
          </w:tcPr>
          <w:p w14:paraId="3DCE2DB9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9BCE4B4" w14:textId="2840F45C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905" w:type="dxa"/>
            <w:vAlign w:val="center"/>
          </w:tcPr>
          <w:p w14:paraId="4E9EA6B4" w14:textId="7EA6E59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350" w:type="dxa"/>
            <w:vAlign w:val="center"/>
          </w:tcPr>
          <w:p w14:paraId="376E3503" w14:textId="63C3F84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1.24]</w:t>
            </w:r>
          </w:p>
        </w:tc>
        <w:tc>
          <w:tcPr>
            <w:tcW w:w="720" w:type="dxa"/>
            <w:vAlign w:val="center"/>
          </w:tcPr>
          <w:p w14:paraId="19F483F7" w14:textId="365A33A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0" w:type="dxa"/>
            <w:vAlign w:val="center"/>
          </w:tcPr>
          <w:p w14:paraId="54776655" w14:textId="70B15AC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[0.80, 0.97]</w:t>
            </w:r>
          </w:p>
        </w:tc>
        <w:tc>
          <w:tcPr>
            <w:tcW w:w="810" w:type="dxa"/>
            <w:vAlign w:val="center"/>
          </w:tcPr>
          <w:p w14:paraId="039DAF49" w14:textId="1709A5F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535A4648" w14:textId="4562FA0C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1.00]</w:t>
            </w:r>
          </w:p>
        </w:tc>
      </w:tr>
      <w:tr w:rsidR="00717C3B" w14:paraId="5C2AD3AE" w14:textId="77777777" w:rsidTr="00010BAD">
        <w:tc>
          <w:tcPr>
            <w:tcW w:w="263" w:type="dxa"/>
            <w:vAlign w:val="center"/>
          </w:tcPr>
          <w:p w14:paraId="45A15FC9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5AE46FF2" w14:textId="7E933B20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905" w:type="dxa"/>
            <w:vAlign w:val="center"/>
          </w:tcPr>
          <w:p w14:paraId="08A76D29" w14:textId="70197F6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350" w:type="dxa"/>
            <w:vAlign w:val="center"/>
          </w:tcPr>
          <w:p w14:paraId="1A1373FF" w14:textId="1D39A60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[0.73, 0.98]</w:t>
            </w:r>
          </w:p>
        </w:tc>
        <w:tc>
          <w:tcPr>
            <w:tcW w:w="720" w:type="dxa"/>
            <w:vAlign w:val="center"/>
          </w:tcPr>
          <w:p w14:paraId="7755B6A7" w14:textId="6940633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0" w:type="dxa"/>
            <w:vAlign w:val="center"/>
          </w:tcPr>
          <w:p w14:paraId="2E4D2DA3" w14:textId="0FC9D6E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1.14]</w:t>
            </w:r>
          </w:p>
        </w:tc>
        <w:tc>
          <w:tcPr>
            <w:tcW w:w="810" w:type="dxa"/>
            <w:vAlign w:val="center"/>
          </w:tcPr>
          <w:p w14:paraId="61DCA18D" w14:textId="3135F87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0" w:type="dxa"/>
            <w:vAlign w:val="center"/>
          </w:tcPr>
          <w:p w14:paraId="682E882B" w14:textId="11D01A2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[0.91, 0.94]</w:t>
            </w:r>
          </w:p>
        </w:tc>
      </w:tr>
      <w:tr w:rsidR="00717C3B" w14:paraId="619FE89C" w14:textId="77777777" w:rsidTr="00010BAD">
        <w:tc>
          <w:tcPr>
            <w:tcW w:w="263" w:type="dxa"/>
            <w:vAlign w:val="center"/>
          </w:tcPr>
          <w:p w14:paraId="72078FED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7296F82" w14:textId="2F88B658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05" w:type="dxa"/>
            <w:vAlign w:val="center"/>
          </w:tcPr>
          <w:p w14:paraId="7BA7A42A" w14:textId="47A32E16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350" w:type="dxa"/>
            <w:vAlign w:val="center"/>
          </w:tcPr>
          <w:p w14:paraId="6951EC92" w14:textId="5A2BF02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1.53]</w:t>
            </w:r>
          </w:p>
        </w:tc>
        <w:tc>
          <w:tcPr>
            <w:tcW w:w="720" w:type="dxa"/>
            <w:vAlign w:val="center"/>
          </w:tcPr>
          <w:p w14:paraId="06ED8D10" w14:textId="7ECCF91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530" w:type="dxa"/>
            <w:vAlign w:val="center"/>
          </w:tcPr>
          <w:p w14:paraId="62494121" w14:textId="6CABE59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1.51]</w:t>
            </w:r>
          </w:p>
        </w:tc>
        <w:tc>
          <w:tcPr>
            <w:tcW w:w="810" w:type="dxa"/>
            <w:vAlign w:val="center"/>
          </w:tcPr>
          <w:p w14:paraId="2F54702C" w14:textId="4BC386A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0" w:type="dxa"/>
            <w:vAlign w:val="center"/>
          </w:tcPr>
          <w:p w14:paraId="55601203" w14:textId="69834CA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1.11]</w:t>
            </w:r>
          </w:p>
        </w:tc>
      </w:tr>
      <w:tr w:rsidR="00717C3B" w14:paraId="42C2EE74" w14:textId="77777777" w:rsidTr="00010BAD">
        <w:tc>
          <w:tcPr>
            <w:tcW w:w="263" w:type="dxa"/>
            <w:vAlign w:val="center"/>
          </w:tcPr>
          <w:p w14:paraId="4EAB9B9C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87DA1F0" w14:textId="5BA08263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905" w:type="dxa"/>
            <w:vAlign w:val="center"/>
          </w:tcPr>
          <w:p w14:paraId="76BA4E19" w14:textId="62A8490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350" w:type="dxa"/>
            <w:vAlign w:val="center"/>
          </w:tcPr>
          <w:p w14:paraId="64531415" w14:textId="6D05807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1.17]</w:t>
            </w:r>
          </w:p>
        </w:tc>
        <w:tc>
          <w:tcPr>
            <w:tcW w:w="720" w:type="dxa"/>
            <w:vAlign w:val="center"/>
          </w:tcPr>
          <w:p w14:paraId="62366555" w14:textId="6395E98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30" w:type="dxa"/>
            <w:vAlign w:val="center"/>
          </w:tcPr>
          <w:p w14:paraId="5BDA69CF" w14:textId="0A0AF63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1.32]</w:t>
            </w:r>
          </w:p>
        </w:tc>
        <w:tc>
          <w:tcPr>
            <w:tcW w:w="810" w:type="dxa"/>
            <w:vAlign w:val="center"/>
          </w:tcPr>
          <w:p w14:paraId="651A14AC" w14:textId="1546770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3497E898" w14:textId="70554F4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1.09]</w:t>
            </w:r>
          </w:p>
        </w:tc>
      </w:tr>
      <w:tr w:rsidR="00717C3B" w14:paraId="6BADBE54" w14:textId="77777777" w:rsidTr="00010BAD">
        <w:tc>
          <w:tcPr>
            <w:tcW w:w="8629" w:type="dxa"/>
            <w:gridSpan w:val="8"/>
            <w:vAlign w:val="center"/>
          </w:tcPr>
          <w:p w14:paraId="44BEED98" w14:textId="77777777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717C3B" w14:paraId="16F12165" w14:textId="77777777" w:rsidTr="00010BAD">
        <w:tc>
          <w:tcPr>
            <w:tcW w:w="263" w:type="dxa"/>
            <w:vAlign w:val="center"/>
          </w:tcPr>
          <w:p w14:paraId="036B7BC1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D77497E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5" w:type="dxa"/>
            <w:vAlign w:val="center"/>
          </w:tcPr>
          <w:p w14:paraId="744B5152" w14:textId="434949C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350" w:type="dxa"/>
            <w:vAlign w:val="center"/>
          </w:tcPr>
          <w:p w14:paraId="087B9BDF" w14:textId="6D9FCA4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1.02]</w:t>
            </w:r>
          </w:p>
        </w:tc>
        <w:tc>
          <w:tcPr>
            <w:tcW w:w="720" w:type="dxa"/>
            <w:vAlign w:val="center"/>
          </w:tcPr>
          <w:p w14:paraId="09176ED7" w14:textId="629C8D3C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6303E3C1" w14:textId="64248D5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1.09]</w:t>
            </w:r>
          </w:p>
        </w:tc>
        <w:tc>
          <w:tcPr>
            <w:tcW w:w="810" w:type="dxa"/>
            <w:vAlign w:val="center"/>
          </w:tcPr>
          <w:p w14:paraId="27453F0D" w14:textId="1FDF9206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0" w:type="dxa"/>
            <w:vAlign w:val="center"/>
          </w:tcPr>
          <w:p w14:paraId="2690AAB1" w14:textId="7756D33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1.04]</w:t>
            </w:r>
          </w:p>
        </w:tc>
      </w:tr>
      <w:tr w:rsidR="00717C3B" w14:paraId="3E1D233E" w14:textId="77777777" w:rsidTr="00010BAD">
        <w:tc>
          <w:tcPr>
            <w:tcW w:w="263" w:type="dxa"/>
            <w:vAlign w:val="center"/>
          </w:tcPr>
          <w:p w14:paraId="3B9AD20B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D78CC3C" w14:textId="77777777" w:rsidR="00717C3B" w:rsidRPr="004A5DD4" w:rsidRDefault="00717C3B" w:rsidP="00717C3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5" w:type="dxa"/>
            <w:vAlign w:val="center"/>
          </w:tcPr>
          <w:p w14:paraId="5E3FE446" w14:textId="261F089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50" w:type="dxa"/>
            <w:vAlign w:val="center"/>
          </w:tcPr>
          <w:p w14:paraId="54254066" w14:textId="0F994EC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[0.20, 0.41]</w:t>
            </w:r>
          </w:p>
        </w:tc>
        <w:tc>
          <w:tcPr>
            <w:tcW w:w="720" w:type="dxa"/>
            <w:vAlign w:val="center"/>
          </w:tcPr>
          <w:p w14:paraId="34246345" w14:textId="1388A93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530" w:type="dxa"/>
            <w:vAlign w:val="center"/>
          </w:tcPr>
          <w:p w14:paraId="73011C37" w14:textId="685F32C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[0.13, 0.21]</w:t>
            </w:r>
          </w:p>
        </w:tc>
        <w:tc>
          <w:tcPr>
            <w:tcW w:w="810" w:type="dxa"/>
            <w:vAlign w:val="center"/>
          </w:tcPr>
          <w:p w14:paraId="0CA45522" w14:textId="7AE2A1BB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30" w:type="dxa"/>
            <w:vAlign w:val="center"/>
          </w:tcPr>
          <w:p w14:paraId="1762A33D" w14:textId="7B06CEE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[0.81, 0.87]</w:t>
            </w:r>
          </w:p>
        </w:tc>
      </w:tr>
      <w:tr w:rsidR="00717C3B" w14:paraId="3B9E97BE" w14:textId="77777777" w:rsidTr="00010BAD">
        <w:tc>
          <w:tcPr>
            <w:tcW w:w="263" w:type="dxa"/>
            <w:vAlign w:val="center"/>
          </w:tcPr>
          <w:p w14:paraId="7EDDD152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EB421CA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5" w:type="dxa"/>
            <w:vAlign w:val="center"/>
          </w:tcPr>
          <w:p w14:paraId="7F81048A" w14:textId="076F7AB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350" w:type="dxa"/>
            <w:vAlign w:val="center"/>
          </w:tcPr>
          <w:p w14:paraId="13983140" w14:textId="5AC46DB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1.08]</w:t>
            </w:r>
          </w:p>
        </w:tc>
        <w:tc>
          <w:tcPr>
            <w:tcW w:w="720" w:type="dxa"/>
            <w:vAlign w:val="center"/>
          </w:tcPr>
          <w:p w14:paraId="50A61554" w14:textId="61F4B29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30" w:type="dxa"/>
            <w:vAlign w:val="center"/>
          </w:tcPr>
          <w:p w14:paraId="0E8D1062" w14:textId="2205726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[1.19, 1.53]</w:t>
            </w:r>
          </w:p>
        </w:tc>
        <w:tc>
          <w:tcPr>
            <w:tcW w:w="810" w:type="dxa"/>
            <w:vAlign w:val="center"/>
          </w:tcPr>
          <w:p w14:paraId="54BA4369" w14:textId="5FFA1BA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08B8FBC0" w14:textId="449DAD4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1.04]</w:t>
            </w:r>
          </w:p>
        </w:tc>
      </w:tr>
      <w:tr w:rsidR="00717C3B" w14:paraId="60C0DB8E" w14:textId="77777777" w:rsidTr="00010BAD">
        <w:tc>
          <w:tcPr>
            <w:tcW w:w="263" w:type="dxa"/>
            <w:vAlign w:val="center"/>
          </w:tcPr>
          <w:p w14:paraId="4E302731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85C7478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5" w:type="dxa"/>
            <w:vAlign w:val="center"/>
          </w:tcPr>
          <w:p w14:paraId="7DECE81F" w14:textId="3CB1E324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350" w:type="dxa"/>
            <w:vAlign w:val="center"/>
          </w:tcPr>
          <w:p w14:paraId="0491E6E0" w14:textId="0F63B7D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1.04]</w:t>
            </w:r>
          </w:p>
        </w:tc>
        <w:tc>
          <w:tcPr>
            <w:tcW w:w="720" w:type="dxa"/>
            <w:vAlign w:val="center"/>
          </w:tcPr>
          <w:p w14:paraId="6C52CB5B" w14:textId="4A03798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30" w:type="dxa"/>
            <w:vAlign w:val="center"/>
          </w:tcPr>
          <w:p w14:paraId="3F5053CD" w14:textId="5636925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[0.88, 0.94]</w:t>
            </w:r>
          </w:p>
        </w:tc>
        <w:tc>
          <w:tcPr>
            <w:tcW w:w="810" w:type="dxa"/>
            <w:vAlign w:val="center"/>
          </w:tcPr>
          <w:p w14:paraId="07ABAF20" w14:textId="2FFF6AB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606A1552" w14:textId="3E48C97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1.00]</w:t>
            </w:r>
          </w:p>
        </w:tc>
      </w:tr>
      <w:tr w:rsidR="00717C3B" w14:paraId="026358C5" w14:textId="77777777" w:rsidTr="00010BAD">
        <w:tc>
          <w:tcPr>
            <w:tcW w:w="263" w:type="dxa"/>
            <w:vAlign w:val="center"/>
          </w:tcPr>
          <w:p w14:paraId="61B3BE96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7A35ED4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5" w:type="dxa"/>
            <w:vAlign w:val="center"/>
          </w:tcPr>
          <w:p w14:paraId="6179B8CA" w14:textId="7F9186AD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350" w:type="dxa"/>
            <w:vAlign w:val="center"/>
          </w:tcPr>
          <w:p w14:paraId="15B30C0E" w14:textId="0CE8A28C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1.12]</w:t>
            </w:r>
          </w:p>
        </w:tc>
        <w:tc>
          <w:tcPr>
            <w:tcW w:w="720" w:type="dxa"/>
            <w:vAlign w:val="center"/>
          </w:tcPr>
          <w:p w14:paraId="10E2336E" w14:textId="643969F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50DBBB3B" w14:textId="3C4794C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1.08]</w:t>
            </w:r>
          </w:p>
        </w:tc>
        <w:tc>
          <w:tcPr>
            <w:tcW w:w="810" w:type="dxa"/>
            <w:vAlign w:val="center"/>
          </w:tcPr>
          <w:p w14:paraId="18AAB016" w14:textId="7CD962E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6731F3D0" w14:textId="03D87E5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1.01]</w:t>
            </w:r>
          </w:p>
        </w:tc>
      </w:tr>
      <w:tr w:rsidR="00717C3B" w14:paraId="77786EB8" w14:textId="77777777" w:rsidTr="00010BAD">
        <w:tc>
          <w:tcPr>
            <w:tcW w:w="263" w:type="dxa"/>
            <w:vAlign w:val="center"/>
          </w:tcPr>
          <w:p w14:paraId="385127C0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C6ED4B6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5" w:type="dxa"/>
            <w:vAlign w:val="center"/>
          </w:tcPr>
          <w:p w14:paraId="62E2FA12" w14:textId="53B0868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350" w:type="dxa"/>
            <w:vAlign w:val="center"/>
          </w:tcPr>
          <w:p w14:paraId="38A067F8" w14:textId="3626200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1.28]</w:t>
            </w:r>
          </w:p>
        </w:tc>
        <w:tc>
          <w:tcPr>
            <w:tcW w:w="720" w:type="dxa"/>
            <w:vAlign w:val="center"/>
          </w:tcPr>
          <w:p w14:paraId="7CC1705A" w14:textId="688BAEC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0" w:type="dxa"/>
            <w:vAlign w:val="center"/>
          </w:tcPr>
          <w:p w14:paraId="2400360A" w14:textId="4E6E3DE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1.04]</w:t>
            </w:r>
          </w:p>
        </w:tc>
        <w:tc>
          <w:tcPr>
            <w:tcW w:w="810" w:type="dxa"/>
            <w:vAlign w:val="center"/>
          </w:tcPr>
          <w:p w14:paraId="3725F586" w14:textId="13A60D8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4648F1FE" w14:textId="7030896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1.03]</w:t>
            </w:r>
          </w:p>
        </w:tc>
      </w:tr>
      <w:tr w:rsidR="00717C3B" w14:paraId="599E9A6F" w14:textId="77777777" w:rsidTr="00010BAD">
        <w:tc>
          <w:tcPr>
            <w:tcW w:w="263" w:type="dxa"/>
            <w:vAlign w:val="center"/>
          </w:tcPr>
          <w:p w14:paraId="623C73B1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42F280A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5" w:type="dxa"/>
            <w:vAlign w:val="center"/>
          </w:tcPr>
          <w:p w14:paraId="601FE032" w14:textId="6FA7290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350" w:type="dxa"/>
            <w:vAlign w:val="center"/>
          </w:tcPr>
          <w:p w14:paraId="41E8D2D4" w14:textId="7ADD906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1.06]</w:t>
            </w:r>
          </w:p>
        </w:tc>
        <w:tc>
          <w:tcPr>
            <w:tcW w:w="720" w:type="dxa"/>
            <w:vAlign w:val="center"/>
          </w:tcPr>
          <w:p w14:paraId="1BECE1BD" w14:textId="0560795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0" w:type="dxa"/>
            <w:vAlign w:val="center"/>
          </w:tcPr>
          <w:p w14:paraId="699CD784" w14:textId="06C9826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1.08]</w:t>
            </w:r>
          </w:p>
        </w:tc>
        <w:tc>
          <w:tcPr>
            <w:tcW w:w="810" w:type="dxa"/>
            <w:vAlign w:val="center"/>
          </w:tcPr>
          <w:p w14:paraId="4104C436" w14:textId="4D1A019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6EE81C9D" w14:textId="5EFCE4C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1.03]</w:t>
            </w:r>
          </w:p>
        </w:tc>
      </w:tr>
      <w:tr w:rsidR="00717C3B" w14:paraId="04388FFA" w14:textId="77777777" w:rsidTr="00010BAD">
        <w:tc>
          <w:tcPr>
            <w:tcW w:w="263" w:type="dxa"/>
            <w:vAlign w:val="center"/>
          </w:tcPr>
          <w:p w14:paraId="349787A4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43B66F6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5" w:type="dxa"/>
            <w:vAlign w:val="center"/>
          </w:tcPr>
          <w:p w14:paraId="65E9B0AD" w14:textId="20FA060E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350" w:type="dxa"/>
            <w:vAlign w:val="center"/>
          </w:tcPr>
          <w:p w14:paraId="512BB75C" w14:textId="32C70EF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1.58]</w:t>
            </w:r>
          </w:p>
        </w:tc>
        <w:tc>
          <w:tcPr>
            <w:tcW w:w="720" w:type="dxa"/>
            <w:vAlign w:val="center"/>
          </w:tcPr>
          <w:p w14:paraId="15262E73" w14:textId="16F512D8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530" w:type="dxa"/>
            <w:vAlign w:val="center"/>
          </w:tcPr>
          <w:p w14:paraId="74D0A613" w14:textId="0F46D38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[0.61, 0.92]</w:t>
            </w:r>
          </w:p>
        </w:tc>
        <w:tc>
          <w:tcPr>
            <w:tcW w:w="810" w:type="dxa"/>
            <w:vAlign w:val="center"/>
          </w:tcPr>
          <w:p w14:paraId="03801EDE" w14:textId="4417709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652CD6C7" w14:textId="722E8F0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1.11]</w:t>
            </w:r>
          </w:p>
        </w:tc>
      </w:tr>
      <w:tr w:rsidR="00717C3B" w14:paraId="343D933B" w14:textId="77777777" w:rsidTr="00010BAD">
        <w:tc>
          <w:tcPr>
            <w:tcW w:w="263" w:type="dxa"/>
            <w:vAlign w:val="center"/>
          </w:tcPr>
          <w:p w14:paraId="08F80AB8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EBFDE5B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5" w:type="dxa"/>
            <w:vAlign w:val="center"/>
          </w:tcPr>
          <w:p w14:paraId="11C214AA" w14:textId="199514CF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350" w:type="dxa"/>
            <w:vAlign w:val="center"/>
          </w:tcPr>
          <w:p w14:paraId="5D9F7BCC" w14:textId="074C1A33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1.54]</w:t>
            </w:r>
          </w:p>
        </w:tc>
        <w:tc>
          <w:tcPr>
            <w:tcW w:w="720" w:type="dxa"/>
            <w:vAlign w:val="center"/>
          </w:tcPr>
          <w:p w14:paraId="4A5D2A3C" w14:textId="0234B219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30" w:type="dxa"/>
            <w:vAlign w:val="center"/>
          </w:tcPr>
          <w:p w14:paraId="732A1390" w14:textId="4F088BB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1.83]</w:t>
            </w:r>
          </w:p>
        </w:tc>
        <w:tc>
          <w:tcPr>
            <w:tcW w:w="810" w:type="dxa"/>
            <w:vAlign w:val="center"/>
          </w:tcPr>
          <w:p w14:paraId="303D7E5D" w14:textId="3C275465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0" w:type="dxa"/>
            <w:vAlign w:val="center"/>
          </w:tcPr>
          <w:p w14:paraId="422583C9" w14:textId="08121BB1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1.18]</w:t>
            </w:r>
          </w:p>
        </w:tc>
      </w:tr>
      <w:tr w:rsidR="00717C3B" w14:paraId="1AB20470" w14:textId="77777777" w:rsidTr="00010BAD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394616C6" w14:textId="77777777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50E489B0" w14:textId="77777777" w:rsidR="00717C3B" w:rsidRPr="00200A77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6A830405" w14:textId="0D95D792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F3E20EA" w14:textId="487BA2A0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1.07]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D817677" w14:textId="6904486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AAA9BAD" w14:textId="7F21C6D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0.92]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E2343FD" w14:textId="22689E97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9F442C3" w14:textId="5AD1C24A" w:rsidR="00717C3B" w:rsidRPr="004E1361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[0.98, 0.99]</w:t>
            </w:r>
          </w:p>
        </w:tc>
      </w:tr>
      <w:tr w:rsidR="00717C3B" w14:paraId="388D7785" w14:textId="77777777" w:rsidTr="00010BAD">
        <w:tc>
          <w:tcPr>
            <w:tcW w:w="8629" w:type="dxa"/>
            <w:gridSpan w:val="8"/>
            <w:tcBorders>
              <w:top w:val="single" w:sz="4" w:space="0" w:color="auto"/>
            </w:tcBorders>
            <w:vAlign w:val="center"/>
          </w:tcPr>
          <w:p w14:paraId="3A610F1C" w14:textId="77777777" w:rsidR="00717C3B" w:rsidRPr="004E1361" w:rsidRDefault="00717C3B" w:rsidP="00717C3B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odds ratio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IRR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= incidence rate ratio.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262EF4B2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26E2029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5D4BA63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CFF143F" w14:textId="77777777" w:rsidR="00A25D87" w:rsidRDefault="00A25D87" w:rsidP="00A25D8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CD3676" w14:textId="70AEFF71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48A8332" w14:textId="50D7D36E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D6FAA2" w14:textId="0C59B9E6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3D6400" w14:textId="733254B7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CE8E3A5" w14:textId="3D7211D3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22A03F" w14:textId="376A6D80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F78E76" w14:textId="1C20F8DF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7F838BC" w14:textId="48A56734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8629" w:type="dxa"/>
        <w:tblInd w:w="-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521"/>
        <w:gridCol w:w="905"/>
        <w:gridCol w:w="1350"/>
        <w:gridCol w:w="720"/>
        <w:gridCol w:w="1530"/>
        <w:gridCol w:w="810"/>
        <w:gridCol w:w="1530"/>
      </w:tblGrid>
      <w:tr w:rsidR="009D71FC" w14:paraId="11EFA0CA" w14:textId="77777777" w:rsidTr="00010BAD">
        <w:tc>
          <w:tcPr>
            <w:tcW w:w="8629" w:type="dxa"/>
            <w:gridSpan w:val="8"/>
            <w:vAlign w:val="center"/>
          </w:tcPr>
          <w:p w14:paraId="6FA46CD2" w14:textId="569B52C4" w:rsidR="009D71FC" w:rsidRDefault="009D71FC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91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10c</w:t>
            </w:r>
          </w:p>
        </w:tc>
      </w:tr>
      <w:tr w:rsidR="009D71FC" w14:paraId="38F5808F" w14:textId="77777777" w:rsidTr="00010BAD">
        <w:tc>
          <w:tcPr>
            <w:tcW w:w="8629" w:type="dxa"/>
            <w:gridSpan w:val="8"/>
            <w:tcBorders>
              <w:bottom w:val="single" w:sz="4" w:space="0" w:color="auto"/>
            </w:tcBorders>
            <w:vAlign w:val="center"/>
          </w:tcPr>
          <w:p w14:paraId="30F81976" w14:textId="070884D2" w:rsidR="009D71FC" w:rsidRDefault="009D71FC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Combined </w:t>
            </w:r>
            <w:r w:rsidRPr="001C0C5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Models with Covariates for Externalizing Outcomes</w:t>
            </w:r>
          </w:p>
        </w:tc>
      </w:tr>
      <w:tr w:rsidR="009D71FC" w14:paraId="707382D6" w14:textId="77777777" w:rsidTr="00010BAD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3D51CCBC" w14:textId="77777777" w:rsidR="009D71FC" w:rsidRDefault="009D71FC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6281986" w14:textId="77777777" w:rsidR="009D71FC" w:rsidRDefault="009D71FC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7D942" w14:textId="77777777" w:rsidR="009D71FC" w:rsidRDefault="009D71FC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69FED" w14:textId="77777777" w:rsidR="009D71FC" w:rsidRDefault="009D71FC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Been in Jail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236F8" w14:textId="77777777" w:rsidR="009D71FC" w:rsidRDefault="009D71FC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Substances</w:t>
            </w:r>
          </w:p>
        </w:tc>
      </w:tr>
      <w:tr w:rsidR="00717C3B" w14:paraId="70F87DC9" w14:textId="77777777" w:rsidTr="00010BAD"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F352B" w14:textId="13F1171E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77BFA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F8FE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BF394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C3D4C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85FDB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226D5" w14:textId="77777777" w:rsidR="00717C3B" w:rsidRPr="00DB6B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B6B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9D71FC" w14:paraId="49CE2F1D" w14:textId="77777777" w:rsidTr="00010BAD">
        <w:tc>
          <w:tcPr>
            <w:tcW w:w="8629" w:type="dxa"/>
            <w:gridSpan w:val="8"/>
            <w:vAlign w:val="center"/>
          </w:tcPr>
          <w:p w14:paraId="07FE8202" w14:textId="2C4E00AD" w:rsidR="009D71FC" w:rsidRPr="004E1361" w:rsidRDefault="009D71FC" w:rsidP="00010BA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56040E" w14:paraId="2A8969B5" w14:textId="77777777" w:rsidTr="00010BAD">
        <w:tc>
          <w:tcPr>
            <w:tcW w:w="263" w:type="dxa"/>
            <w:vAlign w:val="center"/>
          </w:tcPr>
          <w:p w14:paraId="05F241B5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9CF6BE2" w14:textId="32A7EA38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5" w:type="dxa"/>
            <w:vAlign w:val="center"/>
          </w:tcPr>
          <w:p w14:paraId="656AA09B" w14:textId="395DAFA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350" w:type="dxa"/>
            <w:vAlign w:val="center"/>
          </w:tcPr>
          <w:p w14:paraId="46A03C8A" w14:textId="5A27AA4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1.18]</w:t>
            </w:r>
          </w:p>
        </w:tc>
        <w:tc>
          <w:tcPr>
            <w:tcW w:w="720" w:type="dxa"/>
            <w:vAlign w:val="center"/>
          </w:tcPr>
          <w:p w14:paraId="0C3F58FF" w14:textId="4C72218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7545E076" w14:textId="4E47DF0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1.14]</w:t>
            </w:r>
          </w:p>
        </w:tc>
        <w:tc>
          <w:tcPr>
            <w:tcW w:w="810" w:type="dxa"/>
            <w:vAlign w:val="center"/>
          </w:tcPr>
          <w:p w14:paraId="14C1070E" w14:textId="265E751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4C38650C" w14:textId="5880D04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1.01]</w:t>
            </w:r>
          </w:p>
        </w:tc>
      </w:tr>
      <w:tr w:rsidR="0056040E" w14:paraId="18777A02" w14:textId="77777777" w:rsidTr="00010BAD">
        <w:tc>
          <w:tcPr>
            <w:tcW w:w="263" w:type="dxa"/>
            <w:vAlign w:val="center"/>
          </w:tcPr>
          <w:p w14:paraId="74A91141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507D5EA" w14:textId="6ED131F2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5" w:type="dxa"/>
            <w:vAlign w:val="center"/>
          </w:tcPr>
          <w:p w14:paraId="68A629AD" w14:textId="3EBB2F4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350" w:type="dxa"/>
            <w:vAlign w:val="center"/>
          </w:tcPr>
          <w:p w14:paraId="4999D07A" w14:textId="2E1131A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[0.42, 0.79]</w:t>
            </w:r>
          </w:p>
        </w:tc>
        <w:tc>
          <w:tcPr>
            <w:tcW w:w="720" w:type="dxa"/>
            <w:vAlign w:val="center"/>
          </w:tcPr>
          <w:p w14:paraId="2CDFB11D" w14:textId="4FFC480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1C9A6261" w14:textId="3A7EF66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1.27]</w:t>
            </w:r>
          </w:p>
        </w:tc>
        <w:tc>
          <w:tcPr>
            <w:tcW w:w="810" w:type="dxa"/>
            <w:vAlign w:val="center"/>
          </w:tcPr>
          <w:p w14:paraId="69BCE998" w14:textId="23E3815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0F5A5B91" w14:textId="3D1D99E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1.03]</w:t>
            </w:r>
          </w:p>
        </w:tc>
      </w:tr>
      <w:tr w:rsidR="0056040E" w14:paraId="1DA30CC1" w14:textId="77777777" w:rsidTr="00010BAD">
        <w:tc>
          <w:tcPr>
            <w:tcW w:w="263" w:type="dxa"/>
            <w:vAlign w:val="center"/>
          </w:tcPr>
          <w:p w14:paraId="3A905846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E973C16" w14:textId="6A75F551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5" w:type="dxa"/>
            <w:vAlign w:val="center"/>
          </w:tcPr>
          <w:p w14:paraId="1AE8FCD9" w14:textId="64A98C8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350" w:type="dxa"/>
            <w:vAlign w:val="center"/>
          </w:tcPr>
          <w:p w14:paraId="7738D709" w14:textId="578038B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[0.55, 1.12]</w:t>
            </w:r>
          </w:p>
        </w:tc>
        <w:tc>
          <w:tcPr>
            <w:tcW w:w="720" w:type="dxa"/>
            <w:vAlign w:val="center"/>
          </w:tcPr>
          <w:p w14:paraId="5A9E7C0A" w14:textId="581C1C3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0D096A92" w14:textId="487E54B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1.32]</w:t>
            </w:r>
          </w:p>
        </w:tc>
        <w:tc>
          <w:tcPr>
            <w:tcW w:w="810" w:type="dxa"/>
            <w:vAlign w:val="center"/>
          </w:tcPr>
          <w:p w14:paraId="3D4A1BD6" w14:textId="1C208D5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5F1AAE71" w14:textId="0EBECA4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</w:tr>
      <w:tr w:rsidR="0056040E" w14:paraId="173BC1BD" w14:textId="77777777" w:rsidTr="00010BAD">
        <w:tc>
          <w:tcPr>
            <w:tcW w:w="263" w:type="dxa"/>
            <w:vAlign w:val="center"/>
          </w:tcPr>
          <w:p w14:paraId="132D0A94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41FB87AA" w14:textId="4A510D8D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5" w:type="dxa"/>
            <w:vAlign w:val="center"/>
          </w:tcPr>
          <w:p w14:paraId="69904B90" w14:textId="6D0C5DA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350" w:type="dxa"/>
            <w:vAlign w:val="center"/>
          </w:tcPr>
          <w:p w14:paraId="5FAFC61A" w14:textId="0E71D11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[0.54, 1.11]</w:t>
            </w:r>
          </w:p>
        </w:tc>
        <w:tc>
          <w:tcPr>
            <w:tcW w:w="720" w:type="dxa"/>
            <w:vAlign w:val="center"/>
          </w:tcPr>
          <w:p w14:paraId="754FB7C5" w14:textId="38649A0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0E4A0917" w14:textId="7C3B633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1.35]</w:t>
            </w:r>
          </w:p>
        </w:tc>
        <w:tc>
          <w:tcPr>
            <w:tcW w:w="810" w:type="dxa"/>
            <w:vAlign w:val="center"/>
          </w:tcPr>
          <w:p w14:paraId="494B6908" w14:textId="06299CC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6D094227" w14:textId="589D7CE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[0.92, 0.99]</w:t>
            </w:r>
          </w:p>
        </w:tc>
      </w:tr>
      <w:tr w:rsidR="0056040E" w14:paraId="525A2398" w14:textId="77777777" w:rsidTr="00010BAD">
        <w:tc>
          <w:tcPr>
            <w:tcW w:w="263" w:type="dxa"/>
            <w:vAlign w:val="center"/>
          </w:tcPr>
          <w:p w14:paraId="6A8434F7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CF0E89B" w14:textId="2281ADFF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5" w:type="dxa"/>
            <w:vAlign w:val="center"/>
          </w:tcPr>
          <w:p w14:paraId="71186C54" w14:textId="3F6E6DB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350" w:type="dxa"/>
            <w:vAlign w:val="center"/>
          </w:tcPr>
          <w:p w14:paraId="5100D39E" w14:textId="0A72E41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1.32]</w:t>
            </w:r>
          </w:p>
        </w:tc>
        <w:tc>
          <w:tcPr>
            <w:tcW w:w="720" w:type="dxa"/>
            <w:vAlign w:val="center"/>
          </w:tcPr>
          <w:p w14:paraId="27C32D0A" w14:textId="3B770EC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0" w:type="dxa"/>
            <w:vAlign w:val="center"/>
          </w:tcPr>
          <w:p w14:paraId="05A3ADE8" w14:textId="693AB11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1.51]</w:t>
            </w:r>
          </w:p>
        </w:tc>
        <w:tc>
          <w:tcPr>
            <w:tcW w:w="810" w:type="dxa"/>
            <w:vAlign w:val="center"/>
          </w:tcPr>
          <w:p w14:paraId="73534584" w14:textId="751C0DA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5C9EC78C" w14:textId="6EB430B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1.02]</w:t>
            </w:r>
          </w:p>
        </w:tc>
      </w:tr>
      <w:tr w:rsidR="0056040E" w14:paraId="4E928F1D" w14:textId="77777777" w:rsidTr="00010BAD">
        <w:tc>
          <w:tcPr>
            <w:tcW w:w="263" w:type="dxa"/>
            <w:vAlign w:val="center"/>
          </w:tcPr>
          <w:p w14:paraId="2E12FF2E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9D44142" w14:textId="63FCC5F5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5" w:type="dxa"/>
            <w:vAlign w:val="center"/>
          </w:tcPr>
          <w:p w14:paraId="4ED847A2" w14:textId="74A4F01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350" w:type="dxa"/>
            <w:vAlign w:val="center"/>
          </w:tcPr>
          <w:p w14:paraId="5A40F6B4" w14:textId="769B82D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1.54]</w:t>
            </w:r>
          </w:p>
        </w:tc>
        <w:tc>
          <w:tcPr>
            <w:tcW w:w="720" w:type="dxa"/>
            <w:vAlign w:val="center"/>
          </w:tcPr>
          <w:p w14:paraId="094543F7" w14:textId="0BA8B73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530" w:type="dxa"/>
            <w:vAlign w:val="center"/>
          </w:tcPr>
          <w:p w14:paraId="414D15C6" w14:textId="628A90F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[0.65, 0.99]</w:t>
            </w:r>
          </w:p>
        </w:tc>
        <w:tc>
          <w:tcPr>
            <w:tcW w:w="810" w:type="dxa"/>
            <w:vAlign w:val="center"/>
          </w:tcPr>
          <w:p w14:paraId="45492BDD" w14:textId="11BE7B2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23249C72" w14:textId="538785D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56040E" w14:paraId="6DC729BB" w14:textId="77777777" w:rsidTr="00010BAD">
        <w:tc>
          <w:tcPr>
            <w:tcW w:w="263" w:type="dxa"/>
            <w:vAlign w:val="center"/>
          </w:tcPr>
          <w:p w14:paraId="6A9CC049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A89A8C8" w14:textId="73433C4A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5" w:type="dxa"/>
            <w:vAlign w:val="center"/>
          </w:tcPr>
          <w:p w14:paraId="2E1CC897" w14:textId="46F8305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350" w:type="dxa"/>
            <w:vAlign w:val="center"/>
          </w:tcPr>
          <w:p w14:paraId="21480AB8" w14:textId="3A62CA7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 1.11]</w:t>
            </w:r>
          </w:p>
        </w:tc>
        <w:tc>
          <w:tcPr>
            <w:tcW w:w="720" w:type="dxa"/>
            <w:vAlign w:val="center"/>
          </w:tcPr>
          <w:p w14:paraId="63D001B8" w14:textId="78E89D4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30" w:type="dxa"/>
            <w:vAlign w:val="center"/>
          </w:tcPr>
          <w:p w14:paraId="3DDED79F" w14:textId="0EE6EAE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1.11]</w:t>
            </w:r>
          </w:p>
        </w:tc>
        <w:tc>
          <w:tcPr>
            <w:tcW w:w="810" w:type="dxa"/>
            <w:vAlign w:val="center"/>
          </w:tcPr>
          <w:p w14:paraId="2902B831" w14:textId="11279BC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686109F0" w14:textId="378FB3A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</w:tr>
      <w:tr w:rsidR="009D71FC" w14:paraId="62A11EC0" w14:textId="77777777" w:rsidTr="009D71FC">
        <w:tc>
          <w:tcPr>
            <w:tcW w:w="8629" w:type="dxa"/>
            <w:gridSpan w:val="8"/>
            <w:vAlign w:val="center"/>
          </w:tcPr>
          <w:p w14:paraId="44649B28" w14:textId="63E2F54C" w:rsidR="009D71FC" w:rsidRPr="009D71FC" w:rsidRDefault="009D71FC" w:rsidP="009D71F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D71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56040E" w14:paraId="6E411B58" w14:textId="77777777" w:rsidTr="00010BAD">
        <w:tc>
          <w:tcPr>
            <w:tcW w:w="263" w:type="dxa"/>
            <w:vAlign w:val="center"/>
          </w:tcPr>
          <w:p w14:paraId="122D5E4D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7187623F" w14:textId="7B6C6A3A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905" w:type="dxa"/>
            <w:vAlign w:val="center"/>
          </w:tcPr>
          <w:p w14:paraId="71D10684" w14:textId="1591DD2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350" w:type="dxa"/>
            <w:vAlign w:val="center"/>
          </w:tcPr>
          <w:p w14:paraId="7AF3EB10" w14:textId="17DEC86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1.76]</w:t>
            </w:r>
          </w:p>
        </w:tc>
        <w:tc>
          <w:tcPr>
            <w:tcW w:w="720" w:type="dxa"/>
            <w:vAlign w:val="center"/>
          </w:tcPr>
          <w:p w14:paraId="7A8DC16A" w14:textId="7C6238B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530" w:type="dxa"/>
            <w:vAlign w:val="center"/>
          </w:tcPr>
          <w:p w14:paraId="2B420269" w14:textId="5F272DCE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[0.60, 0.94]</w:t>
            </w:r>
          </w:p>
        </w:tc>
        <w:tc>
          <w:tcPr>
            <w:tcW w:w="810" w:type="dxa"/>
            <w:vAlign w:val="center"/>
          </w:tcPr>
          <w:p w14:paraId="1E633636" w14:textId="7B51148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5F2374B5" w14:textId="708E605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1.10]</w:t>
            </w:r>
          </w:p>
        </w:tc>
      </w:tr>
      <w:tr w:rsidR="0056040E" w14:paraId="765C5281" w14:textId="77777777" w:rsidTr="00010BAD">
        <w:tc>
          <w:tcPr>
            <w:tcW w:w="263" w:type="dxa"/>
            <w:vAlign w:val="center"/>
          </w:tcPr>
          <w:p w14:paraId="4FE5C8DF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D57F4CB" w14:textId="09341BD3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905" w:type="dxa"/>
            <w:vAlign w:val="center"/>
          </w:tcPr>
          <w:p w14:paraId="7256EB28" w14:textId="58BA4AE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350" w:type="dxa"/>
            <w:vAlign w:val="center"/>
          </w:tcPr>
          <w:p w14:paraId="0B884E74" w14:textId="7DD8E1C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1.24]</w:t>
            </w:r>
          </w:p>
        </w:tc>
        <w:tc>
          <w:tcPr>
            <w:tcW w:w="720" w:type="dxa"/>
            <w:vAlign w:val="center"/>
          </w:tcPr>
          <w:p w14:paraId="0736616E" w14:textId="7D1529F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0" w:type="dxa"/>
            <w:vAlign w:val="center"/>
          </w:tcPr>
          <w:p w14:paraId="4C446FA8" w14:textId="2FF7419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1.02]</w:t>
            </w:r>
          </w:p>
        </w:tc>
        <w:tc>
          <w:tcPr>
            <w:tcW w:w="810" w:type="dxa"/>
            <w:vAlign w:val="center"/>
          </w:tcPr>
          <w:p w14:paraId="787C70CC" w14:textId="2112612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0" w:type="dxa"/>
            <w:vAlign w:val="center"/>
          </w:tcPr>
          <w:p w14:paraId="59002A1C" w14:textId="592567D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1.01]</w:t>
            </w:r>
          </w:p>
        </w:tc>
      </w:tr>
      <w:tr w:rsidR="0056040E" w14:paraId="52AE2E56" w14:textId="77777777" w:rsidTr="00010BAD">
        <w:tc>
          <w:tcPr>
            <w:tcW w:w="263" w:type="dxa"/>
            <w:vAlign w:val="center"/>
          </w:tcPr>
          <w:p w14:paraId="56996E34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5725993B" w14:textId="2F1C1EBB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905" w:type="dxa"/>
            <w:vAlign w:val="center"/>
          </w:tcPr>
          <w:p w14:paraId="58744C31" w14:textId="04596E6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50" w:type="dxa"/>
            <w:vAlign w:val="center"/>
          </w:tcPr>
          <w:p w14:paraId="009BD2E4" w14:textId="75EDFFD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[0.67, 1.21]</w:t>
            </w:r>
          </w:p>
        </w:tc>
        <w:tc>
          <w:tcPr>
            <w:tcW w:w="720" w:type="dxa"/>
            <w:vAlign w:val="center"/>
          </w:tcPr>
          <w:p w14:paraId="74F61532" w14:textId="3B9D2B6E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530" w:type="dxa"/>
            <w:vAlign w:val="center"/>
          </w:tcPr>
          <w:p w14:paraId="1F980AFD" w14:textId="1797FD6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[0.64, 1.03]</w:t>
            </w:r>
          </w:p>
        </w:tc>
        <w:tc>
          <w:tcPr>
            <w:tcW w:w="810" w:type="dxa"/>
            <w:vAlign w:val="center"/>
          </w:tcPr>
          <w:p w14:paraId="26EA599D" w14:textId="0B0D5AB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0" w:type="dxa"/>
            <w:vAlign w:val="center"/>
          </w:tcPr>
          <w:p w14:paraId="077C9D60" w14:textId="1A5D7CB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[0.89, 0.95]</w:t>
            </w:r>
          </w:p>
        </w:tc>
      </w:tr>
      <w:tr w:rsidR="0056040E" w14:paraId="698C650B" w14:textId="77777777" w:rsidTr="00010BAD">
        <w:tc>
          <w:tcPr>
            <w:tcW w:w="263" w:type="dxa"/>
            <w:vAlign w:val="center"/>
          </w:tcPr>
          <w:p w14:paraId="317866A4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73066B61" w14:textId="64D3C4CC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905" w:type="dxa"/>
            <w:vAlign w:val="center"/>
          </w:tcPr>
          <w:p w14:paraId="58526538" w14:textId="467C0C4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350" w:type="dxa"/>
            <w:vAlign w:val="center"/>
          </w:tcPr>
          <w:p w14:paraId="6C01EE48" w14:textId="1FEFFCB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1.75]</w:t>
            </w:r>
          </w:p>
        </w:tc>
        <w:tc>
          <w:tcPr>
            <w:tcW w:w="720" w:type="dxa"/>
            <w:vAlign w:val="center"/>
          </w:tcPr>
          <w:p w14:paraId="211F314D" w14:textId="3CE1BF4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530" w:type="dxa"/>
            <w:vAlign w:val="center"/>
          </w:tcPr>
          <w:p w14:paraId="44B3153D" w14:textId="3B73AC4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1.58]</w:t>
            </w:r>
          </w:p>
        </w:tc>
        <w:tc>
          <w:tcPr>
            <w:tcW w:w="810" w:type="dxa"/>
            <w:vAlign w:val="center"/>
          </w:tcPr>
          <w:p w14:paraId="25429CD4" w14:textId="0F8548D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0" w:type="dxa"/>
            <w:vAlign w:val="center"/>
          </w:tcPr>
          <w:p w14:paraId="0787386D" w14:textId="07488FA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1.15]</w:t>
            </w:r>
          </w:p>
        </w:tc>
      </w:tr>
      <w:tr w:rsidR="0056040E" w14:paraId="6C56C4D6" w14:textId="77777777" w:rsidTr="00010BAD">
        <w:tc>
          <w:tcPr>
            <w:tcW w:w="263" w:type="dxa"/>
            <w:vAlign w:val="center"/>
          </w:tcPr>
          <w:p w14:paraId="698C0518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BAC620E" w14:textId="2B31B049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905" w:type="dxa"/>
            <w:vAlign w:val="center"/>
          </w:tcPr>
          <w:p w14:paraId="5F3A81FC" w14:textId="54BE30F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350" w:type="dxa"/>
            <w:vAlign w:val="center"/>
          </w:tcPr>
          <w:p w14:paraId="629984A6" w14:textId="1F6A9BE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1.18]</w:t>
            </w:r>
          </w:p>
        </w:tc>
        <w:tc>
          <w:tcPr>
            <w:tcW w:w="720" w:type="dxa"/>
            <w:vAlign w:val="center"/>
          </w:tcPr>
          <w:p w14:paraId="3682C7EC" w14:textId="5FA432E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530" w:type="dxa"/>
            <w:vAlign w:val="center"/>
          </w:tcPr>
          <w:p w14:paraId="523C66A0" w14:textId="3942647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1.88]</w:t>
            </w:r>
          </w:p>
        </w:tc>
        <w:tc>
          <w:tcPr>
            <w:tcW w:w="810" w:type="dxa"/>
            <w:vAlign w:val="center"/>
          </w:tcPr>
          <w:p w14:paraId="7239E34F" w14:textId="05BC36A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30" w:type="dxa"/>
            <w:vAlign w:val="center"/>
          </w:tcPr>
          <w:p w14:paraId="31D25013" w14:textId="2088E8C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1.13]</w:t>
            </w:r>
          </w:p>
        </w:tc>
      </w:tr>
      <w:tr w:rsidR="009D71FC" w14:paraId="13D919BC" w14:textId="77777777" w:rsidTr="00010BAD">
        <w:tc>
          <w:tcPr>
            <w:tcW w:w="8629" w:type="dxa"/>
            <w:gridSpan w:val="8"/>
            <w:vAlign w:val="center"/>
          </w:tcPr>
          <w:p w14:paraId="671460F9" w14:textId="77777777" w:rsidR="009D71FC" w:rsidRPr="004E1361" w:rsidRDefault="009D71FC" w:rsidP="009D71F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56040E" w14:paraId="34F8DD17" w14:textId="77777777" w:rsidTr="00010BAD">
        <w:tc>
          <w:tcPr>
            <w:tcW w:w="263" w:type="dxa"/>
            <w:vAlign w:val="center"/>
          </w:tcPr>
          <w:p w14:paraId="0ABCFCA5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F34F407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5" w:type="dxa"/>
            <w:vAlign w:val="center"/>
          </w:tcPr>
          <w:p w14:paraId="7D8258DA" w14:textId="2F48544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50" w:type="dxa"/>
            <w:vAlign w:val="center"/>
          </w:tcPr>
          <w:p w14:paraId="0C9798C3" w14:textId="04D4E5A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1.01]</w:t>
            </w:r>
          </w:p>
        </w:tc>
        <w:tc>
          <w:tcPr>
            <w:tcW w:w="720" w:type="dxa"/>
            <w:vAlign w:val="center"/>
          </w:tcPr>
          <w:p w14:paraId="2ECC242B" w14:textId="7B3012C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0" w:type="dxa"/>
            <w:vAlign w:val="center"/>
          </w:tcPr>
          <w:p w14:paraId="6894495B" w14:textId="043F430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1.18]</w:t>
            </w:r>
          </w:p>
        </w:tc>
        <w:tc>
          <w:tcPr>
            <w:tcW w:w="810" w:type="dxa"/>
            <w:vAlign w:val="center"/>
          </w:tcPr>
          <w:p w14:paraId="1BCF09B1" w14:textId="03A69B2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70B398C6" w14:textId="50E359A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1.07]</w:t>
            </w:r>
          </w:p>
        </w:tc>
      </w:tr>
      <w:tr w:rsidR="0056040E" w14:paraId="39B7BA8A" w14:textId="77777777" w:rsidTr="00010BAD">
        <w:tc>
          <w:tcPr>
            <w:tcW w:w="263" w:type="dxa"/>
            <w:vAlign w:val="center"/>
          </w:tcPr>
          <w:p w14:paraId="4A468A41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0F32C3B9" w14:textId="77777777" w:rsidR="0056040E" w:rsidRPr="004A5DD4" w:rsidRDefault="0056040E" w:rsidP="0056040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5" w:type="dxa"/>
            <w:vAlign w:val="center"/>
          </w:tcPr>
          <w:p w14:paraId="298B3719" w14:textId="767B1FA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50" w:type="dxa"/>
            <w:vAlign w:val="center"/>
          </w:tcPr>
          <w:p w14:paraId="5CCD77F9" w14:textId="6C7AC17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[0.32, 1.19]</w:t>
            </w:r>
          </w:p>
        </w:tc>
        <w:tc>
          <w:tcPr>
            <w:tcW w:w="720" w:type="dxa"/>
            <w:vAlign w:val="center"/>
          </w:tcPr>
          <w:p w14:paraId="518066A5" w14:textId="6696990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30" w:type="dxa"/>
            <w:vAlign w:val="center"/>
          </w:tcPr>
          <w:p w14:paraId="45EEA3F4" w14:textId="76677F77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0.25]</w:t>
            </w:r>
          </w:p>
        </w:tc>
        <w:tc>
          <w:tcPr>
            <w:tcW w:w="810" w:type="dxa"/>
            <w:vAlign w:val="center"/>
          </w:tcPr>
          <w:p w14:paraId="6F14A393" w14:textId="58C034C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30" w:type="dxa"/>
            <w:vAlign w:val="center"/>
          </w:tcPr>
          <w:p w14:paraId="05D439BD" w14:textId="0C143C6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[0.78, 0.90]</w:t>
            </w:r>
          </w:p>
        </w:tc>
      </w:tr>
      <w:tr w:rsidR="0056040E" w14:paraId="04D418F7" w14:textId="77777777" w:rsidTr="00010BAD">
        <w:tc>
          <w:tcPr>
            <w:tcW w:w="263" w:type="dxa"/>
            <w:vAlign w:val="center"/>
          </w:tcPr>
          <w:p w14:paraId="587C006C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829033B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5" w:type="dxa"/>
            <w:vAlign w:val="center"/>
          </w:tcPr>
          <w:p w14:paraId="486DB9A9" w14:textId="3C5C735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350" w:type="dxa"/>
            <w:vAlign w:val="center"/>
          </w:tcPr>
          <w:p w14:paraId="34787052" w14:textId="41C2396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1.34]</w:t>
            </w:r>
          </w:p>
        </w:tc>
        <w:tc>
          <w:tcPr>
            <w:tcW w:w="720" w:type="dxa"/>
            <w:vAlign w:val="center"/>
          </w:tcPr>
          <w:p w14:paraId="0B79D129" w14:textId="29C68E2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1530" w:type="dxa"/>
            <w:vAlign w:val="center"/>
          </w:tcPr>
          <w:p w14:paraId="5B59BD6D" w14:textId="7B1F144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2.05]</w:t>
            </w:r>
          </w:p>
        </w:tc>
        <w:tc>
          <w:tcPr>
            <w:tcW w:w="810" w:type="dxa"/>
            <w:vAlign w:val="center"/>
          </w:tcPr>
          <w:p w14:paraId="1CC4ECE5" w14:textId="49001C5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49C0CF0E" w14:textId="702AC20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</w:tr>
      <w:tr w:rsidR="0056040E" w14:paraId="1C9F6328" w14:textId="77777777" w:rsidTr="00010BAD">
        <w:tc>
          <w:tcPr>
            <w:tcW w:w="263" w:type="dxa"/>
            <w:vAlign w:val="center"/>
          </w:tcPr>
          <w:p w14:paraId="57CE7D24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7A3BDDF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5" w:type="dxa"/>
            <w:vAlign w:val="center"/>
          </w:tcPr>
          <w:p w14:paraId="4FB7EE26" w14:textId="5321325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350" w:type="dxa"/>
            <w:vAlign w:val="center"/>
          </w:tcPr>
          <w:p w14:paraId="5E381559" w14:textId="3B94C1C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1.06]</w:t>
            </w:r>
          </w:p>
        </w:tc>
        <w:tc>
          <w:tcPr>
            <w:tcW w:w="720" w:type="dxa"/>
            <w:vAlign w:val="center"/>
          </w:tcPr>
          <w:p w14:paraId="2897E69A" w14:textId="03EB70E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667671AB" w14:textId="07DD4D9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[0.83, 0.97]</w:t>
            </w:r>
          </w:p>
        </w:tc>
        <w:tc>
          <w:tcPr>
            <w:tcW w:w="810" w:type="dxa"/>
            <w:vAlign w:val="center"/>
          </w:tcPr>
          <w:p w14:paraId="68F39126" w14:textId="4F85A03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63144B73" w14:textId="2573AC2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1.02]</w:t>
            </w:r>
          </w:p>
        </w:tc>
      </w:tr>
      <w:tr w:rsidR="0056040E" w14:paraId="36036A0E" w14:textId="77777777" w:rsidTr="00010BAD">
        <w:tc>
          <w:tcPr>
            <w:tcW w:w="263" w:type="dxa"/>
            <w:vAlign w:val="center"/>
          </w:tcPr>
          <w:p w14:paraId="29ABA9FC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39A4E1B8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5" w:type="dxa"/>
            <w:vAlign w:val="center"/>
          </w:tcPr>
          <w:p w14:paraId="05741A07" w14:textId="54DA62B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350" w:type="dxa"/>
            <w:vAlign w:val="center"/>
          </w:tcPr>
          <w:p w14:paraId="52172B46" w14:textId="59097FD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1.35]</w:t>
            </w:r>
          </w:p>
        </w:tc>
        <w:tc>
          <w:tcPr>
            <w:tcW w:w="720" w:type="dxa"/>
            <w:vAlign w:val="center"/>
          </w:tcPr>
          <w:p w14:paraId="5DE40720" w14:textId="16887D9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0" w:type="dxa"/>
            <w:vAlign w:val="center"/>
          </w:tcPr>
          <w:p w14:paraId="0FF249A5" w14:textId="495C1BD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1.23]</w:t>
            </w:r>
          </w:p>
        </w:tc>
        <w:tc>
          <w:tcPr>
            <w:tcW w:w="810" w:type="dxa"/>
            <w:vAlign w:val="center"/>
          </w:tcPr>
          <w:p w14:paraId="5CFFEB73" w14:textId="2BDA3D32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60F87092" w14:textId="0474111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1.02]</w:t>
            </w:r>
          </w:p>
        </w:tc>
      </w:tr>
      <w:tr w:rsidR="0056040E" w14:paraId="6438534F" w14:textId="77777777" w:rsidTr="00010BAD">
        <w:tc>
          <w:tcPr>
            <w:tcW w:w="263" w:type="dxa"/>
            <w:vAlign w:val="center"/>
          </w:tcPr>
          <w:p w14:paraId="3C086CD5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A4407BD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5" w:type="dxa"/>
            <w:vAlign w:val="center"/>
          </w:tcPr>
          <w:p w14:paraId="0EE9A7C4" w14:textId="5C79220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50" w:type="dxa"/>
            <w:vAlign w:val="center"/>
          </w:tcPr>
          <w:p w14:paraId="34D5D655" w14:textId="2E1B741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[0.70, 1.59]</w:t>
            </w:r>
          </w:p>
        </w:tc>
        <w:tc>
          <w:tcPr>
            <w:tcW w:w="720" w:type="dxa"/>
            <w:vAlign w:val="center"/>
          </w:tcPr>
          <w:p w14:paraId="0A8C4357" w14:textId="06B6234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30" w:type="dxa"/>
            <w:vAlign w:val="center"/>
          </w:tcPr>
          <w:p w14:paraId="42000685" w14:textId="3D72028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[0.61, 0.97]</w:t>
            </w:r>
          </w:p>
        </w:tc>
        <w:tc>
          <w:tcPr>
            <w:tcW w:w="810" w:type="dxa"/>
            <w:vAlign w:val="center"/>
          </w:tcPr>
          <w:p w14:paraId="1606F2B6" w14:textId="47306C7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2399F427" w14:textId="60FDB86F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1.06]</w:t>
            </w:r>
          </w:p>
        </w:tc>
      </w:tr>
      <w:tr w:rsidR="0056040E" w14:paraId="2B5EC28A" w14:textId="77777777" w:rsidTr="00010BAD">
        <w:tc>
          <w:tcPr>
            <w:tcW w:w="263" w:type="dxa"/>
            <w:vAlign w:val="center"/>
          </w:tcPr>
          <w:p w14:paraId="5FE0E10D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5126AA61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5" w:type="dxa"/>
            <w:vAlign w:val="center"/>
          </w:tcPr>
          <w:p w14:paraId="53633257" w14:textId="6E41280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350" w:type="dxa"/>
            <w:vAlign w:val="center"/>
          </w:tcPr>
          <w:p w14:paraId="1F8F0B0D" w14:textId="54A9DC6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 1.40]</w:t>
            </w:r>
          </w:p>
        </w:tc>
        <w:tc>
          <w:tcPr>
            <w:tcW w:w="720" w:type="dxa"/>
            <w:vAlign w:val="center"/>
          </w:tcPr>
          <w:p w14:paraId="4DA7A439" w14:textId="264240B3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335408E2" w14:textId="0DDCE3E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1.23]</w:t>
            </w:r>
          </w:p>
        </w:tc>
        <w:tc>
          <w:tcPr>
            <w:tcW w:w="810" w:type="dxa"/>
            <w:vAlign w:val="center"/>
          </w:tcPr>
          <w:p w14:paraId="39E58857" w14:textId="1818C015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35AC3AF6" w14:textId="3F424F6D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1.05]</w:t>
            </w:r>
          </w:p>
        </w:tc>
      </w:tr>
      <w:tr w:rsidR="0056040E" w14:paraId="057AF53F" w14:textId="77777777" w:rsidTr="00010BAD">
        <w:tc>
          <w:tcPr>
            <w:tcW w:w="263" w:type="dxa"/>
            <w:vAlign w:val="center"/>
          </w:tcPr>
          <w:p w14:paraId="6D59F36F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2EDCD838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5" w:type="dxa"/>
            <w:vAlign w:val="center"/>
          </w:tcPr>
          <w:p w14:paraId="695FAF96" w14:textId="1378398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50" w:type="dxa"/>
            <w:vAlign w:val="center"/>
          </w:tcPr>
          <w:p w14:paraId="16E00621" w14:textId="0642A93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[0.48, 1.68]</w:t>
            </w:r>
          </w:p>
        </w:tc>
        <w:tc>
          <w:tcPr>
            <w:tcW w:w="720" w:type="dxa"/>
            <w:vAlign w:val="center"/>
          </w:tcPr>
          <w:p w14:paraId="2B57E466" w14:textId="6346B05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65E1F0AC" w14:textId="5B12BB4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[0.60, 1.48]</w:t>
            </w:r>
          </w:p>
        </w:tc>
        <w:tc>
          <w:tcPr>
            <w:tcW w:w="810" w:type="dxa"/>
            <w:vAlign w:val="center"/>
          </w:tcPr>
          <w:p w14:paraId="27DAEB99" w14:textId="58589860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148D22C1" w14:textId="30A4B52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1.13]</w:t>
            </w:r>
          </w:p>
        </w:tc>
      </w:tr>
      <w:tr w:rsidR="0056040E" w14:paraId="494C87D5" w14:textId="77777777" w:rsidTr="00010BAD">
        <w:tc>
          <w:tcPr>
            <w:tcW w:w="263" w:type="dxa"/>
            <w:vAlign w:val="center"/>
          </w:tcPr>
          <w:p w14:paraId="591F2F07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C5C01C7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5" w:type="dxa"/>
            <w:vAlign w:val="center"/>
          </w:tcPr>
          <w:p w14:paraId="10BCE7CB" w14:textId="4661471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2.20</w:t>
            </w:r>
          </w:p>
        </w:tc>
        <w:tc>
          <w:tcPr>
            <w:tcW w:w="1350" w:type="dxa"/>
            <w:vAlign w:val="center"/>
          </w:tcPr>
          <w:p w14:paraId="3A150893" w14:textId="1CF02C99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4.42]</w:t>
            </w:r>
          </w:p>
        </w:tc>
        <w:tc>
          <w:tcPr>
            <w:tcW w:w="720" w:type="dxa"/>
            <w:vAlign w:val="center"/>
          </w:tcPr>
          <w:p w14:paraId="53F6C139" w14:textId="24E04014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530" w:type="dxa"/>
            <w:vAlign w:val="center"/>
          </w:tcPr>
          <w:p w14:paraId="3C5F8F09" w14:textId="08532C6C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2.18]</w:t>
            </w:r>
          </w:p>
        </w:tc>
        <w:tc>
          <w:tcPr>
            <w:tcW w:w="810" w:type="dxa"/>
            <w:vAlign w:val="center"/>
          </w:tcPr>
          <w:p w14:paraId="38FF1241" w14:textId="053281BE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2C6C141E" w14:textId="30B559DE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1.12]</w:t>
            </w:r>
          </w:p>
        </w:tc>
      </w:tr>
      <w:tr w:rsidR="0056040E" w14:paraId="3FED1C31" w14:textId="77777777" w:rsidTr="00010BAD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1803D46B" w14:textId="77777777" w:rsidR="0056040E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65F8BEC5" w14:textId="77777777" w:rsidR="0056040E" w:rsidRPr="00200A77" w:rsidRDefault="0056040E" w:rsidP="0056040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2BB8AB9" w14:textId="44EB9FC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FC5980D" w14:textId="1E5C9578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1.22]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A66F115" w14:textId="03A2764B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A3B7B9B" w14:textId="54C2F0EA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0.95]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01E65D" w14:textId="56B50A66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EEF5DC4" w14:textId="54958FE1" w:rsidR="0056040E" w:rsidRPr="004E1361" w:rsidRDefault="0056040E" w:rsidP="0056040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[0.96, 0.99]</w:t>
            </w:r>
          </w:p>
        </w:tc>
      </w:tr>
      <w:tr w:rsidR="009D71FC" w14:paraId="14A0A25B" w14:textId="77777777" w:rsidTr="00010BAD">
        <w:tc>
          <w:tcPr>
            <w:tcW w:w="8629" w:type="dxa"/>
            <w:gridSpan w:val="8"/>
            <w:tcBorders>
              <w:top w:val="single" w:sz="4" w:space="0" w:color="auto"/>
            </w:tcBorders>
            <w:vAlign w:val="center"/>
          </w:tcPr>
          <w:p w14:paraId="065F6489" w14:textId="77777777" w:rsidR="009D71FC" w:rsidRPr="004E1361" w:rsidRDefault="009D71FC" w:rsidP="009D71FC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odds ratio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IRR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= incidence rate ratio.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71813494" w14:textId="77777777" w:rsidR="009D71FC" w:rsidRDefault="009D71FC" w:rsidP="009D71F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7506BE" w14:textId="00905A21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DE52D2" w14:textId="77777777" w:rsidR="00605BEF" w:rsidRDefault="00605BE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331DE76" w14:textId="2B3003A0" w:rsidR="00F81F9D" w:rsidRDefault="00F81F9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A493FC" w14:textId="37CDF4A7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32F76CB" w14:textId="7EED3890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9FDF06" w14:textId="293BECFB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AFF2023" w14:textId="77777777" w:rsidR="00041BF2" w:rsidRDefault="00041BF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3F66E6" w14:textId="454FB591" w:rsidR="003C369A" w:rsidRDefault="003C369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F544BC" w14:textId="77777777" w:rsidR="0031533B" w:rsidRDefault="0031533B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60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64"/>
        <w:gridCol w:w="720"/>
        <w:gridCol w:w="1440"/>
        <w:gridCol w:w="720"/>
        <w:gridCol w:w="1440"/>
        <w:gridCol w:w="720"/>
        <w:gridCol w:w="1440"/>
        <w:gridCol w:w="720"/>
        <w:gridCol w:w="1440"/>
        <w:gridCol w:w="720"/>
        <w:gridCol w:w="1440"/>
      </w:tblGrid>
      <w:tr w:rsidR="003C369A" w14:paraId="2CC00644" w14:textId="77777777" w:rsidTr="00381F1A">
        <w:tc>
          <w:tcPr>
            <w:tcW w:w="12600" w:type="dxa"/>
            <w:gridSpan w:val="12"/>
            <w:vAlign w:val="center"/>
          </w:tcPr>
          <w:p w14:paraId="45B0DAA0" w14:textId="0C431DC4" w:rsidR="003C369A" w:rsidRPr="00C12B23" w:rsidRDefault="003C369A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3153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C12B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022A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130FED" w:rsidRPr="00C12B2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</w:tr>
      <w:tr w:rsidR="003C369A" w14:paraId="3C633E5F" w14:textId="77777777" w:rsidTr="00C12B23">
        <w:tc>
          <w:tcPr>
            <w:tcW w:w="12600" w:type="dxa"/>
            <w:gridSpan w:val="12"/>
            <w:tcBorders>
              <w:bottom w:val="single" w:sz="4" w:space="0" w:color="auto"/>
            </w:tcBorders>
            <w:vAlign w:val="center"/>
          </w:tcPr>
          <w:p w14:paraId="5DBD25E2" w14:textId="3B766D65" w:rsidR="003C369A" w:rsidRDefault="00C145A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Cognitive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3C369A" w14:paraId="3587761E" w14:textId="77777777" w:rsidTr="00C12B23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65C923C" w14:textId="77777777" w:rsidR="003C369A" w:rsidRDefault="003C369A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862EBD3" w14:textId="77777777" w:rsidR="003C369A" w:rsidRDefault="003C369A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DEA4D" w14:textId="77777777" w:rsidR="003C369A" w:rsidRDefault="003C369A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24DFB" w14:textId="77777777" w:rsidR="003C369A" w:rsidRDefault="003C369A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6975B" w14:textId="77777777" w:rsidR="003C369A" w:rsidRDefault="003C369A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83F4" w14:textId="77777777" w:rsidR="003C369A" w:rsidRDefault="003C369A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81842" w14:textId="77777777" w:rsidR="003C369A" w:rsidRDefault="003C369A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</w:tr>
      <w:tr w:rsidR="00717C3B" w14:paraId="6511C211" w14:textId="77777777" w:rsidTr="00EC0744"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34028A" w14:textId="145A6282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2117F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5F2CE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08F1F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F5A47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70A3F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0CC10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125A1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D6495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892D3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59BAB" w14:textId="77777777" w:rsidR="00717C3B" w:rsidRPr="00C12B2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12B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3C369A" w14:paraId="6E64E614" w14:textId="77777777" w:rsidTr="00C12B23">
        <w:tc>
          <w:tcPr>
            <w:tcW w:w="12600" w:type="dxa"/>
            <w:gridSpan w:val="12"/>
            <w:tcBorders>
              <w:top w:val="single" w:sz="4" w:space="0" w:color="auto"/>
            </w:tcBorders>
            <w:vAlign w:val="center"/>
          </w:tcPr>
          <w:p w14:paraId="754EE2EF" w14:textId="77777777" w:rsidR="003C369A" w:rsidRDefault="003C369A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970B6E" w14:paraId="565462DF" w14:textId="77777777" w:rsidTr="00381F1A">
        <w:trPr>
          <w:trHeight w:val="224"/>
        </w:trPr>
        <w:tc>
          <w:tcPr>
            <w:tcW w:w="236" w:type="dxa"/>
            <w:vAlign w:val="center"/>
          </w:tcPr>
          <w:p w14:paraId="2FDB85D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3A9D389" w14:textId="795EBA0F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Activity</w:t>
            </w:r>
          </w:p>
        </w:tc>
        <w:tc>
          <w:tcPr>
            <w:tcW w:w="720" w:type="dxa"/>
            <w:vAlign w:val="center"/>
          </w:tcPr>
          <w:p w14:paraId="7524E71D" w14:textId="3846CEB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23C33428" w14:textId="43CB0F4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-0.01]</w:t>
            </w:r>
          </w:p>
        </w:tc>
        <w:tc>
          <w:tcPr>
            <w:tcW w:w="720" w:type="dxa"/>
            <w:vAlign w:val="center"/>
          </w:tcPr>
          <w:p w14:paraId="12B4964F" w14:textId="5A88AD8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440" w:type="dxa"/>
            <w:vAlign w:val="center"/>
          </w:tcPr>
          <w:p w14:paraId="34F71BE2" w14:textId="49BB985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[-0.36, -0.03]</w:t>
            </w:r>
          </w:p>
        </w:tc>
        <w:tc>
          <w:tcPr>
            <w:tcW w:w="720" w:type="dxa"/>
            <w:vAlign w:val="center"/>
          </w:tcPr>
          <w:p w14:paraId="06F57603" w14:textId="0DD7FC6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11BCFA74" w14:textId="61D9047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0.01]</w:t>
            </w:r>
          </w:p>
        </w:tc>
        <w:tc>
          <w:tcPr>
            <w:tcW w:w="720" w:type="dxa"/>
            <w:vAlign w:val="center"/>
          </w:tcPr>
          <w:p w14:paraId="19E0F1CF" w14:textId="63B05A8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65A9587B" w14:textId="1D0B4D9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  <w:tc>
          <w:tcPr>
            <w:tcW w:w="720" w:type="dxa"/>
            <w:vAlign w:val="center"/>
          </w:tcPr>
          <w:p w14:paraId="2CB44F0F" w14:textId="494B7F2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1C49CD44" w14:textId="4DD56F1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0.00]</w:t>
            </w:r>
          </w:p>
        </w:tc>
      </w:tr>
      <w:tr w:rsidR="00970B6E" w14:paraId="4F30366D" w14:textId="77777777" w:rsidTr="00381F1A">
        <w:tc>
          <w:tcPr>
            <w:tcW w:w="236" w:type="dxa"/>
            <w:vAlign w:val="center"/>
          </w:tcPr>
          <w:p w14:paraId="7E61F58D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F161BAF" w14:textId="3300EDE6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Compliance</w:t>
            </w:r>
          </w:p>
        </w:tc>
        <w:tc>
          <w:tcPr>
            <w:tcW w:w="720" w:type="dxa"/>
            <w:vAlign w:val="center"/>
          </w:tcPr>
          <w:p w14:paraId="5E30CCFB" w14:textId="3FB156A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1134B32C" w14:textId="46B3EBD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0.13]</w:t>
            </w:r>
          </w:p>
        </w:tc>
        <w:tc>
          <w:tcPr>
            <w:tcW w:w="720" w:type="dxa"/>
            <w:vAlign w:val="center"/>
          </w:tcPr>
          <w:p w14:paraId="2DCA475F" w14:textId="662CA09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4420DDAE" w14:textId="235F02C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0.13]</w:t>
            </w:r>
          </w:p>
        </w:tc>
        <w:tc>
          <w:tcPr>
            <w:tcW w:w="720" w:type="dxa"/>
            <w:vAlign w:val="center"/>
          </w:tcPr>
          <w:p w14:paraId="3BE531B4" w14:textId="558F5A1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62B0A9E5" w14:textId="63898EF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0.16]</w:t>
            </w:r>
          </w:p>
        </w:tc>
        <w:tc>
          <w:tcPr>
            <w:tcW w:w="720" w:type="dxa"/>
            <w:vAlign w:val="center"/>
          </w:tcPr>
          <w:p w14:paraId="2E72986C" w14:textId="743E730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7D4E4617" w14:textId="4F49869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0.17]</w:t>
            </w:r>
          </w:p>
        </w:tc>
        <w:tc>
          <w:tcPr>
            <w:tcW w:w="720" w:type="dxa"/>
            <w:vAlign w:val="center"/>
          </w:tcPr>
          <w:p w14:paraId="3EE3DEE9" w14:textId="4266B17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46EB628B" w14:textId="634C3A0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0.16]</w:t>
            </w:r>
          </w:p>
        </w:tc>
      </w:tr>
      <w:tr w:rsidR="00970B6E" w14:paraId="748D3D0F" w14:textId="77777777" w:rsidTr="00381F1A">
        <w:tc>
          <w:tcPr>
            <w:tcW w:w="236" w:type="dxa"/>
            <w:vAlign w:val="center"/>
          </w:tcPr>
          <w:p w14:paraId="07A4DBD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A91FA87" w14:textId="0B314278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Fearful</w:t>
            </w:r>
          </w:p>
        </w:tc>
        <w:tc>
          <w:tcPr>
            <w:tcW w:w="720" w:type="dxa"/>
            <w:vAlign w:val="center"/>
          </w:tcPr>
          <w:p w14:paraId="2D44F4D2" w14:textId="66BD1E6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4970E5B8" w14:textId="4D5B07C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0.09]</w:t>
            </w:r>
          </w:p>
        </w:tc>
        <w:tc>
          <w:tcPr>
            <w:tcW w:w="720" w:type="dxa"/>
            <w:vAlign w:val="center"/>
          </w:tcPr>
          <w:p w14:paraId="0B299DFC" w14:textId="5E5AE35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569E93BA" w14:textId="41EC0DC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[-0.24, 0.12]</w:t>
            </w:r>
          </w:p>
        </w:tc>
        <w:tc>
          <w:tcPr>
            <w:tcW w:w="720" w:type="dxa"/>
            <w:vAlign w:val="center"/>
          </w:tcPr>
          <w:p w14:paraId="1C9635D7" w14:textId="7FDD503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499C48D4" w14:textId="6B60EDA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  <w:tc>
          <w:tcPr>
            <w:tcW w:w="720" w:type="dxa"/>
            <w:vAlign w:val="center"/>
          </w:tcPr>
          <w:p w14:paraId="0BA2D10C" w14:textId="2B5D2E4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003A7FA5" w14:textId="25AEB18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0.04]</w:t>
            </w:r>
          </w:p>
        </w:tc>
        <w:tc>
          <w:tcPr>
            <w:tcW w:w="720" w:type="dxa"/>
            <w:vAlign w:val="center"/>
          </w:tcPr>
          <w:p w14:paraId="5F3F9EF4" w14:textId="6AF42CA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26C1D175" w14:textId="3B8E87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970B6E" w14:paraId="71B84EBC" w14:textId="77777777" w:rsidTr="00381F1A">
        <w:tc>
          <w:tcPr>
            <w:tcW w:w="236" w:type="dxa"/>
            <w:vAlign w:val="center"/>
          </w:tcPr>
          <w:p w14:paraId="696C5432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BE6E3CB" w14:textId="6665626D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Insecure</w:t>
            </w:r>
          </w:p>
        </w:tc>
        <w:tc>
          <w:tcPr>
            <w:tcW w:w="720" w:type="dxa"/>
            <w:vAlign w:val="center"/>
          </w:tcPr>
          <w:p w14:paraId="63BDD695" w14:textId="6CDF670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04DE0B71" w14:textId="29D46D4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0.03]</w:t>
            </w:r>
          </w:p>
        </w:tc>
        <w:tc>
          <w:tcPr>
            <w:tcW w:w="720" w:type="dxa"/>
            <w:vAlign w:val="center"/>
          </w:tcPr>
          <w:p w14:paraId="5569A473" w14:textId="428E309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50D6A4AC" w14:textId="3121535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[-0.33, 0.03]</w:t>
            </w:r>
          </w:p>
        </w:tc>
        <w:tc>
          <w:tcPr>
            <w:tcW w:w="720" w:type="dxa"/>
            <w:vAlign w:val="center"/>
          </w:tcPr>
          <w:p w14:paraId="55782C9B" w14:textId="64B4341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7E541324" w14:textId="3298DE9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  <w:tc>
          <w:tcPr>
            <w:tcW w:w="720" w:type="dxa"/>
            <w:vAlign w:val="center"/>
          </w:tcPr>
          <w:p w14:paraId="7A6F4E4D" w14:textId="759701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1B1BD47D" w14:textId="01551C9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0.03]</w:t>
            </w:r>
          </w:p>
        </w:tc>
        <w:tc>
          <w:tcPr>
            <w:tcW w:w="720" w:type="dxa"/>
            <w:vAlign w:val="center"/>
          </w:tcPr>
          <w:p w14:paraId="15B38446" w14:textId="6559E6B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22E62223" w14:textId="1339BC5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970B6E" w14:paraId="3A3AD390" w14:textId="77777777" w:rsidTr="00381F1A">
        <w:tc>
          <w:tcPr>
            <w:tcW w:w="236" w:type="dxa"/>
            <w:vAlign w:val="center"/>
          </w:tcPr>
          <w:p w14:paraId="46B18113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2B19CA2" w14:textId="2C096149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Pos. Affect</w:t>
            </w:r>
          </w:p>
        </w:tc>
        <w:tc>
          <w:tcPr>
            <w:tcW w:w="720" w:type="dxa"/>
            <w:vAlign w:val="center"/>
          </w:tcPr>
          <w:p w14:paraId="12D2A774" w14:textId="6BE1954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366ED440" w14:textId="3F1FACB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  <w:tc>
          <w:tcPr>
            <w:tcW w:w="720" w:type="dxa"/>
            <w:vAlign w:val="center"/>
          </w:tcPr>
          <w:p w14:paraId="54D15D30" w14:textId="285774F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7EF0CE47" w14:textId="55101AE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0.23]</w:t>
            </w:r>
          </w:p>
        </w:tc>
        <w:tc>
          <w:tcPr>
            <w:tcW w:w="720" w:type="dxa"/>
            <w:vAlign w:val="center"/>
          </w:tcPr>
          <w:p w14:paraId="772683CF" w14:textId="1D44027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1B9B8C85" w14:textId="474D090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  <w:tc>
          <w:tcPr>
            <w:tcW w:w="720" w:type="dxa"/>
            <w:vAlign w:val="center"/>
          </w:tcPr>
          <w:p w14:paraId="396A8895" w14:textId="013EFA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470693CB" w14:textId="782C103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  <w:tc>
          <w:tcPr>
            <w:tcW w:w="720" w:type="dxa"/>
            <w:vAlign w:val="center"/>
          </w:tcPr>
          <w:p w14:paraId="6260C084" w14:textId="4F4196F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34C665C4" w14:textId="74FCCE2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0.02]</w:t>
            </w:r>
          </w:p>
        </w:tc>
      </w:tr>
      <w:tr w:rsidR="00970B6E" w14:paraId="167DC12B" w14:textId="77777777" w:rsidTr="00381F1A">
        <w:tc>
          <w:tcPr>
            <w:tcW w:w="236" w:type="dxa"/>
            <w:vAlign w:val="center"/>
          </w:tcPr>
          <w:p w14:paraId="7DD32076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7915750" w14:textId="56680C1D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Predictability</w:t>
            </w:r>
          </w:p>
        </w:tc>
        <w:tc>
          <w:tcPr>
            <w:tcW w:w="720" w:type="dxa"/>
            <w:vAlign w:val="center"/>
          </w:tcPr>
          <w:p w14:paraId="0DCF6910" w14:textId="147F641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68FE4BD9" w14:textId="7E126A0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0.04]</w:t>
            </w:r>
          </w:p>
        </w:tc>
        <w:tc>
          <w:tcPr>
            <w:tcW w:w="720" w:type="dxa"/>
            <w:vAlign w:val="center"/>
          </w:tcPr>
          <w:p w14:paraId="7EB0B725" w14:textId="3E789DB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5C6EF52F" w14:textId="314D10D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0.21]</w:t>
            </w:r>
          </w:p>
        </w:tc>
        <w:tc>
          <w:tcPr>
            <w:tcW w:w="720" w:type="dxa"/>
            <w:vAlign w:val="center"/>
          </w:tcPr>
          <w:p w14:paraId="27C0F7E6" w14:textId="3D6396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30F2F4A5" w14:textId="20D9555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0.07]</w:t>
            </w:r>
          </w:p>
        </w:tc>
        <w:tc>
          <w:tcPr>
            <w:tcW w:w="720" w:type="dxa"/>
            <w:vAlign w:val="center"/>
          </w:tcPr>
          <w:p w14:paraId="73A0195B" w14:textId="1895FCB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5FF9B9D5" w14:textId="1012EB7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0.07]</w:t>
            </w:r>
          </w:p>
        </w:tc>
        <w:tc>
          <w:tcPr>
            <w:tcW w:w="720" w:type="dxa"/>
            <w:vAlign w:val="center"/>
          </w:tcPr>
          <w:p w14:paraId="0A5B114D" w14:textId="13FDEAC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62B3602E" w14:textId="10D6B66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0.09]</w:t>
            </w:r>
          </w:p>
        </w:tc>
      </w:tr>
      <w:tr w:rsidR="00970B6E" w14:paraId="55332393" w14:textId="77777777" w:rsidTr="00381F1A">
        <w:tc>
          <w:tcPr>
            <w:tcW w:w="236" w:type="dxa"/>
            <w:vAlign w:val="center"/>
          </w:tcPr>
          <w:p w14:paraId="71685D25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BCA3C11" w14:textId="1D9B24C9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Sociability</w:t>
            </w:r>
          </w:p>
        </w:tc>
        <w:tc>
          <w:tcPr>
            <w:tcW w:w="720" w:type="dxa"/>
            <w:vAlign w:val="center"/>
          </w:tcPr>
          <w:p w14:paraId="286F3A1C" w14:textId="0DF2138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40" w:type="dxa"/>
            <w:vAlign w:val="center"/>
          </w:tcPr>
          <w:p w14:paraId="4E150728" w14:textId="5FEE4A5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0.20]</w:t>
            </w:r>
          </w:p>
        </w:tc>
        <w:tc>
          <w:tcPr>
            <w:tcW w:w="720" w:type="dxa"/>
            <w:vAlign w:val="center"/>
          </w:tcPr>
          <w:p w14:paraId="17C07235" w14:textId="5666756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4CEA2B94" w14:textId="1BD8BC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0.26]</w:t>
            </w:r>
          </w:p>
        </w:tc>
        <w:tc>
          <w:tcPr>
            <w:tcW w:w="720" w:type="dxa"/>
            <w:vAlign w:val="center"/>
          </w:tcPr>
          <w:p w14:paraId="4E969BD0" w14:textId="0C272C6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40" w:type="dxa"/>
            <w:vAlign w:val="center"/>
          </w:tcPr>
          <w:p w14:paraId="02E46C9B" w14:textId="130383F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0.21]</w:t>
            </w:r>
          </w:p>
        </w:tc>
        <w:tc>
          <w:tcPr>
            <w:tcW w:w="720" w:type="dxa"/>
            <w:vAlign w:val="center"/>
          </w:tcPr>
          <w:p w14:paraId="10273B52" w14:textId="245BE42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440" w:type="dxa"/>
            <w:vAlign w:val="center"/>
          </w:tcPr>
          <w:p w14:paraId="4C1B776E" w14:textId="4328FD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[0.13, 0.22]</w:t>
            </w:r>
          </w:p>
        </w:tc>
        <w:tc>
          <w:tcPr>
            <w:tcW w:w="720" w:type="dxa"/>
            <w:vAlign w:val="center"/>
          </w:tcPr>
          <w:p w14:paraId="54C1A21C" w14:textId="2FB5E9E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40" w:type="dxa"/>
            <w:vAlign w:val="center"/>
          </w:tcPr>
          <w:p w14:paraId="2374DC46" w14:textId="1BC68B6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0.20]</w:t>
            </w:r>
          </w:p>
        </w:tc>
      </w:tr>
      <w:tr w:rsidR="00A801DD" w14:paraId="7DED3CD0" w14:textId="77777777" w:rsidTr="00381F1A">
        <w:tc>
          <w:tcPr>
            <w:tcW w:w="12600" w:type="dxa"/>
            <w:gridSpan w:val="12"/>
            <w:vAlign w:val="center"/>
          </w:tcPr>
          <w:p w14:paraId="415F3E7E" w14:textId="4C163205" w:rsidR="00A801DD" w:rsidRPr="00970B6E" w:rsidRDefault="00A801DD" w:rsidP="00A801D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970B6E" w14:paraId="466217B6" w14:textId="77777777" w:rsidTr="00381F1A">
        <w:tc>
          <w:tcPr>
            <w:tcW w:w="236" w:type="dxa"/>
            <w:vAlign w:val="center"/>
          </w:tcPr>
          <w:p w14:paraId="42CA089C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BB93012" w14:textId="04302FFD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20" w:type="dxa"/>
            <w:vAlign w:val="center"/>
          </w:tcPr>
          <w:p w14:paraId="6A7615DA" w14:textId="5A4688C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40" w:type="dxa"/>
            <w:vAlign w:val="center"/>
          </w:tcPr>
          <w:p w14:paraId="4F313AF0" w14:textId="3C11007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[0.10, 0.21]</w:t>
            </w:r>
          </w:p>
        </w:tc>
        <w:tc>
          <w:tcPr>
            <w:tcW w:w="720" w:type="dxa"/>
            <w:vAlign w:val="center"/>
          </w:tcPr>
          <w:p w14:paraId="2EAEF4DC" w14:textId="1B1D158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08F47670" w14:textId="74B9E18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[-0.28, 0.29]</w:t>
            </w:r>
          </w:p>
        </w:tc>
        <w:tc>
          <w:tcPr>
            <w:tcW w:w="720" w:type="dxa"/>
            <w:vAlign w:val="center"/>
          </w:tcPr>
          <w:p w14:paraId="25706A5A" w14:textId="20648F6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440" w:type="dxa"/>
            <w:vAlign w:val="center"/>
          </w:tcPr>
          <w:p w14:paraId="64ACB2FE" w14:textId="7EF7E3F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[0.25, 0.30]</w:t>
            </w:r>
          </w:p>
        </w:tc>
        <w:tc>
          <w:tcPr>
            <w:tcW w:w="720" w:type="dxa"/>
            <w:vAlign w:val="center"/>
          </w:tcPr>
          <w:p w14:paraId="505BB23C" w14:textId="1C1140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40" w:type="dxa"/>
            <w:vAlign w:val="center"/>
          </w:tcPr>
          <w:p w14:paraId="68D17A37" w14:textId="5D4A231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[0.24, 0.29]</w:t>
            </w:r>
          </w:p>
        </w:tc>
        <w:tc>
          <w:tcPr>
            <w:tcW w:w="720" w:type="dxa"/>
            <w:vAlign w:val="center"/>
          </w:tcPr>
          <w:p w14:paraId="474A88B1" w14:textId="0559F74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40" w:type="dxa"/>
            <w:vAlign w:val="center"/>
          </w:tcPr>
          <w:p w14:paraId="116AB9AF" w14:textId="494A3F6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[0.23, 0.28]</w:t>
            </w:r>
          </w:p>
        </w:tc>
      </w:tr>
      <w:tr w:rsidR="00970B6E" w14:paraId="3F0C17D7" w14:textId="77777777" w:rsidTr="00381F1A">
        <w:tc>
          <w:tcPr>
            <w:tcW w:w="236" w:type="dxa"/>
            <w:vAlign w:val="center"/>
          </w:tcPr>
          <w:p w14:paraId="1A00645C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C16D83E" w14:textId="1B2D6386" w:rsidR="00970B6E" w:rsidRPr="004A5DD4" w:rsidRDefault="00970B6E" w:rsidP="00970B6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720" w:type="dxa"/>
            <w:vAlign w:val="center"/>
          </w:tcPr>
          <w:p w14:paraId="33728C8E" w14:textId="406EA8F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4C86E8BF" w14:textId="7055943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0.16]</w:t>
            </w:r>
          </w:p>
        </w:tc>
        <w:tc>
          <w:tcPr>
            <w:tcW w:w="720" w:type="dxa"/>
            <w:vAlign w:val="center"/>
          </w:tcPr>
          <w:p w14:paraId="6E9BB3F6" w14:textId="1E24564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6653D6A1" w14:textId="730DC5B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[-0.46, 0.15]</w:t>
            </w:r>
          </w:p>
        </w:tc>
        <w:tc>
          <w:tcPr>
            <w:tcW w:w="720" w:type="dxa"/>
            <w:vAlign w:val="center"/>
          </w:tcPr>
          <w:p w14:paraId="395DDED7" w14:textId="7266EFF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613ABDB6" w14:textId="7210EBE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0.01]</w:t>
            </w:r>
          </w:p>
        </w:tc>
        <w:tc>
          <w:tcPr>
            <w:tcW w:w="720" w:type="dxa"/>
            <w:vAlign w:val="center"/>
          </w:tcPr>
          <w:p w14:paraId="258CE6A1" w14:textId="0E373C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29787D77" w14:textId="781372D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0.18]</w:t>
            </w:r>
          </w:p>
        </w:tc>
        <w:tc>
          <w:tcPr>
            <w:tcW w:w="720" w:type="dxa"/>
            <w:vAlign w:val="center"/>
          </w:tcPr>
          <w:p w14:paraId="0E7202F1" w14:textId="1D2A28C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46E7A0AE" w14:textId="756C3A6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0.20]</w:t>
            </w:r>
          </w:p>
        </w:tc>
      </w:tr>
      <w:tr w:rsidR="00970B6E" w14:paraId="6CC25C42" w14:textId="77777777" w:rsidTr="00381F1A">
        <w:tc>
          <w:tcPr>
            <w:tcW w:w="236" w:type="dxa"/>
            <w:vAlign w:val="center"/>
          </w:tcPr>
          <w:p w14:paraId="3C34703E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2C2CD2B" w14:textId="6FB8DC16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720" w:type="dxa"/>
            <w:vAlign w:val="center"/>
          </w:tcPr>
          <w:p w14:paraId="4645D1DF" w14:textId="668B4F0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7F913D63" w14:textId="5FA0DFB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[-0.15, -0.02]</w:t>
            </w:r>
          </w:p>
        </w:tc>
        <w:tc>
          <w:tcPr>
            <w:tcW w:w="720" w:type="dxa"/>
            <w:vAlign w:val="center"/>
          </w:tcPr>
          <w:p w14:paraId="01ECF5F5" w14:textId="38458AE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440" w:type="dxa"/>
            <w:vAlign w:val="center"/>
          </w:tcPr>
          <w:p w14:paraId="7AA45632" w14:textId="0484828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[-0.33, 0.05]</w:t>
            </w:r>
          </w:p>
        </w:tc>
        <w:tc>
          <w:tcPr>
            <w:tcW w:w="720" w:type="dxa"/>
            <w:vAlign w:val="center"/>
          </w:tcPr>
          <w:p w14:paraId="0D8BC417" w14:textId="2D069FE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440" w:type="dxa"/>
            <w:vAlign w:val="center"/>
          </w:tcPr>
          <w:p w14:paraId="45EE5D94" w14:textId="3AEE823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[-0.23, -0.14]</w:t>
            </w:r>
          </w:p>
        </w:tc>
        <w:tc>
          <w:tcPr>
            <w:tcW w:w="720" w:type="dxa"/>
            <w:vAlign w:val="center"/>
          </w:tcPr>
          <w:p w14:paraId="6488CB95" w14:textId="07AFBDB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6EF704A5" w14:textId="594DAFC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[-0.20, -0.11]</w:t>
            </w:r>
          </w:p>
        </w:tc>
        <w:tc>
          <w:tcPr>
            <w:tcW w:w="720" w:type="dxa"/>
            <w:vAlign w:val="center"/>
          </w:tcPr>
          <w:p w14:paraId="157A0EE7" w14:textId="7C8AAB8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069A6932" w14:textId="4C9B55D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[-0.16, -0.06]</w:t>
            </w:r>
          </w:p>
        </w:tc>
      </w:tr>
      <w:tr w:rsidR="00970B6E" w14:paraId="4A7DF45D" w14:textId="77777777" w:rsidTr="00381F1A">
        <w:tc>
          <w:tcPr>
            <w:tcW w:w="236" w:type="dxa"/>
            <w:vAlign w:val="center"/>
          </w:tcPr>
          <w:p w14:paraId="775A398C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B5EAD83" w14:textId="3276C0E0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720" w:type="dxa"/>
            <w:vAlign w:val="center"/>
          </w:tcPr>
          <w:p w14:paraId="5A336BF4" w14:textId="14E54F3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01C16907" w14:textId="52A7748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  <w:tc>
          <w:tcPr>
            <w:tcW w:w="720" w:type="dxa"/>
            <w:vAlign w:val="center"/>
          </w:tcPr>
          <w:p w14:paraId="73E6EEE8" w14:textId="0A19A9F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7D68316B" w14:textId="5797482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0.04]</w:t>
            </w:r>
          </w:p>
        </w:tc>
        <w:tc>
          <w:tcPr>
            <w:tcW w:w="720" w:type="dxa"/>
            <w:vAlign w:val="center"/>
          </w:tcPr>
          <w:p w14:paraId="213CBF73" w14:textId="41562D7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32894FB5" w14:textId="029B660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0.05]</w:t>
            </w:r>
          </w:p>
        </w:tc>
        <w:tc>
          <w:tcPr>
            <w:tcW w:w="720" w:type="dxa"/>
            <w:vAlign w:val="center"/>
          </w:tcPr>
          <w:p w14:paraId="58C39DAE" w14:textId="3C277DB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63850EA0" w14:textId="6F2AA97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0.03]</w:t>
            </w:r>
          </w:p>
        </w:tc>
        <w:tc>
          <w:tcPr>
            <w:tcW w:w="720" w:type="dxa"/>
            <w:vAlign w:val="center"/>
          </w:tcPr>
          <w:p w14:paraId="028EF7FB" w14:textId="7019FF7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41CC0238" w14:textId="563A88B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0.04]</w:t>
            </w:r>
          </w:p>
        </w:tc>
      </w:tr>
      <w:tr w:rsidR="00970B6E" w14:paraId="400FFBC4" w14:textId="77777777" w:rsidTr="00381F1A">
        <w:tc>
          <w:tcPr>
            <w:tcW w:w="236" w:type="dxa"/>
            <w:vAlign w:val="center"/>
          </w:tcPr>
          <w:p w14:paraId="5D147258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4737CA5" w14:textId="669D7382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720" w:type="dxa"/>
            <w:vAlign w:val="center"/>
          </w:tcPr>
          <w:p w14:paraId="0D81CE9D" w14:textId="50E3A65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47E01C80" w14:textId="5011904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0.03]</w:t>
            </w:r>
          </w:p>
        </w:tc>
        <w:tc>
          <w:tcPr>
            <w:tcW w:w="720" w:type="dxa"/>
            <w:vAlign w:val="center"/>
          </w:tcPr>
          <w:p w14:paraId="7BB22E91" w14:textId="29DBAA3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7DB1693B" w14:textId="4675829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0.12]</w:t>
            </w:r>
          </w:p>
        </w:tc>
        <w:tc>
          <w:tcPr>
            <w:tcW w:w="720" w:type="dxa"/>
            <w:vAlign w:val="center"/>
          </w:tcPr>
          <w:p w14:paraId="1A1F06AE" w14:textId="4282542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334FF9A2" w14:textId="455920A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  <w:tc>
          <w:tcPr>
            <w:tcW w:w="720" w:type="dxa"/>
            <w:vAlign w:val="center"/>
          </w:tcPr>
          <w:p w14:paraId="1E288D14" w14:textId="27DEF82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14B8E7D9" w14:textId="036A81A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  <w:tc>
          <w:tcPr>
            <w:tcW w:w="720" w:type="dxa"/>
            <w:vAlign w:val="center"/>
          </w:tcPr>
          <w:p w14:paraId="14A3306C" w14:textId="497A5D3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538568BD" w14:textId="124E7FE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</w:tr>
      <w:tr w:rsidR="00970B6E" w14:paraId="4300C3D4" w14:textId="77777777" w:rsidTr="00381F1A">
        <w:tc>
          <w:tcPr>
            <w:tcW w:w="236" w:type="dxa"/>
            <w:vAlign w:val="center"/>
          </w:tcPr>
          <w:p w14:paraId="403A77A1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E0C24C5" w14:textId="626AC1E2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720" w:type="dxa"/>
            <w:vAlign w:val="center"/>
          </w:tcPr>
          <w:p w14:paraId="52EB65C5" w14:textId="7C28BEB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BAC05FE" w14:textId="3CA55C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0.08]</w:t>
            </w:r>
          </w:p>
        </w:tc>
        <w:tc>
          <w:tcPr>
            <w:tcW w:w="720" w:type="dxa"/>
            <w:vAlign w:val="center"/>
          </w:tcPr>
          <w:p w14:paraId="016EA96F" w14:textId="0C8C755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40" w:type="dxa"/>
            <w:vAlign w:val="center"/>
          </w:tcPr>
          <w:p w14:paraId="0D66B7BB" w14:textId="2339571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0.40]</w:t>
            </w:r>
          </w:p>
        </w:tc>
        <w:tc>
          <w:tcPr>
            <w:tcW w:w="720" w:type="dxa"/>
            <w:vAlign w:val="center"/>
          </w:tcPr>
          <w:p w14:paraId="38A34173" w14:textId="2E51F81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6A12A6D0" w14:textId="6700C4A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0.07]</w:t>
            </w:r>
          </w:p>
        </w:tc>
        <w:tc>
          <w:tcPr>
            <w:tcW w:w="720" w:type="dxa"/>
            <w:vAlign w:val="center"/>
          </w:tcPr>
          <w:p w14:paraId="68966D66" w14:textId="3633896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6DEFDB36" w14:textId="4E7CD31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0.07]</w:t>
            </w:r>
          </w:p>
        </w:tc>
        <w:tc>
          <w:tcPr>
            <w:tcW w:w="720" w:type="dxa"/>
            <w:vAlign w:val="center"/>
          </w:tcPr>
          <w:p w14:paraId="25B99BCF" w14:textId="7E08268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5C9B0AF8" w14:textId="3A49E60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</w:tr>
      <w:tr w:rsidR="00970B6E" w14:paraId="0ECCF801" w14:textId="77777777" w:rsidTr="00381F1A">
        <w:tc>
          <w:tcPr>
            <w:tcW w:w="236" w:type="dxa"/>
            <w:vAlign w:val="center"/>
          </w:tcPr>
          <w:p w14:paraId="0F657FE6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3E852E7" w14:textId="0433DE97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720" w:type="dxa"/>
            <w:vAlign w:val="center"/>
          </w:tcPr>
          <w:p w14:paraId="42C1322C" w14:textId="50C2807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08AE9C0D" w14:textId="609C935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0.07]</w:t>
            </w:r>
          </w:p>
        </w:tc>
        <w:tc>
          <w:tcPr>
            <w:tcW w:w="720" w:type="dxa"/>
            <w:vAlign w:val="center"/>
          </w:tcPr>
          <w:p w14:paraId="2DA55EF0" w14:textId="1BA2C0B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3C37EA37" w14:textId="2B7FB1B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[-0.37, 0.07]</w:t>
            </w:r>
          </w:p>
        </w:tc>
        <w:tc>
          <w:tcPr>
            <w:tcW w:w="720" w:type="dxa"/>
            <w:vAlign w:val="center"/>
          </w:tcPr>
          <w:p w14:paraId="48210F54" w14:textId="6BF426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3755F111" w14:textId="17ACB45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0.11]</w:t>
            </w:r>
          </w:p>
        </w:tc>
        <w:tc>
          <w:tcPr>
            <w:tcW w:w="720" w:type="dxa"/>
            <w:vAlign w:val="center"/>
          </w:tcPr>
          <w:p w14:paraId="770DF410" w14:textId="0753D7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6D58F050" w14:textId="0851F9B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0.10]</w:t>
            </w:r>
          </w:p>
        </w:tc>
        <w:tc>
          <w:tcPr>
            <w:tcW w:w="720" w:type="dxa"/>
            <w:vAlign w:val="center"/>
          </w:tcPr>
          <w:p w14:paraId="0808197D" w14:textId="560E40A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39C67D98" w14:textId="72FF4E6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0.13]</w:t>
            </w:r>
          </w:p>
        </w:tc>
      </w:tr>
      <w:tr w:rsidR="00970B6E" w14:paraId="1B9ED81B" w14:textId="77777777" w:rsidTr="00381F1A">
        <w:tc>
          <w:tcPr>
            <w:tcW w:w="236" w:type="dxa"/>
            <w:vAlign w:val="center"/>
          </w:tcPr>
          <w:p w14:paraId="6852F249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125D600" w14:textId="70902ED5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720" w:type="dxa"/>
            <w:vAlign w:val="center"/>
          </w:tcPr>
          <w:p w14:paraId="338FA507" w14:textId="4ED6A00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40" w:type="dxa"/>
            <w:vAlign w:val="center"/>
          </w:tcPr>
          <w:p w14:paraId="28BACE05" w14:textId="308F7B4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0.19]</w:t>
            </w:r>
          </w:p>
        </w:tc>
        <w:tc>
          <w:tcPr>
            <w:tcW w:w="720" w:type="dxa"/>
            <w:vAlign w:val="center"/>
          </w:tcPr>
          <w:p w14:paraId="217E4C71" w14:textId="29E4523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40" w:type="dxa"/>
            <w:vAlign w:val="center"/>
          </w:tcPr>
          <w:p w14:paraId="05474E7D" w14:textId="266F9AD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0.51]</w:t>
            </w:r>
          </w:p>
        </w:tc>
        <w:tc>
          <w:tcPr>
            <w:tcW w:w="720" w:type="dxa"/>
            <w:vAlign w:val="center"/>
          </w:tcPr>
          <w:p w14:paraId="1B9AD72C" w14:textId="3705EAA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1E3D6A95" w14:textId="4063B18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0.29]</w:t>
            </w:r>
          </w:p>
        </w:tc>
        <w:tc>
          <w:tcPr>
            <w:tcW w:w="720" w:type="dxa"/>
            <w:vAlign w:val="center"/>
          </w:tcPr>
          <w:p w14:paraId="352EA76D" w14:textId="45A2C97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440" w:type="dxa"/>
            <w:vAlign w:val="center"/>
          </w:tcPr>
          <w:p w14:paraId="59D9DD82" w14:textId="57918F1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[0.16, 0.32]</w:t>
            </w:r>
          </w:p>
        </w:tc>
        <w:tc>
          <w:tcPr>
            <w:tcW w:w="720" w:type="dxa"/>
            <w:vAlign w:val="center"/>
          </w:tcPr>
          <w:p w14:paraId="1613A70F" w14:textId="72FC974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0AFCB455" w14:textId="6C45959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0.29]</w:t>
            </w:r>
          </w:p>
        </w:tc>
      </w:tr>
      <w:tr w:rsidR="00970B6E" w14:paraId="7EB0CA41" w14:textId="77777777" w:rsidTr="00381F1A">
        <w:tc>
          <w:tcPr>
            <w:tcW w:w="236" w:type="dxa"/>
            <w:vAlign w:val="center"/>
          </w:tcPr>
          <w:p w14:paraId="37D5324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8F625DC" w14:textId="46507330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720" w:type="dxa"/>
            <w:vAlign w:val="center"/>
          </w:tcPr>
          <w:p w14:paraId="66172384" w14:textId="4C9AF5D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20BA5A71" w14:textId="1913BD1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0.10]</w:t>
            </w:r>
          </w:p>
        </w:tc>
        <w:tc>
          <w:tcPr>
            <w:tcW w:w="720" w:type="dxa"/>
            <w:vAlign w:val="center"/>
          </w:tcPr>
          <w:p w14:paraId="282C7293" w14:textId="7A87CF8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4C343CDB" w14:textId="48C1F94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0.41]</w:t>
            </w:r>
          </w:p>
        </w:tc>
        <w:tc>
          <w:tcPr>
            <w:tcW w:w="720" w:type="dxa"/>
            <w:vAlign w:val="center"/>
          </w:tcPr>
          <w:p w14:paraId="0B0F7408" w14:textId="276C5F5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6AE2FB8B" w14:textId="1FCD737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0.20]</w:t>
            </w:r>
          </w:p>
        </w:tc>
        <w:tc>
          <w:tcPr>
            <w:tcW w:w="720" w:type="dxa"/>
            <w:vAlign w:val="center"/>
          </w:tcPr>
          <w:p w14:paraId="20D8FCE2" w14:textId="08FAAC2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3F6A2778" w14:textId="4CBD198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0.13]</w:t>
            </w:r>
          </w:p>
        </w:tc>
        <w:tc>
          <w:tcPr>
            <w:tcW w:w="720" w:type="dxa"/>
            <w:vAlign w:val="center"/>
          </w:tcPr>
          <w:p w14:paraId="6678F75D" w14:textId="662C05D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49B6A3A5" w14:textId="0D0F569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0.10]</w:t>
            </w:r>
          </w:p>
        </w:tc>
      </w:tr>
      <w:tr w:rsidR="00970B6E" w14:paraId="1BAD8D67" w14:textId="77777777" w:rsidTr="00C12B23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F4C0D3B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03A486C0" w14:textId="547CC3A9" w:rsidR="00970B6E" w:rsidRPr="00A801DD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9D21FF5" w14:textId="22B6924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20DA49" w14:textId="5C578E0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0.07]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630C05" w14:textId="1BD6E89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D0EC11" w14:textId="691C952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0.09]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3FD1041" w14:textId="310FDB0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6583C6" w14:textId="41904D9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0.09]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77D2E01" w14:textId="530460F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5AA57F" w14:textId="746A5EF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88BB768" w14:textId="1085A0F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07C216" w14:textId="00DCE4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0.08]</w:t>
            </w:r>
          </w:p>
        </w:tc>
      </w:tr>
      <w:tr w:rsidR="00C12B23" w14:paraId="6D7F751A" w14:textId="77777777" w:rsidTr="00C12B23">
        <w:tc>
          <w:tcPr>
            <w:tcW w:w="12600" w:type="dxa"/>
            <w:gridSpan w:val="12"/>
            <w:tcBorders>
              <w:top w:val="single" w:sz="4" w:space="0" w:color="auto"/>
            </w:tcBorders>
            <w:vAlign w:val="center"/>
          </w:tcPr>
          <w:p w14:paraId="61B81160" w14:textId="421F1F06" w:rsidR="00C12B23" w:rsidRDefault="0031533B" w:rsidP="00C12B2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Results are from models with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7E7ABCFB" w14:textId="20B6EAF2" w:rsidR="003C369A" w:rsidRDefault="003C369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60053B" w14:textId="12B56E92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55F8B1D" w14:textId="4D68BA97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5CB11A4" w14:textId="1A7091CE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963B6A" w14:textId="2AA2C985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19AC7D" w14:textId="77777777" w:rsidR="00381F1A" w:rsidRDefault="00381F1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1ECD086" w14:textId="15086D70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F5B2379" w14:textId="666CC53A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5D72E0A" w14:textId="27B6362A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448B444" w14:textId="4438415C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304A27" w14:textId="00998AF2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74120D" w14:textId="08E52FAE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62D29B" w14:textId="793662D4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D86E37" w14:textId="00092713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A2CB760" w14:textId="2083D5EA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B232D1" w14:textId="5B5480B3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51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64"/>
        <w:gridCol w:w="720"/>
        <w:gridCol w:w="1440"/>
        <w:gridCol w:w="720"/>
        <w:gridCol w:w="1350"/>
        <w:gridCol w:w="720"/>
        <w:gridCol w:w="1440"/>
        <w:gridCol w:w="720"/>
        <w:gridCol w:w="1440"/>
        <w:gridCol w:w="720"/>
        <w:gridCol w:w="1440"/>
      </w:tblGrid>
      <w:tr w:rsidR="00130FED" w14:paraId="442F8C9D" w14:textId="77777777" w:rsidTr="00381F1A">
        <w:tc>
          <w:tcPr>
            <w:tcW w:w="12510" w:type="dxa"/>
            <w:gridSpan w:val="12"/>
            <w:vAlign w:val="center"/>
          </w:tcPr>
          <w:p w14:paraId="73349B1D" w14:textId="080B15D4" w:rsidR="00130FED" w:rsidRPr="009C7FA9" w:rsidRDefault="00130FED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3153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9C7F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022A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9C7F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</w:p>
        </w:tc>
      </w:tr>
      <w:tr w:rsidR="00130FED" w14:paraId="7589ECB7" w14:textId="77777777" w:rsidTr="009C7FA9">
        <w:tc>
          <w:tcPr>
            <w:tcW w:w="12510" w:type="dxa"/>
            <w:gridSpan w:val="12"/>
            <w:tcBorders>
              <w:bottom w:val="single" w:sz="4" w:space="0" w:color="auto"/>
            </w:tcBorders>
            <w:vAlign w:val="center"/>
          </w:tcPr>
          <w:p w14:paraId="6F323E38" w14:textId="31044D57" w:rsidR="00130FED" w:rsidRDefault="007C2B83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Cognitive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130FED" w14:paraId="73F42EC3" w14:textId="77777777" w:rsidTr="009C7FA9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74B2AC8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29B50FB4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82616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9EE95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2CD1B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34BC5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E7892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</w:tr>
      <w:tr w:rsidR="00717C3B" w14:paraId="349019A9" w14:textId="77777777" w:rsidTr="00902BB3"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55D3C" w14:textId="42BDA77F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6A057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1DF68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5C4B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575FA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BC24C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9CC93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A240D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60247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4BCB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250BC" w14:textId="77777777" w:rsidR="00717C3B" w:rsidRPr="009C7FA9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FA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130FED" w14:paraId="35E6BBA0" w14:textId="77777777" w:rsidTr="009C7FA9">
        <w:tc>
          <w:tcPr>
            <w:tcW w:w="12510" w:type="dxa"/>
            <w:gridSpan w:val="12"/>
            <w:tcBorders>
              <w:top w:val="single" w:sz="4" w:space="0" w:color="auto"/>
            </w:tcBorders>
            <w:vAlign w:val="center"/>
          </w:tcPr>
          <w:p w14:paraId="2A9F21F7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970B6E" w14:paraId="6FC5B433" w14:textId="77777777" w:rsidTr="00381F1A">
        <w:tc>
          <w:tcPr>
            <w:tcW w:w="236" w:type="dxa"/>
            <w:vAlign w:val="center"/>
          </w:tcPr>
          <w:p w14:paraId="6FB8BA1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CC91EAA" w14:textId="2A1BB9F0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C72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20" w:type="dxa"/>
            <w:vAlign w:val="center"/>
          </w:tcPr>
          <w:p w14:paraId="6AAA2CB5" w14:textId="23E2DF5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1D820A80" w14:textId="556C129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0.09]</w:t>
            </w:r>
          </w:p>
        </w:tc>
        <w:tc>
          <w:tcPr>
            <w:tcW w:w="720" w:type="dxa"/>
            <w:vAlign w:val="center"/>
          </w:tcPr>
          <w:p w14:paraId="20D995D0" w14:textId="6A4F5D9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50" w:type="dxa"/>
            <w:vAlign w:val="center"/>
          </w:tcPr>
          <w:p w14:paraId="565500B6" w14:textId="371B6DE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0.12]</w:t>
            </w:r>
          </w:p>
        </w:tc>
        <w:tc>
          <w:tcPr>
            <w:tcW w:w="720" w:type="dxa"/>
            <w:vAlign w:val="center"/>
          </w:tcPr>
          <w:p w14:paraId="16093025" w14:textId="3620574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7988AFBD" w14:textId="4E9D6A6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0.08]</w:t>
            </w:r>
          </w:p>
        </w:tc>
        <w:tc>
          <w:tcPr>
            <w:tcW w:w="720" w:type="dxa"/>
            <w:vAlign w:val="center"/>
          </w:tcPr>
          <w:p w14:paraId="0BCADDA0" w14:textId="0CF651C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00A4EF43" w14:textId="3D067E5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  <w:tc>
          <w:tcPr>
            <w:tcW w:w="720" w:type="dxa"/>
            <w:vAlign w:val="center"/>
          </w:tcPr>
          <w:p w14:paraId="527B904A" w14:textId="7D7F63D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695B5480" w14:textId="07D9939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0.07]</w:t>
            </w:r>
          </w:p>
        </w:tc>
      </w:tr>
      <w:tr w:rsidR="00970B6E" w14:paraId="3E5A3AD4" w14:textId="77777777" w:rsidTr="00381F1A">
        <w:tc>
          <w:tcPr>
            <w:tcW w:w="236" w:type="dxa"/>
            <w:vAlign w:val="center"/>
          </w:tcPr>
          <w:p w14:paraId="0E9EF27B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2C9062B" w14:textId="78826AED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C72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20" w:type="dxa"/>
            <w:vAlign w:val="center"/>
          </w:tcPr>
          <w:p w14:paraId="74FE5CE9" w14:textId="2B3BBAA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5D3F46D0" w14:textId="6282CE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  <w:tc>
          <w:tcPr>
            <w:tcW w:w="720" w:type="dxa"/>
            <w:vAlign w:val="center"/>
          </w:tcPr>
          <w:p w14:paraId="5F8C872E" w14:textId="1E9400C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50" w:type="dxa"/>
            <w:vAlign w:val="center"/>
          </w:tcPr>
          <w:p w14:paraId="2D2AE5F3" w14:textId="6872CAA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0.11]</w:t>
            </w:r>
          </w:p>
        </w:tc>
        <w:tc>
          <w:tcPr>
            <w:tcW w:w="720" w:type="dxa"/>
            <w:vAlign w:val="center"/>
          </w:tcPr>
          <w:p w14:paraId="61C466E1" w14:textId="376F8E3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46ABAA24" w14:textId="64002D4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720" w:type="dxa"/>
            <w:vAlign w:val="center"/>
          </w:tcPr>
          <w:p w14:paraId="42AB1034" w14:textId="00033E6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37996EA9" w14:textId="48C581E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  <w:tc>
          <w:tcPr>
            <w:tcW w:w="720" w:type="dxa"/>
            <w:vAlign w:val="center"/>
          </w:tcPr>
          <w:p w14:paraId="14372615" w14:textId="1F56041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22BCC18E" w14:textId="67A1902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</w:tr>
      <w:tr w:rsidR="00970B6E" w14:paraId="4405CB5C" w14:textId="77777777" w:rsidTr="00381F1A">
        <w:tc>
          <w:tcPr>
            <w:tcW w:w="236" w:type="dxa"/>
            <w:vAlign w:val="center"/>
          </w:tcPr>
          <w:p w14:paraId="268FB37B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1E52EB4" w14:textId="7479DB7A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C72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20" w:type="dxa"/>
            <w:vAlign w:val="center"/>
          </w:tcPr>
          <w:p w14:paraId="003D9200" w14:textId="275A436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5516BEF9" w14:textId="59C6581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  <w:tc>
          <w:tcPr>
            <w:tcW w:w="720" w:type="dxa"/>
            <w:vAlign w:val="center"/>
          </w:tcPr>
          <w:p w14:paraId="64A94068" w14:textId="04844BC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0" w:type="dxa"/>
            <w:vAlign w:val="center"/>
          </w:tcPr>
          <w:p w14:paraId="4C18B7DD" w14:textId="0C52857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0.09]</w:t>
            </w:r>
          </w:p>
        </w:tc>
        <w:tc>
          <w:tcPr>
            <w:tcW w:w="720" w:type="dxa"/>
            <w:vAlign w:val="center"/>
          </w:tcPr>
          <w:p w14:paraId="6B526A35" w14:textId="716B15D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53C153B0" w14:textId="7C38C61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-0.04]</w:t>
            </w:r>
          </w:p>
        </w:tc>
        <w:tc>
          <w:tcPr>
            <w:tcW w:w="720" w:type="dxa"/>
            <w:vAlign w:val="center"/>
          </w:tcPr>
          <w:p w14:paraId="3AB45816" w14:textId="0EE5B2F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33A412F8" w14:textId="7BEFAE3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-0.04]</w:t>
            </w:r>
          </w:p>
        </w:tc>
        <w:tc>
          <w:tcPr>
            <w:tcW w:w="720" w:type="dxa"/>
            <w:vAlign w:val="center"/>
          </w:tcPr>
          <w:p w14:paraId="387878CE" w14:textId="5921EBD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00BF3FF8" w14:textId="2E2199D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[-0.07, -0.01]</w:t>
            </w:r>
          </w:p>
        </w:tc>
      </w:tr>
      <w:tr w:rsidR="00970B6E" w14:paraId="559E5246" w14:textId="77777777" w:rsidTr="00381F1A">
        <w:tc>
          <w:tcPr>
            <w:tcW w:w="236" w:type="dxa"/>
            <w:vAlign w:val="center"/>
          </w:tcPr>
          <w:p w14:paraId="2D57601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C0E253B" w14:textId="73C8FEC2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C72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720" w:type="dxa"/>
            <w:vAlign w:val="center"/>
          </w:tcPr>
          <w:p w14:paraId="15B6F7DE" w14:textId="4D85412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274FB24D" w14:textId="0212597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  <w:tc>
          <w:tcPr>
            <w:tcW w:w="720" w:type="dxa"/>
            <w:vAlign w:val="center"/>
          </w:tcPr>
          <w:p w14:paraId="377805B8" w14:textId="727774E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350" w:type="dxa"/>
            <w:vAlign w:val="center"/>
          </w:tcPr>
          <w:p w14:paraId="12804434" w14:textId="1463214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0.04]</w:t>
            </w:r>
          </w:p>
        </w:tc>
        <w:tc>
          <w:tcPr>
            <w:tcW w:w="720" w:type="dxa"/>
            <w:vAlign w:val="center"/>
          </w:tcPr>
          <w:p w14:paraId="5DC548FE" w14:textId="5ACD6F3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748E2AC3" w14:textId="6C47FF1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[-0.06, -0.02]</w:t>
            </w:r>
          </w:p>
        </w:tc>
        <w:tc>
          <w:tcPr>
            <w:tcW w:w="720" w:type="dxa"/>
            <w:vAlign w:val="center"/>
          </w:tcPr>
          <w:p w14:paraId="0D0B69AA" w14:textId="63D9A2F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09E144C0" w14:textId="4A61771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-0.00]</w:t>
            </w:r>
          </w:p>
        </w:tc>
        <w:tc>
          <w:tcPr>
            <w:tcW w:w="720" w:type="dxa"/>
            <w:vAlign w:val="center"/>
          </w:tcPr>
          <w:p w14:paraId="221730C0" w14:textId="1F7E8C3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6EB5F5A9" w14:textId="14CB1E6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0.00]</w:t>
            </w:r>
          </w:p>
        </w:tc>
      </w:tr>
      <w:tr w:rsidR="00970B6E" w14:paraId="408744C3" w14:textId="77777777" w:rsidTr="00381F1A">
        <w:tc>
          <w:tcPr>
            <w:tcW w:w="236" w:type="dxa"/>
            <w:vAlign w:val="center"/>
          </w:tcPr>
          <w:p w14:paraId="35C7274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43A1B65" w14:textId="58BCE0E4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C72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720" w:type="dxa"/>
            <w:vAlign w:val="center"/>
          </w:tcPr>
          <w:p w14:paraId="3439B44E" w14:textId="6B0EC60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24C6DA2C" w14:textId="5615AF8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0.09]</w:t>
            </w:r>
          </w:p>
        </w:tc>
        <w:tc>
          <w:tcPr>
            <w:tcW w:w="720" w:type="dxa"/>
            <w:vAlign w:val="center"/>
          </w:tcPr>
          <w:p w14:paraId="7BAC888C" w14:textId="68FF6FE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0" w:type="dxa"/>
            <w:vAlign w:val="center"/>
          </w:tcPr>
          <w:p w14:paraId="24FF5667" w14:textId="3A823A0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0.09]</w:t>
            </w:r>
          </w:p>
        </w:tc>
        <w:tc>
          <w:tcPr>
            <w:tcW w:w="720" w:type="dxa"/>
            <w:vAlign w:val="center"/>
          </w:tcPr>
          <w:p w14:paraId="72A2647D" w14:textId="62CC582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5AF5FCA8" w14:textId="4ABBEDC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0.05]</w:t>
            </w:r>
          </w:p>
        </w:tc>
        <w:tc>
          <w:tcPr>
            <w:tcW w:w="720" w:type="dxa"/>
            <w:vAlign w:val="center"/>
          </w:tcPr>
          <w:p w14:paraId="29EA8C94" w14:textId="22DC267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261FD18D" w14:textId="48FF14B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0.07]</w:t>
            </w:r>
          </w:p>
        </w:tc>
        <w:tc>
          <w:tcPr>
            <w:tcW w:w="720" w:type="dxa"/>
            <w:vAlign w:val="center"/>
          </w:tcPr>
          <w:p w14:paraId="2DB6C226" w14:textId="64AF856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574300EC" w14:textId="2FD33CB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</w:tr>
      <w:tr w:rsidR="00CC72F6" w14:paraId="2789A31C" w14:textId="77777777" w:rsidTr="00381F1A">
        <w:tc>
          <w:tcPr>
            <w:tcW w:w="12510" w:type="dxa"/>
            <w:gridSpan w:val="12"/>
            <w:vAlign w:val="center"/>
          </w:tcPr>
          <w:p w14:paraId="56F8F2DB" w14:textId="0CFAFD2E" w:rsidR="00CC72F6" w:rsidRPr="00970B6E" w:rsidRDefault="00CC72F6" w:rsidP="00CC72F6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970B6E" w14:paraId="7AEBE574" w14:textId="77777777" w:rsidTr="00381F1A">
        <w:tc>
          <w:tcPr>
            <w:tcW w:w="236" w:type="dxa"/>
            <w:vAlign w:val="center"/>
          </w:tcPr>
          <w:p w14:paraId="32DC4D29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888E3A7" w14:textId="2D47AC44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20" w:type="dxa"/>
            <w:vAlign w:val="center"/>
          </w:tcPr>
          <w:p w14:paraId="46925BA1" w14:textId="2601E69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40" w:type="dxa"/>
            <w:vAlign w:val="center"/>
          </w:tcPr>
          <w:p w14:paraId="77D200C8" w14:textId="1A9F33B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[0.13, 0.17]</w:t>
            </w:r>
          </w:p>
        </w:tc>
        <w:tc>
          <w:tcPr>
            <w:tcW w:w="720" w:type="dxa"/>
            <w:vAlign w:val="center"/>
          </w:tcPr>
          <w:p w14:paraId="4E74FBEE" w14:textId="5502A8A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50" w:type="dxa"/>
            <w:vAlign w:val="center"/>
          </w:tcPr>
          <w:p w14:paraId="78F1BC4A" w14:textId="189BBB0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  <w:tc>
          <w:tcPr>
            <w:tcW w:w="720" w:type="dxa"/>
            <w:vAlign w:val="center"/>
          </w:tcPr>
          <w:p w14:paraId="6CD1531F" w14:textId="351873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440" w:type="dxa"/>
            <w:vAlign w:val="center"/>
          </w:tcPr>
          <w:p w14:paraId="356ED05C" w14:textId="622DA76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[0.27, 0.30]</w:t>
            </w:r>
          </w:p>
        </w:tc>
        <w:tc>
          <w:tcPr>
            <w:tcW w:w="720" w:type="dxa"/>
            <w:vAlign w:val="center"/>
          </w:tcPr>
          <w:p w14:paraId="773C3C40" w14:textId="653FE4C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440" w:type="dxa"/>
            <w:vAlign w:val="center"/>
          </w:tcPr>
          <w:p w14:paraId="5CE0537E" w14:textId="4833C3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[0.25, 0.28]</w:t>
            </w:r>
          </w:p>
        </w:tc>
        <w:tc>
          <w:tcPr>
            <w:tcW w:w="720" w:type="dxa"/>
            <w:vAlign w:val="center"/>
          </w:tcPr>
          <w:p w14:paraId="24EFE683" w14:textId="1AF04E2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440" w:type="dxa"/>
            <w:vAlign w:val="center"/>
          </w:tcPr>
          <w:p w14:paraId="226AEBFC" w14:textId="5C3B77C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[0.25, 0.27]</w:t>
            </w:r>
          </w:p>
        </w:tc>
      </w:tr>
      <w:tr w:rsidR="00970B6E" w14:paraId="677444A0" w14:textId="77777777" w:rsidTr="00381F1A">
        <w:tc>
          <w:tcPr>
            <w:tcW w:w="236" w:type="dxa"/>
            <w:vAlign w:val="center"/>
          </w:tcPr>
          <w:p w14:paraId="7B110AB9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7D55E7B" w14:textId="2CE852EC" w:rsidR="00970B6E" w:rsidRPr="004A5DD4" w:rsidRDefault="00970B6E" w:rsidP="00970B6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720" w:type="dxa"/>
            <w:vAlign w:val="center"/>
          </w:tcPr>
          <w:p w14:paraId="2F967784" w14:textId="707023B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3A73CCD5" w14:textId="191692A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0.17]</w:t>
            </w:r>
          </w:p>
        </w:tc>
        <w:tc>
          <w:tcPr>
            <w:tcW w:w="720" w:type="dxa"/>
            <w:vAlign w:val="center"/>
          </w:tcPr>
          <w:p w14:paraId="0785E4F8" w14:textId="1203BCB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50" w:type="dxa"/>
            <w:vAlign w:val="center"/>
          </w:tcPr>
          <w:p w14:paraId="36ADAC8D" w14:textId="346AD7D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0.27]</w:t>
            </w:r>
          </w:p>
        </w:tc>
        <w:tc>
          <w:tcPr>
            <w:tcW w:w="720" w:type="dxa"/>
            <w:vAlign w:val="center"/>
          </w:tcPr>
          <w:p w14:paraId="3FC16860" w14:textId="01E6875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79CE0BD4" w14:textId="03E36F6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0.02]</w:t>
            </w:r>
          </w:p>
        </w:tc>
        <w:tc>
          <w:tcPr>
            <w:tcW w:w="720" w:type="dxa"/>
            <w:vAlign w:val="center"/>
          </w:tcPr>
          <w:p w14:paraId="70A8C5DD" w14:textId="47355E8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15BBA740" w14:textId="6577E33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0.15]</w:t>
            </w:r>
          </w:p>
        </w:tc>
        <w:tc>
          <w:tcPr>
            <w:tcW w:w="720" w:type="dxa"/>
            <w:vAlign w:val="center"/>
          </w:tcPr>
          <w:p w14:paraId="5B0BEE62" w14:textId="43543D1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40" w:type="dxa"/>
            <w:vAlign w:val="center"/>
          </w:tcPr>
          <w:p w14:paraId="73C4FEEA" w14:textId="11B7CD0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0.18]</w:t>
            </w:r>
          </w:p>
        </w:tc>
      </w:tr>
      <w:tr w:rsidR="00970B6E" w14:paraId="26D050CC" w14:textId="77777777" w:rsidTr="00381F1A">
        <w:tc>
          <w:tcPr>
            <w:tcW w:w="236" w:type="dxa"/>
            <w:vAlign w:val="center"/>
          </w:tcPr>
          <w:p w14:paraId="46CE9B36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F253B0F" w14:textId="249289F8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720" w:type="dxa"/>
            <w:vAlign w:val="center"/>
          </w:tcPr>
          <w:p w14:paraId="5257A37D" w14:textId="3744487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40" w:type="dxa"/>
            <w:vAlign w:val="center"/>
          </w:tcPr>
          <w:p w14:paraId="0727C1C3" w14:textId="2473427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-0.07]</w:t>
            </w:r>
          </w:p>
        </w:tc>
        <w:tc>
          <w:tcPr>
            <w:tcW w:w="720" w:type="dxa"/>
            <w:vAlign w:val="center"/>
          </w:tcPr>
          <w:p w14:paraId="1B411708" w14:textId="1F24BF8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350" w:type="dxa"/>
            <w:vAlign w:val="center"/>
          </w:tcPr>
          <w:p w14:paraId="2B1D426F" w14:textId="7405366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0.04]</w:t>
            </w:r>
          </w:p>
        </w:tc>
        <w:tc>
          <w:tcPr>
            <w:tcW w:w="720" w:type="dxa"/>
            <w:vAlign w:val="center"/>
          </w:tcPr>
          <w:p w14:paraId="1C8A5C77" w14:textId="716DF0D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440" w:type="dxa"/>
            <w:vAlign w:val="center"/>
          </w:tcPr>
          <w:p w14:paraId="030A074B" w14:textId="7507CDB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[-0.20, -0.14]</w:t>
            </w:r>
          </w:p>
        </w:tc>
        <w:tc>
          <w:tcPr>
            <w:tcW w:w="720" w:type="dxa"/>
            <w:vAlign w:val="center"/>
          </w:tcPr>
          <w:p w14:paraId="32C6755B" w14:textId="6A07A12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0290E4E1" w14:textId="4BDE6DE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[-0.16, -0.10]</w:t>
            </w:r>
          </w:p>
        </w:tc>
        <w:tc>
          <w:tcPr>
            <w:tcW w:w="720" w:type="dxa"/>
            <w:vAlign w:val="center"/>
          </w:tcPr>
          <w:p w14:paraId="0BA9346E" w14:textId="339ECB4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40" w:type="dxa"/>
            <w:vAlign w:val="center"/>
          </w:tcPr>
          <w:p w14:paraId="754D0546" w14:textId="50F4AA4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-0.07]</w:t>
            </w:r>
          </w:p>
        </w:tc>
      </w:tr>
      <w:tr w:rsidR="00970B6E" w14:paraId="2C5FF84F" w14:textId="77777777" w:rsidTr="00381F1A">
        <w:tc>
          <w:tcPr>
            <w:tcW w:w="236" w:type="dxa"/>
            <w:vAlign w:val="center"/>
          </w:tcPr>
          <w:p w14:paraId="20B86EEA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E83C173" w14:textId="04231FF8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720" w:type="dxa"/>
            <w:vAlign w:val="center"/>
          </w:tcPr>
          <w:p w14:paraId="7FA14CB0" w14:textId="02C3B22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6A07FC10" w14:textId="5308C11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0.01]</w:t>
            </w:r>
          </w:p>
        </w:tc>
        <w:tc>
          <w:tcPr>
            <w:tcW w:w="720" w:type="dxa"/>
            <w:vAlign w:val="center"/>
          </w:tcPr>
          <w:p w14:paraId="4F5DE307" w14:textId="182ADCE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350" w:type="dxa"/>
            <w:vAlign w:val="center"/>
          </w:tcPr>
          <w:p w14:paraId="5FDB6EFD" w14:textId="607CEE4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0.01]</w:t>
            </w:r>
          </w:p>
        </w:tc>
        <w:tc>
          <w:tcPr>
            <w:tcW w:w="720" w:type="dxa"/>
            <w:vAlign w:val="center"/>
          </w:tcPr>
          <w:p w14:paraId="003DCBE3" w14:textId="02D113F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5DC36D20" w14:textId="7D85221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0.03]</w:t>
            </w:r>
          </w:p>
        </w:tc>
        <w:tc>
          <w:tcPr>
            <w:tcW w:w="720" w:type="dxa"/>
            <w:vAlign w:val="center"/>
          </w:tcPr>
          <w:p w14:paraId="2D3E3E2B" w14:textId="1E1E05D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47E3BBCE" w14:textId="1D7442C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0.01]</w:t>
            </w:r>
          </w:p>
        </w:tc>
        <w:tc>
          <w:tcPr>
            <w:tcW w:w="720" w:type="dxa"/>
            <w:vAlign w:val="center"/>
          </w:tcPr>
          <w:p w14:paraId="06A8B2EB" w14:textId="16B4165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10E49620" w14:textId="7EEA1C5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0.02]</w:t>
            </w:r>
          </w:p>
        </w:tc>
      </w:tr>
      <w:tr w:rsidR="00970B6E" w14:paraId="5714E28A" w14:textId="77777777" w:rsidTr="00381F1A">
        <w:tc>
          <w:tcPr>
            <w:tcW w:w="236" w:type="dxa"/>
            <w:vAlign w:val="center"/>
          </w:tcPr>
          <w:p w14:paraId="78C5A86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1D9FF49" w14:textId="307BDE9C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720" w:type="dxa"/>
            <w:vAlign w:val="center"/>
          </w:tcPr>
          <w:p w14:paraId="33237035" w14:textId="4169302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71946F2D" w14:textId="0306D79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  <w:tc>
          <w:tcPr>
            <w:tcW w:w="720" w:type="dxa"/>
            <w:vAlign w:val="center"/>
          </w:tcPr>
          <w:p w14:paraId="667A0DF4" w14:textId="0611A0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50" w:type="dxa"/>
            <w:vAlign w:val="center"/>
          </w:tcPr>
          <w:p w14:paraId="7376262D" w14:textId="5610A66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0.04]</w:t>
            </w:r>
          </w:p>
        </w:tc>
        <w:tc>
          <w:tcPr>
            <w:tcW w:w="720" w:type="dxa"/>
            <w:vAlign w:val="center"/>
          </w:tcPr>
          <w:p w14:paraId="16A372B4" w14:textId="7651021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17741BAA" w14:textId="1A5D28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  <w:tc>
          <w:tcPr>
            <w:tcW w:w="720" w:type="dxa"/>
            <w:vAlign w:val="center"/>
          </w:tcPr>
          <w:p w14:paraId="5C560C0B" w14:textId="07A59F4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6C18E02E" w14:textId="4E1FFD5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  <w:tc>
          <w:tcPr>
            <w:tcW w:w="720" w:type="dxa"/>
            <w:vAlign w:val="center"/>
          </w:tcPr>
          <w:p w14:paraId="115D2AEB" w14:textId="5E15ED9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3E44238E" w14:textId="301D0D1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0.02]</w:t>
            </w:r>
          </w:p>
        </w:tc>
      </w:tr>
      <w:tr w:rsidR="00970B6E" w14:paraId="2741C2AB" w14:textId="77777777" w:rsidTr="00381F1A">
        <w:tc>
          <w:tcPr>
            <w:tcW w:w="236" w:type="dxa"/>
            <w:vAlign w:val="center"/>
          </w:tcPr>
          <w:p w14:paraId="5743ADC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A6FCAB2" w14:textId="7D4F1BCB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720" w:type="dxa"/>
            <w:vAlign w:val="center"/>
          </w:tcPr>
          <w:p w14:paraId="0DBFE91B" w14:textId="5B1D011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165E6D81" w14:textId="1FE464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0.04]</w:t>
            </w:r>
          </w:p>
        </w:tc>
        <w:tc>
          <w:tcPr>
            <w:tcW w:w="720" w:type="dxa"/>
            <w:vAlign w:val="center"/>
          </w:tcPr>
          <w:p w14:paraId="3F9BA649" w14:textId="30D9B77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50" w:type="dxa"/>
            <w:vAlign w:val="center"/>
          </w:tcPr>
          <w:p w14:paraId="51470FBE" w14:textId="7D6699E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0.07]</w:t>
            </w:r>
          </w:p>
        </w:tc>
        <w:tc>
          <w:tcPr>
            <w:tcW w:w="720" w:type="dxa"/>
            <w:vAlign w:val="center"/>
          </w:tcPr>
          <w:p w14:paraId="2E33C1F8" w14:textId="6D76A2D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12A507AF" w14:textId="04BDA00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  <w:tc>
          <w:tcPr>
            <w:tcW w:w="720" w:type="dxa"/>
            <w:vAlign w:val="center"/>
          </w:tcPr>
          <w:p w14:paraId="60248E14" w14:textId="0C14309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756B765F" w14:textId="7C51607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  <w:tc>
          <w:tcPr>
            <w:tcW w:w="720" w:type="dxa"/>
            <w:vAlign w:val="center"/>
          </w:tcPr>
          <w:p w14:paraId="36A903F0" w14:textId="76B3DB8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0D08D78C" w14:textId="29DE069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0.02]</w:t>
            </w:r>
          </w:p>
        </w:tc>
      </w:tr>
      <w:tr w:rsidR="00970B6E" w14:paraId="5586F340" w14:textId="77777777" w:rsidTr="00381F1A">
        <w:tc>
          <w:tcPr>
            <w:tcW w:w="236" w:type="dxa"/>
            <w:vAlign w:val="center"/>
          </w:tcPr>
          <w:p w14:paraId="20D5E56D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8CF4F21" w14:textId="5B5748DA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720" w:type="dxa"/>
            <w:vAlign w:val="center"/>
          </w:tcPr>
          <w:p w14:paraId="541B783C" w14:textId="0E9451C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3CE06812" w14:textId="4D41F22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0.06]</w:t>
            </w:r>
          </w:p>
        </w:tc>
        <w:tc>
          <w:tcPr>
            <w:tcW w:w="720" w:type="dxa"/>
            <w:vAlign w:val="center"/>
          </w:tcPr>
          <w:p w14:paraId="08053EF4" w14:textId="097EB33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50" w:type="dxa"/>
            <w:vAlign w:val="center"/>
          </w:tcPr>
          <w:p w14:paraId="4C4CC3E6" w14:textId="72E8AA6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0.10]</w:t>
            </w:r>
          </w:p>
        </w:tc>
        <w:tc>
          <w:tcPr>
            <w:tcW w:w="720" w:type="dxa"/>
            <w:vAlign w:val="center"/>
          </w:tcPr>
          <w:p w14:paraId="38041D4E" w14:textId="79630BB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10E50F82" w14:textId="3FEBA9B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  <w:tc>
          <w:tcPr>
            <w:tcW w:w="720" w:type="dxa"/>
            <w:vAlign w:val="center"/>
          </w:tcPr>
          <w:p w14:paraId="3E909D5B" w14:textId="0D932B2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4CF18F90" w14:textId="78CEFBA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0.08]</w:t>
            </w:r>
          </w:p>
        </w:tc>
        <w:tc>
          <w:tcPr>
            <w:tcW w:w="720" w:type="dxa"/>
            <w:vAlign w:val="center"/>
          </w:tcPr>
          <w:p w14:paraId="6A1D698B" w14:textId="1417BD3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0566D85C" w14:textId="75495C3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0.07]</w:t>
            </w:r>
          </w:p>
        </w:tc>
      </w:tr>
      <w:tr w:rsidR="00970B6E" w14:paraId="099CDD39" w14:textId="77777777" w:rsidTr="00381F1A">
        <w:tc>
          <w:tcPr>
            <w:tcW w:w="236" w:type="dxa"/>
            <w:vAlign w:val="center"/>
          </w:tcPr>
          <w:p w14:paraId="352EB013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B2589DD" w14:textId="1B4A2C5A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720" w:type="dxa"/>
            <w:vAlign w:val="center"/>
          </w:tcPr>
          <w:p w14:paraId="4A26CFA2" w14:textId="65FE623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40" w:type="dxa"/>
            <w:vAlign w:val="center"/>
          </w:tcPr>
          <w:p w14:paraId="4DF8465A" w14:textId="461B39A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0.20]</w:t>
            </w:r>
          </w:p>
        </w:tc>
        <w:tc>
          <w:tcPr>
            <w:tcW w:w="720" w:type="dxa"/>
            <w:vAlign w:val="center"/>
          </w:tcPr>
          <w:p w14:paraId="48AFD5FE" w14:textId="4CE0776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50" w:type="dxa"/>
            <w:vAlign w:val="center"/>
          </w:tcPr>
          <w:p w14:paraId="1CB14F50" w14:textId="35ADB0E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0.30]</w:t>
            </w:r>
          </w:p>
        </w:tc>
        <w:tc>
          <w:tcPr>
            <w:tcW w:w="720" w:type="dxa"/>
            <w:vAlign w:val="center"/>
          </w:tcPr>
          <w:p w14:paraId="593C61F7" w14:textId="0C883CA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40" w:type="dxa"/>
            <w:vAlign w:val="center"/>
          </w:tcPr>
          <w:p w14:paraId="7C871984" w14:textId="4BA14CA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[0.19, 0.28]</w:t>
            </w:r>
          </w:p>
        </w:tc>
        <w:tc>
          <w:tcPr>
            <w:tcW w:w="720" w:type="dxa"/>
            <w:vAlign w:val="center"/>
          </w:tcPr>
          <w:p w14:paraId="65EAE685" w14:textId="24BD28A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440" w:type="dxa"/>
            <w:vAlign w:val="center"/>
          </w:tcPr>
          <w:p w14:paraId="7F9A6909" w14:textId="4ADBEBC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[0.20, 0.29]</w:t>
            </w:r>
          </w:p>
        </w:tc>
        <w:tc>
          <w:tcPr>
            <w:tcW w:w="720" w:type="dxa"/>
            <w:vAlign w:val="center"/>
          </w:tcPr>
          <w:p w14:paraId="61BC6D9C" w14:textId="2A2A383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40" w:type="dxa"/>
            <w:vAlign w:val="center"/>
          </w:tcPr>
          <w:p w14:paraId="14C5F6E1" w14:textId="40F4B56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[0.15, 0.25]</w:t>
            </w:r>
          </w:p>
        </w:tc>
      </w:tr>
      <w:tr w:rsidR="00970B6E" w14:paraId="5F8910EB" w14:textId="77777777" w:rsidTr="00381F1A">
        <w:tc>
          <w:tcPr>
            <w:tcW w:w="236" w:type="dxa"/>
            <w:vAlign w:val="center"/>
          </w:tcPr>
          <w:p w14:paraId="61DF921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8F594DD" w14:textId="5A444798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720" w:type="dxa"/>
            <w:vAlign w:val="center"/>
          </w:tcPr>
          <w:p w14:paraId="605CC7D0" w14:textId="0BFF6E6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626A551F" w14:textId="2A3B425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0.10]</w:t>
            </w:r>
          </w:p>
        </w:tc>
        <w:tc>
          <w:tcPr>
            <w:tcW w:w="720" w:type="dxa"/>
            <w:vAlign w:val="center"/>
          </w:tcPr>
          <w:p w14:paraId="245068F2" w14:textId="5A0BFDD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0" w:type="dxa"/>
            <w:vAlign w:val="center"/>
          </w:tcPr>
          <w:p w14:paraId="3BD6C7DB" w14:textId="186F17D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0.16]</w:t>
            </w:r>
          </w:p>
        </w:tc>
        <w:tc>
          <w:tcPr>
            <w:tcW w:w="720" w:type="dxa"/>
            <w:vAlign w:val="center"/>
          </w:tcPr>
          <w:p w14:paraId="39BE0263" w14:textId="1EFB80B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496E6409" w14:textId="6A79782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0.16]</w:t>
            </w:r>
          </w:p>
        </w:tc>
        <w:tc>
          <w:tcPr>
            <w:tcW w:w="720" w:type="dxa"/>
            <w:vAlign w:val="center"/>
          </w:tcPr>
          <w:p w14:paraId="2B007F78" w14:textId="1723FD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4D26DC09" w14:textId="7BA50F0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0.11]</w:t>
            </w:r>
          </w:p>
        </w:tc>
        <w:tc>
          <w:tcPr>
            <w:tcW w:w="720" w:type="dxa"/>
            <w:vAlign w:val="center"/>
          </w:tcPr>
          <w:p w14:paraId="66D41D02" w14:textId="00B28A0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7269CA76" w14:textId="56898DA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0.09]</w:t>
            </w:r>
          </w:p>
        </w:tc>
      </w:tr>
      <w:tr w:rsidR="00970B6E" w14:paraId="215A1C28" w14:textId="77777777" w:rsidTr="009C7FA9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85AF18C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3F14A19" w14:textId="055FC56C" w:rsidR="00970B6E" w:rsidRPr="00CC72F6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AB46A70" w14:textId="4DA22F3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641DDC" w14:textId="435DDA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9DA4C3A" w14:textId="44D61E1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6AB1599" w14:textId="589AC9B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0.07]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C688831" w14:textId="6A6369C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3D9212" w14:textId="29CB6CB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0.08]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219A751" w14:textId="2DB409C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D347BAE" w14:textId="3E5A660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0.09]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179B752" w14:textId="3D404A4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7AC166" w14:textId="4AACCEC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0.08]</w:t>
            </w:r>
          </w:p>
        </w:tc>
      </w:tr>
      <w:tr w:rsidR="009C7FA9" w14:paraId="1A58E9CA" w14:textId="77777777" w:rsidTr="009C7FA9">
        <w:tc>
          <w:tcPr>
            <w:tcW w:w="12510" w:type="dxa"/>
            <w:gridSpan w:val="12"/>
            <w:tcBorders>
              <w:top w:val="single" w:sz="4" w:space="0" w:color="auto"/>
            </w:tcBorders>
            <w:vAlign w:val="center"/>
          </w:tcPr>
          <w:p w14:paraId="0132F11F" w14:textId="1D0E7BF6" w:rsidR="009C7FA9" w:rsidRDefault="0031533B" w:rsidP="009C7FA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Results are from models with covariates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>. All traits are standardized.</w:t>
            </w:r>
          </w:p>
        </w:tc>
      </w:tr>
    </w:tbl>
    <w:p w14:paraId="53DA27C5" w14:textId="600DA558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8D0C2D" w14:textId="6C18D2EB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606089" w14:textId="7F640F41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AA2640" w14:textId="668A45FB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1AB9B21" w14:textId="0F6B1EE0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B8C41B5" w14:textId="4AA0F611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0CD16E" w14:textId="77777777" w:rsidR="0031533B" w:rsidRDefault="0031533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0F4CB2" w14:textId="58FDEFDA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0E757F6" w14:textId="66264312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4E7E70C" w14:textId="2F97AB93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9DF5AD" w14:textId="0580ECC4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28F4C2" w14:textId="0A428109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5CDF7B" w14:textId="69F647C6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2C6BD2" w14:textId="4B31188D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F136BE" w14:textId="77777777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94D449" w14:textId="47A0DC98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69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64"/>
        <w:gridCol w:w="720"/>
        <w:gridCol w:w="1530"/>
        <w:gridCol w:w="720"/>
        <w:gridCol w:w="1440"/>
        <w:gridCol w:w="720"/>
        <w:gridCol w:w="1440"/>
        <w:gridCol w:w="720"/>
        <w:gridCol w:w="1440"/>
        <w:gridCol w:w="720"/>
        <w:gridCol w:w="1440"/>
      </w:tblGrid>
      <w:tr w:rsidR="00130FED" w14:paraId="244713D1" w14:textId="77777777" w:rsidTr="00381F1A">
        <w:tc>
          <w:tcPr>
            <w:tcW w:w="12690" w:type="dxa"/>
            <w:gridSpan w:val="12"/>
            <w:vAlign w:val="center"/>
          </w:tcPr>
          <w:p w14:paraId="6659F634" w14:textId="3BFE82F5" w:rsidR="00130FED" w:rsidRPr="0053278D" w:rsidRDefault="00130FED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3153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022A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</w:tr>
      <w:tr w:rsidR="00130FED" w14:paraId="278CDBFC" w14:textId="77777777" w:rsidTr="0053278D">
        <w:tc>
          <w:tcPr>
            <w:tcW w:w="12690" w:type="dxa"/>
            <w:gridSpan w:val="12"/>
            <w:tcBorders>
              <w:bottom w:val="single" w:sz="4" w:space="0" w:color="auto"/>
            </w:tcBorders>
            <w:vAlign w:val="center"/>
          </w:tcPr>
          <w:p w14:paraId="55CFFF95" w14:textId="04D576A0" w:rsidR="00130FED" w:rsidRDefault="009951A7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Combined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Cognitive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130FED" w14:paraId="501F1BEA" w14:textId="77777777" w:rsidTr="0053278D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1E018C1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D228585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91E40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A5C7C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AD5B6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5B110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675B9" w14:textId="77777777" w:rsidR="00130FED" w:rsidRDefault="00130FE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</w:tr>
      <w:tr w:rsidR="00717C3B" w14:paraId="543F9F8F" w14:textId="77777777" w:rsidTr="00FB25F4"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D94D1" w14:textId="2DE0FF12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2E521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CD63D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3C54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48DA3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A7351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6C0BE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D1C75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9697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05745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0C5C3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130FED" w14:paraId="4B54C681" w14:textId="77777777" w:rsidTr="0053278D">
        <w:tc>
          <w:tcPr>
            <w:tcW w:w="12690" w:type="dxa"/>
            <w:gridSpan w:val="12"/>
            <w:tcBorders>
              <w:top w:val="single" w:sz="4" w:space="0" w:color="auto"/>
            </w:tcBorders>
            <w:vAlign w:val="center"/>
          </w:tcPr>
          <w:p w14:paraId="27D902FF" w14:textId="77777777" w:rsidR="00130FED" w:rsidRDefault="00130FED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970B6E" w14:paraId="64BC9D9A" w14:textId="77777777" w:rsidTr="00381F1A">
        <w:trPr>
          <w:trHeight w:val="224"/>
        </w:trPr>
        <w:tc>
          <w:tcPr>
            <w:tcW w:w="236" w:type="dxa"/>
            <w:vAlign w:val="center"/>
          </w:tcPr>
          <w:p w14:paraId="0E5022DA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355AC75" w14:textId="15EBFF0A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Activity</w:t>
            </w:r>
          </w:p>
        </w:tc>
        <w:tc>
          <w:tcPr>
            <w:tcW w:w="720" w:type="dxa"/>
            <w:vAlign w:val="center"/>
          </w:tcPr>
          <w:p w14:paraId="78C5E53C" w14:textId="33B636F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530" w:type="dxa"/>
            <w:vAlign w:val="center"/>
          </w:tcPr>
          <w:p w14:paraId="5AF81BBE" w14:textId="42F5753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-0.00]</w:t>
            </w:r>
          </w:p>
        </w:tc>
        <w:tc>
          <w:tcPr>
            <w:tcW w:w="720" w:type="dxa"/>
            <w:vAlign w:val="center"/>
          </w:tcPr>
          <w:p w14:paraId="7B4D260E" w14:textId="10E1D04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440" w:type="dxa"/>
            <w:vAlign w:val="center"/>
          </w:tcPr>
          <w:p w14:paraId="59B9E5B7" w14:textId="71B97FE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[-0.36, -0.02]</w:t>
            </w:r>
          </w:p>
        </w:tc>
        <w:tc>
          <w:tcPr>
            <w:tcW w:w="720" w:type="dxa"/>
            <w:vAlign w:val="center"/>
          </w:tcPr>
          <w:p w14:paraId="4BAE766C" w14:textId="1F476D0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7F01D802" w14:textId="246B0D1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0.02]</w:t>
            </w:r>
          </w:p>
        </w:tc>
        <w:tc>
          <w:tcPr>
            <w:tcW w:w="720" w:type="dxa"/>
            <w:vAlign w:val="center"/>
          </w:tcPr>
          <w:p w14:paraId="04C8CF93" w14:textId="494B712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26CFDDD8" w14:textId="6BCC01A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0.03]</w:t>
            </w:r>
          </w:p>
        </w:tc>
        <w:tc>
          <w:tcPr>
            <w:tcW w:w="720" w:type="dxa"/>
            <w:vAlign w:val="center"/>
          </w:tcPr>
          <w:p w14:paraId="0F7E7E17" w14:textId="335524B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02B7EAF0" w14:textId="562179D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0.01]</w:t>
            </w:r>
          </w:p>
        </w:tc>
      </w:tr>
      <w:tr w:rsidR="00970B6E" w14:paraId="2D6AA8BA" w14:textId="77777777" w:rsidTr="00381F1A">
        <w:tc>
          <w:tcPr>
            <w:tcW w:w="236" w:type="dxa"/>
            <w:vAlign w:val="center"/>
          </w:tcPr>
          <w:p w14:paraId="32F7016D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8FE9354" w14:textId="3C76AC10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Compliance</w:t>
            </w:r>
          </w:p>
        </w:tc>
        <w:tc>
          <w:tcPr>
            <w:tcW w:w="720" w:type="dxa"/>
            <w:vAlign w:val="center"/>
          </w:tcPr>
          <w:p w14:paraId="6966EA76" w14:textId="4FCED1B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30" w:type="dxa"/>
            <w:vAlign w:val="center"/>
          </w:tcPr>
          <w:p w14:paraId="2C3D8EC1" w14:textId="473EBEA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0.13]</w:t>
            </w:r>
          </w:p>
        </w:tc>
        <w:tc>
          <w:tcPr>
            <w:tcW w:w="720" w:type="dxa"/>
            <w:vAlign w:val="center"/>
          </w:tcPr>
          <w:p w14:paraId="509A4C71" w14:textId="412F8AD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4A736C15" w14:textId="4C14019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0.15]</w:t>
            </w:r>
          </w:p>
        </w:tc>
        <w:tc>
          <w:tcPr>
            <w:tcW w:w="720" w:type="dxa"/>
            <w:vAlign w:val="center"/>
          </w:tcPr>
          <w:p w14:paraId="49064416" w14:textId="6EC001C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106ECD65" w14:textId="3FACFC4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0.15]</w:t>
            </w:r>
          </w:p>
        </w:tc>
        <w:tc>
          <w:tcPr>
            <w:tcW w:w="720" w:type="dxa"/>
            <w:vAlign w:val="center"/>
          </w:tcPr>
          <w:p w14:paraId="05CA6786" w14:textId="552E764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40" w:type="dxa"/>
            <w:vAlign w:val="center"/>
          </w:tcPr>
          <w:p w14:paraId="40F22C43" w14:textId="2BCAD9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0.16]</w:t>
            </w:r>
          </w:p>
        </w:tc>
        <w:tc>
          <w:tcPr>
            <w:tcW w:w="720" w:type="dxa"/>
            <w:vAlign w:val="center"/>
          </w:tcPr>
          <w:p w14:paraId="2598E31A" w14:textId="64F50D3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754D3156" w14:textId="7032542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0.16]</w:t>
            </w:r>
          </w:p>
        </w:tc>
      </w:tr>
      <w:tr w:rsidR="00970B6E" w14:paraId="0B8E08D6" w14:textId="77777777" w:rsidTr="00381F1A">
        <w:tc>
          <w:tcPr>
            <w:tcW w:w="236" w:type="dxa"/>
            <w:vAlign w:val="center"/>
          </w:tcPr>
          <w:p w14:paraId="6FD7C46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396A5A5" w14:textId="1A2D8A22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Fearful</w:t>
            </w:r>
          </w:p>
        </w:tc>
        <w:tc>
          <w:tcPr>
            <w:tcW w:w="720" w:type="dxa"/>
            <w:vAlign w:val="center"/>
          </w:tcPr>
          <w:p w14:paraId="055D7918" w14:textId="2A6E648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30" w:type="dxa"/>
            <w:vAlign w:val="center"/>
          </w:tcPr>
          <w:p w14:paraId="6DFB5280" w14:textId="52204D6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0.09]</w:t>
            </w:r>
          </w:p>
        </w:tc>
        <w:tc>
          <w:tcPr>
            <w:tcW w:w="720" w:type="dxa"/>
            <w:vAlign w:val="center"/>
          </w:tcPr>
          <w:p w14:paraId="5D98EEF6" w14:textId="7B2CFC9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center"/>
          </w:tcPr>
          <w:p w14:paraId="4F1433F3" w14:textId="41A64D9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[-0.26, 0.12]</w:t>
            </w:r>
          </w:p>
        </w:tc>
        <w:tc>
          <w:tcPr>
            <w:tcW w:w="720" w:type="dxa"/>
            <w:vAlign w:val="center"/>
          </w:tcPr>
          <w:p w14:paraId="5519D049" w14:textId="78A7C08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5A5866A5" w14:textId="1B06AF2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0.04]</w:t>
            </w:r>
          </w:p>
        </w:tc>
        <w:tc>
          <w:tcPr>
            <w:tcW w:w="720" w:type="dxa"/>
            <w:vAlign w:val="center"/>
          </w:tcPr>
          <w:p w14:paraId="0C66B7E3" w14:textId="497A87C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5BA9412D" w14:textId="0B19623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  <w:tc>
          <w:tcPr>
            <w:tcW w:w="720" w:type="dxa"/>
            <w:vAlign w:val="center"/>
          </w:tcPr>
          <w:p w14:paraId="073640A8" w14:textId="2C72474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475B1053" w14:textId="4810C19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</w:tr>
      <w:tr w:rsidR="00970B6E" w14:paraId="2C578D96" w14:textId="77777777" w:rsidTr="00381F1A">
        <w:tc>
          <w:tcPr>
            <w:tcW w:w="236" w:type="dxa"/>
            <w:vAlign w:val="center"/>
          </w:tcPr>
          <w:p w14:paraId="62F5B48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71CC258" w14:textId="36BF1752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Insecure</w:t>
            </w:r>
          </w:p>
        </w:tc>
        <w:tc>
          <w:tcPr>
            <w:tcW w:w="720" w:type="dxa"/>
            <w:vAlign w:val="center"/>
          </w:tcPr>
          <w:p w14:paraId="75586F20" w14:textId="4548CAC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30" w:type="dxa"/>
            <w:vAlign w:val="center"/>
          </w:tcPr>
          <w:p w14:paraId="5CAC1190" w14:textId="3563AA4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0.02]</w:t>
            </w:r>
          </w:p>
        </w:tc>
        <w:tc>
          <w:tcPr>
            <w:tcW w:w="720" w:type="dxa"/>
            <w:vAlign w:val="center"/>
          </w:tcPr>
          <w:p w14:paraId="502AB3BA" w14:textId="3168DD1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440" w:type="dxa"/>
            <w:vAlign w:val="center"/>
          </w:tcPr>
          <w:p w14:paraId="113DCE6D" w14:textId="5430A82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[-0.35, 0.03]</w:t>
            </w:r>
          </w:p>
        </w:tc>
        <w:tc>
          <w:tcPr>
            <w:tcW w:w="720" w:type="dxa"/>
            <w:vAlign w:val="center"/>
          </w:tcPr>
          <w:p w14:paraId="0B24D5A3" w14:textId="02AE09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1F247DDF" w14:textId="7FF659C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  <w:tc>
          <w:tcPr>
            <w:tcW w:w="720" w:type="dxa"/>
            <w:vAlign w:val="center"/>
          </w:tcPr>
          <w:p w14:paraId="55FD9B91" w14:textId="36F5121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7D45F56B" w14:textId="7931F47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  <w:tc>
          <w:tcPr>
            <w:tcW w:w="720" w:type="dxa"/>
            <w:vAlign w:val="center"/>
          </w:tcPr>
          <w:p w14:paraId="7FE511B6" w14:textId="2DDB75D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11E57F76" w14:textId="6767F5B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0.04]</w:t>
            </w:r>
          </w:p>
        </w:tc>
      </w:tr>
      <w:tr w:rsidR="00970B6E" w14:paraId="5A144F22" w14:textId="77777777" w:rsidTr="00381F1A">
        <w:tc>
          <w:tcPr>
            <w:tcW w:w="236" w:type="dxa"/>
            <w:vAlign w:val="center"/>
          </w:tcPr>
          <w:p w14:paraId="35DF846A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AE7B6F0" w14:textId="639D04C7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Pos. Affect</w:t>
            </w:r>
          </w:p>
        </w:tc>
        <w:tc>
          <w:tcPr>
            <w:tcW w:w="720" w:type="dxa"/>
            <w:vAlign w:val="center"/>
          </w:tcPr>
          <w:p w14:paraId="06620CA1" w14:textId="0E7EF87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30" w:type="dxa"/>
            <w:vAlign w:val="center"/>
          </w:tcPr>
          <w:p w14:paraId="7A8B1E21" w14:textId="26125C1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0.04]</w:t>
            </w:r>
          </w:p>
        </w:tc>
        <w:tc>
          <w:tcPr>
            <w:tcW w:w="720" w:type="dxa"/>
            <w:vAlign w:val="center"/>
          </w:tcPr>
          <w:p w14:paraId="460FC72F" w14:textId="6D62789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40" w:type="dxa"/>
            <w:vAlign w:val="center"/>
          </w:tcPr>
          <w:p w14:paraId="66591ED4" w14:textId="5ADAC82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0.23]</w:t>
            </w:r>
          </w:p>
        </w:tc>
        <w:tc>
          <w:tcPr>
            <w:tcW w:w="720" w:type="dxa"/>
            <w:vAlign w:val="center"/>
          </w:tcPr>
          <w:p w14:paraId="0400932C" w14:textId="2F588B7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251A9E88" w14:textId="192C5FB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  <w:tc>
          <w:tcPr>
            <w:tcW w:w="720" w:type="dxa"/>
            <w:vAlign w:val="center"/>
          </w:tcPr>
          <w:p w14:paraId="09408CF2" w14:textId="448918C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0C6BC29C" w14:textId="2D95B4E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  <w:tc>
          <w:tcPr>
            <w:tcW w:w="720" w:type="dxa"/>
            <w:vAlign w:val="center"/>
          </w:tcPr>
          <w:p w14:paraId="1D1591F9" w14:textId="1194C18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40" w:type="dxa"/>
            <w:vAlign w:val="center"/>
          </w:tcPr>
          <w:p w14:paraId="5F8DB2E1" w14:textId="237012C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0.02]</w:t>
            </w:r>
          </w:p>
        </w:tc>
      </w:tr>
      <w:tr w:rsidR="00970B6E" w14:paraId="38C54D63" w14:textId="77777777" w:rsidTr="00381F1A">
        <w:tc>
          <w:tcPr>
            <w:tcW w:w="236" w:type="dxa"/>
            <w:vAlign w:val="center"/>
          </w:tcPr>
          <w:p w14:paraId="582CACA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4E98D8A" w14:textId="6D9E66CA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Predictability</w:t>
            </w:r>
          </w:p>
        </w:tc>
        <w:tc>
          <w:tcPr>
            <w:tcW w:w="720" w:type="dxa"/>
            <w:vAlign w:val="center"/>
          </w:tcPr>
          <w:p w14:paraId="4EE7CA6A" w14:textId="4871C0E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30" w:type="dxa"/>
            <w:vAlign w:val="center"/>
          </w:tcPr>
          <w:p w14:paraId="2D4D11D6" w14:textId="4716010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0.03]</w:t>
            </w:r>
          </w:p>
        </w:tc>
        <w:tc>
          <w:tcPr>
            <w:tcW w:w="720" w:type="dxa"/>
            <w:vAlign w:val="center"/>
          </w:tcPr>
          <w:p w14:paraId="00B2039B" w14:textId="6A310BA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48410203" w14:textId="5A48E60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0.22]</w:t>
            </w:r>
          </w:p>
        </w:tc>
        <w:tc>
          <w:tcPr>
            <w:tcW w:w="720" w:type="dxa"/>
            <w:vAlign w:val="center"/>
          </w:tcPr>
          <w:p w14:paraId="00F7097B" w14:textId="5164821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20337134" w14:textId="7F5848A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0.06]</w:t>
            </w:r>
          </w:p>
        </w:tc>
        <w:tc>
          <w:tcPr>
            <w:tcW w:w="720" w:type="dxa"/>
            <w:vAlign w:val="center"/>
          </w:tcPr>
          <w:p w14:paraId="708A903C" w14:textId="0DABC2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0ECC49EB" w14:textId="2E05FC4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0.06]</w:t>
            </w:r>
          </w:p>
        </w:tc>
        <w:tc>
          <w:tcPr>
            <w:tcW w:w="720" w:type="dxa"/>
            <w:vAlign w:val="center"/>
          </w:tcPr>
          <w:p w14:paraId="4E3C7ED5" w14:textId="1416C16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01DA8FA5" w14:textId="44F334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0.08]</w:t>
            </w:r>
          </w:p>
        </w:tc>
      </w:tr>
      <w:tr w:rsidR="00970B6E" w14:paraId="70FA7062" w14:textId="77777777" w:rsidTr="00381F1A">
        <w:tc>
          <w:tcPr>
            <w:tcW w:w="236" w:type="dxa"/>
            <w:vAlign w:val="center"/>
          </w:tcPr>
          <w:p w14:paraId="04369B66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DF446A9" w14:textId="7EC3417B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Sociability</w:t>
            </w:r>
          </w:p>
        </w:tc>
        <w:tc>
          <w:tcPr>
            <w:tcW w:w="720" w:type="dxa"/>
            <w:vAlign w:val="center"/>
          </w:tcPr>
          <w:p w14:paraId="5F479A7C" w14:textId="57B0AAB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30" w:type="dxa"/>
            <w:vAlign w:val="center"/>
          </w:tcPr>
          <w:p w14:paraId="58FE5FC3" w14:textId="3A3DA0D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[0.09, 0.19]</w:t>
            </w:r>
          </w:p>
        </w:tc>
        <w:tc>
          <w:tcPr>
            <w:tcW w:w="720" w:type="dxa"/>
            <w:vAlign w:val="center"/>
          </w:tcPr>
          <w:p w14:paraId="31AC9814" w14:textId="229EA9E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455301BF" w14:textId="122D3FC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0.26]</w:t>
            </w:r>
          </w:p>
        </w:tc>
        <w:tc>
          <w:tcPr>
            <w:tcW w:w="720" w:type="dxa"/>
            <w:vAlign w:val="center"/>
          </w:tcPr>
          <w:p w14:paraId="1C76C4FF" w14:textId="5D010F2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40" w:type="dxa"/>
            <w:vAlign w:val="center"/>
          </w:tcPr>
          <w:p w14:paraId="13701E7D" w14:textId="38A3F2F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0.20]</w:t>
            </w:r>
          </w:p>
        </w:tc>
        <w:tc>
          <w:tcPr>
            <w:tcW w:w="720" w:type="dxa"/>
            <w:vAlign w:val="center"/>
          </w:tcPr>
          <w:p w14:paraId="4F4E6F8F" w14:textId="58BD713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40" w:type="dxa"/>
            <w:vAlign w:val="center"/>
          </w:tcPr>
          <w:p w14:paraId="0F1AAC1A" w14:textId="1BEC2F4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[0.13, 0.21]</w:t>
            </w:r>
          </w:p>
        </w:tc>
        <w:tc>
          <w:tcPr>
            <w:tcW w:w="720" w:type="dxa"/>
            <w:vAlign w:val="center"/>
          </w:tcPr>
          <w:p w14:paraId="0D490B2F" w14:textId="45382F6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40" w:type="dxa"/>
            <w:vAlign w:val="center"/>
          </w:tcPr>
          <w:p w14:paraId="463EC438" w14:textId="7FAEEFA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[0.11, 0.20]</w:t>
            </w:r>
          </w:p>
        </w:tc>
      </w:tr>
      <w:tr w:rsidR="007A1293" w14:paraId="67C998DC" w14:textId="77777777" w:rsidTr="00381F1A">
        <w:tc>
          <w:tcPr>
            <w:tcW w:w="12690" w:type="dxa"/>
            <w:gridSpan w:val="12"/>
            <w:vAlign w:val="center"/>
          </w:tcPr>
          <w:p w14:paraId="6BF9C363" w14:textId="6DE5B56B" w:rsidR="007A1293" w:rsidRPr="00970B6E" w:rsidRDefault="007A1293" w:rsidP="007A1293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970B6E" w14:paraId="087AE833" w14:textId="77777777" w:rsidTr="00381F1A">
        <w:tc>
          <w:tcPr>
            <w:tcW w:w="236" w:type="dxa"/>
            <w:vAlign w:val="center"/>
          </w:tcPr>
          <w:p w14:paraId="35E16965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39512FF" w14:textId="6DEF683E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20" w:type="dxa"/>
            <w:vAlign w:val="center"/>
          </w:tcPr>
          <w:p w14:paraId="2906892B" w14:textId="6EB8CAE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30" w:type="dxa"/>
            <w:vAlign w:val="center"/>
          </w:tcPr>
          <w:p w14:paraId="7AC909DD" w14:textId="2448DAB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0.13]</w:t>
            </w:r>
          </w:p>
        </w:tc>
        <w:tc>
          <w:tcPr>
            <w:tcW w:w="720" w:type="dxa"/>
            <w:vAlign w:val="center"/>
          </w:tcPr>
          <w:p w14:paraId="0D8C5BEC" w14:textId="381696A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5CAF314B" w14:textId="5E9B91C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[-0.22, 0.11]</w:t>
            </w:r>
          </w:p>
        </w:tc>
        <w:tc>
          <w:tcPr>
            <w:tcW w:w="720" w:type="dxa"/>
            <w:vAlign w:val="center"/>
          </w:tcPr>
          <w:p w14:paraId="4802EBCD" w14:textId="778CB45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331D0458" w14:textId="600E996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0.11]</w:t>
            </w:r>
          </w:p>
        </w:tc>
        <w:tc>
          <w:tcPr>
            <w:tcW w:w="720" w:type="dxa"/>
            <w:vAlign w:val="center"/>
          </w:tcPr>
          <w:p w14:paraId="7B3C7AE2" w14:textId="21C3DDE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5A4324EA" w14:textId="63D2F97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0.09]</w:t>
            </w:r>
          </w:p>
        </w:tc>
        <w:tc>
          <w:tcPr>
            <w:tcW w:w="720" w:type="dxa"/>
            <w:vAlign w:val="center"/>
          </w:tcPr>
          <w:p w14:paraId="5CEC05BD" w14:textId="5F24B3E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65A5109B" w14:textId="78E5CBD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0.07]</w:t>
            </w:r>
          </w:p>
        </w:tc>
      </w:tr>
      <w:tr w:rsidR="00970B6E" w14:paraId="6EA5BEEF" w14:textId="77777777" w:rsidTr="00381F1A">
        <w:tc>
          <w:tcPr>
            <w:tcW w:w="236" w:type="dxa"/>
            <w:vAlign w:val="center"/>
          </w:tcPr>
          <w:p w14:paraId="6E2A907E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1F612CE" w14:textId="6AB9C908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20" w:type="dxa"/>
            <w:vAlign w:val="center"/>
          </w:tcPr>
          <w:p w14:paraId="083C4B5F" w14:textId="1788E66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530" w:type="dxa"/>
            <w:vAlign w:val="center"/>
          </w:tcPr>
          <w:p w14:paraId="0C242999" w14:textId="39CED35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-0.01]</w:t>
            </w:r>
          </w:p>
        </w:tc>
        <w:tc>
          <w:tcPr>
            <w:tcW w:w="720" w:type="dxa"/>
            <w:vAlign w:val="center"/>
          </w:tcPr>
          <w:p w14:paraId="625C7AE4" w14:textId="661BAC4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10E37265" w14:textId="0D7EDE5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0.20]</w:t>
            </w:r>
          </w:p>
        </w:tc>
        <w:tc>
          <w:tcPr>
            <w:tcW w:w="720" w:type="dxa"/>
            <w:vAlign w:val="center"/>
          </w:tcPr>
          <w:p w14:paraId="00A83FF2" w14:textId="1015588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51A9E3AE" w14:textId="68301F6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0.03]</w:t>
            </w:r>
          </w:p>
        </w:tc>
        <w:tc>
          <w:tcPr>
            <w:tcW w:w="720" w:type="dxa"/>
            <w:vAlign w:val="center"/>
          </w:tcPr>
          <w:p w14:paraId="7D906FF6" w14:textId="46EE6D3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29242F4C" w14:textId="7ECC207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0.09]</w:t>
            </w:r>
          </w:p>
        </w:tc>
        <w:tc>
          <w:tcPr>
            <w:tcW w:w="720" w:type="dxa"/>
            <w:vAlign w:val="center"/>
          </w:tcPr>
          <w:p w14:paraId="6C37450F" w14:textId="12764DB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1F61311C" w14:textId="31F2B08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0.09]</w:t>
            </w:r>
          </w:p>
        </w:tc>
      </w:tr>
      <w:tr w:rsidR="00970B6E" w14:paraId="10C55604" w14:textId="77777777" w:rsidTr="00381F1A">
        <w:tc>
          <w:tcPr>
            <w:tcW w:w="236" w:type="dxa"/>
            <w:vAlign w:val="center"/>
          </w:tcPr>
          <w:p w14:paraId="679AC6C4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7C8356E" w14:textId="5B16108A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20" w:type="dxa"/>
            <w:vAlign w:val="center"/>
          </w:tcPr>
          <w:p w14:paraId="16B689D7" w14:textId="1120355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30" w:type="dxa"/>
            <w:vAlign w:val="center"/>
          </w:tcPr>
          <w:p w14:paraId="73D2BE84" w14:textId="2FD0487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0.05]</w:t>
            </w:r>
          </w:p>
        </w:tc>
        <w:tc>
          <w:tcPr>
            <w:tcW w:w="720" w:type="dxa"/>
            <w:vAlign w:val="center"/>
          </w:tcPr>
          <w:p w14:paraId="76E3BDBE" w14:textId="634DE6F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19F32287" w14:textId="69E5746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0.16]</w:t>
            </w:r>
          </w:p>
        </w:tc>
        <w:tc>
          <w:tcPr>
            <w:tcW w:w="720" w:type="dxa"/>
            <w:vAlign w:val="center"/>
          </w:tcPr>
          <w:p w14:paraId="1F805C4D" w14:textId="3FB7465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440" w:type="dxa"/>
            <w:vAlign w:val="center"/>
          </w:tcPr>
          <w:p w14:paraId="1A61C5D9" w14:textId="096FFA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[-0.11, -0.02]</w:t>
            </w:r>
          </w:p>
        </w:tc>
        <w:tc>
          <w:tcPr>
            <w:tcW w:w="720" w:type="dxa"/>
            <w:vAlign w:val="center"/>
          </w:tcPr>
          <w:p w14:paraId="33EFE170" w14:textId="6C6D4D1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440" w:type="dxa"/>
            <w:vAlign w:val="center"/>
          </w:tcPr>
          <w:p w14:paraId="14A843BB" w14:textId="4BF6BCF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-0.01]</w:t>
            </w:r>
          </w:p>
        </w:tc>
        <w:tc>
          <w:tcPr>
            <w:tcW w:w="720" w:type="dxa"/>
            <w:vAlign w:val="center"/>
          </w:tcPr>
          <w:p w14:paraId="163B1FB3" w14:textId="0135663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753BC36E" w14:textId="13068F9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0.02]</w:t>
            </w:r>
          </w:p>
        </w:tc>
      </w:tr>
      <w:tr w:rsidR="00970B6E" w14:paraId="2DD3D355" w14:textId="77777777" w:rsidTr="00381F1A">
        <w:tc>
          <w:tcPr>
            <w:tcW w:w="236" w:type="dxa"/>
            <w:vAlign w:val="center"/>
          </w:tcPr>
          <w:p w14:paraId="7D817F16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BF57290" w14:textId="3DEF60AB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720" w:type="dxa"/>
            <w:vAlign w:val="center"/>
          </w:tcPr>
          <w:p w14:paraId="4238FD04" w14:textId="0F733AD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530" w:type="dxa"/>
            <w:vAlign w:val="center"/>
          </w:tcPr>
          <w:p w14:paraId="1F4F624A" w14:textId="4F50DE0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0.02]</w:t>
            </w:r>
          </w:p>
        </w:tc>
        <w:tc>
          <w:tcPr>
            <w:tcW w:w="720" w:type="dxa"/>
            <w:vAlign w:val="center"/>
          </w:tcPr>
          <w:p w14:paraId="437A7092" w14:textId="33E006B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4B3D7A03" w14:textId="7EA75E4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[-0.23, 0.14]</w:t>
            </w:r>
          </w:p>
        </w:tc>
        <w:tc>
          <w:tcPr>
            <w:tcW w:w="720" w:type="dxa"/>
            <w:vAlign w:val="center"/>
          </w:tcPr>
          <w:p w14:paraId="107EB14A" w14:textId="0CBAD84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440" w:type="dxa"/>
            <w:vAlign w:val="center"/>
          </w:tcPr>
          <w:p w14:paraId="67642272" w14:textId="0A86359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[-0.13, -0.05]</w:t>
            </w:r>
          </w:p>
        </w:tc>
        <w:tc>
          <w:tcPr>
            <w:tcW w:w="720" w:type="dxa"/>
            <w:vAlign w:val="center"/>
          </w:tcPr>
          <w:p w14:paraId="078A62F5" w14:textId="02A0B02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440" w:type="dxa"/>
            <w:vAlign w:val="center"/>
          </w:tcPr>
          <w:p w14:paraId="630307ED" w14:textId="1D45FBF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0.01]</w:t>
            </w:r>
          </w:p>
        </w:tc>
        <w:tc>
          <w:tcPr>
            <w:tcW w:w="720" w:type="dxa"/>
            <w:vAlign w:val="center"/>
          </w:tcPr>
          <w:p w14:paraId="0653EE69" w14:textId="5BDC929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5CEDE76B" w14:textId="4583AF3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0.02]</w:t>
            </w:r>
          </w:p>
        </w:tc>
      </w:tr>
      <w:tr w:rsidR="00970B6E" w14:paraId="58B327DD" w14:textId="77777777" w:rsidTr="00381F1A">
        <w:tc>
          <w:tcPr>
            <w:tcW w:w="236" w:type="dxa"/>
            <w:vAlign w:val="center"/>
          </w:tcPr>
          <w:p w14:paraId="325F271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76B7493" w14:textId="202ED78E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720" w:type="dxa"/>
            <w:vAlign w:val="center"/>
          </w:tcPr>
          <w:p w14:paraId="4063EF5D" w14:textId="4D64443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30" w:type="dxa"/>
            <w:vAlign w:val="center"/>
          </w:tcPr>
          <w:p w14:paraId="54E292F5" w14:textId="421A919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0.15]</w:t>
            </w:r>
          </w:p>
        </w:tc>
        <w:tc>
          <w:tcPr>
            <w:tcW w:w="720" w:type="dxa"/>
            <w:vAlign w:val="center"/>
          </w:tcPr>
          <w:p w14:paraId="132CA87C" w14:textId="4E1239C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33484A9B" w14:textId="222E806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0.19]</w:t>
            </w:r>
          </w:p>
        </w:tc>
        <w:tc>
          <w:tcPr>
            <w:tcW w:w="720" w:type="dxa"/>
            <w:vAlign w:val="center"/>
          </w:tcPr>
          <w:p w14:paraId="7762E091" w14:textId="47A4D45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274E06B9" w14:textId="6E52CAF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0.09]</w:t>
            </w:r>
          </w:p>
        </w:tc>
        <w:tc>
          <w:tcPr>
            <w:tcW w:w="720" w:type="dxa"/>
            <w:vAlign w:val="center"/>
          </w:tcPr>
          <w:p w14:paraId="7764BE58" w14:textId="4B27206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6EE73FAF" w14:textId="0A2CF9D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0.08]</w:t>
            </w:r>
          </w:p>
        </w:tc>
        <w:tc>
          <w:tcPr>
            <w:tcW w:w="720" w:type="dxa"/>
            <w:vAlign w:val="center"/>
          </w:tcPr>
          <w:p w14:paraId="38831762" w14:textId="2E64030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1824D95B" w14:textId="0BBF57E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0.09]</w:t>
            </w:r>
          </w:p>
        </w:tc>
      </w:tr>
      <w:tr w:rsidR="007A1293" w14:paraId="182DDC6F" w14:textId="77777777" w:rsidTr="00381F1A">
        <w:tc>
          <w:tcPr>
            <w:tcW w:w="12690" w:type="dxa"/>
            <w:gridSpan w:val="12"/>
            <w:vAlign w:val="center"/>
          </w:tcPr>
          <w:p w14:paraId="72C55A80" w14:textId="1436BF79" w:rsidR="007A1293" w:rsidRPr="00970B6E" w:rsidRDefault="007A1293" w:rsidP="007A1293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970B6E" w14:paraId="451BD108" w14:textId="77777777" w:rsidTr="00381F1A">
        <w:tc>
          <w:tcPr>
            <w:tcW w:w="236" w:type="dxa"/>
            <w:vAlign w:val="center"/>
          </w:tcPr>
          <w:p w14:paraId="37FFC35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9F5BF76" w14:textId="71B044B9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20" w:type="dxa"/>
            <w:vAlign w:val="center"/>
          </w:tcPr>
          <w:p w14:paraId="13BF106D" w14:textId="3413E40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530" w:type="dxa"/>
            <w:vAlign w:val="center"/>
          </w:tcPr>
          <w:p w14:paraId="23E5D10F" w14:textId="3531633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[0.10, 0.21]</w:t>
            </w:r>
          </w:p>
        </w:tc>
        <w:tc>
          <w:tcPr>
            <w:tcW w:w="720" w:type="dxa"/>
            <w:vAlign w:val="center"/>
          </w:tcPr>
          <w:p w14:paraId="4291ED6A" w14:textId="32B73CE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734DC17D" w14:textId="5CC7910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[-0.31, 0.28]</w:t>
            </w:r>
          </w:p>
        </w:tc>
        <w:tc>
          <w:tcPr>
            <w:tcW w:w="720" w:type="dxa"/>
            <w:vAlign w:val="center"/>
          </w:tcPr>
          <w:p w14:paraId="0904CB47" w14:textId="535C17C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440" w:type="dxa"/>
            <w:vAlign w:val="center"/>
          </w:tcPr>
          <w:p w14:paraId="17F727CE" w14:textId="43839DB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[0.25, 0.30]</w:t>
            </w:r>
          </w:p>
        </w:tc>
        <w:tc>
          <w:tcPr>
            <w:tcW w:w="720" w:type="dxa"/>
            <w:vAlign w:val="center"/>
          </w:tcPr>
          <w:p w14:paraId="7FBEC879" w14:textId="58FE156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40" w:type="dxa"/>
            <w:vAlign w:val="center"/>
          </w:tcPr>
          <w:p w14:paraId="551DC477" w14:textId="253E3EB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[0.24, 0.29]</w:t>
            </w:r>
          </w:p>
        </w:tc>
        <w:tc>
          <w:tcPr>
            <w:tcW w:w="720" w:type="dxa"/>
            <w:vAlign w:val="center"/>
          </w:tcPr>
          <w:p w14:paraId="7206E278" w14:textId="7CCAF9B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40" w:type="dxa"/>
            <w:vAlign w:val="center"/>
          </w:tcPr>
          <w:p w14:paraId="0D2AFC40" w14:textId="1C1DF71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[0.23, 0.28]</w:t>
            </w:r>
          </w:p>
        </w:tc>
      </w:tr>
      <w:tr w:rsidR="00970B6E" w14:paraId="349FE524" w14:textId="77777777" w:rsidTr="00381F1A">
        <w:tc>
          <w:tcPr>
            <w:tcW w:w="236" w:type="dxa"/>
            <w:vAlign w:val="center"/>
          </w:tcPr>
          <w:p w14:paraId="7774EC19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B92687A" w14:textId="42EAD966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720" w:type="dxa"/>
            <w:vAlign w:val="center"/>
          </w:tcPr>
          <w:p w14:paraId="1ABEF1A8" w14:textId="449D957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530" w:type="dxa"/>
            <w:vAlign w:val="center"/>
          </w:tcPr>
          <w:p w14:paraId="2A496BA3" w14:textId="6C7C853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0.19]</w:t>
            </w:r>
          </w:p>
        </w:tc>
        <w:tc>
          <w:tcPr>
            <w:tcW w:w="720" w:type="dxa"/>
            <w:vAlign w:val="center"/>
          </w:tcPr>
          <w:p w14:paraId="5DB30921" w14:textId="00109B8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38722AAE" w14:textId="182A60A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[-0.48, 0.20]</w:t>
            </w:r>
          </w:p>
        </w:tc>
        <w:tc>
          <w:tcPr>
            <w:tcW w:w="720" w:type="dxa"/>
            <w:vAlign w:val="center"/>
          </w:tcPr>
          <w:p w14:paraId="0EDC1A13" w14:textId="2CC9E63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440" w:type="dxa"/>
            <w:vAlign w:val="center"/>
          </w:tcPr>
          <w:p w14:paraId="2CE0FB9B" w14:textId="5892B34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0.05]</w:t>
            </w:r>
          </w:p>
        </w:tc>
        <w:tc>
          <w:tcPr>
            <w:tcW w:w="720" w:type="dxa"/>
            <w:vAlign w:val="center"/>
          </w:tcPr>
          <w:p w14:paraId="4E2145B2" w14:textId="0EF4A1D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6D7B9614" w14:textId="59F21A1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0.18]</w:t>
            </w:r>
          </w:p>
        </w:tc>
        <w:tc>
          <w:tcPr>
            <w:tcW w:w="720" w:type="dxa"/>
            <w:vAlign w:val="center"/>
          </w:tcPr>
          <w:p w14:paraId="393963FE" w14:textId="37DF9B6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center"/>
          </w:tcPr>
          <w:p w14:paraId="69BDE24F" w14:textId="185A91D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0.19]</w:t>
            </w:r>
          </w:p>
        </w:tc>
      </w:tr>
      <w:tr w:rsidR="00970B6E" w14:paraId="66A40CA3" w14:textId="77777777" w:rsidTr="00381F1A">
        <w:tc>
          <w:tcPr>
            <w:tcW w:w="236" w:type="dxa"/>
            <w:vAlign w:val="center"/>
          </w:tcPr>
          <w:p w14:paraId="572EF912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0160739" w14:textId="262524D3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720" w:type="dxa"/>
            <w:vAlign w:val="center"/>
          </w:tcPr>
          <w:p w14:paraId="281FEDD3" w14:textId="5B07A47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530" w:type="dxa"/>
            <w:vAlign w:val="center"/>
          </w:tcPr>
          <w:p w14:paraId="6BF38281" w14:textId="25CE7CB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[-0.15, -0.03]</w:t>
            </w:r>
          </w:p>
        </w:tc>
        <w:tc>
          <w:tcPr>
            <w:tcW w:w="720" w:type="dxa"/>
            <w:vAlign w:val="center"/>
          </w:tcPr>
          <w:p w14:paraId="77E27A4F" w14:textId="0992C93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440" w:type="dxa"/>
            <w:vAlign w:val="center"/>
          </w:tcPr>
          <w:p w14:paraId="467B14D2" w14:textId="448F468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[-0.32, 0.06]</w:t>
            </w:r>
          </w:p>
        </w:tc>
        <w:tc>
          <w:tcPr>
            <w:tcW w:w="720" w:type="dxa"/>
            <w:vAlign w:val="center"/>
          </w:tcPr>
          <w:p w14:paraId="7ADA9A52" w14:textId="0B38835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1440" w:type="dxa"/>
            <w:vAlign w:val="center"/>
          </w:tcPr>
          <w:p w14:paraId="2F5F3A6B" w14:textId="34E8137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[-0.24, -0.14]</w:t>
            </w:r>
          </w:p>
        </w:tc>
        <w:tc>
          <w:tcPr>
            <w:tcW w:w="720" w:type="dxa"/>
            <w:vAlign w:val="center"/>
          </w:tcPr>
          <w:p w14:paraId="7350F3CF" w14:textId="2BFB04D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440" w:type="dxa"/>
            <w:vAlign w:val="center"/>
          </w:tcPr>
          <w:p w14:paraId="03A63D58" w14:textId="09080B8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[-0.20, -0.10]</w:t>
            </w:r>
          </w:p>
        </w:tc>
        <w:tc>
          <w:tcPr>
            <w:tcW w:w="720" w:type="dxa"/>
            <w:vAlign w:val="center"/>
          </w:tcPr>
          <w:p w14:paraId="1B8C173D" w14:textId="2EF0781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40" w:type="dxa"/>
            <w:vAlign w:val="center"/>
          </w:tcPr>
          <w:p w14:paraId="68643076" w14:textId="2FBAAC2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[-0.16, -0.06]</w:t>
            </w:r>
          </w:p>
        </w:tc>
      </w:tr>
      <w:tr w:rsidR="00970B6E" w14:paraId="43A11B3A" w14:textId="77777777" w:rsidTr="00381F1A">
        <w:tc>
          <w:tcPr>
            <w:tcW w:w="236" w:type="dxa"/>
            <w:vAlign w:val="center"/>
          </w:tcPr>
          <w:p w14:paraId="3E85A70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8657AE8" w14:textId="4BACD3C9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720" w:type="dxa"/>
            <w:vAlign w:val="center"/>
          </w:tcPr>
          <w:p w14:paraId="5828D512" w14:textId="7B85621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30" w:type="dxa"/>
            <w:vAlign w:val="center"/>
          </w:tcPr>
          <w:p w14:paraId="3182F59F" w14:textId="1DE0BA9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  <w:tc>
          <w:tcPr>
            <w:tcW w:w="720" w:type="dxa"/>
            <w:vAlign w:val="center"/>
          </w:tcPr>
          <w:p w14:paraId="0815A5B0" w14:textId="74630E9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40" w:type="dxa"/>
            <w:vAlign w:val="center"/>
          </w:tcPr>
          <w:p w14:paraId="41820B02" w14:textId="1A2CACB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0.04]</w:t>
            </w:r>
          </w:p>
        </w:tc>
        <w:tc>
          <w:tcPr>
            <w:tcW w:w="720" w:type="dxa"/>
            <w:vAlign w:val="center"/>
          </w:tcPr>
          <w:p w14:paraId="34ED1CCD" w14:textId="5693E03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40" w:type="dxa"/>
            <w:vAlign w:val="center"/>
          </w:tcPr>
          <w:p w14:paraId="0776AC7C" w14:textId="779B8CD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0.05]</w:t>
            </w:r>
          </w:p>
        </w:tc>
        <w:tc>
          <w:tcPr>
            <w:tcW w:w="720" w:type="dxa"/>
            <w:vAlign w:val="center"/>
          </w:tcPr>
          <w:p w14:paraId="6EC3B383" w14:textId="4860655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64CA97B5" w14:textId="263AF6C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0.03]</w:t>
            </w:r>
          </w:p>
        </w:tc>
        <w:tc>
          <w:tcPr>
            <w:tcW w:w="720" w:type="dxa"/>
            <w:vAlign w:val="center"/>
          </w:tcPr>
          <w:p w14:paraId="4B2AE2FB" w14:textId="6B7861A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center"/>
          </w:tcPr>
          <w:p w14:paraId="4752840F" w14:textId="440822D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0.04]</w:t>
            </w:r>
          </w:p>
        </w:tc>
      </w:tr>
      <w:tr w:rsidR="00970B6E" w14:paraId="1E061102" w14:textId="77777777" w:rsidTr="00381F1A">
        <w:tc>
          <w:tcPr>
            <w:tcW w:w="236" w:type="dxa"/>
            <w:vAlign w:val="center"/>
          </w:tcPr>
          <w:p w14:paraId="169E4981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1768DA3" w14:textId="4B1540F4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720" w:type="dxa"/>
            <w:vAlign w:val="center"/>
          </w:tcPr>
          <w:p w14:paraId="4C2493C2" w14:textId="0AB495B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30" w:type="dxa"/>
            <w:vAlign w:val="center"/>
          </w:tcPr>
          <w:p w14:paraId="324568BF" w14:textId="2B68E6FB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0.03]</w:t>
            </w:r>
          </w:p>
        </w:tc>
        <w:tc>
          <w:tcPr>
            <w:tcW w:w="720" w:type="dxa"/>
            <w:vAlign w:val="center"/>
          </w:tcPr>
          <w:p w14:paraId="2BD0371D" w14:textId="197FBCA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6DDF1133" w14:textId="19ACF59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0.13]</w:t>
            </w:r>
          </w:p>
        </w:tc>
        <w:tc>
          <w:tcPr>
            <w:tcW w:w="720" w:type="dxa"/>
            <w:vAlign w:val="center"/>
          </w:tcPr>
          <w:p w14:paraId="21A3BE2D" w14:textId="3ADD571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1C38683" w14:textId="51DF5A9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0.03]</w:t>
            </w:r>
          </w:p>
        </w:tc>
        <w:tc>
          <w:tcPr>
            <w:tcW w:w="720" w:type="dxa"/>
            <w:vAlign w:val="center"/>
          </w:tcPr>
          <w:p w14:paraId="650C11F9" w14:textId="713AD0C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1B1A7B1D" w14:textId="65A09DC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0.02]</w:t>
            </w:r>
          </w:p>
        </w:tc>
        <w:tc>
          <w:tcPr>
            <w:tcW w:w="720" w:type="dxa"/>
            <w:vAlign w:val="center"/>
          </w:tcPr>
          <w:p w14:paraId="61F1D276" w14:textId="3F1BFA7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1523EB49" w14:textId="39A7D00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0.02]</w:t>
            </w:r>
          </w:p>
        </w:tc>
      </w:tr>
      <w:tr w:rsidR="00970B6E" w14:paraId="6717A4F6" w14:textId="77777777" w:rsidTr="00381F1A">
        <w:tc>
          <w:tcPr>
            <w:tcW w:w="236" w:type="dxa"/>
            <w:vAlign w:val="center"/>
          </w:tcPr>
          <w:p w14:paraId="69C74A1F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D7383A5" w14:textId="37956D26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720" w:type="dxa"/>
            <w:vAlign w:val="center"/>
          </w:tcPr>
          <w:p w14:paraId="738E187F" w14:textId="57E6678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30" w:type="dxa"/>
            <w:vAlign w:val="center"/>
          </w:tcPr>
          <w:p w14:paraId="2D4EABE3" w14:textId="77D7CE4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0.06]</w:t>
            </w:r>
          </w:p>
        </w:tc>
        <w:tc>
          <w:tcPr>
            <w:tcW w:w="720" w:type="dxa"/>
            <w:vAlign w:val="center"/>
          </w:tcPr>
          <w:p w14:paraId="3E24DEBC" w14:textId="0E716C3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40" w:type="dxa"/>
            <w:vAlign w:val="center"/>
          </w:tcPr>
          <w:p w14:paraId="27819FC6" w14:textId="245DD61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0.41]</w:t>
            </w:r>
          </w:p>
        </w:tc>
        <w:tc>
          <w:tcPr>
            <w:tcW w:w="720" w:type="dxa"/>
            <w:vAlign w:val="center"/>
          </w:tcPr>
          <w:p w14:paraId="32DB41BA" w14:textId="3C79655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0754B66" w14:textId="1E6F1A5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  <w:tc>
          <w:tcPr>
            <w:tcW w:w="720" w:type="dxa"/>
            <w:vAlign w:val="center"/>
          </w:tcPr>
          <w:p w14:paraId="4EDA3ED4" w14:textId="77D90FE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40" w:type="dxa"/>
            <w:vAlign w:val="center"/>
          </w:tcPr>
          <w:p w14:paraId="25A91C64" w14:textId="7AA14E5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  <w:tc>
          <w:tcPr>
            <w:tcW w:w="720" w:type="dxa"/>
            <w:vAlign w:val="center"/>
          </w:tcPr>
          <w:p w14:paraId="63B2E5D8" w14:textId="7BCA5349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40" w:type="dxa"/>
            <w:vAlign w:val="center"/>
          </w:tcPr>
          <w:p w14:paraId="61286E2D" w14:textId="7BF3A4A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0.05]</w:t>
            </w:r>
          </w:p>
        </w:tc>
      </w:tr>
      <w:tr w:rsidR="00970B6E" w14:paraId="7FF3231E" w14:textId="77777777" w:rsidTr="00381F1A">
        <w:tc>
          <w:tcPr>
            <w:tcW w:w="236" w:type="dxa"/>
            <w:vAlign w:val="center"/>
          </w:tcPr>
          <w:p w14:paraId="112071CC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4BA5F53" w14:textId="76B20941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720" w:type="dxa"/>
            <w:vAlign w:val="center"/>
          </w:tcPr>
          <w:p w14:paraId="1CE7C02E" w14:textId="4CA9CE1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530" w:type="dxa"/>
            <w:vAlign w:val="center"/>
          </w:tcPr>
          <w:p w14:paraId="01C47410" w14:textId="1A6058F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0.07]</w:t>
            </w:r>
          </w:p>
        </w:tc>
        <w:tc>
          <w:tcPr>
            <w:tcW w:w="720" w:type="dxa"/>
            <w:vAlign w:val="center"/>
          </w:tcPr>
          <w:p w14:paraId="68A54AFF" w14:textId="64DE4ED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1440" w:type="dxa"/>
            <w:vAlign w:val="center"/>
          </w:tcPr>
          <w:p w14:paraId="283B19E4" w14:textId="429EA11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[-0.40, 0.09]</w:t>
            </w:r>
          </w:p>
        </w:tc>
        <w:tc>
          <w:tcPr>
            <w:tcW w:w="720" w:type="dxa"/>
            <w:vAlign w:val="center"/>
          </w:tcPr>
          <w:p w14:paraId="7E5D16F7" w14:textId="0486B1B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54470B73" w14:textId="7518865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0.11]</w:t>
            </w:r>
          </w:p>
        </w:tc>
        <w:tc>
          <w:tcPr>
            <w:tcW w:w="720" w:type="dxa"/>
            <w:vAlign w:val="center"/>
          </w:tcPr>
          <w:p w14:paraId="448F0F39" w14:textId="019A9D7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40" w:type="dxa"/>
            <w:vAlign w:val="center"/>
          </w:tcPr>
          <w:p w14:paraId="3F47CC62" w14:textId="7FD0653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0.10]</w:t>
            </w:r>
          </w:p>
        </w:tc>
        <w:tc>
          <w:tcPr>
            <w:tcW w:w="720" w:type="dxa"/>
            <w:vAlign w:val="center"/>
          </w:tcPr>
          <w:p w14:paraId="40789ACD" w14:textId="49E3A71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vAlign w:val="center"/>
          </w:tcPr>
          <w:p w14:paraId="6DD78416" w14:textId="398B2AE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0.12]</w:t>
            </w:r>
          </w:p>
        </w:tc>
      </w:tr>
      <w:tr w:rsidR="00970B6E" w14:paraId="0A452A49" w14:textId="77777777" w:rsidTr="00381F1A">
        <w:tc>
          <w:tcPr>
            <w:tcW w:w="236" w:type="dxa"/>
            <w:vAlign w:val="center"/>
          </w:tcPr>
          <w:p w14:paraId="2D97421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ECF4081" w14:textId="297DF99C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720" w:type="dxa"/>
            <w:vAlign w:val="center"/>
          </w:tcPr>
          <w:p w14:paraId="0FEA47AB" w14:textId="3915D46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30" w:type="dxa"/>
            <w:vAlign w:val="center"/>
          </w:tcPr>
          <w:p w14:paraId="29CC2471" w14:textId="516DC6C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0.21]</w:t>
            </w:r>
          </w:p>
        </w:tc>
        <w:tc>
          <w:tcPr>
            <w:tcW w:w="720" w:type="dxa"/>
            <w:vAlign w:val="center"/>
          </w:tcPr>
          <w:p w14:paraId="179EDB2B" w14:textId="0C68F51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40" w:type="dxa"/>
            <w:vAlign w:val="center"/>
          </w:tcPr>
          <w:p w14:paraId="444ACB79" w14:textId="531AEF6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0.49]</w:t>
            </w:r>
          </w:p>
        </w:tc>
        <w:tc>
          <w:tcPr>
            <w:tcW w:w="720" w:type="dxa"/>
            <w:vAlign w:val="center"/>
          </w:tcPr>
          <w:p w14:paraId="046CCC68" w14:textId="228B486A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40" w:type="dxa"/>
            <w:vAlign w:val="center"/>
          </w:tcPr>
          <w:p w14:paraId="5CEA7763" w14:textId="633284C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0.28]</w:t>
            </w:r>
          </w:p>
        </w:tc>
        <w:tc>
          <w:tcPr>
            <w:tcW w:w="720" w:type="dxa"/>
            <w:vAlign w:val="center"/>
          </w:tcPr>
          <w:p w14:paraId="29F3075A" w14:textId="17A5EB8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40" w:type="dxa"/>
            <w:vAlign w:val="center"/>
          </w:tcPr>
          <w:p w14:paraId="6B6DE13B" w14:textId="65B5F1C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[0.14, 0.31]</w:t>
            </w:r>
          </w:p>
        </w:tc>
        <w:tc>
          <w:tcPr>
            <w:tcW w:w="720" w:type="dxa"/>
            <w:vAlign w:val="center"/>
          </w:tcPr>
          <w:p w14:paraId="716696F5" w14:textId="351970F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40" w:type="dxa"/>
            <w:vAlign w:val="center"/>
          </w:tcPr>
          <w:p w14:paraId="07BA1F08" w14:textId="40A45BC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[0.12, 0.29]</w:t>
            </w:r>
          </w:p>
        </w:tc>
      </w:tr>
      <w:tr w:rsidR="00970B6E" w14:paraId="72EF36F7" w14:textId="77777777" w:rsidTr="00381F1A">
        <w:tc>
          <w:tcPr>
            <w:tcW w:w="236" w:type="dxa"/>
            <w:vAlign w:val="center"/>
          </w:tcPr>
          <w:p w14:paraId="1A73E4B9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B1A5B81" w14:textId="30084FC7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720" w:type="dxa"/>
            <w:vAlign w:val="center"/>
          </w:tcPr>
          <w:p w14:paraId="6D355CF2" w14:textId="74E945A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530" w:type="dxa"/>
            <w:vAlign w:val="center"/>
          </w:tcPr>
          <w:p w14:paraId="333B9E22" w14:textId="02A2B02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0.09]</w:t>
            </w:r>
          </w:p>
        </w:tc>
        <w:tc>
          <w:tcPr>
            <w:tcW w:w="720" w:type="dxa"/>
            <w:vAlign w:val="center"/>
          </w:tcPr>
          <w:p w14:paraId="112E5FB0" w14:textId="1E4A1D4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40" w:type="dxa"/>
            <w:vAlign w:val="center"/>
          </w:tcPr>
          <w:p w14:paraId="3B19948A" w14:textId="6B1284F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[-0.18, 0.46]</w:t>
            </w:r>
          </w:p>
        </w:tc>
        <w:tc>
          <w:tcPr>
            <w:tcW w:w="720" w:type="dxa"/>
            <w:vAlign w:val="center"/>
          </w:tcPr>
          <w:p w14:paraId="5F645569" w14:textId="0F7270E5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40" w:type="dxa"/>
            <w:vAlign w:val="center"/>
          </w:tcPr>
          <w:p w14:paraId="272D90D6" w14:textId="219F49D7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0.20]</w:t>
            </w:r>
          </w:p>
        </w:tc>
        <w:tc>
          <w:tcPr>
            <w:tcW w:w="720" w:type="dxa"/>
            <w:vAlign w:val="center"/>
          </w:tcPr>
          <w:p w14:paraId="1A1A269B" w14:textId="1EF7CB8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vAlign w:val="center"/>
          </w:tcPr>
          <w:p w14:paraId="7847B902" w14:textId="7DD028A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0.13]</w:t>
            </w:r>
          </w:p>
        </w:tc>
        <w:tc>
          <w:tcPr>
            <w:tcW w:w="720" w:type="dxa"/>
            <w:vAlign w:val="center"/>
          </w:tcPr>
          <w:p w14:paraId="72918479" w14:textId="160361A2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vAlign w:val="center"/>
          </w:tcPr>
          <w:p w14:paraId="539414CF" w14:textId="1C49F348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0.11]</w:t>
            </w:r>
          </w:p>
        </w:tc>
      </w:tr>
      <w:tr w:rsidR="00970B6E" w14:paraId="044254CF" w14:textId="77777777" w:rsidTr="0053278D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E1CA5E7" w14:textId="77777777" w:rsid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0C1578A5" w14:textId="15E87013" w:rsidR="00970B6E" w:rsidRPr="00970B6E" w:rsidRDefault="00970B6E" w:rsidP="00970B6E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EC210BC" w14:textId="0F27792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608B803" w14:textId="32CC0343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0.07]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788425F" w14:textId="16BB98B6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673D4F" w14:textId="2AC7C75F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0.09]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0A7D0D9" w14:textId="04E4E36D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03E3CF" w14:textId="74112CA4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0.09]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D4740E8" w14:textId="2CEB90CE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91F3C7" w14:textId="117DB5FC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0.08]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741D78F" w14:textId="11BF9491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F7609E" w14:textId="60721E80" w:rsidR="00970B6E" w:rsidRPr="00970B6E" w:rsidRDefault="00970B6E" w:rsidP="00970B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0.08]</w:t>
            </w:r>
          </w:p>
        </w:tc>
      </w:tr>
      <w:tr w:rsidR="0053278D" w14:paraId="6605EF26" w14:textId="77777777" w:rsidTr="0053278D">
        <w:tc>
          <w:tcPr>
            <w:tcW w:w="12690" w:type="dxa"/>
            <w:gridSpan w:val="12"/>
            <w:tcBorders>
              <w:top w:val="single" w:sz="4" w:space="0" w:color="auto"/>
            </w:tcBorders>
          </w:tcPr>
          <w:p w14:paraId="42197763" w14:textId="1D96B4D3" w:rsidR="0053278D" w:rsidRDefault="0031533B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31533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31533B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0.00 (for regression coefficients). Results are from models with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013B989A" w14:textId="0623A9EF" w:rsidR="00130FED" w:rsidRDefault="00130F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13AED20" w14:textId="6CA7B10A" w:rsidR="006001E6" w:rsidRDefault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3FC813" w14:textId="41EB77AA" w:rsidR="006001E6" w:rsidRDefault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891744E" w14:textId="12C65E5B" w:rsidR="006001E6" w:rsidRDefault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0CDCFB" w14:textId="77777777" w:rsidR="002C5541" w:rsidRDefault="002C5541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8E6945" w14:textId="15F5466F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F693F21" w14:textId="77777777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350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839"/>
        <w:gridCol w:w="720"/>
        <w:gridCol w:w="1440"/>
        <w:gridCol w:w="630"/>
        <w:gridCol w:w="1440"/>
        <w:gridCol w:w="720"/>
        <w:gridCol w:w="1440"/>
        <w:gridCol w:w="810"/>
        <w:gridCol w:w="1620"/>
        <w:gridCol w:w="900"/>
        <w:gridCol w:w="1710"/>
      </w:tblGrid>
      <w:tr w:rsidR="00BC60A0" w14:paraId="106F8946" w14:textId="105A61F7" w:rsidTr="00BC60A0">
        <w:tc>
          <w:tcPr>
            <w:tcW w:w="13505" w:type="dxa"/>
            <w:gridSpan w:val="12"/>
            <w:vAlign w:val="center"/>
          </w:tcPr>
          <w:p w14:paraId="766CF1BB" w14:textId="1D15D429" w:rsidR="00BC60A0" w:rsidRPr="0053278D" w:rsidRDefault="00BC60A0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</w:tr>
      <w:tr w:rsidR="00BC60A0" w14:paraId="58E408EE" w14:textId="4C828B31" w:rsidTr="00BC60A0">
        <w:tc>
          <w:tcPr>
            <w:tcW w:w="13505" w:type="dxa"/>
            <w:gridSpan w:val="12"/>
            <w:tcBorders>
              <w:bottom w:val="single" w:sz="4" w:space="0" w:color="auto"/>
            </w:tcBorders>
            <w:vAlign w:val="center"/>
          </w:tcPr>
          <w:p w14:paraId="4722C52C" w14:textId="3680051E" w:rsidR="00BC60A0" w:rsidRPr="00302C03" w:rsidRDefault="00BC60A0" w:rsidP="00DC4CBB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Relationship</w:t>
            </w:r>
            <w:r w:rsidR="00CE78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and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Family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BC60A0" w14:paraId="49E9656F" w14:textId="1BF2F1D1" w:rsidTr="00BC60A0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F37693A" w14:textId="77777777" w:rsidR="00BC60A0" w:rsidRDefault="00BC60A0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4BCCBCF2" w14:textId="77777777" w:rsidR="00BC60A0" w:rsidRDefault="00BC60A0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78D1" w14:textId="77777777" w:rsidR="00BC60A0" w:rsidRDefault="00BC60A0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CA8CB" w14:textId="77777777" w:rsidR="00BC60A0" w:rsidRDefault="00BC60A0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4366E" w14:textId="77777777" w:rsidR="00BC60A0" w:rsidRDefault="00BC60A0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0D21" w14:textId="77777777" w:rsidR="00BC60A0" w:rsidRDefault="00BC60A0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 Satisfaction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33A7AE" w14:textId="05AE41BD" w:rsidR="00BC60A0" w:rsidRDefault="00BC60A0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Had Children</w:t>
            </w:r>
          </w:p>
        </w:tc>
      </w:tr>
      <w:tr w:rsidR="00717C3B" w14:paraId="763956DA" w14:textId="22B4A65D" w:rsidTr="00320D70"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B0B25" w14:textId="56DCDA12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72EC8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A8C2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1B78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AC04F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57E2" w14:textId="1637EFE5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87A5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AB546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90B75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E41FEF" w14:textId="2BFE7821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75F03B2" w14:textId="0235BB3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BC60A0" w14:paraId="0FE60A6E" w14:textId="631D8932" w:rsidTr="00BC60A0">
        <w:trPr>
          <w:trHeight w:val="224"/>
        </w:trPr>
        <w:tc>
          <w:tcPr>
            <w:tcW w:w="13505" w:type="dxa"/>
            <w:gridSpan w:val="12"/>
            <w:tcBorders>
              <w:top w:val="single" w:sz="4" w:space="0" w:color="auto"/>
            </w:tcBorders>
            <w:vAlign w:val="center"/>
          </w:tcPr>
          <w:p w14:paraId="7F253294" w14:textId="7C69CD03" w:rsidR="00BC60A0" w:rsidRDefault="00BC60A0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BC60A0" w14:paraId="5202EBE2" w14:textId="51125BCA" w:rsidTr="00BC60A0">
        <w:trPr>
          <w:trHeight w:val="224"/>
        </w:trPr>
        <w:tc>
          <w:tcPr>
            <w:tcW w:w="236" w:type="dxa"/>
            <w:vAlign w:val="center"/>
          </w:tcPr>
          <w:p w14:paraId="072AC5AD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0EEE3BAB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720" w:type="dxa"/>
            <w:vAlign w:val="center"/>
          </w:tcPr>
          <w:p w14:paraId="6473BCFA" w14:textId="32BCA5D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4725A2F4" w14:textId="6DF1863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1.18]</w:t>
            </w:r>
          </w:p>
        </w:tc>
        <w:tc>
          <w:tcPr>
            <w:tcW w:w="630" w:type="dxa"/>
            <w:vAlign w:val="center"/>
          </w:tcPr>
          <w:p w14:paraId="09E94635" w14:textId="578411B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55371161" w14:textId="7DBB5F9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1.46]</w:t>
            </w:r>
          </w:p>
        </w:tc>
        <w:tc>
          <w:tcPr>
            <w:tcW w:w="720" w:type="dxa"/>
            <w:vAlign w:val="center"/>
          </w:tcPr>
          <w:p w14:paraId="3CA2A3EF" w14:textId="12B0588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4677DEAB" w14:textId="3DEF290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1.16]</w:t>
            </w:r>
          </w:p>
        </w:tc>
        <w:tc>
          <w:tcPr>
            <w:tcW w:w="810" w:type="dxa"/>
            <w:vAlign w:val="center"/>
          </w:tcPr>
          <w:p w14:paraId="7FA60D99" w14:textId="5E6E61E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2064B1BA" w14:textId="7551035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0.12]</w:t>
            </w:r>
          </w:p>
        </w:tc>
        <w:tc>
          <w:tcPr>
            <w:tcW w:w="900" w:type="dxa"/>
            <w:vAlign w:val="center"/>
          </w:tcPr>
          <w:p w14:paraId="29EA09D1" w14:textId="6069C84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710" w:type="dxa"/>
            <w:vAlign w:val="center"/>
          </w:tcPr>
          <w:p w14:paraId="48583052" w14:textId="55366B1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1.28]</w:t>
            </w:r>
          </w:p>
        </w:tc>
      </w:tr>
      <w:tr w:rsidR="00BC60A0" w14:paraId="07180C5A" w14:textId="7A428EC1" w:rsidTr="00BC60A0">
        <w:tc>
          <w:tcPr>
            <w:tcW w:w="236" w:type="dxa"/>
            <w:vAlign w:val="center"/>
          </w:tcPr>
          <w:p w14:paraId="55202999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4DE8AD05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720" w:type="dxa"/>
            <w:vAlign w:val="center"/>
          </w:tcPr>
          <w:p w14:paraId="72427BDE" w14:textId="0B6D4BD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7B96F8CB" w14:textId="582B99F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1.38]</w:t>
            </w:r>
          </w:p>
        </w:tc>
        <w:tc>
          <w:tcPr>
            <w:tcW w:w="630" w:type="dxa"/>
            <w:vAlign w:val="center"/>
          </w:tcPr>
          <w:p w14:paraId="69D37B68" w14:textId="7C877D4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40" w:type="dxa"/>
            <w:vAlign w:val="center"/>
          </w:tcPr>
          <w:p w14:paraId="713221C4" w14:textId="72BCBE2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[0.55, 1.09]</w:t>
            </w:r>
          </w:p>
        </w:tc>
        <w:tc>
          <w:tcPr>
            <w:tcW w:w="720" w:type="dxa"/>
            <w:vAlign w:val="center"/>
          </w:tcPr>
          <w:p w14:paraId="2B464601" w14:textId="7F2168F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41F85A1F" w14:textId="6C4EB43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1.26]</w:t>
            </w:r>
          </w:p>
        </w:tc>
        <w:tc>
          <w:tcPr>
            <w:tcW w:w="810" w:type="dxa"/>
            <w:vAlign w:val="center"/>
          </w:tcPr>
          <w:p w14:paraId="6FA63538" w14:textId="30351B2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620" w:type="dxa"/>
            <w:vAlign w:val="center"/>
          </w:tcPr>
          <w:p w14:paraId="56549D01" w14:textId="11E9D9F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0.34]</w:t>
            </w:r>
          </w:p>
        </w:tc>
        <w:tc>
          <w:tcPr>
            <w:tcW w:w="900" w:type="dxa"/>
            <w:vAlign w:val="center"/>
          </w:tcPr>
          <w:p w14:paraId="6D352C75" w14:textId="23B857B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710" w:type="dxa"/>
            <w:vAlign w:val="center"/>
          </w:tcPr>
          <w:p w14:paraId="666B8190" w14:textId="720A881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1.24]</w:t>
            </w:r>
          </w:p>
        </w:tc>
      </w:tr>
      <w:tr w:rsidR="00BC60A0" w14:paraId="2F327290" w14:textId="45567077" w:rsidTr="00BC60A0">
        <w:tc>
          <w:tcPr>
            <w:tcW w:w="236" w:type="dxa"/>
            <w:vAlign w:val="center"/>
          </w:tcPr>
          <w:p w14:paraId="409E9C22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FD88A1D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720" w:type="dxa"/>
            <w:vAlign w:val="center"/>
          </w:tcPr>
          <w:p w14:paraId="51373222" w14:textId="265F0F9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40" w:type="dxa"/>
            <w:vAlign w:val="center"/>
          </w:tcPr>
          <w:p w14:paraId="4D8B13A6" w14:textId="673C983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1.00]</w:t>
            </w:r>
          </w:p>
        </w:tc>
        <w:tc>
          <w:tcPr>
            <w:tcW w:w="630" w:type="dxa"/>
            <w:vAlign w:val="center"/>
          </w:tcPr>
          <w:p w14:paraId="6B7DA437" w14:textId="6B2A116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440" w:type="dxa"/>
            <w:vAlign w:val="center"/>
          </w:tcPr>
          <w:p w14:paraId="4E11B4CF" w14:textId="136C992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[0.40, 0.98]</w:t>
            </w:r>
          </w:p>
        </w:tc>
        <w:tc>
          <w:tcPr>
            <w:tcW w:w="720" w:type="dxa"/>
            <w:vAlign w:val="center"/>
          </w:tcPr>
          <w:p w14:paraId="18525985" w14:textId="1F6A850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2A410182" w14:textId="647082C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1.01]</w:t>
            </w:r>
          </w:p>
        </w:tc>
        <w:tc>
          <w:tcPr>
            <w:tcW w:w="810" w:type="dxa"/>
            <w:vAlign w:val="center"/>
          </w:tcPr>
          <w:p w14:paraId="1AE3A8ED" w14:textId="3ECB5A1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2AD457A1" w14:textId="5C755B6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0.07]</w:t>
            </w:r>
          </w:p>
        </w:tc>
        <w:tc>
          <w:tcPr>
            <w:tcW w:w="900" w:type="dxa"/>
            <w:vAlign w:val="center"/>
          </w:tcPr>
          <w:p w14:paraId="4D01FB18" w14:textId="1914789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10" w:type="dxa"/>
            <w:vAlign w:val="center"/>
          </w:tcPr>
          <w:p w14:paraId="20256870" w14:textId="4162C0D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1.18]</w:t>
            </w:r>
          </w:p>
        </w:tc>
      </w:tr>
      <w:tr w:rsidR="00BC60A0" w14:paraId="645B0147" w14:textId="5624570B" w:rsidTr="00BC60A0">
        <w:tc>
          <w:tcPr>
            <w:tcW w:w="236" w:type="dxa"/>
            <w:vAlign w:val="center"/>
          </w:tcPr>
          <w:p w14:paraId="3D61C532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6AD6E28F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720" w:type="dxa"/>
            <w:vAlign w:val="center"/>
          </w:tcPr>
          <w:p w14:paraId="50BE6828" w14:textId="35562AA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40" w:type="dxa"/>
            <w:vAlign w:val="center"/>
          </w:tcPr>
          <w:p w14:paraId="33AEA910" w14:textId="7F551A5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1.10]</w:t>
            </w:r>
          </w:p>
        </w:tc>
        <w:tc>
          <w:tcPr>
            <w:tcW w:w="630" w:type="dxa"/>
            <w:vAlign w:val="center"/>
          </w:tcPr>
          <w:p w14:paraId="4E989F2E" w14:textId="1EED7B2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40" w:type="dxa"/>
            <w:vAlign w:val="center"/>
          </w:tcPr>
          <w:p w14:paraId="501F95C8" w14:textId="135E16E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[0.51, 1.09]</w:t>
            </w:r>
          </w:p>
        </w:tc>
        <w:tc>
          <w:tcPr>
            <w:tcW w:w="720" w:type="dxa"/>
            <w:vAlign w:val="center"/>
          </w:tcPr>
          <w:p w14:paraId="66C1ECF9" w14:textId="0780935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40" w:type="dxa"/>
            <w:vAlign w:val="center"/>
          </w:tcPr>
          <w:p w14:paraId="38AD0C10" w14:textId="702102E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1.09]</w:t>
            </w:r>
          </w:p>
        </w:tc>
        <w:tc>
          <w:tcPr>
            <w:tcW w:w="810" w:type="dxa"/>
            <w:vAlign w:val="center"/>
          </w:tcPr>
          <w:p w14:paraId="61B48219" w14:textId="605F080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64EFF370" w14:textId="3C01E1D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[-0.16, 0.10]</w:t>
            </w:r>
          </w:p>
        </w:tc>
        <w:tc>
          <w:tcPr>
            <w:tcW w:w="900" w:type="dxa"/>
            <w:vAlign w:val="center"/>
          </w:tcPr>
          <w:p w14:paraId="162936FD" w14:textId="048E159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710" w:type="dxa"/>
            <w:vAlign w:val="center"/>
          </w:tcPr>
          <w:p w14:paraId="4B2C3057" w14:textId="59DDF40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1.25]</w:t>
            </w:r>
          </w:p>
        </w:tc>
      </w:tr>
      <w:tr w:rsidR="00BC60A0" w14:paraId="7042C73B" w14:textId="7947504B" w:rsidTr="00BC60A0">
        <w:tc>
          <w:tcPr>
            <w:tcW w:w="236" w:type="dxa"/>
            <w:vAlign w:val="center"/>
          </w:tcPr>
          <w:p w14:paraId="124CE8B9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B88B236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720" w:type="dxa"/>
            <w:vAlign w:val="center"/>
          </w:tcPr>
          <w:p w14:paraId="36299384" w14:textId="1FD1981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740CF6E2" w14:textId="57EB442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1.03]</w:t>
            </w:r>
          </w:p>
        </w:tc>
        <w:tc>
          <w:tcPr>
            <w:tcW w:w="630" w:type="dxa"/>
            <w:vAlign w:val="center"/>
          </w:tcPr>
          <w:p w14:paraId="30682454" w14:textId="13EC63E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26467778" w14:textId="6082A35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1.13]</w:t>
            </w:r>
          </w:p>
        </w:tc>
        <w:tc>
          <w:tcPr>
            <w:tcW w:w="720" w:type="dxa"/>
            <w:vAlign w:val="center"/>
          </w:tcPr>
          <w:p w14:paraId="7861FEF9" w14:textId="150B643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627F8221" w14:textId="43D0B5A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1.02]</w:t>
            </w:r>
          </w:p>
        </w:tc>
        <w:tc>
          <w:tcPr>
            <w:tcW w:w="810" w:type="dxa"/>
            <w:vAlign w:val="center"/>
          </w:tcPr>
          <w:p w14:paraId="50B00693" w14:textId="7337F13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0BF92666" w14:textId="240DB59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0.12]</w:t>
            </w:r>
          </w:p>
        </w:tc>
        <w:tc>
          <w:tcPr>
            <w:tcW w:w="900" w:type="dxa"/>
            <w:vAlign w:val="center"/>
          </w:tcPr>
          <w:p w14:paraId="21364666" w14:textId="32E78BA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710" w:type="dxa"/>
            <w:vAlign w:val="center"/>
          </w:tcPr>
          <w:p w14:paraId="3FE05385" w14:textId="77E5811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1.06]</w:t>
            </w:r>
          </w:p>
        </w:tc>
      </w:tr>
      <w:tr w:rsidR="00BC60A0" w14:paraId="50C91027" w14:textId="1BF0DBFA" w:rsidTr="00BC60A0">
        <w:tc>
          <w:tcPr>
            <w:tcW w:w="236" w:type="dxa"/>
            <w:vAlign w:val="center"/>
          </w:tcPr>
          <w:p w14:paraId="4CE21AC5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929C69E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720" w:type="dxa"/>
            <w:vAlign w:val="center"/>
          </w:tcPr>
          <w:p w14:paraId="72B56713" w14:textId="1AF0E8B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34402F47" w14:textId="675109D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1.29]</w:t>
            </w:r>
          </w:p>
        </w:tc>
        <w:tc>
          <w:tcPr>
            <w:tcW w:w="630" w:type="dxa"/>
            <w:vAlign w:val="center"/>
          </w:tcPr>
          <w:p w14:paraId="1D627583" w14:textId="307B50C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6542D756" w14:textId="20E4067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1.54]</w:t>
            </w:r>
          </w:p>
        </w:tc>
        <w:tc>
          <w:tcPr>
            <w:tcW w:w="720" w:type="dxa"/>
            <w:vAlign w:val="center"/>
          </w:tcPr>
          <w:p w14:paraId="504BF9A6" w14:textId="4AB424F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0DB5355E" w14:textId="6617D3F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1.22]</w:t>
            </w:r>
          </w:p>
        </w:tc>
        <w:tc>
          <w:tcPr>
            <w:tcW w:w="810" w:type="dxa"/>
            <w:vAlign w:val="center"/>
          </w:tcPr>
          <w:p w14:paraId="7BCD0560" w14:textId="6E4765C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vAlign w:val="center"/>
          </w:tcPr>
          <w:p w14:paraId="035436DB" w14:textId="70F6E9E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0.19]</w:t>
            </w:r>
          </w:p>
        </w:tc>
        <w:tc>
          <w:tcPr>
            <w:tcW w:w="900" w:type="dxa"/>
            <w:vAlign w:val="center"/>
          </w:tcPr>
          <w:p w14:paraId="0048982B" w14:textId="3A9595F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10" w:type="dxa"/>
            <w:vAlign w:val="center"/>
          </w:tcPr>
          <w:p w14:paraId="0233C451" w14:textId="17A6D31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1.02]</w:t>
            </w:r>
          </w:p>
        </w:tc>
      </w:tr>
      <w:tr w:rsidR="00BC60A0" w14:paraId="475FD573" w14:textId="16FEF746" w:rsidTr="00BC60A0">
        <w:tc>
          <w:tcPr>
            <w:tcW w:w="236" w:type="dxa"/>
            <w:vAlign w:val="center"/>
          </w:tcPr>
          <w:p w14:paraId="4C7D8289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85388436"/>
          </w:p>
        </w:tc>
        <w:tc>
          <w:tcPr>
            <w:tcW w:w="1839" w:type="dxa"/>
            <w:vAlign w:val="center"/>
          </w:tcPr>
          <w:p w14:paraId="06058E80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720" w:type="dxa"/>
            <w:vAlign w:val="center"/>
          </w:tcPr>
          <w:p w14:paraId="1E3877FA" w14:textId="0651315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775F837D" w14:textId="353A004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1.28]</w:t>
            </w:r>
          </w:p>
        </w:tc>
        <w:tc>
          <w:tcPr>
            <w:tcW w:w="630" w:type="dxa"/>
            <w:vAlign w:val="center"/>
          </w:tcPr>
          <w:p w14:paraId="2644522A" w14:textId="2E10369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2610E38F" w14:textId="7F0E0B0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[0.70, 1.39]</w:t>
            </w:r>
          </w:p>
        </w:tc>
        <w:tc>
          <w:tcPr>
            <w:tcW w:w="720" w:type="dxa"/>
            <w:vAlign w:val="center"/>
          </w:tcPr>
          <w:p w14:paraId="70F6B7AB" w14:textId="3F16685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43F10957" w14:textId="6263CEB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1.18]</w:t>
            </w:r>
          </w:p>
        </w:tc>
        <w:tc>
          <w:tcPr>
            <w:tcW w:w="810" w:type="dxa"/>
            <w:vAlign w:val="center"/>
          </w:tcPr>
          <w:p w14:paraId="11002FF1" w14:textId="3E31080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620" w:type="dxa"/>
            <w:vAlign w:val="center"/>
          </w:tcPr>
          <w:p w14:paraId="4F3BE227" w14:textId="1FE738D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0.19]</w:t>
            </w:r>
          </w:p>
        </w:tc>
        <w:tc>
          <w:tcPr>
            <w:tcW w:w="900" w:type="dxa"/>
            <w:vAlign w:val="center"/>
          </w:tcPr>
          <w:p w14:paraId="03FC1FC4" w14:textId="75FDC3B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710" w:type="dxa"/>
            <w:vAlign w:val="center"/>
          </w:tcPr>
          <w:p w14:paraId="4E60F37A" w14:textId="234A4EE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1.07]</w:t>
            </w:r>
          </w:p>
        </w:tc>
      </w:tr>
      <w:bookmarkEnd w:id="0"/>
      <w:tr w:rsidR="00BC60A0" w14:paraId="2398C251" w14:textId="78695EE4" w:rsidTr="00BC60A0">
        <w:tc>
          <w:tcPr>
            <w:tcW w:w="13505" w:type="dxa"/>
            <w:gridSpan w:val="12"/>
            <w:vAlign w:val="center"/>
          </w:tcPr>
          <w:p w14:paraId="7D6A4D48" w14:textId="40268DC1" w:rsidR="00BC60A0" w:rsidRPr="00970B6E" w:rsidRDefault="00BC60A0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Covariates</w:t>
            </w:r>
          </w:p>
        </w:tc>
      </w:tr>
      <w:tr w:rsidR="00BC60A0" w14:paraId="750B0FDB" w14:textId="7223B81E" w:rsidTr="00BC60A0">
        <w:tc>
          <w:tcPr>
            <w:tcW w:w="236" w:type="dxa"/>
            <w:vAlign w:val="center"/>
          </w:tcPr>
          <w:p w14:paraId="3663607D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D7964B1" w14:textId="17521F11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20" w:type="dxa"/>
            <w:vAlign w:val="center"/>
          </w:tcPr>
          <w:p w14:paraId="5518A680" w14:textId="77BC9CF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40" w:type="dxa"/>
            <w:vAlign w:val="center"/>
          </w:tcPr>
          <w:p w14:paraId="2DB8724A" w14:textId="64C6DC9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[1.18, 1.32]</w:t>
            </w:r>
          </w:p>
        </w:tc>
        <w:tc>
          <w:tcPr>
            <w:tcW w:w="630" w:type="dxa"/>
            <w:vAlign w:val="center"/>
          </w:tcPr>
          <w:p w14:paraId="1805490B" w14:textId="7098F18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1DCFDB67" w14:textId="136EEF2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1.26]</w:t>
            </w:r>
          </w:p>
        </w:tc>
        <w:tc>
          <w:tcPr>
            <w:tcW w:w="720" w:type="dxa"/>
            <w:vAlign w:val="center"/>
          </w:tcPr>
          <w:p w14:paraId="4A20BEEE" w14:textId="0F07148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40" w:type="dxa"/>
            <w:vAlign w:val="center"/>
          </w:tcPr>
          <w:p w14:paraId="6549995C" w14:textId="6401B28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1.24]</w:t>
            </w:r>
          </w:p>
        </w:tc>
        <w:tc>
          <w:tcPr>
            <w:tcW w:w="810" w:type="dxa"/>
            <w:vAlign w:val="center"/>
          </w:tcPr>
          <w:p w14:paraId="538D43A6" w14:textId="60CD266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620" w:type="dxa"/>
            <w:vAlign w:val="center"/>
          </w:tcPr>
          <w:p w14:paraId="6D69205A" w14:textId="50942EF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0.09]</w:t>
            </w:r>
          </w:p>
        </w:tc>
        <w:tc>
          <w:tcPr>
            <w:tcW w:w="900" w:type="dxa"/>
            <w:vAlign w:val="center"/>
          </w:tcPr>
          <w:p w14:paraId="5CC14038" w14:textId="58B19D7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710" w:type="dxa"/>
            <w:vAlign w:val="center"/>
          </w:tcPr>
          <w:p w14:paraId="5F5B4591" w14:textId="30F38FB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1.25]</w:t>
            </w:r>
          </w:p>
        </w:tc>
      </w:tr>
      <w:tr w:rsidR="00BC60A0" w14:paraId="585800E8" w14:textId="4B88B074" w:rsidTr="00BC60A0">
        <w:tc>
          <w:tcPr>
            <w:tcW w:w="236" w:type="dxa"/>
            <w:vAlign w:val="center"/>
          </w:tcPr>
          <w:p w14:paraId="6DB40EB5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FA51510" w14:textId="4F39020B" w:rsidR="00BC60A0" w:rsidRPr="004A5DD4" w:rsidRDefault="00BC60A0" w:rsidP="00BC60A0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720" w:type="dxa"/>
            <w:vAlign w:val="center"/>
          </w:tcPr>
          <w:p w14:paraId="6B25E273" w14:textId="5FDA150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440" w:type="dxa"/>
            <w:vAlign w:val="center"/>
          </w:tcPr>
          <w:p w14:paraId="276D353D" w14:textId="4C65142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[1.16, 1.95]</w:t>
            </w:r>
          </w:p>
        </w:tc>
        <w:tc>
          <w:tcPr>
            <w:tcW w:w="630" w:type="dxa"/>
            <w:vAlign w:val="center"/>
          </w:tcPr>
          <w:p w14:paraId="23A02886" w14:textId="5CC2932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440" w:type="dxa"/>
            <w:vAlign w:val="center"/>
          </w:tcPr>
          <w:p w14:paraId="523F5B78" w14:textId="2F9506F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2.73]</w:t>
            </w:r>
          </w:p>
        </w:tc>
        <w:tc>
          <w:tcPr>
            <w:tcW w:w="720" w:type="dxa"/>
            <w:vAlign w:val="center"/>
          </w:tcPr>
          <w:p w14:paraId="63A4ECAC" w14:textId="033998A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40" w:type="dxa"/>
            <w:vAlign w:val="center"/>
          </w:tcPr>
          <w:p w14:paraId="491879C5" w14:textId="53A25E3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1.66]</w:t>
            </w:r>
          </w:p>
        </w:tc>
        <w:tc>
          <w:tcPr>
            <w:tcW w:w="810" w:type="dxa"/>
            <w:vAlign w:val="center"/>
          </w:tcPr>
          <w:p w14:paraId="4B045B00" w14:textId="17044CA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0123E014" w14:textId="1AFC8A4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[-0.22, 0.27]</w:t>
            </w:r>
          </w:p>
        </w:tc>
        <w:tc>
          <w:tcPr>
            <w:tcW w:w="900" w:type="dxa"/>
            <w:vAlign w:val="center"/>
          </w:tcPr>
          <w:p w14:paraId="595C5E59" w14:textId="0ADD280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710" w:type="dxa"/>
            <w:vAlign w:val="center"/>
          </w:tcPr>
          <w:p w14:paraId="55E637BE" w14:textId="6154CE5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[1.50, 2.50]</w:t>
            </w:r>
          </w:p>
        </w:tc>
      </w:tr>
      <w:tr w:rsidR="00BC60A0" w14:paraId="73CF12DE" w14:textId="7BF5598C" w:rsidTr="00BC60A0">
        <w:tc>
          <w:tcPr>
            <w:tcW w:w="236" w:type="dxa"/>
            <w:vAlign w:val="center"/>
          </w:tcPr>
          <w:p w14:paraId="446C4BCE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09A4F26F" w14:textId="47D6AAC4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720" w:type="dxa"/>
            <w:vAlign w:val="center"/>
          </w:tcPr>
          <w:p w14:paraId="17F54293" w14:textId="7386006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3707C85C" w14:textId="725F62F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[0.66, 0.92]</w:t>
            </w:r>
          </w:p>
        </w:tc>
        <w:tc>
          <w:tcPr>
            <w:tcW w:w="630" w:type="dxa"/>
            <w:vAlign w:val="center"/>
          </w:tcPr>
          <w:p w14:paraId="409E4BC9" w14:textId="1882676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440" w:type="dxa"/>
            <w:vAlign w:val="center"/>
          </w:tcPr>
          <w:p w14:paraId="13CE3A1C" w14:textId="1AB73B4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1.84]</w:t>
            </w:r>
          </w:p>
        </w:tc>
        <w:tc>
          <w:tcPr>
            <w:tcW w:w="720" w:type="dxa"/>
            <w:vAlign w:val="center"/>
          </w:tcPr>
          <w:p w14:paraId="699800B6" w14:textId="219F8FB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07603D55" w14:textId="6E5C7A1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[0.73, 0.98]</w:t>
            </w:r>
          </w:p>
        </w:tc>
        <w:tc>
          <w:tcPr>
            <w:tcW w:w="810" w:type="dxa"/>
            <w:vAlign w:val="center"/>
          </w:tcPr>
          <w:p w14:paraId="121D98FC" w14:textId="3CAB089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620" w:type="dxa"/>
            <w:vAlign w:val="center"/>
          </w:tcPr>
          <w:p w14:paraId="1482AA61" w14:textId="3A63E73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[-0.29, 0.00]</w:t>
            </w:r>
          </w:p>
        </w:tc>
        <w:tc>
          <w:tcPr>
            <w:tcW w:w="900" w:type="dxa"/>
            <w:vAlign w:val="center"/>
          </w:tcPr>
          <w:p w14:paraId="55911169" w14:textId="0D7C8B8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710" w:type="dxa"/>
            <w:vAlign w:val="center"/>
          </w:tcPr>
          <w:p w14:paraId="0E7954C9" w14:textId="7E010B5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1.51]</w:t>
            </w:r>
          </w:p>
        </w:tc>
      </w:tr>
      <w:tr w:rsidR="00BC60A0" w14:paraId="674D479E" w14:textId="5FB65F7C" w:rsidTr="00BC60A0">
        <w:tc>
          <w:tcPr>
            <w:tcW w:w="236" w:type="dxa"/>
            <w:vAlign w:val="center"/>
          </w:tcPr>
          <w:p w14:paraId="6A13C15D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2EDEA39" w14:textId="77951EE8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720" w:type="dxa"/>
            <w:vAlign w:val="center"/>
          </w:tcPr>
          <w:p w14:paraId="4C3F5397" w14:textId="2B0F5BC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40" w:type="dxa"/>
            <w:vAlign w:val="center"/>
          </w:tcPr>
          <w:p w14:paraId="34769B40" w14:textId="518CF2C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1.01]</w:t>
            </w:r>
          </w:p>
        </w:tc>
        <w:tc>
          <w:tcPr>
            <w:tcW w:w="630" w:type="dxa"/>
            <w:vAlign w:val="center"/>
          </w:tcPr>
          <w:p w14:paraId="452EC675" w14:textId="70C8068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vAlign w:val="center"/>
          </w:tcPr>
          <w:p w14:paraId="2E805909" w14:textId="2B98CA7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1.04]</w:t>
            </w:r>
          </w:p>
        </w:tc>
        <w:tc>
          <w:tcPr>
            <w:tcW w:w="720" w:type="dxa"/>
            <w:vAlign w:val="center"/>
          </w:tcPr>
          <w:p w14:paraId="0CE482A4" w14:textId="60C6A67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40" w:type="dxa"/>
            <w:vAlign w:val="center"/>
          </w:tcPr>
          <w:p w14:paraId="35749549" w14:textId="6E9069B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1.01]</w:t>
            </w:r>
          </w:p>
        </w:tc>
        <w:tc>
          <w:tcPr>
            <w:tcW w:w="810" w:type="dxa"/>
            <w:vAlign w:val="center"/>
          </w:tcPr>
          <w:p w14:paraId="548FE4D7" w14:textId="3218133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620" w:type="dxa"/>
            <w:vAlign w:val="center"/>
          </w:tcPr>
          <w:p w14:paraId="2F4AE559" w14:textId="78C3DB2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0.08]</w:t>
            </w:r>
          </w:p>
        </w:tc>
        <w:tc>
          <w:tcPr>
            <w:tcW w:w="900" w:type="dxa"/>
            <w:vAlign w:val="center"/>
          </w:tcPr>
          <w:p w14:paraId="2D172D56" w14:textId="091DC26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10" w:type="dxa"/>
            <w:vAlign w:val="center"/>
          </w:tcPr>
          <w:p w14:paraId="727A0849" w14:textId="55B7DE8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[0.86, 0.95]</w:t>
            </w:r>
          </w:p>
        </w:tc>
      </w:tr>
      <w:tr w:rsidR="00BC60A0" w14:paraId="3B42D186" w14:textId="4E9CDC78" w:rsidTr="00BC60A0">
        <w:tc>
          <w:tcPr>
            <w:tcW w:w="236" w:type="dxa"/>
            <w:vAlign w:val="center"/>
          </w:tcPr>
          <w:p w14:paraId="1AC172C2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0A5C47B5" w14:textId="6D2B870E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720" w:type="dxa"/>
            <w:vAlign w:val="center"/>
          </w:tcPr>
          <w:p w14:paraId="1137AC52" w14:textId="3A12CBF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1FDA76CB" w14:textId="7779BFE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1.05]</w:t>
            </w:r>
          </w:p>
        </w:tc>
        <w:tc>
          <w:tcPr>
            <w:tcW w:w="630" w:type="dxa"/>
            <w:vAlign w:val="center"/>
          </w:tcPr>
          <w:p w14:paraId="1B0C1BA5" w14:textId="268CA6F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3A8D50E0" w14:textId="49F2D40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1.27]</w:t>
            </w:r>
          </w:p>
        </w:tc>
        <w:tc>
          <w:tcPr>
            <w:tcW w:w="720" w:type="dxa"/>
            <w:vAlign w:val="center"/>
          </w:tcPr>
          <w:p w14:paraId="5A64633C" w14:textId="6F19D6D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583FE809" w14:textId="330FD3D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1.05]</w:t>
            </w:r>
          </w:p>
        </w:tc>
        <w:tc>
          <w:tcPr>
            <w:tcW w:w="810" w:type="dxa"/>
            <w:vAlign w:val="center"/>
          </w:tcPr>
          <w:p w14:paraId="26B5890C" w14:textId="00BFC0B0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620" w:type="dxa"/>
            <w:vAlign w:val="center"/>
          </w:tcPr>
          <w:p w14:paraId="1D575ACB" w14:textId="2E37721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0.07]</w:t>
            </w:r>
          </w:p>
        </w:tc>
        <w:tc>
          <w:tcPr>
            <w:tcW w:w="900" w:type="dxa"/>
            <w:vAlign w:val="center"/>
          </w:tcPr>
          <w:p w14:paraId="5AFCFFA5" w14:textId="09E0DD9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710" w:type="dxa"/>
            <w:vAlign w:val="center"/>
          </w:tcPr>
          <w:p w14:paraId="72C2BC7C" w14:textId="12A125E6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1.14]</w:t>
            </w:r>
          </w:p>
        </w:tc>
      </w:tr>
      <w:tr w:rsidR="00BC60A0" w14:paraId="7BAF00EE" w14:textId="33C5D988" w:rsidTr="00BC60A0">
        <w:tc>
          <w:tcPr>
            <w:tcW w:w="236" w:type="dxa"/>
            <w:vAlign w:val="center"/>
          </w:tcPr>
          <w:p w14:paraId="0D6CC8DD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1628F31" w14:textId="3C258A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720" w:type="dxa"/>
            <w:vAlign w:val="center"/>
          </w:tcPr>
          <w:p w14:paraId="5D1C1A86" w14:textId="487272C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1A326AB6" w14:textId="2BA7314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1.28]</w:t>
            </w:r>
          </w:p>
        </w:tc>
        <w:tc>
          <w:tcPr>
            <w:tcW w:w="630" w:type="dxa"/>
            <w:vAlign w:val="center"/>
          </w:tcPr>
          <w:p w14:paraId="1B348E67" w14:textId="11F8BEC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440" w:type="dxa"/>
            <w:vAlign w:val="center"/>
          </w:tcPr>
          <w:p w14:paraId="4A47C76E" w14:textId="37A0C00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2.00]</w:t>
            </w:r>
          </w:p>
        </w:tc>
        <w:tc>
          <w:tcPr>
            <w:tcW w:w="720" w:type="dxa"/>
            <w:vAlign w:val="center"/>
          </w:tcPr>
          <w:p w14:paraId="3EBAA1C6" w14:textId="49716FD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40" w:type="dxa"/>
            <w:vAlign w:val="center"/>
          </w:tcPr>
          <w:p w14:paraId="18DD0877" w14:textId="6E4E7F8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1.22]</w:t>
            </w:r>
          </w:p>
        </w:tc>
        <w:tc>
          <w:tcPr>
            <w:tcW w:w="810" w:type="dxa"/>
            <w:vAlign w:val="center"/>
          </w:tcPr>
          <w:p w14:paraId="729A8768" w14:textId="403F2AA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2D499A3E" w14:textId="1AD7DA3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0.25]</w:t>
            </w:r>
          </w:p>
        </w:tc>
        <w:tc>
          <w:tcPr>
            <w:tcW w:w="900" w:type="dxa"/>
            <w:vAlign w:val="center"/>
          </w:tcPr>
          <w:p w14:paraId="08E8C189" w14:textId="4B37A5B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10" w:type="dxa"/>
            <w:vAlign w:val="center"/>
          </w:tcPr>
          <w:p w14:paraId="4837133E" w14:textId="30DC7FE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1.07]</w:t>
            </w:r>
          </w:p>
        </w:tc>
      </w:tr>
      <w:tr w:rsidR="00BC60A0" w14:paraId="482DCD0E" w14:textId="03EA0D64" w:rsidTr="00BC60A0">
        <w:tc>
          <w:tcPr>
            <w:tcW w:w="236" w:type="dxa"/>
            <w:vAlign w:val="center"/>
          </w:tcPr>
          <w:p w14:paraId="03C3A473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0388782B" w14:textId="6A3F8910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720" w:type="dxa"/>
            <w:vAlign w:val="center"/>
          </w:tcPr>
          <w:p w14:paraId="2576B96D" w14:textId="2A01DF9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56B46017" w14:textId="5DB104D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1.39]</w:t>
            </w:r>
          </w:p>
        </w:tc>
        <w:tc>
          <w:tcPr>
            <w:tcW w:w="630" w:type="dxa"/>
            <w:vAlign w:val="center"/>
          </w:tcPr>
          <w:p w14:paraId="60D735DC" w14:textId="59DA9E4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40" w:type="dxa"/>
            <w:vAlign w:val="center"/>
          </w:tcPr>
          <w:p w14:paraId="3B3A1B27" w14:textId="50014B5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[0.46, 1.11]</w:t>
            </w:r>
          </w:p>
        </w:tc>
        <w:tc>
          <w:tcPr>
            <w:tcW w:w="720" w:type="dxa"/>
            <w:vAlign w:val="center"/>
          </w:tcPr>
          <w:p w14:paraId="3F308607" w14:textId="18046CF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440" w:type="dxa"/>
            <w:vAlign w:val="center"/>
          </w:tcPr>
          <w:p w14:paraId="439292BC" w14:textId="3D72C45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1.28]</w:t>
            </w:r>
          </w:p>
        </w:tc>
        <w:tc>
          <w:tcPr>
            <w:tcW w:w="810" w:type="dxa"/>
            <w:vAlign w:val="center"/>
          </w:tcPr>
          <w:p w14:paraId="6914081E" w14:textId="24042F1C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40884E3A" w14:textId="62C9B863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[-0.22, 0.10]</w:t>
            </w:r>
          </w:p>
        </w:tc>
        <w:tc>
          <w:tcPr>
            <w:tcW w:w="900" w:type="dxa"/>
            <w:vAlign w:val="center"/>
          </w:tcPr>
          <w:p w14:paraId="37C88A56" w14:textId="1623530E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710" w:type="dxa"/>
            <w:vAlign w:val="center"/>
          </w:tcPr>
          <w:p w14:paraId="45105CF7" w14:textId="6435F1E9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1.07]</w:t>
            </w:r>
          </w:p>
        </w:tc>
      </w:tr>
      <w:tr w:rsidR="00BC60A0" w14:paraId="11D0D200" w14:textId="1FCB4CF2" w:rsidTr="00BC60A0">
        <w:tc>
          <w:tcPr>
            <w:tcW w:w="236" w:type="dxa"/>
            <w:vAlign w:val="center"/>
          </w:tcPr>
          <w:p w14:paraId="20205E97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4D98BCB" w14:textId="3F561DBA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720" w:type="dxa"/>
            <w:vAlign w:val="center"/>
          </w:tcPr>
          <w:p w14:paraId="78D4A26A" w14:textId="579B626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1067BB24" w14:textId="5D6699F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1.21]</w:t>
            </w:r>
          </w:p>
        </w:tc>
        <w:tc>
          <w:tcPr>
            <w:tcW w:w="630" w:type="dxa"/>
            <w:vAlign w:val="center"/>
          </w:tcPr>
          <w:p w14:paraId="768306A7" w14:textId="17D46A4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1BA325D0" w14:textId="380C8EC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[0.47, 1.73]</w:t>
            </w:r>
          </w:p>
        </w:tc>
        <w:tc>
          <w:tcPr>
            <w:tcW w:w="720" w:type="dxa"/>
            <w:vAlign w:val="center"/>
          </w:tcPr>
          <w:p w14:paraId="5CEE5AD4" w14:textId="1D216E4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3F1F4EAF" w14:textId="3648578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1.21]</w:t>
            </w:r>
          </w:p>
        </w:tc>
        <w:tc>
          <w:tcPr>
            <w:tcW w:w="810" w:type="dxa"/>
            <w:vAlign w:val="center"/>
          </w:tcPr>
          <w:p w14:paraId="2F1A56FB" w14:textId="44F4B8B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620" w:type="dxa"/>
            <w:vAlign w:val="center"/>
          </w:tcPr>
          <w:p w14:paraId="2087B8FF" w14:textId="109B821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0.36]</w:t>
            </w:r>
          </w:p>
        </w:tc>
        <w:tc>
          <w:tcPr>
            <w:tcW w:w="900" w:type="dxa"/>
            <w:vAlign w:val="center"/>
          </w:tcPr>
          <w:p w14:paraId="1657F419" w14:textId="048E6FD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10" w:type="dxa"/>
            <w:vAlign w:val="center"/>
          </w:tcPr>
          <w:p w14:paraId="555391E4" w14:textId="6764FF5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[0.46, 0.76]</w:t>
            </w:r>
          </w:p>
        </w:tc>
      </w:tr>
      <w:tr w:rsidR="00BC60A0" w14:paraId="7937470A" w14:textId="0210B797" w:rsidTr="00BC60A0">
        <w:tc>
          <w:tcPr>
            <w:tcW w:w="236" w:type="dxa"/>
            <w:vAlign w:val="center"/>
          </w:tcPr>
          <w:p w14:paraId="131508CB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8FF0F77" w14:textId="748631C6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720" w:type="dxa"/>
            <w:vAlign w:val="center"/>
          </w:tcPr>
          <w:p w14:paraId="5C011927" w14:textId="3460668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440" w:type="dxa"/>
            <w:vAlign w:val="center"/>
          </w:tcPr>
          <w:p w14:paraId="312ECD9A" w14:textId="70274F1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1.58]</w:t>
            </w:r>
          </w:p>
        </w:tc>
        <w:tc>
          <w:tcPr>
            <w:tcW w:w="630" w:type="dxa"/>
            <w:vAlign w:val="center"/>
          </w:tcPr>
          <w:p w14:paraId="6B925E04" w14:textId="4A19F48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692DADD2" w14:textId="43929D8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[0.41, 1.51]</w:t>
            </w:r>
          </w:p>
        </w:tc>
        <w:tc>
          <w:tcPr>
            <w:tcW w:w="720" w:type="dxa"/>
            <w:vAlign w:val="center"/>
          </w:tcPr>
          <w:p w14:paraId="1872408F" w14:textId="79522808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72237DAC" w14:textId="4845BBF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1.34]</w:t>
            </w:r>
          </w:p>
        </w:tc>
        <w:tc>
          <w:tcPr>
            <w:tcW w:w="810" w:type="dxa"/>
            <w:vAlign w:val="center"/>
          </w:tcPr>
          <w:p w14:paraId="56991383" w14:textId="46AE46A7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620" w:type="dxa"/>
            <w:vAlign w:val="center"/>
          </w:tcPr>
          <w:p w14:paraId="498E754F" w14:textId="7838935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[-0.36, 0.13]</w:t>
            </w:r>
          </w:p>
        </w:tc>
        <w:tc>
          <w:tcPr>
            <w:tcW w:w="900" w:type="dxa"/>
            <w:vAlign w:val="center"/>
          </w:tcPr>
          <w:p w14:paraId="664308BE" w14:textId="28A498F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710" w:type="dxa"/>
            <w:vAlign w:val="center"/>
          </w:tcPr>
          <w:p w14:paraId="565FD493" w14:textId="4D8C9524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1.02]</w:t>
            </w:r>
          </w:p>
        </w:tc>
      </w:tr>
      <w:tr w:rsidR="00BC60A0" w14:paraId="1282D7E4" w14:textId="356AF880" w:rsidTr="00BC60A0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8AD47B0" w14:textId="77777777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0AA40AED" w14:textId="69627009" w:rsidR="00BC60A0" w:rsidRDefault="00BC60A0" w:rsidP="00BC60A0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243CD5C" w14:textId="080B8A8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2A2328" w14:textId="3A5EBE05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1.04]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1937C1E" w14:textId="7C78A192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0D426C" w14:textId="0C0BEA3D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1.14]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1B9F391" w14:textId="068E3A3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5C1C7D8" w14:textId="0CAF79D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1.04]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61C9A93" w14:textId="0071567F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262C741" w14:textId="59B43B8B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0.07]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C3372F4" w14:textId="25427161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3CC22F6" w14:textId="01044DEA" w:rsidR="00BC60A0" w:rsidRPr="00970B6E" w:rsidRDefault="00BC60A0" w:rsidP="00BC60A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0.95]</w:t>
            </w:r>
          </w:p>
        </w:tc>
      </w:tr>
      <w:tr w:rsidR="00BC60A0" w14:paraId="7C3D11FE" w14:textId="296616C1" w:rsidTr="00BC60A0">
        <w:tc>
          <w:tcPr>
            <w:tcW w:w="13505" w:type="dxa"/>
            <w:gridSpan w:val="12"/>
            <w:tcBorders>
              <w:top w:val="single" w:sz="4" w:space="0" w:color="auto"/>
            </w:tcBorders>
          </w:tcPr>
          <w:p w14:paraId="4C83A65B" w14:textId="41DB3122" w:rsidR="00BC60A0" w:rsidRPr="007E2BE2" w:rsidRDefault="00BC60A0" w:rsidP="00DC4CBB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4DE8342F" w14:textId="77777777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26D31A" w14:textId="7B1C8EEF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A45100" w14:textId="77777777" w:rsidR="00770575" w:rsidRDefault="00770575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49B4FBC" w14:textId="77777777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54E93BF" w14:textId="130C3E3A" w:rsidR="006001E6" w:rsidRDefault="006001E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7BBFD47" w14:textId="21867203" w:rsidR="00592106" w:rsidRDefault="00592106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D09510" w14:textId="05F35498" w:rsidR="002C5541" w:rsidRDefault="002C5541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00ED29" w14:textId="71A6D3F4" w:rsidR="002C5541" w:rsidRDefault="002C5541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1E3BAB" w14:textId="2AE3C4B2" w:rsidR="00717C3B" w:rsidRDefault="00717C3B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FDB5A1" w14:textId="77777777" w:rsidR="00717C3B" w:rsidRDefault="00717C3B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172638" w14:textId="4D21F5A1" w:rsidR="002C5541" w:rsidRDefault="002C5541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AD8FFAD" w14:textId="670E8CA1" w:rsidR="002C5541" w:rsidRDefault="002C5541" w:rsidP="006001E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6AA7333" w14:textId="24122F6A" w:rsidR="00770575" w:rsidRDefault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AB9E61D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359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59"/>
        <w:gridCol w:w="810"/>
        <w:gridCol w:w="1440"/>
        <w:gridCol w:w="810"/>
        <w:gridCol w:w="1440"/>
        <w:gridCol w:w="720"/>
        <w:gridCol w:w="1440"/>
        <w:gridCol w:w="720"/>
        <w:gridCol w:w="1710"/>
        <w:gridCol w:w="900"/>
        <w:gridCol w:w="1710"/>
      </w:tblGrid>
      <w:tr w:rsidR="000237EF" w14:paraId="724AB764" w14:textId="288F3B0F" w:rsidTr="000237EF">
        <w:tc>
          <w:tcPr>
            <w:tcW w:w="13595" w:type="dxa"/>
            <w:gridSpan w:val="12"/>
            <w:vAlign w:val="center"/>
          </w:tcPr>
          <w:p w14:paraId="19D96DD7" w14:textId="275A2B95" w:rsidR="000237EF" w:rsidRPr="0053278D" w:rsidRDefault="000237EF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S12b</w:t>
            </w:r>
          </w:p>
        </w:tc>
      </w:tr>
      <w:tr w:rsidR="000237EF" w14:paraId="06BE1918" w14:textId="45579E35" w:rsidTr="000237EF">
        <w:tc>
          <w:tcPr>
            <w:tcW w:w="13595" w:type="dxa"/>
            <w:gridSpan w:val="12"/>
            <w:tcBorders>
              <w:bottom w:val="single" w:sz="4" w:space="0" w:color="auto"/>
            </w:tcBorders>
            <w:vAlign w:val="center"/>
          </w:tcPr>
          <w:p w14:paraId="4D5D2D92" w14:textId="4D574E5D" w:rsidR="000237EF" w:rsidRPr="00302C03" w:rsidRDefault="000237EF" w:rsidP="00DC4CBB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Relationship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CE78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and Family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Outcome</w:t>
            </w:r>
          </w:p>
        </w:tc>
      </w:tr>
      <w:tr w:rsidR="000237EF" w14:paraId="55B85900" w14:textId="0AAA1D79" w:rsidTr="000237EF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5D55AD3" w14:textId="77777777" w:rsidR="000237EF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50A37D5" w14:textId="77777777" w:rsidR="000237EF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C9E6E" w14:textId="77777777" w:rsidR="000237EF" w:rsidRDefault="000237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69057" w14:textId="77777777" w:rsidR="000237EF" w:rsidRDefault="000237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C4427" w14:textId="77777777" w:rsidR="000237EF" w:rsidRDefault="000237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F713E" w14:textId="77777777" w:rsidR="000237EF" w:rsidRDefault="000237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 Satisfaction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95FDB" w14:textId="1FFBA89F" w:rsidR="000237EF" w:rsidRDefault="000237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Had Children</w:t>
            </w:r>
          </w:p>
        </w:tc>
      </w:tr>
      <w:tr w:rsidR="00717C3B" w14:paraId="1A979889" w14:textId="231F378A" w:rsidTr="000237EF">
        <w:tc>
          <w:tcPr>
            <w:tcW w:w="18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8C80E" w14:textId="3186FC0B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F95AE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10D2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359C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D7C1C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F213A" w14:textId="5F25A6FE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A8CD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A7EC8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E949A" w14:textId="77777777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6A86D" w14:textId="17FD219E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280F2" w14:textId="64FF637E" w:rsidR="00717C3B" w:rsidRPr="0053278D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327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0237EF" w14:paraId="4F5CE5F9" w14:textId="1839BFA0" w:rsidTr="000237EF">
        <w:tc>
          <w:tcPr>
            <w:tcW w:w="10985" w:type="dxa"/>
            <w:gridSpan w:val="10"/>
            <w:tcBorders>
              <w:top w:val="single" w:sz="4" w:space="0" w:color="auto"/>
            </w:tcBorders>
            <w:vAlign w:val="center"/>
          </w:tcPr>
          <w:p w14:paraId="635F0558" w14:textId="77777777" w:rsidR="000237EF" w:rsidRPr="00EA5148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A5148"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A358F39" w14:textId="77777777" w:rsidR="000237EF" w:rsidRPr="00EA5148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A790C67" w14:textId="77777777" w:rsidR="000237EF" w:rsidRPr="00EA5148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7EF" w14:paraId="469C2EBE" w14:textId="10DDBCDD" w:rsidTr="000237EF">
        <w:tc>
          <w:tcPr>
            <w:tcW w:w="236" w:type="dxa"/>
            <w:vAlign w:val="center"/>
          </w:tcPr>
          <w:p w14:paraId="39EF559A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2DB3CE1D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810" w:type="dxa"/>
            <w:vAlign w:val="center"/>
          </w:tcPr>
          <w:p w14:paraId="65F6E7DA" w14:textId="4688A90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4C2994AD" w14:textId="5A135AA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1.24]</w:t>
            </w:r>
          </w:p>
        </w:tc>
        <w:tc>
          <w:tcPr>
            <w:tcW w:w="810" w:type="dxa"/>
            <w:vAlign w:val="center"/>
          </w:tcPr>
          <w:p w14:paraId="72397BB3" w14:textId="44F65B2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224B6D7A" w14:textId="1F3165D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1.23]</w:t>
            </w:r>
          </w:p>
        </w:tc>
        <w:tc>
          <w:tcPr>
            <w:tcW w:w="720" w:type="dxa"/>
            <w:vAlign w:val="center"/>
          </w:tcPr>
          <w:p w14:paraId="42B3A714" w14:textId="5A38CE21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011D883B" w14:textId="11B9628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1.14]</w:t>
            </w:r>
          </w:p>
        </w:tc>
        <w:tc>
          <w:tcPr>
            <w:tcW w:w="720" w:type="dxa"/>
            <w:vAlign w:val="center"/>
          </w:tcPr>
          <w:p w14:paraId="64FFEA5E" w14:textId="5D0911C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710" w:type="dxa"/>
            <w:vAlign w:val="center"/>
          </w:tcPr>
          <w:p w14:paraId="48CEF50F" w14:textId="5154C6B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0.20]</w:t>
            </w:r>
          </w:p>
        </w:tc>
        <w:tc>
          <w:tcPr>
            <w:tcW w:w="900" w:type="dxa"/>
            <w:vAlign w:val="center"/>
          </w:tcPr>
          <w:p w14:paraId="3008D464" w14:textId="518C7F4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710" w:type="dxa"/>
            <w:vAlign w:val="center"/>
          </w:tcPr>
          <w:p w14:paraId="25A31E10" w14:textId="15FB3051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1.13]</w:t>
            </w:r>
          </w:p>
        </w:tc>
      </w:tr>
      <w:tr w:rsidR="000237EF" w14:paraId="04CF4143" w14:textId="7DC512FE" w:rsidTr="000237EF">
        <w:tc>
          <w:tcPr>
            <w:tcW w:w="236" w:type="dxa"/>
            <w:vAlign w:val="center"/>
          </w:tcPr>
          <w:p w14:paraId="70BA173F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2E1ABF21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810" w:type="dxa"/>
            <w:vAlign w:val="center"/>
          </w:tcPr>
          <w:p w14:paraId="5323168D" w14:textId="231A8E9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0424F698" w14:textId="430ABDD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1.24]</w:t>
            </w:r>
          </w:p>
        </w:tc>
        <w:tc>
          <w:tcPr>
            <w:tcW w:w="810" w:type="dxa"/>
            <w:vAlign w:val="center"/>
          </w:tcPr>
          <w:p w14:paraId="1914D0C1" w14:textId="4A2B678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4E99440B" w14:textId="25771B11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1.14]</w:t>
            </w:r>
          </w:p>
        </w:tc>
        <w:tc>
          <w:tcPr>
            <w:tcW w:w="720" w:type="dxa"/>
            <w:vAlign w:val="center"/>
          </w:tcPr>
          <w:p w14:paraId="68D44238" w14:textId="35D83C2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31FD5196" w14:textId="739C8B8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1.13]</w:t>
            </w:r>
          </w:p>
        </w:tc>
        <w:tc>
          <w:tcPr>
            <w:tcW w:w="720" w:type="dxa"/>
            <w:vAlign w:val="center"/>
          </w:tcPr>
          <w:p w14:paraId="5E2FA8E7" w14:textId="7849916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710" w:type="dxa"/>
            <w:vAlign w:val="center"/>
          </w:tcPr>
          <w:p w14:paraId="656F95B6" w14:textId="7D0D6A4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[0.00, 0.14]</w:t>
            </w:r>
          </w:p>
        </w:tc>
        <w:tc>
          <w:tcPr>
            <w:tcW w:w="900" w:type="dxa"/>
            <w:vAlign w:val="center"/>
          </w:tcPr>
          <w:p w14:paraId="7DEAAF57" w14:textId="60795A6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710" w:type="dxa"/>
            <w:vAlign w:val="center"/>
          </w:tcPr>
          <w:p w14:paraId="0C76898C" w14:textId="2A8D3BF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1.00]</w:t>
            </w:r>
          </w:p>
        </w:tc>
      </w:tr>
      <w:tr w:rsidR="000237EF" w14:paraId="4AA1092D" w14:textId="3A87694C" w:rsidTr="000237EF">
        <w:tc>
          <w:tcPr>
            <w:tcW w:w="236" w:type="dxa"/>
            <w:vAlign w:val="center"/>
          </w:tcPr>
          <w:p w14:paraId="1E074829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186815CD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810" w:type="dxa"/>
            <w:vAlign w:val="center"/>
          </w:tcPr>
          <w:p w14:paraId="6C192932" w14:textId="4B9337F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1C4E4732" w14:textId="05E8684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1.23]</w:t>
            </w:r>
          </w:p>
        </w:tc>
        <w:tc>
          <w:tcPr>
            <w:tcW w:w="810" w:type="dxa"/>
            <w:vAlign w:val="center"/>
          </w:tcPr>
          <w:p w14:paraId="020E0F87" w14:textId="27E0197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707650A8" w14:textId="18FD4D5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1.26]</w:t>
            </w:r>
          </w:p>
        </w:tc>
        <w:tc>
          <w:tcPr>
            <w:tcW w:w="720" w:type="dxa"/>
            <w:vAlign w:val="center"/>
          </w:tcPr>
          <w:p w14:paraId="06013A18" w14:textId="689CC3B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781E54E6" w14:textId="6EC6586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1.15]</w:t>
            </w:r>
          </w:p>
        </w:tc>
        <w:tc>
          <w:tcPr>
            <w:tcW w:w="720" w:type="dxa"/>
            <w:vAlign w:val="center"/>
          </w:tcPr>
          <w:p w14:paraId="3EAC05DF" w14:textId="4112C8F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710" w:type="dxa"/>
            <w:vAlign w:val="center"/>
          </w:tcPr>
          <w:p w14:paraId="686A21D6" w14:textId="343E078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0.20]</w:t>
            </w:r>
          </w:p>
        </w:tc>
        <w:tc>
          <w:tcPr>
            <w:tcW w:w="900" w:type="dxa"/>
            <w:vAlign w:val="center"/>
          </w:tcPr>
          <w:p w14:paraId="02B27FD9" w14:textId="07424ED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710" w:type="dxa"/>
            <w:vAlign w:val="center"/>
          </w:tcPr>
          <w:p w14:paraId="77DF4D3E" w14:textId="15D68AD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1.24]</w:t>
            </w:r>
          </w:p>
        </w:tc>
      </w:tr>
      <w:tr w:rsidR="000237EF" w14:paraId="0D90FCC6" w14:textId="4CA32C0C" w:rsidTr="000237EF">
        <w:tc>
          <w:tcPr>
            <w:tcW w:w="236" w:type="dxa"/>
            <w:vAlign w:val="center"/>
          </w:tcPr>
          <w:p w14:paraId="1EE9D58C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0BB2194E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810" w:type="dxa"/>
            <w:vAlign w:val="center"/>
          </w:tcPr>
          <w:p w14:paraId="4A8176B7" w14:textId="086E5DA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40" w:type="dxa"/>
            <w:vAlign w:val="center"/>
          </w:tcPr>
          <w:p w14:paraId="63B418DB" w14:textId="2AE1C3F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1.02]</w:t>
            </w:r>
          </w:p>
        </w:tc>
        <w:tc>
          <w:tcPr>
            <w:tcW w:w="810" w:type="dxa"/>
            <w:vAlign w:val="center"/>
          </w:tcPr>
          <w:p w14:paraId="0F2A6340" w14:textId="651CF250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40" w:type="dxa"/>
            <w:vAlign w:val="center"/>
          </w:tcPr>
          <w:p w14:paraId="682E51FC" w14:textId="73AACC1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1.30]</w:t>
            </w:r>
          </w:p>
        </w:tc>
        <w:tc>
          <w:tcPr>
            <w:tcW w:w="720" w:type="dxa"/>
            <w:vAlign w:val="center"/>
          </w:tcPr>
          <w:p w14:paraId="540C122D" w14:textId="04FEED9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6E223C2F" w14:textId="2A6E1D3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1.03]</w:t>
            </w:r>
          </w:p>
        </w:tc>
        <w:tc>
          <w:tcPr>
            <w:tcW w:w="720" w:type="dxa"/>
            <w:vAlign w:val="center"/>
          </w:tcPr>
          <w:p w14:paraId="326BD03C" w14:textId="4322D67B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710" w:type="dxa"/>
            <w:vAlign w:val="center"/>
          </w:tcPr>
          <w:p w14:paraId="6D205CB2" w14:textId="342F813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[-0.24, -0.11]</w:t>
            </w:r>
          </w:p>
        </w:tc>
        <w:tc>
          <w:tcPr>
            <w:tcW w:w="900" w:type="dxa"/>
            <w:vAlign w:val="center"/>
          </w:tcPr>
          <w:p w14:paraId="5565F267" w14:textId="6298DE3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10" w:type="dxa"/>
            <w:vAlign w:val="center"/>
          </w:tcPr>
          <w:p w14:paraId="2ADDB130" w14:textId="1D92308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1.09]</w:t>
            </w:r>
          </w:p>
        </w:tc>
      </w:tr>
      <w:tr w:rsidR="000237EF" w14:paraId="2999D463" w14:textId="15E33656" w:rsidTr="000237EF">
        <w:tc>
          <w:tcPr>
            <w:tcW w:w="236" w:type="dxa"/>
            <w:vAlign w:val="center"/>
          </w:tcPr>
          <w:p w14:paraId="0E3DDED2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7699DC2D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810" w:type="dxa"/>
            <w:vAlign w:val="center"/>
          </w:tcPr>
          <w:p w14:paraId="07A0ABE7" w14:textId="588D6A3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40" w:type="dxa"/>
            <w:vAlign w:val="center"/>
          </w:tcPr>
          <w:p w14:paraId="39EF72A4" w14:textId="290E153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[0.77, 0.88]</w:t>
            </w:r>
          </w:p>
        </w:tc>
        <w:tc>
          <w:tcPr>
            <w:tcW w:w="810" w:type="dxa"/>
            <w:vAlign w:val="center"/>
          </w:tcPr>
          <w:p w14:paraId="320DE07C" w14:textId="5C6B090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40" w:type="dxa"/>
            <w:vAlign w:val="center"/>
          </w:tcPr>
          <w:p w14:paraId="5969C5E5" w14:textId="3D344A7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1.29]</w:t>
            </w:r>
          </w:p>
        </w:tc>
        <w:tc>
          <w:tcPr>
            <w:tcW w:w="720" w:type="dxa"/>
            <w:vAlign w:val="center"/>
          </w:tcPr>
          <w:p w14:paraId="49D9BBA8" w14:textId="63EA59A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vAlign w:val="center"/>
          </w:tcPr>
          <w:p w14:paraId="4100F13A" w14:textId="141A25D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0.95]</w:t>
            </w:r>
          </w:p>
        </w:tc>
        <w:tc>
          <w:tcPr>
            <w:tcW w:w="720" w:type="dxa"/>
            <w:vAlign w:val="center"/>
          </w:tcPr>
          <w:p w14:paraId="5C3305B3" w14:textId="72800BA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2C6E96BE" w14:textId="29F291F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0.04]</w:t>
            </w:r>
          </w:p>
        </w:tc>
        <w:tc>
          <w:tcPr>
            <w:tcW w:w="900" w:type="dxa"/>
            <w:vAlign w:val="center"/>
          </w:tcPr>
          <w:p w14:paraId="0621BA11" w14:textId="0C5CCCF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710" w:type="dxa"/>
            <w:vAlign w:val="center"/>
          </w:tcPr>
          <w:p w14:paraId="48A8480D" w14:textId="5F2FE75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[0.86, 0.99]</w:t>
            </w:r>
          </w:p>
        </w:tc>
      </w:tr>
      <w:tr w:rsidR="000237EF" w14:paraId="739D2440" w14:textId="7AE0E725" w:rsidTr="000237EF">
        <w:tc>
          <w:tcPr>
            <w:tcW w:w="13595" w:type="dxa"/>
            <w:gridSpan w:val="12"/>
            <w:vAlign w:val="center"/>
          </w:tcPr>
          <w:p w14:paraId="21108123" w14:textId="340B119D" w:rsidR="000237EF" w:rsidRPr="00970B6E" w:rsidRDefault="000237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Covariates</w:t>
            </w:r>
          </w:p>
        </w:tc>
      </w:tr>
      <w:tr w:rsidR="000237EF" w14:paraId="2000E91B" w14:textId="1136D796" w:rsidTr="000237EF">
        <w:tc>
          <w:tcPr>
            <w:tcW w:w="236" w:type="dxa"/>
            <w:vAlign w:val="center"/>
          </w:tcPr>
          <w:p w14:paraId="6E84B172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7398488A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810" w:type="dxa"/>
            <w:vAlign w:val="center"/>
          </w:tcPr>
          <w:p w14:paraId="3423C627" w14:textId="28B33B7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40" w:type="dxa"/>
            <w:vAlign w:val="center"/>
          </w:tcPr>
          <w:p w14:paraId="5B758EEC" w14:textId="743A82C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1.20]</w:t>
            </w:r>
          </w:p>
        </w:tc>
        <w:tc>
          <w:tcPr>
            <w:tcW w:w="810" w:type="dxa"/>
            <w:vAlign w:val="center"/>
          </w:tcPr>
          <w:p w14:paraId="47F8DBE2" w14:textId="5F6C99E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31185960" w14:textId="2C1C193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1.10]</w:t>
            </w:r>
          </w:p>
        </w:tc>
        <w:tc>
          <w:tcPr>
            <w:tcW w:w="720" w:type="dxa"/>
            <w:vAlign w:val="center"/>
          </w:tcPr>
          <w:p w14:paraId="0E297D69" w14:textId="4915907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68BCEE33" w14:textId="67F0801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[1.08, 1.11]</w:t>
            </w:r>
          </w:p>
        </w:tc>
        <w:tc>
          <w:tcPr>
            <w:tcW w:w="720" w:type="dxa"/>
            <w:vAlign w:val="center"/>
          </w:tcPr>
          <w:p w14:paraId="330AF830" w14:textId="27EFC07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46E02539" w14:textId="3F5E046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0.03]</w:t>
            </w:r>
          </w:p>
        </w:tc>
        <w:tc>
          <w:tcPr>
            <w:tcW w:w="900" w:type="dxa"/>
            <w:vAlign w:val="center"/>
          </w:tcPr>
          <w:p w14:paraId="56C61B3C" w14:textId="295C3B6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710" w:type="dxa"/>
            <w:vAlign w:val="center"/>
          </w:tcPr>
          <w:p w14:paraId="7FF94DFC" w14:textId="5260BC7B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1.18]</w:t>
            </w:r>
          </w:p>
        </w:tc>
      </w:tr>
      <w:tr w:rsidR="000237EF" w14:paraId="6568673A" w14:textId="1A31BB1A" w:rsidTr="000237EF">
        <w:tc>
          <w:tcPr>
            <w:tcW w:w="236" w:type="dxa"/>
            <w:vAlign w:val="center"/>
          </w:tcPr>
          <w:p w14:paraId="21474662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4663D50C" w14:textId="2381D5AA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810" w:type="dxa"/>
            <w:vAlign w:val="center"/>
          </w:tcPr>
          <w:p w14:paraId="7EF11714" w14:textId="14DCF08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440" w:type="dxa"/>
            <w:vAlign w:val="center"/>
          </w:tcPr>
          <w:p w14:paraId="020F65C9" w14:textId="7B04AC4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[1.19, 1.55]</w:t>
            </w:r>
          </w:p>
        </w:tc>
        <w:tc>
          <w:tcPr>
            <w:tcW w:w="810" w:type="dxa"/>
            <w:vAlign w:val="center"/>
          </w:tcPr>
          <w:p w14:paraId="23C08BE4" w14:textId="7D52314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2CC36254" w14:textId="553A4D9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1.40]</w:t>
            </w:r>
          </w:p>
        </w:tc>
        <w:tc>
          <w:tcPr>
            <w:tcW w:w="720" w:type="dxa"/>
            <w:vAlign w:val="center"/>
          </w:tcPr>
          <w:p w14:paraId="5E9FF958" w14:textId="38BF3BA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3A2D9417" w14:textId="1B60261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1.31]</w:t>
            </w:r>
          </w:p>
        </w:tc>
        <w:tc>
          <w:tcPr>
            <w:tcW w:w="720" w:type="dxa"/>
            <w:vAlign w:val="center"/>
          </w:tcPr>
          <w:p w14:paraId="0196F826" w14:textId="52A1676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17BA695A" w14:textId="1509366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0.19]</w:t>
            </w:r>
          </w:p>
        </w:tc>
        <w:tc>
          <w:tcPr>
            <w:tcW w:w="900" w:type="dxa"/>
            <w:vAlign w:val="center"/>
          </w:tcPr>
          <w:p w14:paraId="39644248" w14:textId="642BAC7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710" w:type="dxa"/>
            <w:vAlign w:val="center"/>
          </w:tcPr>
          <w:p w14:paraId="00E3A659" w14:textId="7A8580F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[1.67, 2.20]</w:t>
            </w:r>
          </w:p>
        </w:tc>
      </w:tr>
      <w:tr w:rsidR="000237EF" w14:paraId="509CC998" w14:textId="387145E7" w:rsidTr="000237EF">
        <w:tc>
          <w:tcPr>
            <w:tcW w:w="236" w:type="dxa"/>
            <w:vAlign w:val="center"/>
          </w:tcPr>
          <w:p w14:paraId="5DFB6BC7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11628943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810" w:type="dxa"/>
            <w:vAlign w:val="center"/>
          </w:tcPr>
          <w:p w14:paraId="0C388C43" w14:textId="49C14AC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70698D4D" w14:textId="1F8B568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0.92]</w:t>
            </w:r>
          </w:p>
        </w:tc>
        <w:tc>
          <w:tcPr>
            <w:tcW w:w="810" w:type="dxa"/>
            <w:vAlign w:val="center"/>
          </w:tcPr>
          <w:p w14:paraId="1C5EAE33" w14:textId="2A380EF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774D8B4D" w14:textId="77E108C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1.32]</w:t>
            </w:r>
          </w:p>
        </w:tc>
        <w:tc>
          <w:tcPr>
            <w:tcW w:w="720" w:type="dxa"/>
            <w:vAlign w:val="center"/>
          </w:tcPr>
          <w:p w14:paraId="74E612B0" w14:textId="70E6CBA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440" w:type="dxa"/>
            <w:vAlign w:val="center"/>
          </w:tcPr>
          <w:p w14:paraId="3967E4BF" w14:textId="11855A9A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0.99]</w:t>
            </w:r>
          </w:p>
        </w:tc>
        <w:tc>
          <w:tcPr>
            <w:tcW w:w="720" w:type="dxa"/>
            <w:vAlign w:val="center"/>
          </w:tcPr>
          <w:p w14:paraId="61BF4222" w14:textId="2008AA3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710" w:type="dxa"/>
            <w:vAlign w:val="center"/>
          </w:tcPr>
          <w:p w14:paraId="01590EE3" w14:textId="6EF7CAD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[-0.18, -0.02]</w:t>
            </w:r>
          </w:p>
        </w:tc>
        <w:tc>
          <w:tcPr>
            <w:tcW w:w="900" w:type="dxa"/>
            <w:vAlign w:val="center"/>
          </w:tcPr>
          <w:p w14:paraId="48758569" w14:textId="6EB1751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710" w:type="dxa"/>
            <w:vAlign w:val="center"/>
          </w:tcPr>
          <w:p w14:paraId="6C9370C7" w14:textId="28E6132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[1.20, 1.41]</w:t>
            </w:r>
          </w:p>
        </w:tc>
      </w:tr>
      <w:tr w:rsidR="000237EF" w14:paraId="184AB286" w14:textId="6F5A80FF" w:rsidTr="000237EF">
        <w:tc>
          <w:tcPr>
            <w:tcW w:w="236" w:type="dxa"/>
            <w:vAlign w:val="center"/>
          </w:tcPr>
          <w:p w14:paraId="29EEAFBA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44D839E7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810" w:type="dxa"/>
            <w:vAlign w:val="center"/>
          </w:tcPr>
          <w:p w14:paraId="363229C3" w14:textId="25C5A5D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3D78E552" w14:textId="47273E1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[0.91, 0.96]</w:t>
            </w:r>
          </w:p>
        </w:tc>
        <w:tc>
          <w:tcPr>
            <w:tcW w:w="810" w:type="dxa"/>
            <w:vAlign w:val="center"/>
          </w:tcPr>
          <w:p w14:paraId="62025F91" w14:textId="1F38068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10192348" w14:textId="1D2D057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[0.89, 0.96]</w:t>
            </w:r>
          </w:p>
        </w:tc>
        <w:tc>
          <w:tcPr>
            <w:tcW w:w="720" w:type="dxa"/>
            <w:vAlign w:val="center"/>
          </w:tcPr>
          <w:p w14:paraId="2F6B4052" w14:textId="58E75B0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40" w:type="dxa"/>
            <w:vAlign w:val="center"/>
          </w:tcPr>
          <w:p w14:paraId="408F6859" w14:textId="3232E19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0.97]</w:t>
            </w:r>
          </w:p>
        </w:tc>
        <w:tc>
          <w:tcPr>
            <w:tcW w:w="720" w:type="dxa"/>
            <w:vAlign w:val="center"/>
          </w:tcPr>
          <w:p w14:paraId="58A30103" w14:textId="30EC8EA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006AB266" w14:textId="13BD788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0.06]</w:t>
            </w:r>
          </w:p>
        </w:tc>
        <w:tc>
          <w:tcPr>
            <w:tcW w:w="900" w:type="dxa"/>
            <w:vAlign w:val="center"/>
          </w:tcPr>
          <w:p w14:paraId="15C45C3D" w14:textId="1D7A901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710" w:type="dxa"/>
            <w:vAlign w:val="center"/>
          </w:tcPr>
          <w:p w14:paraId="7E139677" w14:textId="01F7C8E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[0.88, 0.92]</w:t>
            </w:r>
          </w:p>
        </w:tc>
      </w:tr>
      <w:tr w:rsidR="000237EF" w14:paraId="42069449" w14:textId="50805FB8" w:rsidTr="000237EF">
        <w:tc>
          <w:tcPr>
            <w:tcW w:w="236" w:type="dxa"/>
            <w:vAlign w:val="center"/>
          </w:tcPr>
          <w:p w14:paraId="04AF6C64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58DDEFA9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810" w:type="dxa"/>
            <w:vAlign w:val="center"/>
          </w:tcPr>
          <w:p w14:paraId="554018D9" w14:textId="6A80646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170614F3" w14:textId="596C319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1.01]</w:t>
            </w:r>
          </w:p>
        </w:tc>
        <w:tc>
          <w:tcPr>
            <w:tcW w:w="810" w:type="dxa"/>
            <w:vAlign w:val="center"/>
          </w:tcPr>
          <w:p w14:paraId="5F5E7921" w14:textId="59B1D51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440" w:type="dxa"/>
            <w:vAlign w:val="center"/>
          </w:tcPr>
          <w:p w14:paraId="4659D26F" w14:textId="2ACB1B4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1.07]</w:t>
            </w:r>
          </w:p>
        </w:tc>
        <w:tc>
          <w:tcPr>
            <w:tcW w:w="720" w:type="dxa"/>
            <w:vAlign w:val="center"/>
          </w:tcPr>
          <w:p w14:paraId="7EEAD84B" w14:textId="0096E5A0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1278ABA3" w14:textId="1F37281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1.01]</w:t>
            </w:r>
          </w:p>
        </w:tc>
        <w:tc>
          <w:tcPr>
            <w:tcW w:w="720" w:type="dxa"/>
            <w:vAlign w:val="center"/>
          </w:tcPr>
          <w:p w14:paraId="3A5D3F64" w14:textId="50E9C43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2655BB7E" w14:textId="6900912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0.05]</w:t>
            </w:r>
          </w:p>
        </w:tc>
        <w:tc>
          <w:tcPr>
            <w:tcW w:w="900" w:type="dxa"/>
            <w:vAlign w:val="center"/>
          </w:tcPr>
          <w:p w14:paraId="642A8978" w14:textId="19E254DB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10" w:type="dxa"/>
            <w:vAlign w:val="center"/>
          </w:tcPr>
          <w:p w14:paraId="67E505DC" w14:textId="1ADE055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1.06]</w:t>
            </w:r>
          </w:p>
        </w:tc>
      </w:tr>
      <w:tr w:rsidR="000237EF" w14:paraId="6D35E715" w14:textId="581EB7F7" w:rsidTr="000237EF">
        <w:tc>
          <w:tcPr>
            <w:tcW w:w="236" w:type="dxa"/>
            <w:vAlign w:val="center"/>
          </w:tcPr>
          <w:p w14:paraId="11738140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173227BB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810" w:type="dxa"/>
            <w:vAlign w:val="center"/>
          </w:tcPr>
          <w:p w14:paraId="7A2ADC3D" w14:textId="6D4857A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59500FE9" w14:textId="25F6168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1.16]</w:t>
            </w:r>
          </w:p>
        </w:tc>
        <w:tc>
          <w:tcPr>
            <w:tcW w:w="810" w:type="dxa"/>
            <w:vAlign w:val="center"/>
          </w:tcPr>
          <w:p w14:paraId="6F7F524E" w14:textId="345E208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0285736D" w14:textId="7800823B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1.24]</w:t>
            </w:r>
          </w:p>
        </w:tc>
        <w:tc>
          <w:tcPr>
            <w:tcW w:w="720" w:type="dxa"/>
            <w:vAlign w:val="center"/>
          </w:tcPr>
          <w:p w14:paraId="54A9BE17" w14:textId="442B054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0EEE599E" w14:textId="21FBEDE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1.10]</w:t>
            </w:r>
          </w:p>
        </w:tc>
        <w:tc>
          <w:tcPr>
            <w:tcW w:w="720" w:type="dxa"/>
            <w:vAlign w:val="center"/>
          </w:tcPr>
          <w:p w14:paraId="68F0C409" w14:textId="32BC9A9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79D6B9A" w14:textId="57DC4801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0.07]</w:t>
            </w:r>
          </w:p>
        </w:tc>
        <w:tc>
          <w:tcPr>
            <w:tcW w:w="900" w:type="dxa"/>
            <w:vAlign w:val="center"/>
          </w:tcPr>
          <w:p w14:paraId="505BF940" w14:textId="5280AD4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710" w:type="dxa"/>
            <w:vAlign w:val="center"/>
          </w:tcPr>
          <w:p w14:paraId="2D845FEA" w14:textId="2D847D9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1.04]</w:t>
            </w:r>
          </w:p>
        </w:tc>
      </w:tr>
      <w:tr w:rsidR="000237EF" w14:paraId="300F3BA9" w14:textId="4A605E09" w:rsidTr="000237EF">
        <w:tc>
          <w:tcPr>
            <w:tcW w:w="236" w:type="dxa"/>
            <w:vAlign w:val="center"/>
          </w:tcPr>
          <w:p w14:paraId="47EEFF73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36CAAB21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810" w:type="dxa"/>
            <w:vAlign w:val="center"/>
          </w:tcPr>
          <w:p w14:paraId="1813EE5A" w14:textId="30C211E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4FABB29C" w14:textId="288D5FBC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1.21]</w:t>
            </w:r>
          </w:p>
        </w:tc>
        <w:tc>
          <w:tcPr>
            <w:tcW w:w="810" w:type="dxa"/>
            <w:vAlign w:val="center"/>
          </w:tcPr>
          <w:p w14:paraId="08EFE231" w14:textId="21C171C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75C52B45" w14:textId="760BF29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1.19]</w:t>
            </w:r>
          </w:p>
        </w:tc>
        <w:tc>
          <w:tcPr>
            <w:tcW w:w="720" w:type="dxa"/>
            <w:vAlign w:val="center"/>
          </w:tcPr>
          <w:p w14:paraId="2819DC1F" w14:textId="4D14911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031E5407" w14:textId="4C2AC730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1.14]</w:t>
            </w:r>
          </w:p>
        </w:tc>
        <w:tc>
          <w:tcPr>
            <w:tcW w:w="720" w:type="dxa"/>
            <w:vAlign w:val="center"/>
          </w:tcPr>
          <w:p w14:paraId="3D8A3DF3" w14:textId="46BF10C0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7B776FF6" w14:textId="3025F73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[-0.07, 0.09]</w:t>
            </w:r>
          </w:p>
        </w:tc>
        <w:tc>
          <w:tcPr>
            <w:tcW w:w="900" w:type="dxa"/>
            <w:vAlign w:val="center"/>
          </w:tcPr>
          <w:p w14:paraId="0C005DEE" w14:textId="4ED3134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710" w:type="dxa"/>
            <w:vAlign w:val="center"/>
          </w:tcPr>
          <w:p w14:paraId="6E046ACA" w14:textId="1297433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1.03]</w:t>
            </w:r>
          </w:p>
        </w:tc>
      </w:tr>
      <w:tr w:rsidR="000237EF" w14:paraId="754F9926" w14:textId="3A81BA53" w:rsidTr="000237EF">
        <w:tc>
          <w:tcPr>
            <w:tcW w:w="236" w:type="dxa"/>
            <w:vAlign w:val="center"/>
          </w:tcPr>
          <w:p w14:paraId="53708FA5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20439133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810" w:type="dxa"/>
            <w:vAlign w:val="center"/>
          </w:tcPr>
          <w:p w14:paraId="5B26065A" w14:textId="5DB575C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440" w:type="dxa"/>
            <w:vAlign w:val="center"/>
          </w:tcPr>
          <w:p w14:paraId="5CCE86B5" w14:textId="1AA8599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[1.23, 1.59]</w:t>
            </w:r>
          </w:p>
        </w:tc>
        <w:tc>
          <w:tcPr>
            <w:tcW w:w="810" w:type="dxa"/>
            <w:vAlign w:val="center"/>
          </w:tcPr>
          <w:p w14:paraId="7A12A9B0" w14:textId="7F5F635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3904C045" w14:textId="03DD0C6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1.24]</w:t>
            </w:r>
          </w:p>
        </w:tc>
        <w:tc>
          <w:tcPr>
            <w:tcW w:w="720" w:type="dxa"/>
            <w:vAlign w:val="center"/>
          </w:tcPr>
          <w:p w14:paraId="0650F04F" w14:textId="76CBC87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440" w:type="dxa"/>
            <w:vAlign w:val="center"/>
          </w:tcPr>
          <w:p w14:paraId="6A1FC6FC" w14:textId="1988CD11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1.34]</w:t>
            </w:r>
          </w:p>
        </w:tc>
        <w:tc>
          <w:tcPr>
            <w:tcW w:w="720" w:type="dxa"/>
            <w:vAlign w:val="center"/>
          </w:tcPr>
          <w:p w14:paraId="6021ABE7" w14:textId="33F0CEA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710" w:type="dxa"/>
            <w:vAlign w:val="center"/>
          </w:tcPr>
          <w:p w14:paraId="06CCAE83" w14:textId="4964220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0.24]</w:t>
            </w:r>
          </w:p>
        </w:tc>
        <w:tc>
          <w:tcPr>
            <w:tcW w:w="900" w:type="dxa"/>
            <w:vAlign w:val="center"/>
          </w:tcPr>
          <w:p w14:paraId="3CCA9F23" w14:textId="4FFA6634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710" w:type="dxa"/>
            <w:vAlign w:val="center"/>
          </w:tcPr>
          <w:p w14:paraId="1DD5CE35" w14:textId="542FAED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[0.64, 0.82]</w:t>
            </w:r>
          </w:p>
        </w:tc>
      </w:tr>
      <w:tr w:rsidR="000237EF" w14:paraId="49BA7AB3" w14:textId="2E5488BE" w:rsidTr="000237EF">
        <w:tc>
          <w:tcPr>
            <w:tcW w:w="236" w:type="dxa"/>
            <w:vAlign w:val="center"/>
          </w:tcPr>
          <w:p w14:paraId="09B3448A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vAlign w:val="center"/>
          </w:tcPr>
          <w:p w14:paraId="3D590DD1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810" w:type="dxa"/>
            <w:vAlign w:val="center"/>
          </w:tcPr>
          <w:p w14:paraId="1C73E0CC" w14:textId="64D4BD0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2483ABBB" w14:textId="34EA4FD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1.21]</w:t>
            </w:r>
          </w:p>
        </w:tc>
        <w:tc>
          <w:tcPr>
            <w:tcW w:w="810" w:type="dxa"/>
            <w:vAlign w:val="center"/>
          </w:tcPr>
          <w:p w14:paraId="6A5FF28F" w14:textId="1EE0C8F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7DE938AE" w14:textId="3F8BA0F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1.42]</w:t>
            </w:r>
          </w:p>
        </w:tc>
        <w:tc>
          <w:tcPr>
            <w:tcW w:w="720" w:type="dxa"/>
            <w:vAlign w:val="center"/>
          </w:tcPr>
          <w:p w14:paraId="77305827" w14:textId="4614F0E3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40" w:type="dxa"/>
            <w:vAlign w:val="center"/>
          </w:tcPr>
          <w:p w14:paraId="14B2D492" w14:textId="7D2F06EF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1.16]</w:t>
            </w:r>
          </w:p>
        </w:tc>
        <w:tc>
          <w:tcPr>
            <w:tcW w:w="720" w:type="dxa"/>
            <w:vAlign w:val="center"/>
          </w:tcPr>
          <w:p w14:paraId="2B919705" w14:textId="350FCDF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710" w:type="dxa"/>
            <w:vAlign w:val="center"/>
          </w:tcPr>
          <w:p w14:paraId="0B5B5437" w14:textId="281164C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[-0.23, 0.02]</w:t>
            </w:r>
          </w:p>
        </w:tc>
        <w:tc>
          <w:tcPr>
            <w:tcW w:w="900" w:type="dxa"/>
            <w:vAlign w:val="center"/>
          </w:tcPr>
          <w:p w14:paraId="12F57150" w14:textId="44530855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710" w:type="dxa"/>
            <w:vAlign w:val="center"/>
          </w:tcPr>
          <w:p w14:paraId="7C0EB16B" w14:textId="40736E62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1.16]</w:t>
            </w:r>
          </w:p>
        </w:tc>
      </w:tr>
      <w:tr w:rsidR="000237EF" w14:paraId="0923AC5C" w14:textId="5AB95240" w:rsidTr="000237EF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2021220" w14:textId="77777777" w:rsidR="000237EF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747E1B15" w14:textId="77777777" w:rsidR="000237EF" w:rsidRPr="00970B6E" w:rsidRDefault="000237EF" w:rsidP="000237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4E1DD15" w14:textId="18C36D07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7EB2A33" w14:textId="04A9CFA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1.00]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3BEA983" w14:textId="29D1A24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479EF44" w14:textId="0AC987C8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1.01]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4DCD406" w14:textId="4992FE6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BEDF97" w14:textId="1892397B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1.01]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39495F8" w14:textId="596C1BE9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64A3D70" w14:textId="40BA672E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647872F" w14:textId="275E86B6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2954F2C" w14:textId="7062B72D" w:rsidR="000237EF" w:rsidRPr="00970B6E" w:rsidRDefault="000237EF" w:rsidP="000237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[0.89, 0.93]</w:t>
            </w:r>
          </w:p>
        </w:tc>
      </w:tr>
      <w:tr w:rsidR="000237EF" w14:paraId="22DBAEE2" w14:textId="050B105F" w:rsidTr="000237EF">
        <w:tc>
          <w:tcPr>
            <w:tcW w:w="13595" w:type="dxa"/>
            <w:gridSpan w:val="12"/>
            <w:tcBorders>
              <w:top w:val="single" w:sz="4" w:space="0" w:color="auto"/>
            </w:tcBorders>
          </w:tcPr>
          <w:p w14:paraId="147FC7A2" w14:textId="3C5326C2" w:rsidR="000237EF" w:rsidRPr="007E2BE2" w:rsidRDefault="000237EF" w:rsidP="00DC4CBB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IRR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= incidence rate ratio.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) or do not contain 0.00 (for regression coefficients). 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60D0C614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4BCD06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B053E44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3327D71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302F725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D02EE4" w14:textId="49A79F9C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EA2FF9C" w14:textId="0E34D8A5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67E4AC" w14:textId="58BC4CD6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4909403" w14:textId="0BCDA052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8C32C4" w14:textId="77777777" w:rsidR="000237EF" w:rsidRDefault="000237EF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812A430" w14:textId="77777777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BC6D627" w14:textId="361253E9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AEB4BA4" w14:textId="6FC1B22F" w:rsidR="00770575" w:rsidRDefault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1747F7" w14:textId="77777777" w:rsidR="004A263D" w:rsidRDefault="004A263D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46C39C" w14:textId="19CB0B98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888A7B" w14:textId="77777777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27CDB86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305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64"/>
        <w:gridCol w:w="630"/>
        <w:gridCol w:w="1440"/>
        <w:gridCol w:w="720"/>
        <w:gridCol w:w="1440"/>
        <w:gridCol w:w="720"/>
        <w:gridCol w:w="1440"/>
        <w:gridCol w:w="810"/>
        <w:gridCol w:w="1620"/>
        <w:gridCol w:w="905"/>
        <w:gridCol w:w="1530"/>
      </w:tblGrid>
      <w:tr w:rsidR="00CE78EF" w14:paraId="68D5BD0C" w14:textId="21340916" w:rsidTr="00CE78EF">
        <w:tc>
          <w:tcPr>
            <w:tcW w:w="13055" w:type="dxa"/>
            <w:gridSpan w:val="12"/>
            <w:vAlign w:val="center"/>
          </w:tcPr>
          <w:p w14:paraId="644D64D6" w14:textId="63FD4E05" w:rsidR="00CE78EF" w:rsidRPr="001F3BCC" w:rsidRDefault="00CE78EF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1F3BC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2c</w:t>
            </w:r>
          </w:p>
        </w:tc>
      </w:tr>
      <w:tr w:rsidR="00CE78EF" w14:paraId="4010F366" w14:textId="08224967" w:rsidTr="00CE78EF">
        <w:tc>
          <w:tcPr>
            <w:tcW w:w="13055" w:type="dxa"/>
            <w:gridSpan w:val="12"/>
            <w:tcBorders>
              <w:bottom w:val="single" w:sz="4" w:space="0" w:color="auto"/>
            </w:tcBorders>
            <w:vAlign w:val="center"/>
          </w:tcPr>
          <w:p w14:paraId="266697DC" w14:textId="33712211" w:rsidR="00CE78EF" w:rsidRPr="00302C03" w:rsidRDefault="00CE78EF" w:rsidP="00DC4CBB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Combined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Relationship and Family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CE78EF" w14:paraId="51C20765" w14:textId="48DCA98A" w:rsidTr="00CE78EF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556756E" w14:textId="77777777" w:rsidR="00CE78EF" w:rsidRDefault="00CE78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0E3F3F3" w14:textId="77777777" w:rsidR="00CE78EF" w:rsidRDefault="00CE78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275D7" w14:textId="77777777" w:rsidR="00CE78EF" w:rsidRDefault="00CE78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F744C" w14:textId="77777777" w:rsidR="00CE78EF" w:rsidRDefault="00CE78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D747B" w14:textId="77777777" w:rsidR="00CE78EF" w:rsidRDefault="00CE78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A699A" w14:textId="77777777" w:rsidR="00CE78EF" w:rsidRDefault="00CE78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 Satisfaction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0EC12" w14:textId="74DDC9B9" w:rsidR="00CE78EF" w:rsidRDefault="00CE78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Had Children</w:t>
            </w:r>
          </w:p>
        </w:tc>
      </w:tr>
      <w:tr w:rsidR="00717C3B" w14:paraId="10BA1DDB" w14:textId="254D5FAF" w:rsidTr="00EB2B0E"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BD24F" w14:textId="126EDDB1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002B6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4A3B6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93B4F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5242F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9FAC9" w14:textId="711F1D58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</w:t>
            </w: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6D772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415F2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A9D1C" w14:textId="7777777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F2946" w14:textId="5E5C6737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7AB1" w14:textId="19F0970E" w:rsidR="00717C3B" w:rsidRPr="001F3BCC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F3B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CE78EF" w14:paraId="6A26F232" w14:textId="0ADBA209" w:rsidTr="00CE78EF">
        <w:trPr>
          <w:trHeight w:val="224"/>
        </w:trPr>
        <w:tc>
          <w:tcPr>
            <w:tcW w:w="13055" w:type="dxa"/>
            <w:gridSpan w:val="12"/>
            <w:tcBorders>
              <w:top w:val="single" w:sz="4" w:space="0" w:color="auto"/>
            </w:tcBorders>
            <w:vAlign w:val="center"/>
          </w:tcPr>
          <w:p w14:paraId="26E3DC8F" w14:textId="4C6404B9" w:rsidR="00CE78EF" w:rsidRDefault="00CE78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CE78EF" w14:paraId="26AEBA7D" w14:textId="0E9110A6" w:rsidTr="00CE78EF">
        <w:trPr>
          <w:trHeight w:val="224"/>
        </w:trPr>
        <w:tc>
          <w:tcPr>
            <w:tcW w:w="236" w:type="dxa"/>
            <w:vAlign w:val="center"/>
          </w:tcPr>
          <w:p w14:paraId="73265E79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20340E5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630" w:type="dxa"/>
            <w:vAlign w:val="center"/>
          </w:tcPr>
          <w:p w14:paraId="71DD4B42" w14:textId="2C49B45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519D1A69" w14:textId="3D4EC17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1.21]</w:t>
            </w:r>
          </w:p>
        </w:tc>
        <w:tc>
          <w:tcPr>
            <w:tcW w:w="720" w:type="dxa"/>
            <w:vAlign w:val="center"/>
          </w:tcPr>
          <w:p w14:paraId="130B1CAB" w14:textId="1E43F23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2C577C87" w14:textId="3A5ACB1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1.46]</w:t>
            </w:r>
          </w:p>
        </w:tc>
        <w:tc>
          <w:tcPr>
            <w:tcW w:w="720" w:type="dxa"/>
            <w:vAlign w:val="center"/>
          </w:tcPr>
          <w:p w14:paraId="3351078F" w14:textId="35C1A0F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469BBB7C" w14:textId="6C0C320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1.16]</w:t>
            </w:r>
          </w:p>
        </w:tc>
        <w:tc>
          <w:tcPr>
            <w:tcW w:w="810" w:type="dxa"/>
            <w:vAlign w:val="center"/>
          </w:tcPr>
          <w:p w14:paraId="5F746946" w14:textId="0C65BEA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20" w:type="dxa"/>
            <w:vAlign w:val="center"/>
          </w:tcPr>
          <w:p w14:paraId="0FF78B7B" w14:textId="3C57872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0.14]</w:t>
            </w:r>
          </w:p>
        </w:tc>
        <w:tc>
          <w:tcPr>
            <w:tcW w:w="905" w:type="dxa"/>
            <w:vAlign w:val="center"/>
          </w:tcPr>
          <w:p w14:paraId="438777CE" w14:textId="0AE51C2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0" w:type="dxa"/>
            <w:vAlign w:val="center"/>
          </w:tcPr>
          <w:p w14:paraId="6E387AB5" w14:textId="1275768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1.27]</w:t>
            </w:r>
          </w:p>
        </w:tc>
      </w:tr>
      <w:tr w:rsidR="00CE78EF" w14:paraId="2A484DE2" w14:textId="07C859C2" w:rsidTr="00CE78EF">
        <w:tc>
          <w:tcPr>
            <w:tcW w:w="236" w:type="dxa"/>
            <w:vAlign w:val="center"/>
          </w:tcPr>
          <w:p w14:paraId="183507DB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57B2A1C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630" w:type="dxa"/>
            <w:vAlign w:val="center"/>
          </w:tcPr>
          <w:p w14:paraId="210B4DF0" w14:textId="6EC4B19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49B9BAE4" w14:textId="1E7BBCC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1.39]</w:t>
            </w:r>
          </w:p>
        </w:tc>
        <w:tc>
          <w:tcPr>
            <w:tcW w:w="720" w:type="dxa"/>
            <w:vAlign w:val="center"/>
          </w:tcPr>
          <w:p w14:paraId="75439A56" w14:textId="51FA960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440" w:type="dxa"/>
            <w:vAlign w:val="center"/>
          </w:tcPr>
          <w:p w14:paraId="3D84C975" w14:textId="49C69E6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[0.54, 1.12]</w:t>
            </w:r>
          </w:p>
        </w:tc>
        <w:tc>
          <w:tcPr>
            <w:tcW w:w="720" w:type="dxa"/>
            <w:vAlign w:val="center"/>
          </w:tcPr>
          <w:p w14:paraId="2A315CDB" w14:textId="7BE7356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42C3FEBF" w14:textId="2F131E2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1.26]</w:t>
            </w:r>
          </w:p>
        </w:tc>
        <w:tc>
          <w:tcPr>
            <w:tcW w:w="810" w:type="dxa"/>
            <w:vAlign w:val="center"/>
          </w:tcPr>
          <w:p w14:paraId="7410C046" w14:textId="482E16B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620" w:type="dxa"/>
            <w:vAlign w:val="center"/>
          </w:tcPr>
          <w:p w14:paraId="41AD23EF" w14:textId="00D638E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0.33]</w:t>
            </w:r>
          </w:p>
        </w:tc>
        <w:tc>
          <w:tcPr>
            <w:tcW w:w="905" w:type="dxa"/>
            <w:vAlign w:val="center"/>
          </w:tcPr>
          <w:p w14:paraId="48A7047C" w14:textId="3F5116F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2C281F73" w14:textId="24EC1B7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1.22]</w:t>
            </w:r>
          </w:p>
        </w:tc>
      </w:tr>
      <w:tr w:rsidR="00CE78EF" w14:paraId="54CC2A2A" w14:textId="1A4B4C8E" w:rsidTr="00CE78EF">
        <w:tc>
          <w:tcPr>
            <w:tcW w:w="236" w:type="dxa"/>
            <w:vAlign w:val="center"/>
          </w:tcPr>
          <w:p w14:paraId="32E0AA93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FFC8A36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630" w:type="dxa"/>
            <w:vAlign w:val="center"/>
          </w:tcPr>
          <w:p w14:paraId="464F3E64" w14:textId="7A74379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69195712" w14:textId="25D449B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1.00]</w:t>
            </w:r>
          </w:p>
        </w:tc>
        <w:tc>
          <w:tcPr>
            <w:tcW w:w="720" w:type="dxa"/>
            <w:vAlign w:val="center"/>
          </w:tcPr>
          <w:p w14:paraId="0C2E3817" w14:textId="7FF1EAD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440" w:type="dxa"/>
            <w:vAlign w:val="center"/>
          </w:tcPr>
          <w:p w14:paraId="642A8912" w14:textId="3DDA6B4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[0.38, 1.01]</w:t>
            </w:r>
          </w:p>
        </w:tc>
        <w:tc>
          <w:tcPr>
            <w:tcW w:w="720" w:type="dxa"/>
            <w:vAlign w:val="center"/>
          </w:tcPr>
          <w:p w14:paraId="4ED952A7" w14:textId="09AF0F2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0244A5B7" w14:textId="4D23812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1.01]</w:t>
            </w:r>
          </w:p>
        </w:tc>
        <w:tc>
          <w:tcPr>
            <w:tcW w:w="810" w:type="dxa"/>
            <w:vAlign w:val="center"/>
          </w:tcPr>
          <w:p w14:paraId="1E96172D" w14:textId="2B1F23A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7F03EDF1" w14:textId="38702CF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0.09]</w:t>
            </w:r>
          </w:p>
        </w:tc>
        <w:tc>
          <w:tcPr>
            <w:tcW w:w="905" w:type="dxa"/>
            <w:vAlign w:val="center"/>
          </w:tcPr>
          <w:p w14:paraId="75C1A799" w14:textId="10E5799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55C4ABE4" w14:textId="4E778BB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1.18]</w:t>
            </w:r>
          </w:p>
        </w:tc>
      </w:tr>
      <w:tr w:rsidR="00CE78EF" w14:paraId="622BABEF" w14:textId="75032E87" w:rsidTr="00CE78EF">
        <w:tc>
          <w:tcPr>
            <w:tcW w:w="236" w:type="dxa"/>
            <w:vAlign w:val="center"/>
          </w:tcPr>
          <w:p w14:paraId="377A7196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F6469A5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630" w:type="dxa"/>
            <w:vAlign w:val="center"/>
          </w:tcPr>
          <w:p w14:paraId="7A35DD31" w14:textId="3482DBF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40" w:type="dxa"/>
            <w:vAlign w:val="center"/>
          </w:tcPr>
          <w:p w14:paraId="7F73A38C" w14:textId="3A03319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1.12]</w:t>
            </w:r>
          </w:p>
        </w:tc>
        <w:tc>
          <w:tcPr>
            <w:tcW w:w="720" w:type="dxa"/>
            <w:vAlign w:val="center"/>
          </w:tcPr>
          <w:p w14:paraId="125630B7" w14:textId="46789BA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40" w:type="dxa"/>
            <w:vAlign w:val="center"/>
          </w:tcPr>
          <w:p w14:paraId="0F97A3E4" w14:textId="01A986C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[0.50, 1.09]</w:t>
            </w:r>
          </w:p>
        </w:tc>
        <w:tc>
          <w:tcPr>
            <w:tcW w:w="720" w:type="dxa"/>
            <w:vAlign w:val="center"/>
          </w:tcPr>
          <w:p w14:paraId="47771946" w14:textId="279F6AD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3F117C27" w14:textId="045351E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1.09]</w:t>
            </w:r>
          </w:p>
        </w:tc>
        <w:tc>
          <w:tcPr>
            <w:tcW w:w="810" w:type="dxa"/>
            <w:vAlign w:val="center"/>
          </w:tcPr>
          <w:p w14:paraId="1CD4C953" w14:textId="43F5076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2A3C30DF" w14:textId="382197E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[-0.19, 0.08]</w:t>
            </w:r>
          </w:p>
        </w:tc>
        <w:tc>
          <w:tcPr>
            <w:tcW w:w="905" w:type="dxa"/>
            <w:vAlign w:val="center"/>
          </w:tcPr>
          <w:p w14:paraId="5227AF7E" w14:textId="5B39070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161CF60B" w14:textId="35D0C12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1.23]</w:t>
            </w:r>
          </w:p>
        </w:tc>
      </w:tr>
      <w:tr w:rsidR="00CE78EF" w14:paraId="30C486B7" w14:textId="7017C75B" w:rsidTr="00CE78EF">
        <w:tc>
          <w:tcPr>
            <w:tcW w:w="236" w:type="dxa"/>
            <w:vAlign w:val="center"/>
          </w:tcPr>
          <w:p w14:paraId="406FD042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C95450D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630" w:type="dxa"/>
            <w:vAlign w:val="center"/>
          </w:tcPr>
          <w:p w14:paraId="2586CBBB" w14:textId="0E54550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40" w:type="dxa"/>
            <w:vAlign w:val="center"/>
          </w:tcPr>
          <w:p w14:paraId="3F428DC4" w14:textId="48F3AE8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1.03]</w:t>
            </w:r>
          </w:p>
        </w:tc>
        <w:tc>
          <w:tcPr>
            <w:tcW w:w="720" w:type="dxa"/>
            <w:vAlign w:val="center"/>
          </w:tcPr>
          <w:p w14:paraId="774560F5" w14:textId="4B3480C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3BA57F28" w14:textId="0F794B4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1.13]</w:t>
            </w:r>
          </w:p>
        </w:tc>
        <w:tc>
          <w:tcPr>
            <w:tcW w:w="720" w:type="dxa"/>
            <w:vAlign w:val="center"/>
          </w:tcPr>
          <w:p w14:paraId="570BE797" w14:textId="3AE7452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7EC05F52" w14:textId="0D00C60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1.01]</w:t>
            </w:r>
          </w:p>
        </w:tc>
        <w:tc>
          <w:tcPr>
            <w:tcW w:w="810" w:type="dxa"/>
            <w:vAlign w:val="center"/>
          </w:tcPr>
          <w:p w14:paraId="3515DA54" w14:textId="2252067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620" w:type="dxa"/>
            <w:vAlign w:val="center"/>
          </w:tcPr>
          <w:p w14:paraId="2265A701" w14:textId="03E6097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[-0.09, 0.13]</w:t>
            </w:r>
          </w:p>
        </w:tc>
        <w:tc>
          <w:tcPr>
            <w:tcW w:w="905" w:type="dxa"/>
            <w:vAlign w:val="center"/>
          </w:tcPr>
          <w:p w14:paraId="08615EE0" w14:textId="248E2AC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30" w:type="dxa"/>
            <w:vAlign w:val="center"/>
          </w:tcPr>
          <w:p w14:paraId="5B47D336" w14:textId="7D0B6CE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1.06]</w:t>
            </w:r>
          </w:p>
        </w:tc>
      </w:tr>
      <w:tr w:rsidR="00CE78EF" w14:paraId="2697D828" w14:textId="6D7EA0D9" w:rsidTr="00CE78EF">
        <w:tc>
          <w:tcPr>
            <w:tcW w:w="236" w:type="dxa"/>
            <w:vAlign w:val="center"/>
          </w:tcPr>
          <w:p w14:paraId="7E70DA8A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A7CEBF3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630" w:type="dxa"/>
            <w:vAlign w:val="center"/>
          </w:tcPr>
          <w:p w14:paraId="3574A105" w14:textId="7FF7C73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56520B31" w14:textId="5FC4C9B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1.26]</w:t>
            </w:r>
          </w:p>
        </w:tc>
        <w:tc>
          <w:tcPr>
            <w:tcW w:w="720" w:type="dxa"/>
            <w:vAlign w:val="center"/>
          </w:tcPr>
          <w:p w14:paraId="2484307E" w14:textId="697D3B7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440" w:type="dxa"/>
            <w:vAlign w:val="center"/>
          </w:tcPr>
          <w:p w14:paraId="7E451581" w14:textId="653056F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1.60]</w:t>
            </w:r>
          </w:p>
        </w:tc>
        <w:tc>
          <w:tcPr>
            <w:tcW w:w="720" w:type="dxa"/>
            <w:vAlign w:val="center"/>
          </w:tcPr>
          <w:p w14:paraId="3B56FDDC" w14:textId="18162F5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1355AE7A" w14:textId="3D1D9EA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1.21]</w:t>
            </w:r>
          </w:p>
        </w:tc>
        <w:tc>
          <w:tcPr>
            <w:tcW w:w="810" w:type="dxa"/>
            <w:vAlign w:val="center"/>
          </w:tcPr>
          <w:p w14:paraId="591331B8" w14:textId="0132C73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620" w:type="dxa"/>
            <w:vAlign w:val="center"/>
          </w:tcPr>
          <w:p w14:paraId="506750E9" w14:textId="1EB21DB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[-0.08, 0.18]</w:t>
            </w:r>
          </w:p>
        </w:tc>
        <w:tc>
          <w:tcPr>
            <w:tcW w:w="905" w:type="dxa"/>
            <w:vAlign w:val="center"/>
          </w:tcPr>
          <w:p w14:paraId="74514351" w14:textId="3A5CDF1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2DED83B1" w14:textId="17E81A4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1.02]</w:t>
            </w:r>
          </w:p>
        </w:tc>
      </w:tr>
      <w:tr w:rsidR="00CE78EF" w14:paraId="0FF110BA" w14:textId="0BE1F5A5" w:rsidTr="00CE78EF">
        <w:tc>
          <w:tcPr>
            <w:tcW w:w="236" w:type="dxa"/>
            <w:vAlign w:val="center"/>
          </w:tcPr>
          <w:p w14:paraId="2A4C4462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AE832E0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630" w:type="dxa"/>
            <w:vAlign w:val="center"/>
          </w:tcPr>
          <w:p w14:paraId="48F49BF5" w14:textId="2CD25BE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440" w:type="dxa"/>
            <w:vAlign w:val="center"/>
          </w:tcPr>
          <w:p w14:paraId="6B0FE503" w14:textId="4D40121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1.27]</w:t>
            </w:r>
          </w:p>
        </w:tc>
        <w:tc>
          <w:tcPr>
            <w:tcW w:w="720" w:type="dxa"/>
            <w:vAlign w:val="center"/>
          </w:tcPr>
          <w:p w14:paraId="5BD18A37" w14:textId="2419A6A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10B05000" w14:textId="4CDC1C2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1.41]</w:t>
            </w:r>
          </w:p>
        </w:tc>
        <w:tc>
          <w:tcPr>
            <w:tcW w:w="720" w:type="dxa"/>
            <w:vAlign w:val="center"/>
          </w:tcPr>
          <w:p w14:paraId="56F9D8AE" w14:textId="1EFF9DE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49FA6C65" w14:textId="0EABBC7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1.18]</w:t>
            </w:r>
          </w:p>
        </w:tc>
        <w:tc>
          <w:tcPr>
            <w:tcW w:w="810" w:type="dxa"/>
            <w:vAlign w:val="center"/>
          </w:tcPr>
          <w:p w14:paraId="271D28B9" w14:textId="7AC22AE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620" w:type="dxa"/>
            <w:vAlign w:val="center"/>
          </w:tcPr>
          <w:p w14:paraId="24B0065E" w14:textId="00D02A5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0.22]</w:t>
            </w:r>
          </w:p>
        </w:tc>
        <w:tc>
          <w:tcPr>
            <w:tcW w:w="905" w:type="dxa"/>
            <w:vAlign w:val="center"/>
          </w:tcPr>
          <w:p w14:paraId="7E5B5D32" w14:textId="3E43E45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0" w:type="dxa"/>
            <w:vAlign w:val="center"/>
          </w:tcPr>
          <w:p w14:paraId="76997455" w14:textId="4D9C98D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1.06]</w:t>
            </w:r>
          </w:p>
        </w:tc>
      </w:tr>
      <w:tr w:rsidR="00CE78EF" w14:paraId="6F5CAADE" w14:textId="7810E653" w:rsidTr="00CE78EF">
        <w:tc>
          <w:tcPr>
            <w:tcW w:w="13055" w:type="dxa"/>
            <w:gridSpan w:val="12"/>
            <w:vAlign w:val="center"/>
          </w:tcPr>
          <w:p w14:paraId="3B60EB53" w14:textId="60133182" w:rsidR="00CE78EF" w:rsidRPr="00970B6E" w:rsidRDefault="00CE78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CE78EF" w14:paraId="387144A1" w14:textId="10309BA8" w:rsidTr="00CE78EF">
        <w:tc>
          <w:tcPr>
            <w:tcW w:w="236" w:type="dxa"/>
            <w:vAlign w:val="center"/>
          </w:tcPr>
          <w:p w14:paraId="511405A7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829AD04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630" w:type="dxa"/>
            <w:vAlign w:val="center"/>
          </w:tcPr>
          <w:p w14:paraId="41DF21A8" w14:textId="5B9AFA4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281B1482" w14:textId="2D980F4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1.20]</w:t>
            </w:r>
          </w:p>
        </w:tc>
        <w:tc>
          <w:tcPr>
            <w:tcW w:w="720" w:type="dxa"/>
            <w:vAlign w:val="center"/>
          </w:tcPr>
          <w:p w14:paraId="31EE76F9" w14:textId="4F597BF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24570DB1" w14:textId="74D3AA5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1.55]</w:t>
            </w:r>
          </w:p>
        </w:tc>
        <w:tc>
          <w:tcPr>
            <w:tcW w:w="720" w:type="dxa"/>
            <w:vAlign w:val="center"/>
          </w:tcPr>
          <w:p w14:paraId="3AB513F8" w14:textId="4196746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440" w:type="dxa"/>
            <w:vAlign w:val="center"/>
          </w:tcPr>
          <w:p w14:paraId="4FCBF4AC" w14:textId="3018CA9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1.15]</w:t>
            </w:r>
          </w:p>
        </w:tc>
        <w:tc>
          <w:tcPr>
            <w:tcW w:w="810" w:type="dxa"/>
            <w:vAlign w:val="center"/>
          </w:tcPr>
          <w:p w14:paraId="5E7653AF" w14:textId="6C2AA2E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7C753B4F" w14:textId="4900756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0.24]</w:t>
            </w:r>
          </w:p>
        </w:tc>
        <w:tc>
          <w:tcPr>
            <w:tcW w:w="905" w:type="dxa"/>
            <w:vAlign w:val="center"/>
          </w:tcPr>
          <w:p w14:paraId="406680BE" w14:textId="5A160C2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30" w:type="dxa"/>
            <w:vAlign w:val="center"/>
          </w:tcPr>
          <w:p w14:paraId="33D040F7" w14:textId="1ADD011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1.16]</w:t>
            </w:r>
          </w:p>
        </w:tc>
      </w:tr>
      <w:tr w:rsidR="00CE78EF" w14:paraId="74B379F3" w14:textId="575921C4" w:rsidTr="00CE78EF">
        <w:tc>
          <w:tcPr>
            <w:tcW w:w="236" w:type="dxa"/>
            <w:vAlign w:val="center"/>
          </w:tcPr>
          <w:p w14:paraId="6C62A2F0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F11B1D9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630" w:type="dxa"/>
            <w:vAlign w:val="center"/>
          </w:tcPr>
          <w:p w14:paraId="04E0919A" w14:textId="495B158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40" w:type="dxa"/>
            <w:vAlign w:val="center"/>
          </w:tcPr>
          <w:p w14:paraId="363E642A" w14:textId="40ADC72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1.57]</w:t>
            </w:r>
          </w:p>
        </w:tc>
        <w:tc>
          <w:tcPr>
            <w:tcW w:w="720" w:type="dxa"/>
            <w:vAlign w:val="center"/>
          </w:tcPr>
          <w:p w14:paraId="129560F9" w14:textId="61395E0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40" w:type="dxa"/>
            <w:vAlign w:val="center"/>
          </w:tcPr>
          <w:p w14:paraId="07B5EF67" w14:textId="3174B11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[0.55, 1.25]</w:t>
            </w:r>
          </w:p>
        </w:tc>
        <w:tc>
          <w:tcPr>
            <w:tcW w:w="720" w:type="dxa"/>
            <w:vAlign w:val="center"/>
          </w:tcPr>
          <w:p w14:paraId="69ADE5B5" w14:textId="5ED7326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440" w:type="dxa"/>
            <w:vAlign w:val="center"/>
          </w:tcPr>
          <w:p w14:paraId="4F523FCC" w14:textId="76DB4FE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1.38]</w:t>
            </w:r>
          </w:p>
        </w:tc>
        <w:tc>
          <w:tcPr>
            <w:tcW w:w="810" w:type="dxa"/>
            <w:vAlign w:val="center"/>
          </w:tcPr>
          <w:p w14:paraId="2166564B" w14:textId="48EBBC0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620" w:type="dxa"/>
            <w:vAlign w:val="center"/>
          </w:tcPr>
          <w:p w14:paraId="6E094546" w14:textId="2569FFB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0.23]</w:t>
            </w:r>
          </w:p>
        </w:tc>
        <w:tc>
          <w:tcPr>
            <w:tcW w:w="905" w:type="dxa"/>
            <w:vAlign w:val="center"/>
          </w:tcPr>
          <w:p w14:paraId="56B0C3F8" w14:textId="2B80CAA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30" w:type="dxa"/>
            <w:vAlign w:val="center"/>
          </w:tcPr>
          <w:p w14:paraId="11713479" w14:textId="06EAE14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1.08]</w:t>
            </w:r>
          </w:p>
        </w:tc>
      </w:tr>
      <w:tr w:rsidR="00CE78EF" w14:paraId="580190D5" w14:textId="3EF6B862" w:rsidTr="00CE78EF">
        <w:tc>
          <w:tcPr>
            <w:tcW w:w="236" w:type="dxa"/>
            <w:vAlign w:val="center"/>
          </w:tcPr>
          <w:p w14:paraId="245A524B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813DA31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630" w:type="dxa"/>
            <w:vAlign w:val="center"/>
          </w:tcPr>
          <w:p w14:paraId="6CA6668F" w14:textId="3D11FB0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440" w:type="dxa"/>
            <w:vAlign w:val="center"/>
          </w:tcPr>
          <w:p w14:paraId="46B97735" w14:textId="0D492F0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1.38]</w:t>
            </w:r>
          </w:p>
        </w:tc>
        <w:tc>
          <w:tcPr>
            <w:tcW w:w="720" w:type="dxa"/>
            <w:vAlign w:val="center"/>
          </w:tcPr>
          <w:p w14:paraId="541EFE73" w14:textId="070A6F8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44146595" w14:textId="0A5DF51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1.59]</w:t>
            </w:r>
          </w:p>
        </w:tc>
        <w:tc>
          <w:tcPr>
            <w:tcW w:w="720" w:type="dxa"/>
            <w:vAlign w:val="center"/>
          </w:tcPr>
          <w:p w14:paraId="5D89DCDE" w14:textId="792163D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0CEB2564" w14:textId="700A008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1.27]</w:t>
            </w:r>
          </w:p>
        </w:tc>
        <w:tc>
          <w:tcPr>
            <w:tcW w:w="810" w:type="dxa"/>
            <w:vAlign w:val="center"/>
          </w:tcPr>
          <w:p w14:paraId="340620A8" w14:textId="2FF53C2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620" w:type="dxa"/>
            <w:vAlign w:val="center"/>
          </w:tcPr>
          <w:p w14:paraId="6A1F90C4" w14:textId="1D02606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0.32]</w:t>
            </w:r>
          </w:p>
        </w:tc>
        <w:tc>
          <w:tcPr>
            <w:tcW w:w="905" w:type="dxa"/>
            <w:vAlign w:val="center"/>
          </w:tcPr>
          <w:p w14:paraId="79ACF08A" w14:textId="7BD02EC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530" w:type="dxa"/>
            <w:vAlign w:val="center"/>
          </w:tcPr>
          <w:p w14:paraId="1A0C6ACF" w14:textId="7C9ED8D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1.28]</w:t>
            </w:r>
          </w:p>
        </w:tc>
      </w:tr>
      <w:tr w:rsidR="00CE78EF" w14:paraId="395CF228" w14:textId="696A4D8E" w:rsidTr="00CE78EF">
        <w:tc>
          <w:tcPr>
            <w:tcW w:w="236" w:type="dxa"/>
            <w:vAlign w:val="center"/>
          </w:tcPr>
          <w:p w14:paraId="4F1E2F38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4064A23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630" w:type="dxa"/>
            <w:vAlign w:val="center"/>
          </w:tcPr>
          <w:p w14:paraId="105715E8" w14:textId="308E389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440" w:type="dxa"/>
            <w:vAlign w:val="center"/>
          </w:tcPr>
          <w:p w14:paraId="77F01C0D" w14:textId="3744D53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1.10]</w:t>
            </w:r>
          </w:p>
        </w:tc>
        <w:tc>
          <w:tcPr>
            <w:tcW w:w="720" w:type="dxa"/>
            <w:vAlign w:val="center"/>
          </w:tcPr>
          <w:p w14:paraId="51711675" w14:textId="2380664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40" w:type="dxa"/>
            <w:vAlign w:val="center"/>
          </w:tcPr>
          <w:p w14:paraId="7A776A88" w14:textId="34AA13E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1.74]</w:t>
            </w:r>
          </w:p>
        </w:tc>
        <w:tc>
          <w:tcPr>
            <w:tcW w:w="720" w:type="dxa"/>
            <w:vAlign w:val="center"/>
          </w:tcPr>
          <w:p w14:paraId="523ED00D" w14:textId="1D854B7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4EC06B3F" w14:textId="6C13835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1.11]</w:t>
            </w:r>
          </w:p>
        </w:tc>
        <w:tc>
          <w:tcPr>
            <w:tcW w:w="810" w:type="dxa"/>
            <w:vAlign w:val="center"/>
          </w:tcPr>
          <w:p w14:paraId="46DF38A3" w14:textId="6B29899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620" w:type="dxa"/>
            <w:vAlign w:val="center"/>
          </w:tcPr>
          <w:p w14:paraId="7C8C9C81" w14:textId="677179F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0.07]</w:t>
            </w:r>
          </w:p>
        </w:tc>
        <w:tc>
          <w:tcPr>
            <w:tcW w:w="905" w:type="dxa"/>
            <w:vAlign w:val="center"/>
          </w:tcPr>
          <w:p w14:paraId="3CDA52B6" w14:textId="74F2710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2E2E2FEE" w14:textId="13E6CBD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1.24]</w:t>
            </w:r>
          </w:p>
        </w:tc>
      </w:tr>
      <w:tr w:rsidR="00CE78EF" w14:paraId="7F94E4AA" w14:textId="3CF19427" w:rsidTr="00CE78EF">
        <w:tc>
          <w:tcPr>
            <w:tcW w:w="236" w:type="dxa"/>
            <w:vAlign w:val="center"/>
          </w:tcPr>
          <w:p w14:paraId="3DC2B495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1969FFA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630" w:type="dxa"/>
            <w:vAlign w:val="center"/>
          </w:tcPr>
          <w:p w14:paraId="3A843095" w14:textId="3E12A40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40" w:type="dxa"/>
            <w:vAlign w:val="center"/>
          </w:tcPr>
          <w:p w14:paraId="7C489A38" w14:textId="4C27DE5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[0.72, 0.98]</w:t>
            </w:r>
          </w:p>
        </w:tc>
        <w:tc>
          <w:tcPr>
            <w:tcW w:w="720" w:type="dxa"/>
            <w:vAlign w:val="center"/>
          </w:tcPr>
          <w:p w14:paraId="08514B3C" w14:textId="5609932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40" w:type="dxa"/>
            <w:vAlign w:val="center"/>
          </w:tcPr>
          <w:p w14:paraId="31BFFE10" w14:textId="5AE8C4B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1.72]</w:t>
            </w:r>
          </w:p>
        </w:tc>
        <w:tc>
          <w:tcPr>
            <w:tcW w:w="720" w:type="dxa"/>
            <w:vAlign w:val="center"/>
          </w:tcPr>
          <w:p w14:paraId="2D82674F" w14:textId="65A90F1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7EC1FDB7" w14:textId="27DF3A7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1.01]</w:t>
            </w:r>
          </w:p>
        </w:tc>
        <w:tc>
          <w:tcPr>
            <w:tcW w:w="810" w:type="dxa"/>
            <w:vAlign w:val="center"/>
          </w:tcPr>
          <w:p w14:paraId="732F4246" w14:textId="7F24773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20" w:type="dxa"/>
            <w:vAlign w:val="center"/>
          </w:tcPr>
          <w:p w14:paraId="770E6DBD" w14:textId="46C8E43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0.15]</w:t>
            </w:r>
          </w:p>
        </w:tc>
        <w:tc>
          <w:tcPr>
            <w:tcW w:w="905" w:type="dxa"/>
            <w:vAlign w:val="center"/>
          </w:tcPr>
          <w:p w14:paraId="13081A05" w14:textId="18260CA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30" w:type="dxa"/>
            <w:vAlign w:val="center"/>
          </w:tcPr>
          <w:p w14:paraId="1ACD7C14" w14:textId="06BF786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1.07]</w:t>
            </w:r>
          </w:p>
        </w:tc>
      </w:tr>
      <w:tr w:rsidR="00CE78EF" w14:paraId="646210D5" w14:textId="581DD1EC" w:rsidTr="00CE78EF">
        <w:tc>
          <w:tcPr>
            <w:tcW w:w="13055" w:type="dxa"/>
            <w:gridSpan w:val="12"/>
            <w:vAlign w:val="center"/>
          </w:tcPr>
          <w:p w14:paraId="0B0B2F97" w14:textId="4E772F36" w:rsidR="00CE78EF" w:rsidRPr="00970B6E" w:rsidRDefault="00CE78E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sz w:val="22"/>
                <w:szCs w:val="22"/>
              </w:rPr>
              <w:t>Covariates</w:t>
            </w:r>
          </w:p>
        </w:tc>
      </w:tr>
      <w:tr w:rsidR="00CE78EF" w14:paraId="5E42A23D" w14:textId="472D7A10" w:rsidTr="00CE78EF">
        <w:tc>
          <w:tcPr>
            <w:tcW w:w="236" w:type="dxa"/>
            <w:vAlign w:val="center"/>
          </w:tcPr>
          <w:p w14:paraId="212CB537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B30BFCB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630" w:type="dxa"/>
            <w:vAlign w:val="center"/>
          </w:tcPr>
          <w:p w14:paraId="283AAD28" w14:textId="1DADC20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40" w:type="dxa"/>
            <w:vAlign w:val="center"/>
          </w:tcPr>
          <w:p w14:paraId="6E11AC46" w14:textId="708C8C5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[1.18, 1.32]</w:t>
            </w:r>
          </w:p>
        </w:tc>
        <w:tc>
          <w:tcPr>
            <w:tcW w:w="720" w:type="dxa"/>
            <w:vAlign w:val="center"/>
          </w:tcPr>
          <w:p w14:paraId="370AE3FB" w14:textId="0DE8841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37D8D30D" w14:textId="5FDD7EF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1.28]</w:t>
            </w:r>
          </w:p>
        </w:tc>
        <w:tc>
          <w:tcPr>
            <w:tcW w:w="720" w:type="dxa"/>
            <w:vAlign w:val="center"/>
          </w:tcPr>
          <w:p w14:paraId="14255C69" w14:textId="632CBC1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40" w:type="dxa"/>
            <w:vAlign w:val="center"/>
          </w:tcPr>
          <w:p w14:paraId="7856F4F1" w14:textId="2824C9D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1.24]</w:t>
            </w:r>
          </w:p>
        </w:tc>
        <w:tc>
          <w:tcPr>
            <w:tcW w:w="810" w:type="dxa"/>
            <w:vAlign w:val="center"/>
          </w:tcPr>
          <w:p w14:paraId="3AFFC8B9" w14:textId="729C1DA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20" w:type="dxa"/>
            <w:vAlign w:val="center"/>
          </w:tcPr>
          <w:p w14:paraId="01C42EC3" w14:textId="5A2C2AC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0.11]</w:t>
            </w:r>
          </w:p>
        </w:tc>
        <w:tc>
          <w:tcPr>
            <w:tcW w:w="905" w:type="dxa"/>
            <w:vAlign w:val="center"/>
          </w:tcPr>
          <w:p w14:paraId="51293299" w14:textId="48E4099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30" w:type="dxa"/>
            <w:vAlign w:val="center"/>
          </w:tcPr>
          <w:p w14:paraId="36B09938" w14:textId="6F50481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[1.13, 1.25]</w:t>
            </w:r>
          </w:p>
        </w:tc>
      </w:tr>
      <w:tr w:rsidR="00CE78EF" w14:paraId="5A07AF35" w14:textId="2FF2D847" w:rsidTr="00CE78EF">
        <w:tc>
          <w:tcPr>
            <w:tcW w:w="236" w:type="dxa"/>
            <w:vAlign w:val="center"/>
          </w:tcPr>
          <w:p w14:paraId="468EF944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5FD6F94" w14:textId="39C4059E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630" w:type="dxa"/>
            <w:vAlign w:val="center"/>
          </w:tcPr>
          <w:p w14:paraId="16AE84B8" w14:textId="6B73338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40" w:type="dxa"/>
            <w:vAlign w:val="center"/>
          </w:tcPr>
          <w:p w14:paraId="40263560" w14:textId="3D8D4E5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1.80]</w:t>
            </w:r>
          </w:p>
        </w:tc>
        <w:tc>
          <w:tcPr>
            <w:tcW w:w="720" w:type="dxa"/>
            <w:vAlign w:val="center"/>
          </w:tcPr>
          <w:p w14:paraId="14DA7600" w14:textId="71040AC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40" w:type="dxa"/>
            <w:vAlign w:val="center"/>
          </w:tcPr>
          <w:p w14:paraId="1BED947A" w14:textId="431EF2C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[0.70, 2.99]</w:t>
            </w:r>
          </w:p>
        </w:tc>
        <w:tc>
          <w:tcPr>
            <w:tcW w:w="720" w:type="dxa"/>
            <w:vAlign w:val="center"/>
          </w:tcPr>
          <w:p w14:paraId="0465C1D3" w14:textId="155383E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440" w:type="dxa"/>
            <w:vAlign w:val="center"/>
          </w:tcPr>
          <w:p w14:paraId="4EC9634A" w14:textId="3FF7C15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1.54]</w:t>
            </w:r>
          </w:p>
        </w:tc>
        <w:tc>
          <w:tcPr>
            <w:tcW w:w="810" w:type="dxa"/>
            <w:vAlign w:val="center"/>
          </w:tcPr>
          <w:p w14:paraId="1EF2EB19" w14:textId="1EC19FB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6831D00F" w14:textId="051A142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[-0.32, 0.22]</w:t>
            </w:r>
          </w:p>
        </w:tc>
        <w:tc>
          <w:tcPr>
            <w:tcW w:w="905" w:type="dxa"/>
            <w:vAlign w:val="center"/>
          </w:tcPr>
          <w:p w14:paraId="3B63A5D1" w14:textId="75EB2FB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530" w:type="dxa"/>
            <w:vAlign w:val="center"/>
          </w:tcPr>
          <w:p w14:paraId="125FFAF4" w14:textId="5A93504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[1.47, 2.56]</w:t>
            </w:r>
          </w:p>
        </w:tc>
      </w:tr>
      <w:tr w:rsidR="00CE78EF" w14:paraId="2D0DE0B1" w14:textId="072B3058" w:rsidTr="00CE78EF">
        <w:tc>
          <w:tcPr>
            <w:tcW w:w="236" w:type="dxa"/>
            <w:vAlign w:val="center"/>
          </w:tcPr>
          <w:p w14:paraId="3D56EF3B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B247895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630" w:type="dxa"/>
            <w:vAlign w:val="center"/>
          </w:tcPr>
          <w:p w14:paraId="5132D747" w14:textId="52035CE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440" w:type="dxa"/>
            <w:vAlign w:val="center"/>
          </w:tcPr>
          <w:p w14:paraId="26798EE5" w14:textId="1318B9A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[0.66, 0.94]</w:t>
            </w:r>
          </w:p>
        </w:tc>
        <w:tc>
          <w:tcPr>
            <w:tcW w:w="720" w:type="dxa"/>
            <w:vAlign w:val="center"/>
          </w:tcPr>
          <w:p w14:paraId="206BA157" w14:textId="4616774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440" w:type="dxa"/>
            <w:vAlign w:val="center"/>
          </w:tcPr>
          <w:p w14:paraId="5C193848" w14:textId="5261571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1.84]</w:t>
            </w:r>
          </w:p>
        </w:tc>
        <w:tc>
          <w:tcPr>
            <w:tcW w:w="720" w:type="dxa"/>
            <w:vAlign w:val="center"/>
          </w:tcPr>
          <w:p w14:paraId="4E910C67" w14:textId="27B20A5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2D95BAFD" w14:textId="5D57B89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[0.74, 0.99]</w:t>
            </w:r>
          </w:p>
        </w:tc>
        <w:tc>
          <w:tcPr>
            <w:tcW w:w="810" w:type="dxa"/>
            <w:vAlign w:val="center"/>
          </w:tcPr>
          <w:p w14:paraId="64334124" w14:textId="238A65C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620" w:type="dxa"/>
            <w:vAlign w:val="center"/>
          </w:tcPr>
          <w:p w14:paraId="1D56FBFD" w14:textId="2059CC5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[-0.28, 0.04]</w:t>
            </w:r>
          </w:p>
        </w:tc>
        <w:tc>
          <w:tcPr>
            <w:tcW w:w="905" w:type="dxa"/>
            <w:vAlign w:val="center"/>
          </w:tcPr>
          <w:p w14:paraId="53D97191" w14:textId="607BC64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30" w:type="dxa"/>
            <w:vAlign w:val="center"/>
          </w:tcPr>
          <w:p w14:paraId="1EEA614F" w14:textId="07726FC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1.52]</w:t>
            </w:r>
          </w:p>
        </w:tc>
      </w:tr>
      <w:tr w:rsidR="00CE78EF" w14:paraId="51A79E9F" w14:textId="20A3D62A" w:rsidTr="00CE78EF">
        <w:tc>
          <w:tcPr>
            <w:tcW w:w="236" w:type="dxa"/>
            <w:vAlign w:val="center"/>
          </w:tcPr>
          <w:p w14:paraId="0871C098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EF635FA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630" w:type="dxa"/>
            <w:vAlign w:val="center"/>
          </w:tcPr>
          <w:p w14:paraId="1681787C" w14:textId="19361FE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40" w:type="dxa"/>
            <w:vAlign w:val="center"/>
          </w:tcPr>
          <w:p w14:paraId="7FF7FD84" w14:textId="4468554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1.01]</w:t>
            </w:r>
          </w:p>
        </w:tc>
        <w:tc>
          <w:tcPr>
            <w:tcW w:w="720" w:type="dxa"/>
            <w:vAlign w:val="center"/>
          </w:tcPr>
          <w:p w14:paraId="67C5B44D" w14:textId="2152C68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440" w:type="dxa"/>
            <w:vAlign w:val="center"/>
          </w:tcPr>
          <w:p w14:paraId="26A2D7D9" w14:textId="445820A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1.04]</w:t>
            </w:r>
          </w:p>
        </w:tc>
        <w:tc>
          <w:tcPr>
            <w:tcW w:w="720" w:type="dxa"/>
            <w:vAlign w:val="center"/>
          </w:tcPr>
          <w:p w14:paraId="503F6C8F" w14:textId="4E0B724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2C3483CA" w14:textId="602FED8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1.01]</w:t>
            </w:r>
          </w:p>
        </w:tc>
        <w:tc>
          <w:tcPr>
            <w:tcW w:w="810" w:type="dxa"/>
            <w:vAlign w:val="center"/>
          </w:tcPr>
          <w:p w14:paraId="75B0AE0D" w14:textId="3FCFD29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20" w:type="dxa"/>
            <w:vAlign w:val="center"/>
          </w:tcPr>
          <w:p w14:paraId="1612287A" w14:textId="19DA1FF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0.11]</w:t>
            </w:r>
          </w:p>
        </w:tc>
        <w:tc>
          <w:tcPr>
            <w:tcW w:w="905" w:type="dxa"/>
            <w:vAlign w:val="center"/>
          </w:tcPr>
          <w:p w14:paraId="46D78ABA" w14:textId="4C36106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vAlign w:val="center"/>
          </w:tcPr>
          <w:p w14:paraId="485BC127" w14:textId="5120690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[0.86, 0.95]</w:t>
            </w:r>
          </w:p>
        </w:tc>
      </w:tr>
      <w:tr w:rsidR="00CE78EF" w14:paraId="0CED7B6C" w14:textId="030DE258" w:rsidTr="00CE78EF">
        <w:tc>
          <w:tcPr>
            <w:tcW w:w="236" w:type="dxa"/>
            <w:vAlign w:val="center"/>
          </w:tcPr>
          <w:p w14:paraId="267D0C7C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654B8E8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630" w:type="dxa"/>
            <w:vAlign w:val="center"/>
          </w:tcPr>
          <w:p w14:paraId="1B46572D" w14:textId="7989DE4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748B2A58" w14:textId="22A9367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1.06]</w:t>
            </w:r>
          </w:p>
        </w:tc>
        <w:tc>
          <w:tcPr>
            <w:tcW w:w="720" w:type="dxa"/>
            <w:vAlign w:val="center"/>
          </w:tcPr>
          <w:p w14:paraId="19E4595F" w14:textId="1BAD709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68455E76" w14:textId="2DB7214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1.28]</w:t>
            </w:r>
          </w:p>
        </w:tc>
        <w:tc>
          <w:tcPr>
            <w:tcW w:w="720" w:type="dxa"/>
            <w:vAlign w:val="center"/>
          </w:tcPr>
          <w:p w14:paraId="4845C39C" w14:textId="3781054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376E2358" w14:textId="22B1F5F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1.05]</w:t>
            </w:r>
          </w:p>
        </w:tc>
        <w:tc>
          <w:tcPr>
            <w:tcW w:w="810" w:type="dxa"/>
            <w:vAlign w:val="center"/>
          </w:tcPr>
          <w:p w14:paraId="174EC17C" w14:textId="685BE52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20" w:type="dxa"/>
            <w:vAlign w:val="center"/>
          </w:tcPr>
          <w:p w14:paraId="436175B5" w14:textId="7A53A6A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[-0.11, 0.05]</w:t>
            </w:r>
          </w:p>
        </w:tc>
        <w:tc>
          <w:tcPr>
            <w:tcW w:w="905" w:type="dxa"/>
            <w:vAlign w:val="center"/>
          </w:tcPr>
          <w:p w14:paraId="3B1655D5" w14:textId="636B20E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46B0F008" w14:textId="1FDAA14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1.13]</w:t>
            </w:r>
          </w:p>
        </w:tc>
      </w:tr>
      <w:tr w:rsidR="00CE78EF" w14:paraId="3C9C8B47" w14:textId="0CF5473E" w:rsidTr="00CE78EF">
        <w:tc>
          <w:tcPr>
            <w:tcW w:w="236" w:type="dxa"/>
            <w:vAlign w:val="center"/>
          </w:tcPr>
          <w:p w14:paraId="0DA48979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C3A9303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630" w:type="dxa"/>
            <w:vAlign w:val="center"/>
          </w:tcPr>
          <w:p w14:paraId="6E26D2CC" w14:textId="1DD3B9C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6271CDEC" w14:textId="76F0124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1.27]</w:t>
            </w:r>
          </w:p>
        </w:tc>
        <w:tc>
          <w:tcPr>
            <w:tcW w:w="720" w:type="dxa"/>
            <w:vAlign w:val="center"/>
          </w:tcPr>
          <w:p w14:paraId="42F5D3A4" w14:textId="05FF3C2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440" w:type="dxa"/>
            <w:vAlign w:val="center"/>
          </w:tcPr>
          <w:p w14:paraId="6BC50C8C" w14:textId="0A4FDDB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2.06]</w:t>
            </w:r>
          </w:p>
        </w:tc>
        <w:tc>
          <w:tcPr>
            <w:tcW w:w="720" w:type="dxa"/>
            <w:vAlign w:val="center"/>
          </w:tcPr>
          <w:p w14:paraId="017F4C20" w14:textId="080A3AB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0B982572" w14:textId="0845313E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1.21]</w:t>
            </w:r>
          </w:p>
        </w:tc>
        <w:tc>
          <w:tcPr>
            <w:tcW w:w="810" w:type="dxa"/>
            <w:vAlign w:val="center"/>
          </w:tcPr>
          <w:p w14:paraId="66E13445" w14:textId="587DCDD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689F26B3" w14:textId="65CE170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0.27]</w:t>
            </w:r>
          </w:p>
        </w:tc>
        <w:tc>
          <w:tcPr>
            <w:tcW w:w="905" w:type="dxa"/>
            <w:vAlign w:val="center"/>
          </w:tcPr>
          <w:p w14:paraId="6CF47799" w14:textId="2168F1D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530" w:type="dxa"/>
            <w:vAlign w:val="center"/>
          </w:tcPr>
          <w:p w14:paraId="38BAC1F5" w14:textId="5212738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1.06]</w:t>
            </w:r>
          </w:p>
        </w:tc>
      </w:tr>
      <w:tr w:rsidR="00CE78EF" w14:paraId="6B707FEB" w14:textId="6FAFA2D3" w:rsidTr="00CE78EF">
        <w:tc>
          <w:tcPr>
            <w:tcW w:w="236" w:type="dxa"/>
            <w:vAlign w:val="center"/>
          </w:tcPr>
          <w:p w14:paraId="5C97EBFF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B45813C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630" w:type="dxa"/>
            <w:vAlign w:val="center"/>
          </w:tcPr>
          <w:p w14:paraId="447BAE58" w14:textId="6FA163A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57DC2DC0" w14:textId="73ED513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1.43]</w:t>
            </w:r>
          </w:p>
        </w:tc>
        <w:tc>
          <w:tcPr>
            <w:tcW w:w="720" w:type="dxa"/>
            <w:vAlign w:val="center"/>
          </w:tcPr>
          <w:p w14:paraId="34D3F90A" w14:textId="1E85F5D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440" w:type="dxa"/>
            <w:vAlign w:val="center"/>
          </w:tcPr>
          <w:p w14:paraId="4305C9C0" w14:textId="50FCB86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[0.45, 1.08]</w:t>
            </w:r>
          </w:p>
        </w:tc>
        <w:tc>
          <w:tcPr>
            <w:tcW w:w="720" w:type="dxa"/>
            <w:vAlign w:val="center"/>
          </w:tcPr>
          <w:p w14:paraId="5019B1C7" w14:textId="2E3D836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04C5EFC5" w14:textId="12320903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1.31]</w:t>
            </w:r>
          </w:p>
        </w:tc>
        <w:tc>
          <w:tcPr>
            <w:tcW w:w="810" w:type="dxa"/>
            <w:vAlign w:val="center"/>
          </w:tcPr>
          <w:p w14:paraId="388C0F31" w14:textId="5261B80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620" w:type="dxa"/>
            <w:vAlign w:val="center"/>
          </w:tcPr>
          <w:p w14:paraId="702F8E3C" w14:textId="1254E990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0.13]</w:t>
            </w:r>
          </w:p>
        </w:tc>
        <w:tc>
          <w:tcPr>
            <w:tcW w:w="905" w:type="dxa"/>
            <w:vAlign w:val="center"/>
          </w:tcPr>
          <w:p w14:paraId="1B554E3D" w14:textId="28E8267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0" w:type="dxa"/>
            <w:vAlign w:val="center"/>
          </w:tcPr>
          <w:p w14:paraId="40067C27" w14:textId="6D18842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1.08]</w:t>
            </w:r>
          </w:p>
        </w:tc>
      </w:tr>
      <w:tr w:rsidR="00CE78EF" w14:paraId="5A2FDC35" w14:textId="53D5B59D" w:rsidTr="00CE78EF">
        <w:tc>
          <w:tcPr>
            <w:tcW w:w="236" w:type="dxa"/>
            <w:vAlign w:val="center"/>
          </w:tcPr>
          <w:p w14:paraId="55E83868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8C8C61F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630" w:type="dxa"/>
            <w:vAlign w:val="center"/>
          </w:tcPr>
          <w:p w14:paraId="59657305" w14:textId="7C76696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vAlign w:val="center"/>
          </w:tcPr>
          <w:p w14:paraId="23FA65E7" w14:textId="307A8CEA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1.20]</w:t>
            </w:r>
          </w:p>
        </w:tc>
        <w:tc>
          <w:tcPr>
            <w:tcW w:w="720" w:type="dxa"/>
            <w:vAlign w:val="center"/>
          </w:tcPr>
          <w:p w14:paraId="582415A6" w14:textId="119E15C8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40" w:type="dxa"/>
            <w:vAlign w:val="center"/>
          </w:tcPr>
          <w:p w14:paraId="7B5F6D20" w14:textId="043E489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[0.48, 1.81]</w:t>
            </w:r>
          </w:p>
        </w:tc>
        <w:tc>
          <w:tcPr>
            <w:tcW w:w="720" w:type="dxa"/>
            <w:vAlign w:val="center"/>
          </w:tcPr>
          <w:p w14:paraId="16EA4D14" w14:textId="3B36B46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359BB3D6" w14:textId="680168B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1.20]</w:t>
            </w:r>
          </w:p>
        </w:tc>
        <w:tc>
          <w:tcPr>
            <w:tcW w:w="810" w:type="dxa"/>
            <w:vAlign w:val="center"/>
          </w:tcPr>
          <w:p w14:paraId="314EDBBB" w14:textId="3276366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620" w:type="dxa"/>
            <w:vAlign w:val="center"/>
          </w:tcPr>
          <w:p w14:paraId="3950573F" w14:textId="5E0882C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0.42]</w:t>
            </w:r>
          </w:p>
        </w:tc>
        <w:tc>
          <w:tcPr>
            <w:tcW w:w="905" w:type="dxa"/>
            <w:vAlign w:val="center"/>
          </w:tcPr>
          <w:p w14:paraId="529457A1" w14:textId="609400E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30" w:type="dxa"/>
            <w:vAlign w:val="center"/>
          </w:tcPr>
          <w:p w14:paraId="48A532E2" w14:textId="28F455B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[0.47, 0.79]</w:t>
            </w:r>
          </w:p>
        </w:tc>
      </w:tr>
      <w:tr w:rsidR="00CE78EF" w14:paraId="07B0BA20" w14:textId="049DE2B2" w:rsidTr="00CE78EF">
        <w:tc>
          <w:tcPr>
            <w:tcW w:w="236" w:type="dxa"/>
            <w:vAlign w:val="center"/>
          </w:tcPr>
          <w:p w14:paraId="791FD2AA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4E1B5CC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630" w:type="dxa"/>
            <w:vAlign w:val="center"/>
          </w:tcPr>
          <w:p w14:paraId="72083EA1" w14:textId="4D03C319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40" w:type="dxa"/>
            <w:vAlign w:val="center"/>
          </w:tcPr>
          <w:p w14:paraId="4157996E" w14:textId="22A1432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1.73]</w:t>
            </w:r>
          </w:p>
        </w:tc>
        <w:tc>
          <w:tcPr>
            <w:tcW w:w="720" w:type="dxa"/>
            <w:vAlign w:val="center"/>
          </w:tcPr>
          <w:p w14:paraId="58A5DD03" w14:textId="1F39E9F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40" w:type="dxa"/>
            <w:vAlign w:val="center"/>
          </w:tcPr>
          <w:p w14:paraId="6E1CA3F0" w14:textId="28D7510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[0.35, 1.47]</w:t>
            </w:r>
          </w:p>
        </w:tc>
        <w:tc>
          <w:tcPr>
            <w:tcW w:w="720" w:type="dxa"/>
            <w:vAlign w:val="center"/>
          </w:tcPr>
          <w:p w14:paraId="5BCA24F3" w14:textId="1805223B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40" w:type="dxa"/>
            <w:vAlign w:val="center"/>
          </w:tcPr>
          <w:p w14:paraId="74F8545E" w14:textId="28A6500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1.41]</w:t>
            </w:r>
          </w:p>
        </w:tc>
        <w:tc>
          <w:tcPr>
            <w:tcW w:w="810" w:type="dxa"/>
            <w:vAlign w:val="center"/>
          </w:tcPr>
          <w:p w14:paraId="75C98F09" w14:textId="0FA15C8F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20" w:type="dxa"/>
            <w:vAlign w:val="center"/>
          </w:tcPr>
          <w:p w14:paraId="508133E5" w14:textId="149B828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[-0.33, 0.21]</w:t>
            </w:r>
          </w:p>
        </w:tc>
        <w:tc>
          <w:tcPr>
            <w:tcW w:w="905" w:type="dxa"/>
            <w:vAlign w:val="center"/>
          </w:tcPr>
          <w:p w14:paraId="370A1831" w14:textId="4088601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30" w:type="dxa"/>
            <w:vAlign w:val="center"/>
          </w:tcPr>
          <w:p w14:paraId="380E6AEE" w14:textId="4ADAFE57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[0.61, 1.02]</w:t>
            </w:r>
          </w:p>
        </w:tc>
      </w:tr>
      <w:tr w:rsidR="00CE78EF" w14:paraId="436D3E9C" w14:textId="1C290301" w:rsidTr="00CE78EF"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1E1209D" w14:textId="77777777" w:rsidR="00CE78EF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54ACE959" w14:textId="77777777" w:rsidR="00CE78EF" w:rsidRPr="00970B6E" w:rsidRDefault="00CE78EF" w:rsidP="00CE78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970B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880CBA9" w14:textId="561C355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011BB14" w14:textId="6AF90B65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1.03]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342E04E" w14:textId="2DBDC6BD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7A3FBB5" w14:textId="51561A01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1.14]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FC33C1" w14:textId="310741A6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5A6D9E" w14:textId="6987FE52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1.04]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E2C4600" w14:textId="739F8D54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38654BA" w14:textId="0513E33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0.06]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003B6EB9" w14:textId="4E5C1AF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C650F55" w14:textId="3E84050C" w:rsidR="00CE78EF" w:rsidRPr="00970B6E" w:rsidRDefault="00CE78EF" w:rsidP="00CE78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4BD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0.95]</w:t>
            </w:r>
          </w:p>
        </w:tc>
      </w:tr>
      <w:tr w:rsidR="00CE78EF" w14:paraId="6378DAF8" w14:textId="7C0A2523" w:rsidTr="00CE78EF">
        <w:tc>
          <w:tcPr>
            <w:tcW w:w="13055" w:type="dxa"/>
            <w:gridSpan w:val="12"/>
            <w:tcBorders>
              <w:top w:val="single" w:sz="4" w:space="0" w:color="auto"/>
            </w:tcBorders>
            <w:vAlign w:val="center"/>
          </w:tcPr>
          <w:p w14:paraId="2C3FBA42" w14:textId="1EDD29DD" w:rsidR="00CE78EF" w:rsidRPr="007E2BE2" w:rsidRDefault="00CE78EF" w:rsidP="001F3BCC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IRR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= incidence rate ratio.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7E2BE2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7E2B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s</w:t>
            </w:r>
            <w:r w:rsidRPr="007E2BE2">
              <w:rPr>
                <w:rFonts w:ascii="Times New Roman" w:hAnsi="Times New Roman" w:cs="Times New Roman"/>
                <w:sz w:val="22"/>
                <w:szCs w:val="22"/>
              </w:rPr>
              <w:t>) or do not contain 0.00 (for regression coefficients). Results are from models with covariates.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4439E052" w14:textId="26856310" w:rsidR="00381F1A" w:rsidRDefault="00381F1A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6361A40" w14:textId="77777777" w:rsidR="00BD5754" w:rsidRDefault="00BD5754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BFEF8C2" w14:textId="77777777" w:rsidR="00770575" w:rsidRDefault="00770575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7F4E4D" w14:textId="27EBB70B" w:rsidR="00F117FA" w:rsidRDefault="00F117FA" w:rsidP="0077057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F3B585" w14:textId="17878C15" w:rsidR="00285509" w:rsidRDefault="0028550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2129C34" w14:textId="633DF39A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B73AED" w14:textId="77777777" w:rsidR="00381F1A" w:rsidRDefault="00381F1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655132" w14:textId="72E8B9E9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AA9151" w14:textId="2E95A146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06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632"/>
        <w:gridCol w:w="900"/>
        <w:gridCol w:w="1710"/>
        <w:gridCol w:w="810"/>
        <w:gridCol w:w="1620"/>
        <w:gridCol w:w="900"/>
        <w:gridCol w:w="1620"/>
        <w:gridCol w:w="900"/>
        <w:gridCol w:w="1710"/>
      </w:tblGrid>
      <w:tr w:rsidR="00E85C99" w14:paraId="26651699" w14:textId="77777777" w:rsidTr="002126EF">
        <w:tc>
          <w:tcPr>
            <w:tcW w:w="12065" w:type="dxa"/>
            <w:gridSpan w:val="10"/>
            <w:vAlign w:val="center"/>
          </w:tcPr>
          <w:p w14:paraId="13C5CD63" w14:textId="0D40A6E0" w:rsidR="00E85C99" w:rsidRPr="003A371B" w:rsidRDefault="00E85C99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C225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</w:t>
            </w:r>
            <w:r w:rsidR="00860EB6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</w:tr>
      <w:tr w:rsidR="00E85C99" w14:paraId="753D292F" w14:textId="77777777" w:rsidTr="002126EF">
        <w:tc>
          <w:tcPr>
            <w:tcW w:w="12065" w:type="dxa"/>
            <w:gridSpan w:val="10"/>
            <w:tcBorders>
              <w:bottom w:val="single" w:sz="4" w:space="0" w:color="auto"/>
            </w:tcBorders>
            <w:vAlign w:val="center"/>
          </w:tcPr>
          <w:p w14:paraId="0F20B7F0" w14:textId="46607CEE" w:rsidR="00E85C99" w:rsidRDefault="00C145A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 w:rsidR="002126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Education,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Career</w:t>
            </w:r>
            <w:r w:rsidR="002126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and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Financial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E85C99" w14:paraId="75DABCA4" w14:textId="77777777" w:rsidTr="002126EF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4661D65A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3269124A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6153" w14:textId="4339B8D8" w:rsidR="00E85C99" w:rsidRDefault="00075B5D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568B9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F4431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Receive Welfare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7F479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</w:tr>
      <w:tr w:rsidR="00717C3B" w14:paraId="48DEA775" w14:textId="77777777" w:rsidTr="00633AAF">
        <w:tc>
          <w:tcPr>
            <w:tcW w:w="18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EE006" w14:textId="6CDF45D3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53886" w14:textId="5F3716AE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62733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AA40C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43602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88F71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3BC0A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1AB3D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33AAB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E85C99" w14:paraId="2B669CA3" w14:textId="77777777" w:rsidTr="002126EF">
        <w:trPr>
          <w:trHeight w:val="224"/>
        </w:trPr>
        <w:tc>
          <w:tcPr>
            <w:tcW w:w="12065" w:type="dxa"/>
            <w:gridSpan w:val="10"/>
            <w:tcBorders>
              <w:top w:val="single" w:sz="4" w:space="0" w:color="auto"/>
            </w:tcBorders>
            <w:vAlign w:val="center"/>
          </w:tcPr>
          <w:p w14:paraId="20CB1EBB" w14:textId="77777777" w:rsidR="00E85C99" w:rsidRPr="00601CC7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2126EF" w14:paraId="3D7C27BB" w14:textId="77777777" w:rsidTr="002126EF">
        <w:trPr>
          <w:trHeight w:val="224"/>
        </w:trPr>
        <w:tc>
          <w:tcPr>
            <w:tcW w:w="263" w:type="dxa"/>
            <w:vAlign w:val="center"/>
          </w:tcPr>
          <w:p w14:paraId="1A93F59B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3941ED5D" w14:textId="1F9AE9A5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0" w:type="dxa"/>
            <w:vAlign w:val="center"/>
          </w:tcPr>
          <w:p w14:paraId="313BC926" w14:textId="1DDCCBA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710" w:type="dxa"/>
            <w:vAlign w:val="center"/>
          </w:tcPr>
          <w:p w14:paraId="5DA091C4" w14:textId="3A7E8E1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0.15]</w:t>
            </w:r>
          </w:p>
        </w:tc>
        <w:tc>
          <w:tcPr>
            <w:tcW w:w="810" w:type="dxa"/>
            <w:vAlign w:val="center"/>
          </w:tcPr>
          <w:p w14:paraId="7404F9AC" w14:textId="2E09BAB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20" w:type="dxa"/>
            <w:vAlign w:val="center"/>
          </w:tcPr>
          <w:p w14:paraId="7DEB23C8" w14:textId="6F71C8C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1.08]</w:t>
            </w:r>
          </w:p>
        </w:tc>
        <w:tc>
          <w:tcPr>
            <w:tcW w:w="900" w:type="dxa"/>
            <w:vAlign w:val="center"/>
          </w:tcPr>
          <w:p w14:paraId="40C8A9DD" w14:textId="6294BE4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vAlign w:val="center"/>
          </w:tcPr>
          <w:p w14:paraId="6D296703" w14:textId="417C6E7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1.37]</w:t>
            </w:r>
          </w:p>
        </w:tc>
        <w:tc>
          <w:tcPr>
            <w:tcW w:w="900" w:type="dxa"/>
            <w:vAlign w:val="center"/>
          </w:tcPr>
          <w:p w14:paraId="6861D539" w14:textId="69FB60B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0C3DE4B8" w14:textId="0B722DB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0.01]</w:t>
            </w:r>
          </w:p>
        </w:tc>
      </w:tr>
      <w:tr w:rsidR="002126EF" w14:paraId="1B39E6A6" w14:textId="77777777" w:rsidTr="002126EF">
        <w:tc>
          <w:tcPr>
            <w:tcW w:w="263" w:type="dxa"/>
            <w:vAlign w:val="center"/>
          </w:tcPr>
          <w:p w14:paraId="5F0D164F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141DCBB0" w14:textId="0E410540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0" w:type="dxa"/>
            <w:vAlign w:val="center"/>
          </w:tcPr>
          <w:p w14:paraId="561BE37F" w14:textId="241D742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10" w:type="dxa"/>
            <w:vAlign w:val="center"/>
          </w:tcPr>
          <w:p w14:paraId="06F360B2" w14:textId="18FCC7D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[-0.00, 0.20]</w:t>
            </w:r>
          </w:p>
        </w:tc>
        <w:tc>
          <w:tcPr>
            <w:tcW w:w="810" w:type="dxa"/>
            <w:vAlign w:val="center"/>
          </w:tcPr>
          <w:p w14:paraId="41D1532C" w14:textId="0F6E90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vAlign w:val="center"/>
          </w:tcPr>
          <w:p w14:paraId="167095E7" w14:textId="4EE1F71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1.26]</w:t>
            </w:r>
          </w:p>
        </w:tc>
        <w:tc>
          <w:tcPr>
            <w:tcW w:w="900" w:type="dxa"/>
            <w:vAlign w:val="center"/>
          </w:tcPr>
          <w:p w14:paraId="78338D5D" w14:textId="456CBE2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20" w:type="dxa"/>
            <w:vAlign w:val="center"/>
          </w:tcPr>
          <w:p w14:paraId="6CC32FCE" w14:textId="5949204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1.02]</w:t>
            </w:r>
          </w:p>
        </w:tc>
        <w:tc>
          <w:tcPr>
            <w:tcW w:w="900" w:type="dxa"/>
            <w:vAlign w:val="center"/>
          </w:tcPr>
          <w:p w14:paraId="170DD7F7" w14:textId="7AC6755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0922E863" w14:textId="3336721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0.03]</w:t>
            </w:r>
          </w:p>
        </w:tc>
      </w:tr>
      <w:tr w:rsidR="002126EF" w14:paraId="34325361" w14:textId="77777777" w:rsidTr="002126EF">
        <w:tc>
          <w:tcPr>
            <w:tcW w:w="263" w:type="dxa"/>
            <w:vAlign w:val="center"/>
          </w:tcPr>
          <w:p w14:paraId="17522920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46007AA7" w14:textId="2DF000C3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0" w:type="dxa"/>
            <w:vAlign w:val="center"/>
          </w:tcPr>
          <w:p w14:paraId="1B6E4431" w14:textId="348A6EC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710" w:type="dxa"/>
            <w:vAlign w:val="center"/>
          </w:tcPr>
          <w:p w14:paraId="703AD860" w14:textId="3DC77CB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[-0.21, 0.01]</w:t>
            </w:r>
          </w:p>
        </w:tc>
        <w:tc>
          <w:tcPr>
            <w:tcW w:w="810" w:type="dxa"/>
            <w:vAlign w:val="center"/>
          </w:tcPr>
          <w:p w14:paraId="1C8BCD25" w14:textId="55E0392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vAlign w:val="center"/>
          </w:tcPr>
          <w:p w14:paraId="3A49B811" w14:textId="5FD440A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1.06]</w:t>
            </w:r>
          </w:p>
        </w:tc>
        <w:tc>
          <w:tcPr>
            <w:tcW w:w="900" w:type="dxa"/>
            <w:vAlign w:val="center"/>
          </w:tcPr>
          <w:p w14:paraId="392743C9" w14:textId="6AC3BCE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vAlign w:val="center"/>
          </w:tcPr>
          <w:p w14:paraId="3260472B" w14:textId="1386512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1.38]</w:t>
            </w:r>
          </w:p>
        </w:tc>
        <w:tc>
          <w:tcPr>
            <w:tcW w:w="900" w:type="dxa"/>
            <w:vAlign w:val="center"/>
          </w:tcPr>
          <w:p w14:paraId="32970B99" w14:textId="393AF2E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67A4B14A" w14:textId="25331C8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0.01]</w:t>
            </w:r>
          </w:p>
        </w:tc>
      </w:tr>
      <w:tr w:rsidR="002126EF" w14:paraId="183A0DC9" w14:textId="77777777" w:rsidTr="002126EF">
        <w:tc>
          <w:tcPr>
            <w:tcW w:w="263" w:type="dxa"/>
            <w:vAlign w:val="center"/>
          </w:tcPr>
          <w:p w14:paraId="09B56E8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105D2288" w14:textId="76389529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0" w:type="dxa"/>
            <w:vAlign w:val="center"/>
          </w:tcPr>
          <w:p w14:paraId="600282D0" w14:textId="29083E7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5B61435F" w14:textId="3C5127B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0.08]</w:t>
            </w:r>
          </w:p>
        </w:tc>
        <w:tc>
          <w:tcPr>
            <w:tcW w:w="810" w:type="dxa"/>
            <w:vAlign w:val="center"/>
          </w:tcPr>
          <w:p w14:paraId="3D627D3C" w14:textId="7DBD854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20" w:type="dxa"/>
            <w:vAlign w:val="center"/>
          </w:tcPr>
          <w:p w14:paraId="066B4BF4" w14:textId="7E2F11C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1.04]</w:t>
            </w:r>
          </w:p>
        </w:tc>
        <w:tc>
          <w:tcPr>
            <w:tcW w:w="900" w:type="dxa"/>
            <w:vAlign w:val="center"/>
          </w:tcPr>
          <w:p w14:paraId="5D4D8B5B" w14:textId="33786EA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620" w:type="dxa"/>
            <w:vAlign w:val="center"/>
          </w:tcPr>
          <w:p w14:paraId="02E81959" w14:textId="5238EAF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1.71]</w:t>
            </w:r>
          </w:p>
        </w:tc>
        <w:tc>
          <w:tcPr>
            <w:tcW w:w="900" w:type="dxa"/>
            <w:vAlign w:val="center"/>
          </w:tcPr>
          <w:p w14:paraId="1D212567" w14:textId="7F7F0B7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1BA4B17F" w14:textId="2600DEB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0.01]</w:t>
            </w:r>
          </w:p>
        </w:tc>
      </w:tr>
      <w:tr w:rsidR="002126EF" w14:paraId="06FE8104" w14:textId="77777777" w:rsidTr="002126EF">
        <w:tc>
          <w:tcPr>
            <w:tcW w:w="263" w:type="dxa"/>
            <w:vAlign w:val="center"/>
          </w:tcPr>
          <w:p w14:paraId="062F97CA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6ADEC399" w14:textId="0ABA8CCD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0" w:type="dxa"/>
            <w:vAlign w:val="center"/>
          </w:tcPr>
          <w:p w14:paraId="7F02ACA7" w14:textId="106E1C3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710" w:type="dxa"/>
            <w:vAlign w:val="center"/>
          </w:tcPr>
          <w:p w14:paraId="24A68E69" w14:textId="6B3DE17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0.04]</w:t>
            </w:r>
          </w:p>
        </w:tc>
        <w:tc>
          <w:tcPr>
            <w:tcW w:w="810" w:type="dxa"/>
            <w:vAlign w:val="center"/>
          </w:tcPr>
          <w:p w14:paraId="24B222D8" w14:textId="3C18009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vAlign w:val="center"/>
          </w:tcPr>
          <w:p w14:paraId="60EF83FF" w14:textId="281D69D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1.13]</w:t>
            </w:r>
          </w:p>
        </w:tc>
        <w:tc>
          <w:tcPr>
            <w:tcW w:w="900" w:type="dxa"/>
            <w:vAlign w:val="center"/>
          </w:tcPr>
          <w:p w14:paraId="5FA7AB12" w14:textId="4B814F7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vAlign w:val="center"/>
          </w:tcPr>
          <w:p w14:paraId="3E5ABEC9" w14:textId="25A404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1.09]</w:t>
            </w:r>
          </w:p>
        </w:tc>
        <w:tc>
          <w:tcPr>
            <w:tcW w:w="900" w:type="dxa"/>
            <w:vAlign w:val="center"/>
          </w:tcPr>
          <w:p w14:paraId="3A55F86A" w14:textId="019392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0F27DAB8" w14:textId="7C46E99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</w:tr>
      <w:tr w:rsidR="002126EF" w14:paraId="7F71EBCD" w14:textId="77777777" w:rsidTr="002126EF">
        <w:tc>
          <w:tcPr>
            <w:tcW w:w="263" w:type="dxa"/>
            <w:vAlign w:val="center"/>
          </w:tcPr>
          <w:p w14:paraId="6CA8247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098B8A94" w14:textId="045F95F4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0" w:type="dxa"/>
            <w:vAlign w:val="center"/>
          </w:tcPr>
          <w:p w14:paraId="494FFCCC" w14:textId="3FFF90D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710" w:type="dxa"/>
            <w:vAlign w:val="center"/>
          </w:tcPr>
          <w:p w14:paraId="1CA1FE52" w14:textId="4A6520D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0.28]</w:t>
            </w:r>
          </w:p>
        </w:tc>
        <w:tc>
          <w:tcPr>
            <w:tcW w:w="810" w:type="dxa"/>
            <w:vAlign w:val="center"/>
          </w:tcPr>
          <w:p w14:paraId="0DA64BF6" w14:textId="393DDE6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vAlign w:val="center"/>
          </w:tcPr>
          <w:p w14:paraId="3FBCCA60" w14:textId="6D8BE5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1.22]</w:t>
            </w:r>
          </w:p>
        </w:tc>
        <w:tc>
          <w:tcPr>
            <w:tcW w:w="900" w:type="dxa"/>
            <w:vAlign w:val="center"/>
          </w:tcPr>
          <w:p w14:paraId="48AC8C95" w14:textId="0D1851F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20" w:type="dxa"/>
            <w:vAlign w:val="center"/>
          </w:tcPr>
          <w:p w14:paraId="1E9A0374" w14:textId="63899D2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1.23]</w:t>
            </w:r>
          </w:p>
        </w:tc>
        <w:tc>
          <w:tcPr>
            <w:tcW w:w="900" w:type="dxa"/>
            <w:vAlign w:val="center"/>
          </w:tcPr>
          <w:p w14:paraId="15832C05" w14:textId="3B1F527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643C7C1A" w14:textId="493464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0.08]</w:t>
            </w:r>
          </w:p>
        </w:tc>
      </w:tr>
      <w:tr w:rsidR="002126EF" w14:paraId="34D6852F" w14:textId="77777777" w:rsidTr="002126EF">
        <w:tc>
          <w:tcPr>
            <w:tcW w:w="263" w:type="dxa"/>
            <w:vAlign w:val="center"/>
          </w:tcPr>
          <w:p w14:paraId="50700910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751892BC" w14:textId="79B123D2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0" w:type="dxa"/>
            <w:vAlign w:val="center"/>
          </w:tcPr>
          <w:p w14:paraId="4AC23407" w14:textId="24AA891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710" w:type="dxa"/>
            <w:vAlign w:val="center"/>
          </w:tcPr>
          <w:p w14:paraId="1752C298" w14:textId="3D590F4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0.27]</w:t>
            </w:r>
          </w:p>
        </w:tc>
        <w:tc>
          <w:tcPr>
            <w:tcW w:w="810" w:type="dxa"/>
            <w:vAlign w:val="center"/>
          </w:tcPr>
          <w:p w14:paraId="5CFFF0B9" w14:textId="2EA91D9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20" w:type="dxa"/>
            <w:vAlign w:val="center"/>
          </w:tcPr>
          <w:p w14:paraId="61C2C930" w14:textId="71AA1FB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1.27]</w:t>
            </w:r>
          </w:p>
        </w:tc>
        <w:tc>
          <w:tcPr>
            <w:tcW w:w="900" w:type="dxa"/>
            <w:vAlign w:val="center"/>
          </w:tcPr>
          <w:p w14:paraId="08AD2A6E" w14:textId="0D02AF8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620" w:type="dxa"/>
            <w:vAlign w:val="center"/>
          </w:tcPr>
          <w:p w14:paraId="76417854" w14:textId="02596CC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[0.60, 0.96]</w:t>
            </w:r>
          </w:p>
        </w:tc>
        <w:tc>
          <w:tcPr>
            <w:tcW w:w="900" w:type="dxa"/>
            <w:vAlign w:val="center"/>
          </w:tcPr>
          <w:p w14:paraId="48B21B76" w14:textId="3C26BEE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73D45BE6" w14:textId="1CFA163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0.08]</w:t>
            </w:r>
          </w:p>
        </w:tc>
      </w:tr>
      <w:tr w:rsidR="00FD1D12" w14:paraId="08B6AE9F" w14:textId="77777777" w:rsidTr="002126EF">
        <w:tc>
          <w:tcPr>
            <w:tcW w:w="12065" w:type="dxa"/>
            <w:gridSpan w:val="10"/>
            <w:vAlign w:val="center"/>
          </w:tcPr>
          <w:p w14:paraId="5E734F51" w14:textId="64E800ED" w:rsidR="00FD1D12" w:rsidRPr="00601CC7" w:rsidRDefault="00FD1D12" w:rsidP="00FD1D12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2126EF" w14:paraId="02C3F1F4" w14:textId="77777777" w:rsidTr="002126EF">
        <w:tc>
          <w:tcPr>
            <w:tcW w:w="263" w:type="dxa"/>
            <w:vAlign w:val="center"/>
          </w:tcPr>
          <w:p w14:paraId="45C81427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27BA0764" w14:textId="579FF514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0" w:type="dxa"/>
            <w:vAlign w:val="center"/>
          </w:tcPr>
          <w:p w14:paraId="26BA5E66" w14:textId="44AE154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710" w:type="dxa"/>
            <w:vAlign w:val="center"/>
          </w:tcPr>
          <w:p w14:paraId="56C42514" w14:textId="6573B09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[0.17, 0.25]</w:t>
            </w:r>
          </w:p>
        </w:tc>
        <w:tc>
          <w:tcPr>
            <w:tcW w:w="810" w:type="dxa"/>
            <w:vAlign w:val="center"/>
          </w:tcPr>
          <w:p w14:paraId="3DCF48AE" w14:textId="3DF0A92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20" w:type="dxa"/>
            <w:vAlign w:val="center"/>
          </w:tcPr>
          <w:p w14:paraId="542421F0" w14:textId="462D2A7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[1.14, 1.26]</w:t>
            </w:r>
          </w:p>
        </w:tc>
        <w:tc>
          <w:tcPr>
            <w:tcW w:w="900" w:type="dxa"/>
            <w:vAlign w:val="center"/>
          </w:tcPr>
          <w:p w14:paraId="0936CF27" w14:textId="773DAFA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vAlign w:val="center"/>
          </w:tcPr>
          <w:p w14:paraId="16B5D247" w14:textId="59E8162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1.28]</w:t>
            </w:r>
          </w:p>
        </w:tc>
        <w:tc>
          <w:tcPr>
            <w:tcW w:w="900" w:type="dxa"/>
            <w:vAlign w:val="center"/>
          </w:tcPr>
          <w:p w14:paraId="5850AFBB" w14:textId="7A5A302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2A726CC8" w14:textId="2279D78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0.05]</w:t>
            </w:r>
          </w:p>
        </w:tc>
      </w:tr>
      <w:tr w:rsidR="002126EF" w14:paraId="1056BADB" w14:textId="77777777" w:rsidTr="002126EF">
        <w:tc>
          <w:tcPr>
            <w:tcW w:w="263" w:type="dxa"/>
            <w:vAlign w:val="center"/>
          </w:tcPr>
          <w:p w14:paraId="7E65DA79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247B59C8" w14:textId="0DE5BB1E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0" w:type="dxa"/>
            <w:vAlign w:val="center"/>
          </w:tcPr>
          <w:p w14:paraId="2B301105" w14:textId="224A829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710" w:type="dxa"/>
            <w:vAlign w:val="center"/>
          </w:tcPr>
          <w:p w14:paraId="6E09AB9B" w14:textId="1F80F71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[0.41, 0.80]</w:t>
            </w:r>
          </w:p>
        </w:tc>
        <w:tc>
          <w:tcPr>
            <w:tcW w:w="810" w:type="dxa"/>
            <w:vAlign w:val="center"/>
          </w:tcPr>
          <w:p w14:paraId="04093B65" w14:textId="4CE04E8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620" w:type="dxa"/>
            <w:vAlign w:val="center"/>
          </w:tcPr>
          <w:p w14:paraId="71383C53" w14:textId="543050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1.60]</w:t>
            </w:r>
          </w:p>
        </w:tc>
        <w:tc>
          <w:tcPr>
            <w:tcW w:w="900" w:type="dxa"/>
            <w:vAlign w:val="center"/>
          </w:tcPr>
          <w:p w14:paraId="156F238E" w14:textId="5C7AF9F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20" w:type="dxa"/>
            <w:vAlign w:val="center"/>
          </w:tcPr>
          <w:p w14:paraId="63B3CB89" w14:textId="74D4D91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2.02]</w:t>
            </w:r>
          </w:p>
        </w:tc>
        <w:tc>
          <w:tcPr>
            <w:tcW w:w="900" w:type="dxa"/>
            <w:vAlign w:val="center"/>
          </w:tcPr>
          <w:p w14:paraId="03943584" w14:textId="2498349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710" w:type="dxa"/>
            <w:vAlign w:val="center"/>
          </w:tcPr>
          <w:p w14:paraId="67D5CE42" w14:textId="7E25A55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-0.01]</w:t>
            </w:r>
          </w:p>
        </w:tc>
      </w:tr>
      <w:tr w:rsidR="002126EF" w14:paraId="7EB0E81F" w14:textId="77777777" w:rsidTr="002126EF">
        <w:tc>
          <w:tcPr>
            <w:tcW w:w="263" w:type="dxa"/>
            <w:vAlign w:val="center"/>
          </w:tcPr>
          <w:p w14:paraId="3225C11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6D6D193F" w14:textId="7D720215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0" w:type="dxa"/>
            <w:vAlign w:val="center"/>
          </w:tcPr>
          <w:p w14:paraId="0D6E75D5" w14:textId="3193AFC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710" w:type="dxa"/>
            <w:vAlign w:val="center"/>
          </w:tcPr>
          <w:p w14:paraId="61AB2E3D" w14:textId="09CA51C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[-0.38, -0.14]</w:t>
            </w:r>
          </w:p>
        </w:tc>
        <w:tc>
          <w:tcPr>
            <w:tcW w:w="810" w:type="dxa"/>
            <w:vAlign w:val="center"/>
          </w:tcPr>
          <w:p w14:paraId="7F19CD65" w14:textId="3E73E98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620" w:type="dxa"/>
            <w:vAlign w:val="center"/>
          </w:tcPr>
          <w:p w14:paraId="1BE9A9D5" w14:textId="2C2FBA8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[0.70, 0.94]</w:t>
            </w:r>
          </w:p>
        </w:tc>
        <w:tc>
          <w:tcPr>
            <w:tcW w:w="900" w:type="dxa"/>
            <w:vAlign w:val="center"/>
          </w:tcPr>
          <w:p w14:paraId="6E2519E2" w14:textId="27BBCE8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620" w:type="dxa"/>
            <w:vAlign w:val="center"/>
          </w:tcPr>
          <w:p w14:paraId="205ED436" w14:textId="60B1A52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1.73]</w:t>
            </w:r>
          </w:p>
        </w:tc>
        <w:tc>
          <w:tcPr>
            <w:tcW w:w="900" w:type="dxa"/>
            <w:vAlign w:val="center"/>
          </w:tcPr>
          <w:p w14:paraId="70FFDEAD" w14:textId="46BCACE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710" w:type="dxa"/>
            <w:vAlign w:val="center"/>
          </w:tcPr>
          <w:p w14:paraId="230E827E" w14:textId="1AECE01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-0.03]</w:t>
            </w:r>
          </w:p>
        </w:tc>
      </w:tr>
      <w:tr w:rsidR="002126EF" w14:paraId="330695E3" w14:textId="77777777" w:rsidTr="002126EF">
        <w:tc>
          <w:tcPr>
            <w:tcW w:w="263" w:type="dxa"/>
            <w:vAlign w:val="center"/>
          </w:tcPr>
          <w:p w14:paraId="63C5F0FC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3BBAD9F9" w14:textId="7F268D4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0" w:type="dxa"/>
            <w:vAlign w:val="center"/>
          </w:tcPr>
          <w:p w14:paraId="0A490AEA" w14:textId="31AF66B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710" w:type="dxa"/>
            <w:vAlign w:val="center"/>
          </w:tcPr>
          <w:p w14:paraId="2F34643D" w14:textId="3104D2F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0.11]</w:t>
            </w:r>
          </w:p>
        </w:tc>
        <w:tc>
          <w:tcPr>
            <w:tcW w:w="810" w:type="dxa"/>
            <w:vAlign w:val="center"/>
          </w:tcPr>
          <w:p w14:paraId="07F6389A" w14:textId="550B266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vAlign w:val="center"/>
          </w:tcPr>
          <w:p w14:paraId="0BE62784" w14:textId="0BC9C0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1.10]</w:t>
            </w:r>
          </w:p>
        </w:tc>
        <w:tc>
          <w:tcPr>
            <w:tcW w:w="900" w:type="dxa"/>
            <w:vAlign w:val="center"/>
          </w:tcPr>
          <w:p w14:paraId="1786B5F1" w14:textId="5365207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20" w:type="dxa"/>
            <w:vAlign w:val="center"/>
          </w:tcPr>
          <w:p w14:paraId="25FEA0DD" w14:textId="3818989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1.19]</w:t>
            </w:r>
          </w:p>
        </w:tc>
        <w:tc>
          <w:tcPr>
            <w:tcW w:w="900" w:type="dxa"/>
            <w:vAlign w:val="center"/>
          </w:tcPr>
          <w:p w14:paraId="346E0E9C" w14:textId="7D45CBD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D3345B8" w14:textId="073C922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</w:tr>
      <w:tr w:rsidR="002126EF" w14:paraId="0A871624" w14:textId="77777777" w:rsidTr="002126EF">
        <w:tc>
          <w:tcPr>
            <w:tcW w:w="263" w:type="dxa"/>
            <w:vAlign w:val="center"/>
          </w:tcPr>
          <w:p w14:paraId="1EB0EAA0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0425C8B5" w14:textId="0CB67051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vAlign w:val="center"/>
          </w:tcPr>
          <w:p w14:paraId="38916D4B" w14:textId="211D84E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710" w:type="dxa"/>
            <w:vAlign w:val="center"/>
          </w:tcPr>
          <w:p w14:paraId="3E1AB029" w14:textId="0480567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-0.00]</w:t>
            </w:r>
          </w:p>
        </w:tc>
        <w:tc>
          <w:tcPr>
            <w:tcW w:w="810" w:type="dxa"/>
            <w:vAlign w:val="center"/>
          </w:tcPr>
          <w:p w14:paraId="20E4ED89" w14:textId="219DB0A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vAlign w:val="center"/>
          </w:tcPr>
          <w:p w14:paraId="0979760B" w14:textId="61FD0C6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1.08]</w:t>
            </w:r>
          </w:p>
        </w:tc>
        <w:tc>
          <w:tcPr>
            <w:tcW w:w="900" w:type="dxa"/>
            <w:vAlign w:val="center"/>
          </w:tcPr>
          <w:p w14:paraId="13B22C3C" w14:textId="7169988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20" w:type="dxa"/>
            <w:vAlign w:val="center"/>
          </w:tcPr>
          <w:p w14:paraId="3557C207" w14:textId="7793CB5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1.41]</w:t>
            </w:r>
          </w:p>
        </w:tc>
        <w:tc>
          <w:tcPr>
            <w:tcW w:w="900" w:type="dxa"/>
            <w:vAlign w:val="center"/>
          </w:tcPr>
          <w:p w14:paraId="02BB6448" w14:textId="34A1459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6A02DA8C" w14:textId="19B3F1F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</w:tr>
      <w:tr w:rsidR="002126EF" w14:paraId="73B41627" w14:textId="77777777" w:rsidTr="002126EF">
        <w:tc>
          <w:tcPr>
            <w:tcW w:w="263" w:type="dxa"/>
            <w:vAlign w:val="center"/>
          </w:tcPr>
          <w:p w14:paraId="7B690F0F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0873A432" w14:textId="5D185269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vAlign w:val="center"/>
          </w:tcPr>
          <w:p w14:paraId="576EBB73" w14:textId="4A8267E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710" w:type="dxa"/>
            <w:vAlign w:val="center"/>
          </w:tcPr>
          <w:p w14:paraId="4E1A07D6" w14:textId="07D7E94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0.19]</w:t>
            </w:r>
          </w:p>
        </w:tc>
        <w:tc>
          <w:tcPr>
            <w:tcW w:w="810" w:type="dxa"/>
            <w:vAlign w:val="center"/>
          </w:tcPr>
          <w:p w14:paraId="57AB8D82" w14:textId="57BE023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20" w:type="dxa"/>
            <w:vAlign w:val="center"/>
          </w:tcPr>
          <w:p w14:paraId="6B609C3A" w14:textId="62A3846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1.01]</w:t>
            </w:r>
          </w:p>
        </w:tc>
        <w:tc>
          <w:tcPr>
            <w:tcW w:w="900" w:type="dxa"/>
            <w:vAlign w:val="center"/>
          </w:tcPr>
          <w:p w14:paraId="74563B67" w14:textId="70D30DF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vAlign w:val="center"/>
          </w:tcPr>
          <w:p w14:paraId="2B31D2A2" w14:textId="2B79922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1.34]</w:t>
            </w:r>
          </w:p>
        </w:tc>
        <w:tc>
          <w:tcPr>
            <w:tcW w:w="900" w:type="dxa"/>
            <w:vAlign w:val="center"/>
          </w:tcPr>
          <w:p w14:paraId="316A6034" w14:textId="6E3B190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58F96C14" w14:textId="4AB91CF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0.03]</w:t>
            </w:r>
          </w:p>
        </w:tc>
      </w:tr>
      <w:tr w:rsidR="002126EF" w14:paraId="5C0AE76E" w14:textId="77777777" w:rsidTr="002126EF">
        <w:tc>
          <w:tcPr>
            <w:tcW w:w="263" w:type="dxa"/>
            <w:vAlign w:val="center"/>
          </w:tcPr>
          <w:p w14:paraId="5EC2BCAB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6FCCD88A" w14:textId="6EF5E5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vAlign w:val="center"/>
          </w:tcPr>
          <w:p w14:paraId="209C1FF8" w14:textId="011BECC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710" w:type="dxa"/>
            <w:vAlign w:val="center"/>
          </w:tcPr>
          <w:p w14:paraId="20832E0F" w14:textId="2758694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0.32]</w:t>
            </w:r>
          </w:p>
        </w:tc>
        <w:tc>
          <w:tcPr>
            <w:tcW w:w="810" w:type="dxa"/>
            <w:vAlign w:val="center"/>
          </w:tcPr>
          <w:p w14:paraId="638ABB6E" w14:textId="187AA61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vAlign w:val="center"/>
          </w:tcPr>
          <w:p w14:paraId="5C455DD3" w14:textId="0795E6E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1.22]</w:t>
            </w:r>
          </w:p>
        </w:tc>
        <w:tc>
          <w:tcPr>
            <w:tcW w:w="900" w:type="dxa"/>
            <w:vAlign w:val="center"/>
          </w:tcPr>
          <w:p w14:paraId="6C2D52F3" w14:textId="4246A17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620" w:type="dxa"/>
            <w:vAlign w:val="center"/>
          </w:tcPr>
          <w:p w14:paraId="21D41251" w14:textId="76CA873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[0.42, 0.80]</w:t>
            </w:r>
          </w:p>
        </w:tc>
        <w:tc>
          <w:tcPr>
            <w:tcW w:w="900" w:type="dxa"/>
            <w:vAlign w:val="center"/>
          </w:tcPr>
          <w:p w14:paraId="5FCF5F67" w14:textId="0F577B7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318BD22D" w14:textId="62B49A8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0.04]</w:t>
            </w:r>
          </w:p>
        </w:tc>
      </w:tr>
      <w:tr w:rsidR="002126EF" w14:paraId="4DC92A58" w14:textId="77777777" w:rsidTr="002126EF">
        <w:tc>
          <w:tcPr>
            <w:tcW w:w="263" w:type="dxa"/>
            <w:vAlign w:val="center"/>
          </w:tcPr>
          <w:p w14:paraId="295D540F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7C6E88E8" w14:textId="09AF6914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0" w:type="dxa"/>
            <w:vAlign w:val="center"/>
          </w:tcPr>
          <w:p w14:paraId="378714BB" w14:textId="05CBF62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710" w:type="dxa"/>
            <w:vAlign w:val="center"/>
          </w:tcPr>
          <w:p w14:paraId="54332BDD" w14:textId="7CB00DD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0.37]</w:t>
            </w:r>
          </w:p>
        </w:tc>
        <w:tc>
          <w:tcPr>
            <w:tcW w:w="810" w:type="dxa"/>
            <w:vAlign w:val="center"/>
          </w:tcPr>
          <w:p w14:paraId="4A26A6A2" w14:textId="1A40F9A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vAlign w:val="center"/>
          </w:tcPr>
          <w:p w14:paraId="47D37D87" w14:textId="59C5F03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1.29]</w:t>
            </w:r>
          </w:p>
        </w:tc>
        <w:tc>
          <w:tcPr>
            <w:tcW w:w="900" w:type="dxa"/>
            <w:vAlign w:val="center"/>
          </w:tcPr>
          <w:p w14:paraId="1783745E" w14:textId="5F751FE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620" w:type="dxa"/>
            <w:vAlign w:val="center"/>
          </w:tcPr>
          <w:p w14:paraId="29140933" w14:textId="3987D96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[0.44, 1.19]</w:t>
            </w:r>
          </w:p>
        </w:tc>
        <w:tc>
          <w:tcPr>
            <w:tcW w:w="900" w:type="dxa"/>
            <w:vAlign w:val="center"/>
          </w:tcPr>
          <w:p w14:paraId="00B1B536" w14:textId="7CD0DAB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3C817743" w14:textId="38791E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0.05]</w:t>
            </w:r>
          </w:p>
        </w:tc>
      </w:tr>
      <w:tr w:rsidR="002126EF" w14:paraId="1DDEF1C7" w14:textId="77777777" w:rsidTr="002126EF">
        <w:tc>
          <w:tcPr>
            <w:tcW w:w="263" w:type="dxa"/>
            <w:vAlign w:val="center"/>
          </w:tcPr>
          <w:p w14:paraId="396A5194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3EC86BEA" w14:textId="34B89A85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vAlign w:val="center"/>
          </w:tcPr>
          <w:p w14:paraId="29E0BEFC" w14:textId="090F48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2E0B8E42" w14:textId="2A55C91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[-0.21, 0.17]</w:t>
            </w:r>
          </w:p>
        </w:tc>
        <w:tc>
          <w:tcPr>
            <w:tcW w:w="810" w:type="dxa"/>
            <w:vAlign w:val="center"/>
          </w:tcPr>
          <w:p w14:paraId="0C5D431C" w14:textId="2DF5FCB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20" w:type="dxa"/>
            <w:vAlign w:val="center"/>
          </w:tcPr>
          <w:p w14:paraId="70E4476F" w14:textId="053F393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1.26]</w:t>
            </w:r>
          </w:p>
        </w:tc>
        <w:tc>
          <w:tcPr>
            <w:tcW w:w="900" w:type="dxa"/>
            <w:vAlign w:val="center"/>
          </w:tcPr>
          <w:p w14:paraId="00956B5C" w14:textId="68094E2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620" w:type="dxa"/>
            <w:vAlign w:val="center"/>
          </w:tcPr>
          <w:p w14:paraId="7F44499D" w14:textId="09AEF10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[0.83, 2.17]</w:t>
            </w:r>
          </w:p>
        </w:tc>
        <w:tc>
          <w:tcPr>
            <w:tcW w:w="900" w:type="dxa"/>
            <w:vAlign w:val="center"/>
          </w:tcPr>
          <w:p w14:paraId="79C8F7C8" w14:textId="7819E23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2DD6A0AE" w14:textId="0924129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0.05]</w:t>
            </w:r>
          </w:p>
        </w:tc>
      </w:tr>
      <w:tr w:rsidR="002126EF" w14:paraId="23DE3DD2" w14:textId="77777777" w:rsidTr="002126EF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0CEE2C79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282CD4E2" w14:textId="642F71AA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AEF9B0C" w14:textId="3810D27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51BF6FF" w14:textId="78663D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[0.21, 0.29]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CDF7419" w14:textId="65475F4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375A64A" w14:textId="14A214A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1.11]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3796277" w14:textId="75809F8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2C33330" w14:textId="4A0BF5B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1.03]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58FAEF9" w14:textId="3BEEBB1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4386DEF" w14:textId="089D566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0.00]</w:t>
            </w:r>
          </w:p>
        </w:tc>
      </w:tr>
      <w:tr w:rsidR="003A371B" w14:paraId="104E5A7E" w14:textId="77777777" w:rsidTr="002126EF">
        <w:tc>
          <w:tcPr>
            <w:tcW w:w="12065" w:type="dxa"/>
            <w:gridSpan w:val="10"/>
            <w:tcBorders>
              <w:top w:val="single" w:sz="4" w:space="0" w:color="auto"/>
            </w:tcBorders>
          </w:tcPr>
          <w:p w14:paraId="6F544E57" w14:textId="766A0DEA" w:rsidR="003A371B" w:rsidRPr="00EC0049" w:rsidRDefault="00C225F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28F2430E" w14:textId="77777777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033B29" w14:textId="77777777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019440" w14:textId="77777777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58D3E5" w14:textId="3340F148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D753185" w14:textId="73F99767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322D53" w14:textId="78A0BDAE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99B67E" w14:textId="28FAEA66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CFF10BD" w14:textId="77777777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7DCB77" w14:textId="79F3696C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A20423C" w14:textId="1565B329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96EB48" w14:textId="2DCD1C9F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0CFD628" w14:textId="1A92FC60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33E12D" w14:textId="79527A93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C3543B9" w14:textId="77777777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A470562" w14:textId="01A64085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206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2082"/>
        <w:gridCol w:w="900"/>
        <w:gridCol w:w="1620"/>
        <w:gridCol w:w="810"/>
        <w:gridCol w:w="1530"/>
        <w:gridCol w:w="900"/>
        <w:gridCol w:w="1440"/>
        <w:gridCol w:w="810"/>
        <w:gridCol w:w="1710"/>
      </w:tblGrid>
      <w:tr w:rsidR="00E85C99" w14:paraId="3713ED1D" w14:textId="77777777" w:rsidTr="002126EF">
        <w:tc>
          <w:tcPr>
            <w:tcW w:w="12065" w:type="dxa"/>
            <w:gridSpan w:val="10"/>
            <w:vAlign w:val="center"/>
          </w:tcPr>
          <w:p w14:paraId="165ADE6E" w14:textId="1418CA2E" w:rsidR="00E85C99" w:rsidRPr="003A371B" w:rsidRDefault="00E85C99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C225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</w:t>
            </w:r>
            <w:r w:rsidR="00860EB6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</w:p>
        </w:tc>
      </w:tr>
      <w:tr w:rsidR="00E85C99" w14:paraId="46758743" w14:textId="77777777" w:rsidTr="002126EF">
        <w:tc>
          <w:tcPr>
            <w:tcW w:w="12065" w:type="dxa"/>
            <w:gridSpan w:val="10"/>
            <w:tcBorders>
              <w:bottom w:val="single" w:sz="4" w:space="0" w:color="auto"/>
            </w:tcBorders>
            <w:vAlign w:val="center"/>
          </w:tcPr>
          <w:p w14:paraId="127C527F" w14:textId="50918AAD" w:rsidR="00E85C99" w:rsidRDefault="00A8427C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 w:rsidR="002126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Education,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Career</w:t>
            </w:r>
            <w:r w:rsidR="002126E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and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Financial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E85C99" w14:paraId="4CA87298" w14:textId="77777777" w:rsidTr="002126EF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25D2E6DD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14:paraId="26EF77BD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16421" w14:textId="58BA8496" w:rsidR="00E85C99" w:rsidRDefault="002126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B10FE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7B34B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Receive Welfare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627FA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</w:tr>
      <w:tr w:rsidR="00717C3B" w14:paraId="4276414B" w14:textId="77777777" w:rsidTr="00102F73"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385CCB" w14:textId="2993201D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CC55E" w14:textId="2BCFB0F5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C7705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EECC8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E9922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59D73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5EE10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B8DF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333C7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E85C99" w14:paraId="7D65783C" w14:textId="77777777" w:rsidTr="002126EF">
        <w:tc>
          <w:tcPr>
            <w:tcW w:w="12065" w:type="dxa"/>
            <w:gridSpan w:val="10"/>
            <w:tcBorders>
              <w:top w:val="single" w:sz="4" w:space="0" w:color="auto"/>
            </w:tcBorders>
            <w:vAlign w:val="center"/>
          </w:tcPr>
          <w:p w14:paraId="2FB63D96" w14:textId="77777777" w:rsidR="00E85C99" w:rsidRPr="00601CC7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Personality</w:t>
            </w:r>
          </w:p>
        </w:tc>
      </w:tr>
      <w:tr w:rsidR="002126EF" w14:paraId="6AA9AF2A" w14:textId="77777777" w:rsidTr="002126EF">
        <w:tc>
          <w:tcPr>
            <w:tcW w:w="263" w:type="dxa"/>
            <w:vAlign w:val="center"/>
          </w:tcPr>
          <w:p w14:paraId="38C28058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18C29533" w14:textId="61F8D14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900" w:type="dxa"/>
            <w:vAlign w:val="center"/>
          </w:tcPr>
          <w:p w14:paraId="7BE28836" w14:textId="07FF2CA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3C9072C8" w14:textId="6361B46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[0.07, 0.16]</w:t>
            </w:r>
          </w:p>
        </w:tc>
        <w:tc>
          <w:tcPr>
            <w:tcW w:w="810" w:type="dxa"/>
            <w:vAlign w:val="center"/>
          </w:tcPr>
          <w:p w14:paraId="0C90438B" w14:textId="40C44F3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30" w:type="dxa"/>
            <w:vAlign w:val="center"/>
          </w:tcPr>
          <w:p w14:paraId="157BD9A8" w14:textId="747D01C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1.22]</w:t>
            </w:r>
          </w:p>
        </w:tc>
        <w:tc>
          <w:tcPr>
            <w:tcW w:w="900" w:type="dxa"/>
            <w:vAlign w:val="center"/>
          </w:tcPr>
          <w:p w14:paraId="4B59B150" w14:textId="3380401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440" w:type="dxa"/>
            <w:vAlign w:val="center"/>
          </w:tcPr>
          <w:p w14:paraId="4AF41524" w14:textId="4DC3CAC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[0.72, 0.88]</w:t>
            </w:r>
          </w:p>
        </w:tc>
        <w:tc>
          <w:tcPr>
            <w:tcW w:w="810" w:type="dxa"/>
            <w:vAlign w:val="center"/>
          </w:tcPr>
          <w:p w14:paraId="10DBE012" w14:textId="4E61296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10" w:type="dxa"/>
            <w:vAlign w:val="center"/>
          </w:tcPr>
          <w:p w14:paraId="5E2FCBC8" w14:textId="71F8387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0.12]</w:t>
            </w:r>
          </w:p>
        </w:tc>
      </w:tr>
      <w:tr w:rsidR="002126EF" w14:paraId="51BC2158" w14:textId="77777777" w:rsidTr="002126EF">
        <w:tc>
          <w:tcPr>
            <w:tcW w:w="263" w:type="dxa"/>
            <w:vAlign w:val="center"/>
          </w:tcPr>
          <w:p w14:paraId="0AB1D399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630F594A" w14:textId="3A08A03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900" w:type="dxa"/>
            <w:vAlign w:val="center"/>
          </w:tcPr>
          <w:p w14:paraId="5EE15B60" w14:textId="3651A4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20" w:type="dxa"/>
            <w:vAlign w:val="center"/>
          </w:tcPr>
          <w:p w14:paraId="067B5682" w14:textId="751957F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0.05]</w:t>
            </w:r>
          </w:p>
        </w:tc>
        <w:tc>
          <w:tcPr>
            <w:tcW w:w="810" w:type="dxa"/>
            <w:vAlign w:val="center"/>
          </w:tcPr>
          <w:p w14:paraId="44B26A88" w14:textId="19F4C6D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530" w:type="dxa"/>
            <w:vAlign w:val="center"/>
          </w:tcPr>
          <w:p w14:paraId="0BADAAD1" w14:textId="5D1741C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1.04]</w:t>
            </w:r>
          </w:p>
        </w:tc>
        <w:tc>
          <w:tcPr>
            <w:tcW w:w="900" w:type="dxa"/>
            <w:vAlign w:val="center"/>
          </w:tcPr>
          <w:p w14:paraId="207ECB60" w14:textId="2772450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40" w:type="dxa"/>
            <w:vAlign w:val="center"/>
          </w:tcPr>
          <w:p w14:paraId="3B4CE53C" w14:textId="27D6AA5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1.28]</w:t>
            </w:r>
          </w:p>
        </w:tc>
        <w:tc>
          <w:tcPr>
            <w:tcW w:w="810" w:type="dxa"/>
            <w:vAlign w:val="center"/>
          </w:tcPr>
          <w:p w14:paraId="100313F4" w14:textId="7A273C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710" w:type="dxa"/>
            <w:vAlign w:val="center"/>
          </w:tcPr>
          <w:p w14:paraId="6121335B" w14:textId="26FE01F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[-0.07, -0.03]</w:t>
            </w:r>
          </w:p>
        </w:tc>
      </w:tr>
      <w:tr w:rsidR="002126EF" w14:paraId="07A59AB4" w14:textId="77777777" w:rsidTr="002126EF">
        <w:tc>
          <w:tcPr>
            <w:tcW w:w="263" w:type="dxa"/>
            <w:vAlign w:val="center"/>
          </w:tcPr>
          <w:p w14:paraId="39580D67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0206F97F" w14:textId="6FAAB0B2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00" w:type="dxa"/>
            <w:vAlign w:val="center"/>
          </w:tcPr>
          <w:p w14:paraId="609E1EC7" w14:textId="684FB24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20" w:type="dxa"/>
            <w:vAlign w:val="center"/>
          </w:tcPr>
          <w:p w14:paraId="2D0FA77E" w14:textId="547860F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0.17]</w:t>
            </w:r>
          </w:p>
        </w:tc>
        <w:tc>
          <w:tcPr>
            <w:tcW w:w="810" w:type="dxa"/>
            <w:vAlign w:val="center"/>
          </w:tcPr>
          <w:p w14:paraId="4C99462B" w14:textId="5A72453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30" w:type="dxa"/>
            <w:vAlign w:val="center"/>
          </w:tcPr>
          <w:p w14:paraId="2F25BEB5" w14:textId="51F65F5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1.16]</w:t>
            </w:r>
          </w:p>
        </w:tc>
        <w:tc>
          <w:tcPr>
            <w:tcW w:w="900" w:type="dxa"/>
            <w:vAlign w:val="center"/>
          </w:tcPr>
          <w:p w14:paraId="5611EC7C" w14:textId="0CD66CF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vAlign w:val="center"/>
          </w:tcPr>
          <w:p w14:paraId="08AA3CDF" w14:textId="608DF25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0.97]</w:t>
            </w:r>
          </w:p>
        </w:tc>
        <w:tc>
          <w:tcPr>
            <w:tcW w:w="810" w:type="dxa"/>
            <w:vAlign w:val="center"/>
          </w:tcPr>
          <w:p w14:paraId="05EDF91A" w14:textId="0BD7914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157A15DE" w14:textId="10CE576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0.06]</w:t>
            </w:r>
          </w:p>
        </w:tc>
      </w:tr>
      <w:tr w:rsidR="002126EF" w14:paraId="6EE8E003" w14:textId="77777777" w:rsidTr="002126EF">
        <w:tc>
          <w:tcPr>
            <w:tcW w:w="263" w:type="dxa"/>
            <w:vAlign w:val="center"/>
          </w:tcPr>
          <w:p w14:paraId="772C8F94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038D16B5" w14:textId="4EF7479D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0" w:type="dxa"/>
            <w:vAlign w:val="center"/>
          </w:tcPr>
          <w:p w14:paraId="56ACCDA2" w14:textId="292D66A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620" w:type="dxa"/>
            <w:vAlign w:val="center"/>
          </w:tcPr>
          <w:p w14:paraId="3E599C50" w14:textId="4DC917D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[-0.27, -0.16]</w:t>
            </w:r>
          </w:p>
        </w:tc>
        <w:tc>
          <w:tcPr>
            <w:tcW w:w="810" w:type="dxa"/>
            <w:vAlign w:val="center"/>
          </w:tcPr>
          <w:p w14:paraId="0ECE8873" w14:textId="5D04E0D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530" w:type="dxa"/>
            <w:vAlign w:val="center"/>
          </w:tcPr>
          <w:p w14:paraId="24556006" w14:textId="7B4D812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[0.84, 0.96]</w:t>
            </w:r>
          </w:p>
        </w:tc>
        <w:tc>
          <w:tcPr>
            <w:tcW w:w="900" w:type="dxa"/>
            <w:vAlign w:val="center"/>
          </w:tcPr>
          <w:p w14:paraId="7A517B27" w14:textId="31AB827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440" w:type="dxa"/>
            <w:vAlign w:val="center"/>
          </w:tcPr>
          <w:p w14:paraId="22EE711E" w14:textId="1005BF2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1.37]</w:t>
            </w:r>
          </w:p>
        </w:tc>
        <w:tc>
          <w:tcPr>
            <w:tcW w:w="810" w:type="dxa"/>
            <w:vAlign w:val="center"/>
          </w:tcPr>
          <w:p w14:paraId="30765FBF" w14:textId="28490BA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4843DFAE" w14:textId="64E7394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[-0.05, -0.01]</w:t>
            </w:r>
          </w:p>
        </w:tc>
      </w:tr>
      <w:tr w:rsidR="002126EF" w14:paraId="53716855" w14:textId="77777777" w:rsidTr="002126EF">
        <w:tc>
          <w:tcPr>
            <w:tcW w:w="263" w:type="dxa"/>
            <w:vAlign w:val="center"/>
          </w:tcPr>
          <w:p w14:paraId="76E6D011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0FC91B7B" w14:textId="501E7B4B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900" w:type="dxa"/>
            <w:vAlign w:val="center"/>
          </w:tcPr>
          <w:p w14:paraId="3130088A" w14:textId="36A3C1B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620" w:type="dxa"/>
            <w:vAlign w:val="center"/>
          </w:tcPr>
          <w:p w14:paraId="1AC45B38" w14:textId="434C191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-0.00]</w:t>
            </w:r>
          </w:p>
        </w:tc>
        <w:tc>
          <w:tcPr>
            <w:tcW w:w="810" w:type="dxa"/>
            <w:vAlign w:val="center"/>
          </w:tcPr>
          <w:p w14:paraId="79EC38F3" w14:textId="00B20B8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7651B8A9" w14:textId="3BBA171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1.12]</w:t>
            </w:r>
          </w:p>
        </w:tc>
        <w:tc>
          <w:tcPr>
            <w:tcW w:w="900" w:type="dxa"/>
            <w:vAlign w:val="center"/>
          </w:tcPr>
          <w:p w14:paraId="38262B4C" w14:textId="628EFB4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40" w:type="dxa"/>
            <w:vAlign w:val="center"/>
          </w:tcPr>
          <w:p w14:paraId="2B57DED9" w14:textId="357A5FF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[0.79, 0.97]</w:t>
            </w:r>
          </w:p>
        </w:tc>
        <w:tc>
          <w:tcPr>
            <w:tcW w:w="810" w:type="dxa"/>
            <w:vAlign w:val="center"/>
          </w:tcPr>
          <w:p w14:paraId="650CF54F" w14:textId="362C85D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3D2BC6AB" w14:textId="3905986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0.01]</w:t>
            </w:r>
          </w:p>
        </w:tc>
      </w:tr>
      <w:tr w:rsidR="00FD1D12" w14:paraId="03A3940A" w14:textId="77777777" w:rsidTr="002126EF">
        <w:tc>
          <w:tcPr>
            <w:tcW w:w="12065" w:type="dxa"/>
            <w:gridSpan w:val="10"/>
            <w:vAlign w:val="center"/>
          </w:tcPr>
          <w:p w14:paraId="562FD24C" w14:textId="3F27245C" w:rsidR="00FD1D12" w:rsidRPr="00601CC7" w:rsidRDefault="00FD1D12" w:rsidP="00FD1D12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2126EF" w14:paraId="14FCD062" w14:textId="77777777" w:rsidTr="002126EF">
        <w:tc>
          <w:tcPr>
            <w:tcW w:w="263" w:type="dxa"/>
            <w:vAlign w:val="center"/>
          </w:tcPr>
          <w:p w14:paraId="58DC046B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0BA25D62" w14:textId="0F7B0083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0" w:type="dxa"/>
            <w:vAlign w:val="center"/>
          </w:tcPr>
          <w:p w14:paraId="6EE52A47" w14:textId="3293654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620" w:type="dxa"/>
            <w:vAlign w:val="center"/>
          </w:tcPr>
          <w:p w14:paraId="6893D00A" w14:textId="5BA03BB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[0.10, 0.14]</w:t>
            </w:r>
          </w:p>
        </w:tc>
        <w:tc>
          <w:tcPr>
            <w:tcW w:w="810" w:type="dxa"/>
            <w:vAlign w:val="center"/>
          </w:tcPr>
          <w:p w14:paraId="09A0FF5B" w14:textId="44EA148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30" w:type="dxa"/>
            <w:vAlign w:val="center"/>
          </w:tcPr>
          <w:p w14:paraId="0070F2DF" w14:textId="0F243B2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1.15]</w:t>
            </w:r>
          </w:p>
        </w:tc>
        <w:tc>
          <w:tcPr>
            <w:tcW w:w="900" w:type="dxa"/>
            <w:vAlign w:val="center"/>
          </w:tcPr>
          <w:p w14:paraId="0821F9F5" w14:textId="663B4B3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1A7ECE2D" w14:textId="156B6E1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1.13]</w:t>
            </w:r>
          </w:p>
        </w:tc>
        <w:tc>
          <w:tcPr>
            <w:tcW w:w="810" w:type="dxa"/>
            <w:vAlign w:val="center"/>
          </w:tcPr>
          <w:p w14:paraId="0DB84CBC" w14:textId="177CA64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726482DA" w14:textId="1FBBD2B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0.06]</w:t>
            </w:r>
          </w:p>
        </w:tc>
      </w:tr>
      <w:tr w:rsidR="002126EF" w14:paraId="4D85B839" w14:textId="77777777" w:rsidTr="002126EF">
        <w:tc>
          <w:tcPr>
            <w:tcW w:w="263" w:type="dxa"/>
            <w:vAlign w:val="center"/>
          </w:tcPr>
          <w:p w14:paraId="7C8660CB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4A3C3C5D" w14:textId="5131DB69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0" w:type="dxa"/>
            <w:vAlign w:val="center"/>
          </w:tcPr>
          <w:p w14:paraId="03E495EE" w14:textId="2D1FB1C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620" w:type="dxa"/>
            <w:vAlign w:val="center"/>
          </w:tcPr>
          <w:p w14:paraId="73586C47" w14:textId="33F4C28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[0.53, 0.75]</w:t>
            </w:r>
          </w:p>
        </w:tc>
        <w:tc>
          <w:tcPr>
            <w:tcW w:w="810" w:type="dxa"/>
            <w:vAlign w:val="center"/>
          </w:tcPr>
          <w:p w14:paraId="223ECF10" w14:textId="1979161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30" w:type="dxa"/>
            <w:vAlign w:val="center"/>
          </w:tcPr>
          <w:p w14:paraId="5E9A689C" w14:textId="5550284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1.18]</w:t>
            </w:r>
          </w:p>
        </w:tc>
        <w:tc>
          <w:tcPr>
            <w:tcW w:w="900" w:type="dxa"/>
            <w:vAlign w:val="center"/>
          </w:tcPr>
          <w:p w14:paraId="64AC13AB" w14:textId="7F26C63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440" w:type="dxa"/>
            <w:vAlign w:val="center"/>
          </w:tcPr>
          <w:p w14:paraId="387B6FA6" w14:textId="0D8E5D2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[1.07, 1.62]</w:t>
            </w:r>
          </w:p>
        </w:tc>
        <w:tc>
          <w:tcPr>
            <w:tcW w:w="810" w:type="dxa"/>
            <w:vAlign w:val="center"/>
          </w:tcPr>
          <w:p w14:paraId="7276F5B0" w14:textId="29989E1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710" w:type="dxa"/>
            <w:vAlign w:val="center"/>
          </w:tcPr>
          <w:p w14:paraId="58BC5E97" w14:textId="5EF510D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[-0.17, -0.08]</w:t>
            </w:r>
          </w:p>
        </w:tc>
      </w:tr>
      <w:tr w:rsidR="002126EF" w14:paraId="1C3B3C54" w14:textId="77777777" w:rsidTr="002126EF">
        <w:tc>
          <w:tcPr>
            <w:tcW w:w="263" w:type="dxa"/>
            <w:vAlign w:val="center"/>
          </w:tcPr>
          <w:p w14:paraId="41D3001D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56B8416F" w14:textId="3CA574D1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0" w:type="dxa"/>
            <w:vAlign w:val="center"/>
          </w:tcPr>
          <w:p w14:paraId="75B3248D" w14:textId="4FD8036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620" w:type="dxa"/>
            <w:vAlign w:val="center"/>
          </w:tcPr>
          <w:p w14:paraId="748E1E45" w14:textId="2D071CA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[-0.28, -0.15]</w:t>
            </w:r>
          </w:p>
        </w:tc>
        <w:tc>
          <w:tcPr>
            <w:tcW w:w="810" w:type="dxa"/>
            <w:vAlign w:val="center"/>
          </w:tcPr>
          <w:p w14:paraId="0B2C3062" w14:textId="5D10029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30" w:type="dxa"/>
            <w:vAlign w:val="center"/>
          </w:tcPr>
          <w:p w14:paraId="3948E80F" w14:textId="1103632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[0.77, 0.90]</w:t>
            </w:r>
          </w:p>
        </w:tc>
        <w:tc>
          <w:tcPr>
            <w:tcW w:w="900" w:type="dxa"/>
            <w:vAlign w:val="center"/>
          </w:tcPr>
          <w:p w14:paraId="3CFB53BA" w14:textId="6467491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440" w:type="dxa"/>
            <w:vAlign w:val="center"/>
          </w:tcPr>
          <w:p w14:paraId="10C7DCF7" w14:textId="169F26F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[1.18, 1.50]</w:t>
            </w:r>
          </w:p>
        </w:tc>
        <w:tc>
          <w:tcPr>
            <w:tcW w:w="810" w:type="dxa"/>
            <w:vAlign w:val="center"/>
          </w:tcPr>
          <w:p w14:paraId="5E74B3C4" w14:textId="137AA69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710" w:type="dxa"/>
            <w:vAlign w:val="center"/>
          </w:tcPr>
          <w:p w14:paraId="3E213D58" w14:textId="76C0361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[-0.09, -0.04]</w:t>
            </w:r>
          </w:p>
        </w:tc>
      </w:tr>
      <w:tr w:rsidR="002126EF" w14:paraId="77CE1A09" w14:textId="77777777" w:rsidTr="002126EF">
        <w:tc>
          <w:tcPr>
            <w:tcW w:w="263" w:type="dxa"/>
            <w:vAlign w:val="center"/>
          </w:tcPr>
          <w:p w14:paraId="27861073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5D31CC84" w14:textId="5996DEB3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0" w:type="dxa"/>
            <w:vAlign w:val="center"/>
          </w:tcPr>
          <w:p w14:paraId="5A7FBB65" w14:textId="04E3CA4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20" w:type="dxa"/>
            <w:vAlign w:val="center"/>
          </w:tcPr>
          <w:p w14:paraId="7144EA8E" w14:textId="31D4C15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0.08]</w:t>
            </w:r>
          </w:p>
        </w:tc>
        <w:tc>
          <w:tcPr>
            <w:tcW w:w="810" w:type="dxa"/>
            <w:vAlign w:val="center"/>
          </w:tcPr>
          <w:p w14:paraId="7BE733C2" w14:textId="5BAFBAA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6FB98226" w14:textId="75A7106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[1.03, 1.08]</w:t>
            </w:r>
          </w:p>
        </w:tc>
        <w:tc>
          <w:tcPr>
            <w:tcW w:w="900" w:type="dxa"/>
            <w:vAlign w:val="center"/>
          </w:tcPr>
          <w:p w14:paraId="3AC2E291" w14:textId="4B9F683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40" w:type="dxa"/>
            <w:vAlign w:val="center"/>
          </w:tcPr>
          <w:p w14:paraId="617AAAC4" w14:textId="337F458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1.02]</w:t>
            </w:r>
          </w:p>
        </w:tc>
        <w:tc>
          <w:tcPr>
            <w:tcW w:w="810" w:type="dxa"/>
            <w:vAlign w:val="center"/>
          </w:tcPr>
          <w:p w14:paraId="39F61618" w14:textId="5F120FC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30BA57FC" w14:textId="258D5B8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-0.00]</w:t>
            </w:r>
          </w:p>
        </w:tc>
      </w:tr>
      <w:tr w:rsidR="002126EF" w14:paraId="1B1D09B8" w14:textId="77777777" w:rsidTr="002126EF">
        <w:tc>
          <w:tcPr>
            <w:tcW w:w="263" w:type="dxa"/>
            <w:vAlign w:val="center"/>
          </w:tcPr>
          <w:p w14:paraId="38C9D404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31D763F6" w14:textId="3B73728A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vAlign w:val="center"/>
          </w:tcPr>
          <w:p w14:paraId="2F22AB49" w14:textId="4A0915F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6011DDF8" w14:textId="599D9B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0.00]</w:t>
            </w:r>
          </w:p>
        </w:tc>
        <w:tc>
          <w:tcPr>
            <w:tcW w:w="810" w:type="dxa"/>
            <w:vAlign w:val="center"/>
          </w:tcPr>
          <w:p w14:paraId="287D53C1" w14:textId="55AEA02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30" w:type="dxa"/>
            <w:vAlign w:val="center"/>
          </w:tcPr>
          <w:p w14:paraId="6B02D2BA" w14:textId="4D05FFC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1.01]</w:t>
            </w:r>
          </w:p>
        </w:tc>
        <w:tc>
          <w:tcPr>
            <w:tcW w:w="900" w:type="dxa"/>
            <w:vAlign w:val="center"/>
          </w:tcPr>
          <w:p w14:paraId="665B0B93" w14:textId="09CD45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4DD7F6B8" w14:textId="5541A93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1.09]</w:t>
            </w:r>
          </w:p>
        </w:tc>
        <w:tc>
          <w:tcPr>
            <w:tcW w:w="810" w:type="dxa"/>
            <w:vAlign w:val="center"/>
          </w:tcPr>
          <w:p w14:paraId="7120D565" w14:textId="1C0CBFD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13A77AC1" w14:textId="0C6B62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0.01]</w:t>
            </w:r>
          </w:p>
        </w:tc>
      </w:tr>
      <w:tr w:rsidR="002126EF" w14:paraId="3BC5EBBE" w14:textId="77777777" w:rsidTr="002126EF">
        <w:tc>
          <w:tcPr>
            <w:tcW w:w="263" w:type="dxa"/>
            <w:vAlign w:val="center"/>
          </w:tcPr>
          <w:p w14:paraId="440A95E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6524E839" w14:textId="66FF31B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vAlign w:val="center"/>
          </w:tcPr>
          <w:p w14:paraId="53EDCCD7" w14:textId="0E6CCC8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620" w:type="dxa"/>
            <w:vAlign w:val="center"/>
          </w:tcPr>
          <w:p w14:paraId="64D830CA" w14:textId="7EEE035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0.10]</w:t>
            </w:r>
          </w:p>
        </w:tc>
        <w:tc>
          <w:tcPr>
            <w:tcW w:w="810" w:type="dxa"/>
            <w:vAlign w:val="center"/>
          </w:tcPr>
          <w:p w14:paraId="54D4A9AC" w14:textId="0040EBD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7D7E01B9" w14:textId="1E2C610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1.06]</w:t>
            </w:r>
          </w:p>
        </w:tc>
        <w:tc>
          <w:tcPr>
            <w:tcW w:w="900" w:type="dxa"/>
            <w:vAlign w:val="center"/>
          </w:tcPr>
          <w:p w14:paraId="66151908" w14:textId="310BFC8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40" w:type="dxa"/>
            <w:vAlign w:val="center"/>
          </w:tcPr>
          <w:p w14:paraId="526E2770" w14:textId="2492FBD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[0.80, 0.98]</w:t>
            </w:r>
          </w:p>
        </w:tc>
        <w:tc>
          <w:tcPr>
            <w:tcW w:w="810" w:type="dxa"/>
            <w:vAlign w:val="center"/>
          </w:tcPr>
          <w:p w14:paraId="66EBE43A" w14:textId="7DFF199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vAlign w:val="center"/>
          </w:tcPr>
          <w:p w14:paraId="029F7E88" w14:textId="2E1B875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0.06]</w:t>
            </w:r>
          </w:p>
        </w:tc>
      </w:tr>
      <w:tr w:rsidR="002126EF" w14:paraId="4C32AA60" w14:textId="77777777" w:rsidTr="002126EF">
        <w:tc>
          <w:tcPr>
            <w:tcW w:w="263" w:type="dxa"/>
            <w:vAlign w:val="center"/>
          </w:tcPr>
          <w:p w14:paraId="32F1A4AE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7B476AB8" w14:textId="48723968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vAlign w:val="center"/>
          </w:tcPr>
          <w:p w14:paraId="7DD607EE" w14:textId="0C04282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620" w:type="dxa"/>
            <w:vAlign w:val="center"/>
          </w:tcPr>
          <w:p w14:paraId="16FB35AB" w14:textId="1686507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0.15]</w:t>
            </w:r>
          </w:p>
        </w:tc>
        <w:tc>
          <w:tcPr>
            <w:tcW w:w="810" w:type="dxa"/>
            <w:vAlign w:val="center"/>
          </w:tcPr>
          <w:p w14:paraId="3E468C81" w14:textId="79D3DA4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vAlign w:val="center"/>
          </w:tcPr>
          <w:p w14:paraId="33891139" w14:textId="539B4D3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[0.97, 1.13]</w:t>
            </w:r>
          </w:p>
        </w:tc>
        <w:tc>
          <w:tcPr>
            <w:tcW w:w="900" w:type="dxa"/>
            <w:vAlign w:val="center"/>
          </w:tcPr>
          <w:p w14:paraId="2C6681D0" w14:textId="457A960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40" w:type="dxa"/>
            <w:vAlign w:val="center"/>
          </w:tcPr>
          <w:p w14:paraId="738ED4B0" w14:textId="233F7AF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[0.76, 0.96]</w:t>
            </w:r>
          </w:p>
        </w:tc>
        <w:tc>
          <w:tcPr>
            <w:tcW w:w="810" w:type="dxa"/>
            <w:vAlign w:val="center"/>
          </w:tcPr>
          <w:p w14:paraId="498252C2" w14:textId="6FB24B5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vAlign w:val="center"/>
          </w:tcPr>
          <w:p w14:paraId="27ADA8D5" w14:textId="1BC00E9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</w:tr>
      <w:tr w:rsidR="002126EF" w14:paraId="6DB52FEA" w14:textId="77777777" w:rsidTr="002126EF">
        <w:tc>
          <w:tcPr>
            <w:tcW w:w="263" w:type="dxa"/>
            <w:vAlign w:val="center"/>
          </w:tcPr>
          <w:p w14:paraId="4EBF0B27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121BAEB0" w14:textId="6C689A65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0" w:type="dxa"/>
            <w:vAlign w:val="center"/>
          </w:tcPr>
          <w:p w14:paraId="4B094F68" w14:textId="39C8CFD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620" w:type="dxa"/>
            <w:vAlign w:val="center"/>
          </w:tcPr>
          <w:p w14:paraId="3F382ED5" w14:textId="67D9A42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[0.21, 0.41]</w:t>
            </w:r>
          </w:p>
        </w:tc>
        <w:tc>
          <w:tcPr>
            <w:tcW w:w="810" w:type="dxa"/>
            <w:vAlign w:val="center"/>
          </w:tcPr>
          <w:p w14:paraId="69698A5A" w14:textId="1EF350E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530" w:type="dxa"/>
            <w:vAlign w:val="center"/>
          </w:tcPr>
          <w:p w14:paraId="10ED8AE5" w14:textId="51557E0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1.28]</w:t>
            </w:r>
          </w:p>
        </w:tc>
        <w:tc>
          <w:tcPr>
            <w:tcW w:w="900" w:type="dxa"/>
            <w:vAlign w:val="center"/>
          </w:tcPr>
          <w:p w14:paraId="03F631C3" w14:textId="704E7D9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440" w:type="dxa"/>
            <w:vAlign w:val="center"/>
          </w:tcPr>
          <w:p w14:paraId="16DFACA8" w14:textId="78FC607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[0.51, 0.77]</w:t>
            </w:r>
          </w:p>
        </w:tc>
        <w:tc>
          <w:tcPr>
            <w:tcW w:w="810" w:type="dxa"/>
            <w:vAlign w:val="center"/>
          </w:tcPr>
          <w:p w14:paraId="1DEF5FF5" w14:textId="56C2AA6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710" w:type="dxa"/>
            <w:vAlign w:val="center"/>
          </w:tcPr>
          <w:p w14:paraId="0340F2F4" w14:textId="0023531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0.12]</w:t>
            </w:r>
          </w:p>
        </w:tc>
      </w:tr>
      <w:tr w:rsidR="002126EF" w14:paraId="584879BA" w14:textId="77777777" w:rsidTr="002126EF">
        <w:tc>
          <w:tcPr>
            <w:tcW w:w="263" w:type="dxa"/>
            <w:vAlign w:val="center"/>
          </w:tcPr>
          <w:p w14:paraId="5AFC0378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14:paraId="111DECE3" w14:textId="5AB75B71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vAlign w:val="center"/>
          </w:tcPr>
          <w:p w14:paraId="44156F38" w14:textId="237B1F1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20" w:type="dxa"/>
            <w:vAlign w:val="center"/>
          </w:tcPr>
          <w:p w14:paraId="05589E60" w14:textId="4565AF8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[-0.12, 0.08]</w:t>
            </w:r>
          </w:p>
        </w:tc>
        <w:tc>
          <w:tcPr>
            <w:tcW w:w="810" w:type="dxa"/>
            <w:vAlign w:val="center"/>
          </w:tcPr>
          <w:p w14:paraId="33C072FC" w14:textId="39D5C09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30" w:type="dxa"/>
            <w:vAlign w:val="center"/>
          </w:tcPr>
          <w:p w14:paraId="79080A88" w14:textId="4CBBE4D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1.12]</w:t>
            </w:r>
          </w:p>
        </w:tc>
        <w:tc>
          <w:tcPr>
            <w:tcW w:w="900" w:type="dxa"/>
            <w:vAlign w:val="center"/>
          </w:tcPr>
          <w:p w14:paraId="4488ED34" w14:textId="1C9706B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40" w:type="dxa"/>
            <w:vAlign w:val="center"/>
          </w:tcPr>
          <w:p w14:paraId="5400D003" w14:textId="31504F1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[1.18, 1.73]</w:t>
            </w:r>
          </w:p>
        </w:tc>
        <w:tc>
          <w:tcPr>
            <w:tcW w:w="810" w:type="dxa"/>
            <w:vAlign w:val="center"/>
          </w:tcPr>
          <w:p w14:paraId="3E38E10D" w14:textId="6CF455E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271E8106" w14:textId="72DA8AB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0.03]</w:t>
            </w:r>
          </w:p>
        </w:tc>
      </w:tr>
      <w:tr w:rsidR="002126EF" w14:paraId="1FAA5371" w14:textId="77777777" w:rsidTr="002126EF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6F72B766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1EF2B44D" w14:textId="6256C3A3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FFBA558" w14:textId="690B513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40303B9" w14:textId="7236906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[0.20, 0.24]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2B2B97C" w14:textId="0E06491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D828563" w14:textId="145CA2F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1.07]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34421C6" w14:textId="1D38BDB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D077AE" w14:textId="27CCA63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[0.90, 0.97]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38C2462" w14:textId="52F228E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25C72BC" w14:textId="24A48FC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</w:tr>
      <w:tr w:rsidR="003A371B" w14:paraId="0D7284C6" w14:textId="77777777" w:rsidTr="002126EF">
        <w:tc>
          <w:tcPr>
            <w:tcW w:w="12065" w:type="dxa"/>
            <w:gridSpan w:val="10"/>
            <w:tcBorders>
              <w:top w:val="single" w:sz="4" w:space="0" w:color="auto"/>
            </w:tcBorders>
          </w:tcPr>
          <w:p w14:paraId="62C728BB" w14:textId="137BA78F" w:rsidR="003A371B" w:rsidRPr="00EC0049" w:rsidRDefault="00C225F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7D5C568D" w14:textId="77777777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714905" w14:textId="527406D1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8366E72" w14:textId="6B37E22E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A89BCC" w14:textId="2C6DBCC0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EECAD9" w14:textId="4BE8AA0B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7D03F37" w14:textId="4B15E4F1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1FCC1BA" w14:textId="3BA1E20E" w:rsidR="00E85C99" w:rsidRDefault="00E85C99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C6A06C8" w14:textId="77777777" w:rsidR="00381F1A" w:rsidRDefault="00381F1A" w:rsidP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F9D69A5" w14:textId="77777777" w:rsidR="00FD1D12" w:rsidRDefault="00FD1D1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0B33E3" w14:textId="45305A25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FF14F5" w14:textId="56D3DAD6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D9D2C0" w14:textId="5D76F0B5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FD2B3E" w14:textId="2970BB0C" w:rsidR="00E85C99" w:rsidRDefault="00E85C99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197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1812"/>
        <w:gridCol w:w="990"/>
        <w:gridCol w:w="1530"/>
        <w:gridCol w:w="900"/>
        <w:gridCol w:w="1440"/>
        <w:gridCol w:w="900"/>
        <w:gridCol w:w="1530"/>
        <w:gridCol w:w="900"/>
        <w:gridCol w:w="1710"/>
      </w:tblGrid>
      <w:tr w:rsidR="00E85C99" w14:paraId="0C181B7E" w14:textId="77777777" w:rsidTr="000D7ADB">
        <w:tc>
          <w:tcPr>
            <w:tcW w:w="11975" w:type="dxa"/>
            <w:gridSpan w:val="10"/>
            <w:vAlign w:val="center"/>
          </w:tcPr>
          <w:p w14:paraId="4660D6AA" w14:textId="085AFEE9" w:rsidR="00E85C99" w:rsidRPr="003A371B" w:rsidRDefault="00E85C99" w:rsidP="00DC4CBB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C225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4E1BDD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</w:t>
            </w:r>
            <w:r w:rsidR="00860EB6"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</w:p>
        </w:tc>
      </w:tr>
      <w:tr w:rsidR="00E85C99" w14:paraId="142DEC93" w14:textId="77777777" w:rsidTr="000D7ADB">
        <w:tc>
          <w:tcPr>
            <w:tcW w:w="11975" w:type="dxa"/>
            <w:gridSpan w:val="10"/>
            <w:tcBorders>
              <w:bottom w:val="single" w:sz="4" w:space="0" w:color="auto"/>
            </w:tcBorders>
            <w:vAlign w:val="center"/>
          </w:tcPr>
          <w:p w14:paraId="13E35B30" w14:textId="3FB33F49" w:rsidR="00E85C99" w:rsidRDefault="009951A7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Combined 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Models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Covariates for </w:t>
            </w:r>
            <w:r w:rsidR="000D7AD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Education,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Career</w:t>
            </w:r>
            <w:r w:rsidR="000D7AD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and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Financial</w:t>
            </w:r>
            <w:r w:rsidRPr="00302C0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Outcomes</w:t>
            </w:r>
          </w:p>
        </w:tc>
      </w:tr>
      <w:tr w:rsidR="00E85C99" w14:paraId="69989348" w14:textId="77777777" w:rsidTr="000D7ADB"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40D9765B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19E4850" w14:textId="77777777" w:rsidR="00E85C99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1B4C" w14:textId="7D341F5F" w:rsidR="00E85C99" w:rsidRDefault="002126E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924B9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2BF8C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Receive Welfare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B3EE4" w14:textId="77777777" w:rsidR="00E85C99" w:rsidRDefault="00E85C99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</w:tr>
      <w:tr w:rsidR="00717C3B" w14:paraId="5095268D" w14:textId="77777777" w:rsidTr="00883FC0"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303D90" w14:textId="786D242C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69042" w14:textId="668E1AC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910BC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3F78E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CD4B6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90098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87CB7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56CD7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D77AE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E85C99" w14:paraId="3EB55245" w14:textId="77777777" w:rsidTr="000D7ADB">
        <w:trPr>
          <w:trHeight w:val="224"/>
        </w:trPr>
        <w:tc>
          <w:tcPr>
            <w:tcW w:w="11975" w:type="dxa"/>
            <w:gridSpan w:val="10"/>
            <w:tcBorders>
              <w:top w:val="single" w:sz="4" w:space="0" w:color="auto"/>
            </w:tcBorders>
            <w:vAlign w:val="center"/>
          </w:tcPr>
          <w:p w14:paraId="04F4CEFC" w14:textId="77777777" w:rsidR="00E85C99" w:rsidRPr="00601CC7" w:rsidRDefault="00E85C9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Temperament</w:t>
            </w:r>
          </w:p>
        </w:tc>
      </w:tr>
      <w:tr w:rsidR="002126EF" w14:paraId="749E38D1" w14:textId="77777777" w:rsidTr="000D7ADB">
        <w:trPr>
          <w:trHeight w:val="224"/>
        </w:trPr>
        <w:tc>
          <w:tcPr>
            <w:tcW w:w="263" w:type="dxa"/>
            <w:vAlign w:val="center"/>
          </w:tcPr>
          <w:p w14:paraId="4D21E7CC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28C668EF" w14:textId="6B670C9F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90" w:type="dxa"/>
            <w:vAlign w:val="center"/>
          </w:tcPr>
          <w:p w14:paraId="5EB45AE9" w14:textId="0D036AF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30" w:type="dxa"/>
            <w:vAlign w:val="center"/>
          </w:tcPr>
          <w:p w14:paraId="48107E6D" w14:textId="572BF42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0.17]</w:t>
            </w:r>
          </w:p>
        </w:tc>
        <w:tc>
          <w:tcPr>
            <w:tcW w:w="900" w:type="dxa"/>
            <w:vAlign w:val="center"/>
          </w:tcPr>
          <w:p w14:paraId="3BCEF703" w14:textId="3FD3A76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440" w:type="dxa"/>
            <w:vAlign w:val="center"/>
          </w:tcPr>
          <w:p w14:paraId="0DE6F8A6" w14:textId="1258532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1.10]</w:t>
            </w:r>
          </w:p>
        </w:tc>
        <w:tc>
          <w:tcPr>
            <w:tcW w:w="900" w:type="dxa"/>
            <w:vAlign w:val="center"/>
          </w:tcPr>
          <w:p w14:paraId="70DDA183" w14:textId="4980B03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30" w:type="dxa"/>
            <w:vAlign w:val="center"/>
          </w:tcPr>
          <w:p w14:paraId="018A1B0D" w14:textId="0D67542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1.32]</w:t>
            </w:r>
          </w:p>
        </w:tc>
        <w:tc>
          <w:tcPr>
            <w:tcW w:w="900" w:type="dxa"/>
            <w:vAlign w:val="center"/>
          </w:tcPr>
          <w:p w14:paraId="2A3C69F6" w14:textId="3F32C91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6AB9CA99" w14:textId="78F2B09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</w:tr>
      <w:tr w:rsidR="002126EF" w14:paraId="764B9303" w14:textId="77777777" w:rsidTr="000D7ADB">
        <w:tc>
          <w:tcPr>
            <w:tcW w:w="263" w:type="dxa"/>
            <w:vAlign w:val="center"/>
          </w:tcPr>
          <w:p w14:paraId="74F69B5D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33B33F4A" w14:textId="4619DCF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90" w:type="dxa"/>
            <w:vAlign w:val="center"/>
          </w:tcPr>
          <w:p w14:paraId="7E8FC123" w14:textId="4C42554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30" w:type="dxa"/>
            <w:vAlign w:val="center"/>
          </w:tcPr>
          <w:p w14:paraId="6BF151F3" w14:textId="27CD9DB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0.19]</w:t>
            </w:r>
          </w:p>
        </w:tc>
        <w:tc>
          <w:tcPr>
            <w:tcW w:w="900" w:type="dxa"/>
            <w:vAlign w:val="center"/>
          </w:tcPr>
          <w:p w14:paraId="23E1C965" w14:textId="25D453E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40" w:type="dxa"/>
            <w:vAlign w:val="center"/>
          </w:tcPr>
          <w:p w14:paraId="27F7F3BF" w14:textId="4C63B45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1.24]</w:t>
            </w:r>
          </w:p>
        </w:tc>
        <w:tc>
          <w:tcPr>
            <w:tcW w:w="900" w:type="dxa"/>
            <w:vAlign w:val="center"/>
          </w:tcPr>
          <w:p w14:paraId="6E4EA7DF" w14:textId="0C410FB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30" w:type="dxa"/>
            <w:vAlign w:val="center"/>
          </w:tcPr>
          <w:p w14:paraId="5A8B0CC6" w14:textId="5C772A7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[0.60, 1.00]</w:t>
            </w:r>
          </w:p>
        </w:tc>
        <w:tc>
          <w:tcPr>
            <w:tcW w:w="900" w:type="dxa"/>
            <w:vAlign w:val="center"/>
          </w:tcPr>
          <w:p w14:paraId="2375DE06" w14:textId="6A0690A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BD35AB4" w14:textId="0821DFA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0.03]</w:t>
            </w:r>
          </w:p>
        </w:tc>
      </w:tr>
      <w:tr w:rsidR="002126EF" w14:paraId="30EB351B" w14:textId="77777777" w:rsidTr="000D7ADB">
        <w:tc>
          <w:tcPr>
            <w:tcW w:w="263" w:type="dxa"/>
            <w:vAlign w:val="center"/>
          </w:tcPr>
          <w:p w14:paraId="4C53E26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4920B307" w14:textId="444A3ADD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90" w:type="dxa"/>
            <w:vAlign w:val="center"/>
          </w:tcPr>
          <w:p w14:paraId="0680DCD4" w14:textId="16276B8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530" w:type="dxa"/>
            <w:vAlign w:val="center"/>
          </w:tcPr>
          <w:p w14:paraId="18A456DB" w14:textId="0155579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0.01]</w:t>
            </w:r>
          </w:p>
        </w:tc>
        <w:tc>
          <w:tcPr>
            <w:tcW w:w="900" w:type="dxa"/>
            <w:vAlign w:val="center"/>
          </w:tcPr>
          <w:p w14:paraId="73A4DEFB" w14:textId="696DA2F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170B31B5" w14:textId="57CA328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1.07]</w:t>
            </w:r>
          </w:p>
        </w:tc>
        <w:tc>
          <w:tcPr>
            <w:tcW w:w="900" w:type="dxa"/>
            <w:vAlign w:val="center"/>
          </w:tcPr>
          <w:p w14:paraId="237E9D3C" w14:textId="6623243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530" w:type="dxa"/>
            <w:vAlign w:val="center"/>
          </w:tcPr>
          <w:p w14:paraId="4B62CE47" w14:textId="39C61AA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1.35]</w:t>
            </w:r>
          </w:p>
        </w:tc>
        <w:tc>
          <w:tcPr>
            <w:tcW w:w="900" w:type="dxa"/>
            <w:vAlign w:val="center"/>
          </w:tcPr>
          <w:p w14:paraId="28905E93" w14:textId="3EC1F99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4588ECA4" w14:textId="64666FE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</w:tr>
      <w:tr w:rsidR="002126EF" w14:paraId="585E9E4F" w14:textId="77777777" w:rsidTr="000D7ADB">
        <w:tc>
          <w:tcPr>
            <w:tcW w:w="263" w:type="dxa"/>
            <w:vAlign w:val="center"/>
          </w:tcPr>
          <w:p w14:paraId="4A612B5E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0CC997D5" w14:textId="7D8ECC3A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90" w:type="dxa"/>
            <w:vAlign w:val="center"/>
          </w:tcPr>
          <w:p w14:paraId="2CD28253" w14:textId="420EEAA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530" w:type="dxa"/>
            <w:vAlign w:val="center"/>
          </w:tcPr>
          <w:p w14:paraId="22DE699E" w14:textId="514C6FC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[-0.13, 0.09]</w:t>
            </w:r>
          </w:p>
        </w:tc>
        <w:tc>
          <w:tcPr>
            <w:tcW w:w="900" w:type="dxa"/>
            <w:vAlign w:val="center"/>
          </w:tcPr>
          <w:p w14:paraId="4986A678" w14:textId="551AE76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40" w:type="dxa"/>
            <w:vAlign w:val="center"/>
          </w:tcPr>
          <w:p w14:paraId="4DAD1BCA" w14:textId="3AB9111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1.05]</w:t>
            </w:r>
          </w:p>
        </w:tc>
        <w:tc>
          <w:tcPr>
            <w:tcW w:w="900" w:type="dxa"/>
            <w:vAlign w:val="center"/>
          </w:tcPr>
          <w:p w14:paraId="050FF831" w14:textId="390EA70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530" w:type="dxa"/>
            <w:vAlign w:val="center"/>
          </w:tcPr>
          <w:p w14:paraId="50B1212E" w14:textId="1D58CB4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1.63]</w:t>
            </w:r>
          </w:p>
        </w:tc>
        <w:tc>
          <w:tcPr>
            <w:tcW w:w="900" w:type="dxa"/>
            <w:vAlign w:val="center"/>
          </w:tcPr>
          <w:p w14:paraId="3652B016" w14:textId="295A3A9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710" w:type="dxa"/>
            <w:vAlign w:val="center"/>
          </w:tcPr>
          <w:p w14:paraId="1D3A15AF" w14:textId="42305B3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0.01]</w:t>
            </w:r>
          </w:p>
        </w:tc>
      </w:tr>
      <w:tr w:rsidR="002126EF" w14:paraId="57826B47" w14:textId="77777777" w:rsidTr="000D7ADB">
        <w:tc>
          <w:tcPr>
            <w:tcW w:w="263" w:type="dxa"/>
            <w:vAlign w:val="center"/>
          </w:tcPr>
          <w:p w14:paraId="40EC1E5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3D54705B" w14:textId="5E71D9C3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90" w:type="dxa"/>
            <w:vAlign w:val="center"/>
          </w:tcPr>
          <w:p w14:paraId="6B6725DA" w14:textId="7C69985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530" w:type="dxa"/>
            <w:vAlign w:val="center"/>
          </w:tcPr>
          <w:p w14:paraId="6F241161" w14:textId="7A06E48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[-0.14, 0.03]</w:t>
            </w:r>
          </w:p>
        </w:tc>
        <w:tc>
          <w:tcPr>
            <w:tcW w:w="900" w:type="dxa"/>
            <w:vAlign w:val="center"/>
          </w:tcPr>
          <w:p w14:paraId="55BBB9BD" w14:textId="7062261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1DD1591C" w14:textId="08A54E7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1.11]</w:t>
            </w:r>
          </w:p>
        </w:tc>
        <w:tc>
          <w:tcPr>
            <w:tcW w:w="900" w:type="dxa"/>
            <w:vAlign w:val="center"/>
          </w:tcPr>
          <w:p w14:paraId="03544BA9" w14:textId="2A110D3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0" w:type="dxa"/>
            <w:vAlign w:val="center"/>
          </w:tcPr>
          <w:p w14:paraId="53E7469E" w14:textId="3EBDE9C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1.11]</w:t>
            </w:r>
          </w:p>
        </w:tc>
        <w:tc>
          <w:tcPr>
            <w:tcW w:w="900" w:type="dxa"/>
            <w:vAlign w:val="center"/>
          </w:tcPr>
          <w:p w14:paraId="6A8D0C64" w14:textId="22182A8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710" w:type="dxa"/>
            <w:vAlign w:val="center"/>
          </w:tcPr>
          <w:p w14:paraId="402145E0" w14:textId="5CD9270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[-0.06, -0.01]</w:t>
            </w:r>
          </w:p>
        </w:tc>
      </w:tr>
      <w:tr w:rsidR="002126EF" w14:paraId="5DE422F9" w14:textId="77777777" w:rsidTr="000D7ADB">
        <w:tc>
          <w:tcPr>
            <w:tcW w:w="263" w:type="dxa"/>
            <w:vAlign w:val="center"/>
          </w:tcPr>
          <w:p w14:paraId="415A78E1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46DC33C4" w14:textId="582EBC48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90" w:type="dxa"/>
            <w:vAlign w:val="center"/>
          </w:tcPr>
          <w:p w14:paraId="08BAD2DA" w14:textId="757ADB0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530" w:type="dxa"/>
            <w:vAlign w:val="center"/>
          </w:tcPr>
          <w:p w14:paraId="0237B736" w14:textId="053255D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[0.05, 0.26]</w:t>
            </w:r>
          </w:p>
        </w:tc>
        <w:tc>
          <w:tcPr>
            <w:tcW w:w="900" w:type="dxa"/>
            <w:vAlign w:val="center"/>
          </w:tcPr>
          <w:p w14:paraId="2E7C4712" w14:textId="6088E5D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440" w:type="dxa"/>
            <w:vAlign w:val="center"/>
          </w:tcPr>
          <w:p w14:paraId="70BF36B6" w14:textId="434F386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1.22]</w:t>
            </w:r>
          </w:p>
        </w:tc>
        <w:tc>
          <w:tcPr>
            <w:tcW w:w="900" w:type="dxa"/>
            <w:vAlign w:val="center"/>
          </w:tcPr>
          <w:p w14:paraId="72A2C54C" w14:textId="48BD849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530" w:type="dxa"/>
            <w:vAlign w:val="center"/>
          </w:tcPr>
          <w:p w14:paraId="6977E513" w14:textId="59B07A1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1.29]</w:t>
            </w:r>
          </w:p>
        </w:tc>
        <w:tc>
          <w:tcPr>
            <w:tcW w:w="900" w:type="dxa"/>
            <w:vAlign w:val="center"/>
          </w:tcPr>
          <w:p w14:paraId="379BFC78" w14:textId="7FA5C1C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76315704" w14:textId="06BC3E8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0.07]</w:t>
            </w:r>
          </w:p>
        </w:tc>
      </w:tr>
      <w:tr w:rsidR="002126EF" w14:paraId="24579301" w14:textId="77777777" w:rsidTr="000D7ADB">
        <w:tc>
          <w:tcPr>
            <w:tcW w:w="263" w:type="dxa"/>
            <w:vAlign w:val="center"/>
          </w:tcPr>
          <w:p w14:paraId="141E814D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71532E74" w14:textId="7733B2E6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90" w:type="dxa"/>
            <w:vAlign w:val="center"/>
          </w:tcPr>
          <w:p w14:paraId="1F29FCEC" w14:textId="7714FEE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530" w:type="dxa"/>
            <w:vAlign w:val="center"/>
          </w:tcPr>
          <w:p w14:paraId="28D8A90D" w14:textId="7B83311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[0.06, 0.27]</w:t>
            </w:r>
          </w:p>
        </w:tc>
        <w:tc>
          <w:tcPr>
            <w:tcW w:w="900" w:type="dxa"/>
            <w:vAlign w:val="center"/>
          </w:tcPr>
          <w:p w14:paraId="1ADA1DDC" w14:textId="20895A7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3CB834FF" w14:textId="2651AFC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1.28]</w:t>
            </w:r>
          </w:p>
        </w:tc>
        <w:tc>
          <w:tcPr>
            <w:tcW w:w="900" w:type="dxa"/>
            <w:vAlign w:val="center"/>
          </w:tcPr>
          <w:p w14:paraId="01D5FDB2" w14:textId="5A29F2C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30" w:type="dxa"/>
            <w:vAlign w:val="center"/>
          </w:tcPr>
          <w:p w14:paraId="09724E17" w14:textId="206E3F9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[0.60, 1.00]</w:t>
            </w:r>
          </w:p>
        </w:tc>
        <w:tc>
          <w:tcPr>
            <w:tcW w:w="900" w:type="dxa"/>
            <w:vAlign w:val="center"/>
          </w:tcPr>
          <w:p w14:paraId="012A7339" w14:textId="3F80177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710" w:type="dxa"/>
            <w:vAlign w:val="center"/>
          </w:tcPr>
          <w:p w14:paraId="5492F1EA" w14:textId="7A11E76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[0.02, 0.08]</w:t>
            </w:r>
          </w:p>
        </w:tc>
      </w:tr>
      <w:tr w:rsidR="00FD1D12" w14:paraId="219C14BB" w14:textId="77777777" w:rsidTr="000D7ADB">
        <w:tc>
          <w:tcPr>
            <w:tcW w:w="11975" w:type="dxa"/>
            <w:gridSpan w:val="10"/>
            <w:vAlign w:val="center"/>
          </w:tcPr>
          <w:p w14:paraId="0C07C84E" w14:textId="68AE1FC4" w:rsidR="00FD1D12" w:rsidRPr="00601CC7" w:rsidRDefault="00FD1D12" w:rsidP="00FD1D12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2126EF" w14:paraId="1B6077D1" w14:textId="77777777" w:rsidTr="000D7ADB">
        <w:tc>
          <w:tcPr>
            <w:tcW w:w="263" w:type="dxa"/>
            <w:vAlign w:val="center"/>
          </w:tcPr>
          <w:p w14:paraId="666338D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0787CB40" w14:textId="0FE0F195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0" w:type="dxa"/>
            <w:vAlign w:val="center"/>
          </w:tcPr>
          <w:p w14:paraId="7F8D0C7F" w14:textId="2514AC4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530" w:type="dxa"/>
            <w:vAlign w:val="center"/>
          </w:tcPr>
          <w:p w14:paraId="61255175" w14:textId="2520E47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0.16]</w:t>
            </w:r>
          </w:p>
        </w:tc>
        <w:tc>
          <w:tcPr>
            <w:tcW w:w="900" w:type="dxa"/>
            <w:vAlign w:val="center"/>
          </w:tcPr>
          <w:p w14:paraId="6FB2CFF1" w14:textId="7145240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440" w:type="dxa"/>
            <w:vAlign w:val="center"/>
          </w:tcPr>
          <w:p w14:paraId="39E0339B" w14:textId="642CB1F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1.27]</w:t>
            </w:r>
          </w:p>
        </w:tc>
        <w:tc>
          <w:tcPr>
            <w:tcW w:w="900" w:type="dxa"/>
            <w:vAlign w:val="center"/>
          </w:tcPr>
          <w:p w14:paraId="6928A03E" w14:textId="0171167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530" w:type="dxa"/>
            <w:vAlign w:val="center"/>
          </w:tcPr>
          <w:p w14:paraId="569849AE" w14:textId="012DBC5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[0.58, 0.96]</w:t>
            </w:r>
          </w:p>
        </w:tc>
        <w:tc>
          <w:tcPr>
            <w:tcW w:w="900" w:type="dxa"/>
            <w:vAlign w:val="center"/>
          </w:tcPr>
          <w:p w14:paraId="2B4F8C47" w14:textId="3F3F81D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710" w:type="dxa"/>
            <w:vAlign w:val="center"/>
          </w:tcPr>
          <w:p w14:paraId="25C54122" w14:textId="7F2538D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0.09]</w:t>
            </w:r>
          </w:p>
        </w:tc>
      </w:tr>
      <w:tr w:rsidR="002126EF" w14:paraId="18086CDE" w14:textId="77777777" w:rsidTr="000D7ADB">
        <w:tc>
          <w:tcPr>
            <w:tcW w:w="263" w:type="dxa"/>
            <w:vAlign w:val="center"/>
          </w:tcPr>
          <w:p w14:paraId="5EE144D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031A1977" w14:textId="07CDF73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0" w:type="dxa"/>
            <w:vAlign w:val="center"/>
          </w:tcPr>
          <w:p w14:paraId="1B4F904C" w14:textId="79E9D76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30" w:type="dxa"/>
            <w:vAlign w:val="center"/>
          </w:tcPr>
          <w:p w14:paraId="565F7194" w14:textId="1AF959A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0.18]</w:t>
            </w:r>
          </w:p>
        </w:tc>
        <w:tc>
          <w:tcPr>
            <w:tcW w:w="900" w:type="dxa"/>
            <w:vAlign w:val="center"/>
          </w:tcPr>
          <w:p w14:paraId="26950D90" w14:textId="56548D7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440" w:type="dxa"/>
            <w:vAlign w:val="center"/>
          </w:tcPr>
          <w:p w14:paraId="3F361C23" w14:textId="03F708D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1.07]</w:t>
            </w:r>
          </w:p>
        </w:tc>
        <w:tc>
          <w:tcPr>
            <w:tcW w:w="900" w:type="dxa"/>
            <w:vAlign w:val="center"/>
          </w:tcPr>
          <w:p w14:paraId="19E247DA" w14:textId="20C2ACC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530" w:type="dxa"/>
            <w:vAlign w:val="center"/>
          </w:tcPr>
          <w:p w14:paraId="18EB4792" w14:textId="1F5DD9E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1.29]</w:t>
            </w:r>
          </w:p>
        </w:tc>
        <w:tc>
          <w:tcPr>
            <w:tcW w:w="900" w:type="dxa"/>
            <w:vAlign w:val="center"/>
          </w:tcPr>
          <w:p w14:paraId="1525698F" w14:textId="3694A0A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710" w:type="dxa"/>
            <w:vAlign w:val="center"/>
          </w:tcPr>
          <w:p w14:paraId="574F4B4B" w14:textId="7140C06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[-0.06, -0.01]</w:t>
            </w:r>
          </w:p>
        </w:tc>
      </w:tr>
      <w:tr w:rsidR="002126EF" w14:paraId="781A16FA" w14:textId="77777777" w:rsidTr="000D7ADB">
        <w:tc>
          <w:tcPr>
            <w:tcW w:w="263" w:type="dxa"/>
            <w:vAlign w:val="center"/>
          </w:tcPr>
          <w:p w14:paraId="1645345A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77F620E8" w14:textId="7BC868C9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0" w:type="dxa"/>
            <w:vAlign w:val="center"/>
          </w:tcPr>
          <w:p w14:paraId="385957AC" w14:textId="6AF14BF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530" w:type="dxa"/>
            <w:vAlign w:val="center"/>
          </w:tcPr>
          <w:p w14:paraId="568530D5" w14:textId="45FCE71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[0.01, 0.23]</w:t>
            </w:r>
          </w:p>
        </w:tc>
        <w:tc>
          <w:tcPr>
            <w:tcW w:w="900" w:type="dxa"/>
            <w:vAlign w:val="center"/>
          </w:tcPr>
          <w:p w14:paraId="4EAF42EE" w14:textId="78D0E24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34A77F5A" w14:textId="403121E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1.19]</w:t>
            </w:r>
          </w:p>
        </w:tc>
        <w:tc>
          <w:tcPr>
            <w:tcW w:w="900" w:type="dxa"/>
            <w:vAlign w:val="center"/>
          </w:tcPr>
          <w:p w14:paraId="18CD5FD6" w14:textId="7B9654B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530" w:type="dxa"/>
            <w:vAlign w:val="center"/>
          </w:tcPr>
          <w:p w14:paraId="19E25ACE" w14:textId="29E47B9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[0.72, 1.17]</w:t>
            </w:r>
          </w:p>
        </w:tc>
        <w:tc>
          <w:tcPr>
            <w:tcW w:w="900" w:type="dxa"/>
            <w:vAlign w:val="center"/>
          </w:tcPr>
          <w:p w14:paraId="1BC23DF2" w14:textId="0451708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vAlign w:val="center"/>
          </w:tcPr>
          <w:p w14:paraId="05CF2DBB" w14:textId="4F4D9C9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0.04]</w:t>
            </w:r>
          </w:p>
        </w:tc>
      </w:tr>
      <w:tr w:rsidR="002126EF" w14:paraId="22571E3B" w14:textId="77777777" w:rsidTr="000D7ADB">
        <w:tc>
          <w:tcPr>
            <w:tcW w:w="263" w:type="dxa"/>
            <w:vAlign w:val="center"/>
          </w:tcPr>
          <w:p w14:paraId="1BF06FEE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7202C1B8" w14:textId="78EB3CA6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990" w:type="dxa"/>
            <w:vAlign w:val="center"/>
          </w:tcPr>
          <w:p w14:paraId="6ECE9BE3" w14:textId="123AA14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1530" w:type="dxa"/>
            <w:vAlign w:val="center"/>
          </w:tcPr>
          <w:p w14:paraId="073F50F9" w14:textId="6E4A93B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[-0.38, -0.17]</w:t>
            </w:r>
          </w:p>
        </w:tc>
        <w:tc>
          <w:tcPr>
            <w:tcW w:w="900" w:type="dxa"/>
            <w:vAlign w:val="center"/>
          </w:tcPr>
          <w:p w14:paraId="23121D87" w14:textId="788E303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440" w:type="dxa"/>
            <w:vAlign w:val="center"/>
          </w:tcPr>
          <w:p w14:paraId="090378F2" w14:textId="08FF1F3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1.06]</w:t>
            </w:r>
          </w:p>
        </w:tc>
        <w:tc>
          <w:tcPr>
            <w:tcW w:w="900" w:type="dxa"/>
            <w:vAlign w:val="center"/>
          </w:tcPr>
          <w:p w14:paraId="65439887" w14:textId="3DF6C7F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530" w:type="dxa"/>
            <w:vAlign w:val="center"/>
          </w:tcPr>
          <w:p w14:paraId="6D3F7138" w14:textId="0A74961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[1.15, 1.92]</w:t>
            </w:r>
          </w:p>
        </w:tc>
        <w:tc>
          <w:tcPr>
            <w:tcW w:w="900" w:type="dxa"/>
            <w:vAlign w:val="center"/>
          </w:tcPr>
          <w:p w14:paraId="35E76D0D" w14:textId="2F506D1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0A4F615F" w14:textId="29DA001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0.02]</w:t>
            </w:r>
          </w:p>
        </w:tc>
      </w:tr>
      <w:tr w:rsidR="002126EF" w14:paraId="1ED0D6E3" w14:textId="77777777" w:rsidTr="000D7ADB">
        <w:tc>
          <w:tcPr>
            <w:tcW w:w="263" w:type="dxa"/>
            <w:vAlign w:val="center"/>
          </w:tcPr>
          <w:p w14:paraId="032F7110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4E112C0F" w14:textId="1A4C7A21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990" w:type="dxa"/>
            <w:vAlign w:val="center"/>
          </w:tcPr>
          <w:p w14:paraId="03D40C9A" w14:textId="3E1182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530" w:type="dxa"/>
            <w:vAlign w:val="center"/>
          </w:tcPr>
          <w:p w14:paraId="78F42F8E" w14:textId="40C0FEC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[-0.20, 0.00]</w:t>
            </w:r>
          </w:p>
        </w:tc>
        <w:tc>
          <w:tcPr>
            <w:tcW w:w="900" w:type="dxa"/>
            <w:vAlign w:val="center"/>
          </w:tcPr>
          <w:p w14:paraId="4AD162F5" w14:textId="3315BC2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440" w:type="dxa"/>
            <w:vAlign w:val="center"/>
          </w:tcPr>
          <w:p w14:paraId="5DCE1AF5" w14:textId="4290FA4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1.25]</w:t>
            </w:r>
          </w:p>
        </w:tc>
        <w:tc>
          <w:tcPr>
            <w:tcW w:w="900" w:type="dxa"/>
            <w:vAlign w:val="center"/>
          </w:tcPr>
          <w:p w14:paraId="46ED0D8F" w14:textId="4E51F96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530" w:type="dxa"/>
            <w:vAlign w:val="center"/>
          </w:tcPr>
          <w:p w14:paraId="0F2DF7A6" w14:textId="581B5EE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[0.66, 1.10]</w:t>
            </w:r>
          </w:p>
        </w:tc>
        <w:tc>
          <w:tcPr>
            <w:tcW w:w="900" w:type="dxa"/>
            <w:vAlign w:val="center"/>
          </w:tcPr>
          <w:p w14:paraId="718266D4" w14:textId="7925FA4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32AFD6D1" w14:textId="02F0FEE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0.04]</w:t>
            </w:r>
          </w:p>
        </w:tc>
      </w:tr>
      <w:tr w:rsidR="00FD1D12" w14:paraId="04857D3E" w14:textId="77777777" w:rsidTr="000D7ADB">
        <w:tc>
          <w:tcPr>
            <w:tcW w:w="11975" w:type="dxa"/>
            <w:gridSpan w:val="10"/>
            <w:vAlign w:val="center"/>
          </w:tcPr>
          <w:p w14:paraId="7DECE7CC" w14:textId="753953F3" w:rsidR="00FD1D12" w:rsidRPr="00601CC7" w:rsidRDefault="00FD1D12" w:rsidP="00FD1D12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2126EF" w14:paraId="7C68DE5C" w14:textId="77777777" w:rsidTr="000D7ADB">
        <w:tc>
          <w:tcPr>
            <w:tcW w:w="263" w:type="dxa"/>
            <w:vAlign w:val="center"/>
          </w:tcPr>
          <w:p w14:paraId="444FF95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4B1D02BA" w14:textId="04ED5A78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90" w:type="dxa"/>
            <w:vAlign w:val="center"/>
          </w:tcPr>
          <w:p w14:paraId="32FE7309" w14:textId="2D4E10A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530" w:type="dxa"/>
            <w:vAlign w:val="center"/>
          </w:tcPr>
          <w:p w14:paraId="668FF576" w14:textId="26E284A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[0.17, 0.25]</w:t>
            </w:r>
          </w:p>
        </w:tc>
        <w:tc>
          <w:tcPr>
            <w:tcW w:w="900" w:type="dxa"/>
            <w:vAlign w:val="center"/>
          </w:tcPr>
          <w:p w14:paraId="3BC89DDD" w14:textId="5B7E4B1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40" w:type="dxa"/>
            <w:vAlign w:val="center"/>
          </w:tcPr>
          <w:p w14:paraId="1A5CF3A4" w14:textId="0EB740A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1.25]</w:t>
            </w:r>
          </w:p>
        </w:tc>
        <w:tc>
          <w:tcPr>
            <w:tcW w:w="900" w:type="dxa"/>
            <w:vAlign w:val="center"/>
          </w:tcPr>
          <w:p w14:paraId="7AFB9192" w14:textId="5A8D1A5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30" w:type="dxa"/>
            <w:vAlign w:val="center"/>
          </w:tcPr>
          <w:p w14:paraId="200C9AAF" w14:textId="00FD2BC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[1.06, 1.30]</w:t>
            </w:r>
          </w:p>
        </w:tc>
        <w:tc>
          <w:tcPr>
            <w:tcW w:w="900" w:type="dxa"/>
            <w:vAlign w:val="center"/>
          </w:tcPr>
          <w:p w14:paraId="1E96DCCE" w14:textId="3A79E98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vAlign w:val="center"/>
          </w:tcPr>
          <w:p w14:paraId="1CA18B47" w14:textId="4CA57D0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[0.03, 0.05]</w:t>
            </w:r>
          </w:p>
        </w:tc>
      </w:tr>
      <w:tr w:rsidR="002126EF" w14:paraId="32DA881E" w14:textId="77777777" w:rsidTr="000D7ADB">
        <w:tc>
          <w:tcPr>
            <w:tcW w:w="263" w:type="dxa"/>
            <w:vAlign w:val="center"/>
          </w:tcPr>
          <w:p w14:paraId="050E6802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14B8D5C4" w14:textId="63EE43C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90" w:type="dxa"/>
            <w:vAlign w:val="center"/>
          </w:tcPr>
          <w:p w14:paraId="11ED8D28" w14:textId="5B06EEC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530" w:type="dxa"/>
            <w:vAlign w:val="center"/>
          </w:tcPr>
          <w:p w14:paraId="614CFFE9" w14:textId="34031D6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[0.48, 0.90]</w:t>
            </w:r>
          </w:p>
        </w:tc>
        <w:tc>
          <w:tcPr>
            <w:tcW w:w="900" w:type="dxa"/>
            <w:vAlign w:val="center"/>
          </w:tcPr>
          <w:p w14:paraId="62027951" w14:textId="7919603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440" w:type="dxa"/>
            <w:vAlign w:val="center"/>
          </w:tcPr>
          <w:p w14:paraId="13F4F2F1" w14:textId="5D8D88F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1.71]</w:t>
            </w:r>
          </w:p>
        </w:tc>
        <w:tc>
          <w:tcPr>
            <w:tcW w:w="900" w:type="dxa"/>
            <w:vAlign w:val="center"/>
          </w:tcPr>
          <w:p w14:paraId="3718CB36" w14:textId="19CBEA7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0" w:type="dxa"/>
            <w:vAlign w:val="center"/>
          </w:tcPr>
          <w:p w14:paraId="4D38B148" w14:textId="3EEE60F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[0.74, 2.00]</w:t>
            </w:r>
          </w:p>
        </w:tc>
        <w:tc>
          <w:tcPr>
            <w:tcW w:w="900" w:type="dxa"/>
            <w:vAlign w:val="center"/>
          </w:tcPr>
          <w:p w14:paraId="12F5E8C2" w14:textId="5A0AFB7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710" w:type="dxa"/>
            <w:vAlign w:val="center"/>
          </w:tcPr>
          <w:p w14:paraId="7EEF0688" w14:textId="725DB0E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[-0.10, 0.01]</w:t>
            </w:r>
          </w:p>
        </w:tc>
      </w:tr>
      <w:tr w:rsidR="002126EF" w14:paraId="244F818B" w14:textId="77777777" w:rsidTr="000D7ADB">
        <w:tc>
          <w:tcPr>
            <w:tcW w:w="263" w:type="dxa"/>
            <w:vAlign w:val="center"/>
          </w:tcPr>
          <w:p w14:paraId="5E2758C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26856665" w14:textId="42CEC348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90" w:type="dxa"/>
            <w:vAlign w:val="center"/>
          </w:tcPr>
          <w:p w14:paraId="66B5E896" w14:textId="768C2C2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1530" w:type="dxa"/>
            <w:vAlign w:val="center"/>
          </w:tcPr>
          <w:p w14:paraId="6BA8AFA9" w14:textId="7A87647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[-0.37, -0.13]</w:t>
            </w:r>
          </w:p>
        </w:tc>
        <w:tc>
          <w:tcPr>
            <w:tcW w:w="900" w:type="dxa"/>
            <w:vAlign w:val="center"/>
          </w:tcPr>
          <w:p w14:paraId="4167D92F" w14:textId="6F86923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440" w:type="dxa"/>
            <w:vAlign w:val="center"/>
          </w:tcPr>
          <w:p w14:paraId="4803C467" w14:textId="08F815F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[0.68, 0.91]</w:t>
            </w:r>
          </w:p>
        </w:tc>
        <w:tc>
          <w:tcPr>
            <w:tcW w:w="900" w:type="dxa"/>
            <w:vAlign w:val="center"/>
          </w:tcPr>
          <w:p w14:paraId="53928593" w14:textId="3695891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530" w:type="dxa"/>
            <w:vAlign w:val="center"/>
          </w:tcPr>
          <w:p w14:paraId="371B304B" w14:textId="5B86843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1.79]</w:t>
            </w:r>
          </w:p>
        </w:tc>
        <w:tc>
          <w:tcPr>
            <w:tcW w:w="900" w:type="dxa"/>
            <w:vAlign w:val="center"/>
          </w:tcPr>
          <w:p w14:paraId="2918898F" w14:textId="6BA23C7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710" w:type="dxa"/>
            <w:vAlign w:val="center"/>
          </w:tcPr>
          <w:p w14:paraId="2D620466" w14:textId="19EE9F3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[-0.10, -0.03]</w:t>
            </w:r>
          </w:p>
        </w:tc>
      </w:tr>
      <w:tr w:rsidR="002126EF" w14:paraId="50DF3DAE" w14:textId="77777777" w:rsidTr="000D7ADB">
        <w:tc>
          <w:tcPr>
            <w:tcW w:w="263" w:type="dxa"/>
            <w:vAlign w:val="center"/>
          </w:tcPr>
          <w:p w14:paraId="192965B9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643034D5" w14:textId="0A9A2DB6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90" w:type="dxa"/>
            <w:vAlign w:val="center"/>
          </w:tcPr>
          <w:p w14:paraId="2867CC49" w14:textId="3725B9A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30" w:type="dxa"/>
            <w:vAlign w:val="center"/>
          </w:tcPr>
          <w:p w14:paraId="3114DE7E" w14:textId="3D4F9A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[0.04, 0.11]</w:t>
            </w:r>
          </w:p>
        </w:tc>
        <w:tc>
          <w:tcPr>
            <w:tcW w:w="900" w:type="dxa"/>
            <w:vAlign w:val="center"/>
          </w:tcPr>
          <w:p w14:paraId="08A856AD" w14:textId="6B5C231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440" w:type="dxa"/>
            <w:vAlign w:val="center"/>
          </w:tcPr>
          <w:p w14:paraId="3D11E897" w14:textId="69CFD23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1.09]</w:t>
            </w:r>
          </w:p>
        </w:tc>
        <w:tc>
          <w:tcPr>
            <w:tcW w:w="900" w:type="dxa"/>
            <w:vAlign w:val="center"/>
          </w:tcPr>
          <w:p w14:paraId="7314B61B" w14:textId="745BF3B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530" w:type="dxa"/>
            <w:vAlign w:val="center"/>
          </w:tcPr>
          <w:p w14:paraId="7C9B0E0F" w14:textId="2DA997C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1.21]</w:t>
            </w:r>
          </w:p>
        </w:tc>
        <w:tc>
          <w:tcPr>
            <w:tcW w:w="900" w:type="dxa"/>
            <w:vAlign w:val="center"/>
          </w:tcPr>
          <w:p w14:paraId="63775726" w14:textId="5DACEDF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745736D3" w14:textId="7292B9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0.01]</w:t>
            </w:r>
          </w:p>
        </w:tc>
      </w:tr>
      <w:tr w:rsidR="002126EF" w14:paraId="2EF370C9" w14:textId="77777777" w:rsidTr="000D7ADB">
        <w:tc>
          <w:tcPr>
            <w:tcW w:w="263" w:type="dxa"/>
            <w:vAlign w:val="center"/>
          </w:tcPr>
          <w:p w14:paraId="1F4E0DF6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107A505D" w14:textId="217ADC2B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90" w:type="dxa"/>
            <w:vAlign w:val="center"/>
          </w:tcPr>
          <w:p w14:paraId="3F69C9E4" w14:textId="31D4C3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530" w:type="dxa"/>
            <w:vAlign w:val="center"/>
          </w:tcPr>
          <w:p w14:paraId="5872FBF4" w14:textId="4A4ABE2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[-0.12, -0.01]</w:t>
            </w:r>
          </w:p>
        </w:tc>
        <w:tc>
          <w:tcPr>
            <w:tcW w:w="900" w:type="dxa"/>
            <w:vAlign w:val="center"/>
          </w:tcPr>
          <w:p w14:paraId="4E38AE76" w14:textId="311F9EC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14:paraId="6F89B124" w14:textId="06437DF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1.08]</w:t>
            </w:r>
          </w:p>
        </w:tc>
        <w:tc>
          <w:tcPr>
            <w:tcW w:w="900" w:type="dxa"/>
            <w:vAlign w:val="center"/>
          </w:tcPr>
          <w:p w14:paraId="105DAED6" w14:textId="71A2677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530" w:type="dxa"/>
            <w:vAlign w:val="center"/>
          </w:tcPr>
          <w:p w14:paraId="75090BD9" w14:textId="7339ECE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1.41]</w:t>
            </w:r>
          </w:p>
        </w:tc>
        <w:tc>
          <w:tcPr>
            <w:tcW w:w="900" w:type="dxa"/>
            <w:vAlign w:val="center"/>
          </w:tcPr>
          <w:p w14:paraId="7718884D" w14:textId="358BEA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0331F793" w14:textId="6CB4E01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[-0.01, 0.02]</w:t>
            </w:r>
          </w:p>
        </w:tc>
      </w:tr>
      <w:tr w:rsidR="002126EF" w14:paraId="6049C92B" w14:textId="77777777" w:rsidTr="000D7ADB">
        <w:tc>
          <w:tcPr>
            <w:tcW w:w="263" w:type="dxa"/>
            <w:vAlign w:val="center"/>
          </w:tcPr>
          <w:p w14:paraId="4C3A9335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7E2E2DF8" w14:textId="6CB5E31C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90" w:type="dxa"/>
            <w:vAlign w:val="center"/>
          </w:tcPr>
          <w:p w14:paraId="4CA67B81" w14:textId="306CE8F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530" w:type="dxa"/>
            <w:vAlign w:val="center"/>
          </w:tcPr>
          <w:p w14:paraId="29DCD9CF" w14:textId="5D32BBB9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[-0.06, 0.18]</w:t>
            </w:r>
          </w:p>
        </w:tc>
        <w:tc>
          <w:tcPr>
            <w:tcW w:w="900" w:type="dxa"/>
            <w:vAlign w:val="center"/>
          </w:tcPr>
          <w:p w14:paraId="189C9ACA" w14:textId="283FC13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40" w:type="dxa"/>
            <w:vAlign w:val="center"/>
          </w:tcPr>
          <w:p w14:paraId="4AEB00E3" w14:textId="1644F53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1.00]</w:t>
            </w:r>
          </w:p>
        </w:tc>
        <w:tc>
          <w:tcPr>
            <w:tcW w:w="900" w:type="dxa"/>
            <w:vAlign w:val="center"/>
          </w:tcPr>
          <w:p w14:paraId="348DE593" w14:textId="1BAD89F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30" w:type="dxa"/>
            <w:vAlign w:val="center"/>
          </w:tcPr>
          <w:p w14:paraId="42ACFB77" w14:textId="720F1CB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1.41]</w:t>
            </w:r>
          </w:p>
        </w:tc>
        <w:tc>
          <w:tcPr>
            <w:tcW w:w="900" w:type="dxa"/>
            <w:vAlign w:val="center"/>
          </w:tcPr>
          <w:p w14:paraId="0137CD84" w14:textId="3C715F2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vAlign w:val="center"/>
          </w:tcPr>
          <w:p w14:paraId="54D3E6CA" w14:textId="18125012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0.03]</w:t>
            </w:r>
          </w:p>
        </w:tc>
      </w:tr>
      <w:tr w:rsidR="002126EF" w14:paraId="29B0853B" w14:textId="77777777" w:rsidTr="000D7ADB">
        <w:tc>
          <w:tcPr>
            <w:tcW w:w="263" w:type="dxa"/>
            <w:vAlign w:val="center"/>
          </w:tcPr>
          <w:p w14:paraId="09B7709C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5D67B90F" w14:textId="7D5DAE78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90" w:type="dxa"/>
            <w:vAlign w:val="center"/>
          </w:tcPr>
          <w:p w14:paraId="6F334A9D" w14:textId="7E58A08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530" w:type="dxa"/>
            <w:vAlign w:val="center"/>
          </w:tcPr>
          <w:p w14:paraId="1DC264E5" w14:textId="2913C36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[0.08, 0.33]</w:t>
            </w:r>
          </w:p>
        </w:tc>
        <w:tc>
          <w:tcPr>
            <w:tcW w:w="900" w:type="dxa"/>
            <w:vAlign w:val="center"/>
          </w:tcPr>
          <w:p w14:paraId="45A56268" w14:textId="5DDD03B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vAlign w:val="center"/>
          </w:tcPr>
          <w:p w14:paraId="74BD18FA" w14:textId="2496DEB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1.23]</w:t>
            </w:r>
          </w:p>
        </w:tc>
        <w:tc>
          <w:tcPr>
            <w:tcW w:w="900" w:type="dxa"/>
            <w:vAlign w:val="center"/>
          </w:tcPr>
          <w:p w14:paraId="15742FED" w14:textId="237B4F9B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30" w:type="dxa"/>
            <w:vAlign w:val="center"/>
          </w:tcPr>
          <w:p w14:paraId="255F4960" w14:textId="25FC88F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[0.43, 0.81]</w:t>
            </w:r>
          </w:p>
        </w:tc>
        <w:tc>
          <w:tcPr>
            <w:tcW w:w="900" w:type="dxa"/>
            <w:vAlign w:val="center"/>
          </w:tcPr>
          <w:p w14:paraId="538EBD24" w14:textId="414995C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25FB030B" w14:textId="0CB9A75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[-0.03, 0.05]</w:t>
            </w:r>
          </w:p>
        </w:tc>
      </w:tr>
      <w:tr w:rsidR="002126EF" w14:paraId="3C71384E" w14:textId="77777777" w:rsidTr="000D7ADB">
        <w:tc>
          <w:tcPr>
            <w:tcW w:w="263" w:type="dxa"/>
            <w:vAlign w:val="center"/>
          </w:tcPr>
          <w:p w14:paraId="73F3DFCE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6DDDC497" w14:textId="77FD18ED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90" w:type="dxa"/>
            <w:vAlign w:val="center"/>
          </w:tcPr>
          <w:p w14:paraId="6FCBBE47" w14:textId="763BDDD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530" w:type="dxa"/>
            <w:vAlign w:val="center"/>
          </w:tcPr>
          <w:p w14:paraId="764F9982" w14:textId="71BB883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0.36]</w:t>
            </w:r>
          </w:p>
        </w:tc>
        <w:tc>
          <w:tcPr>
            <w:tcW w:w="900" w:type="dxa"/>
            <w:vAlign w:val="center"/>
          </w:tcPr>
          <w:p w14:paraId="66C109D5" w14:textId="5058AFC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40" w:type="dxa"/>
            <w:vAlign w:val="center"/>
          </w:tcPr>
          <w:p w14:paraId="16A32917" w14:textId="147B1C9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1.32]</w:t>
            </w:r>
          </w:p>
        </w:tc>
        <w:tc>
          <w:tcPr>
            <w:tcW w:w="900" w:type="dxa"/>
            <w:vAlign w:val="center"/>
          </w:tcPr>
          <w:p w14:paraId="0C6C22BD" w14:textId="68306D0E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530" w:type="dxa"/>
            <w:vAlign w:val="center"/>
          </w:tcPr>
          <w:p w14:paraId="2B7D55CC" w14:textId="0B9DF70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[0.45, 1.21]</w:t>
            </w:r>
          </w:p>
        </w:tc>
        <w:tc>
          <w:tcPr>
            <w:tcW w:w="900" w:type="dxa"/>
            <w:vAlign w:val="center"/>
          </w:tcPr>
          <w:p w14:paraId="0251423D" w14:textId="028C2DDF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vAlign w:val="center"/>
          </w:tcPr>
          <w:p w14:paraId="0266CA72" w14:textId="60D9A7E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[-0.04, 0.06]</w:t>
            </w:r>
          </w:p>
        </w:tc>
      </w:tr>
      <w:tr w:rsidR="002126EF" w14:paraId="2893AF83" w14:textId="77777777" w:rsidTr="000D7ADB">
        <w:tc>
          <w:tcPr>
            <w:tcW w:w="263" w:type="dxa"/>
            <w:vAlign w:val="center"/>
          </w:tcPr>
          <w:p w14:paraId="5E89DE59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vAlign w:val="center"/>
          </w:tcPr>
          <w:p w14:paraId="6A23E29B" w14:textId="2658D7F6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90" w:type="dxa"/>
            <w:vAlign w:val="center"/>
          </w:tcPr>
          <w:p w14:paraId="7DB9522F" w14:textId="42661F91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530" w:type="dxa"/>
            <w:vAlign w:val="center"/>
          </w:tcPr>
          <w:p w14:paraId="4992DB45" w14:textId="62D5D95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[-0.15, 0.23]</w:t>
            </w:r>
          </w:p>
        </w:tc>
        <w:tc>
          <w:tcPr>
            <w:tcW w:w="900" w:type="dxa"/>
            <w:vAlign w:val="center"/>
          </w:tcPr>
          <w:p w14:paraId="21F2CC32" w14:textId="4A539EDA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440" w:type="dxa"/>
            <w:vAlign w:val="center"/>
          </w:tcPr>
          <w:p w14:paraId="7A9063BE" w14:textId="38A7C727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1.27]</w:t>
            </w:r>
          </w:p>
        </w:tc>
        <w:tc>
          <w:tcPr>
            <w:tcW w:w="900" w:type="dxa"/>
            <w:vAlign w:val="center"/>
          </w:tcPr>
          <w:p w14:paraId="104F581A" w14:textId="0A712153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530" w:type="dxa"/>
            <w:vAlign w:val="center"/>
          </w:tcPr>
          <w:p w14:paraId="4EF39C76" w14:textId="054F762C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[0.76, 2.01]</w:t>
            </w:r>
          </w:p>
        </w:tc>
        <w:tc>
          <w:tcPr>
            <w:tcW w:w="900" w:type="dxa"/>
            <w:vAlign w:val="center"/>
          </w:tcPr>
          <w:p w14:paraId="72C62B7D" w14:textId="2F98F076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vAlign w:val="center"/>
          </w:tcPr>
          <w:p w14:paraId="377F4555" w14:textId="52B44BF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[-0.05, 0.06]</w:t>
            </w:r>
          </w:p>
        </w:tc>
      </w:tr>
      <w:tr w:rsidR="002126EF" w14:paraId="57299F1F" w14:textId="77777777" w:rsidTr="000D7ADB">
        <w:tc>
          <w:tcPr>
            <w:tcW w:w="263" w:type="dxa"/>
            <w:tcBorders>
              <w:bottom w:val="single" w:sz="4" w:space="0" w:color="auto"/>
            </w:tcBorders>
            <w:vAlign w:val="center"/>
          </w:tcPr>
          <w:p w14:paraId="44C10211" w14:textId="77777777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3B7918F9" w14:textId="77853B89" w:rsidR="002126EF" w:rsidRPr="00601CC7" w:rsidRDefault="002126EF" w:rsidP="002126E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601C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FBFD748" w14:textId="40FEB18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DB2C24A" w14:textId="05ED24E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[0.21, 0.29]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DD4889D" w14:textId="7776D4C8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89F96D" w14:textId="0D05BA20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1.10]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132B752" w14:textId="41A414CD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1AF8DC4" w14:textId="094D76F4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1.06]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6DE9543" w14:textId="56B92B2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410E4E3" w14:textId="0C3F5755" w:rsidR="002126EF" w:rsidRPr="00601CC7" w:rsidRDefault="002126EF" w:rsidP="002126E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[-0.02, 0.00]</w:t>
            </w:r>
          </w:p>
        </w:tc>
      </w:tr>
      <w:tr w:rsidR="003A371B" w14:paraId="5A3C590F" w14:textId="77777777" w:rsidTr="000D7ADB">
        <w:tc>
          <w:tcPr>
            <w:tcW w:w="11975" w:type="dxa"/>
            <w:gridSpan w:val="10"/>
            <w:tcBorders>
              <w:top w:val="single" w:sz="4" w:space="0" w:color="auto"/>
            </w:tcBorders>
          </w:tcPr>
          <w:p w14:paraId="7B1470E7" w14:textId="3A2B7C58" w:rsidR="003A371B" w:rsidRPr="00EC0049" w:rsidRDefault="00C225F9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regression coefficient.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Pos. Affect = positive affect. Mom age = mom age at birth of child. Gestation time = weeks that mother was pregnant with child. Substance use = if mother reported any substance use during pregnancy. Mom </w:t>
            </w:r>
            <w:proofErr w:type="spellStart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 w:rsidRPr="00C225F9"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either do not contain 1.00 (for </w:t>
            </w:r>
            <w:r w:rsidRPr="00C225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 w:rsidRPr="00C225F9">
              <w:rPr>
                <w:rFonts w:ascii="Times New Roman" w:hAnsi="Times New Roman" w:cs="Times New Roman"/>
                <w:sz w:val="22"/>
                <w:szCs w:val="22"/>
              </w:rPr>
              <w:t>s) or do not contain 0.00 (for regression coefficients). Results are from models with covariates.</w:t>
            </w:r>
            <w:r w:rsidR="00FD725A">
              <w:rPr>
                <w:rFonts w:ascii="Times New Roman" w:hAnsi="Times New Roman" w:cs="Times New Roman"/>
                <w:sz w:val="22"/>
                <w:szCs w:val="22"/>
              </w:rPr>
              <w:t xml:space="preserve"> All traits are standardized.</w:t>
            </w:r>
          </w:p>
        </w:tc>
      </w:tr>
    </w:tbl>
    <w:p w14:paraId="5E4CD738" w14:textId="44E95596" w:rsidR="00594C22" w:rsidRDefault="00594C2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68E7389" w14:textId="1A2552D2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509C99" w14:textId="231151F3" w:rsidR="00C225F9" w:rsidRDefault="00C225F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4E5E89" w14:textId="458D934C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58A92B" w14:textId="0E11AD3D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72FBD5F" w14:textId="5D80D8E6" w:rsidR="00717C3B" w:rsidRDefault="00717C3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30DE545" w14:textId="77777777" w:rsidR="00717C3B" w:rsidRDefault="00717C3B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711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63"/>
        <w:gridCol w:w="1902"/>
        <w:gridCol w:w="810"/>
        <w:gridCol w:w="1620"/>
        <w:gridCol w:w="900"/>
        <w:gridCol w:w="1620"/>
      </w:tblGrid>
      <w:tr w:rsidR="00B116BF" w14:paraId="49AB50B7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0681" w14:textId="6F695A60" w:rsidR="00B116BF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4a</w:t>
            </w:r>
          </w:p>
        </w:tc>
      </w:tr>
      <w:tr w:rsidR="00B116BF" w14:paraId="6604E057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9C55A" w14:textId="2825C787" w:rsidR="00B116BF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Individual Estimates from the Childhood Temperament-Only Models with Covariates for Civic Engagement Outcomes</w:t>
            </w:r>
          </w:p>
        </w:tc>
      </w:tr>
      <w:tr w:rsidR="00B116BF" w14:paraId="223C0405" w14:textId="77777777" w:rsidTr="00EF712D"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9C971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1B218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A057B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11373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</w:tr>
      <w:tr w:rsidR="00717C3B" w14:paraId="3DF1A7A6" w14:textId="77777777" w:rsidTr="00EC5375">
        <w:tc>
          <w:tcPr>
            <w:tcW w:w="2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1541A" w14:textId="536DFC91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422EA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C5110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E956C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73C6F" w14:textId="77777777" w:rsidR="00717C3B" w:rsidRPr="003A371B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B116BF" w14:paraId="523E8428" w14:textId="77777777" w:rsidTr="00EF712D">
        <w:trPr>
          <w:trHeight w:val="224"/>
        </w:trPr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9FC2" w14:textId="2A6CDB54" w:rsidR="00B116BF" w:rsidRPr="00A86993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B116BF" w14:paraId="663BE75A" w14:textId="77777777" w:rsidTr="00EF712D">
        <w:trPr>
          <w:trHeight w:val="224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7A05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DBFF" w14:textId="64381ABD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98BB" w14:textId="5D20466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28A1" w14:textId="4756F97A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[0.84, 1.11]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9B80" w14:textId="127BE95E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76CF" w14:textId="41A051D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1.16]</w:t>
            </w:r>
          </w:p>
        </w:tc>
      </w:tr>
      <w:tr w:rsidR="00B116BF" w14:paraId="50FBF87C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44E8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B509F" w14:textId="1BD1ED03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C385" w14:textId="078F47F6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A467" w14:textId="06F40518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CA27" w14:textId="33295D7E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FFA0" w14:textId="42BB9647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1.27]</w:t>
            </w:r>
          </w:p>
        </w:tc>
      </w:tr>
      <w:tr w:rsidR="00B116BF" w14:paraId="23CC6B6E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9DF6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DC4E" w14:textId="0C44CDBA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7295" w14:textId="07E384F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743A" w14:textId="18363229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1.09]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B474" w14:textId="0F7DD391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A8D3" w14:textId="1109AD5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1.87]</w:t>
            </w:r>
          </w:p>
        </w:tc>
      </w:tr>
      <w:tr w:rsidR="00B116BF" w14:paraId="6EBE10B5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2D28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3B56" w14:textId="5F523626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029FB" w14:textId="11A75EF7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76ED" w14:textId="6F89C47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A1593" w14:textId="205783A2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A7A13" w14:textId="320E3551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1.70]</w:t>
            </w:r>
          </w:p>
        </w:tc>
      </w:tr>
      <w:tr w:rsidR="00B116BF" w14:paraId="3BB5AEC1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E219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93C1" w14:textId="09553DEC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0F36" w14:textId="65472C27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31A7" w14:textId="1F0E0CF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1.17]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C5DD" w14:textId="07FF9F5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5BDE" w14:textId="009B4B4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[0.70, 1.23]</w:t>
            </w:r>
          </w:p>
        </w:tc>
      </w:tr>
      <w:tr w:rsidR="00B116BF" w14:paraId="62964725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FEF3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A8C25" w14:textId="625A830C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0F14" w14:textId="0CD59080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4F7B" w14:textId="5F593EEE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1.18]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FEAAA" w14:textId="35F0868D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5273" w14:textId="69BE0D7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1.62]</w:t>
            </w:r>
          </w:p>
        </w:tc>
      </w:tr>
      <w:tr w:rsidR="00B116BF" w14:paraId="29FC0CA5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49FB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FF79" w14:textId="6750C27D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7DE7" w14:textId="1EA256CD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E28E" w14:textId="7EE908A2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[1.11, 1.47]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D580B" w14:textId="26D24B8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A4DE" w14:textId="25194B46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1.37]</w:t>
            </w:r>
          </w:p>
        </w:tc>
      </w:tr>
      <w:tr w:rsidR="00B116BF" w14:paraId="08B9A52B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4B11" w14:textId="31B6F7D5" w:rsidR="00B116BF" w:rsidRPr="00A86993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B116BF" w14:paraId="7054F3D1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C138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4216" w14:textId="57ACC26D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F712" w14:textId="1709F674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5D68" w14:textId="68413ED3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3FF7" w14:textId="61B438C8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B0C3" w14:textId="624A4971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1.20]</w:t>
            </w:r>
          </w:p>
        </w:tc>
      </w:tr>
      <w:tr w:rsidR="00B116BF" w14:paraId="0CBA872D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4F14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7493" w14:textId="4A7DEB9B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92217" w14:textId="1496F49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9B67" w14:textId="7E31C5E7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[1.20, 2.07]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B075" w14:textId="56822916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6407" w14:textId="5A6F247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2.24]</w:t>
            </w:r>
          </w:p>
        </w:tc>
      </w:tr>
      <w:tr w:rsidR="00B116BF" w14:paraId="19A187BC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80C8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22D7" w14:textId="6DF3ECCA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47610" w14:textId="3A5A71A9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0321" w14:textId="07262C14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1.09]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CF1F" w14:textId="62928E2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B2B4" w14:textId="36978039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1.45]</w:t>
            </w:r>
          </w:p>
        </w:tc>
      </w:tr>
      <w:tr w:rsidR="00B116BF" w14:paraId="2819A13E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E6E0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0654" w14:textId="63C58A11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8E05" w14:textId="014D066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36ED" w14:textId="126ECBA2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E528" w14:textId="2FC107C4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1F2D" w14:textId="7621DC59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1.12]</w:t>
            </w:r>
          </w:p>
        </w:tc>
      </w:tr>
      <w:tr w:rsidR="00B116BF" w14:paraId="0BEBA456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B9F09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2277" w14:textId="6006421C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155C" w14:textId="66E8843A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3400" w14:textId="18656C98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1.11]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CC14" w14:textId="572E6BB7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DA35" w14:textId="03F7F541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[0.71, 1.06]</w:t>
            </w:r>
          </w:p>
        </w:tc>
      </w:tr>
      <w:tr w:rsidR="00B116BF" w14:paraId="0BB23C12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4158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BF75" w14:textId="3B3FC08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DA53" w14:textId="790A6D5E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86E82" w14:textId="08735AB9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1.29]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2839" w14:textId="687DACCA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F8FD" w14:textId="0C00D1D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1.55]</w:t>
            </w:r>
          </w:p>
        </w:tc>
      </w:tr>
      <w:tr w:rsidR="00B116BF" w14:paraId="14E5674D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7481E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8EF9" w14:textId="3412BE1F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CBC3" w14:textId="2707F6BC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0C17F" w14:textId="1E17B74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1.10]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EDD2" w14:textId="0D92CAAF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F4C1C" w14:textId="7CF73510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1.86]</w:t>
            </w:r>
          </w:p>
        </w:tc>
      </w:tr>
      <w:tr w:rsidR="00B116BF" w14:paraId="52955ED7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8C0E0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2B4A" w14:textId="01DBE3CC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8E87" w14:textId="1E478C55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97FF3" w14:textId="45F716F0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1.54]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E5BE0" w14:textId="7FE2C7A4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8EF8" w14:textId="5AD5EDD1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2.47]</w:t>
            </w:r>
          </w:p>
        </w:tc>
      </w:tr>
      <w:tr w:rsidR="00B116BF" w14:paraId="334EEA48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3FD0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E301" w14:textId="0F3319B9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19268" w14:textId="65756E6D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A48C4" w14:textId="3B3FBBA4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1.15]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66EC2" w14:textId="193F119C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BD01" w14:textId="67954E2B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[0.33, 1.23]</w:t>
            </w:r>
          </w:p>
        </w:tc>
      </w:tr>
      <w:tr w:rsidR="00B116BF" w14:paraId="5107BCAC" w14:textId="77777777" w:rsidTr="00EF712D"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E93EF" w14:textId="77777777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E387B" w14:textId="47BFB044" w:rsidR="00B116BF" w:rsidRPr="00A86993" w:rsidRDefault="00B116BF" w:rsidP="00A8699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A869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97584" w14:textId="6DF1029C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E1096" w14:textId="17D6491D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1.18]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F16D8" w14:textId="5C333A5A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C39D5" w14:textId="5BA31D5C" w:rsidR="00B116BF" w:rsidRPr="00A86993" w:rsidRDefault="00B116BF" w:rsidP="00A8699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1.23]</w:t>
            </w:r>
          </w:p>
        </w:tc>
      </w:tr>
      <w:tr w:rsidR="00B116BF" w14:paraId="5B5B62F8" w14:textId="77777777" w:rsidTr="00EF712D">
        <w:tc>
          <w:tcPr>
            <w:tcW w:w="71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8E664" w14:textId="7D9B099A" w:rsidR="00B116BF" w:rsidRPr="00A86993" w:rsidRDefault="00FD0D53" w:rsidP="00FD0D53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7CACF517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2437C8D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0DF72D" w14:textId="42335D89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98395F" w14:textId="77777777" w:rsidR="00381F1A" w:rsidRDefault="00381F1A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D05DE7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0AF379D" w14:textId="0634366B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C184DB0" w14:textId="6B690FDC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3B19AD2" w14:textId="0F8D3153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6A9F81F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55124D" w14:textId="51ABFE98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B9B49F" w14:textId="69530A2E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DF7DF89" w14:textId="694759E4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711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63"/>
        <w:gridCol w:w="1722"/>
        <w:gridCol w:w="900"/>
        <w:gridCol w:w="1620"/>
        <w:gridCol w:w="990"/>
        <w:gridCol w:w="1620"/>
      </w:tblGrid>
      <w:tr w:rsidR="00FD0D53" w14:paraId="39792224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1576" w14:textId="46B1FE1D" w:rsidR="00FD0D53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4b</w:t>
            </w:r>
          </w:p>
        </w:tc>
      </w:tr>
      <w:tr w:rsidR="00FD0D53" w14:paraId="12DD4AF5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1B018" w14:textId="5D1BF24F" w:rsidR="00FD0D53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Adult-Based</w:t>
            </w: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Personality</w:t>
            </w: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-Only Models with Covariates for Civic Engagement Outcomes</w:t>
            </w:r>
          </w:p>
        </w:tc>
      </w:tr>
      <w:tr w:rsidR="00B116BF" w14:paraId="56F4A50E" w14:textId="77777777" w:rsidTr="00EF712D"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7E5CC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7A8EF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8D342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D5D52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</w:tr>
      <w:tr w:rsidR="00717C3B" w14:paraId="32C43A43" w14:textId="77777777" w:rsidTr="00302457"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C6736" w14:textId="4E6A3368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404441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766F3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5635A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13CE7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B116BF" w14:paraId="7DF2966A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897F" w14:textId="0C0EBA09" w:rsidR="00B116BF" w:rsidRPr="00F0229B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B116BF" w14:paraId="2A6C92CD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44AD9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4C49" w14:textId="067A75C3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E34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641C" w14:textId="2C3843F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6CF8" w14:textId="4DE6798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[1.15, 1.32]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6E63" w14:textId="2017C0B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B563" w14:textId="1812CAD4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1.25]</w:t>
            </w:r>
          </w:p>
        </w:tc>
      </w:tr>
      <w:tr w:rsidR="00B116BF" w14:paraId="53C4BA73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8AA1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1941" w14:textId="58669037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E34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B97D" w14:textId="6F7FF48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D94F" w14:textId="7D30363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1.13]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90ED" w14:textId="37558E9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BD26" w14:textId="20AEC08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[0.96, 1.38]</w:t>
            </w:r>
          </w:p>
        </w:tc>
      </w:tr>
      <w:tr w:rsidR="00B116BF" w14:paraId="63ECDBAA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BE8B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C27F" w14:textId="29D79B9B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E34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6078" w14:textId="2A29185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CFBB" w14:textId="7D22D80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1.15]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27C1" w14:textId="0874638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E365" w14:textId="713029D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1.18]</w:t>
            </w:r>
          </w:p>
        </w:tc>
      </w:tr>
      <w:tr w:rsidR="00B116BF" w14:paraId="1AA45EF9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3EC1E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E8D4" w14:textId="7145E6E9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E34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F41F" w14:textId="0F29AFE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FA57" w14:textId="62709E9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[0.85, 0.98]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B478" w14:textId="691692F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649C5" w14:textId="2C32649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[0.87, 1.27]</w:t>
            </w:r>
          </w:p>
        </w:tc>
      </w:tr>
      <w:tr w:rsidR="00B116BF" w14:paraId="725F3F71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41C3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9E5F" w14:textId="3F34E96D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E34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75C2" w14:textId="3915800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565C0" w14:textId="355C395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1.14]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3B29" w14:textId="5491701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36785" w14:textId="10B2B1B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1.09]</w:t>
            </w:r>
          </w:p>
        </w:tc>
      </w:tr>
      <w:tr w:rsidR="00FD0D53" w14:paraId="181F3008" w14:textId="77777777" w:rsidTr="00EF712D">
        <w:tc>
          <w:tcPr>
            <w:tcW w:w="7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F8EC" w14:textId="2421F847" w:rsidR="00FD0D53" w:rsidRPr="00EF712D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B116BF" w14:paraId="2BA9C790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32CA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2137" w14:textId="702516A6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F1F1" w14:textId="2C4BCCE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7A2A" w14:textId="5482262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763A6" w14:textId="782A09F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6DD50" w14:textId="2BC8A304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[1.01, 1.14]</w:t>
            </w:r>
          </w:p>
        </w:tc>
      </w:tr>
      <w:tr w:rsidR="00B116BF" w14:paraId="6B00C92A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70AA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2204" w14:textId="4BCF1AE0" w:rsidR="00B116BF" w:rsidRPr="004A5DD4" w:rsidRDefault="00B116BF" w:rsidP="00F022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E1D2" w14:textId="28E9382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248E" w14:textId="161C7D4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[1.26, 1.67]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51BF" w14:textId="5DFDB97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F762" w14:textId="69C20E4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1.86]</w:t>
            </w:r>
          </w:p>
        </w:tc>
      </w:tr>
      <w:tr w:rsidR="00B116BF" w14:paraId="05DC8599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A320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3C4DD" w14:textId="6FB87062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1BA3" w14:textId="5A660FF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35BF" w14:textId="14ED54B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[0.83, 0.97]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D20D" w14:textId="6D50071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2BB0" w14:textId="103C909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[1.20, 1.96]</w:t>
            </w:r>
          </w:p>
        </w:tc>
      </w:tr>
      <w:tr w:rsidR="00B116BF" w14:paraId="4F48BBE1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E850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64BEE" w14:textId="02D3D23D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BE7DD" w14:textId="56C3891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F389" w14:textId="6684430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[1.02, 1.07]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9821" w14:textId="2111597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1D6CD" w14:textId="29E5B8E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1.04]</w:t>
            </w:r>
          </w:p>
        </w:tc>
      </w:tr>
      <w:tr w:rsidR="00B116BF" w14:paraId="2EA6819D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964F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19EE" w14:textId="795250A2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B95E" w14:textId="3BDE535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94B" w14:textId="4F9FA3C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[0.98, 1.05]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CCAF" w14:textId="31B5CD5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38A1" w14:textId="5E3CC47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1.04]</w:t>
            </w:r>
          </w:p>
        </w:tc>
      </w:tr>
      <w:tr w:rsidR="00B116BF" w14:paraId="62C18C93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24A0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D7A2" w14:textId="3838F5CC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1C98" w14:textId="7FF60E2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DCA4" w14:textId="312DE1F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1.04]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6F38" w14:textId="309D611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AA0E" w14:textId="732B8B4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1.31]</w:t>
            </w:r>
          </w:p>
        </w:tc>
      </w:tr>
      <w:tr w:rsidR="00B116BF" w14:paraId="441EC2F8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E15C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446DD" w14:textId="679521E8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47DA" w14:textId="4A6981E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5F8B" w14:textId="4237F80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[0.94, 1.10]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2402C" w14:textId="7F1B3D3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4A84E" w14:textId="6A8C71C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1.31]</w:t>
            </w:r>
          </w:p>
        </w:tc>
      </w:tr>
      <w:tr w:rsidR="00B116BF" w14:paraId="10431FC4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8918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583A" w14:textId="1AC6F49B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8250" w14:textId="4DF8969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F75B" w14:textId="5DEE3D1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1.47]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0BB1" w14:textId="6EACC82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15088" w14:textId="74F0F3F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1.28]</w:t>
            </w:r>
          </w:p>
        </w:tc>
      </w:tr>
      <w:tr w:rsidR="00B116BF" w14:paraId="0AA9C72B" w14:textId="77777777" w:rsidTr="00EF712D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66A35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56273" w14:textId="44297660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9E88" w14:textId="759C489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AF8E" w14:textId="2999542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[0.89, 1.16]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C6DC" w14:textId="2EE71D7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AB89" w14:textId="332EFAC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[0.46, 0.96]</w:t>
            </w:r>
          </w:p>
        </w:tc>
      </w:tr>
      <w:tr w:rsidR="00B116BF" w14:paraId="0488BE3C" w14:textId="77777777" w:rsidTr="00EF712D"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A686B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49E02" w14:textId="2B895A2B" w:rsidR="00B116BF" w:rsidRPr="00FE3456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4A5D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E9FB6" w14:textId="3E560ED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1D76A" w14:textId="38705F5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1.15]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1F698" w14:textId="5B765F5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DED14" w14:textId="09833A5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1.16]</w:t>
            </w:r>
          </w:p>
        </w:tc>
      </w:tr>
      <w:tr w:rsidR="00B116BF" w14:paraId="1AB27191" w14:textId="77777777" w:rsidTr="00EF712D">
        <w:trPr>
          <w:trHeight w:val="108"/>
        </w:trPr>
        <w:tc>
          <w:tcPr>
            <w:tcW w:w="71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772424" w14:textId="3FCC509B" w:rsidR="00B116BF" w:rsidRPr="00F0229B" w:rsidRDefault="00FD0D53" w:rsidP="00FD0D53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212F4540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D807ECB" w14:textId="77777777" w:rsidR="00691BA0" w:rsidRDefault="00691BA0" w:rsidP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5078D6" w14:textId="358D03B8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DD478BD" w14:textId="271FA967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4B2A26C" w14:textId="5B42FEB6" w:rsidR="00EF712D" w:rsidRDefault="00EF712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327578" w14:textId="0ED13EE9" w:rsidR="00717C3B" w:rsidRDefault="00717C3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C671A9C" w14:textId="77777777" w:rsidR="00717C3B" w:rsidRDefault="00717C3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34B55C" w14:textId="77777777" w:rsidR="00EF712D" w:rsidRDefault="00EF712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898E15" w14:textId="691C982A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2B64F7" w14:textId="77777777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50C03D" w14:textId="5EEEF010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F6BA7B8" w14:textId="000E0854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6220C2" w14:textId="108F8CB2" w:rsidR="00691BA0" w:rsidRDefault="00691BA0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702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63"/>
        <w:gridCol w:w="1632"/>
        <w:gridCol w:w="900"/>
        <w:gridCol w:w="1620"/>
        <w:gridCol w:w="990"/>
        <w:gridCol w:w="1620"/>
      </w:tblGrid>
      <w:tr w:rsidR="00FD0D53" w14:paraId="1DA5D721" w14:textId="77777777" w:rsidTr="00B80A61">
        <w:tc>
          <w:tcPr>
            <w:tcW w:w="70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0E9A" w14:textId="2DE321D2" w:rsidR="00FD0D53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3A371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4c</w:t>
            </w:r>
          </w:p>
        </w:tc>
      </w:tr>
      <w:tr w:rsidR="00FD0D53" w14:paraId="48F6DE23" w14:textId="77777777" w:rsidTr="00B80A61">
        <w:tc>
          <w:tcPr>
            <w:tcW w:w="70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DC5B8" w14:textId="771F1E7E" w:rsidR="00FD0D53" w:rsidRDefault="00FD0D53" w:rsidP="00FD0D5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Individual Estimates from the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Combined</w:t>
            </w:r>
            <w:r w:rsidRPr="00FD0D5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Models with Covariates for Civic Engagement Outcomes</w:t>
            </w:r>
          </w:p>
        </w:tc>
      </w:tr>
      <w:tr w:rsidR="00B116BF" w14:paraId="18062BC4" w14:textId="77777777" w:rsidTr="00B80A61"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9DDE7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2ABC8" w14:textId="77777777" w:rsidR="00B116BF" w:rsidRDefault="00B116BF" w:rsidP="00DC4CB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4C85C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74DCF" w14:textId="77777777" w:rsidR="00B116BF" w:rsidRDefault="00B116BF" w:rsidP="00DC4CB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</w:tr>
      <w:tr w:rsidR="00717C3B" w14:paraId="05566A4E" w14:textId="77777777" w:rsidTr="001971A5"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D4FF2" w14:textId="180E6BBC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0B8DA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0570A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7FE4A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326D6" w14:textId="77777777" w:rsidR="00717C3B" w:rsidRPr="000B2243" w:rsidRDefault="00717C3B" w:rsidP="00717C3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2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</w:p>
        </w:tc>
      </w:tr>
      <w:tr w:rsidR="00FD0D53" w14:paraId="7D19FE12" w14:textId="77777777" w:rsidTr="00B80A61">
        <w:trPr>
          <w:trHeight w:val="224"/>
        </w:trPr>
        <w:tc>
          <w:tcPr>
            <w:tcW w:w="70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6AC0" w14:textId="5B434DA7" w:rsidR="00FD0D53" w:rsidRPr="00F0229B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Temperament</w:t>
            </w:r>
          </w:p>
        </w:tc>
      </w:tr>
      <w:tr w:rsidR="00B116BF" w14:paraId="27E60304" w14:textId="77777777" w:rsidTr="00B80A61">
        <w:trPr>
          <w:trHeight w:val="224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DFC5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6541" w14:textId="75EA90CD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3C8B" w14:textId="241F2BC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5060" w14:textId="19846A8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[0.86, 1.13]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84F57" w14:textId="1D6FE05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75A0" w14:textId="452E76C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[0.62, 1.18]</w:t>
            </w:r>
          </w:p>
        </w:tc>
      </w:tr>
      <w:tr w:rsidR="00B116BF" w14:paraId="15306A2C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E8426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07B86" w14:textId="25E5686D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95BB" w14:textId="7F05BD1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D670" w14:textId="3FE0335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1.22]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66AB" w14:textId="200FD04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A21C" w14:textId="4AFE3A5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[0.63, 1.24]</w:t>
            </w:r>
          </w:p>
        </w:tc>
      </w:tr>
      <w:tr w:rsidR="00B116BF" w14:paraId="7776C2DD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E44F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B218" w14:textId="7D149DD6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1253F" w14:textId="277F205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DC9F" w14:textId="2307AE4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[0.81, 1.09]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879E" w14:textId="0E3AC92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99A8" w14:textId="189828A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[0.85, 1.93]</w:t>
            </w:r>
          </w:p>
        </w:tc>
      </w:tr>
      <w:tr w:rsidR="00B116BF" w14:paraId="17E7663C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871B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E32A" w14:textId="38F56145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47940" w14:textId="2A7180F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C98E3" w14:textId="5D27A04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1.06]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3A6B" w14:textId="36554C0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801AC" w14:textId="7E84E16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1.77]</w:t>
            </w:r>
          </w:p>
        </w:tc>
      </w:tr>
      <w:tr w:rsidR="00B116BF" w14:paraId="75DAB79C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DC1F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604F" w14:textId="20C93412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1A8BD" w14:textId="22B159C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4609" w14:textId="4943649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1.16]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85E9" w14:textId="07E8118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0FCA" w14:textId="4202E80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1.25]</w:t>
            </w:r>
          </w:p>
        </w:tc>
      </w:tr>
      <w:tr w:rsidR="00B116BF" w14:paraId="3BFC5FE9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CCE3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0BFC" w14:textId="52DBB6F0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B57E" w14:textId="1EAF8C8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A4851" w14:textId="28C607E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1.16]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FEFA" w14:textId="55429F8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AC77" w14:textId="32B73D2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[0.80, 1.54]</w:t>
            </w:r>
          </w:p>
        </w:tc>
      </w:tr>
      <w:tr w:rsidR="00B116BF" w14:paraId="36578725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350D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1188" w14:textId="489012A3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57822" w14:textId="3B82A4A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6F25" w14:textId="4749E9E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[1.09, 1.46]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9A2A" w14:textId="10D03B7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E7D1" w14:textId="00FB79F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1.42]</w:t>
            </w:r>
          </w:p>
        </w:tc>
      </w:tr>
      <w:tr w:rsidR="00FD0D53" w14:paraId="4594AAEB" w14:textId="77777777" w:rsidTr="00B80A61">
        <w:tc>
          <w:tcPr>
            <w:tcW w:w="70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D4CE" w14:textId="1DCFCDD3" w:rsidR="00FD0D53" w:rsidRPr="00F0229B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Personality</w:t>
            </w:r>
          </w:p>
        </w:tc>
      </w:tr>
      <w:tr w:rsidR="00B116BF" w14:paraId="154BAB0F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621F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8DF2F" w14:textId="29CB2E5E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D017" w14:textId="1BFE61D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C24F" w14:textId="2774BA8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1.33]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01885" w14:textId="3C6ADE5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970E8" w14:textId="42AC901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1.48]</w:t>
            </w:r>
          </w:p>
        </w:tc>
      </w:tr>
      <w:tr w:rsidR="00B116BF" w14:paraId="7272F8BB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08B7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09AE" w14:textId="6CBC7295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30B3" w14:textId="1BE4543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30B9" w14:textId="199A31B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[1.00, 1.35]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000D" w14:textId="1CC21A2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2BA34" w14:textId="58B4A9D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1.98]</w:t>
            </w:r>
          </w:p>
        </w:tc>
      </w:tr>
      <w:tr w:rsidR="00B116BF" w14:paraId="6194E75C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22DB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0E63" w14:textId="3B700FB3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DC35" w14:textId="3E5876D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BAD6" w14:textId="1C55023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[1.05, 1.40]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9EEE" w14:textId="07D3319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B53F" w14:textId="30E4647B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[0.77, 1.51]</w:t>
            </w:r>
          </w:p>
        </w:tc>
      </w:tr>
      <w:tr w:rsidR="00B116BF" w14:paraId="64A7C14D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A4F7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6AD3" w14:textId="713F1A9A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0B5B" w14:textId="48E8458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C4859" w14:textId="111E7BE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1.03]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05134" w14:textId="6932BE6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0DAF" w14:textId="25CA1CE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[0.69, 1.30]</w:t>
            </w:r>
          </w:p>
        </w:tc>
      </w:tr>
      <w:tr w:rsidR="00B116BF" w14:paraId="4167A12A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9771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962D" w14:textId="28670F09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2B2A" w14:textId="0614BE64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CFA" w14:textId="6B3BD50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[0.90, 1.20]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19D1" w14:textId="72D0A54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84D34" w14:textId="65AE55F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[0.42, 0.88]</w:t>
            </w:r>
          </w:p>
        </w:tc>
      </w:tr>
      <w:tr w:rsidR="00FD0D53" w14:paraId="5D54736F" w14:textId="77777777" w:rsidTr="00B80A61">
        <w:tc>
          <w:tcPr>
            <w:tcW w:w="70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053A" w14:textId="5190940D" w:rsidR="00FD0D53" w:rsidRPr="00F0229B" w:rsidRDefault="00EF712D" w:rsidP="00EF712D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Covariates</w:t>
            </w:r>
          </w:p>
        </w:tc>
      </w:tr>
      <w:tr w:rsidR="00B116BF" w14:paraId="03506CF2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853A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F216" w14:textId="3034396E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2509" w14:textId="2C8FF66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1AB99" w14:textId="4C7628D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1.09]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0AFD" w14:textId="5B8B627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4FCB" w14:textId="4D31892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[0.92, 1.17]</w:t>
            </w:r>
          </w:p>
        </w:tc>
      </w:tr>
      <w:tr w:rsidR="00B116BF" w14:paraId="45A29B95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4CDD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BBB0" w14:textId="024913AF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1D17" w14:textId="1DB6B40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C023" w14:textId="0526013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[1.12, 2.01]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BF52E" w14:textId="1E0927B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9FDB" w14:textId="6045930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[0.52, 2.12]</w:t>
            </w:r>
          </w:p>
        </w:tc>
      </w:tr>
      <w:tr w:rsidR="00B116BF" w14:paraId="306B3F32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2155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B942B" w14:textId="39EF5588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21BD" w14:textId="539864B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53FC" w14:textId="10C195C4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[0.78, 1.09]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BBFF" w14:textId="76932673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5EA20" w14:textId="0584569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[0.68, 1.50]</w:t>
            </w:r>
          </w:p>
        </w:tc>
      </w:tr>
      <w:tr w:rsidR="00B116BF" w14:paraId="201B775C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3323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949E" w14:textId="7AEC58B7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Mom 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2F24" w14:textId="6FB42CC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14555" w14:textId="4037129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[0.99, 1.10]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8BC5" w14:textId="6C554D7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DFC1" w14:textId="10C4FFB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[0.88, 1.11]</w:t>
            </w:r>
          </w:p>
        </w:tc>
      </w:tr>
      <w:tr w:rsidR="00B116BF" w14:paraId="4D1CE775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BE1E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597F" w14:textId="2172DECE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Gestation time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1363" w14:textId="2F5DF155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83EB" w14:textId="180B76A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[0.95, 1.11]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BCF18" w14:textId="1823E39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CE51" w14:textId="2CE543FF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1.08]</w:t>
            </w:r>
          </w:p>
        </w:tc>
      </w:tr>
      <w:tr w:rsidR="00B116BF" w14:paraId="44C22280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646B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52CF" w14:textId="28F095B9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length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A54B" w14:textId="08B290B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FCC6" w14:textId="18859BFE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1.28]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F931" w14:textId="0F12FF3A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AEA9" w14:textId="3CDAECCC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[0.75, 1.57]</w:t>
            </w:r>
          </w:p>
        </w:tc>
      </w:tr>
      <w:tr w:rsidR="00B116BF" w14:paraId="0BE3A9FE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5B12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CA1D2" w14:textId="68599202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Birth weight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8DEC9" w14:textId="5DE81082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BBA2" w14:textId="41627DE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[0.79, 1.11]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5FE02" w14:textId="367E16E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697E" w14:textId="729FD9E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[0.82, 1.88]</w:t>
            </w:r>
          </w:p>
        </w:tc>
      </w:tr>
      <w:tr w:rsidR="00B116BF" w14:paraId="1BA51309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33D7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8C49" w14:textId="6481E49B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Breastfed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8372" w14:textId="10B320F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655C" w14:textId="26705E3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[0.91, 1.57]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560E" w14:textId="4F3A420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5CE8" w14:textId="18C6628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[0.65, 2.34]</w:t>
            </w:r>
          </w:p>
        </w:tc>
      </w:tr>
      <w:tr w:rsidR="00B116BF" w14:paraId="5687FE17" w14:textId="77777777" w:rsidTr="00B80A61"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1132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8653C" w14:textId="416C7DD3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Substance use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7FDF" w14:textId="7DDF2EE9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5605" w14:textId="052903A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[0.73, 1.25]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C6A6" w14:textId="1A89A94D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9710" w14:textId="1B1FA417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[0.33, 1.36]</w:t>
            </w:r>
          </w:p>
        </w:tc>
      </w:tr>
      <w:tr w:rsidR="00B116BF" w14:paraId="10B06BA6" w14:textId="77777777" w:rsidTr="00B80A61"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BA7C6" w14:textId="77777777" w:rsidR="00B116BF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03497" w14:textId="4DF30BEB" w:rsidR="00B116BF" w:rsidRPr="00F0229B" w:rsidRDefault="00B116BF" w:rsidP="00F0229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Mom </w:t>
            </w:r>
            <w:proofErr w:type="spellStart"/>
            <w:r w:rsidRPr="00F022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E60A4" w14:textId="6A268DD6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E60FA" w14:textId="2CD5B331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[1.04, 1.17]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B11CA" w14:textId="72E06938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64A59" w14:textId="52A7F1F0" w:rsidR="00B116BF" w:rsidRPr="00F0229B" w:rsidRDefault="00B116BF" w:rsidP="00F0229B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[0.93, 1.24]</w:t>
            </w:r>
          </w:p>
        </w:tc>
      </w:tr>
      <w:tr w:rsidR="00FD0D53" w14:paraId="3ADF9DF1" w14:textId="77777777" w:rsidTr="00B80A61">
        <w:tc>
          <w:tcPr>
            <w:tcW w:w="70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D30123" w14:textId="1C3D274C" w:rsidR="00FD0D53" w:rsidRPr="00F0229B" w:rsidRDefault="00FD0D53" w:rsidP="00FD0D53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odds ratio. </w:t>
            </w:r>
            <w:r w:rsidRPr="000C4CF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95% credible interval. E = extraversion. A = agreeableness. C = conscientiousness. N = neuroticism. O = openness. Mom age = mom age at birth of child. Gestation time = weeks that mother was pregnant with child. Substance use = if mother reported any substance use during pregnancy. Mom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highest education level achieved by mother. Bold values indicate that the credible intervals do not contain 1.00. Results are from models with covariates. All traits are standardized.</w:t>
            </w:r>
          </w:p>
        </w:tc>
      </w:tr>
    </w:tbl>
    <w:p w14:paraId="68A71640" w14:textId="01ED01BC" w:rsidR="00090273" w:rsidRDefault="00090273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FBBAF4" w14:textId="13A1E660" w:rsidR="00090273" w:rsidRDefault="00090273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A7AAC23" w14:textId="77777777" w:rsidR="00B97A57" w:rsidRDefault="00B97A57">
      <w:pPr>
        <w:contextualSpacing/>
        <w:rPr>
          <w:rFonts w:ascii="Times New Roman" w:hAnsi="Times New Roman" w:cs="Times New Roman"/>
          <w:sz w:val="22"/>
          <w:szCs w:val="22"/>
        </w:rPr>
        <w:sectPr w:rsidR="00B97A57" w:rsidSect="00D94A9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0"/>
        <w:gridCol w:w="810"/>
        <w:gridCol w:w="720"/>
        <w:gridCol w:w="720"/>
        <w:gridCol w:w="810"/>
        <w:gridCol w:w="810"/>
        <w:gridCol w:w="720"/>
        <w:gridCol w:w="810"/>
        <w:gridCol w:w="810"/>
        <w:gridCol w:w="720"/>
        <w:gridCol w:w="810"/>
        <w:gridCol w:w="810"/>
        <w:gridCol w:w="810"/>
        <w:gridCol w:w="720"/>
        <w:gridCol w:w="810"/>
      </w:tblGrid>
      <w:tr w:rsidR="001B2193" w14:paraId="5E9178D7" w14:textId="77777777" w:rsidTr="00F82164">
        <w:tc>
          <w:tcPr>
            <w:tcW w:w="13860" w:type="dxa"/>
            <w:gridSpan w:val="16"/>
            <w:vAlign w:val="center"/>
          </w:tcPr>
          <w:p w14:paraId="664ACC6E" w14:textId="6FBD39CB" w:rsidR="001B2193" w:rsidRPr="00ED7162" w:rsidRDefault="001B2193" w:rsidP="00010BAD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S1</w:t>
            </w:r>
            <w:r w:rsidR="00446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1B2193" w14:paraId="5DD9218D" w14:textId="77777777" w:rsidTr="00F82164">
        <w:tc>
          <w:tcPr>
            <w:tcW w:w="13860" w:type="dxa"/>
            <w:gridSpan w:val="16"/>
            <w:tcBorders>
              <w:bottom w:val="single" w:sz="4" w:space="0" w:color="auto"/>
            </w:tcBorders>
            <w:vAlign w:val="center"/>
          </w:tcPr>
          <w:p w14:paraId="0DD5CAFE" w14:textId="77777777" w:rsidR="001B2193" w:rsidRPr="00ED7162" w:rsidRDefault="001B2193" w:rsidP="00010BAD">
            <w:pPr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Comparison of Estimates from the Temperament-Only Models Without and With Covariates</w:t>
            </w:r>
          </w:p>
        </w:tc>
      </w:tr>
      <w:tr w:rsidR="001B2193" w14:paraId="49A3A50E" w14:textId="77777777" w:rsidTr="00F82164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6DE90FA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10AC6C0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76D1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Activity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023A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Compliance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AEE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Fearful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5FF8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Insecure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989D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Pos. Affect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9807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Predictability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2A8D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Sociability</w:t>
            </w:r>
          </w:p>
        </w:tc>
      </w:tr>
      <w:tr w:rsidR="00717C3B" w14:paraId="0F179B66" w14:textId="77777777" w:rsidTr="00717C3B"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D5072" w14:textId="0AAC261A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1103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D73A2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9FBFE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53FEC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23C4A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FD0F5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FF3F5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EFD9B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40A09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1D63C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482E7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C037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0F831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E2D2C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</w:tr>
      <w:tr w:rsidR="00F82164" w14:paraId="45F4E6BA" w14:textId="77777777" w:rsidTr="00F82164">
        <w:tc>
          <w:tcPr>
            <w:tcW w:w="2970" w:type="dxa"/>
            <w:gridSpan w:val="2"/>
            <w:tcBorders>
              <w:top w:val="single" w:sz="4" w:space="0" w:color="auto"/>
            </w:tcBorders>
            <w:vAlign w:val="center"/>
          </w:tcPr>
          <w:p w14:paraId="17B1443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691D5C2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3C231A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BF83DD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D686CD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A236B5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BDA95A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BAC948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6CA6C2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EA4436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EBB80F7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A4F71C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4CD98D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E6E5CDC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AED201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164" w14:paraId="09CFE1A4" w14:textId="77777777" w:rsidTr="00F82164">
        <w:tc>
          <w:tcPr>
            <w:tcW w:w="270" w:type="dxa"/>
            <w:vAlign w:val="center"/>
          </w:tcPr>
          <w:p w14:paraId="331AC4F5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502B3E9" w14:textId="70E11C5E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810" w:type="dxa"/>
            <w:vAlign w:val="center"/>
          </w:tcPr>
          <w:p w14:paraId="73BCC15E" w14:textId="070A3BC3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center"/>
          </w:tcPr>
          <w:p w14:paraId="2B53172E" w14:textId="2EA353D3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20" w:type="dxa"/>
            <w:vAlign w:val="center"/>
          </w:tcPr>
          <w:p w14:paraId="2DAD0612" w14:textId="4AD39108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10" w:type="dxa"/>
            <w:vAlign w:val="center"/>
          </w:tcPr>
          <w:p w14:paraId="61CEA984" w14:textId="316FAF68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10" w:type="dxa"/>
            <w:vAlign w:val="center"/>
          </w:tcPr>
          <w:p w14:paraId="504A2A02" w14:textId="24A8F7E8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483A6EA2" w14:textId="013B51EE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810" w:type="dxa"/>
            <w:vAlign w:val="center"/>
          </w:tcPr>
          <w:p w14:paraId="04B329E0" w14:textId="5BC2D859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810" w:type="dxa"/>
            <w:vAlign w:val="center"/>
          </w:tcPr>
          <w:p w14:paraId="685A34DD" w14:textId="5CF2B3B6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720" w:type="dxa"/>
            <w:vAlign w:val="center"/>
          </w:tcPr>
          <w:p w14:paraId="67AAEEDB" w14:textId="65E52934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239A28F8" w14:textId="236A92CC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6C226AAA" w14:textId="4A8E6CF5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7F62DAEA" w14:textId="54F6CC78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720" w:type="dxa"/>
            <w:vAlign w:val="center"/>
          </w:tcPr>
          <w:p w14:paraId="0E75373A" w14:textId="1B0EECCA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10" w:type="dxa"/>
            <w:vAlign w:val="center"/>
          </w:tcPr>
          <w:p w14:paraId="41D4550E" w14:textId="269EC904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</w:tr>
      <w:tr w:rsidR="00F82164" w14:paraId="28BFBDC2" w14:textId="77777777" w:rsidTr="00F82164">
        <w:tc>
          <w:tcPr>
            <w:tcW w:w="270" w:type="dxa"/>
            <w:vAlign w:val="center"/>
          </w:tcPr>
          <w:p w14:paraId="52D7A1E6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56AC33B" w14:textId="34926ACE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810" w:type="dxa"/>
            <w:vAlign w:val="center"/>
          </w:tcPr>
          <w:p w14:paraId="5BD07DA2" w14:textId="70183E32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vAlign w:val="center"/>
          </w:tcPr>
          <w:p w14:paraId="68708977" w14:textId="6D16EA70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vAlign w:val="center"/>
          </w:tcPr>
          <w:p w14:paraId="40567D5C" w14:textId="232CC8A5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810" w:type="dxa"/>
            <w:vAlign w:val="center"/>
          </w:tcPr>
          <w:p w14:paraId="5114182C" w14:textId="081A2275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810" w:type="dxa"/>
            <w:vAlign w:val="center"/>
          </w:tcPr>
          <w:p w14:paraId="0AF04374" w14:textId="6DA8A50A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720" w:type="dxa"/>
            <w:vAlign w:val="center"/>
          </w:tcPr>
          <w:p w14:paraId="3E586918" w14:textId="79D055DC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810" w:type="dxa"/>
            <w:vAlign w:val="center"/>
          </w:tcPr>
          <w:p w14:paraId="60C4A126" w14:textId="487AC20C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10" w:type="dxa"/>
            <w:vAlign w:val="center"/>
          </w:tcPr>
          <w:p w14:paraId="72670A11" w14:textId="28731A35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75FA1127" w14:textId="62C1208B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10" w:type="dxa"/>
            <w:vAlign w:val="center"/>
          </w:tcPr>
          <w:p w14:paraId="1571036D" w14:textId="260A64AA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2B9D229F" w14:textId="77C4A45F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810" w:type="dxa"/>
            <w:vAlign w:val="center"/>
          </w:tcPr>
          <w:p w14:paraId="4646062D" w14:textId="4DE2CFD0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20" w:type="dxa"/>
            <w:vAlign w:val="center"/>
          </w:tcPr>
          <w:p w14:paraId="0767D314" w14:textId="114B4FC8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10" w:type="dxa"/>
            <w:vAlign w:val="center"/>
          </w:tcPr>
          <w:p w14:paraId="35195ADE" w14:textId="114070BE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2F3536" w14:paraId="61131F1D" w14:textId="77777777" w:rsidTr="00F82164">
        <w:tc>
          <w:tcPr>
            <w:tcW w:w="13860" w:type="dxa"/>
            <w:gridSpan w:val="16"/>
            <w:vAlign w:val="center"/>
          </w:tcPr>
          <w:p w14:paraId="298EA9C1" w14:textId="3747583F" w:rsidR="002F3536" w:rsidRPr="00970B6E" w:rsidRDefault="002F3536" w:rsidP="002F3536"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Internalizing</w:t>
            </w:r>
          </w:p>
        </w:tc>
      </w:tr>
      <w:tr w:rsidR="00F82164" w14:paraId="3AE518C7" w14:textId="77777777" w:rsidTr="00F82164">
        <w:tc>
          <w:tcPr>
            <w:tcW w:w="270" w:type="dxa"/>
            <w:vAlign w:val="center"/>
          </w:tcPr>
          <w:p w14:paraId="46BA23A2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6DF5D67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810" w:type="dxa"/>
            <w:vAlign w:val="center"/>
          </w:tcPr>
          <w:p w14:paraId="0B32750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720" w:type="dxa"/>
            <w:vAlign w:val="center"/>
          </w:tcPr>
          <w:p w14:paraId="29C0F5B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720" w:type="dxa"/>
            <w:vAlign w:val="center"/>
          </w:tcPr>
          <w:p w14:paraId="6AA0768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28F0FB1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810" w:type="dxa"/>
            <w:vAlign w:val="center"/>
          </w:tcPr>
          <w:p w14:paraId="3FDD11C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720" w:type="dxa"/>
            <w:vAlign w:val="center"/>
          </w:tcPr>
          <w:p w14:paraId="1EFF94C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810" w:type="dxa"/>
            <w:vAlign w:val="center"/>
          </w:tcPr>
          <w:p w14:paraId="4DFC34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810" w:type="dxa"/>
            <w:vAlign w:val="center"/>
          </w:tcPr>
          <w:p w14:paraId="5F88E64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720" w:type="dxa"/>
            <w:vAlign w:val="center"/>
          </w:tcPr>
          <w:p w14:paraId="21F7505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27D200E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10" w:type="dxa"/>
            <w:vAlign w:val="center"/>
          </w:tcPr>
          <w:p w14:paraId="3E7A96C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810" w:type="dxa"/>
            <w:vAlign w:val="center"/>
          </w:tcPr>
          <w:p w14:paraId="7FF84FB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720" w:type="dxa"/>
            <w:vAlign w:val="center"/>
          </w:tcPr>
          <w:p w14:paraId="7416715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810" w:type="dxa"/>
            <w:vAlign w:val="center"/>
          </w:tcPr>
          <w:p w14:paraId="1C065B3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</w:tr>
      <w:tr w:rsidR="00F82164" w14:paraId="3407008D" w14:textId="77777777" w:rsidTr="00F82164">
        <w:tc>
          <w:tcPr>
            <w:tcW w:w="270" w:type="dxa"/>
            <w:vAlign w:val="center"/>
          </w:tcPr>
          <w:p w14:paraId="01F46A0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189553C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810" w:type="dxa"/>
            <w:vAlign w:val="center"/>
          </w:tcPr>
          <w:p w14:paraId="33BCF2E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720" w:type="dxa"/>
            <w:vAlign w:val="center"/>
          </w:tcPr>
          <w:p w14:paraId="72C0974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720" w:type="dxa"/>
            <w:vAlign w:val="center"/>
          </w:tcPr>
          <w:p w14:paraId="6178AAE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10" w:type="dxa"/>
            <w:vAlign w:val="center"/>
          </w:tcPr>
          <w:p w14:paraId="6D41429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10" w:type="dxa"/>
            <w:vAlign w:val="center"/>
          </w:tcPr>
          <w:p w14:paraId="7BA4C9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720" w:type="dxa"/>
            <w:vAlign w:val="center"/>
          </w:tcPr>
          <w:p w14:paraId="7BE1EF4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810" w:type="dxa"/>
            <w:vAlign w:val="center"/>
          </w:tcPr>
          <w:p w14:paraId="25A5E46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810" w:type="dxa"/>
            <w:vAlign w:val="center"/>
          </w:tcPr>
          <w:p w14:paraId="6837A99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720" w:type="dxa"/>
            <w:vAlign w:val="center"/>
          </w:tcPr>
          <w:p w14:paraId="3A71065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10" w:type="dxa"/>
            <w:vAlign w:val="center"/>
          </w:tcPr>
          <w:p w14:paraId="1D0C988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10" w:type="dxa"/>
            <w:vAlign w:val="center"/>
          </w:tcPr>
          <w:p w14:paraId="0743A4D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4916CDD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vAlign w:val="center"/>
          </w:tcPr>
          <w:p w14:paraId="0AE3FB9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810" w:type="dxa"/>
            <w:vAlign w:val="center"/>
          </w:tcPr>
          <w:p w14:paraId="673695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1.49</w:t>
            </w:r>
          </w:p>
        </w:tc>
      </w:tr>
      <w:tr w:rsidR="00F82164" w14:paraId="7DA0A185" w14:textId="77777777" w:rsidTr="00F82164">
        <w:tc>
          <w:tcPr>
            <w:tcW w:w="270" w:type="dxa"/>
            <w:vAlign w:val="center"/>
          </w:tcPr>
          <w:p w14:paraId="0BACE317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02908FD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810" w:type="dxa"/>
            <w:vAlign w:val="center"/>
          </w:tcPr>
          <w:p w14:paraId="7EEC1F6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vAlign w:val="center"/>
          </w:tcPr>
          <w:p w14:paraId="437E62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vAlign w:val="center"/>
          </w:tcPr>
          <w:p w14:paraId="628397C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810" w:type="dxa"/>
            <w:vAlign w:val="center"/>
          </w:tcPr>
          <w:p w14:paraId="6D61D8E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810" w:type="dxa"/>
            <w:vAlign w:val="center"/>
          </w:tcPr>
          <w:p w14:paraId="5DCBC1B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20" w:type="dxa"/>
            <w:vAlign w:val="center"/>
          </w:tcPr>
          <w:p w14:paraId="6CD30CD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810" w:type="dxa"/>
            <w:vAlign w:val="center"/>
          </w:tcPr>
          <w:p w14:paraId="77A0E7B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810" w:type="dxa"/>
            <w:vAlign w:val="center"/>
          </w:tcPr>
          <w:p w14:paraId="72E5BC6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vAlign w:val="center"/>
          </w:tcPr>
          <w:p w14:paraId="727AB24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68166AC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10" w:type="dxa"/>
            <w:vAlign w:val="center"/>
          </w:tcPr>
          <w:p w14:paraId="3F0ACFB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810" w:type="dxa"/>
            <w:vAlign w:val="center"/>
          </w:tcPr>
          <w:p w14:paraId="1CCFC2F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vAlign w:val="center"/>
          </w:tcPr>
          <w:p w14:paraId="6977B15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2FDAF2C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</w:tr>
      <w:tr w:rsidR="00F82164" w14:paraId="73F413BC" w14:textId="77777777" w:rsidTr="00F82164">
        <w:tc>
          <w:tcPr>
            <w:tcW w:w="270" w:type="dxa"/>
            <w:vAlign w:val="center"/>
          </w:tcPr>
          <w:p w14:paraId="1661545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EEE671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  <w:tc>
          <w:tcPr>
            <w:tcW w:w="810" w:type="dxa"/>
            <w:vAlign w:val="center"/>
          </w:tcPr>
          <w:p w14:paraId="0AF618D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vAlign w:val="center"/>
          </w:tcPr>
          <w:p w14:paraId="1E23425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20" w:type="dxa"/>
            <w:vAlign w:val="center"/>
          </w:tcPr>
          <w:p w14:paraId="49B444A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10" w:type="dxa"/>
            <w:vAlign w:val="center"/>
          </w:tcPr>
          <w:p w14:paraId="23BB17C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10" w:type="dxa"/>
            <w:vAlign w:val="center"/>
          </w:tcPr>
          <w:p w14:paraId="5B8C2E5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20" w:type="dxa"/>
            <w:vAlign w:val="center"/>
          </w:tcPr>
          <w:p w14:paraId="2BD9D16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10" w:type="dxa"/>
            <w:vAlign w:val="center"/>
          </w:tcPr>
          <w:p w14:paraId="5E42956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10" w:type="dxa"/>
            <w:vAlign w:val="center"/>
          </w:tcPr>
          <w:p w14:paraId="3B69C95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vAlign w:val="center"/>
          </w:tcPr>
          <w:p w14:paraId="645CCD7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5742378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10" w:type="dxa"/>
            <w:vAlign w:val="center"/>
          </w:tcPr>
          <w:p w14:paraId="2259EB5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810" w:type="dxa"/>
            <w:vAlign w:val="center"/>
          </w:tcPr>
          <w:p w14:paraId="6EA687F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20" w:type="dxa"/>
            <w:vAlign w:val="center"/>
          </w:tcPr>
          <w:p w14:paraId="05BB691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810" w:type="dxa"/>
            <w:vAlign w:val="center"/>
          </w:tcPr>
          <w:p w14:paraId="01BABD1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</w:tr>
      <w:tr w:rsidR="002F3536" w14:paraId="7F102463" w14:textId="77777777" w:rsidTr="00F82164">
        <w:tc>
          <w:tcPr>
            <w:tcW w:w="13860" w:type="dxa"/>
            <w:gridSpan w:val="16"/>
            <w:vAlign w:val="center"/>
          </w:tcPr>
          <w:p w14:paraId="45EBB874" w14:textId="4CF44ECD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Externalizing</w:t>
            </w:r>
          </w:p>
        </w:tc>
      </w:tr>
      <w:tr w:rsidR="00F82164" w14:paraId="7ABB6A11" w14:textId="77777777" w:rsidTr="00F82164">
        <w:tc>
          <w:tcPr>
            <w:tcW w:w="270" w:type="dxa"/>
            <w:vAlign w:val="center"/>
          </w:tcPr>
          <w:p w14:paraId="2950D989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1DB62215" w14:textId="197DAB73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810" w:type="dxa"/>
            <w:vAlign w:val="center"/>
          </w:tcPr>
          <w:p w14:paraId="6F4633C7" w14:textId="05271D3E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20" w:type="dxa"/>
            <w:vAlign w:val="center"/>
          </w:tcPr>
          <w:p w14:paraId="733D4350" w14:textId="48998B6B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20" w:type="dxa"/>
            <w:vAlign w:val="center"/>
          </w:tcPr>
          <w:p w14:paraId="104C552B" w14:textId="4586750B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810" w:type="dxa"/>
            <w:vAlign w:val="center"/>
          </w:tcPr>
          <w:p w14:paraId="5B6C04E6" w14:textId="5244F36C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810" w:type="dxa"/>
            <w:vAlign w:val="center"/>
          </w:tcPr>
          <w:p w14:paraId="5A04C0D2" w14:textId="3A3B5A90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20" w:type="dxa"/>
            <w:vAlign w:val="center"/>
          </w:tcPr>
          <w:p w14:paraId="03662D42" w14:textId="120E2879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810" w:type="dxa"/>
            <w:vAlign w:val="center"/>
          </w:tcPr>
          <w:p w14:paraId="01E2DED9" w14:textId="44335B7C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810" w:type="dxa"/>
            <w:vAlign w:val="center"/>
          </w:tcPr>
          <w:p w14:paraId="778BE233" w14:textId="0149805D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720" w:type="dxa"/>
            <w:vAlign w:val="center"/>
          </w:tcPr>
          <w:p w14:paraId="4C71C7A6" w14:textId="7BCE1ADE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10" w:type="dxa"/>
            <w:vAlign w:val="center"/>
          </w:tcPr>
          <w:p w14:paraId="4405054B" w14:textId="2CE9A180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0FA8EDDC" w14:textId="19E56B44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810" w:type="dxa"/>
            <w:vAlign w:val="center"/>
          </w:tcPr>
          <w:p w14:paraId="5EB9BBB4" w14:textId="1150D949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720" w:type="dxa"/>
            <w:vAlign w:val="center"/>
          </w:tcPr>
          <w:p w14:paraId="1662DDBB" w14:textId="65AC873B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810" w:type="dxa"/>
            <w:vAlign w:val="center"/>
          </w:tcPr>
          <w:p w14:paraId="69E113A4" w14:textId="26CCC7BD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</w:tr>
      <w:tr w:rsidR="00F82164" w14:paraId="6D2B11FA" w14:textId="77777777" w:rsidTr="00F82164">
        <w:tc>
          <w:tcPr>
            <w:tcW w:w="270" w:type="dxa"/>
            <w:vAlign w:val="center"/>
          </w:tcPr>
          <w:p w14:paraId="4E97E99A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4E985AC" w14:textId="45E73DE8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jail</w:t>
            </w:r>
          </w:p>
        </w:tc>
        <w:tc>
          <w:tcPr>
            <w:tcW w:w="810" w:type="dxa"/>
            <w:vAlign w:val="center"/>
          </w:tcPr>
          <w:p w14:paraId="7DB9F152" w14:textId="533EB450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20" w:type="dxa"/>
            <w:vAlign w:val="center"/>
          </w:tcPr>
          <w:p w14:paraId="616BCED3" w14:textId="27984265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20" w:type="dxa"/>
            <w:vAlign w:val="center"/>
          </w:tcPr>
          <w:p w14:paraId="7FEA4E30" w14:textId="1737F4A9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5AC689F6" w14:textId="58B1B44F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0DA78C65" w14:textId="345F2E64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720" w:type="dxa"/>
            <w:vAlign w:val="center"/>
          </w:tcPr>
          <w:p w14:paraId="6FC1B2FD" w14:textId="42837730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810" w:type="dxa"/>
            <w:vAlign w:val="center"/>
          </w:tcPr>
          <w:p w14:paraId="74FC8BDE" w14:textId="48804381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810" w:type="dxa"/>
            <w:vAlign w:val="center"/>
          </w:tcPr>
          <w:p w14:paraId="178EBC83" w14:textId="7BAA883F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20" w:type="dxa"/>
            <w:vAlign w:val="center"/>
          </w:tcPr>
          <w:p w14:paraId="59E2A09D" w14:textId="5839D7AA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10" w:type="dxa"/>
            <w:vAlign w:val="center"/>
          </w:tcPr>
          <w:p w14:paraId="66389B9F" w14:textId="3E137B7C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810" w:type="dxa"/>
            <w:vAlign w:val="center"/>
          </w:tcPr>
          <w:p w14:paraId="24B714E1" w14:textId="0C751F03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810" w:type="dxa"/>
            <w:vAlign w:val="center"/>
          </w:tcPr>
          <w:p w14:paraId="1EA8C7B8" w14:textId="04337D33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720" w:type="dxa"/>
            <w:vAlign w:val="center"/>
          </w:tcPr>
          <w:p w14:paraId="4C02985D" w14:textId="4656CF77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810" w:type="dxa"/>
            <w:vAlign w:val="center"/>
          </w:tcPr>
          <w:p w14:paraId="1A9BFC4F" w14:textId="0B61DC14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</w:tr>
      <w:tr w:rsidR="00F82164" w14:paraId="76469A9E" w14:textId="77777777" w:rsidTr="00F82164">
        <w:tc>
          <w:tcPr>
            <w:tcW w:w="270" w:type="dxa"/>
            <w:vAlign w:val="center"/>
          </w:tcPr>
          <w:p w14:paraId="5EB93E26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03920DAD" w14:textId="0BF000AB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Num. Substances</w:t>
            </w:r>
          </w:p>
        </w:tc>
        <w:tc>
          <w:tcPr>
            <w:tcW w:w="810" w:type="dxa"/>
            <w:vAlign w:val="center"/>
          </w:tcPr>
          <w:p w14:paraId="15235F78" w14:textId="115667E8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20" w:type="dxa"/>
            <w:vAlign w:val="center"/>
          </w:tcPr>
          <w:p w14:paraId="09124C39" w14:textId="3ADCE335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20" w:type="dxa"/>
            <w:vAlign w:val="center"/>
          </w:tcPr>
          <w:p w14:paraId="1E02E114" w14:textId="47053D5F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10" w:type="dxa"/>
            <w:vAlign w:val="center"/>
          </w:tcPr>
          <w:p w14:paraId="6F8182D8" w14:textId="2F104C8A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56859CB7" w14:textId="1F551A9C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20" w:type="dxa"/>
            <w:vAlign w:val="center"/>
          </w:tcPr>
          <w:p w14:paraId="5EDA093F" w14:textId="1EEA894C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6DA19DE2" w14:textId="26A1EC0C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10" w:type="dxa"/>
            <w:vAlign w:val="center"/>
          </w:tcPr>
          <w:p w14:paraId="6C32EBCC" w14:textId="2CE94E1E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20" w:type="dxa"/>
            <w:vAlign w:val="center"/>
          </w:tcPr>
          <w:p w14:paraId="788CE552" w14:textId="0D66B2DD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10" w:type="dxa"/>
            <w:vAlign w:val="center"/>
          </w:tcPr>
          <w:p w14:paraId="50467080" w14:textId="37E87338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10" w:type="dxa"/>
            <w:vAlign w:val="center"/>
          </w:tcPr>
          <w:p w14:paraId="3956C620" w14:textId="6B990841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50FB9B7B" w14:textId="68DE8871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20" w:type="dxa"/>
            <w:vAlign w:val="center"/>
          </w:tcPr>
          <w:p w14:paraId="5F88A010" w14:textId="3C25475E" w:rsidR="002F3536" w:rsidRPr="00E22F59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1771729C" w14:textId="7D2FC5B3" w:rsidR="002F3536" w:rsidRPr="00970B6E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</w:tr>
      <w:tr w:rsidR="00F82164" w14:paraId="09506599" w14:textId="77777777" w:rsidTr="00F82164">
        <w:tc>
          <w:tcPr>
            <w:tcW w:w="2970" w:type="dxa"/>
            <w:gridSpan w:val="2"/>
            <w:vAlign w:val="center"/>
          </w:tcPr>
          <w:p w14:paraId="02E1192C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Cognitive</w:t>
            </w:r>
          </w:p>
        </w:tc>
        <w:tc>
          <w:tcPr>
            <w:tcW w:w="810" w:type="dxa"/>
            <w:vAlign w:val="center"/>
          </w:tcPr>
          <w:p w14:paraId="108F5E5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723E42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6F4E99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CB2008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3CAF72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C77C71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A1E95B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262D38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4594BB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0BA806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DDBB4F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0BB777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2E338D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2079E4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164" w14:paraId="583FCF17" w14:textId="77777777" w:rsidTr="00F82164">
        <w:tc>
          <w:tcPr>
            <w:tcW w:w="270" w:type="dxa"/>
            <w:vAlign w:val="center"/>
          </w:tcPr>
          <w:p w14:paraId="6C565F2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488DE47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810" w:type="dxa"/>
            <w:vAlign w:val="center"/>
          </w:tcPr>
          <w:p w14:paraId="0683709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720" w:type="dxa"/>
            <w:vAlign w:val="center"/>
          </w:tcPr>
          <w:p w14:paraId="7B83413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center"/>
          </w:tcPr>
          <w:p w14:paraId="756AF96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vAlign w:val="center"/>
          </w:tcPr>
          <w:p w14:paraId="23EEFDC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10" w:type="dxa"/>
            <w:vAlign w:val="center"/>
          </w:tcPr>
          <w:p w14:paraId="228B4E0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20" w:type="dxa"/>
            <w:vAlign w:val="center"/>
          </w:tcPr>
          <w:p w14:paraId="553E4B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10" w:type="dxa"/>
            <w:vAlign w:val="center"/>
          </w:tcPr>
          <w:p w14:paraId="51F098B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810" w:type="dxa"/>
            <w:vAlign w:val="center"/>
          </w:tcPr>
          <w:p w14:paraId="161FE9B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6155082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10" w:type="dxa"/>
            <w:vAlign w:val="center"/>
          </w:tcPr>
          <w:p w14:paraId="1626029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810" w:type="dxa"/>
            <w:vAlign w:val="center"/>
          </w:tcPr>
          <w:p w14:paraId="4B3DB5C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1972FD6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6B70A3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10" w:type="dxa"/>
            <w:vAlign w:val="center"/>
          </w:tcPr>
          <w:p w14:paraId="5B4A9B9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</w:tr>
      <w:tr w:rsidR="00F82164" w14:paraId="52BAC8D2" w14:textId="77777777" w:rsidTr="00F82164">
        <w:tc>
          <w:tcPr>
            <w:tcW w:w="270" w:type="dxa"/>
            <w:vAlign w:val="center"/>
          </w:tcPr>
          <w:p w14:paraId="22F87A07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16E1BC3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810" w:type="dxa"/>
            <w:vAlign w:val="center"/>
          </w:tcPr>
          <w:p w14:paraId="682BCAA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720" w:type="dxa"/>
            <w:vAlign w:val="center"/>
          </w:tcPr>
          <w:p w14:paraId="730B299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720" w:type="dxa"/>
            <w:vAlign w:val="center"/>
          </w:tcPr>
          <w:p w14:paraId="0E47381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5D3E65E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810" w:type="dxa"/>
            <w:vAlign w:val="center"/>
          </w:tcPr>
          <w:p w14:paraId="3DD8093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720" w:type="dxa"/>
            <w:vAlign w:val="center"/>
          </w:tcPr>
          <w:p w14:paraId="23E6429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810" w:type="dxa"/>
            <w:vAlign w:val="center"/>
          </w:tcPr>
          <w:p w14:paraId="5395A33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810" w:type="dxa"/>
            <w:vAlign w:val="center"/>
          </w:tcPr>
          <w:p w14:paraId="2EA3B20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720" w:type="dxa"/>
            <w:vAlign w:val="center"/>
          </w:tcPr>
          <w:p w14:paraId="58F174B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vAlign w:val="center"/>
          </w:tcPr>
          <w:p w14:paraId="421820F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10" w:type="dxa"/>
            <w:vAlign w:val="center"/>
          </w:tcPr>
          <w:p w14:paraId="32B6A22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10" w:type="dxa"/>
            <w:vAlign w:val="center"/>
          </w:tcPr>
          <w:p w14:paraId="237802B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20" w:type="dxa"/>
            <w:vAlign w:val="center"/>
          </w:tcPr>
          <w:p w14:paraId="4E0C2D8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vAlign w:val="center"/>
          </w:tcPr>
          <w:p w14:paraId="443C27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</w:tr>
      <w:tr w:rsidR="00F82164" w14:paraId="398424A7" w14:textId="77777777" w:rsidTr="00F82164">
        <w:tc>
          <w:tcPr>
            <w:tcW w:w="270" w:type="dxa"/>
            <w:vAlign w:val="center"/>
          </w:tcPr>
          <w:p w14:paraId="62B702D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1F406A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810" w:type="dxa"/>
            <w:vAlign w:val="center"/>
          </w:tcPr>
          <w:p w14:paraId="29B0491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center"/>
          </w:tcPr>
          <w:p w14:paraId="6AF13DC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43DB61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10" w:type="dxa"/>
            <w:vAlign w:val="center"/>
          </w:tcPr>
          <w:p w14:paraId="523612C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10" w:type="dxa"/>
            <w:vAlign w:val="center"/>
          </w:tcPr>
          <w:p w14:paraId="7F7B37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720" w:type="dxa"/>
            <w:vAlign w:val="center"/>
          </w:tcPr>
          <w:p w14:paraId="3503A61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68075C0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810" w:type="dxa"/>
            <w:vAlign w:val="center"/>
          </w:tcPr>
          <w:p w14:paraId="7D616D2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1DA636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0C94465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10" w:type="dxa"/>
            <w:vAlign w:val="center"/>
          </w:tcPr>
          <w:p w14:paraId="2F5BEB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10" w:type="dxa"/>
            <w:vAlign w:val="center"/>
          </w:tcPr>
          <w:p w14:paraId="7457EAD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vAlign w:val="center"/>
          </w:tcPr>
          <w:p w14:paraId="6BD9072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810" w:type="dxa"/>
            <w:vAlign w:val="center"/>
          </w:tcPr>
          <w:p w14:paraId="7FF372B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</w:tr>
      <w:tr w:rsidR="00F82164" w14:paraId="31C4D960" w14:textId="77777777" w:rsidTr="00F82164">
        <w:tc>
          <w:tcPr>
            <w:tcW w:w="270" w:type="dxa"/>
            <w:vAlign w:val="center"/>
          </w:tcPr>
          <w:p w14:paraId="1D7EFC9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BAD62E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810" w:type="dxa"/>
            <w:vAlign w:val="center"/>
          </w:tcPr>
          <w:p w14:paraId="35B92D2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720" w:type="dxa"/>
            <w:vAlign w:val="center"/>
          </w:tcPr>
          <w:p w14:paraId="1C05680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20" w:type="dxa"/>
            <w:vAlign w:val="center"/>
          </w:tcPr>
          <w:p w14:paraId="167516A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10" w:type="dxa"/>
            <w:vAlign w:val="center"/>
          </w:tcPr>
          <w:p w14:paraId="24F403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10" w:type="dxa"/>
            <w:vAlign w:val="center"/>
          </w:tcPr>
          <w:p w14:paraId="402D999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720" w:type="dxa"/>
            <w:vAlign w:val="center"/>
          </w:tcPr>
          <w:p w14:paraId="306B4DC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810" w:type="dxa"/>
            <w:vAlign w:val="center"/>
          </w:tcPr>
          <w:p w14:paraId="1F932C5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810" w:type="dxa"/>
            <w:vAlign w:val="center"/>
          </w:tcPr>
          <w:p w14:paraId="6C192B7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1CA686D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810" w:type="dxa"/>
            <w:vAlign w:val="center"/>
          </w:tcPr>
          <w:p w14:paraId="3B8EFE7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810" w:type="dxa"/>
            <w:vAlign w:val="center"/>
          </w:tcPr>
          <w:p w14:paraId="77C5868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10" w:type="dxa"/>
            <w:vAlign w:val="center"/>
          </w:tcPr>
          <w:p w14:paraId="6FC5EA3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20" w:type="dxa"/>
            <w:vAlign w:val="center"/>
          </w:tcPr>
          <w:p w14:paraId="16B61FD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810" w:type="dxa"/>
            <w:vAlign w:val="center"/>
          </w:tcPr>
          <w:p w14:paraId="63F10E7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0.18</w:t>
            </w:r>
          </w:p>
        </w:tc>
      </w:tr>
      <w:tr w:rsidR="00F82164" w14:paraId="5A553F32" w14:textId="77777777" w:rsidTr="00F82164">
        <w:tc>
          <w:tcPr>
            <w:tcW w:w="270" w:type="dxa"/>
            <w:vAlign w:val="center"/>
          </w:tcPr>
          <w:p w14:paraId="67D4122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4DC9AA60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  <w:tc>
          <w:tcPr>
            <w:tcW w:w="810" w:type="dxa"/>
            <w:vAlign w:val="center"/>
          </w:tcPr>
          <w:p w14:paraId="4C9A0BE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20" w:type="dxa"/>
            <w:vAlign w:val="center"/>
          </w:tcPr>
          <w:p w14:paraId="4CC76D6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720" w:type="dxa"/>
            <w:vAlign w:val="center"/>
          </w:tcPr>
          <w:p w14:paraId="19BC725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10" w:type="dxa"/>
            <w:vAlign w:val="center"/>
          </w:tcPr>
          <w:p w14:paraId="6D7A50D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10" w:type="dxa"/>
            <w:vAlign w:val="center"/>
          </w:tcPr>
          <w:p w14:paraId="087CF40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20" w:type="dxa"/>
            <w:vAlign w:val="center"/>
          </w:tcPr>
          <w:p w14:paraId="3CAB28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0D2B932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810" w:type="dxa"/>
            <w:vAlign w:val="center"/>
          </w:tcPr>
          <w:p w14:paraId="5BB9D7C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0397AA2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810" w:type="dxa"/>
            <w:vAlign w:val="center"/>
          </w:tcPr>
          <w:p w14:paraId="6C66C71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810" w:type="dxa"/>
            <w:vAlign w:val="center"/>
          </w:tcPr>
          <w:p w14:paraId="3DEFEC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vAlign w:val="center"/>
          </w:tcPr>
          <w:p w14:paraId="385F70F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20" w:type="dxa"/>
            <w:vAlign w:val="center"/>
          </w:tcPr>
          <w:p w14:paraId="407CBB6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10" w:type="dxa"/>
            <w:vAlign w:val="center"/>
          </w:tcPr>
          <w:p w14:paraId="0C2DF67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</w:tr>
      <w:tr w:rsidR="00F82164" w14:paraId="6866C470" w14:textId="77777777" w:rsidTr="00F82164">
        <w:tc>
          <w:tcPr>
            <w:tcW w:w="2970" w:type="dxa"/>
            <w:gridSpan w:val="2"/>
            <w:vAlign w:val="center"/>
          </w:tcPr>
          <w:p w14:paraId="136646B2" w14:textId="13E8BF1F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Relationships</w:t>
            </w:r>
            <w:r w:rsidR="002F3536">
              <w:rPr>
                <w:rFonts w:ascii="Times New Roman" w:hAnsi="Times New Roman" w:cs="Times New Roman"/>
                <w:sz w:val="22"/>
                <w:szCs w:val="22"/>
              </w:rPr>
              <w:t xml:space="preserve"> &amp; Family</w:t>
            </w:r>
          </w:p>
        </w:tc>
        <w:tc>
          <w:tcPr>
            <w:tcW w:w="810" w:type="dxa"/>
            <w:vAlign w:val="center"/>
          </w:tcPr>
          <w:p w14:paraId="55B2D2D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850249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5990A4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1B2B1F1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054165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4E9B3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495B37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E13C08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6CD565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E75AE3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3A8EAF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24BCD8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1191AF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2B2C954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164" w14:paraId="0CFFA78B" w14:textId="77777777" w:rsidTr="00F82164">
        <w:tc>
          <w:tcPr>
            <w:tcW w:w="270" w:type="dxa"/>
            <w:vAlign w:val="center"/>
          </w:tcPr>
          <w:p w14:paraId="498AF71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337327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810" w:type="dxa"/>
            <w:vAlign w:val="center"/>
          </w:tcPr>
          <w:p w14:paraId="2797964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720" w:type="dxa"/>
            <w:vAlign w:val="center"/>
          </w:tcPr>
          <w:p w14:paraId="7D6E2C7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vAlign w:val="center"/>
          </w:tcPr>
          <w:p w14:paraId="06ABB96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810" w:type="dxa"/>
            <w:vAlign w:val="center"/>
          </w:tcPr>
          <w:p w14:paraId="04F564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810" w:type="dxa"/>
            <w:vAlign w:val="center"/>
          </w:tcPr>
          <w:p w14:paraId="551AEE5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720" w:type="dxa"/>
            <w:vAlign w:val="center"/>
          </w:tcPr>
          <w:p w14:paraId="053718D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810" w:type="dxa"/>
            <w:vAlign w:val="center"/>
          </w:tcPr>
          <w:p w14:paraId="2DBFB1C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10" w:type="dxa"/>
            <w:vAlign w:val="center"/>
          </w:tcPr>
          <w:p w14:paraId="2E145E2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20" w:type="dxa"/>
            <w:vAlign w:val="center"/>
          </w:tcPr>
          <w:p w14:paraId="5E6C30B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10" w:type="dxa"/>
            <w:vAlign w:val="center"/>
          </w:tcPr>
          <w:p w14:paraId="7794D72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810" w:type="dxa"/>
            <w:vAlign w:val="center"/>
          </w:tcPr>
          <w:p w14:paraId="240FFA9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140D6ED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20" w:type="dxa"/>
            <w:vAlign w:val="center"/>
          </w:tcPr>
          <w:p w14:paraId="6262DF5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810" w:type="dxa"/>
            <w:vAlign w:val="center"/>
          </w:tcPr>
          <w:p w14:paraId="061FCCC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</w:tr>
      <w:tr w:rsidR="00F82164" w14:paraId="5F6D0F53" w14:textId="77777777" w:rsidTr="00F82164">
        <w:tc>
          <w:tcPr>
            <w:tcW w:w="270" w:type="dxa"/>
            <w:vAlign w:val="center"/>
          </w:tcPr>
          <w:p w14:paraId="46CB2A4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B21DB2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810" w:type="dxa"/>
            <w:vAlign w:val="center"/>
          </w:tcPr>
          <w:p w14:paraId="5CE06C0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20" w:type="dxa"/>
            <w:vAlign w:val="center"/>
          </w:tcPr>
          <w:p w14:paraId="289E6B0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720" w:type="dxa"/>
            <w:vAlign w:val="center"/>
          </w:tcPr>
          <w:p w14:paraId="607C640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810" w:type="dxa"/>
            <w:vAlign w:val="center"/>
          </w:tcPr>
          <w:p w14:paraId="1F171A4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810" w:type="dxa"/>
            <w:vAlign w:val="center"/>
          </w:tcPr>
          <w:p w14:paraId="545790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720" w:type="dxa"/>
            <w:vAlign w:val="center"/>
          </w:tcPr>
          <w:p w14:paraId="3E5CAF1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810" w:type="dxa"/>
            <w:vAlign w:val="center"/>
          </w:tcPr>
          <w:p w14:paraId="04B70D6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810" w:type="dxa"/>
            <w:vAlign w:val="center"/>
          </w:tcPr>
          <w:p w14:paraId="7D89294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20" w:type="dxa"/>
            <w:vAlign w:val="center"/>
          </w:tcPr>
          <w:p w14:paraId="1200E62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10" w:type="dxa"/>
            <w:vAlign w:val="center"/>
          </w:tcPr>
          <w:p w14:paraId="478B297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810" w:type="dxa"/>
            <w:vAlign w:val="center"/>
          </w:tcPr>
          <w:p w14:paraId="40C34B6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810" w:type="dxa"/>
            <w:vAlign w:val="center"/>
          </w:tcPr>
          <w:p w14:paraId="1F312BC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720" w:type="dxa"/>
            <w:vAlign w:val="center"/>
          </w:tcPr>
          <w:p w14:paraId="3C68437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10" w:type="dxa"/>
            <w:vAlign w:val="center"/>
          </w:tcPr>
          <w:p w14:paraId="06F0D0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</w:tr>
      <w:tr w:rsidR="00F82164" w14:paraId="22D47E66" w14:textId="77777777" w:rsidTr="00F82164">
        <w:tc>
          <w:tcPr>
            <w:tcW w:w="270" w:type="dxa"/>
            <w:vAlign w:val="center"/>
          </w:tcPr>
          <w:p w14:paraId="75F1C9B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7D4D7F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810" w:type="dxa"/>
            <w:vAlign w:val="center"/>
          </w:tcPr>
          <w:p w14:paraId="1B6DC7B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720" w:type="dxa"/>
            <w:vAlign w:val="center"/>
          </w:tcPr>
          <w:p w14:paraId="5D939F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720" w:type="dxa"/>
            <w:vAlign w:val="center"/>
          </w:tcPr>
          <w:p w14:paraId="0348D0C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810" w:type="dxa"/>
            <w:vAlign w:val="center"/>
          </w:tcPr>
          <w:p w14:paraId="1B7EE24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810" w:type="dxa"/>
            <w:vAlign w:val="center"/>
          </w:tcPr>
          <w:p w14:paraId="6DBA774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vAlign w:val="center"/>
          </w:tcPr>
          <w:p w14:paraId="257FFC2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10" w:type="dxa"/>
            <w:vAlign w:val="center"/>
          </w:tcPr>
          <w:p w14:paraId="39FA022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810" w:type="dxa"/>
            <w:vAlign w:val="center"/>
          </w:tcPr>
          <w:p w14:paraId="473211D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20" w:type="dxa"/>
            <w:vAlign w:val="center"/>
          </w:tcPr>
          <w:p w14:paraId="66E29C3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10" w:type="dxa"/>
            <w:vAlign w:val="center"/>
          </w:tcPr>
          <w:p w14:paraId="1E8F347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10" w:type="dxa"/>
            <w:vAlign w:val="center"/>
          </w:tcPr>
          <w:p w14:paraId="76DD385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10" w:type="dxa"/>
            <w:vAlign w:val="center"/>
          </w:tcPr>
          <w:p w14:paraId="1FC80DE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20" w:type="dxa"/>
            <w:vAlign w:val="center"/>
          </w:tcPr>
          <w:p w14:paraId="58CACAC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810" w:type="dxa"/>
            <w:vAlign w:val="center"/>
          </w:tcPr>
          <w:p w14:paraId="76D34A4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</w:tr>
      <w:tr w:rsidR="00F82164" w14:paraId="532D35BE" w14:textId="77777777" w:rsidTr="00F82164">
        <w:tc>
          <w:tcPr>
            <w:tcW w:w="270" w:type="dxa"/>
            <w:vAlign w:val="center"/>
          </w:tcPr>
          <w:p w14:paraId="4D01E05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C08B99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Rel. Satisfaction</w:t>
            </w:r>
          </w:p>
        </w:tc>
        <w:tc>
          <w:tcPr>
            <w:tcW w:w="810" w:type="dxa"/>
            <w:vAlign w:val="center"/>
          </w:tcPr>
          <w:p w14:paraId="55C5522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0DECF8F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5717AC9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10" w:type="dxa"/>
            <w:vAlign w:val="center"/>
          </w:tcPr>
          <w:p w14:paraId="4244F1A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10" w:type="dxa"/>
            <w:vAlign w:val="center"/>
          </w:tcPr>
          <w:p w14:paraId="69F8450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720" w:type="dxa"/>
            <w:vAlign w:val="center"/>
          </w:tcPr>
          <w:p w14:paraId="747BF1F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810" w:type="dxa"/>
            <w:vAlign w:val="center"/>
          </w:tcPr>
          <w:p w14:paraId="51FE1F7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810" w:type="dxa"/>
            <w:vAlign w:val="center"/>
          </w:tcPr>
          <w:p w14:paraId="1D0AF6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489A6CE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10" w:type="dxa"/>
            <w:vAlign w:val="center"/>
          </w:tcPr>
          <w:p w14:paraId="6751DF2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10" w:type="dxa"/>
            <w:vAlign w:val="center"/>
          </w:tcPr>
          <w:p w14:paraId="4AEB665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10" w:type="dxa"/>
            <w:vAlign w:val="center"/>
          </w:tcPr>
          <w:p w14:paraId="43C2CD4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20" w:type="dxa"/>
            <w:vAlign w:val="center"/>
          </w:tcPr>
          <w:p w14:paraId="234A38A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10" w:type="dxa"/>
            <w:vAlign w:val="center"/>
          </w:tcPr>
          <w:p w14:paraId="716BE49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 w:rsidR="00F82164" w14:paraId="06BD61DB" w14:textId="77777777" w:rsidTr="00F82164">
        <w:tc>
          <w:tcPr>
            <w:tcW w:w="270" w:type="dxa"/>
            <w:vAlign w:val="center"/>
          </w:tcPr>
          <w:p w14:paraId="3CF73CD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3E56CA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Children</w:t>
            </w:r>
          </w:p>
        </w:tc>
        <w:tc>
          <w:tcPr>
            <w:tcW w:w="810" w:type="dxa"/>
            <w:vAlign w:val="center"/>
          </w:tcPr>
          <w:p w14:paraId="438622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720" w:type="dxa"/>
            <w:vAlign w:val="center"/>
          </w:tcPr>
          <w:p w14:paraId="0BD80F5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20" w:type="dxa"/>
            <w:vAlign w:val="center"/>
          </w:tcPr>
          <w:p w14:paraId="7AD1AE7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10" w:type="dxa"/>
            <w:vAlign w:val="center"/>
          </w:tcPr>
          <w:p w14:paraId="591FAD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10" w:type="dxa"/>
            <w:vAlign w:val="center"/>
          </w:tcPr>
          <w:p w14:paraId="2F419BF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20" w:type="dxa"/>
            <w:vAlign w:val="center"/>
          </w:tcPr>
          <w:p w14:paraId="0309F9F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810" w:type="dxa"/>
            <w:vAlign w:val="center"/>
          </w:tcPr>
          <w:p w14:paraId="30C6AC3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810" w:type="dxa"/>
            <w:vAlign w:val="center"/>
          </w:tcPr>
          <w:p w14:paraId="50CA1BD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20" w:type="dxa"/>
            <w:vAlign w:val="center"/>
          </w:tcPr>
          <w:p w14:paraId="7499FD3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10" w:type="dxa"/>
            <w:vAlign w:val="center"/>
          </w:tcPr>
          <w:p w14:paraId="5294DE9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810" w:type="dxa"/>
            <w:vAlign w:val="center"/>
          </w:tcPr>
          <w:p w14:paraId="342CCB3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810" w:type="dxa"/>
            <w:vAlign w:val="center"/>
          </w:tcPr>
          <w:p w14:paraId="357D77F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720" w:type="dxa"/>
            <w:vAlign w:val="center"/>
          </w:tcPr>
          <w:p w14:paraId="297111C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810" w:type="dxa"/>
            <w:vAlign w:val="center"/>
          </w:tcPr>
          <w:p w14:paraId="71C3FC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</w:tr>
      <w:tr w:rsidR="00F82164" w14:paraId="0AD89ED7" w14:textId="77777777" w:rsidTr="00F82164">
        <w:tc>
          <w:tcPr>
            <w:tcW w:w="2970" w:type="dxa"/>
            <w:gridSpan w:val="2"/>
            <w:vAlign w:val="center"/>
          </w:tcPr>
          <w:p w14:paraId="30BC7B51" w14:textId="3DB2E262" w:rsidR="001B2193" w:rsidRDefault="002F3536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Education, </w:t>
            </w:r>
            <w:r w:rsidR="001B2193">
              <w:rPr>
                <w:rFonts w:ascii="Times New Roman" w:hAnsi="Times New Roman" w:cs="Times New Roman"/>
                <w:sz w:val="22"/>
                <w:szCs w:val="22"/>
              </w:rPr>
              <w:t>Career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&amp; Financial</w:t>
            </w:r>
          </w:p>
        </w:tc>
        <w:tc>
          <w:tcPr>
            <w:tcW w:w="810" w:type="dxa"/>
            <w:vAlign w:val="center"/>
          </w:tcPr>
          <w:p w14:paraId="49D3992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5A77F5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5CD882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8ECD53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0BCC7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52FBAD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31EB37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BD9170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256611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6D82DB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E5F78D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FAB870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267F6D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975E4D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164" w14:paraId="7B2FC207" w14:textId="77777777" w:rsidTr="00F82164">
        <w:tc>
          <w:tcPr>
            <w:tcW w:w="270" w:type="dxa"/>
            <w:vAlign w:val="center"/>
          </w:tcPr>
          <w:p w14:paraId="33526151" w14:textId="77777777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7A6C37A4" w14:textId="004504E1" w:rsidR="002F3536" w:rsidRDefault="002F3536" w:rsidP="002F353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810" w:type="dxa"/>
            <w:vAlign w:val="center"/>
          </w:tcPr>
          <w:p w14:paraId="249F78E7" w14:textId="06F1FBE5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720" w:type="dxa"/>
            <w:vAlign w:val="center"/>
          </w:tcPr>
          <w:p w14:paraId="14EE062B" w14:textId="57C09A88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20" w:type="dxa"/>
            <w:vAlign w:val="center"/>
          </w:tcPr>
          <w:p w14:paraId="0A6F67B5" w14:textId="61FB2563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10" w:type="dxa"/>
            <w:vAlign w:val="center"/>
          </w:tcPr>
          <w:p w14:paraId="6EEA3430" w14:textId="0495866D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10" w:type="dxa"/>
            <w:vAlign w:val="center"/>
          </w:tcPr>
          <w:p w14:paraId="29E10070" w14:textId="39073F71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20" w:type="dxa"/>
            <w:vAlign w:val="center"/>
          </w:tcPr>
          <w:p w14:paraId="37DA8ADA" w14:textId="7EE1BE28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810" w:type="dxa"/>
            <w:vAlign w:val="center"/>
          </w:tcPr>
          <w:p w14:paraId="560D8F95" w14:textId="4BFFC0C9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810" w:type="dxa"/>
            <w:vAlign w:val="center"/>
          </w:tcPr>
          <w:p w14:paraId="614A1E6B" w14:textId="198BE60D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20" w:type="dxa"/>
            <w:vAlign w:val="center"/>
          </w:tcPr>
          <w:p w14:paraId="737DE029" w14:textId="0E4E7317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810" w:type="dxa"/>
            <w:vAlign w:val="center"/>
          </w:tcPr>
          <w:p w14:paraId="3F0D774F" w14:textId="497D53C0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810" w:type="dxa"/>
            <w:vAlign w:val="center"/>
          </w:tcPr>
          <w:p w14:paraId="02A6F9A1" w14:textId="4B27FBF2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10" w:type="dxa"/>
            <w:vAlign w:val="center"/>
          </w:tcPr>
          <w:p w14:paraId="5AC3467D" w14:textId="10A3A991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20" w:type="dxa"/>
            <w:vAlign w:val="center"/>
          </w:tcPr>
          <w:p w14:paraId="107421AD" w14:textId="0EB74AA3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10" w:type="dxa"/>
            <w:vAlign w:val="center"/>
          </w:tcPr>
          <w:p w14:paraId="523CA26B" w14:textId="0EFD9CD7" w:rsidR="002F3536" w:rsidRDefault="002F3536" w:rsidP="002F353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</w:tr>
      <w:tr w:rsidR="00F82164" w14:paraId="652A1DC9" w14:textId="77777777" w:rsidTr="00F82164">
        <w:tc>
          <w:tcPr>
            <w:tcW w:w="270" w:type="dxa"/>
            <w:vAlign w:val="center"/>
          </w:tcPr>
          <w:p w14:paraId="72337A9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BF3741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810" w:type="dxa"/>
            <w:vAlign w:val="center"/>
          </w:tcPr>
          <w:p w14:paraId="05B9398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720" w:type="dxa"/>
            <w:vAlign w:val="center"/>
          </w:tcPr>
          <w:p w14:paraId="2DDF9E3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20" w:type="dxa"/>
            <w:vAlign w:val="center"/>
          </w:tcPr>
          <w:p w14:paraId="76C699F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810" w:type="dxa"/>
            <w:vAlign w:val="center"/>
          </w:tcPr>
          <w:p w14:paraId="3C0CC88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10" w:type="dxa"/>
            <w:vAlign w:val="center"/>
          </w:tcPr>
          <w:p w14:paraId="5176E24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20" w:type="dxa"/>
            <w:vAlign w:val="center"/>
          </w:tcPr>
          <w:p w14:paraId="58D4815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10" w:type="dxa"/>
            <w:vAlign w:val="center"/>
          </w:tcPr>
          <w:p w14:paraId="6B72802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10" w:type="dxa"/>
            <w:vAlign w:val="center"/>
          </w:tcPr>
          <w:p w14:paraId="22AB560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20" w:type="dxa"/>
            <w:vAlign w:val="center"/>
          </w:tcPr>
          <w:p w14:paraId="2210EA3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10" w:type="dxa"/>
            <w:vAlign w:val="center"/>
          </w:tcPr>
          <w:p w14:paraId="7DF53FD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810" w:type="dxa"/>
            <w:vAlign w:val="center"/>
          </w:tcPr>
          <w:p w14:paraId="449F772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10" w:type="dxa"/>
            <w:vAlign w:val="center"/>
          </w:tcPr>
          <w:p w14:paraId="34AB98E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720" w:type="dxa"/>
            <w:vAlign w:val="center"/>
          </w:tcPr>
          <w:p w14:paraId="36154EB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10" w:type="dxa"/>
            <w:vAlign w:val="center"/>
          </w:tcPr>
          <w:p w14:paraId="6A79FEA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</w:tr>
      <w:tr w:rsidR="00F82164" w14:paraId="6A909B97" w14:textId="77777777" w:rsidTr="00F82164">
        <w:tc>
          <w:tcPr>
            <w:tcW w:w="270" w:type="dxa"/>
            <w:vAlign w:val="center"/>
          </w:tcPr>
          <w:p w14:paraId="5ABFD24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0BF2C04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Welfare</w:t>
            </w:r>
          </w:p>
        </w:tc>
        <w:tc>
          <w:tcPr>
            <w:tcW w:w="810" w:type="dxa"/>
            <w:vAlign w:val="center"/>
          </w:tcPr>
          <w:p w14:paraId="7AC7B03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720" w:type="dxa"/>
            <w:vAlign w:val="center"/>
          </w:tcPr>
          <w:p w14:paraId="59BF5BC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720" w:type="dxa"/>
            <w:vAlign w:val="center"/>
          </w:tcPr>
          <w:p w14:paraId="1D30FD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810" w:type="dxa"/>
            <w:vAlign w:val="center"/>
          </w:tcPr>
          <w:p w14:paraId="7B8BE5A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810" w:type="dxa"/>
            <w:vAlign w:val="center"/>
          </w:tcPr>
          <w:p w14:paraId="40F68B0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720" w:type="dxa"/>
            <w:vAlign w:val="center"/>
          </w:tcPr>
          <w:p w14:paraId="4D40E8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10" w:type="dxa"/>
            <w:vAlign w:val="center"/>
          </w:tcPr>
          <w:p w14:paraId="4E19107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810" w:type="dxa"/>
            <w:vAlign w:val="center"/>
          </w:tcPr>
          <w:p w14:paraId="3299B5E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720" w:type="dxa"/>
            <w:vAlign w:val="center"/>
          </w:tcPr>
          <w:p w14:paraId="4DE4C88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810" w:type="dxa"/>
            <w:vAlign w:val="center"/>
          </w:tcPr>
          <w:p w14:paraId="5CEE63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10" w:type="dxa"/>
            <w:vAlign w:val="center"/>
          </w:tcPr>
          <w:p w14:paraId="407E1B6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10" w:type="dxa"/>
            <w:vAlign w:val="center"/>
          </w:tcPr>
          <w:p w14:paraId="40ED1C8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20" w:type="dxa"/>
            <w:vAlign w:val="center"/>
          </w:tcPr>
          <w:p w14:paraId="636B202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810" w:type="dxa"/>
            <w:vAlign w:val="center"/>
          </w:tcPr>
          <w:p w14:paraId="1FBE821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0.76</w:t>
            </w:r>
          </w:p>
        </w:tc>
      </w:tr>
      <w:tr w:rsidR="00F82164" w14:paraId="72E99820" w14:textId="77777777" w:rsidTr="00F82164">
        <w:tc>
          <w:tcPr>
            <w:tcW w:w="270" w:type="dxa"/>
            <w:vAlign w:val="center"/>
          </w:tcPr>
          <w:p w14:paraId="48ADF2C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446BC77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  <w:tc>
          <w:tcPr>
            <w:tcW w:w="810" w:type="dxa"/>
            <w:vAlign w:val="center"/>
          </w:tcPr>
          <w:p w14:paraId="38B8FFB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2C36EB3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20" w:type="dxa"/>
            <w:vAlign w:val="center"/>
          </w:tcPr>
          <w:p w14:paraId="51E99D3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10" w:type="dxa"/>
            <w:vAlign w:val="center"/>
          </w:tcPr>
          <w:p w14:paraId="0A419F8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810" w:type="dxa"/>
            <w:vAlign w:val="center"/>
          </w:tcPr>
          <w:p w14:paraId="1291AF4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20" w:type="dxa"/>
            <w:vAlign w:val="center"/>
          </w:tcPr>
          <w:p w14:paraId="79FDD0D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1942B69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810" w:type="dxa"/>
            <w:vAlign w:val="center"/>
          </w:tcPr>
          <w:p w14:paraId="2F63353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20" w:type="dxa"/>
            <w:vAlign w:val="center"/>
          </w:tcPr>
          <w:p w14:paraId="0BFC621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810" w:type="dxa"/>
            <w:vAlign w:val="center"/>
          </w:tcPr>
          <w:p w14:paraId="6C4B8BD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810" w:type="dxa"/>
            <w:vAlign w:val="center"/>
          </w:tcPr>
          <w:p w14:paraId="294039C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10" w:type="dxa"/>
            <w:vAlign w:val="center"/>
          </w:tcPr>
          <w:p w14:paraId="1FF65BF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20" w:type="dxa"/>
            <w:vAlign w:val="center"/>
          </w:tcPr>
          <w:p w14:paraId="4933F60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10" w:type="dxa"/>
            <w:vAlign w:val="center"/>
          </w:tcPr>
          <w:p w14:paraId="6972C48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</w:tr>
      <w:tr w:rsidR="00F82164" w14:paraId="2EC474B3" w14:textId="77777777" w:rsidTr="00F82164">
        <w:tc>
          <w:tcPr>
            <w:tcW w:w="2970" w:type="dxa"/>
            <w:gridSpan w:val="2"/>
            <w:vAlign w:val="center"/>
          </w:tcPr>
          <w:p w14:paraId="1E3E3778" w14:textId="3F308F5D" w:rsidR="001B2193" w:rsidRDefault="002F3536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Civic Engagement</w:t>
            </w:r>
          </w:p>
        </w:tc>
        <w:tc>
          <w:tcPr>
            <w:tcW w:w="810" w:type="dxa"/>
            <w:vAlign w:val="center"/>
          </w:tcPr>
          <w:p w14:paraId="53E2C83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E26D23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25BA70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1248F7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2A097E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5EF6FC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DA0D5E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E39DA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C7B733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6FFAC7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98846D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C13936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609DD2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237731F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164" w14:paraId="7C80A38F" w14:textId="77777777" w:rsidTr="00F82164">
        <w:tc>
          <w:tcPr>
            <w:tcW w:w="270" w:type="dxa"/>
            <w:vAlign w:val="center"/>
          </w:tcPr>
          <w:p w14:paraId="41BDB1B2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2556DC1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Volunteered</w:t>
            </w:r>
          </w:p>
        </w:tc>
        <w:tc>
          <w:tcPr>
            <w:tcW w:w="810" w:type="dxa"/>
            <w:vAlign w:val="center"/>
          </w:tcPr>
          <w:p w14:paraId="10475EA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720" w:type="dxa"/>
            <w:vAlign w:val="center"/>
          </w:tcPr>
          <w:p w14:paraId="1D076B9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20" w:type="dxa"/>
            <w:vAlign w:val="center"/>
          </w:tcPr>
          <w:p w14:paraId="40B72C7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810" w:type="dxa"/>
            <w:vAlign w:val="center"/>
          </w:tcPr>
          <w:p w14:paraId="4E30A17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810" w:type="dxa"/>
            <w:vAlign w:val="center"/>
          </w:tcPr>
          <w:p w14:paraId="3AAE8DA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720" w:type="dxa"/>
            <w:vAlign w:val="center"/>
          </w:tcPr>
          <w:p w14:paraId="557DD19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810" w:type="dxa"/>
            <w:vAlign w:val="center"/>
          </w:tcPr>
          <w:p w14:paraId="56DF042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10" w:type="dxa"/>
            <w:vAlign w:val="center"/>
          </w:tcPr>
          <w:p w14:paraId="44AEDB4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20" w:type="dxa"/>
            <w:vAlign w:val="center"/>
          </w:tcPr>
          <w:p w14:paraId="03200D5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810" w:type="dxa"/>
            <w:vAlign w:val="center"/>
          </w:tcPr>
          <w:p w14:paraId="7FAC797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810" w:type="dxa"/>
            <w:vAlign w:val="center"/>
          </w:tcPr>
          <w:p w14:paraId="16BC2F7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10" w:type="dxa"/>
            <w:vAlign w:val="center"/>
          </w:tcPr>
          <w:p w14:paraId="4C76787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720" w:type="dxa"/>
            <w:vAlign w:val="center"/>
          </w:tcPr>
          <w:p w14:paraId="77F7836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810" w:type="dxa"/>
            <w:vAlign w:val="center"/>
          </w:tcPr>
          <w:p w14:paraId="6D7A00E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1.28</w:t>
            </w:r>
          </w:p>
        </w:tc>
      </w:tr>
      <w:tr w:rsidR="00F82164" w14:paraId="0D219752" w14:textId="77777777" w:rsidTr="00F82164">
        <w:tc>
          <w:tcPr>
            <w:tcW w:w="270" w:type="dxa"/>
            <w:vAlign w:val="center"/>
          </w:tcPr>
          <w:p w14:paraId="6E0F8D7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65B343C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  <w:tc>
          <w:tcPr>
            <w:tcW w:w="810" w:type="dxa"/>
            <w:vAlign w:val="center"/>
          </w:tcPr>
          <w:p w14:paraId="293C2DF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20" w:type="dxa"/>
            <w:vAlign w:val="center"/>
          </w:tcPr>
          <w:p w14:paraId="04BD370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20" w:type="dxa"/>
            <w:vAlign w:val="center"/>
          </w:tcPr>
          <w:p w14:paraId="69F5B60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10" w:type="dxa"/>
            <w:vAlign w:val="center"/>
          </w:tcPr>
          <w:p w14:paraId="12550F4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10" w:type="dxa"/>
            <w:vAlign w:val="center"/>
          </w:tcPr>
          <w:p w14:paraId="6436C28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720" w:type="dxa"/>
            <w:vAlign w:val="center"/>
          </w:tcPr>
          <w:p w14:paraId="23D151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810" w:type="dxa"/>
            <w:vAlign w:val="center"/>
          </w:tcPr>
          <w:p w14:paraId="30424EE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810" w:type="dxa"/>
            <w:vAlign w:val="center"/>
          </w:tcPr>
          <w:p w14:paraId="7ADA4D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720" w:type="dxa"/>
            <w:vAlign w:val="center"/>
          </w:tcPr>
          <w:p w14:paraId="23D0E12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10" w:type="dxa"/>
            <w:vAlign w:val="center"/>
          </w:tcPr>
          <w:p w14:paraId="1F5AEC4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810" w:type="dxa"/>
            <w:vAlign w:val="center"/>
          </w:tcPr>
          <w:p w14:paraId="7E27992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10" w:type="dxa"/>
            <w:vAlign w:val="center"/>
          </w:tcPr>
          <w:p w14:paraId="502BC8A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720" w:type="dxa"/>
            <w:vAlign w:val="center"/>
          </w:tcPr>
          <w:p w14:paraId="3ABCC9B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10" w:type="dxa"/>
            <w:vAlign w:val="center"/>
          </w:tcPr>
          <w:p w14:paraId="77943E2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</w:tr>
      <w:tr w:rsidR="001B2193" w14:paraId="557B4C4F" w14:textId="77777777" w:rsidTr="00F82164">
        <w:trPr>
          <w:trHeight w:val="620"/>
        </w:trPr>
        <w:tc>
          <w:tcPr>
            <w:tcW w:w="13860" w:type="dxa"/>
            <w:gridSpan w:val="16"/>
            <w:tcBorders>
              <w:top w:val="single" w:sz="4" w:space="0" w:color="auto"/>
            </w:tcBorders>
            <w:vAlign w:val="center"/>
          </w:tcPr>
          <w:p w14:paraId="045F4233" w14:textId="77777777" w:rsidR="001B2193" w:rsidRPr="000F5354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537D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W/O = without covariates. With = with covariates. Bolded values indicate that the credible intervals did not contain 1.00 (for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 and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s) or 0.00 (for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s).  See previous supplementary tables for the metric of all estimates per outcome (i.e., </w:t>
            </w:r>
            <w:r w:rsidRPr="000F53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F53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</w:tbl>
    <w:p w14:paraId="762B4BDC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760A3CF7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01D1CE4A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68E3986A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7E5B08CD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056D9FB4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59948059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310CCCDF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</w:rPr>
      </w:pPr>
    </w:p>
    <w:p w14:paraId="2AE6BED2" w14:textId="067B451C" w:rsidR="00313040" w:rsidRPr="00313040" w:rsidRDefault="00313040" w:rsidP="00313040">
      <w:pPr>
        <w:rPr>
          <w:rFonts w:ascii="Times New Roman" w:hAnsi="Times New Roman" w:cs="Times New Roman"/>
          <w:sz w:val="22"/>
          <w:szCs w:val="22"/>
        </w:rPr>
        <w:sectPr w:rsidR="00313040" w:rsidRPr="00313040" w:rsidSect="00D95189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970"/>
        <w:gridCol w:w="1080"/>
        <w:gridCol w:w="1080"/>
        <w:gridCol w:w="990"/>
        <w:gridCol w:w="990"/>
        <w:gridCol w:w="1080"/>
        <w:gridCol w:w="1080"/>
        <w:gridCol w:w="1080"/>
        <w:gridCol w:w="990"/>
        <w:gridCol w:w="990"/>
        <w:gridCol w:w="990"/>
      </w:tblGrid>
      <w:tr w:rsidR="001B2193" w14:paraId="0CA49606" w14:textId="77777777" w:rsidTr="007D0535">
        <w:trPr>
          <w:trHeight w:val="180"/>
        </w:trPr>
        <w:tc>
          <w:tcPr>
            <w:tcW w:w="13590" w:type="dxa"/>
            <w:gridSpan w:val="12"/>
            <w:vAlign w:val="center"/>
          </w:tcPr>
          <w:p w14:paraId="211A6515" w14:textId="6126BFF5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S1</w:t>
            </w:r>
            <w:r w:rsidR="00446F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tr w:rsidR="001B2193" w14:paraId="4BDBAFB0" w14:textId="77777777" w:rsidTr="007D0535">
        <w:tc>
          <w:tcPr>
            <w:tcW w:w="13590" w:type="dxa"/>
            <w:gridSpan w:val="12"/>
            <w:tcBorders>
              <w:bottom w:val="single" w:sz="4" w:space="0" w:color="auto"/>
            </w:tcBorders>
            <w:vAlign w:val="center"/>
          </w:tcPr>
          <w:p w14:paraId="211C0AE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Comparison of Estimates from the Personality-Only Models Without and With Covariates</w:t>
            </w:r>
          </w:p>
        </w:tc>
      </w:tr>
      <w:tr w:rsidR="007D0535" w14:paraId="6123D8E3" w14:textId="77777777" w:rsidTr="007D0535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5EFD65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CFFAF6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9322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Extraversion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4CD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Agreeableness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A3D6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Conscientiousness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2214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Neuroticism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CB7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Openness</w:t>
            </w:r>
          </w:p>
        </w:tc>
      </w:tr>
      <w:tr w:rsidR="00717C3B" w14:paraId="3EA3698C" w14:textId="77777777" w:rsidTr="00717C3B"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EB6B2" w14:textId="4F6842EB" w:rsidR="00717C3B" w:rsidRDefault="00717C3B" w:rsidP="00717C3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3AE3F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069BA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4B8F2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7F47C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E0FC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5F645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57CED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64AFE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7C345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W/O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B1577" w14:textId="77777777" w:rsidR="00717C3B" w:rsidRDefault="00717C3B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</w:p>
        </w:tc>
      </w:tr>
      <w:tr w:rsidR="007D0535" w14:paraId="767F77D5" w14:textId="77777777" w:rsidTr="007D0535"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1E14E851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32137B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62CAC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50A450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608013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C23F16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F1B70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907EFAC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08268D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5FC9AE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6D0775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535" w14:paraId="5A42CC49" w14:textId="77777777" w:rsidTr="007D0535">
        <w:tc>
          <w:tcPr>
            <w:tcW w:w="270" w:type="dxa"/>
            <w:vAlign w:val="center"/>
          </w:tcPr>
          <w:p w14:paraId="132512CE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104F1605" w14:textId="0CAD7389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Health Status</w:t>
            </w:r>
          </w:p>
        </w:tc>
        <w:tc>
          <w:tcPr>
            <w:tcW w:w="1080" w:type="dxa"/>
            <w:vAlign w:val="center"/>
          </w:tcPr>
          <w:p w14:paraId="450C8599" w14:textId="7536126D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80" w:type="dxa"/>
            <w:vAlign w:val="center"/>
          </w:tcPr>
          <w:p w14:paraId="0C6E18E0" w14:textId="366DE0A0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90" w:type="dxa"/>
            <w:vAlign w:val="center"/>
          </w:tcPr>
          <w:p w14:paraId="76BCF821" w14:textId="304F2BE0" w:rsidR="007D0535" w:rsidRPr="00153D7C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14:paraId="4A87F104" w14:textId="6852EA5E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80" w:type="dxa"/>
            <w:vAlign w:val="center"/>
          </w:tcPr>
          <w:p w14:paraId="5C35F700" w14:textId="4FF6089D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080" w:type="dxa"/>
            <w:vAlign w:val="center"/>
          </w:tcPr>
          <w:p w14:paraId="1D519EF5" w14:textId="2CB56187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080" w:type="dxa"/>
            <w:vAlign w:val="center"/>
          </w:tcPr>
          <w:p w14:paraId="5F4BDC51" w14:textId="456B4080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990" w:type="dxa"/>
            <w:vAlign w:val="center"/>
          </w:tcPr>
          <w:p w14:paraId="7C4FFBEB" w14:textId="3E963AC7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990" w:type="dxa"/>
            <w:vAlign w:val="center"/>
          </w:tcPr>
          <w:p w14:paraId="2380672D" w14:textId="2459BAB0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1002E61E" w14:textId="215BB5F9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D0535" w14:paraId="34A58ECD" w14:textId="77777777" w:rsidTr="007D0535">
        <w:tc>
          <w:tcPr>
            <w:tcW w:w="270" w:type="dxa"/>
            <w:vAlign w:val="center"/>
          </w:tcPr>
          <w:p w14:paraId="390730E4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3EB5F76" w14:textId="5660E899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1080" w:type="dxa"/>
            <w:vAlign w:val="center"/>
          </w:tcPr>
          <w:p w14:paraId="57BA1A64" w14:textId="5EC818EF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80" w:type="dxa"/>
            <w:vAlign w:val="center"/>
          </w:tcPr>
          <w:p w14:paraId="19935715" w14:textId="3D71837B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4480718F" w14:textId="46CDECC9" w:rsidR="007D0535" w:rsidRPr="00153D7C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90" w:type="dxa"/>
            <w:vAlign w:val="center"/>
          </w:tcPr>
          <w:p w14:paraId="0E9145E1" w14:textId="6501B275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80" w:type="dxa"/>
            <w:vAlign w:val="center"/>
          </w:tcPr>
          <w:p w14:paraId="763294CA" w14:textId="0D2831BC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80" w:type="dxa"/>
            <w:vAlign w:val="center"/>
          </w:tcPr>
          <w:p w14:paraId="0D82F13D" w14:textId="5A08BD1B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80" w:type="dxa"/>
            <w:vAlign w:val="center"/>
          </w:tcPr>
          <w:p w14:paraId="736D5B58" w14:textId="1C4B9D69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0" w:type="dxa"/>
            <w:vAlign w:val="center"/>
          </w:tcPr>
          <w:p w14:paraId="455622EC" w14:textId="1BE28E80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90" w:type="dxa"/>
            <w:vAlign w:val="center"/>
          </w:tcPr>
          <w:p w14:paraId="14869D91" w14:textId="5D8197AB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14:paraId="0B577163" w14:textId="4FA46CC9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</w:tr>
      <w:tr w:rsidR="007D0535" w14:paraId="36FCEC61" w14:textId="77777777" w:rsidTr="007D0535">
        <w:tc>
          <w:tcPr>
            <w:tcW w:w="13590" w:type="dxa"/>
            <w:gridSpan w:val="12"/>
            <w:vAlign w:val="center"/>
          </w:tcPr>
          <w:p w14:paraId="50891BD0" w14:textId="6E5161F8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Internalizing</w:t>
            </w:r>
          </w:p>
        </w:tc>
      </w:tr>
      <w:tr w:rsidR="007D0535" w14:paraId="26907C9F" w14:textId="77777777" w:rsidTr="007D0535">
        <w:tc>
          <w:tcPr>
            <w:tcW w:w="270" w:type="dxa"/>
            <w:vAlign w:val="center"/>
          </w:tcPr>
          <w:p w14:paraId="4FA3FFFC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1A03CD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080" w:type="dxa"/>
            <w:vAlign w:val="center"/>
          </w:tcPr>
          <w:p w14:paraId="5B4BCDB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080" w:type="dxa"/>
            <w:vAlign w:val="center"/>
          </w:tcPr>
          <w:p w14:paraId="061FC0B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990" w:type="dxa"/>
            <w:vAlign w:val="center"/>
          </w:tcPr>
          <w:p w14:paraId="0B321C0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90" w:type="dxa"/>
            <w:vAlign w:val="center"/>
          </w:tcPr>
          <w:p w14:paraId="1C692A2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080" w:type="dxa"/>
            <w:vAlign w:val="center"/>
          </w:tcPr>
          <w:p w14:paraId="0983FC0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80" w:type="dxa"/>
            <w:vAlign w:val="center"/>
          </w:tcPr>
          <w:p w14:paraId="27697AA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080" w:type="dxa"/>
            <w:vAlign w:val="center"/>
          </w:tcPr>
          <w:p w14:paraId="1493432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990" w:type="dxa"/>
            <w:vAlign w:val="center"/>
          </w:tcPr>
          <w:p w14:paraId="70839A2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990" w:type="dxa"/>
            <w:vAlign w:val="center"/>
          </w:tcPr>
          <w:p w14:paraId="03BF02A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90" w:type="dxa"/>
            <w:vAlign w:val="center"/>
          </w:tcPr>
          <w:p w14:paraId="51D6553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</w:tr>
      <w:tr w:rsidR="007D0535" w14:paraId="21675CC4" w14:textId="77777777" w:rsidTr="007D0535">
        <w:tc>
          <w:tcPr>
            <w:tcW w:w="270" w:type="dxa"/>
            <w:vAlign w:val="center"/>
          </w:tcPr>
          <w:p w14:paraId="10099E7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5C11896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080" w:type="dxa"/>
            <w:vAlign w:val="center"/>
          </w:tcPr>
          <w:p w14:paraId="27D23C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080" w:type="dxa"/>
            <w:vAlign w:val="center"/>
          </w:tcPr>
          <w:p w14:paraId="4762C2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90" w:type="dxa"/>
            <w:vAlign w:val="center"/>
          </w:tcPr>
          <w:p w14:paraId="32C13F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990" w:type="dxa"/>
            <w:vAlign w:val="center"/>
          </w:tcPr>
          <w:p w14:paraId="3ABB447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080" w:type="dxa"/>
            <w:vAlign w:val="center"/>
          </w:tcPr>
          <w:p w14:paraId="3D3D90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80" w:type="dxa"/>
            <w:vAlign w:val="center"/>
          </w:tcPr>
          <w:p w14:paraId="7DD866D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080" w:type="dxa"/>
            <w:vAlign w:val="center"/>
          </w:tcPr>
          <w:p w14:paraId="71EF7B7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90" w:type="dxa"/>
            <w:vAlign w:val="center"/>
          </w:tcPr>
          <w:p w14:paraId="0B6040D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990" w:type="dxa"/>
            <w:vAlign w:val="center"/>
          </w:tcPr>
          <w:p w14:paraId="06A49CB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90" w:type="dxa"/>
            <w:vAlign w:val="center"/>
          </w:tcPr>
          <w:p w14:paraId="741D418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1.22</w:t>
            </w:r>
          </w:p>
        </w:tc>
      </w:tr>
      <w:tr w:rsidR="007D0535" w14:paraId="5EE10727" w14:textId="77777777" w:rsidTr="007D0535">
        <w:tc>
          <w:tcPr>
            <w:tcW w:w="270" w:type="dxa"/>
            <w:vAlign w:val="center"/>
          </w:tcPr>
          <w:p w14:paraId="155E8FC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7BE0D6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Counselor</w:t>
            </w:r>
          </w:p>
        </w:tc>
        <w:tc>
          <w:tcPr>
            <w:tcW w:w="1080" w:type="dxa"/>
            <w:vAlign w:val="center"/>
          </w:tcPr>
          <w:p w14:paraId="0114C89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80" w:type="dxa"/>
            <w:vAlign w:val="center"/>
          </w:tcPr>
          <w:p w14:paraId="155F133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90" w:type="dxa"/>
            <w:vAlign w:val="center"/>
          </w:tcPr>
          <w:p w14:paraId="7B718C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0" w:type="dxa"/>
            <w:vAlign w:val="center"/>
          </w:tcPr>
          <w:p w14:paraId="4E36A64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080" w:type="dxa"/>
            <w:vAlign w:val="center"/>
          </w:tcPr>
          <w:p w14:paraId="219526A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080" w:type="dxa"/>
            <w:vAlign w:val="center"/>
          </w:tcPr>
          <w:p w14:paraId="71F8344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080" w:type="dxa"/>
            <w:vAlign w:val="center"/>
          </w:tcPr>
          <w:p w14:paraId="59FB35D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90" w:type="dxa"/>
            <w:vAlign w:val="center"/>
          </w:tcPr>
          <w:p w14:paraId="154CE75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90" w:type="dxa"/>
            <w:vAlign w:val="center"/>
          </w:tcPr>
          <w:p w14:paraId="4254194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0" w:type="dxa"/>
            <w:vAlign w:val="center"/>
          </w:tcPr>
          <w:p w14:paraId="2F5B5BE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</w:tr>
      <w:tr w:rsidR="007D0535" w14:paraId="3BE467D7" w14:textId="77777777" w:rsidTr="007D0535">
        <w:tc>
          <w:tcPr>
            <w:tcW w:w="270" w:type="dxa"/>
            <w:vAlign w:val="center"/>
          </w:tcPr>
          <w:p w14:paraId="79DC4E63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13B8296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Suicide</w:t>
            </w:r>
          </w:p>
        </w:tc>
        <w:tc>
          <w:tcPr>
            <w:tcW w:w="1080" w:type="dxa"/>
            <w:vAlign w:val="center"/>
          </w:tcPr>
          <w:p w14:paraId="1B18E43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080" w:type="dxa"/>
            <w:vAlign w:val="center"/>
          </w:tcPr>
          <w:p w14:paraId="24F86B6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990" w:type="dxa"/>
            <w:vAlign w:val="center"/>
          </w:tcPr>
          <w:p w14:paraId="693DECB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990" w:type="dxa"/>
            <w:vAlign w:val="center"/>
          </w:tcPr>
          <w:p w14:paraId="07AF2A8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080" w:type="dxa"/>
            <w:vAlign w:val="center"/>
          </w:tcPr>
          <w:p w14:paraId="6600700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080" w:type="dxa"/>
            <w:vAlign w:val="center"/>
          </w:tcPr>
          <w:p w14:paraId="39D6088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80" w:type="dxa"/>
            <w:vAlign w:val="center"/>
          </w:tcPr>
          <w:p w14:paraId="6312941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990" w:type="dxa"/>
            <w:vAlign w:val="center"/>
          </w:tcPr>
          <w:p w14:paraId="5AC7F6C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2.04</w:t>
            </w:r>
          </w:p>
        </w:tc>
        <w:tc>
          <w:tcPr>
            <w:tcW w:w="990" w:type="dxa"/>
            <w:vAlign w:val="center"/>
          </w:tcPr>
          <w:p w14:paraId="4453ABA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90" w:type="dxa"/>
            <w:vAlign w:val="center"/>
          </w:tcPr>
          <w:p w14:paraId="58EDF53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1.35</w:t>
            </w:r>
          </w:p>
        </w:tc>
      </w:tr>
      <w:tr w:rsidR="007D0535" w14:paraId="07AB7DAA" w14:textId="77777777" w:rsidTr="007D0535">
        <w:tc>
          <w:tcPr>
            <w:tcW w:w="13590" w:type="dxa"/>
            <w:gridSpan w:val="12"/>
            <w:vAlign w:val="center"/>
          </w:tcPr>
          <w:p w14:paraId="72D8F13C" w14:textId="5E98FDB5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Externalizing</w:t>
            </w:r>
          </w:p>
        </w:tc>
      </w:tr>
      <w:tr w:rsidR="007D0535" w14:paraId="64D37E36" w14:textId="77777777" w:rsidTr="007D0535">
        <w:tc>
          <w:tcPr>
            <w:tcW w:w="270" w:type="dxa"/>
            <w:vAlign w:val="center"/>
          </w:tcPr>
          <w:p w14:paraId="5900A7C4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0930EF36" w14:textId="24266421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ADHD</w:t>
            </w:r>
          </w:p>
        </w:tc>
        <w:tc>
          <w:tcPr>
            <w:tcW w:w="1080" w:type="dxa"/>
            <w:vAlign w:val="center"/>
          </w:tcPr>
          <w:p w14:paraId="35559866" w14:textId="6FDC1C9A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080" w:type="dxa"/>
            <w:vAlign w:val="center"/>
          </w:tcPr>
          <w:p w14:paraId="2FC45A38" w14:textId="6A423F3F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90" w:type="dxa"/>
            <w:vAlign w:val="center"/>
          </w:tcPr>
          <w:p w14:paraId="1AC5F608" w14:textId="0A81451B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90" w:type="dxa"/>
            <w:vAlign w:val="center"/>
          </w:tcPr>
          <w:p w14:paraId="377C42A9" w14:textId="1C44E1E5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80" w:type="dxa"/>
            <w:vAlign w:val="center"/>
          </w:tcPr>
          <w:p w14:paraId="35161840" w14:textId="199AD3CD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080" w:type="dxa"/>
            <w:vAlign w:val="center"/>
          </w:tcPr>
          <w:p w14:paraId="2BAD1456" w14:textId="63BC2F7F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80" w:type="dxa"/>
            <w:vAlign w:val="center"/>
          </w:tcPr>
          <w:p w14:paraId="29F1ECDA" w14:textId="4576F4AD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0" w:type="dxa"/>
            <w:vAlign w:val="center"/>
          </w:tcPr>
          <w:p w14:paraId="41183738" w14:textId="7F956D02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990" w:type="dxa"/>
            <w:vAlign w:val="center"/>
          </w:tcPr>
          <w:p w14:paraId="590B38E2" w14:textId="2283CF9A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F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0" w:type="dxa"/>
            <w:vAlign w:val="center"/>
          </w:tcPr>
          <w:p w14:paraId="1E921244" w14:textId="35C013BF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7D0535" w14:paraId="4D56F105" w14:textId="77777777" w:rsidTr="007D0535">
        <w:tc>
          <w:tcPr>
            <w:tcW w:w="270" w:type="dxa"/>
            <w:vAlign w:val="center"/>
          </w:tcPr>
          <w:p w14:paraId="36587FBD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7C29380B" w14:textId="70127135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jail</w:t>
            </w:r>
          </w:p>
        </w:tc>
        <w:tc>
          <w:tcPr>
            <w:tcW w:w="1080" w:type="dxa"/>
            <w:vAlign w:val="center"/>
          </w:tcPr>
          <w:p w14:paraId="5457FBA6" w14:textId="0E8DF83E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80" w:type="dxa"/>
            <w:vAlign w:val="center"/>
          </w:tcPr>
          <w:p w14:paraId="4E5E00AC" w14:textId="77790AE8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90" w:type="dxa"/>
            <w:vAlign w:val="center"/>
          </w:tcPr>
          <w:p w14:paraId="074C9982" w14:textId="79A462CF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990" w:type="dxa"/>
            <w:vAlign w:val="center"/>
          </w:tcPr>
          <w:p w14:paraId="20A9CD98" w14:textId="326F9B35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080" w:type="dxa"/>
            <w:vAlign w:val="center"/>
          </w:tcPr>
          <w:p w14:paraId="2D4110FE" w14:textId="7EA20B67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080" w:type="dxa"/>
            <w:vAlign w:val="center"/>
          </w:tcPr>
          <w:p w14:paraId="3435B2C5" w14:textId="299C75BD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080" w:type="dxa"/>
            <w:vAlign w:val="center"/>
          </w:tcPr>
          <w:p w14:paraId="0B1808E2" w14:textId="725DAF4B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90" w:type="dxa"/>
            <w:vAlign w:val="center"/>
          </w:tcPr>
          <w:p w14:paraId="34198D5C" w14:textId="0F1AD612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90" w:type="dxa"/>
            <w:vAlign w:val="center"/>
          </w:tcPr>
          <w:p w14:paraId="5350D24B" w14:textId="139333E7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990" w:type="dxa"/>
            <w:vAlign w:val="center"/>
          </w:tcPr>
          <w:p w14:paraId="5EA07936" w14:textId="113AE3B6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</w:t>
            </w:r>
          </w:p>
        </w:tc>
      </w:tr>
      <w:tr w:rsidR="007D0535" w14:paraId="0B8C1472" w14:textId="77777777" w:rsidTr="007D0535">
        <w:tc>
          <w:tcPr>
            <w:tcW w:w="270" w:type="dxa"/>
            <w:vAlign w:val="center"/>
          </w:tcPr>
          <w:p w14:paraId="16DCDD90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322C96EF" w14:textId="7F4336CD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Num. Substances</w:t>
            </w:r>
          </w:p>
        </w:tc>
        <w:tc>
          <w:tcPr>
            <w:tcW w:w="1080" w:type="dxa"/>
            <w:vAlign w:val="center"/>
          </w:tcPr>
          <w:p w14:paraId="73A71C72" w14:textId="509A4CC9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80" w:type="dxa"/>
            <w:vAlign w:val="center"/>
          </w:tcPr>
          <w:p w14:paraId="6CFB4882" w14:textId="4A808DAA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0" w:type="dxa"/>
            <w:vAlign w:val="center"/>
          </w:tcPr>
          <w:p w14:paraId="7F19903E" w14:textId="40C79A02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0" w:type="dxa"/>
            <w:vAlign w:val="center"/>
          </w:tcPr>
          <w:p w14:paraId="12BFA5D1" w14:textId="446C241B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080" w:type="dxa"/>
            <w:vAlign w:val="center"/>
          </w:tcPr>
          <w:p w14:paraId="5D49102D" w14:textId="03B1F06F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80" w:type="dxa"/>
            <w:vAlign w:val="center"/>
          </w:tcPr>
          <w:p w14:paraId="56FE729A" w14:textId="5C6196E2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80" w:type="dxa"/>
            <w:vAlign w:val="center"/>
          </w:tcPr>
          <w:p w14:paraId="7A7F5921" w14:textId="26E63DA9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90" w:type="dxa"/>
            <w:vAlign w:val="center"/>
          </w:tcPr>
          <w:p w14:paraId="028B495E" w14:textId="69D842E6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0" w:type="dxa"/>
            <w:vAlign w:val="center"/>
          </w:tcPr>
          <w:p w14:paraId="348A50B9" w14:textId="288B6ED6" w:rsidR="007D0535" w:rsidRPr="00E22F59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1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90" w:type="dxa"/>
            <w:vAlign w:val="center"/>
          </w:tcPr>
          <w:p w14:paraId="39479E2E" w14:textId="0827D632" w:rsidR="007D0535" w:rsidRPr="00970B6E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E13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</w:tr>
      <w:tr w:rsidR="007D0535" w14:paraId="7C730254" w14:textId="77777777" w:rsidTr="007D0535">
        <w:tc>
          <w:tcPr>
            <w:tcW w:w="3240" w:type="dxa"/>
            <w:gridSpan w:val="2"/>
            <w:vAlign w:val="center"/>
          </w:tcPr>
          <w:p w14:paraId="209DD0B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Cognitive</w:t>
            </w:r>
          </w:p>
        </w:tc>
        <w:tc>
          <w:tcPr>
            <w:tcW w:w="1080" w:type="dxa"/>
            <w:vAlign w:val="center"/>
          </w:tcPr>
          <w:p w14:paraId="615C899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6175DE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979CD3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0C2AB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73CCBC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262F6B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9FF81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8FD5EE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B2D8D0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D87C3E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535" w14:paraId="44E1326B" w14:textId="77777777" w:rsidTr="007D0535">
        <w:tc>
          <w:tcPr>
            <w:tcW w:w="270" w:type="dxa"/>
            <w:vAlign w:val="center"/>
          </w:tcPr>
          <w:p w14:paraId="632D3E0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59B2B4D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Digit Span</w:t>
            </w:r>
          </w:p>
        </w:tc>
        <w:tc>
          <w:tcPr>
            <w:tcW w:w="1080" w:type="dxa"/>
            <w:vAlign w:val="center"/>
          </w:tcPr>
          <w:p w14:paraId="37D1864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80" w:type="dxa"/>
            <w:vAlign w:val="center"/>
          </w:tcPr>
          <w:p w14:paraId="7C1A607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0" w:type="dxa"/>
            <w:vAlign w:val="center"/>
          </w:tcPr>
          <w:p w14:paraId="1AF4627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90" w:type="dxa"/>
            <w:vAlign w:val="center"/>
          </w:tcPr>
          <w:p w14:paraId="2C716A6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80" w:type="dxa"/>
            <w:vAlign w:val="center"/>
          </w:tcPr>
          <w:p w14:paraId="160B09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80" w:type="dxa"/>
            <w:vAlign w:val="center"/>
          </w:tcPr>
          <w:p w14:paraId="407AE2F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080" w:type="dxa"/>
            <w:vAlign w:val="center"/>
          </w:tcPr>
          <w:p w14:paraId="45619E5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90" w:type="dxa"/>
            <w:vAlign w:val="center"/>
          </w:tcPr>
          <w:p w14:paraId="4D03E7B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90" w:type="dxa"/>
            <w:vAlign w:val="center"/>
          </w:tcPr>
          <w:p w14:paraId="29DE14B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0" w:type="dxa"/>
            <w:vAlign w:val="center"/>
          </w:tcPr>
          <w:p w14:paraId="47CDFFF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</w:tr>
      <w:tr w:rsidR="007D0535" w14:paraId="5FC576B8" w14:textId="77777777" w:rsidTr="007D0535">
        <w:tc>
          <w:tcPr>
            <w:tcW w:w="270" w:type="dxa"/>
            <w:vAlign w:val="center"/>
          </w:tcPr>
          <w:p w14:paraId="0E58199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4DADD8B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Word Recall</w:t>
            </w:r>
          </w:p>
        </w:tc>
        <w:tc>
          <w:tcPr>
            <w:tcW w:w="1080" w:type="dxa"/>
            <w:vAlign w:val="center"/>
          </w:tcPr>
          <w:p w14:paraId="3B720A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80" w:type="dxa"/>
            <w:vAlign w:val="center"/>
          </w:tcPr>
          <w:p w14:paraId="211B8E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0" w:type="dxa"/>
            <w:vAlign w:val="center"/>
          </w:tcPr>
          <w:p w14:paraId="39249CC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0" w:type="dxa"/>
            <w:vAlign w:val="center"/>
          </w:tcPr>
          <w:p w14:paraId="4C9E556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80" w:type="dxa"/>
            <w:vAlign w:val="center"/>
          </w:tcPr>
          <w:p w14:paraId="713F409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80" w:type="dxa"/>
            <w:vAlign w:val="center"/>
          </w:tcPr>
          <w:p w14:paraId="229D911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80" w:type="dxa"/>
            <w:vAlign w:val="center"/>
          </w:tcPr>
          <w:p w14:paraId="11D4B81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28A7FB5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4F61108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0" w:type="dxa"/>
            <w:vAlign w:val="center"/>
          </w:tcPr>
          <w:p w14:paraId="59C46E3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7D0535" w14:paraId="739AFE45" w14:textId="77777777" w:rsidTr="007D0535">
        <w:tc>
          <w:tcPr>
            <w:tcW w:w="270" w:type="dxa"/>
            <w:vAlign w:val="center"/>
          </w:tcPr>
          <w:p w14:paraId="35684DE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7D8187A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Math</w:t>
            </w:r>
          </w:p>
        </w:tc>
        <w:tc>
          <w:tcPr>
            <w:tcW w:w="1080" w:type="dxa"/>
            <w:vAlign w:val="center"/>
          </w:tcPr>
          <w:p w14:paraId="6D3F2C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80" w:type="dxa"/>
            <w:vAlign w:val="center"/>
          </w:tcPr>
          <w:p w14:paraId="2B9DE1B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0" w:type="dxa"/>
            <w:vAlign w:val="center"/>
          </w:tcPr>
          <w:p w14:paraId="62E9DD8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0" w:type="dxa"/>
            <w:vAlign w:val="center"/>
          </w:tcPr>
          <w:p w14:paraId="40E3B9D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80" w:type="dxa"/>
            <w:vAlign w:val="center"/>
          </w:tcPr>
          <w:p w14:paraId="7B5E33D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080" w:type="dxa"/>
            <w:vAlign w:val="center"/>
          </w:tcPr>
          <w:p w14:paraId="67F8AAA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80" w:type="dxa"/>
            <w:vAlign w:val="center"/>
          </w:tcPr>
          <w:p w14:paraId="49B7D52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90" w:type="dxa"/>
            <w:vAlign w:val="center"/>
          </w:tcPr>
          <w:p w14:paraId="2C794F7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90" w:type="dxa"/>
            <w:vAlign w:val="center"/>
          </w:tcPr>
          <w:p w14:paraId="44EABD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0" w:type="dxa"/>
            <w:vAlign w:val="center"/>
          </w:tcPr>
          <w:p w14:paraId="7C62C1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0.03</w:t>
            </w:r>
          </w:p>
        </w:tc>
      </w:tr>
      <w:tr w:rsidR="007D0535" w14:paraId="5BC97016" w14:textId="77777777" w:rsidTr="007D0535">
        <w:tc>
          <w:tcPr>
            <w:tcW w:w="270" w:type="dxa"/>
            <w:vAlign w:val="center"/>
          </w:tcPr>
          <w:p w14:paraId="1C198C30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1B23CF4D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Comp</w:t>
            </w:r>
          </w:p>
        </w:tc>
        <w:tc>
          <w:tcPr>
            <w:tcW w:w="1080" w:type="dxa"/>
            <w:vAlign w:val="center"/>
          </w:tcPr>
          <w:p w14:paraId="47D489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80" w:type="dxa"/>
            <w:vAlign w:val="center"/>
          </w:tcPr>
          <w:p w14:paraId="3FB9319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0" w:type="dxa"/>
            <w:vAlign w:val="center"/>
          </w:tcPr>
          <w:p w14:paraId="3EB0F71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0" w:type="dxa"/>
            <w:vAlign w:val="center"/>
          </w:tcPr>
          <w:p w14:paraId="26047A9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80" w:type="dxa"/>
            <w:vAlign w:val="center"/>
          </w:tcPr>
          <w:p w14:paraId="14DF93A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080" w:type="dxa"/>
            <w:vAlign w:val="center"/>
          </w:tcPr>
          <w:p w14:paraId="60311CC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80" w:type="dxa"/>
            <w:vAlign w:val="center"/>
          </w:tcPr>
          <w:p w14:paraId="5728E7D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990" w:type="dxa"/>
            <w:vAlign w:val="center"/>
          </w:tcPr>
          <w:p w14:paraId="5752E0C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2185D23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0" w:type="dxa"/>
            <w:vAlign w:val="center"/>
          </w:tcPr>
          <w:p w14:paraId="25DE49F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7D0535" w14:paraId="25D83FCD" w14:textId="77777777" w:rsidTr="007D0535">
        <w:tc>
          <w:tcPr>
            <w:tcW w:w="270" w:type="dxa"/>
            <w:vAlign w:val="center"/>
          </w:tcPr>
          <w:p w14:paraId="59DDDB86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F3B943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PIAT Read Rec</w:t>
            </w:r>
          </w:p>
        </w:tc>
        <w:tc>
          <w:tcPr>
            <w:tcW w:w="1080" w:type="dxa"/>
            <w:vAlign w:val="center"/>
          </w:tcPr>
          <w:p w14:paraId="1BB221C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80" w:type="dxa"/>
            <w:vAlign w:val="center"/>
          </w:tcPr>
          <w:p w14:paraId="1BC7A02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0" w:type="dxa"/>
            <w:vAlign w:val="center"/>
          </w:tcPr>
          <w:p w14:paraId="545884A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0" w:type="dxa"/>
            <w:vAlign w:val="center"/>
          </w:tcPr>
          <w:p w14:paraId="62E5341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080" w:type="dxa"/>
            <w:vAlign w:val="center"/>
          </w:tcPr>
          <w:p w14:paraId="0E0C05C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80" w:type="dxa"/>
            <w:vAlign w:val="center"/>
          </w:tcPr>
          <w:p w14:paraId="7E46C9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080" w:type="dxa"/>
            <w:vAlign w:val="center"/>
          </w:tcPr>
          <w:p w14:paraId="7C9B300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990" w:type="dxa"/>
            <w:vAlign w:val="center"/>
          </w:tcPr>
          <w:p w14:paraId="688DE9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90" w:type="dxa"/>
            <w:vAlign w:val="center"/>
          </w:tcPr>
          <w:p w14:paraId="27527A9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75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0" w:type="dxa"/>
            <w:vAlign w:val="center"/>
          </w:tcPr>
          <w:p w14:paraId="2236A80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0.06</w:t>
            </w:r>
          </w:p>
        </w:tc>
      </w:tr>
      <w:tr w:rsidR="007D0535" w14:paraId="3449EEA4" w14:textId="77777777" w:rsidTr="007D0535">
        <w:tc>
          <w:tcPr>
            <w:tcW w:w="3240" w:type="dxa"/>
            <w:gridSpan w:val="2"/>
            <w:vAlign w:val="center"/>
          </w:tcPr>
          <w:p w14:paraId="7414649A" w14:textId="49A2835A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Relationships</w:t>
            </w:r>
            <w:r w:rsidR="007D0535">
              <w:rPr>
                <w:rFonts w:ascii="Times New Roman" w:hAnsi="Times New Roman" w:cs="Times New Roman"/>
                <w:sz w:val="22"/>
                <w:szCs w:val="22"/>
              </w:rPr>
              <w:t xml:space="preserve"> &amp; Family</w:t>
            </w:r>
          </w:p>
        </w:tc>
        <w:tc>
          <w:tcPr>
            <w:tcW w:w="1080" w:type="dxa"/>
            <w:vAlign w:val="center"/>
          </w:tcPr>
          <w:p w14:paraId="4D644C9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BDA7B2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7B308D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A66139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90B582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340F1F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D901E0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CDC9EF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6CBABA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E84B61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535" w14:paraId="34A30E8C" w14:textId="77777777" w:rsidTr="007D0535">
        <w:tc>
          <w:tcPr>
            <w:tcW w:w="270" w:type="dxa"/>
            <w:vAlign w:val="center"/>
          </w:tcPr>
          <w:p w14:paraId="1354C71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3666C26E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Married</w:t>
            </w:r>
          </w:p>
        </w:tc>
        <w:tc>
          <w:tcPr>
            <w:tcW w:w="1080" w:type="dxa"/>
            <w:vAlign w:val="center"/>
          </w:tcPr>
          <w:p w14:paraId="1F3DC03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080" w:type="dxa"/>
            <w:vAlign w:val="center"/>
          </w:tcPr>
          <w:p w14:paraId="1F03D80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90" w:type="dxa"/>
            <w:vAlign w:val="center"/>
          </w:tcPr>
          <w:p w14:paraId="718404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vAlign w:val="center"/>
          </w:tcPr>
          <w:p w14:paraId="70B0486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080" w:type="dxa"/>
            <w:vAlign w:val="center"/>
          </w:tcPr>
          <w:p w14:paraId="35D7735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080" w:type="dxa"/>
            <w:vAlign w:val="center"/>
          </w:tcPr>
          <w:p w14:paraId="256F855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80" w:type="dxa"/>
            <w:vAlign w:val="center"/>
          </w:tcPr>
          <w:p w14:paraId="425AA30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vAlign w:val="center"/>
          </w:tcPr>
          <w:p w14:paraId="2A2C661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990" w:type="dxa"/>
            <w:vAlign w:val="center"/>
          </w:tcPr>
          <w:p w14:paraId="0456069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90" w:type="dxa"/>
            <w:vAlign w:val="center"/>
          </w:tcPr>
          <w:p w14:paraId="734838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0.82</w:t>
            </w:r>
          </w:p>
        </w:tc>
      </w:tr>
      <w:tr w:rsidR="007D0535" w14:paraId="0F2898B8" w14:textId="77777777" w:rsidTr="007D0535">
        <w:tc>
          <w:tcPr>
            <w:tcW w:w="270" w:type="dxa"/>
            <w:vAlign w:val="center"/>
          </w:tcPr>
          <w:p w14:paraId="6E71F14A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4429B52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Divorced</w:t>
            </w:r>
          </w:p>
        </w:tc>
        <w:tc>
          <w:tcPr>
            <w:tcW w:w="1080" w:type="dxa"/>
            <w:vAlign w:val="center"/>
          </w:tcPr>
          <w:p w14:paraId="2A4D60F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080" w:type="dxa"/>
            <w:vAlign w:val="center"/>
          </w:tcPr>
          <w:p w14:paraId="758CFAA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0" w:type="dxa"/>
            <w:vAlign w:val="center"/>
          </w:tcPr>
          <w:p w14:paraId="3C79CC1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0" w:type="dxa"/>
            <w:vAlign w:val="center"/>
          </w:tcPr>
          <w:p w14:paraId="279750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080" w:type="dxa"/>
            <w:vAlign w:val="center"/>
          </w:tcPr>
          <w:p w14:paraId="7309FFE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080" w:type="dxa"/>
            <w:vAlign w:val="center"/>
          </w:tcPr>
          <w:p w14:paraId="61AC0C0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080" w:type="dxa"/>
            <w:vAlign w:val="center"/>
          </w:tcPr>
          <w:p w14:paraId="205635C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990" w:type="dxa"/>
            <w:vAlign w:val="center"/>
          </w:tcPr>
          <w:p w14:paraId="265A910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0" w:type="dxa"/>
            <w:vAlign w:val="center"/>
          </w:tcPr>
          <w:p w14:paraId="7B79882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990" w:type="dxa"/>
            <w:vAlign w:val="center"/>
          </w:tcPr>
          <w:p w14:paraId="006A757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</w:tr>
      <w:tr w:rsidR="007D0535" w14:paraId="04668B43" w14:textId="77777777" w:rsidTr="007D0535">
        <w:tc>
          <w:tcPr>
            <w:tcW w:w="270" w:type="dxa"/>
            <w:vAlign w:val="center"/>
          </w:tcPr>
          <w:p w14:paraId="2377797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397B155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Times Married</w:t>
            </w:r>
          </w:p>
        </w:tc>
        <w:tc>
          <w:tcPr>
            <w:tcW w:w="1080" w:type="dxa"/>
            <w:vAlign w:val="center"/>
          </w:tcPr>
          <w:p w14:paraId="41EF9E8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080" w:type="dxa"/>
            <w:vAlign w:val="center"/>
          </w:tcPr>
          <w:p w14:paraId="20A0E43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90" w:type="dxa"/>
            <w:vAlign w:val="center"/>
          </w:tcPr>
          <w:p w14:paraId="575F65D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990" w:type="dxa"/>
            <w:vAlign w:val="center"/>
          </w:tcPr>
          <w:p w14:paraId="01D3103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080" w:type="dxa"/>
            <w:vAlign w:val="center"/>
          </w:tcPr>
          <w:p w14:paraId="19212A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080" w:type="dxa"/>
            <w:vAlign w:val="center"/>
          </w:tcPr>
          <w:p w14:paraId="285EBC2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080" w:type="dxa"/>
            <w:vAlign w:val="center"/>
          </w:tcPr>
          <w:p w14:paraId="5565326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0" w:type="dxa"/>
            <w:vAlign w:val="center"/>
          </w:tcPr>
          <w:p w14:paraId="264AAA0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990" w:type="dxa"/>
            <w:vAlign w:val="center"/>
          </w:tcPr>
          <w:p w14:paraId="1968980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90" w:type="dxa"/>
            <w:vAlign w:val="center"/>
          </w:tcPr>
          <w:p w14:paraId="5C9CBF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7D0535" w14:paraId="32DEB010" w14:textId="77777777" w:rsidTr="007D0535">
        <w:tc>
          <w:tcPr>
            <w:tcW w:w="270" w:type="dxa"/>
            <w:vAlign w:val="center"/>
          </w:tcPr>
          <w:p w14:paraId="6CF9447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31C4226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Rel. Satisfaction</w:t>
            </w:r>
          </w:p>
        </w:tc>
        <w:tc>
          <w:tcPr>
            <w:tcW w:w="1080" w:type="dxa"/>
            <w:vAlign w:val="center"/>
          </w:tcPr>
          <w:p w14:paraId="4C68CAD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080" w:type="dxa"/>
            <w:vAlign w:val="center"/>
          </w:tcPr>
          <w:p w14:paraId="6B39A85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90" w:type="dxa"/>
            <w:vAlign w:val="center"/>
          </w:tcPr>
          <w:p w14:paraId="1DFCDBF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0" w:type="dxa"/>
            <w:vAlign w:val="center"/>
          </w:tcPr>
          <w:p w14:paraId="088F670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80" w:type="dxa"/>
            <w:vAlign w:val="center"/>
          </w:tcPr>
          <w:p w14:paraId="0070384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80" w:type="dxa"/>
            <w:vAlign w:val="center"/>
          </w:tcPr>
          <w:p w14:paraId="6C2BF99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080" w:type="dxa"/>
            <w:vAlign w:val="center"/>
          </w:tcPr>
          <w:p w14:paraId="6E133B7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990" w:type="dxa"/>
            <w:vAlign w:val="center"/>
          </w:tcPr>
          <w:p w14:paraId="72DC7A2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990" w:type="dxa"/>
            <w:vAlign w:val="center"/>
          </w:tcPr>
          <w:p w14:paraId="0F46054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1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990" w:type="dxa"/>
            <w:vAlign w:val="center"/>
          </w:tcPr>
          <w:p w14:paraId="0C444A2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0B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</w:tr>
      <w:tr w:rsidR="007D0535" w14:paraId="53A29907" w14:textId="77777777" w:rsidTr="007D0535">
        <w:tc>
          <w:tcPr>
            <w:tcW w:w="270" w:type="dxa"/>
            <w:vAlign w:val="center"/>
          </w:tcPr>
          <w:p w14:paraId="449F23D8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82EFDF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Children</w:t>
            </w:r>
          </w:p>
        </w:tc>
        <w:tc>
          <w:tcPr>
            <w:tcW w:w="1080" w:type="dxa"/>
            <w:vAlign w:val="center"/>
          </w:tcPr>
          <w:p w14:paraId="2DD2E20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080" w:type="dxa"/>
            <w:vAlign w:val="center"/>
          </w:tcPr>
          <w:p w14:paraId="0E35D77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0" w:type="dxa"/>
            <w:vAlign w:val="center"/>
          </w:tcPr>
          <w:p w14:paraId="429807E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90" w:type="dxa"/>
            <w:vAlign w:val="center"/>
          </w:tcPr>
          <w:p w14:paraId="5D735B8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80" w:type="dxa"/>
            <w:vAlign w:val="center"/>
          </w:tcPr>
          <w:p w14:paraId="2D8ABEC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080" w:type="dxa"/>
            <w:vAlign w:val="center"/>
          </w:tcPr>
          <w:p w14:paraId="3EC6B53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080" w:type="dxa"/>
            <w:vAlign w:val="center"/>
          </w:tcPr>
          <w:p w14:paraId="682394D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0" w:type="dxa"/>
            <w:vAlign w:val="center"/>
          </w:tcPr>
          <w:p w14:paraId="3810DD7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990" w:type="dxa"/>
            <w:vAlign w:val="center"/>
          </w:tcPr>
          <w:p w14:paraId="7A0DA36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57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990" w:type="dxa"/>
            <w:vAlign w:val="center"/>
          </w:tcPr>
          <w:p w14:paraId="784394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70B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0.92</w:t>
            </w:r>
          </w:p>
        </w:tc>
      </w:tr>
      <w:tr w:rsidR="007D0535" w14:paraId="3D6148F2" w14:textId="77777777" w:rsidTr="007D0535">
        <w:tc>
          <w:tcPr>
            <w:tcW w:w="3240" w:type="dxa"/>
            <w:gridSpan w:val="2"/>
            <w:vAlign w:val="center"/>
          </w:tcPr>
          <w:p w14:paraId="62314150" w14:textId="1B44DB82" w:rsidR="001B2193" w:rsidRDefault="007D0535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Education, </w:t>
            </w:r>
            <w:r w:rsidR="001B2193">
              <w:rPr>
                <w:rFonts w:ascii="Times New Roman" w:hAnsi="Times New Roman" w:cs="Times New Roman"/>
                <w:sz w:val="22"/>
                <w:szCs w:val="22"/>
              </w:rPr>
              <w:t>Career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&amp; Financial</w:t>
            </w:r>
          </w:p>
        </w:tc>
        <w:tc>
          <w:tcPr>
            <w:tcW w:w="1080" w:type="dxa"/>
            <w:vAlign w:val="center"/>
          </w:tcPr>
          <w:p w14:paraId="16A3848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A2059E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624EB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17D842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742A33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27BEB1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6F6AC1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034ED4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97FD7D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8876603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535" w14:paraId="0F305559" w14:textId="77777777" w:rsidTr="007D0535">
        <w:tc>
          <w:tcPr>
            <w:tcW w:w="270" w:type="dxa"/>
            <w:vAlign w:val="center"/>
          </w:tcPr>
          <w:p w14:paraId="58384D2B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02F561FC" w14:textId="71D84DEB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Highest Degree</w:t>
            </w:r>
          </w:p>
        </w:tc>
        <w:tc>
          <w:tcPr>
            <w:tcW w:w="1080" w:type="dxa"/>
            <w:vAlign w:val="center"/>
          </w:tcPr>
          <w:p w14:paraId="1ABCC196" w14:textId="12321FB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080" w:type="dxa"/>
            <w:vAlign w:val="center"/>
          </w:tcPr>
          <w:p w14:paraId="565B6472" w14:textId="27F78653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90" w:type="dxa"/>
            <w:vAlign w:val="center"/>
          </w:tcPr>
          <w:p w14:paraId="0B2948CD" w14:textId="5DE8E5A2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90" w:type="dxa"/>
            <w:vAlign w:val="center"/>
          </w:tcPr>
          <w:p w14:paraId="49DA9CB7" w14:textId="4ABE5CA1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080" w:type="dxa"/>
            <w:vAlign w:val="center"/>
          </w:tcPr>
          <w:p w14:paraId="62BAF3D1" w14:textId="03F4721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80" w:type="dxa"/>
            <w:vAlign w:val="center"/>
          </w:tcPr>
          <w:p w14:paraId="392882E0" w14:textId="53C9C1E2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80" w:type="dxa"/>
            <w:vAlign w:val="center"/>
          </w:tcPr>
          <w:p w14:paraId="62319F11" w14:textId="7E1FD9A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990" w:type="dxa"/>
            <w:vAlign w:val="center"/>
          </w:tcPr>
          <w:p w14:paraId="24B04B42" w14:textId="26EE0B14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990" w:type="dxa"/>
            <w:vAlign w:val="center"/>
          </w:tcPr>
          <w:p w14:paraId="1A43F507" w14:textId="152BBA49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D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990" w:type="dxa"/>
            <w:vAlign w:val="center"/>
          </w:tcPr>
          <w:p w14:paraId="3C1BBD0C" w14:textId="499648F4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</w:t>
            </w:r>
          </w:p>
        </w:tc>
      </w:tr>
      <w:tr w:rsidR="007D0535" w14:paraId="1A9FC879" w14:textId="77777777" w:rsidTr="007D0535">
        <w:tc>
          <w:tcPr>
            <w:tcW w:w="270" w:type="dxa"/>
            <w:vAlign w:val="center"/>
          </w:tcPr>
          <w:p w14:paraId="4C46DE98" w14:textId="77777777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55D64DF3" w14:textId="0D1CFC9D" w:rsidR="007D0535" w:rsidRDefault="007D0535" w:rsidP="007D0535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Employed</w:t>
            </w:r>
          </w:p>
        </w:tc>
        <w:tc>
          <w:tcPr>
            <w:tcW w:w="1080" w:type="dxa"/>
            <w:vAlign w:val="center"/>
          </w:tcPr>
          <w:p w14:paraId="1979503A" w14:textId="2C13D13A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80" w:type="dxa"/>
            <w:vAlign w:val="center"/>
          </w:tcPr>
          <w:p w14:paraId="5E077897" w14:textId="0F4E6EC5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0" w:type="dxa"/>
            <w:vAlign w:val="center"/>
          </w:tcPr>
          <w:p w14:paraId="5FAA298C" w14:textId="4EFC471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90" w:type="dxa"/>
            <w:vAlign w:val="center"/>
          </w:tcPr>
          <w:p w14:paraId="1E08C0E5" w14:textId="3F40412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080" w:type="dxa"/>
            <w:vAlign w:val="center"/>
          </w:tcPr>
          <w:p w14:paraId="50DCCD48" w14:textId="1F10626A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080" w:type="dxa"/>
            <w:vAlign w:val="center"/>
          </w:tcPr>
          <w:p w14:paraId="41BC36EC" w14:textId="529C4FE7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080" w:type="dxa"/>
            <w:vAlign w:val="center"/>
          </w:tcPr>
          <w:p w14:paraId="6C93C78F" w14:textId="51B23120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90" w:type="dxa"/>
            <w:vAlign w:val="center"/>
          </w:tcPr>
          <w:p w14:paraId="7C5BB241" w14:textId="3C137B28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90" w:type="dxa"/>
            <w:vAlign w:val="center"/>
          </w:tcPr>
          <w:p w14:paraId="64D26AD0" w14:textId="526881E6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990" w:type="dxa"/>
            <w:vAlign w:val="center"/>
          </w:tcPr>
          <w:p w14:paraId="7758897F" w14:textId="0E4C42A1" w:rsidR="007D0535" w:rsidRDefault="007D0535" w:rsidP="007D0535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</w:tr>
      <w:tr w:rsidR="007D0535" w14:paraId="74025590" w14:textId="77777777" w:rsidTr="007D0535">
        <w:tc>
          <w:tcPr>
            <w:tcW w:w="270" w:type="dxa"/>
            <w:vAlign w:val="center"/>
          </w:tcPr>
          <w:p w14:paraId="3E9228A2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082DA7A5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Welfare</w:t>
            </w:r>
          </w:p>
        </w:tc>
        <w:tc>
          <w:tcPr>
            <w:tcW w:w="1080" w:type="dxa"/>
            <w:vAlign w:val="center"/>
          </w:tcPr>
          <w:p w14:paraId="5A8521C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80" w:type="dxa"/>
            <w:vAlign w:val="center"/>
          </w:tcPr>
          <w:p w14:paraId="406DE26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990" w:type="dxa"/>
            <w:vAlign w:val="center"/>
          </w:tcPr>
          <w:p w14:paraId="52926C3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90" w:type="dxa"/>
            <w:vAlign w:val="center"/>
          </w:tcPr>
          <w:p w14:paraId="564E770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80" w:type="dxa"/>
            <w:vAlign w:val="center"/>
          </w:tcPr>
          <w:p w14:paraId="1B39742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080" w:type="dxa"/>
            <w:vAlign w:val="center"/>
          </w:tcPr>
          <w:p w14:paraId="062ACF5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080" w:type="dxa"/>
            <w:vAlign w:val="center"/>
          </w:tcPr>
          <w:p w14:paraId="33622E0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990" w:type="dxa"/>
            <w:vAlign w:val="center"/>
          </w:tcPr>
          <w:p w14:paraId="588BA29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90" w:type="dxa"/>
            <w:vAlign w:val="center"/>
          </w:tcPr>
          <w:p w14:paraId="7FE89C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90" w:type="dxa"/>
            <w:vAlign w:val="center"/>
          </w:tcPr>
          <w:p w14:paraId="19C6A05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0.88</w:t>
            </w:r>
          </w:p>
        </w:tc>
      </w:tr>
      <w:tr w:rsidR="007D0535" w14:paraId="537FEF18" w14:textId="77777777" w:rsidTr="007D0535">
        <w:tc>
          <w:tcPr>
            <w:tcW w:w="270" w:type="dxa"/>
            <w:vAlign w:val="center"/>
          </w:tcPr>
          <w:p w14:paraId="18997059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5177C3B3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Annual Salary</w:t>
            </w:r>
          </w:p>
        </w:tc>
        <w:tc>
          <w:tcPr>
            <w:tcW w:w="1080" w:type="dxa"/>
            <w:vAlign w:val="center"/>
          </w:tcPr>
          <w:p w14:paraId="7A9B7AC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080" w:type="dxa"/>
            <w:vAlign w:val="center"/>
          </w:tcPr>
          <w:p w14:paraId="39C2DC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90" w:type="dxa"/>
            <w:vAlign w:val="center"/>
          </w:tcPr>
          <w:p w14:paraId="03A3EF7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4327364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80" w:type="dxa"/>
            <w:vAlign w:val="center"/>
          </w:tcPr>
          <w:p w14:paraId="5259E72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80" w:type="dxa"/>
            <w:vAlign w:val="center"/>
          </w:tcPr>
          <w:p w14:paraId="5E06C20D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80" w:type="dxa"/>
            <w:vAlign w:val="center"/>
          </w:tcPr>
          <w:p w14:paraId="444F4D9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316107D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990" w:type="dxa"/>
            <w:vAlign w:val="center"/>
          </w:tcPr>
          <w:p w14:paraId="727625A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63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990" w:type="dxa"/>
            <w:vAlign w:val="center"/>
          </w:tcPr>
          <w:p w14:paraId="398F8F7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</w:tr>
      <w:tr w:rsidR="007D0535" w14:paraId="4F84478F" w14:textId="77777777" w:rsidTr="007D0535">
        <w:tc>
          <w:tcPr>
            <w:tcW w:w="3240" w:type="dxa"/>
            <w:gridSpan w:val="2"/>
            <w:vAlign w:val="center"/>
          </w:tcPr>
          <w:p w14:paraId="6F177B29" w14:textId="420B7195" w:rsidR="001B2193" w:rsidRDefault="007D0535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Civic Engagement</w:t>
            </w:r>
          </w:p>
        </w:tc>
        <w:tc>
          <w:tcPr>
            <w:tcW w:w="1080" w:type="dxa"/>
            <w:vAlign w:val="center"/>
          </w:tcPr>
          <w:p w14:paraId="72DCC51C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A82AEB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274AF5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176894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B7DFE66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B958E8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388EA0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6867EA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0B5DFC0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C55B81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0535" w14:paraId="5C04EAC1" w14:textId="77777777" w:rsidTr="007D0535">
        <w:tc>
          <w:tcPr>
            <w:tcW w:w="270" w:type="dxa"/>
            <w:vAlign w:val="center"/>
          </w:tcPr>
          <w:p w14:paraId="20BA26CC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06F1E87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Ever Volunteered</w:t>
            </w:r>
          </w:p>
        </w:tc>
        <w:tc>
          <w:tcPr>
            <w:tcW w:w="1080" w:type="dxa"/>
            <w:vAlign w:val="center"/>
          </w:tcPr>
          <w:p w14:paraId="61F2E04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080" w:type="dxa"/>
            <w:vAlign w:val="center"/>
          </w:tcPr>
          <w:p w14:paraId="3D930FAF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90" w:type="dxa"/>
            <w:vAlign w:val="center"/>
          </w:tcPr>
          <w:p w14:paraId="4DCD8B22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990" w:type="dxa"/>
            <w:vAlign w:val="center"/>
          </w:tcPr>
          <w:p w14:paraId="615F7A0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80" w:type="dxa"/>
            <w:vAlign w:val="center"/>
          </w:tcPr>
          <w:p w14:paraId="26D9673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080" w:type="dxa"/>
            <w:vAlign w:val="center"/>
          </w:tcPr>
          <w:p w14:paraId="7D59687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080" w:type="dxa"/>
            <w:vAlign w:val="center"/>
          </w:tcPr>
          <w:p w14:paraId="6A08B17B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990" w:type="dxa"/>
            <w:vAlign w:val="center"/>
          </w:tcPr>
          <w:p w14:paraId="6A8DB464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990" w:type="dxa"/>
            <w:vAlign w:val="center"/>
          </w:tcPr>
          <w:p w14:paraId="594E5211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0" w:type="dxa"/>
            <w:vAlign w:val="center"/>
          </w:tcPr>
          <w:p w14:paraId="2CAF4C0A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</w:tr>
      <w:tr w:rsidR="007D0535" w14:paraId="04E212E7" w14:textId="77777777" w:rsidTr="007D0535">
        <w:tc>
          <w:tcPr>
            <w:tcW w:w="270" w:type="dxa"/>
            <w:vAlign w:val="center"/>
          </w:tcPr>
          <w:p w14:paraId="43AEE71F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7E57784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Religious</w:t>
            </w:r>
          </w:p>
        </w:tc>
        <w:tc>
          <w:tcPr>
            <w:tcW w:w="1080" w:type="dxa"/>
            <w:vAlign w:val="center"/>
          </w:tcPr>
          <w:p w14:paraId="2926C1F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080" w:type="dxa"/>
            <w:vAlign w:val="center"/>
          </w:tcPr>
          <w:p w14:paraId="4EEC17B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90" w:type="dxa"/>
            <w:vAlign w:val="center"/>
          </w:tcPr>
          <w:p w14:paraId="5256B26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90" w:type="dxa"/>
            <w:vAlign w:val="center"/>
          </w:tcPr>
          <w:p w14:paraId="6306FAF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080" w:type="dxa"/>
            <w:vAlign w:val="center"/>
          </w:tcPr>
          <w:p w14:paraId="1DD70F55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080" w:type="dxa"/>
            <w:vAlign w:val="center"/>
          </w:tcPr>
          <w:p w14:paraId="5E73E06E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080" w:type="dxa"/>
            <w:vAlign w:val="center"/>
          </w:tcPr>
          <w:p w14:paraId="1E75D0C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90" w:type="dxa"/>
            <w:vAlign w:val="center"/>
          </w:tcPr>
          <w:p w14:paraId="28D71C97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90" w:type="dxa"/>
            <w:vAlign w:val="center"/>
          </w:tcPr>
          <w:p w14:paraId="5F708C78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18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990" w:type="dxa"/>
            <w:vAlign w:val="center"/>
          </w:tcPr>
          <w:p w14:paraId="7BC9B999" w14:textId="77777777" w:rsidR="001B2193" w:rsidRDefault="001B2193" w:rsidP="00010BAD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2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</w:tr>
      <w:tr w:rsidR="001B2193" w14:paraId="1B9245CB" w14:textId="77777777" w:rsidTr="007D0535">
        <w:tc>
          <w:tcPr>
            <w:tcW w:w="13590" w:type="dxa"/>
            <w:gridSpan w:val="12"/>
            <w:tcBorders>
              <w:top w:val="single" w:sz="4" w:space="0" w:color="auto"/>
            </w:tcBorders>
            <w:vAlign w:val="center"/>
          </w:tcPr>
          <w:p w14:paraId="231C9BD0" w14:textId="77777777" w:rsidR="001B2193" w:rsidRDefault="001B2193" w:rsidP="00010BA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537D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W/O = without covariates. With = with covariates. Bolded values indicate that the credible intervals did not contain 1.00 (for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 and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s) or 0.00 (for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s).  See previous supplementary tables for the metric of all estimates per outcome (i.e., </w:t>
            </w:r>
            <w:r w:rsidRPr="000F53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0F535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IRR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or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</w:tbl>
    <w:p w14:paraId="558C3E4F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003F3412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13BD4213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5E9C9AD5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38ECD3F9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708CC767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63CAB35A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724F6420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6AC1170F" w14:textId="77777777" w:rsidR="001B2193" w:rsidRDefault="001B2193" w:rsidP="001B2193">
      <w:pPr>
        <w:tabs>
          <w:tab w:val="left" w:pos="1736"/>
        </w:tabs>
        <w:rPr>
          <w:rFonts w:ascii="Times New Roman" w:hAnsi="Times New Roman" w:cs="Times New Roman"/>
          <w:sz w:val="22"/>
          <w:szCs w:val="22"/>
        </w:rPr>
      </w:pPr>
    </w:p>
    <w:p w14:paraId="160F7B20" w14:textId="6AF32B1A" w:rsidR="00D5617D" w:rsidRDefault="00D5617D" w:rsidP="00584E6D">
      <w:pPr>
        <w:tabs>
          <w:tab w:val="left" w:pos="1736"/>
        </w:tabs>
        <w:rPr>
          <w:rFonts w:ascii="Times New Roman" w:hAnsi="Times New Roman" w:cs="Times New Roman"/>
          <w:sz w:val="2"/>
          <w:szCs w:val="2"/>
        </w:rPr>
      </w:pPr>
    </w:p>
    <w:p w14:paraId="0DC9724B" w14:textId="043265D1" w:rsidR="00D5617D" w:rsidRDefault="00D5617D" w:rsidP="00584E6D">
      <w:pPr>
        <w:tabs>
          <w:tab w:val="left" w:pos="1736"/>
        </w:tabs>
        <w:rPr>
          <w:rFonts w:ascii="Times New Roman" w:hAnsi="Times New Roman" w:cs="Times New Roman"/>
          <w:sz w:val="22"/>
          <w:szCs w:val="22"/>
        </w:rPr>
      </w:pPr>
    </w:p>
    <w:p w14:paraId="6470F7D5" w14:textId="77777777" w:rsidR="000D7D74" w:rsidRPr="00D5617D" w:rsidRDefault="000D7D74" w:rsidP="00584E6D">
      <w:pPr>
        <w:tabs>
          <w:tab w:val="left" w:pos="1736"/>
        </w:tabs>
        <w:rPr>
          <w:rFonts w:ascii="Times New Roman" w:hAnsi="Times New Roman" w:cs="Times New Roman"/>
          <w:sz w:val="22"/>
          <w:szCs w:val="22"/>
        </w:rPr>
      </w:pPr>
    </w:p>
    <w:sectPr w:rsidR="000D7D74" w:rsidRPr="00D5617D" w:rsidSect="00D951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358E1"/>
    <w:multiLevelType w:val="hybridMultilevel"/>
    <w:tmpl w:val="2B1A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9B"/>
    <w:rsid w:val="00004CF6"/>
    <w:rsid w:val="00022A52"/>
    <w:rsid w:val="000237EF"/>
    <w:rsid w:val="00036AF0"/>
    <w:rsid w:val="00041BF2"/>
    <w:rsid w:val="00041D21"/>
    <w:rsid w:val="000658E5"/>
    <w:rsid w:val="00065B09"/>
    <w:rsid w:val="00066926"/>
    <w:rsid w:val="00072D1C"/>
    <w:rsid w:val="00075B5D"/>
    <w:rsid w:val="000822FC"/>
    <w:rsid w:val="00090273"/>
    <w:rsid w:val="000A1D15"/>
    <w:rsid w:val="000A3C79"/>
    <w:rsid w:val="000A48C1"/>
    <w:rsid w:val="000B2243"/>
    <w:rsid w:val="000B35A9"/>
    <w:rsid w:val="000B64EE"/>
    <w:rsid w:val="000D7ADB"/>
    <w:rsid w:val="000D7D74"/>
    <w:rsid w:val="000E4BED"/>
    <w:rsid w:val="000F5354"/>
    <w:rsid w:val="000F6B3F"/>
    <w:rsid w:val="00101890"/>
    <w:rsid w:val="00110B09"/>
    <w:rsid w:val="00112FAC"/>
    <w:rsid w:val="001148F4"/>
    <w:rsid w:val="00127855"/>
    <w:rsid w:val="00130FED"/>
    <w:rsid w:val="00131832"/>
    <w:rsid w:val="001749CA"/>
    <w:rsid w:val="001A603A"/>
    <w:rsid w:val="001B2193"/>
    <w:rsid w:val="001C0C5F"/>
    <w:rsid w:val="001C2795"/>
    <w:rsid w:val="001F3BCC"/>
    <w:rsid w:val="00200A77"/>
    <w:rsid w:val="00203710"/>
    <w:rsid w:val="0021167D"/>
    <w:rsid w:val="002126EF"/>
    <w:rsid w:val="002228A4"/>
    <w:rsid w:val="002317C1"/>
    <w:rsid w:val="00241230"/>
    <w:rsid w:val="00285509"/>
    <w:rsid w:val="002A4F5C"/>
    <w:rsid w:val="002B0D93"/>
    <w:rsid w:val="002C5541"/>
    <w:rsid w:val="002D0530"/>
    <w:rsid w:val="002E0D38"/>
    <w:rsid w:val="002E2216"/>
    <w:rsid w:val="002F3536"/>
    <w:rsid w:val="003044C5"/>
    <w:rsid w:val="00313040"/>
    <w:rsid w:val="0031533B"/>
    <w:rsid w:val="003273A2"/>
    <w:rsid w:val="003377AA"/>
    <w:rsid w:val="003463E5"/>
    <w:rsid w:val="003819AD"/>
    <w:rsid w:val="00381F1A"/>
    <w:rsid w:val="003A371B"/>
    <w:rsid w:val="003B673B"/>
    <w:rsid w:val="003C369A"/>
    <w:rsid w:val="003E0428"/>
    <w:rsid w:val="003E7CB7"/>
    <w:rsid w:val="003F1173"/>
    <w:rsid w:val="003F1CA5"/>
    <w:rsid w:val="004074CF"/>
    <w:rsid w:val="00413099"/>
    <w:rsid w:val="0042114F"/>
    <w:rsid w:val="00435ECD"/>
    <w:rsid w:val="00445700"/>
    <w:rsid w:val="00446CE3"/>
    <w:rsid w:val="00446F69"/>
    <w:rsid w:val="00454297"/>
    <w:rsid w:val="00467B9C"/>
    <w:rsid w:val="004A263D"/>
    <w:rsid w:val="004A5DD4"/>
    <w:rsid w:val="004B70B1"/>
    <w:rsid w:val="004C4A99"/>
    <w:rsid w:val="004C5BD7"/>
    <w:rsid w:val="004D44C1"/>
    <w:rsid w:val="004E1361"/>
    <w:rsid w:val="004E1BDD"/>
    <w:rsid w:val="004E6144"/>
    <w:rsid w:val="004F626C"/>
    <w:rsid w:val="005314C2"/>
    <w:rsid w:val="0053278D"/>
    <w:rsid w:val="0056040E"/>
    <w:rsid w:val="00564624"/>
    <w:rsid w:val="00584E6D"/>
    <w:rsid w:val="00592106"/>
    <w:rsid w:val="00594C22"/>
    <w:rsid w:val="005B0EA1"/>
    <w:rsid w:val="005C24EF"/>
    <w:rsid w:val="005C450D"/>
    <w:rsid w:val="005D0309"/>
    <w:rsid w:val="006001E6"/>
    <w:rsid w:val="00601CC7"/>
    <w:rsid w:val="00605BEF"/>
    <w:rsid w:val="00627AFA"/>
    <w:rsid w:val="00637478"/>
    <w:rsid w:val="00644AEA"/>
    <w:rsid w:val="006665D1"/>
    <w:rsid w:val="00676EBA"/>
    <w:rsid w:val="00691BA0"/>
    <w:rsid w:val="006B5B99"/>
    <w:rsid w:val="006C6B5D"/>
    <w:rsid w:val="007108D3"/>
    <w:rsid w:val="00717C3B"/>
    <w:rsid w:val="00734F92"/>
    <w:rsid w:val="00754999"/>
    <w:rsid w:val="00754DEA"/>
    <w:rsid w:val="00763EC2"/>
    <w:rsid w:val="00765A59"/>
    <w:rsid w:val="007701E2"/>
    <w:rsid w:val="00770575"/>
    <w:rsid w:val="007A1293"/>
    <w:rsid w:val="007B6EDD"/>
    <w:rsid w:val="007C2B83"/>
    <w:rsid w:val="007C61E1"/>
    <w:rsid w:val="007D0535"/>
    <w:rsid w:val="007D0538"/>
    <w:rsid w:val="007E2BE2"/>
    <w:rsid w:val="007F0896"/>
    <w:rsid w:val="007F7B71"/>
    <w:rsid w:val="008146CC"/>
    <w:rsid w:val="0081526D"/>
    <w:rsid w:val="00842174"/>
    <w:rsid w:val="00851A52"/>
    <w:rsid w:val="00860EB6"/>
    <w:rsid w:val="00873127"/>
    <w:rsid w:val="008733CC"/>
    <w:rsid w:val="00876289"/>
    <w:rsid w:val="008827C7"/>
    <w:rsid w:val="00884CA5"/>
    <w:rsid w:val="008906AC"/>
    <w:rsid w:val="00891E58"/>
    <w:rsid w:val="008A1452"/>
    <w:rsid w:val="008B2173"/>
    <w:rsid w:val="008B2201"/>
    <w:rsid w:val="008C5A7D"/>
    <w:rsid w:val="008D1BD5"/>
    <w:rsid w:val="008D5222"/>
    <w:rsid w:val="008E6088"/>
    <w:rsid w:val="0092175F"/>
    <w:rsid w:val="00925D5B"/>
    <w:rsid w:val="00957B94"/>
    <w:rsid w:val="0096042F"/>
    <w:rsid w:val="00964ADF"/>
    <w:rsid w:val="00970B6E"/>
    <w:rsid w:val="00971731"/>
    <w:rsid w:val="00972EA3"/>
    <w:rsid w:val="00990C72"/>
    <w:rsid w:val="009951A7"/>
    <w:rsid w:val="009A0FE4"/>
    <w:rsid w:val="009A3CEB"/>
    <w:rsid w:val="009C7FA9"/>
    <w:rsid w:val="009D0782"/>
    <w:rsid w:val="009D6BF4"/>
    <w:rsid w:val="009D71FC"/>
    <w:rsid w:val="009D774C"/>
    <w:rsid w:val="009F0CCB"/>
    <w:rsid w:val="009F3194"/>
    <w:rsid w:val="00A21465"/>
    <w:rsid w:val="00A25D87"/>
    <w:rsid w:val="00A33969"/>
    <w:rsid w:val="00A37C4A"/>
    <w:rsid w:val="00A41BBD"/>
    <w:rsid w:val="00A563C8"/>
    <w:rsid w:val="00A628E7"/>
    <w:rsid w:val="00A801DD"/>
    <w:rsid w:val="00A8427C"/>
    <w:rsid w:val="00A84CCA"/>
    <w:rsid w:val="00A86993"/>
    <w:rsid w:val="00A9038D"/>
    <w:rsid w:val="00AD318F"/>
    <w:rsid w:val="00AD4FED"/>
    <w:rsid w:val="00AD67DD"/>
    <w:rsid w:val="00AD7B5C"/>
    <w:rsid w:val="00AE3019"/>
    <w:rsid w:val="00B116BF"/>
    <w:rsid w:val="00B261C2"/>
    <w:rsid w:val="00B2715F"/>
    <w:rsid w:val="00B53FF2"/>
    <w:rsid w:val="00B80A61"/>
    <w:rsid w:val="00B92A1B"/>
    <w:rsid w:val="00B97A57"/>
    <w:rsid w:val="00BB494E"/>
    <w:rsid w:val="00BC5F50"/>
    <w:rsid w:val="00BC60A0"/>
    <w:rsid w:val="00BD4C5D"/>
    <w:rsid w:val="00BD5754"/>
    <w:rsid w:val="00BE2931"/>
    <w:rsid w:val="00C12B23"/>
    <w:rsid w:val="00C145A9"/>
    <w:rsid w:val="00C225F9"/>
    <w:rsid w:val="00C27240"/>
    <w:rsid w:val="00C27CD4"/>
    <w:rsid w:val="00C464B7"/>
    <w:rsid w:val="00C6576E"/>
    <w:rsid w:val="00C97A10"/>
    <w:rsid w:val="00CB275E"/>
    <w:rsid w:val="00CB6A99"/>
    <w:rsid w:val="00CC72F6"/>
    <w:rsid w:val="00CE78EF"/>
    <w:rsid w:val="00D01441"/>
    <w:rsid w:val="00D07F74"/>
    <w:rsid w:val="00D10635"/>
    <w:rsid w:val="00D3049A"/>
    <w:rsid w:val="00D4056D"/>
    <w:rsid w:val="00D5617D"/>
    <w:rsid w:val="00D64F9F"/>
    <w:rsid w:val="00D66041"/>
    <w:rsid w:val="00D74715"/>
    <w:rsid w:val="00D93DDA"/>
    <w:rsid w:val="00D94A9B"/>
    <w:rsid w:val="00D95189"/>
    <w:rsid w:val="00DA4BD7"/>
    <w:rsid w:val="00DB6B43"/>
    <w:rsid w:val="00DC60D7"/>
    <w:rsid w:val="00DD6C62"/>
    <w:rsid w:val="00DE289D"/>
    <w:rsid w:val="00DE399C"/>
    <w:rsid w:val="00E0494A"/>
    <w:rsid w:val="00E13881"/>
    <w:rsid w:val="00E22F59"/>
    <w:rsid w:val="00E44608"/>
    <w:rsid w:val="00E46A1D"/>
    <w:rsid w:val="00E53927"/>
    <w:rsid w:val="00E54AE3"/>
    <w:rsid w:val="00E57CA2"/>
    <w:rsid w:val="00E85C99"/>
    <w:rsid w:val="00ED6996"/>
    <w:rsid w:val="00EF712D"/>
    <w:rsid w:val="00F0229B"/>
    <w:rsid w:val="00F107F7"/>
    <w:rsid w:val="00F117FA"/>
    <w:rsid w:val="00F11893"/>
    <w:rsid w:val="00F11962"/>
    <w:rsid w:val="00F22C81"/>
    <w:rsid w:val="00F274DF"/>
    <w:rsid w:val="00F27AD0"/>
    <w:rsid w:val="00F307A2"/>
    <w:rsid w:val="00F537D9"/>
    <w:rsid w:val="00F610AF"/>
    <w:rsid w:val="00F81F9D"/>
    <w:rsid w:val="00F82164"/>
    <w:rsid w:val="00FA72B0"/>
    <w:rsid w:val="00FC0295"/>
    <w:rsid w:val="00FC0EC0"/>
    <w:rsid w:val="00FC3692"/>
    <w:rsid w:val="00FD0D53"/>
    <w:rsid w:val="00FD1D12"/>
    <w:rsid w:val="00FD4DFB"/>
    <w:rsid w:val="00FD725A"/>
    <w:rsid w:val="00FE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96040"/>
  <w15:chartTrackingRefBased/>
  <w15:docId w15:val="{555FEAE7-FD61-AA4A-9186-A4E81A3A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17D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jwright/Library/Group%20Containers/UBF8T346G9.Office/User%20Content.localized/Templates.localized/Us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Usual.dotx</Template>
  <TotalTime>459</TotalTime>
  <Pages>30</Pages>
  <Words>10094</Words>
  <Characters>57542</Characters>
  <Application>Microsoft Office Word</Application>
  <DocSecurity>0</DocSecurity>
  <Lines>479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Amanda</dc:creator>
  <cp:keywords/>
  <dc:description/>
  <cp:lastModifiedBy>Wright, Amanda</cp:lastModifiedBy>
  <cp:revision>90</cp:revision>
  <dcterms:created xsi:type="dcterms:W3CDTF">2021-10-29T02:46:00Z</dcterms:created>
  <dcterms:modified xsi:type="dcterms:W3CDTF">2022-01-11T01:21:00Z</dcterms:modified>
</cp:coreProperties>
</file>