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76B45" w14:textId="77777777" w:rsidR="00B74F90" w:rsidRPr="00827220" w:rsidRDefault="000D265E" w:rsidP="00B74F90">
      <w:pPr>
        <w:pStyle w:val="Brdtext"/>
        <w:spacing w:line="240" w:lineRule="auto"/>
        <w:rPr>
          <w:rFonts w:cstheme="minorHAnsi"/>
          <w:sz w:val="20"/>
          <w:szCs w:val="20"/>
        </w:rPr>
      </w:pPr>
      <w:r w:rsidRPr="00827220">
        <w:rPr>
          <w:rFonts w:cstheme="minorHAnsi"/>
          <w:b/>
          <w:sz w:val="20"/>
          <w:szCs w:val="20"/>
        </w:rPr>
        <w:t xml:space="preserve">Supplementary Table 2. </w:t>
      </w:r>
      <w:r w:rsidRPr="00827220">
        <w:rPr>
          <w:rFonts w:cstheme="minorHAnsi"/>
          <w:sz w:val="20"/>
          <w:szCs w:val="20"/>
        </w:rPr>
        <w:t>Weighted population prevalence with 95% confidence interval by age group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Sweden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2020.</w:t>
      </w:r>
    </w:p>
    <w:p w14:paraId="1BFADE9B" w14:textId="77777777" w:rsidR="00AD1282" w:rsidRPr="00827220" w:rsidRDefault="00AD1282" w:rsidP="00B74F90">
      <w:pPr>
        <w:pStyle w:val="Brdtext"/>
        <w:spacing w:line="240" w:lineRule="auto"/>
        <w:rPr>
          <w:rFonts w:cstheme="minorHAnsi"/>
          <w:sz w:val="20"/>
          <w:szCs w:val="20"/>
        </w:rPr>
      </w:pPr>
    </w:p>
    <w:tbl>
      <w:tblPr>
        <w:tblStyle w:val="FoHMEndasttext"/>
        <w:tblW w:w="8505" w:type="dxa"/>
        <w:tblLayout w:type="fixed"/>
        <w:tblLook w:val="0420" w:firstRow="1" w:lastRow="0" w:firstColumn="0" w:lastColumn="0" w:noHBand="0" w:noVBand="1"/>
      </w:tblPr>
      <w:tblGrid>
        <w:gridCol w:w="851"/>
        <w:gridCol w:w="1984"/>
        <w:gridCol w:w="1418"/>
        <w:gridCol w:w="1417"/>
        <w:gridCol w:w="1418"/>
        <w:gridCol w:w="1417"/>
      </w:tblGrid>
      <w:tr w:rsidR="00AB7A81" w:rsidRPr="00C5072C" w14:paraId="6AE72CB3" w14:textId="77777777" w:rsidTr="00AB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tcW w:w="851" w:type="dxa"/>
            <w:vMerge w:val="restart"/>
          </w:tcPr>
          <w:p w14:paraId="023A9E0E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Survey</w:t>
            </w:r>
          </w:p>
          <w:p w14:paraId="1DCE25FA" w14:textId="77777777" w:rsidR="00B74F90" w:rsidRPr="00C5072C" w:rsidRDefault="00B74F90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  <w:tc>
          <w:tcPr>
            <w:tcW w:w="1984" w:type="dxa"/>
            <w:vMerge w:val="restart"/>
            <w:hideMark/>
          </w:tcPr>
          <w:p w14:paraId="0893A5B8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Dates of survey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2349294F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Weighted population prevalence (95% CI)</w:t>
            </w:r>
          </w:p>
          <w:p w14:paraId="48C28EA5" w14:textId="77777777" w:rsidR="00B74F90" w:rsidRPr="00C5072C" w:rsidRDefault="00B74F90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</w:tr>
      <w:tr w:rsidR="00AB7A81" w:rsidRPr="00C5072C" w14:paraId="1894EDB9" w14:textId="77777777" w:rsidTr="00AB7A81">
        <w:trPr>
          <w:trHeight w:val="408"/>
        </w:trPr>
        <w:tc>
          <w:tcPr>
            <w:tcW w:w="85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41AACA49" w14:textId="77777777" w:rsidR="00B74F90" w:rsidRPr="00C5072C" w:rsidRDefault="00B74F90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  <w:tc>
          <w:tcPr>
            <w:tcW w:w="1984" w:type="dxa"/>
            <w:vMerge/>
            <w:tcBorders>
              <w:bottom w:val="single" w:sz="4" w:space="0" w:color="BFBFBF" w:themeColor="background1" w:themeShade="BF"/>
            </w:tcBorders>
          </w:tcPr>
          <w:p w14:paraId="501F24B7" w14:textId="77777777" w:rsidR="00B74F90" w:rsidRPr="00C5072C" w:rsidRDefault="00B74F90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55D06449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  <w:t>0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</w:t>
            </w:r>
            <w:r w:rsidRPr="00C5072C"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  <w:t>15 years</w:t>
            </w:r>
          </w:p>
        </w:tc>
        <w:tc>
          <w:tcPr>
            <w:tcW w:w="1417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6A41C43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16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</w:t>
            </w: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29 years</w:t>
            </w:r>
          </w:p>
        </w:tc>
        <w:tc>
          <w:tcPr>
            <w:tcW w:w="1418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50DD04B7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30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</w:t>
            </w: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59 years</w:t>
            </w:r>
          </w:p>
        </w:tc>
        <w:tc>
          <w:tcPr>
            <w:tcW w:w="1417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A0ABA2B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  <w:t>60+ years</w:t>
            </w:r>
          </w:p>
        </w:tc>
      </w:tr>
      <w:tr w:rsidR="00AB7A81" w:rsidRPr="00C5072C" w14:paraId="0FC75667" w14:textId="77777777" w:rsidTr="00AB7A81">
        <w:trPr>
          <w:trHeight w:val="253"/>
        </w:trPr>
        <w:tc>
          <w:tcPr>
            <w:tcW w:w="851" w:type="dxa"/>
            <w:tcBorders>
              <w:top w:val="single" w:sz="4" w:space="0" w:color="BFBFBF" w:themeColor="background1" w:themeShade="BF"/>
            </w:tcBorders>
            <w:vAlign w:val="center"/>
          </w:tcPr>
          <w:p w14:paraId="24708D7A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1</w:t>
            </w:r>
            <w:r w:rsidR="009D6A0D" w:rsidRPr="00C5072C">
              <w:rPr>
                <w:rFonts w:asciiTheme="minorHAnsi" w:eastAsia="Times New Roman" w:hAnsiTheme="minorHAnsi" w:cstheme="minorHAnsi"/>
                <w:kern w:val="24"/>
                <w:szCs w:val="16"/>
                <w:vertAlign w:val="superscript"/>
                <w:lang w:eastAsia="sv-SE"/>
              </w:rPr>
              <w:t>*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0CF04ECD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vertAlign w:val="superscript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26 March–3 April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</w:tcBorders>
            <w:vAlign w:val="center"/>
          </w:tcPr>
          <w:p w14:paraId="7A0BBAE7" w14:textId="283902A9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8%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8–7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0)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</w:tcBorders>
            <w:vAlign w:val="center"/>
          </w:tcPr>
          <w:p w14:paraId="2F0E251B" w14:textId="6E7E232D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4%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1–12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7)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</w:tcBorders>
            <w:vAlign w:val="center"/>
          </w:tcPr>
          <w:p w14:paraId="4CB259F2" w14:textId="50105FDD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6% (1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1–5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1)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</w:tcBorders>
            <w:vAlign w:val="center"/>
          </w:tcPr>
          <w:p w14:paraId="71316A49" w14:textId="7E431A51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5–5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0)</w:t>
            </w:r>
          </w:p>
        </w:tc>
      </w:tr>
      <w:tr w:rsidR="00AB7A81" w:rsidRPr="00C5072C" w14:paraId="552318CD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6D4A65D6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5A31BA54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21–24 April</w:t>
            </w:r>
          </w:p>
        </w:tc>
        <w:tc>
          <w:tcPr>
            <w:tcW w:w="1418" w:type="dxa"/>
            <w:vAlign w:val="center"/>
          </w:tcPr>
          <w:p w14:paraId="40C5FE75" w14:textId="2CB0D8BB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6%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7)</w:t>
            </w:r>
          </w:p>
        </w:tc>
        <w:tc>
          <w:tcPr>
            <w:tcW w:w="1417" w:type="dxa"/>
            <w:vAlign w:val="center"/>
          </w:tcPr>
          <w:p w14:paraId="06BFB576" w14:textId="7DE03C5F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9%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5–4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8)</w:t>
            </w:r>
          </w:p>
        </w:tc>
        <w:tc>
          <w:tcPr>
            <w:tcW w:w="1418" w:type="dxa"/>
            <w:vAlign w:val="center"/>
          </w:tcPr>
          <w:p w14:paraId="03A11303" w14:textId="5CB65982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5–1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9)</w:t>
            </w:r>
          </w:p>
        </w:tc>
        <w:tc>
          <w:tcPr>
            <w:tcW w:w="1417" w:type="dxa"/>
            <w:vAlign w:val="center"/>
          </w:tcPr>
          <w:p w14:paraId="556314D5" w14:textId="49837969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Cs w:val="16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4%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0)</w:t>
            </w:r>
          </w:p>
        </w:tc>
      </w:tr>
      <w:tr w:rsidR="00AB7A81" w:rsidRPr="00C5072C" w14:paraId="3664B702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3E7B601E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14:paraId="1E232B1A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25–28 May</w:t>
            </w:r>
          </w:p>
        </w:tc>
        <w:tc>
          <w:tcPr>
            <w:tcW w:w="1418" w:type="dxa"/>
            <w:vAlign w:val="center"/>
          </w:tcPr>
          <w:p w14:paraId="463953DF" w14:textId="101D0726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7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softHyphen/>
              <w:t>)</w:t>
            </w:r>
          </w:p>
        </w:tc>
        <w:tc>
          <w:tcPr>
            <w:tcW w:w="1417" w:type="dxa"/>
            <w:vAlign w:val="center"/>
          </w:tcPr>
          <w:p w14:paraId="20535A2C" w14:textId="5BAD3D0F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0–1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5)</w:t>
            </w:r>
          </w:p>
        </w:tc>
        <w:tc>
          <w:tcPr>
            <w:tcW w:w="1418" w:type="dxa"/>
            <w:vAlign w:val="center"/>
          </w:tcPr>
          <w:p w14:paraId="38B6FA64" w14:textId="27898AC9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6%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2)</w:t>
            </w:r>
          </w:p>
        </w:tc>
        <w:tc>
          <w:tcPr>
            <w:tcW w:w="1417" w:type="dxa"/>
            <w:vAlign w:val="center"/>
          </w:tcPr>
          <w:p w14:paraId="5EB08ED7" w14:textId="1B7E604C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Cs w:val="16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6)</w:t>
            </w:r>
          </w:p>
        </w:tc>
      </w:tr>
      <w:tr w:rsidR="00AB7A81" w:rsidRPr="00C5072C" w14:paraId="0DA0B802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50CD8697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4</w:t>
            </w:r>
          </w:p>
        </w:tc>
        <w:tc>
          <w:tcPr>
            <w:tcW w:w="1984" w:type="dxa"/>
            <w:vAlign w:val="center"/>
          </w:tcPr>
          <w:p w14:paraId="77B137E7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24–28 August</w:t>
            </w:r>
          </w:p>
        </w:tc>
        <w:tc>
          <w:tcPr>
            <w:tcW w:w="1418" w:type="dxa"/>
            <w:vAlign w:val="center"/>
          </w:tcPr>
          <w:p w14:paraId="64BA8C15" w14:textId="3243994B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00–1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00)</w:t>
            </w:r>
          </w:p>
        </w:tc>
        <w:tc>
          <w:tcPr>
            <w:tcW w:w="1417" w:type="dxa"/>
            <w:vAlign w:val="center"/>
          </w:tcPr>
          <w:p w14:paraId="639CE282" w14:textId="147E333F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00–2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16)</w:t>
            </w:r>
          </w:p>
        </w:tc>
        <w:tc>
          <w:tcPr>
            <w:tcW w:w="1418" w:type="dxa"/>
            <w:vAlign w:val="center"/>
          </w:tcPr>
          <w:p w14:paraId="14AA901D" w14:textId="0AE09A30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40)</w:t>
            </w:r>
          </w:p>
        </w:tc>
        <w:tc>
          <w:tcPr>
            <w:tcW w:w="1417" w:type="dxa"/>
            <w:vAlign w:val="center"/>
          </w:tcPr>
          <w:p w14:paraId="6E6757D0" w14:textId="247DDA80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38)</w:t>
            </w:r>
          </w:p>
        </w:tc>
      </w:tr>
      <w:tr w:rsidR="00AB7A81" w:rsidRPr="00C5072C" w14:paraId="11DCB626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69BFD880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5</w:t>
            </w:r>
          </w:p>
        </w:tc>
        <w:tc>
          <w:tcPr>
            <w:tcW w:w="1984" w:type="dxa"/>
            <w:vAlign w:val="center"/>
          </w:tcPr>
          <w:p w14:paraId="7FE1940B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21–25 September</w:t>
            </w:r>
          </w:p>
        </w:tc>
        <w:tc>
          <w:tcPr>
            <w:tcW w:w="1418" w:type="dxa"/>
            <w:vAlign w:val="center"/>
          </w:tcPr>
          <w:p w14:paraId="0BF95945" w14:textId="28ADB393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00–1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10)</w:t>
            </w:r>
          </w:p>
        </w:tc>
        <w:tc>
          <w:tcPr>
            <w:tcW w:w="1417" w:type="dxa"/>
            <w:vAlign w:val="center"/>
          </w:tcPr>
          <w:p w14:paraId="77E25580" w14:textId="740DED45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00–2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32)</w:t>
            </w:r>
          </w:p>
        </w:tc>
        <w:tc>
          <w:tcPr>
            <w:tcW w:w="1418" w:type="dxa"/>
            <w:vAlign w:val="center"/>
          </w:tcPr>
          <w:p w14:paraId="40F6FA7F" w14:textId="2CF082A5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40)</w:t>
            </w:r>
          </w:p>
        </w:tc>
        <w:tc>
          <w:tcPr>
            <w:tcW w:w="1417" w:type="dxa"/>
            <w:vAlign w:val="center"/>
          </w:tcPr>
          <w:p w14:paraId="5DF4C2A9" w14:textId="70D7D7BE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00–0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38)</w:t>
            </w:r>
          </w:p>
        </w:tc>
      </w:tr>
      <w:tr w:rsidR="00AB7A81" w:rsidRPr="00C5072C" w14:paraId="7F212539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5B4480BB" w14:textId="77777777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6</w:t>
            </w:r>
          </w:p>
        </w:tc>
        <w:tc>
          <w:tcPr>
            <w:tcW w:w="1984" w:type="dxa"/>
            <w:vAlign w:val="center"/>
          </w:tcPr>
          <w:p w14:paraId="6E0B7739" w14:textId="77777777" w:rsidR="00B74F90" w:rsidRPr="00C5072C" w:rsidRDefault="000D265E" w:rsidP="00EB2D6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30 November–4 December</w:t>
            </w:r>
          </w:p>
        </w:tc>
        <w:tc>
          <w:tcPr>
            <w:tcW w:w="1418" w:type="dxa"/>
            <w:vAlign w:val="center"/>
          </w:tcPr>
          <w:p w14:paraId="48E9B81F" w14:textId="77777777" w:rsidR="00B74F90" w:rsidRPr="00C5072C" w:rsidRDefault="00B74F90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</w:p>
        </w:tc>
        <w:tc>
          <w:tcPr>
            <w:tcW w:w="1417" w:type="dxa"/>
            <w:vAlign w:val="center"/>
          </w:tcPr>
          <w:p w14:paraId="49496530" w14:textId="5259DEFA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5%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7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–2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7)</w:t>
            </w:r>
          </w:p>
        </w:tc>
        <w:tc>
          <w:tcPr>
            <w:tcW w:w="1418" w:type="dxa"/>
            <w:vAlign w:val="center"/>
          </w:tcPr>
          <w:p w14:paraId="1FBBB9CE" w14:textId="20616E50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5%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1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4)</w:t>
            </w:r>
          </w:p>
        </w:tc>
        <w:tc>
          <w:tcPr>
            <w:tcW w:w="1417" w:type="dxa"/>
            <w:vAlign w:val="center"/>
          </w:tcPr>
          <w:p w14:paraId="7FD3E5BB" w14:textId="7C438312" w:rsidR="00B74F90" w:rsidRPr="00C5072C" w:rsidRDefault="000D265E" w:rsidP="00EB2D6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6% (0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–1</w:t>
            </w:r>
            <w:r w:rsidR="001C6988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.</w:t>
            </w: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4)</w:t>
            </w:r>
          </w:p>
        </w:tc>
      </w:tr>
    </w:tbl>
    <w:p w14:paraId="257948A3" w14:textId="5E1623F2" w:rsidR="00F82FFA" w:rsidRPr="00827220" w:rsidRDefault="000D265E" w:rsidP="00B43A14">
      <w:pPr>
        <w:pStyle w:val="Brdtext"/>
        <w:spacing w:line="240" w:lineRule="auto"/>
        <w:rPr>
          <w:rFonts w:cstheme="minorHAnsi"/>
          <w:b/>
          <w:sz w:val="20"/>
          <w:szCs w:val="20"/>
        </w:rPr>
      </w:pPr>
      <w:r w:rsidRPr="00827220">
        <w:rPr>
          <w:rFonts w:eastAsia="Times New Roman" w:cstheme="minorHAnsi"/>
          <w:kern w:val="24"/>
          <w:szCs w:val="16"/>
          <w:vertAlign w:val="superscript"/>
          <w:lang w:eastAsia="sv-SE"/>
        </w:rPr>
        <w:t>*Stockholm region</w:t>
      </w:r>
      <w:bookmarkStart w:id="0" w:name="_GoBack"/>
      <w:bookmarkEnd w:id="0"/>
      <w:r w:rsidR="00016EF1" w:rsidRPr="00827220">
        <w:rPr>
          <w:rFonts w:cstheme="minorHAnsi"/>
          <w:sz w:val="20"/>
          <w:szCs w:val="20"/>
        </w:rPr>
        <w:fldChar w:fldCharType="begin"/>
      </w:r>
      <w:r w:rsidR="00016EF1" w:rsidRPr="00827220">
        <w:rPr>
          <w:rFonts w:cstheme="minorHAnsi"/>
          <w:sz w:val="20"/>
          <w:szCs w:val="20"/>
        </w:rPr>
        <w:instrText xml:space="preserve"> ADDIN</w:instrText>
      </w:r>
      <w:r w:rsidR="00016EF1" w:rsidRPr="00827220">
        <w:rPr>
          <w:rFonts w:cstheme="minorHAnsi"/>
          <w:sz w:val="20"/>
          <w:szCs w:val="20"/>
        </w:rPr>
        <w:fldChar w:fldCharType="end"/>
      </w:r>
    </w:p>
    <w:sectPr w:rsidR="00F82FFA" w:rsidRPr="00827220" w:rsidSect="00B43A14">
      <w:headerReference w:type="even" r:id="rId8"/>
      <w:footerReference w:type="even" r:id="rId9"/>
      <w:headerReference w:type="first" r:id="rId10"/>
      <w:pgSz w:w="16838" w:h="11906" w:orient="landscape" w:code="9"/>
      <w:pgMar w:top="2268" w:right="1701" w:bottom="2268" w:left="1588" w:header="567" w:footer="8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CB56D" w16cex:dateUtc="2022-02-08T08:21:00Z"/>
  <w16cex:commentExtensible w16cex:durableId="25ACB68B" w16cex:dateUtc="2022-02-08T08:29:00Z"/>
  <w16cex:commentExtensible w16cex:durableId="25ACB855" w16cex:dateUtc="2022-02-08T08:37:00Z"/>
  <w16cex:commentExtensible w16cex:durableId="25ACB9DC" w16cex:dateUtc="2022-02-08T08:43:00Z"/>
  <w16cex:commentExtensible w16cex:durableId="25ACC2CA" w16cex:dateUtc="2022-02-08T09:22:00Z"/>
  <w16cex:commentExtensible w16cex:durableId="25ACB9EA" w16cex:dateUtc="2022-02-08T08:44:00Z"/>
  <w16cex:commentExtensible w16cex:durableId="25ACBC5A" w16cex:dateUtc="2022-02-08T08:54:00Z"/>
  <w16cex:commentExtensible w16cex:durableId="25ACBA5F" w16cex:dateUtc="2022-02-08T08:46:00Z"/>
  <w16cex:commentExtensible w16cex:durableId="25ACC26F" w16cex:dateUtc="2022-02-08T09:20:00Z"/>
  <w16cex:commentExtensible w16cex:durableId="25ACC24E" w16cex:dateUtc="2022-02-08T09:19:00Z"/>
  <w16cex:commentExtensible w16cex:durableId="25ACC087" w16cex:dateUtc="2022-02-08T09:12:00Z"/>
  <w16cex:commentExtensible w16cex:durableId="25ACBFBE" w16cex:dateUtc="2022-02-08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4DF3EE" w16cid:durableId="25ACB56D"/>
  <w16cid:commentId w16cid:paraId="78A96D1C" w16cid:durableId="25ACB68B"/>
  <w16cid:commentId w16cid:paraId="3C0A1F76" w16cid:durableId="25ACB855"/>
  <w16cid:commentId w16cid:paraId="4C85A338" w16cid:durableId="25ACB9DC"/>
  <w16cid:commentId w16cid:paraId="4DE63291" w16cid:durableId="25ACC2CA"/>
  <w16cid:commentId w16cid:paraId="566BA548" w16cid:durableId="25ACB9EA"/>
  <w16cid:commentId w16cid:paraId="0DED00C5" w16cid:durableId="25ACBC5A"/>
  <w16cid:commentId w16cid:paraId="32C5E6B0" w16cid:durableId="25ACBA5F"/>
  <w16cid:commentId w16cid:paraId="1B3575AF" w16cid:durableId="25ACC26F"/>
  <w16cid:commentId w16cid:paraId="761086CA" w16cid:durableId="25ACC24E"/>
  <w16cid:commentId w16cid:paraId="621C915C" w16cid:durableId="25ACC087"/>
  <w16cid:commentId w16cid:paraId="516137DF" w16cid:durableId="25ACBF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3B072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endnote>
  <w:endnote w:type="continuationSeparator" w:id="0">
    <w:p w14:paraId="15E1C410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Shaker 2 Lance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318B" w14:textId="77777777" w:rsidR="00711FF8" w:rsidRPr="00827220" w:rsidRDefault="00711FF8" w:rsidP="006550A2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  <w:r w:rsidRPr="00827220">
      <w:rPr>
        <w:rFonts w:ascii="Tahoma" w:eastAsia="Times New Roman" w:hAnsi="Tahoma" w:cs="Tahoma"/>
        <w:noProof/>
        <w:color w:val="000000"/>
        <w:sz w:val="12"/>
        <w:szCs w:val="12"/>
        <w:lang w:val="sv-SE" w:eastAsia="sv-SE"/>
      </w:rPr>
      <w:drawing>
        <wp:anchor distT="0" distB="0" distL="114300" distR="114300" simplePos="0" relativeHeight="251658240" behindDoc="1" locked="0" layoutInCell="1" allowOverlap="1" wp14:anchorId="02CCD90D" wp14:editId="07AF6A1E">
          <wp:simplePos x="0" y="0"/>
          <wp:positionH relativeFrom="column">
            <wp:posOffset>-1426210</wp:posOffset>
          </wp:positionH>
          <wp:positionV relativeFrom="paragraph">
            <wp:posOffset>-1186502</wp:posOffset>
          </wp:positionV>
          <wp:extent cx="7531903" cy="1789465"/>
          <wp:effectExtent l="0" t="0" r="0" b="127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aksida-beskur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903" cy="178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95114" w14:textId="77777777" w:rsidR="00711FF8" w:rsidRPr="00827220" w:rsidRDefault="00711FF8" w:rsidP="00A96E03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18DD7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footnote>
  <w:footnote w:type="continuationSeparator" w:id="0">
    <w:p w14:paraId="3353D767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E0894" w14:textId="77777777" w:rsidR="00711FF8" w:rsidRPr="00827220" w:rsidRDefault="00711FF8">
    <w:pPr>
      <w:pStyle w:val="Sidhuvud"/>
    </w:pPr>
  </w:p>
  <w:p w14:paraId="214BE976" w14:textId="77777777" w:rsidR="00711FF8" w:rsidRPr="00827220" w:rsidRDefault="00711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D9710" w14:textId="77777777" w:rsidR="00711FF8" w:rsidRPr="00827220" w:rsidRDefault="00711FF8" w:rsidP="008363FD">
    <w:pPr>
      <w:pStyle w:val="Logotyp"/>
    </w:pPr>
    <w:bookmarkStart w:id="1" w:name="_Hlk529820686"/>
    <w:bookmarkStart w:id="2" w:name="_Hlk529820687"/>
    <w:r w:rsidRPr="00827220">
      <w:tab/>
    </w:r>
  </w:p>
  <w:bookmarkEnd w:id="1"/>
  <w:bookmarkEnd w:id="2"/>
  <w:p w14:paraId="351938EA" w14:textId="77777777" w:rsidR="00711FF8" w:rsidRPr="00827220" w:rsidRDefault="00711FF8" w:rsidP="008363FD">
    <w:pPr>
      <w:pStyle w:val="Logoty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2F28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CB7E23D6">
      <w:start w:val="1"/>
      <w:numFmt w:val="decimal"/>
      <w:lvlText w:val="%1."/>
      <w:lvlJc w:val="left"/>
      <w:pPr>
        <w:ind w:left="720" w:hanging="360"/>
      </w:pPr>
    </w:lvl>
    <w:lvl w:ilvl="1" w:tplc="1916A9B4" w:tentative="1">
      <w:start w:val="1"/>
      <w:numFmt w:val="lowerLetter"/>
      <w:lvlText w:val="%2."/>
      <w:lvlJc w:val="left"/>
      <w:pPr>
        <w:ind w:left="1440" w:hanging="360"/>
      </w:pPr>
    </w:lvl>
    <w:lvl w:ilvl="2" w:tplc="F09E5DE2" w:tentative="1">
      <w:start w:val="1"/>
      <w:numFmt w:val="lowerRoman"/>
      <w:lvlText w:val="%3."/>
      <w:lvlJc w:val="right"/>
      <w:pPr>
        <w:ind w:left="2160" w:hanging="180"/>
      </w:pPr>
    </w:lvl>
    <w:lvl w:ilvl="3" w:tplc="FA2E4D76" w:tentative="1">
      <w:start w:val="1"/>
      <w:numFmt w:val="decimal"/>
      <w:lvlText w:val="%4."/>
      <w:lvlJc w:val="left"/>
      <w:pPr>
        <w:ind w:left="2880" w:hanging="360"/>
      </w:pPr>
    </w:lvl>
    <w:lvl w:ilvl="4" w:tplc="155CD68C" w:tentative="1">
      <w:start w:val="1"/>
      <w:numFmt w:val="lowerLetter"/>
      <w:lvlText w:val="%5."/>
      <w:lvlJc w:val="left"/>
      <w:pPr>
        <w:ind w:left="3600" w:hanging="360"/>
      </w:pPr>
    </w:lvl>
    <w:lvl w:ilvl="5" w:tplc="68FE46C4" w:tentative="1">
      <w:start w:val="1"/>
      <w:numFmt w:val="lowerRoman"/>
      <w:lvlText w:val="%6."/>
      <w:lvlJc w:val="right"/>
      <w:pPr>
        <w:ind w:left="4320" w:hanging="180"/>
      </w:pPr>
    </w:lvl>
    <w:lvl w:ilvl="6" w:tplc="2D5433AE" w:tentative="1">
      <w:start w:val="1"/>
      <w:numFmt w:val="decimal"/>
      <w:lvlText w:val="%7."/>
      <w:lvlJc w:val="left"/>
      <w:pPr>
        <w:ind w:left="5040" w:hanging="360"/>
      </w:pPr>
    </w:lvl>
    <w:lvl w:ilvl="7" w:tplc="F9F00C88" w:tentative="1">
      <w:start w:val="1"/>
      <w:numFmt w:val="lowerLetter"/>
      <w:lvlText w:val="%8."/>
      <w:lvlJc w:val="left"/>
      <w:pPr>
        <w:ind w:left="5760" w:hanging="360"/>
      </w:pPr>
    </w:lvl>
    <w:lvl w:ilvl="8" w:tplc="064AA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3" w15:restartNumberingAfterBreak="0">
    <w:nsid w:val="074D3913"/>
    <w:multiLevelType w:val="hybridMultilevel"/>
    <w:tmpl w:val="0E7295C4"/>
    <w:lvl w:ilvl="0" w:tplc="3CA4D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287D06" w:tentative="1">
      <w:start w:val="1"/>
      <w:numFmt w:val="lowerLetter"/>
      <w:lvlText w:val="%2."/>
      <w:lvlJc w:val="left"/>
      <w:pPr>
        <w:ind w:left="1440" w:hanging="360"/>
      </w:pPr>
    </w:lvl>
    <w:lvl w:ilvl="2" w:tplc="E75AEF1E" w:tentative="1">
      <w:start w:val="1"/>
      <w:numFmt w:val="lowerRoman"/>
      <w:lvlText w:val="%3."/>
      <w:lvlJc w:val="right"/>
      <w:pPr>
        <w:ind w:left="2160" w:hanging="180"/>
      </w:pPr>
    </w:lvl>
    <w:lvl w:ilvl="3" w:tplc="D3E2430C" w:tentative="1">
      <w:start w:val="1"/>
      <w:numFmt w:val="decimal"/>
      <w:lvlText w:val="%4."/>
      <w:lvlJc w:val="left"/>
      <w:pPr>
        <w:ind w:left="2880" w:hanging="360"/>
      </w:pPr>
    </w:lvl>
    <w:lvl w:ilvl="4" w:tplc="B6A46708" w:tentative="1">
      <w:start w:val="1"/>
      <w:numFmt w:val="lowerLetter"/>
      <w:lvlText w:val="%5."/>
      <w:lvlJc w:val="left"/>
      <w:pPr>
        <w:ind w:left="3600" w:hanging="360"/>
      </w:pPr>
    </w:lvl>
    <w:lvl w:ilvl="5" w:tplc="2E4A337C" w:tentative="1">
      <w:start w:val="1"/>
      <w:numFmt w:val="lowerRoman"/>
      <w:lvlText w:val="%6."/>
      <w:lvlJc w:val="right"/>
      <w:pPr>
        <w:ind w:left="4320" w:hanging="180"/>
      </w:pPr>
    </w:lvl>
    <w:lvl w:ilvl="6" w:tplc="A24E1358" w:tentative="1">
      <w:start w:val="1"/>
      <w:numFmt w:val="decimal"/>
      <w:lvlText w:val="%7."/>
      <w:lvlJc w:val="left"/>
      <w:pPr>
        <w:ind w:left="5040" w:hanging="360"/>
      </w:pPr>
    </w:lvl>
    <w:lvl w:ilvl="7" w:tplc="92F2BFBE" w:tentative="1">
      <w:start w:val="1"/>
      <w:numFmt w:val="lowerLetter"/>
      <w:lvlText w:val="%8."/>
      <w:lvlJc w:val="left"/>
      <w:pPr>
        <w:ind w:left="5760" w:hanging="360"/>
      </w:pPr>
    </w:lvl>
    <w:lvl w:ilvl="8" w:tplc="8C426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3346"/>
    <w:multiLevelType w:val="hybridMultilevel"/>
    <w:tmpl w:val="A474690C"/>
    <w:lvl w:ilvl="0" w:tplc="DBD055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4D60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C3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2F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8E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E4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CE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6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EA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0025"/>
    <w:multiLevelType w:val="hybridMultilevel"/>
    <w:tmpl w:val="703410F4"/>
    <w:lvl w:ilvl="0" w:tplc="DE6C8C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D2E8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5090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D8C7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3EBB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2C8B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D02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10B6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DEF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C87561"/>
    <w:multiLevelType w:val="hybridMultilevel"/>
    <w:tmpl w:val="B1929F72"/>
    <w:lvl w:ilvl="0" w:tplc="90824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0F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64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0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20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6A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22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C3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A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20B07"/>
    <w:multiLevelType w:val="hybridMultilevel"/>
    <w:tmpl w:val="BC3E32EA"/>
    <w:lvl w:ilvl="0" w:tplc="A516DA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4DE7E08" w:tentative="1">
      <w:start w:val="1"/>
      <w:numFmt w:val="lowerLetter"/>
      <w:lvlText w:val="%2."/>
      <w:lvlJc w:val="left"/>
      <w:pPr>
        <w:ind w:left="1440" w:hanging="360"/>
      </w:pPr>
    </w:lvl>
    <w:lvl w:ilvl="2" w:tplc="55447CBE" w:tentative="1">
      <w:start w:val="1"/>
      <w:numFmt w:val="lowerRoman"/>
      <w:lvlText w:val="%3."/>
      <w:lvlJc w:val="right"/>
      <w:pPr>
        <w:ind w:left="2160" w:hanging="180"/>
      </w:pPr>
    </w:lvl>
    <w:lvl w:ilvl="3" w:tplc="22880044" w:tentative="1">
      <w:start w:val="1"/>
      <w:numFmt w:val="decimal"/>
      <w:lvlText w:val="%4."/>
      <w:lvlJc w:val="left"/>
      <w:pPr>
        <w:ind w:left="2880" w:hanging="360"/>
      </w:pPr>
    </w:lvl>
    <w:lvl w:ilvl="4" w:tplc="AA748EDC" w:tentative="1">
      <w:start w:val="1"/>
      <w:numFmt w:val="lowerLetter"/>
      <w:lvlText w:val="%5."/>
      <w:lvlJc w:val="left"/>
      <w:pPr>
        <w:ind w:left="3600" w:hanging="360"/>
      </w:pPr>
    </w:lvl>
    <w:lvl w:ilvl="5" w:tplc="F6B40FF2" w:tentative="1">
      <w:start w:val="1"/>
      <w:numFmt w:val="lowerRoman"/>
      <w:lvlText w:val="%6."/>
      <w:lvlJc w:val="right"/>
      <w:pPr>
        <w:ind w:left="4320" w:hanging="180"/>
      </w:pPr>
    </w:lvl>
    <w:lvl w:ilvl="6" w:tplc="150833AC" w:tentative="1">
      <w:start w:val="1"/>
      <w:numFmt w:val="decimal"/>
      <w:lvlText w:val="%7."/>
      <w:lvlJc w:val="left"/>
      <w:pPr>
        <w:ind w:left="5040" w:hanging="360"/>
      </w:pPr>
    </w:lvl>
    <w:lvl w:ilvl="7" w:tplc="DA14DEF8" w:tentative="1">
      <w:start w:val="1"/>
      <w:numFmt w:val="lowerLetter"/>
      <w:lvlText w:val="%8."/>
      <w:lvlJc w:val="left"/>
      <w:pPr>
        <w:ind w:left="5760" w:hanging="360"/>
      </w:pPr>
    </w:lvl>
    <w:lvl w:ilvl="8" w:tplc="60947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24F8"/>
    <w:multiLevelType w:val="hybridMultilevel"/>
    <w:tmpl w:val="BA68C8A8"/>
    <w:lvl w:ilvl="0" w:tplc="8440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2B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8B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A8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0C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E2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6F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EA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8F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E74"/>
    <w:multiLevelType w:val="hybridMultilevel"/>
    <w:tmpl w:val="E6389784"/>
    <w:lvl w:ilvl="0" w:tplc="A9DA7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659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89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7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0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8D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A6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C3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CC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4AE7"/>
    <w:multiLevelType w:val="hybridMultilevel"/>
    <w:tmpl w:val="DD86E5D2"/>
    <w:lvl w:ilvl="0" w:tplc="096A6E12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248A1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24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4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E5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C2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61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0E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02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C4475"/>
    <w:multiLevelType w:val="hybridMultilevel"/>
    <w:tmpl w:val="F6825F84"/>
    <w:lvl w:ilvl="0" w:tplc="640CA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8E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CD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2F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C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2E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28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21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E9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B663C8A"/>
    <w:multiLevelType w:val="hybridMultilevel"/>
    <w:tmpl w:val="77C41E84"/>
    <w:lvl w:ilvl="0" w:tplc="206C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AE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6C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E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0F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A5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A3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23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786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63BE"/>
    <w:multiLevelType w:val="hybridMultilevel"/>
    <w:tmpl w:val="CB6434CA"/>
    <w:lvl w:ilvl="0" w:tplc="AC302352">
      <w:start w:val="1"/>
      <w:numFmt w:val="decimal"/>
      <w:lvlText w:val="%1)"/>
      <w:lvlJc w:val="left"/>
      <w:pPr>
        <w:ind w:left="720" w:hanging="360"/>
      </w:pPr>
      <w:rPr>
        <w:rFonts w:hint="default"/>
        <w:color w:val="2F5597"/>
      </w:rPr>
    </w:lvl>
    <w:lvl w:ilvl="1" w:tplc="77EE5504" w:tentative="1">
      <w:start w:val="1"/>
      <w:numFmt w:val="lowerLetter"/>
      <w:lvlText w:val="%2."/>
      <w:lvlJc w:val="left"/>
      <w:pPr>
        <w:ind w:left="1440" w:hanging="360"/>
      </w:pPr>
    </w:lvl>
    <w:lvl w:ilvl="2" w:tplc="097EAAEE" w:tentative="1">
      <w:start w:val="1"/>
      <w:numFmt w:val="lowerRoman"/>
      <w:lvlText w:val="%3."/>
      <w:lvlJc w:val="right"/>
      <w:pPr>
        <w:ind w:left="2160" w:hanging="180"/>
      </w:pPr>
    </w:lvl>
    <w:lvl w:ilvl="3" w:tplc="1F52EA2C" w:tentative="1">
      <w:start w:val="1"/>
      <w:numFmt w:val="decimal"/>
      <w:lvlText w:val="%4."/>
      <w:lvlJc w:val="left"/>
      <w:pPr>
        <w:ind w:left="2880" w:hanging="360"/>
      </w:pPr>
    </w:lvl>
    <w:lvl w:ilvl="4" w:tplc="47C23944" w:tentative="1">
      <w:start w:val="1"/>
      <w:numFmt w:val="lowerLetter"/>
      <w:lvlText w:val="%5."/>
      <w:lvlJc w:val="left"/>
      <w:pPr>
        <w:ind w:left="3600" w:hanging="360"/>
      </w:pPr>
    </w:lvl>
    <w:lvl w:ilvl="5" w:tplc="6624083E" w:tentative="1">
      <w:start w:val="1"/>
      <w:numFmt w:val="lowerRoman"/>
      <w:lvlText w:val="%6."/>
      <w:lvlJc w:val="right"/>
      <w:pPr>
        <w:ind w:left="4320" w:hanging="180"/>
      </w:pPr>
    </w:lvl>
    <w:lvl w:ilvl="6" w:tplc="A276F0E2" w:tentative="1">
      <w:start w:val="1"/>
      <w:numFmt w:val="decimal"/>
      <w:lvlText w:val="%7."/>
      <w:lvlJc w:val="left"/>
      <w:pPr>
        <w:ind w:left="5040" w:hanging="360"/>
      </w:pPr>
    </w:lvl>
    <w:lvl w:ilvl="7" w:tplc="CFF20044" w:tentative="1">
      <w:start w:val="1"/>
      <w:numFmt w:val="lowerLetter"/>
      <w:lvlText w:val="%8."/>
      <w:lvlJc w:val="left"/>
      <w:pPr>
        <w:ind w:left="5760" w:hanging="360"/>
      </w:pPr>
    </w:lvl>
    <w:lvl w:ilvl="8" w:tplc="8C32E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5D7225B4"/>
    <w:multiLevelType w:val="hybridMultilevel"/>
    <w:tmpl w:val="6D68CA2E"/>
    <w:lvl w:ilvl="0" w:tplc="AECC7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C6F434" w:tentative="1">
      <w:start w:val="1"/>
      <w:numFmt w:val="lowerLetter"/>
      <w:lvlText w:val="%2."/>
      <w:lvlJc w:val="left"/>
      <w:pPr>
        <w:ind w:left="1440" w:hanging="360"/>
      </w:pPr>
    </w:lvl>
    <w:lvl w:ilvl="2" w:tplc="26FAB8D4" w:tentative="1">
      <w:start w:val="1"/>
      <w:numFmt w:val="lowerRoman"/>
      <w:lvlText w:val="%3."/>
      <w:lvlJc w:val="right"/>
      <w:pPr>
        <w:ind w:left="2160" w:hanging="180"/>
      </w:pPr>
    </w:lvl>
    <w:lvl w:ilvl="3" w:tplc="31EA494E" w:tentative="1">
      <w:start w:val="1"/>
      <w:numFmt w:val="decimal"/>
      <w:lvlText w:val="%4."/>
      <w:lvlJc w:val="left"/>
      <w:pPr>
        <w:ind w:left="2880" w:hanging="360"/>
      </w:pPr>
    </w:lvl>
    <w:lvl w:ilvl="4" w:tplc="A9E0AB86" w:tentative="1">
      <w:start w:val="1"/>
      <w:numFmt w:val="lowerLetter"/>
      <w:lvlText w:val="%5."/>
      <w:lvlJc w:val="left"/>
      <w:pPr>
        <w:ind w:left="3600" w:hanging="360"/>
      </w:pPr>
    </w:lvl>
    <w:lvl w:ilvl="5" w:tplc="B498C496" w:tentative="1">
      <w:start w:val="1"/>
      <w:numFmt w:val="lowerRoman"/>
      <w:lvlText w:val="%6."/>
      <w:lvlJc w:val="right"/>
      <w:pPr>
        <w:ind w:left="4320" w:hanging="180"/>
      </w:pPr>
    </w:lvl>
    <w:lvl w:ilvl="6" w:tplc="4DF8A596" w:tentative="1">
      <w:start w:val="1"/>
      <w:numFmt w:val="decimal"/>
      <w:lvlText w:val="%7."/>
      <w:lvlJc w:val="left"/>
      <w:pPr>
        <w:ind w:left="5040" w:hanging="360"/>
      </w:pPr>
    </w:lvl>
    <w:lvl w:ilvl="7" w:tplc="181646C2" w:tentative="1">
      <w:start w:val="1"/>
      <w:numFmt w:val="lowerLetter"/>
      <w:lvlText w:val="%8."/>
      <w:lvlJc w:val="left"/>
      <w:pPr>
        <w:ind w:left="5760" w:hanging="360"/>
      </w:pPr>
    </w:lvl>
    <w:lvl w:ilvl="8" w:tplc="F2900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3038C"/>
    <w:multiLevelType w:val="hybridMultilevel"/>
    <w:tmpl w:val="6B949A60"/>
    <w:lvl w:ilvl="0" w:tplc="EB000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60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6F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A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684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C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6D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6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EA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06DB4"/>
    <w:multiLevelType w:val="hybridMultilevel"/>
    <w:tmpl w:val="F0429D66"/>
    <w:lvl w:ilvl="0" w:tplc="956E4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EF63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A4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A0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0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C5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C8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C5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48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C333F"/>
    <w:multiLevelType w:val="hybridMultilevel"/>
    <w:tmpl w:val="51FCABD4"/>
    <w:lvl w:ilvl="0" w:tplc="B2669C12">
      <w:start w:val="1"/>
      <w:numFmt w:val="decimal"/>
      <w:lvlText w:val="%1."/>
      <w:lvlJc w:val="left"/>
      <w:pPr>
        <w:ind w:left="720" w:hanging="360"/>
      </w:pPr>
    </w:lvl>
    <w:lvl w:ilvl="1" w:tplc="F79A6C58" w:tentative="1">
      <w:start w:val="1"/>
      <w:numFmt w:val="lowerLetter"/>
      <w:lvlText w:val="%2."/>
      <w:lvlJc w:val="left"/>
      <w:pPr>
        <w:ind w:left="1440" w:hanging="360"/>
      </w:pPr>
    </w:lvl>
    <w:lvl w:ilvl="2" w:tplc="E3C477B2" w:tentative="1">
      <w:start w:val="1"/>
      <w:numFmt w:val="lowerRoman"/>
      <w:lvlText w:val="%3."/>
      <w:lvlJc w:val="right"/>
      <w:pPr>
        <w:ind w:left="2160" w:hanging="180"/>
      </w:pPr>
    </w:lvl>
    <w:lvl w:ilvl="3" w:tplc="5B52CDF4" w:tentative="1">
      <w:start w:val="1"/>
      <w:numFmt w:val="decimal"/>
      <w:lvlText w:val="%4."/>
      <w:lvlJc w:val="left"/>
      <w:pPr>
        <w:ind w:left="2880" w:hanging="360"/>
      </w:pPr>
    </w:lvl>
    <w:lvl w:ilvl="4" w:tplc="925EAE14" w:tentative="1">
      <w:start w:val="1"/>
      <w:numFmt w:val="lowerLetter"/>
      <w:lvlText w:val="%5."/>
      <w:lvlJc w:val="left"/>
      <w:pPr>
        <w:ind w:left="3600" w:hanging="360"/>
      </w:pPr>
    </w:lvl>
    <w:lvl w:ilvl="5" w:tplc="CC125EA2" w:tentative="1">
      <w:start w:val="1"/>
      <w:numFmt w:val="lowerRoman"/>
      <w:lvlText w:val="%6."/>
      <w:lvlJc w:val="right"/>
      <w:pPr>
        <w:ind w:left="4320" w:hanging="180"/>
      </w:pPr>
    </w:lvl>
    <w:lvl w:ilvl="6" w:tplc="DA0E0812" w:tentative="1">
      <w:start w:val="1"/>
      <w:numFmt w:val="decimal"/>
      <w:lvlText w:val="%7."/>
      <w:lvlJc w:val="left"/>
      <w:pPr>
        <w:ind w:left="5040" w:hanging="360"/>
      </w:pPr>
    </w:lvl>
    <w:lvl w:ilvl="7" w:tplc="EE108646" w:tentative="1">
      <w:start w:val="1"/>
      <w:numFmt w:val="lowerLetter"/>
      <w:lvlText w:val="%8."/>
      <w:lvlJc w:val="left"/>
      <w:pPr>
        <w:ind w:left="5760" w:hanging="360"/>
      </w:pPr>
    </w:lvl>
    <w:lvl w:ilvl="8" w:tplc="A6569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9471F"/>
    <w:multiLevelType w:val="hybridMultilevel"/>
    <w:tmpl w:val="5FDAA418"/>
    <w:lvl w:ilvl="0" w:tplc="44A6E45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A5705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E7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EE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0B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63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04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2C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E6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E3116"/>
    <w:multiLevelType w:val="hybridMultilevel"/>
    <w:tmpl w:val="92FE97E8"/>
    <w:lvl w:ilvl="0" w:tplc="F0663C28">
      <w:start w:val="1"/>
      <w:numFmt w:val="decimal"/>
      <w:lvlText w:val="%1."/>
      <w:lvlJc w:val="left"/>
      <w:pPr>
        <w:ind w:left="720" w:hanging="360"/>
      </w:pPr>
    </w:lvl>
    <w:lvl w:ilvl="1" w:tplc="1D689DF0" w:tentative="1">
      <w:start w:val="1"/>
      <w:numFmt w:val="lowerLetter"/>
      <w:lvlText w:val="%2."/>
      <w:lvlJc w:val="left"/>
      <w:pPr>
        <w:ind w:left="1440" w:hanging="360"/>
      </w:pPr>
    </w:lvl>
    <w:lvl w:ilvl="2" w:tplc="A00C8838" w:tentative="1">
      <w:start w:val="1"/>
      <w:numFmt w:val="lowerRoman"/>
      <w:lvlText w:val="%3."/>
      <w:lvlJc w:val="right"/>
      <w:pPr>
        <w:ind w:left="2160" w:hanging="180"/>
      </w:pPr>
    </w:lvl>
    <w:lvl w:ilvl="3" w:tplc="7772AE2A" w:tentative="1">
      <w:start w:val="1"/>
      <w:numFmt w:val="decimal"/>
      <w:lvlText w:val="%4."/>
      <w:lvlJc w:val="left"/>
      <w:pPr>
        <w:ind w:left="2880" w:hanging="360"/>
      </w:pPr>
    </w:lvl>
    <w:lvl w:ilvl="4" w:tplc="0164D42E" w:tentative="1">
      <w:start w:val="1"/>
      <w:numFmt w:val="lowerLetter"/>
      <w:lvlText w:val="%5."/>
      <w:lvlJc w:val="left"/>
      <w:pPr>
        <w:ind w:left="3600" w:hanging="360"/>
      </w:pPr>
    </w:lvl>
    <w:lvl w:ilvl="5" w:tplc="6E2E6C62" w:tentative="1">
      <w:start w:val="1"/>
      <w:numFmt w:val="lowerRoman"/>
      <w:lvlText w:val="%6."/>
      <w:lvlJc w:val="right"/>
      <w:pPr>
        <w:ind w:left="4320" w:hanging="180"/>
      </w:pPr>
    </w:lvl>
    <w:lvl w:ilvl="6" w:tplc="4516ED48" w:tentative="1">
      <w:start w:val="1"/>
      <w:numFmt w:val="decimal"/>
      <w:lvlText w:val="%7."/>
      <w:lvlJc w:val="left"/>
      <w:pPr>
        <w:ind w:left="5040" w:hanging="360"/>
      </w:pPr>
    </w:lvl>
    <w:lvl w:ilvl="7" w:tplc="AD063A3C" w:tentative="1">
      <w:start w:val="1"/>
      <w:numFmt w:val="lowerLetter"/>
      <w:lvlText w:val="%8."/>
      <w:lvlJc w:val="left"/>
      <w:pPr>
        <w:ind w:left="5760" w:hanging="360"/>
      </w:pPr>
    </w:lvl>
    <w:lvl w:ilvl="8" w:tplc="7C82F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44719"/>
    <w:multiLevelType w:val="hybridMultilevel"/>
    <w:tmpl w:val="9DC41A50"/>
    <w:lvl w:ilvl="0" w:tplc="76C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BC5C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BF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96E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36B0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EACC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666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6A16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0CB9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19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</w:num>
  <w:num w:numId="11">
    <w:abstractNumId w:val="17"/>
  </w:num>
  <w:num w:numId="12">
    <w:abstractNumId w:val="1"/>
  </w:num>
  <w:num w:numId="13">
    <w:abstractNumId w:val="4"/>
  </w:num>
  <w:num w:numId="14">
    <w:abstractNumId w:val="15"/>
  </w:num>
  <w:num w:numId="15">
    <w:abstractNumId w:val="12"/>
  </w:num>
  <w:num w:numId="16">
    <w:abstractNumId w:val="2"/>
  </w:num>
  <w:num w:numId="17">
    <w:abstractNumId w:val="22"/>
  </w:num>
  <w:num w:numId="18">
    <w:abstractNumId w:val="21"/>
  </w:num>
  <w:num w:numId="19">
    <w:abstractNumId w:val="10"/>
  </w:num>
  <w:num w:numId="20">
    <w:abstractNumId w:val="11"/>
  </w:num>
  <w:num w:numId="21">
    <w:abstractNumId w:val="18"/>
  </w:num>
  <w:num w:numId="22">
    <w:abstractNumId w:val="14"/>
  </w:num>
  <w:num w:numId="23">
    <w:abstractNumId w:val="16"/>
  </w:num>
  <w:num w:numId="24">
    <w:abstractNumId w:val="8"/>
  </w:num>
  <w:num w:numId="25">
    <w:abstractNumId w:val="13"/>
  </w:num>
  <w:num w:numId="26">
    <w:abstractNumId w:val="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rwaa05k9te0ne2zso5dadywd2vre5e2f02&quot;&gt;EndNote Gloria peket 210604&lt;record-ids&gt;&lt;item&gt;1&lt;/item&gt;&lt;item&gt;2&lt;/item&gt;&lt;item&gt;3&lt;/item&gt;&lt;item&gt;6&lt;/item&gt;&lt;item&gt;7&lt;/item&gt;&lt;item&gt;9&lt;/item&gt;&lt;item&gt;11&lt;/item&gt;&lt;item&gt;14&lt;/item&gt;&lt;item&gt;15&lt;/item&gt;&lt;item&gt;16&lt;/item&gt;&lt;item&gt;17&lt;/item&gt;&lt;item&gt;19&lt;/item&gt;&lt;item&gt;23&lt;/item&gt;&lt;item&gt;28&lt;/item&gt;&lt;item&gt;29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C53864"/>
    <w:rsid w:val="000004A0"/>
    <w:rsid w:val="00001D4D"/>
    <w:rsid w:val="00001D68"/>
    <w:rsid w:val="00001E0B"/>
    <w:rsid w:val="00001F35"/>
    <w:rsid w:val="00002380"/>
    <w:rsid w:val="0000291C"/>
    <w:rsid w:val="00002923"/>
    <w:rsid w:val="0000449F"/>
    <w:rsid w:val="000054A9"/>
    <w:rsid w:val="00005BE5"/>
    <w:rsid w:val="0000627D"/>
    <w:rsid w:val="00007EA1"/>
    <w:rsid w:val="0001059F"/>
    <w:rsid w:val="000118FC"/>
    <w:rsid w:val="00011C33"/>
    <w:rsid w:val="000133C0"/>
    <w:rsid w:val="00013748"/>
    <w:rsid w:val="000140AE"/>
    <w:rsid w:val="0001469C"/>
    <w:rsid w:val="000149C1"/>
    <w:rsid w:val="00014C72"/>
    <w:rsid w:val="0001550D"/>
    <w:rsid w:val="00016576"/>
    <w:rsid w:val="00016894"/>
    <w:rsid w:val="00016EF1"/>
    <w:rsid w:val="00017101"/>
    <w:rsid w:val="000173A9"/>
    <w:rsid w:val="00017A12"/>
    <w:rsid w:val="00017FC5"/>
    <w:rsid w:val="00020519"/>
    <w:rsid w:val="00020DE2"/>
    <w:rsid w:val="00020FBE"/>
    <w:rsid w:val="00022A08"/>
    <w:rsid w:val="000242FA"/>
    <w:rsid w:val="00025AC8"/>
    <w:rsid w:val="000260DC"/>
    <w:rsid w:val="0002659A"/>
    <w:rsid w:val="00027E14"/>
    <w:rsid w:val="00027F7D"/>
    <w:rsid w:val="000322C0"/>
    <w:rsid w:val="000336F6"/>
    <w:rsid w:val="00033D91"/>
    <w:rsid w:val="00034BF2"/>
    <w:rsid w:val="00034FF7"/>
    <w:rsid w:val="00035CD7"/>
    <w:rsid w:val="00036CE4"/>
    <w:rsid w:val="00037ADF"/>
    <w:rsid w:val="0004047D"/>
    <w:rsid w:val="00040A91"/>
    <w:rsid w:val="00040D5E"/>
    <w:rsid w:val="000427C3"/>
    <w:rsid w:val="00042BC6"/>
    <w:rsid w:val="00042E66"/>
    <w:rsid w:val="000434E4"/>
    <w:rsid w:val="0004499A"/>
    <w:rsid w:val="00045C23"/>
    <w:rsid w:val="00047399"/>
    <w:rsid w:val="000473D9"/>
    <w:rsid w:val="00047A2D"/>
    <w:rsid w:val="000501D4"/>
    <w:rsid w:val="00050BEE"/>
    <w:rsid w:val="000511CD"/>
    <w:rsid w:val="00051665"/>
    <w:rsid w:val="000518A6"/>
    <w:rsid w:val="00051E24"/>
    <w:rsid w:val="0005231F"/>
    <w:rsid w:val="00052FED"/>
    <w:rsid w:val="0005403C"/>
    <w:rsid w:val="000543A5"/>
    <w:rsid w:val="00054C3C"/>
    <w:rsid w:val="00054F27"/>
    <w:rsid w:val="0005574C"/>
    <w:rsid w:val="00057DE7"/>
    <w:rsid w:val="000609B2"/>
    <w:rsid w:val="00061BFD"/>
    <w:rsid w:val="00062339"/>
    <w:rsid w:val="000623B0"/>
    <w:rsid w:val="00062C5B"/>
    <w:rsid w:val="000642FD"/>
    <w:rsid w:val="00064647"/>
    <w:rsid w:val="00064971"/>
    <w:rsid w:val="000674A5"/>
    <w:rsid w:val="00067FE0"/>
    <w:rsid w:val="00071824"/>
    <w:rsid w:val="00071885"/>
    <w:rsid w:val="00072804"/>
    <w:rsid w:val="00073117"/>
    <w:rsid w:val="00073448"/>
    <w:rsid w:val="00073CE8"/>
    <w:rsid w:val="000752FD"/>
    <w:rsid w:val="000754B1"/>
    <w:rsid w:val="0007553D"/>
    <w:rsid w:val="0007597D"/>
    <w:rsid w:val="00077706"/>
    <w:rsid w:val="00077B1A"/>
    <w:rsid w:val="00080C65"/>
    <w:rsid w:val="00081A79"/>
    <w:rsid w:val="00081E99"/>
    <w:rsid w:val="00081FA1"/>
    <w:rsid w:val="00082C1E"/>
    <w:rsid w:val="0008433B"/>
    <w:rsid w:val="00084558"/>
    <w:rsid w:val="00084B3D"/>
    <w:rsid w:val="00084DCA"/>
    <w:rsid w:val="00085E2E"/>
    <w:rsid w:val="00086268"/>
    <w:rsid w:val="00086900"/>
    <w:rsid w:val="00087FD9"/>
    <w:rsid w:val="000900CE"/>
    <w:rsid w:val="00090C4A"/>
    <w:rsid w:val="00091093"/>
    <w:rsid w:val="00093A81"/>
    <w:rsid w:val="00094932"/>
    <w:rsid w:val="00094B16"/>
    <w:rsid w:val="000957BB"/>
    <w:rsid w:val="000959D1"/>
    <w:rsid w:val="0009603E"/>
    <w:rsid w:val="0009675D"/>
    <w:rsid w:val="0009750B"/>
    <w:rsid w:val="00097CF7"/>
    <w:rsid w:val="000A07FE"/>
    <w:rsid w:val="000A0C2E"/>
    <w:rsid w:val="000A14A9"/>
    <w:rsid w:val="000A1512"/>
    <w:rsid w:val="000A19D6"/>
    <w:rsid w:val="000A20F4"/>
    <w:rsid w:val="000A2B14"/>
    <w:rsid w:val="000A2B1C"/>
    <w:rsid w:val="000A308C"/>
    <w:rsid w:val="000A36DE"/>
    <w:rsid w:val="000A389C"/>
    <w:rsid w:val="000A6002"/>
    <w:rsid w:val="000A6CF7"/>
    <w:rsid w:val="000A70AA"/>
    <w:rsid w:val="000B073F"/>
    <w:rsid w:val="000B18A9"/>
    <w:rsid w:val="000B1961"/>
    <w:rsid w:val="000B1EE0"/>
    <w:rsid w:val="000B2B33"/>
    <w:rsid w:val="000B2C1F"/>
    <w:rsid w:val="000B4D64"/>
    <w:rsid w:val="000B5DE6"/>
    <w:rsid w:val="000B72B6"/>
    <w:rsid w:val="000C03F4"/>
    <w:rsid w:val="000C0817"/>
    <w:rsid w:val="000C0B0A"/>
    <w:rsid w:val="000C1868"/>
    <w:rsid w:val="000C296B"/>
    <w:rsid w:val="000C3FD1"/>
    <w:rsid w:val="000C54E1"/>
    <w:rsid w:val="000C5EFE"/>
    <w:rsid w:val="000C6B33"/>
    <w:rsid w:val="000C6E28"/>
    <w:rsid w:val="000C7288"/>
    <w:rsid w:val="000D0C2E"/>
    <w:rsid w:val="000D2534"/>
    <w:rsid w:val="000D265E"/>
    <w:rsid w:val="000D308E"/>
    <w:rsid w:val="000D3D2E"/>
    <w:rsid w:val="000D42FE"/>
    <w:rsid w:val="000D4F38"/>
    <w:rsid w:val="000D5BB5"/>
    <w:rsid w:val="000E04D0"/>
    <w:rsid w:val="000E0EE6"/>
    <w:rsid w:val="000E1467"/>
    <w:rsid w:val="000E18D7"/>
    <w:rsid w:val="000E1BD8"/>
    <w:rsid w:val="000E1F43"/>
    <w:rsid w:val="000E2A2F"/>
    <w:rsid w:val="000E2EA0"/>
    <w:rsid w:val="000E3857"/>
    <w:rsid w:val="000E428C"/>
    <w:rsid w:val="000E5E1F"/>
    <w:rsid w:val="000E6C62"/>
    <w:rsid w:val="000F3200"/>
    <w:rsid w:val="000F600B"/>
    <w:rsid w:val="000F68F1"/>
    <w:rsid w:val="000F7307"/>
    <w:rsid w:val="000F79FC"/>
    <w:rsid w:val="001024C5"/>
    <w:rsid w:val="0010301E"/>
    <w:rsid w:val="00104509"/>
    <w:rsid w:val="0010476B"/>
    <w:rsid w:val="00104851"/>
    <w:rsid w:val="00104FA9"/>
    <w:rsid w:val="001062BE"/>
    <w:rsid w:val="00106B98"/>
    <w:rsid w:val="00107B66"/>
    <w:rsid w:val="00107B74"/>
    <w:rsid w:val="0011144D"/>
    <w:rsid w:val="001118D4"/>
    <w:rsid w:val="00111C41"/>
    <w:rsid w:val="00112213"/>
    <w:rsid w:val="00112FBF"/>
    <w:rsid w:val="00115362"/>
    <w:rsid w:val="0011669A"/>
    <w:rsid w:val="00116A19"/>
    <w:rsid w:val="00116BCF"/>
    <w:rsid w:val="00117D20"/>
    <w:rsid w:val="00117DD3"/>
    <w:rsid w:val="00120F58"/>
    <w:rsid w:val="0012164C"/>
    <w:rsid w:val="00121FC8"/>
    <w:rsid w:val="00122AFA"/>
    <w:rsid w:val="00122FD9"/>
    <w:rsid w:val="00124E3F"/>
    <w:rsid w:val="00124FB9"/>
    <w:rsid w:val="00126CE9"/>
    <w:rsid w:val="00127AE3"/>
    <w:rsid w:val="00130084"/>
    <w:rsid w:val="001300EB"/>
    <w:rsid w:val="00131823"/>
    <w:rsid w:val="00132354"/>
    <w:rsid w:val="00134248"/>
    <w:rsid w:val="00134685"/>
    <w:rsid w:val="00134FF9"/>
    <w:rsid w:val="0013556D"/>
    <w:rsid w:val="001372B0"/>
    <w:rsid w:val="001400AF"/>
    <w:rsid w:val="00141E8F"/>
    <w:rsid w:val="0014330C"/>
    <w:rsid w:val="00143602"/>
    <w:rsid w:val="001438E0"/>
    <w:rsid w:val="001438E6"/>
    <w:rsid w:val="00143F90"/>
    <w:rsid w:val="00146003"/>
    <w:rsid w:val="001468DF"/>
    <w:rsid w:val="00150403"/>
    <w:rsid w:val="001505FD"/>
    <w:rsid w:val="00151C5A"/>
    <w:rsid w:val="00152802"/>
    <w:rsid w:val="00153166"/>
    <w:rsid w:val="00153464"/>
    <w:rsid w:val="00153668"/>
    <w:rsid w:val="001564F4"/>
    <w:rsid w:val="001606C2"/>
    <w:rsid w:val="00160B88"/>
    <w:rsid w:val="00160EB2"/>
    <w:rsid w:val="0016177B"/>
    <w:rsid w:val="00161801"/>
    <w:rsid w:val="00164302"/>
    <w:rsid w:val="0016562E"/>
    <w:rsid w:val="0016765E"/>
    <w:rsid w:val="00167A81"/>
    <w:rsid w:val="00167B66"/>
    <w:rsid w:val="0017011A"/>
    <w:rsid w:val="001701DE"/>
    <w:rsid w:val="00170444"/>
    <w:rsid w:val="001709C8"/>
    <w:rsid w:val="0017204E"/>
    <w:rsid w:val="00172C1F"/>
    <w:rsid w:val="00173577"/>
    <w:rsid w:val="001743FB"/>
    <w:rsid w:val="00174703"/>
    <w:rsid w:val="00175B4D"/>
    <w:rsid w:val="0017610F"/>
    <w:rsid w:val="00176D61"/>
    <w:rsid w:val="00176EA2"/>
    <w:rsid w:val="00176F3F"/>
    <w:rsid w:val="0017743D"/>
    <w:rsid w:val="00177507"/>
    <w:rsid w:val="00180D17"/>
    <w:rsid w:val="00181CCE"/>
    <w:rsid w:val="00182B38"/>
    <w:rsid w:val="00182B52"/>
    <w:rsid w:val="00183979"/>
    <w:rsid w:val="00184435"/>
    <w:rsid w:val="0018595A"/>
    <w:rsid w:val="001859ED"/>
    <w:rsid w:val="0018600E"/>
    <w:rsid w:val="001868F7"/>
    <w:rsid w:val="001873FC"/>
    <w:rsid w:val="00190014"/>
    <w:rsid w:val="00191AB1"/>
    <w:rsid w:val="001924D4"/>
    <w:rsid w:val="001933E4"/>
    <w:rsid w:val="001934BC"/>
    <w:rsid w:val="001940A8"/>
    <w:rsid w:val="00195919"/>
    <w:rsid w:val="00197BC5"/>
    <w:rsid w:val="00197EC5"/>
    <w:rsid w:val="001A0228"/>
    <w:rsid w:val="001A0F50"/>
    <w:rsid w:val="001A0F86"/>
    <w:rsid w:val="001A14C9"/>
    <w:rsid w:val="001A1933"/>
    <w:rsid w:val="001A2C0B"/>
    <w:rsid w:val="001A2CDE"/>
    <w:rsid w:val="001A311C"/>
    <w:rsid w:val="001A31B8"/>
    <w:rsid w:val="001A432B"/>
    <w:rsid w:val="001A658C"/>
    <w:rsid w:val="001A75E3"/>
    <w:rsid w:val="001A76A5"/>
    <w:rsid w:val="001B0764"/>
    <w:rsid w:val="001B0770"/>
    <w:rsid w:val="001B0A28"/>
    <w:rsid w:val="001B1B5F"/>
    <w:rsid w:val="001B2650"/>
    <w:rsid w:val="001B2B20"/>
    <w:rsid w:val="001B2D4C"/>
    <w:rsid w:val="001B2FB8"/>
    <w:rsid w:val="001B35D4"/>
    <w:rsid w:val="001B3C9D"/>
    <w:rsid w:val="001B56AA"/>
    <w:rsid w:val="001B5795"/>
    <w:rsid w:val="001B6DA0"/>
    <w:rsid w:val="001C0667"/>
    <w:rsid w:val="001C120F"/>
    <w:rsid w:val="001C2528"/>
    <w:rsid w:val="001C31FC"/>
    <w:rsid w:val="001C4400"/>
    <w:rsid w:val="001C57AF"/>
    <w:rsid w:val="001C6988"/>
    <w:rsid w:val="001C773C"/>
    <w:rsid w:val="001C7B81"/>
    <w:rsid w:val="001C7CFD"/>
    <w:rsid w:val="001D1797"/>
    <w:rsid w:val="001D20B6"/>
    <w:rsid w:val="001D53E2"/>
    <w:rsid w:val="001D644B"/>
    <w:rsid w:val="001D6825"/>
    <w:rsid w:val="001D69AA"/>
    <w:rsid w:val="001D6D64"/>
    <w:rsid w:val="001E16A9"/>
    <w:rsid w:val="001E2011"/>
    <w:rsid w:val="001E23D4"/>
    <w:rsid w:val="001E2CC0"/>
    <w:rsid w:val="001E318A"/>
    <w:rsid w:val="001E328E"/>
    <w:rsid w:val="001E3C06"/>
    <w:rsid w:val="001E3D11"/>
    <w:rsid w:val="001E4579"/>
    <w:rsid w:val="001E4719"/>
    <w:rsid w:val="001E4AC2"/>
    <w:rsid w:val="001E4B33"/>
    <w:rsid w:val="001E557C"/>
    <w:rsid w:val="001E6172"/>
    <w:rsid w:val="001E7846"/>
    <w:rsid w:val="001E7A0D"/>
    <w:rsid w:val="001F1E95"/>
    <w:rsid w:val="001F3730"/>
    <w:rsid w:val="001F386D"/>
    <w:rsid w:val="001F5011"/>
    <w:rsid w:val="001F557A"/>
    <w:rsid w:val="001F722E"/>
    <w:rsid w:val="002002A2"/>
    <w:rsid w:val="00200DB4"/>
    <w:rsid w:val="00202364"/>
    <w:rsid w:val="00203CA0"/>
    <w:rsid w:val="00205650"/>
    <w:rsid w:val="002059F4"/>
    <w:rsid w:val="00205AB3"/>
    <w:rsid w:val="00205C48"/>
    <w:rsid w:val="002071C2"/>
    <w:rsid w:val="00207C65"/>
    <w:rsid w:val="00207CD5"/>
    <w:rsid w:val="002105AA"/>
    <w:rsid w:val="00211319"/>
    <w:rsid w:val="002121FE"/>
    <w:rsid w:val="002123AA"/>
    <w:rsid w:val="002124A0"/>
    <w:rsid w:val="0021278F"/>
    <w:rsid w:val="002130FC"/>
    <w:rsid w:val="00213FA6"/>
    <w:rsid w:val="00214F96"/>
    <w:rsid w:val="002157EF"/>
    <w:rsid w:val="00215CE8"/>
    <w:rsid w:val="00216D14"/>
    <w:rsid w:val="0021703C"/>
    <w:rsid w:val="00217734"/>
    <w:rsid w:val="0021796F"/>
    <w:rsid w:val="002209CE"/>
    <w:rsid w:val="00221687"/>
    <w:rsid w:val="00221DEA"/>
    <w:rsid w:val="00222448"/>
    <w:rsid w:val="00222B32"/>
    <w:rsid w:val="00223214"/>
    <w:rsid w:val="0022398F"/>
    <w:rsid w:val="00224D5F"/>
    <w:rsid w:val="00224E8C"/>
    <w:rsid w:val="0022506C"/>
    <w:rsid w:val="00225FF5"/>
    <w:rsid w:val="0022616B"/>
    <w:rsid w:val="002263F3"/>
    <w:rsid w:val="002267CC"/>
    <w:rsid w:val="0022781F"/>
    <w:rsid w:val="00227B5D"/>
    <w:rsid w:val="00227F09"/>
    <w:rsid w:val="0023113C"/>
    <w:rsid w:val="00231972"/>
    <w:rsid w:val="00233994"/>
    <w:rsid w:val="002345AF"/>
    <w:rsid w:val="00234E6C"/>
    <w:rsid w:val="002358E0"/>
    <w:rsid w:val="00236707"/>
    <w:rsid w:val="002368C6"/>
    <w:rsid w:val="00236DE2"/>
    <w:rsid w:val="00237287"/>
    <w:rsid w:val="00237F6B"/>
    <w:rsid w:val="00237FC7"/>
    <w:rsid w:val="00242912"/>
    <w:rsid w:val="00242F2B"/>
    <w:rsid w:val="00244A64"/>
    <w:rsid w:val="0024504A"/>
    <w:rsid w:val="002464DC"/>
    <w:rsid w:val="00251376"/>
    <w:rsid w:val="00252967"/>
    <w:rsid w:val="002529F3"/>
    <w:rsid w:val="00252DF0"/>
    <w:rsid w:val="00253AB5"/>
    <w:rsid w:val="00253E7A"/>
    <w:rsid w:val="00254BAD"/>
    <w:rsid w:val="00254F62"/>
    <w:rsid w:val="002550A6"/>
    <w:rsid w:val="002566D0"/>
    <w:rsid w:val="00257A71"/>
    <w:rsid w:val="00260BD4"/>
    <w:rsid w:val="0026180B"/>
    <w:rsid w:val="00261ACE"/>
    <w:rsid w:val="00261B22"/>
    <w:rsid w:val="00262FBF"/>
    <w:rsid w:val="00263042"/>
    <w:rsid w:val="00263A36"/>
    <w:rsid w:val="00263E8F"/>
    <w:rsid w:val="002641FD"/>
    <w:rsid w:val="00264236"/>
    <w:rsid w:val="00264536"/>
    <w:rsid w:val="00265AB7"/>
    <w:rsid w:val="00266545"/>
    <w:rsid w:val="00266C53"/>
    <w:rsid w:val="00266F90"/>
    <w:rsid w:val="00267208"/>
    <w:rsid w:val="0026771B"/>
    <w:rsid w:val="0027142B"/>
    <w:rsid w:val="002715B8"/>
    <w:rsid w:val="00271B4B"/>
    <w:rsid w:val="00273175"/>
    <w:rsid w:val="00273267"/>
    <w:rsid w:val="00274662"/>
    <w:rsid w:val="00274777"/>
    <w:rsid w:val="00275C12"/>
    <w:rsid w:val="002766D7"/>
    <w:rsid w:val="002779C5"/>
    <w:rsid w:val="00277EF7"/>
    <w:rsid w:val="002809D5"/>
    <w:rsid w:val="00280FC5"/>
    <w:rsid w:val="00281007"/>
    <w:rsid w:val="00281511"/>
    <w:rsid w:val="002819D6"/>
    <w:rsid w:val="00282919"/>
    <w:rsid w:val="00283C0F"/>
    <w:rsid w:val="00284332"/>
    <w:rsid w:val="002845B0"/>
    <w:rsid w:val="00284661"/>
    <w:rsid w:val="00284BA9"/>
    <w:rsid w:val="00284BDC"/>
    <w:rsid w:val="002856E5"/>
    <w:rsid w:val="00285EC6"/>
    <w:rsid w:val="00285F93"/>
    <w:rsid w:val="00290E04"/>
    <w:rsid w:val="002911C4"/>
    <w:rsid w:val="002932E5"/>
    <w:rsid w:val="00293635"/>
    <w:rsid w:val="002938C3"/>
    <w:rsid w:val="00293E93"/>
    <w:rsid w:val="00294DC9"/>
    <w:rsid w:val="00295B1E"/>
    <w:rsid w:val="002977DC"/>
    <w:rsid w:val="00297ABA"/>
    <w:rsid w:val="00297E43"/>
    <w:rsid w:val="002A024D"/>
    <w:rsid w:val="002A0C7F"/>
    <w:rsid w:val="002A0CE9"/>
    <w:rsid w:val="002A2964"/>
    <w:rsid w:val="002A415A"/>
    <w:rsid w:val="002A4AD6"/>
    <w:rsid w:val="002A5703"/>
    <w:rsid w:val="002A5CD9"/>
    <w:rsid w:val="002A6D18"/>
    <w:rsid w:val="002A6D48"/>
    <w:rsid w:val="002A6DF7"/>
    <w:rsid w:val="002A7A02"/>
    <w:rsid w:val="002B2156"/>
    <w:rsid w:val="002B27BF"/>
    <w:rsid w:val="002B315D"/>
    <w:rsid w:val="002B387A"/>
    <w:rsid w:val="002B77FD"/>
    <w:rsid w:val="002C020C"/>
    <w:rsid w:val="002C3543"/>
    <w:rsid w:val="002C3FA1"/>
    <w:rsid w:val="002C42A3"/>
    <w:rsid w:val="002C4E9F"/>
    <w:rsid w:val="002C6A8A"/>
    <w:rsid w:val="002C6EDA"/>
    <w:rsid w:val="002C70AB"/>
    <w:rsid w:val="002C7302"/>
    <w:rsid w:val="002D0A6F"/>
    <w:rsid w:val="002D1017"/>
    <w:rsid w:val="002D121E"/>
    <w:rsid w:val="002D283B"/>
    <w:rsid w:val="002D2F9B"/>
    <w:rsid w:val="002D3F30"/>
    <w:rsid w:val="002D50B7"/>
    <w:rsid w:val="002D5471"/>
    <w:rsid w:val="002D5AD9"/>
    <w:rsid w:val="002D5E3B"/>
    <w:rsid w:val="002D685A"/>
    <w:rsid w:val="002E14E5"/>
    <w:rsid w:val="002E1FA2"/>
    <w:rsid w:val="002E25DE"/>
    <w:rsid w:val="002E3C1B"/>
    <w:rsid w:val="002E40EF"/>
    <w:rsid w:val="002E5FE6"/>
    <w:rsid w:val="002E6BCD"/>
    <w:rsid w:val="002E7333"/>
    <w:rsid w:val="002F03AA"/>
    <w:rsid w:val="002F0FEE"/>
    <w:rsid w:val="002F12F6"/>
    <w:rsid w:val="002F3D37"/>
    <w:rsid w:val="002F4A5F"/>
    <w:rsid w:val="002F53C7"/>
    <w:rsid w:val="00300439"/>
    <w:rsid w:val="00300CA8"/>
    <w:rsid w:val="003010CF"/>
    <w:rsid w:val="00303BD6"/>
    <w:rsid w:val="003050CB"/>
    <w:rsid w:val="00306093"/>
    <w:rsid w:val="0030631C"/>
    <w:rsid w:val="003065DF"/>
    <w:rsid w:val="00307556"/>
    <w:rsid w:val="00307A6D"/>
    <w:rsid w:val="00312C5F"/>
    <w:rsid w:val="00313543"/>
    <w:rsid w:val="0031442B"/>
    <w:rsid w:val="00315579"/>
    <w:rsid w:val="003166E4"/>
    <w:rsid w:val="00316BC1"/>
    <w:rsid w:val="003200E0"/>
    <w:rsid w:val="00320739"/>
    <w:rsid w:val="00320A1A"/>
    <w:rsid w:val="00321877"/>
    <w:rsid w:val="00321B6A"/>
    <w:rsid w:val="003227F4"/>
    <w:rsid w:val="0032283E"/>
    <w:rsid w:val="00322EA0"/>
    <w:rsid w:val="003240C0"/>
    <w:rsid w:val="00324FAD"/>
    <w:rsid w:val="003255B5"/>
    <w:rsid w:val="003264C1"/>
    <w:rsid w:val="00326589"/>
    <w:rsid w:val="003266ED"/>
    <w:rsid w:val="003267EA"/>
    <w:rsid w:val="003274E8"/>
    <w:rsid w:val="00327888"/>
    <w:rsid w:val="003308DE"/>
    <w:rsid w:val="003331E9"/>
    <w:rsid w:val="00333B5F"/>
    <w:rsid w:val="0033551C"/>
    <w:rsid w:val="00335DF1"/>
    <w:rsid w:val="003365BE"/>
    <w:rsid w:val="00336F97"/>
    <w:rsid w:val="00337DF5"/>
    <w:rsid w:val="0034109E"/>
    <w:rsid w:val="003415C6"/>
    <w:rsid w:val="00342C00"/>
    <w:rsid w:val="00342DAB"/>
    <w:rsid w:val="00343CA1"/>
    <w:rsid w:val="003444EC"/>
    <w:rsid w:val="00344661"/>
    <w:rsid w:val="00346DEA"/>
    <w:rsid w:val="0034724E"/>
    <w:rsid w:val="003473C6"/>
    <w:rsid w:val="0034741A"/>
    <w:rsid w:val="00347699"/>
    <w:rsid w:val="00347B60"/>
    <w:rsid w:val="00350493"/>
    <w:rsid w:val="003520E0"/>
    <w:rsid w:val="00352385"/>
    <w:rsid w:val="00353977"/>
    <w:rsid w:val="00353DCC"/>
    <w:rsid w:val="00353E50"/>
    <w:rsid w:val="00354A64"/>
    <w:rsid w:val="00354B57"/>
    <w:rsid w:val="00354CB0"/>
    <w:rsid w:val="00356409"/>
    <w:rsid w:val="003564BB"/>
    <w:rsid w:val="0035666A"/>
    <w:rsid w:val="00356BFD"/>
    <w:rsid w:val="00356F00"/>
    <w:rsid w:val="003572FE"/>
    <w:rsid w:val="00357C3F"/>
    <w:rsid w:val="0036075D"/>
    <w:rsid w:val="00360E94"/>
    <w:rsid w:val="00363BF8"/>
    <w:rsid w:val="00363D99"/>
    <w:rsid w:val="0036475C"/>
    <w:rsid w:val="00366309"/>
    <w:rsid w:val="003670E5"/>
    <w:rsid w:val="00371C33"/>
    <w:rsid w:val="00371D94"/>
    <w:rsid w:val="00374B6F"/>
    <w:rsid w:val="00375E35"/>
    <w:rsid w:val="003762BE"/>
    <w:rsid w:val="0037664B"/>
    <w:rsid w:val="003770C9"/>
    <w:rsid w:val="003800FA"/>
    <w:rsid w:val="00380189"/>
    <w:rsid w:val="00384483"/>
    <w:rsid w:val="00384E73"/>
    <w:rsid w:val="003855F7"/>
    <w:rsid w:val="00385BDC"/>
    <w:rsid w:val="00385C6D"/>
    <w:rsid w:val="00385DAC"/>
    <w:rsid w:val="003867D4"/>
    <w:rsid w:val="00390B5B"/>
    <w:rsid w:val="00391F28"/>
    <w:rsid w:val="00393FDA"/>
    <w:rsid w:val="00396206"/>
    <w:rsid w:val="00396BF1"/>
    <w:rsid w:val="00397D37"/>
    <w:rsid w:val="00397EC9"/>
    <w:rsid w:val="003A04EF"/>
    <w:rsid w:val="003A135E"/>
    <w:rsid w:val="003A16AE"/>
    <w:rsid w:val="003A24FC"/>
    <w:rsid w:val="003A257A"/>
    <w:rsid w:val="003A29BE"/>
    <w:rsid w:val="003A4862"/>
    <w:rsid w:val="003A53CB"/>
    <w:rsid w:val="003A6D78"/>
    <w:rsid w:val="003A7563"/>
    <w:rsid w:val="003A7A8E"/>
    <w:rsid w:val="003B1056"/>
    <w:rsid w:val="003B1594"/>
    <w:rsid w:val="003B15C1"/>
    <w:rsid w:val="003B2208"/>
    <w:rsid w:val="003B2A1A"/>
    <w:rsid w:val="003B2BFD"/>
    <w:rsid w:val="003B35EF"/>
    <w:rsid w:val="003B401C"/>
    <w:rsid w:val="003C089C"/>
    <w:rsid w:val="003C19C5"/>
    <w:rsid w:val="003C2A53"/>
    <w:rsid w:val="003C3937"/>
    <w:rsid w:val="003C3A6A"/>
    <w:rsid w:val="003C3B39"/>
    <w:rsid w:val="003C4156"/>
    <w:rsid w:val="003C4F43"/>
    <w:rsid w:val="003C757B"/>
    <w:rsid w:val="003D04BB"/>
    <w:rsid w:val="003D0533"/>
    <w:rsid w:val="003D1115"/>
    <w:rsid w:val="003D1530"/>
    <w:rsid w:val="003D1DF3"/>
    <w:rsid w:val="003D47A3"/>
    <w:rsid w:val="003D50A5"/>
    <w:rsid w:val="003D50FC"/>
    <w:rsid w:val="003D5BFF"/>
    <w:rsid w:val="003D5ED9"/>
    <w:rsid w:val="003D60E3"/>
    <w:rsid w:val="003D73B3"/>
    <w:rsid w:val="003D777B"/>
    <w:rsid w:val="003D792B"/>
    <w:rsid w:val="003E12DC"/>
    <w:rsid w:val="003E1A57"/>
    <w:rsid w:val="003E1BF0"/>
    <w:rsid w:val="003E212F"/>
    <w:rsid w:val="003E38BB"/>
    <w:rsid w:val="003E5017"/>
    <w:rsid w:val="003E6A49"/>
    <w:rsid w:val="003E79A4"/>
    <w:rsid w:val="003E7F31"/>
    <w:rsid w:val="003F0C2A"/>
    <w:rsid w:val="003F18BF"/>
    <w:rsid w:val="003F2B5D"/>
    <w:rsid w:val="003F3238"/>
    <w:rsid w:val="003F381B"/>
    <w:rsid w:val="003F41DD"/>
    <w:rsid w:val="003F563A"/>
    <w:rsid w:val="003F6205"/>
    <w:rsid w:val="003F6A12"/>
    <w:rsid w:val="003F7AF7"/>
    <w:rsid w:val="003F7B4F"/>
    <w:rsid w:val="004000C6"/>
    <w:rsid w:val="0040010D"/>
    <w:rsid w:val="0040058C"/>
    <w:rsid w:val="00401383"/>
    <w:rsid w:val="00401ACB"/>
    <w:rsid w:val="0040283A"/>
    <w:rsid w:val="00403DBD"/>
    <w:rsid w:val="0040535E"/>
    <w:rsid w:val="0040551E"/>
    <w:rsid w:val="00405BD1"/>
    <w:rsid w:val="00406A0E"/>
    <w:rsid w:val="004079A5"/>
    <w:rsid w:val="0041043B"/>
    <w:rsid w:val="00411560"/>
    <w:rsid w:val="004117EA"/>
    <w:rsid w:val="00414043"/>
    <w:rsid w:val="004144C0"/>
    <w:rsid w:val="00414904"/>
    <w:rsid w:val="004172DB"/>
    <w:rsid w:val="00417436"/>
    <w:rsid w:val="00417EB7"/>
    <w:rsid w:val="004205C1"/>
    <w:rsid w:val="004209CF"/>
    <w:rsid w:val="00421764"/>
    <w:rsid w:val="00422661"/>
    <w:rsid w:val="004228A9"/>
    <w:rsid w:val="004254D3"/>
    <w:rsid w:val="00425AAA"/>
    <w:rsid w:val="00425B3E"/>
    <w:rsid w:val="0042740C"/>
    <w:rsid w:val="00430E78"/>
    <w:rsid w:val="00431C8F"/>
    <w:rsid w:val="00432C2F"/>
    <w:rsid w:val="00433EA6"/>
    <w:rsid w:val="004347A8"/>
    <w:rsid w:val="004366D1"/>
    <w:rsid w:val="004369CA"/>
    <w:rsid w:val="0043729C"/>
    <w:rsid w:val="00437E6A"/>
    <w:rsid w:val="00441681"/>
    <w:rsid w:val="004427DF"/>
    <w:rsid w:val="004431B7"/>
    <w:rsid w:val="004441D4"/>
    <w:rsid w:val="004453FF"/>
    <w:rsid w:val="004455D9"/>
    <w:rsid w:val="00445C29"/>
    <w:rsid w:val="0044666E"/>
    <w:rsid w:val="00447D7B"/>
    <w:rsid w:val="00451EB3"/>
    <w:rsid w:val="004520E3"/>
    <w:rsid w:val="0045243A"/>
    <w:rsid w:val="0045258C"/>
    <w:rsid w:val="00452D2A"/>
    <w:rsid w:val="0045319F"/>
    <w:rsid w:val="00453DE4"/>
    <w:rsid w:val="0045455A"/>
    <w:rsid w:val="004546A4"/>
    <w:rsid w:val="00455109"/>
    <w:rsid w:val="00456516"/>
    <w:rsid w:val="0045734B"/>
    <w:rsid w:val="00461CE2"/>
    <w:rsid w:val="0046358C"/>
    <w:rsid w:val="00464ABA"/>
    <w:rsid w:val="00465D88"/>
    <w:rsid w:val="00465F1A"/>
    <w:rsid w:val="004670D9"/>
    <w:rsid w:val="00467A56"/>
    <w:rsid w:val="00467B38"/>
    <w:rsid w:val="00467CDD"/>
    <w:rsid w:val="00467F4A"/>
    <w:rsid w:val="00470AC8"/>
    <w:rsid w:val="0047136E"/>
    <w:rsid w:val="00471DA8"/>
    <w:rsid w:val="00471E27"/>
    <w:rsid w:val="004731EE"/>
    <w:rsid w:val="00473816"/>
    <w:rsid w:val="00473DCF"/>
    <w:rsid w:val="004749A3"/>
    <w:rsid w:val="004755CD"/>
    <w:rsid w:val="00475657"/>
    <w:rsid w:val="004756CC"/>
    <w:rsid w:val="00475ACB"/>
    <w:rsid w:val="00475CBF"/>
    <w:rsid w:val="004771D6"/>
    <w:rsid w:val="0047738F"/>
    <w:rsid w:val="00477E5C"/>
    <w:rsid w:val="00480712"/>
    <w:rsid w:val="00480E07"/>
    <w:rsid w:val="0048129D"/>
    <w:rsid w:val="0048480B"/>
    <w:rsid w:val="00484ABD"/>
    <w:rsid w:val="00484FC9"/>
    <w:rsid w:val="00485856"/>
    <w:rsid w:val="00486520"/>
    <w:rsid w:val="00487482"/>
    <w:rsid w:val="004939BA"/>
    <w:rsid w:val="00494540"/>
    <w:rsid w:val="00494AD0"/>
    <w:rsid w:val="00494E73"/>
    <w:rsid w:val="0049516B"/>
    <w:rsid w:val="00495B9B"/>
    <w:rsid w:val="00495C3D"/>
    <w:rsid w:val="00496831"/>
    <w:rsid w:val="00496F4B"/>
    <w:rsid w:val="004A1589"/>
    <w:rsid w:val="004A292F"/>
    <w:rsid w:val="004A35A8"/>
    <w:rsid w:val="004A366A"/>
    <w:rsid w:val="004A3C2D"/>
    <w:rsid w:val="004A4902"/>
    <w:rsid w:val="004A4AF2"/>
    <w:rsid w:val="004A57E4"/>
    <w:rsid w:val="004A7685"/>
    <w:rsid w:val="004B200D"/>
    <w:rsid w:val="004B4F08"/>
    <w:rsid w:val="004B54C1"/>
    <w:rsid w:val="004B6662"/>
    <w:rsid w:val="004B6BBA"/>
    <w:rsid w:val="004B6D15"/>
    <w:rsid w:val="004B7388"/>
    <w:rsid w:val="004B74E9"/>
    <w:rsid w:val="004C1270"/>
    <w:rsid w:val="004C1E30"/>
    <w:rsid w:val="004C5538"/>
    <w:rsid w:val="004C74DA"/>
    <w:rsid w:val="004C76AA"/>
    <w:rsid w:val="004C7B5D"/>
    <w:rsid w:val="004D0BEE"/>
    <w:rsid w:val="004D22AA"/>
    <w:rsid w:val="004D2980"/>
    <w:rsid w:val="004D2C4F"/>
    <w:rsid w:val="004D363E"/>
    <w:rsid w:val="004D38ED"/>
    <w:rsid w:val="004D5665"/>
    <w:rsid w:val="004D6EC4"/>
    <w:rsid w:val="004D7825"/>
    <w:rsid w:val="004D7926"/>
    <w:rsid w:val="004D7AA5"/>
    <w:rsid w:val="004D7BA2"/>
    <w:rsid w:val="004D7BCC"/>
    <w:rsid w:val="004E0CC2"/>
    <w:rsid w:val="004E0EC3"/>
    <w:rsid w:val="004E2DEB"/>
    <w:rsid w:val="004E427B"/>
    <w:rsid w:val="004E4332"/>
    <w:rsid w:val="004E4489"/>
    <w:rsid w:val="004E640A"/>
    <w:rsid w:val="004E69D9"/>
    <w:rsid w:val="004E6BF0"/>
    <w:rsid w:val="004E7BA1"/>
    <w:rsid w:val="004E7D46"/>
    <w:rsid w:val="004F1967"/>
    <w:rsid w:val="004F281E"/>
    <w:rsid w:val="004F30BC"/>
    <w:rsid w:val="004F43C5"/>
    <w:rsid w:val="004F47C7"/>
    <w:rsid w:val="004F4AEB"/>
    <w:rsid w:val="004F540F"/>
    <w:rsid w:val="004F6CC4"/>
    <w:rsid w:val="004F729D"/>
    <w:rsid w:val="00500BE0"/>
    <w:rsid w:val="00500E15"/>
    <w:rsid w:val="005018CF"/>
    <w:rsid w:val="005027E0"/>
    <w:rsid w:val="00503AE9"/>
    <w:rsid w:val="00503F01"/>
    <w:rsid w:val="00503FD9"/>
    <w:rsid w:val="00506C19"/>
    <w:rsid w:val="00507216"/>
    <w:rsid w:val="0050768A"/>
    <w:rsid w:val="00507BF3"/>
    <w:rsid w:val="005107D3"/>
    <w:rsid w:val="005111D3"/>
    <w:rsid w:val="00511759"/>
    <w:rsid w:val="00512388"/>
    <w:rsid w:val="0051238E"/>
    <w:rsid w:val="005123A7"/>
    <w:rsid w:val="00512B1A"/>
    <w:rsid w:val="00513E7D"/>
    <w:rsid w:val="005140CA"/>
    <w:rsid w:val="0051472E"/>
    <w:rsid w:val="00516350"/>
    <w:rsid w:val="00517111"/>
    <w:rsid w:val="00520E2C"/>
    <w:rsid w:val="00523FC0"/>
    <w:rsid w:val="00525027"/>
    <w:rsid w:val="005251FE"/>
    <w:rsid w:val="005257DF"/>
    <w:rsid w:val="0053166C"/>
    <w:rsid w:val="0053171D"/>
    <w:rsid w:val="005318AC"/>
    <w:rsid w:val="005319C5"/>
    <w:rsid w:val="00531F37"/>
    <w:rsid w:val="00532A6C"/>
    <w:rsid w:val="00533046"/>
    <w:rsid w:val="00533AEC"/>
    <w:rsid w:val="005341E8"/>
    <w:rsid w:val="0053474A"/>
    <w:rsid w:val="005347E3"/>
    <w:rsid w:val="00535565"/>
    <w:rsid w:val="00540226"/>
    <w:rsid w:val="005403A8"/>
    <w:rsid w:val="005406D0"/>
    <w:rsid w:val="00540FBA"/>
    <w:rsid w:val="0054613E"/>
    <w:rsid w:val="00546224"/>
    <w:rsid w:val="005509FD"/>
    <w:rsid w:val="0055110E"/>
    <w:rsid w:val="00552386"/>
    <w:rsid w:val="0055297C"/>
    <w:rsid w:val="00553349"/>
    <w:rsid w:val="00553CF5"/>
    <w:rsid w:val="00553DFA"/>
    <w:rsid w:val="00553F98"/>
    <w:rsid w:val="00555674"/>
    <w:rsid w:val="005569DC"/>
    <w:rsid w:val="00556D6D"/>
    <w:rsid w:val="00557A1C"/>
    <w:rsid w:val="00561158"/>
    <w:rsid w:val="005621EE"/>
    <w:rsid w:val="00562B8F"/>
    <w:rsid w:val="00562BBD"/>
    <w:rsid w:val="0056374B"/>
    <w:rsid w:val="0056395B"/>
    <w:rsid w:val="005644E7"/>
    <w:rsid w:val="00564B42"/>
    <w:rsid w:val="0056536B"/>
    <w:rsid w:val="0056585A"/>
    <w:rsid w:val="00566178"/>
    <w:rsid w:val="00567974"/>
    <w:rsid w:val="00570F62"/>
    <w:rsid w:val="00571BBC"/>
    <w:rsid w:val="00574B9F"/>
    <w:rsid w:val="00575D7A"/>
    <w:rsid w:val="005772BD"/>
    <w:rsid w:val="005772C0"/>
    <w:rsid w:val="00580181"/>
    <w:rsid w:val="0058018E"/>
    <w:rsid w:val="00580A70"/>
    <w:rsid w:val="00580AFC"/>
    <w:rsid w:val="00581735"/>
    <w:rsid w:val="005833EA"/>
    <w:rsid w:val="0058430C"/>
    <w:rsid w:val="0058499A"/>
    <w:rsid w:val="00586B3D"/>
    <w:rsid w:val="00587812"/>
    <w:rsid w:val="00587822"/>
    <w:rsid w:val="005878C1"/>
    <w:rsid w:val="00590490"/>
    <w:rsid w:val="005911D5"/>
    <w:rsid w:val="00592F72"/>
    <w:rsid w:val="00593801"/>
    <w:rsid w:val="00593C31"/>
    <w:rsid w:val="0059484D"/>
    <w:rsid w:val="00594A5D"/>
    <w:rsid w:val="005955A5"/>
    <w:rsid w:val="00597249"/>
    <w:rsid w:val="005978C6"/>
    <w:rsid w:val="00597A24"/>
    <w:rsid w:val="00597C87"/>
    <w:rsid w:val="005A0C69"/>
    <w:rsid w:val="005A1E95"/>
    <w:rsid w:val="005A21BB"/>
    <w:rsid w:val="005A2EFB"/>
    <w:rsid w:val="005A3777"/>
    <w:rsid w:val="005A3F5F"/>
    <w:rsid w:val="005A468C"/>
    <w:rsid w:val="005A4B5C"/>
    <w:rsid w:val="005A551B"/>
    <w:rsid w:val="005A627E"/>
    <w:rsid w:val="005A6751"/>
    <w:rsid w:val="005A77E1"/>
    <w:rsid w:val="005B090D"/>
    <w:rsid w:val="005B0CD9"/>
    <w:rsid w:val="005B2BF9"/>
    <w:rsid w:val="005B3FE3"/>
    <w:rsid w:val="005B5338"/>
    <w:rsid w:val="005B555D"/>
    <w:rsid w:val="005B581D"/>
    <w:rsid w:val="005B58F2"/>
    <w:rsid w:val="005B6470"/>
    <w:rsid w:val="005B6602"/>
    <w:rsid w:val="005B6EC8"/>
    <w:rsid w:val="005B716E"/>
    <w:rsid w:val="005B7214"/>
    <w:rsid w:val="005B7E03"/>
    <w:rsid w:val="005C0C44"/>
    <w:rsid w:val="005C0E5E"/>
    <w:rsid w:val="005C0FC3"/>
    <w:rsid w:val="005C11A3"/>
    <w:rsid w:val="005C269E"/>
    <w:rsid w:val="005C570D"/>
    <w:rsid w:val="005C61AD"/>
    <w:rsid w:val="005C77CA"/>
    <w:rsid w:val="005D03BE"/>
    <w:rsid w:val="005D0871"/>
    <w:rsid w:val="005D1038"/>
    <w:rsid w:val="005D5AD6"/>
    <w:rsid w:val="005E00A7"/>
    <w:rsid w:val="005E0368"/>
    <w:rsid w:val="005E04AC"/>
    <w:rsid w:val="005E2A40"/>
    <w:rsid w:val="005E2CB1"/>
    <w:rsid w:val="005E3951"/>
    <w:rsid w:val="005E3F8F"/>
    <w:rsid w:val="005E50CE"/>
    <w:rsid w:val="005E51BF"/>
    <w:rsid w:val="005E588B"/>
    <w:rsid w:val="005E684E"/>
    <w:rsid w:val="005F3819"/>
    <w:rsid w:val="005F401A"/>
    <w:rsid w:val="005F43C7"/>
    <w:rsid w:val="005F4EE7"/>
    <w:rsid w:val="005F503A"/>
    <w:rsid w:val="005F57AC"/>
    <w:rsid w:val="005F5B55"/>
    <w:rsid w:val="005F5B57"/>
    <w:rsid w:val="005F5C87"/>
    <w:rsid w:val="005F6A5A"/>
    <w:rsid w:val="005F6C20"/>
    <w:rsid w:val="005F71A3"/>
    <w:rsid w:val="00600B11"/>
    <w:rsid w:val="00601AA0"/>
    <w:rsid w:val="00601E1A"/>
    <w:rsid w:val="006024ED"/>
    <w:rsid w:val="00602E2D"/>
    <w:rsid w:val="00603DC2"/>
    <w:rsid w:val="0060633B"/>
    <w:rsid w:val="00606BCC"/>
    <w:rsid w:val="00607048"/>
    <w:rsid w:val="0060760F"/>
    <w:rsid w:val="0061116A"/>
    <w:rsid w:val="00611D4F"/>
    <w:rsid w:val="0061222F"/>
    <w:rsid w:val="00614ECF"/>
    <w:rsid w:val="00615216"/>
    <w:rsid w:val="00615267"/>
    <w:rsid w:val="00615EB9"/>
    <w:rsid w:val="0061631A"/>
    <w:rsid w:val="00616CCC"/>
    <w:rsid w:val="00617580"/>
    <w:rsid w:val="00617B5D"/>
    <w:rsid w:val="00617EB3"/>
    <w:rsid w:val="00620CF5"/>
    <w:rsid w:val="00620D5B"/>
    <w:rsid w:val="00622910"/>
    <w:rsid w:val="00622D72"/>
    <w:rsid w:val="00625990"/>
    <w:rsid w:val="00626481"/>
    <w:rsid w:val="0062651F"/>
    <w:rsid w:val="00626E02"/>
    <w:rsid w:val="00627EBC"/>
    <w:rsid w:val="006304C6"/>
    <w:rsid w:val="006316ED"/>
    <w:rsid w:val="00631F68"/>
    <w:rsid w:val="00632C42"/>
    <w:rsid w:val="00632D4B"/>
    <w:rsid w:val="006332B8"/>
    <w:rsid w:val="00633A3D"/>
    <w:rsid w:val="00634CB6"/>
    <w:rsid w:val="00635837"/>
    <w:rsid w:val="0063795D"/>
    <w:rsid w:val="00640B7F"/>
    <w:rsid w:val="00643969"/>
    <w:rsid w:val="00643BB4"/>
    <w:rsid w:val="00643F92"/>
    <w:rsid w:val="00644567"/>
    <w:rsid w:val="006449A9"/>
    <w:rsid w:val="00644A97"/>
    <w:rsid w:val="00645A72"/>
    <w:rsid w:val="00645B66"/>
    <w:rsid w:val="00645C4B"/>
    <w:rsid w:val="00647333"/>
    <w:rsid w:val="00647987"/>
    <w:rsid w:val="00647E56"/>
    <w:rsid w:val="006500C6"/>
    <w:rsid w:val="00650791"/>
    <w:rsid w:val="006513AB"/>
    <w:rsid w:val="00651607"/>
    <w:rsid w:val="00651DD2"/>
    <w:rsid w:val="006520CF"/>
    <w:rsid w:val="00653077"/>
    <w:rsid w:val="00653508"/>
    <w:rsid w:val="006550A2"/>
    <w:rsid w:val="00656EEA"/>
    <w:rsid w:val="0066148E"/>
    <w:rsid w:val="006619DA"/>
    <w:rsid w:val="00661DC1"/>
    <w:rsid w:val="00661EBC"/>
    <w:rsid w:val="006624F7"/>
    <w:rsid w:val="00662F5F"/>
    <w:rsid w:val="00663A9C"/>
    <w:rsid w:val="00663E6D"/>
    <w:rsid w:val="00664CFF"/>
    <w:rsid w:val="00664F76"/>
    <w:rsid w:val="006653D7"/>
    <w:rsid w:val="006663C2"/>
    <w:rsid w:val="00666800"/>
    <w:rsid w:val="0066743D"/>
    <w:rsid w:val="00667E94"/>
    <w:rsid w:val="00670632"/>
    <w:rsid w:val="00670E89"/>
    <w:rsid w:val="006717AE"/>
    <w:rsid w:val="00671882"/>
    <w:rsid w:val="0067388A"/>
    <w:rsid w:val="0067400D"/>
    <w:rsid w:val="00674468"/>
    <w:rsid w:val="006745B3"/>
    <w:rsid w:val="0067599A"/>
    <w:rsid w:val="00675A68"/>
    <w:rsid w:val="00675D22"/>
    <w:rsid w:val="00676BB4"/>
    <w:rsid w:val="00677761"/>
    <w:rsid w:val="00677E94"/>
    <w:rsid w:val="0068052E"/>
    <w:rsid w:val="00680791"/>
    <w:rsid w:val="00680C5A"/>
    <w:rsid w:val="006823B1"/>
    <w:rsid w:val="006824F4"/>
    <w:rsid w:val="006827F1"/>
    <w:rsid w:val="00682D16"/>
    <w:rsid w:val="00684C6B"/>
    <w:rsid w:val="0068516D"/>
    <w:rsid w:val="00685825"/>
    <w:rsid w:val="006876FA"/>
    <w:rsid w:val="006910FF"/>
    <w:rsid w:val="00691664"/>
    <w:rsid w:val="00692BEF"/>
    <w:rsid w:val="00694963"/>
    <w:rsid w:val="006A0A71"/>
    <w:rsid w:val="006A0F79"/>
    <w:rsid w:val="006A1CAC"/>
    <w:rsid w:val="006A1D8C"/>
    <w:rsid w:val="006A2447"/>
    <w:rsid w:val="006A3E22"/>
    <w:rsid w:val="006A473C"/>
    <w:rsid w:val="006A49BF"/>
    <w:rsid w:val="006A4BF7"/>
    <w:rsid w:val="006A4CC7"/>
    <w:rsid w:val="006A59E1"/>
    <w:rsid w:val="006A5C3F"/>
    <w:rsid w:val="006A621E"/>
    <w:rsid w:val="006A654C"/>
    <w:rsid w:val="006A6791"/>
    <w:rsid w:val="006B26CC"/>
    <w:rsid w:val="006B2978"/>
    <w:rsid w:val="006B480C"/>
    <w:rsid w:val="006B569E"/>
    <w:rsid w:val="006B5BDB"/>
    <w:rsid w:val="006B5F35"/>
    <w:rsid w:val="006B7017"/>
    <w:rsid w:val="006C1733"/>
    <w:rsid w:val="006C26E0"/>
    <w:rsid w:val="006C2E0B"/>
    <w:rsid w:val="006C2EC8"/>
    <w:rsid w:val="006C30C8"/>
    <w:rsid w:val="006C3870"/>
    <w:rsid w:val="006C488D"/>
    <w:rsid w:val="006C4DB5"/>
    <w:rsid w:val="006C615B"/>
    <w:rsid w:val="006C6A8D"/>
    <w:rsid w:val="006C7244"/>
    <w:rsid w:val="006C750D"/>
    <w:rsid w:val="006C7548"/>
    <w:rsid w:val="006C7D95"/>
    <w:rsid w:val="006D04FD"/>
    <w:rsid w:val="006D0AE1"/>
    <w:rsid w:val="006D0FB4"/>
    <w:rsid w:val="006D21B8"/>
    <w:rsid w:val="006D2357"/>
    <w:rsid w:val="006D2452"/>
    <w:rsid w:val="006D3EF9"/>
    <w:rsid w:val="006D3F5F"/>
    <w:rsid w:val="006D4330"/>
    <w:rsid w:val="006D49AA"/>
    <w:rsid w:val="006D516D"/>
    <w:rsid w:val="006D5DDB"/>
    <w:rsid w:val="006D6678"/>
    <w:rsid w:val="006D6811"/>
    <w:rsid w:val="006E0BAC"/>
    <w:rsid w:val="006E0C51"/>
    <w:rsid w:val="006E0FB5"/>
    <w:rsid w:val="006E1BB2"/>
    <w:rsid w:val="006E2226"/>
    <w:rsid w:val="006E25B7"/>
    <w:rsid w:val="006E318D"/>
    <w:rsid w:val="006E3C3A"/>
    <w:rsid w:val="006E41ED"/>
    <w:rsid w:val="006E5578"/>
    <w:rsid w:val="006E5E41"/>
    <w:rsid w:val="006E646D"/>
    <w:rsid w:val="006E6751"/>
    <w:rsid w:val="006E6E0F"/>
    <w:rsid w:val="006E75D7"/>
    <w:rsid w:val="006F004D"/>
    <w:rsid w:val="006F03FB"/>
    <w:rsid w:val="006F0655"/>
    <w:rsid w:val="006F169B"/>
    <w:rsid w:val="006F16EE"/>
    <w:rsid w:val="006F2447"/>
    <w:rsid w:val="006F2B74"/>
    <w:rsid w:val="006F3970"/>
    <w:rsid w:val="006F5409"/>
    <w:rsid w:val="006F6764"/>
    <w:rsid w:val="006F739E"/>
    <w:rsid w:val="00700520"/>
    <w:rsid w:val="00701EDD"/>
    <w:rsid w:val="0070216B"/>
    <w:rsid w:val="00702F91"/>
    <w:rsid w:val="00704032"/>
    <w:rsid w:val="00705444"/>
    <w:rsid w:val="00705D1F"/>
    <w:rsid w:val="007064D5"/>
    <w:rsid w:val="00706CA5"/>
    <w:rsid w:val="0070757C"/>
    <w:rsid w:val="007077EF"/>
    <w:rsid w:val="00710FF9"/>
    <w:rsid w:val="007119E2"/>
    <w:rsid w:val="00711BE9"/>
    <w:rsid w:val="00711FF8"/>
    <w:rsid w:val="00712ACE"/>
    <w:rsid w:val="007134A6"/>
    <w:rsid w:val="007140FB"/>
    <w:rsid w:val="0071436B"/>
    <w:rsid w:val="00715072"/>
    <w:rsid w:val="007231F2"/>
    <w:rsid w:val="00723895"/>
    <w:rsid w:val="00724D63"/>
    <w:rsid w:val="00725994"/>
    <w:rsid w:val="00726848"/>
    <w:rsid w:val="00726AA8"/>
    <w:rsid w:val="00726B5F"/>
    <w:rsid w:val="0072703C"/>
    <w:rsid w:val="00727CC2"/>
    <w:rsid w:val="00727E0E"/>
    <w:rsid w:val="0073063B"/>
    <w:rsid w:val="0073191F"/>
    <w:rsid w:val="00731C93"/>
    <w:rsid w:val="00731D0D"/>
    <w:rsid w:val="00732147"/>
    <w:rsid w:val="00733059"/>
    <w:rsid w:val="00733086"/>
    <w:rsid w:val="00733EB4"/>
    <w:rsid w:val="007346E4"/>
    <w:rsid w:val="0073478F"/>
    <w:rsid w:val="007347D0"/>
    <w:rsid w:val="0073610F"/>
    <w:rsid w:val="00736373"/>
    <w:rsid w:val="00736E7D"/>
    <w:rsid w:val="007374DA"/>
    <w:rsid w:val="00740072"/>
    <w:rsid w:val="007410AA"/>
    <w:rsid w:val="00741D22"/>
    <w:rsid w:val="00741EA8"/>
    <w:rsid w:val="00741EDC"/>
    <w:rsid w:val="007449E5"/>
    <w:rsid w:val="00744C71"/>
    <w:rsid w:val="00744C99"/>
    <w:rsid w:val="00744D0C"/>
    <w:rsid w:val="0074618E"/>
    <w:rsid w:val="007463BF"/>
    <w:rsid w:val="00746BD3"/>
    <w:rsid w:val="00751198"/>
    <w:rsid w:val="00751D36"/>
    <w:rsid w:val="00752A0C"/>
    <w:rsid w:val="00752B28"/>
    <w:rsid w:val="00752D78"/>
    <w:rsid w:val="00752F20"/>
    <w:rsid w:val="0075452F"/>
    <w:rsid w:val="00754743"/>
    <w:rsid w:val="00754F25"/>
    <w:rsid w:val="00755FD5"/>
    <w:rsid w:val="00756DBD"/>
    <w:rsid w:val="00757A9B"/>
    <w:rsid w:val="00757B85"/>
    <w:rsid w:val="00757F6B"/>
    <w:rsid w:val="007621DB"/>
    <w:rsid w:val="00766AE7"/>
    <w:rsid w:val="0076718A"/>
    <w:rsid w:val="00767901"/>
    <w:rsid w:val="00767DA1"/>
    <w:rsid w:val="00770678"/>
    <w:rsid w:val="00771306"/>
    <w:rsid w:val="007719B2"/>
    <w:rsid w:val="00772524"/>
    <w:rsid w:val="00772535"/>
    <w:rsid w:val="007765A8"/>
    <w:rsid w:val="00776655"/>
    <w:rsid w:val="0077690C"/>
    <w:rsid w:val="00777347"/>
    <w:rsid w:val="00777A50"/>
    <w:rsid w:val="007806E7"/>
    <w:rsid w:val="00781C0B"/>
    <w:rsid w:val="007827CC"/>
    <w:rsid w:val="00783495"/>
    <w:rsid w:val="00784781"/>
    <w:rsid w:val="00785006"/>
    <w:rsid w:val="007859CE"/>
    <w:rsid w:val="00785BBA"/>
    <w:rsid w:val="00785D7D"/>
    <w:rsid w:val="0078610D"/>
    <w:rsid w:val="00790413"/>
    <w:rsid w:val="00790B07"/>
    <w:rsid w:val="0079128A"/>
    <w:rsid w:val="00791822"/>
    <w:rsid w:val="007918CB"/>
    <w:rsid w:val="007934B6"/>
    <w:rsid w:val="007939BD"/>
    <w:rsid w:val="0079476C"/>
    <w:rsid w:val="00794915"/>
    <w:rsid w:val="00794CA0"/>
    <w:rsid w:val="0079544B"/>
    <w:rsid w:val="00796109"/>
    <w:rsid w:val="00796B3E"/>
    <w:rsid w:val="007972F5"/>
    <w:rsid w:val="00797500"/>
    <w:rsid w:val="00797D3D"/>
    <w:rsid w:val="007A05FD"/>
    <w:rsid w:val="007A1A91"/>
    <w:rsid w:val="007A1F2B"/>
    <w:rsid w:val="007A271D"/>
    <w:rsid w:val="007A360C"/>
    <w:rsid w:val="007A395D"/>
    <w:rsid w:val="007A45C0"/>
    <w:rsid w:val="007A51CF"/>
    <w:rsid w:val="007A54A8"/>
    <w:rsid w:val="007A68E7"/>
    <w:rsid w:val="007A6E4E"/>
    <w:rsid w:val="007A6EE2"/>
    <w:rsid w:val="007A721E"/>
    <w:rsid w:val="007A75FD"/>
    <w:rsid w:val="007A7B93"/>
    <w:rsid w:val="007B06D4"/>
    <w:rsid w:val="007B0A1C"/>
    <w:rsid w:val="007B0D09"/>
    <w:rsid w:val="007B1F7B"/>
    <w:rsid w:val="007B3F34"/>
    <w:rsid w:val="007B4EBF"/>
    <w:rsid w:val="007B543B"/>
    <w:rsid w:val="007B5BF8"/>
    <w:rsid w:val="007B5ED6"/>
    <w:rsid w:val="007B64C6"/>
    <w:rsid w:val="007B669A"/>
    <w:rsid w:val="007B685D"/>
    <w:rsid w:val="007B6AD6"/>
    <w:rsid w:val="007B7363"/>
    <w:rsid w:val="007B75D7"/>
    <w:rsid w:val="007C07C6"/>
    <w:rsid w:val="007C2AF0"/>
    <w:rsid w:val="007C2F8F"/>
    <w:rsid w:val="007C3EEB"/>
    <w:rsid w:val="007C463F"/>
    <w:rsid w:val="007C4741"/>
    <w:rsid w:val="007C5B2B"/>
    <w:rsid w:val="007C5BEE"/>
    <w:rsid w:val="007C6CC2"/>
    <w:rsid w:val="007C7619"/>
    <w:rsid w:val="007C7A11"/>
    <w:rsid w:val="007D09DD"/>
    <w:rsid w:val="007D0B31"/>
    <w:rsid w:val="007D0C3F"/>
    <w:rsid w:val="007D0D60"/>
    <w:rsid w:val="007D1317"/>
    <w:rsid w:val="007D143A"/>
    <w:rsid w:val="007D2883"/>
    <w:rsid w:val="007D29E9"/>
    <w:rsid w:val="007D2E31"/>
    <w:rsid w:val="007D3369"/>
    <w:rsid w:val="007D3819"/>
    <w:rsid w:val="007D4AEC"/>
    <w:rsid w:val="007D50E9"/>
    <w:rsid w:val="007D5669"/>
    <w:rsid w:val="007D57D4"/>
    <w:rsid w:val="007D5E7C"/>
    <w:rsid w:val="007D6835"/>
    <w:rsid w:val="007D7073"/>
    <w:rsid w:val="007D7944"/>
    <w:rsid w:val="007E0974"/>
    <w:rsid w:val="007E34D0"/>
    <w:rsid w:val="007E394A"/>
    <w:rsid w:val="007E3E20"/>
    <w:rsid w:val="007E490B"/>
    <w:rsid w:val="007E4D09"/>
    <w:rsid w:val="007E58C3"/>
    <w:rsid w:val="007E5932"/>
    <w:rsid w:val="007E71C3"/>
    <w:rsid w:val="007F0601"/>
    <w:rsid w:val="007F1A43"/>
    <w:rsid w:val="007F2E6A"/>
    <w:rsid w:val="007F41E1"/>
    <w:rsid w:val="007F57B9"/>
    <w:rsid w:val="007F5890"/>
    <w:rsid w:val="007F5A88"/>
    <w:rsid w:val="007F77A5"/>
    <w:rsid w:val="008007D9"/>
    <w:rsid w:val="00801C1E"/>
    <w:rsid w:val="008023CA"/>
    <w:rsid w:val="0080295F"/>
    <w:rsid w:val="00802EAA"/>
    <w:rsid w:val="00803009"/>
    <w:rsid w:val="00803E1D"/>
    <w:rsid w:val="008043AA"/>
    <w:rsid w:val="00804762"/>
    <w:rsid w:val="00804A75"/>
    <w:rsid w:val="00804E88"/>
    <w:rsid w:val="008052B2"/>
    <w:rsid w:val="008071DD"/>
    <w:rsid w:val="00811BD7"/>
    <w:rsid w:val="00811D1F"/>
    <w:rsid w:val="00812396"/>
    <w:rsid w:val="008125B9"/>
    <w:rsid w:val="008139A8"/>
    <w:rsid w:val="008143BB"/>
    <w:rsid w:val="00814D98"/>
    <w:rsid w:val="0081711A"/>
    <w:rsid w:val="00817E08"/>
    <w:rsid w:val="00820702"/>
    <w:rsid w:val="008213CD"/>
    <w:rsid w:val="00821C46"/>
    <w:rsid w:val="00823310"/>
    <w:rsid w:val="00823EDA"/>
    <w:rsid w:val="008245BD"/>
    <w:rsid w:val="00824F27"/>
    <w:rsid w:val="00827220"/>
    <w:rsid w:val="008272A4"/>
    <w:rsid w:val="008274FD"/>
    <w:rsid w:val="00827651"/>
    <w:rsid w:val="00830962"/>
    <w:rsid w:val="008309B2"/>
    <w:rsid w:val="00830FAD"/>
    <w:rsid w:val="00831070"/>
    <w:rsid w:val="00831585"/>
    <w:rsid w:val="00832446"/>
    <w:rsid w:val="0083245E"/>
    <w:rsid w:val="008325AB"/>
    <w:rsid w:val="00833517"/>
    <w:rsid w:val="00833B58"/>
    <w:rsid w:val="00833C3A"/>
    <w:rsid w:val="00833FCB"/>
    <w:rsid w:val="00834EFF"/>
    <w:rsid w:val="008353AC"/>
    <w:rsid w:val="00835451"/>
    <w:rsid w:val="008363FD"/>
    <w:rsid w:val="00837500"/>
    <w:rsid w:val="008379F4"/>
    <w:rsid w:val="008401E1"/>
    <w:rsid w:val="00840795"/>
    <w:rsid w:val="00840946"/>
    <w:rsid w:val="008413A8"/>
    <w:rsid w:val="00842D04"/>
    <w:rsid w:val="00844446"/>
    <w:rsid w:val="008459AA"/>
    <w:rsid w:val="00845A85"/>
    <w:rsid w:val="00845BDD"/>
    <w:rsid w:val="00847779"/>
    <w:rsid w:val="00850157"/>
    <w:rsid w:val="00850778"/>
    <w:rsid w:val="00850871"/>
    <w:rsid w:val="0085389E"/>
    <w:rsid w:val="00855748"/>
    <w:rsid w:val="008558C4"/>
    <w:rsid w:val="00856F76"/>
    <w:rsid w:val="00857493"/>
    <w:rsid w:val="00857F1B"/>
    <w:rsid w:val="0086606A"/>
    <w:rsid w:val="00866225"/>
    <w:rsid w:val="008669C8"/>
    <w:rsid w:val="008669CF"/>
    <w:rsid w:val="00866D0D"/>
    <w:rsid w:val="00867F8B"/>
    <w:rsid w:val="00867F95"/>
    <w:rsid w:val="00870F43"/>
    <w:rsid w:val="00870FBD"/>
    <w:rsid w:val="00871471"/>
    <w:rsid w:val="008731E8"/>
    <w:rsid w:val="00873CC6"/>
    <w:rsid w:val="00874B40"/>
    <w:rsid w:val="00874F99"/>
    <w:rsid w:val="00875027"/>
    <w:rsid w:val="0087517B"/>
    <w:rsid w:val="00875B55"/>
    <w:rsid w:val="0087632E"/>
    <w:rsid w:val="00877CF9"/>
    <w:rsid w:val="00877E93"/>
    <w:rsid w:val="0088016C"/>
    <w:rsid w:val="00880969"/>
    <w:rsid w:val="00880B31"/>
    <w:rsid w:val="00880B43"/>
    <w:rsid w:val="0088110B"/>
    <w:rsid w:val="00881C5A"/>
    <w:rsid w:val="00882566"/>
    <w:rsid w:val="00882876"/>
    <w:rsid w:val="008828BC"/>
    <w:rsid w:val="00882BEC"/>
    <w:rsid w:val="00882D24"/>
    <w:rsid w:val="0088335B"/>
    <w:rsid w:val="008834FF"/>
    <w:rsid w:val="00884197"/>
    <w:rsid w:val="0088613B"/>
    <w:rsid w:val="00887BA5"/>
    <w:rsid w:val="0089063B"/>
    <w:rsid w:val="00891666"/>
    <w:rsid w:val="008937AB"/>
    <w:rsid w:val="00893D49"/>
    <w:rsid w:val="00894A8A"/>
    <w:rsid w:val="00895184"/>
    <w:rsid w:val="00895BCC"/>
    <w:rsid w:val="00895C8B"/>
    <w:rsid w:val="008969AC"/>
    <w:rsid w:val="008A0F4A"/>
    <w:rsid w:val="008A1899"/>
    <w:rsid w:val="008A248C"/>
    <w:rsid w:val="008A2D88"/>
    <w:rsid w:val="008A30BF"/>
    <w:rsid w:val="008A3B20"/>
    <w:rsid w:val="008A3B39"/>
    <w:rsid w:val="008A3C98"/>
    <w:rsid w:val="008A3EA6"/>
    <w:rsid w:val="008A41C8"/>
    <w:rsid w:val="008A42A8"/>
    <w:rsid w:val="008A4646"/>
    <w:rsid w:val="008A49B8"/>
    <w:rsid w:val="008A631B"/>
    <w:rsid w:val="008A683F"/>
    <w:rsid w:val="008B0219"/>
    <w:rsid w:val="008B08C9"/>
    <w:rsid w:val="008B206A"/>
    <w:rsid w:val="008B24D8"/>
    <w:rsid w:val="008B4A11"/>
    <w:rsid w:val="008B4D0A"/>
    <w:rsid w:val="008B5C07"/>
    <w:rsid w:val="008C0004"/>
    <w:rsid w:val="008C1F59"/>
    <w:rsid w:val="008C218C"/>
    <w:rsid w:val="008C46AC"/>
    <w:rsid w:val="008C5454"/>
    <w:rsid w:val="008C6140"/>
    <w:rsid w:val="008C687B"/>
    <w:rsid w:val="008C77B0"/>
    <w:rsid w:val="008C7D17"/>
    <w:rsid w:val="008D10DE"/>
    <w:rsid w:val="008D284D"/>
    <w:rsid w:val="008D490A"/>
    <w:rsid w:val="008D4F15"/>
    <w:rsid w:val="008D5B55"/>
    <w:rsid w:val="008D6C21"/>
    <w:rsid w:val="008D79CA"/>
    <w:rsid w:val="008D7F53"/>
    <w:rsid w:val="008E04C6"/>
    <w:rsid w:val="008E13BB"/>
    <w:rsid w:val="008E35BA"/>
    <w:rsid w:val="008E3D0E"/>
    <w:rsid w:val="008E5950"/>
    <w:rsid w:val="008E60F6"/>
    <w:rsid w:val="008E6FF6"/>
    <w:rsid w:val="008E7097"/>
    <w:rsid w:val="008E73CD"/>
    <w:rsid w:val="008F0FD3"/>
    <w:rsid w:val="008F172C"/>
    <w:rsid w:val="008F255D"/>
    <w:rsid w:val="008F384F"/>
    <w:rsid w:val="008F3F34"/>
    <w:rsid w:val="008F4617"/>
    <w:rsid w:val="008F513A"/>
    <w:rsid w:val="008F5B7A"/>
    <w:rsid w:val="008F5DEB"/>
    <w:rsid w:val="008F6B7A"/>
    <w:rsid w:val="00900365"/>
    <w:rsid w:val="009008AB"/>
    <w:rsid w:val="00902464"/>
    <w:rsid w:val="00902539"/>
    <w:rsid w:val="00902897"/>
    <w:rsid w:val="00902DDF"/>
    <w:rsid w:val="009033FC"/>
    <w:rsid w:val="0090501E"/>
    <w:rsid w:val="00905373"/>
    <w:rsid w:val="009060A3"/>
    <w:rsid w:val="00906B82"/>
    <w:rsid w:val="00907289"/>
    <w:rsid w:val="009102EC"/>
    <w:rsid w:val="0091178F"/>
    <w:rsid w:val="009118C8"/>
    <w:rsid w:val="009127CA"/>
    <w:rsid w:val="009132AB"/>
    <w:rsid w:val="00913A96"/>
    <w:rsid w:val="00913CC4"/>
    <w:rsid w:val="00914688"/>
    <w:rsid w:val="009151DA"/>
    <w:rsid w:val="00915A78"/>
    <w:rsid w:val="009179D5"/>
    <w:rsid w:val="00917F9E"/>
    <w:rsid w:val="009208C1"/>
    <w:rsid w:val="00922315"/>
    <w:rsid w:val="00922407"/>
    <w:rsid w:val="009226FE"/>
    <w:rsid w:val="009239C9"/>
    <w:rsid w:val="0092489E"/>
    <w:rsid w:val="00925D3C"/>
    <w:rsid w:val="009263DF"/>
    <w:rsid w:val="00927AE7"/>
    <w:rsid w:val="00930EA8"/>
    <w:rsid w:val="00930FED"/>
    <w:rsid w:val="009331D3"/>
    <w:rsid w:val="00934BC6"/>
    <w:rsid w:val="0093577E"/>
    <w:rsid w:val="00935822"/>
    <w:rsid w:val="0093583C"/>
    <w:rsid w:val="0093590F"/>
    <w:rsid w:val="00936D27"/>
    <w:rsid w:val="00937D96"/>
    <w:rsid w:val="00940B12"/>
    <w:rsid w:val="00940D3F"/>
    <w:rsid w:val="00946274"/>
    <w:rsid w:val="00946597"/>
    <w:rsid w:val="009469E7"/>
    <w:rsid w:val="009503D8"/>
    <w:rsid w:val="00950ACA"/>
    <w:rsid w:val="00950FED"/>
    <w:rsid w:val="00953303"/>
    <w:rsid w:val="00953A77"/>
    <w:rsid w:val="00954220"/>
    <w:rsid w:val="00956D93"/>
    <w:rsid w:val="00956DB4"/>
    <w:rsid w:val="00962214"/>
    <w:rsid w:val="009629E7"/>
    <w:rsid w:val="00962CD2"/>
    <w:rsid w:val="0096326F"/>
    <w:rsid w:val="00963A69"/>
    <w:rsid w:val="00965234"/>
    <w:rsid w:val="009653B5"/>
    <w:rsid w:val="00965832"/>
    <w:rsid w:val="0096585D"/>
    <w:rsid w:val="00966663"/>
    <w:rsid w:val="0096686F"/>
    <w:rsid w:val="00966F62"/>
    <w:rsid w:val="00970419"/>
    <w:rsid w:val="00970D99"/>
    <w:rsid w:val="0097136B"/>
    <w:rsid w:val="009716B9"/>
    <w:rsid w:val="00971A7D"/>
    <w:rsid w:val="00972678"/>
    <w:rsid w:val="0097486F"/>
    <w:rsid w:val="009764EB"/>
    <w:rsid w:val="0097692A"/>
    <w:rsid w:val="00976B11"/>
    <w:rsid w:val="0098141F"/>
    <w:rsid w:val="00982710"/>
    <w:rsid w:val="00984BBF"/>
    <w:rsid w:val="00984D77"/>
    <w:rsid w:val="0098555F"/>
    <w:rsid w:val="009864F5"/>
    <w:rsid w:val="00986E10"/>
    <w:rsid w:val="00987BAC"/>
    <w:rsid w:val="00990DA2"/>
    <w:rsid w:val="00991C40"/>
    <w:rsid w:val="0099209F"/>
    <w:rsid w:val="0099240F"/>
    <w:rsid w:val="00992D11"/>
    <w:rsid w:val="00993400"/>
    <w:rsid w:val="009942F7"/>
    <w:rsid w:val="0099507D"/>
    <w:rsid w:val="0099547B"/>
    <w:rsid w:val="00996648"/>
    <w:rsid w:val="00997749"/>
    <w:rsid w:val="009A09E7"/>
    <w:rsid w:val="009A12E7"/>
    <w:rsid w:val="009A1BDA"/>
    <w:rsid w:val="009A1ED3"/>
    <w:rsid w:val="009A3DE5"/>
    <w:rsid w:val="009A5636"/>
    <w:rsid w:val="009A5D16"/>
    <w:rsid w:val="009A6310"/>
    <w:rsid w:val="009A6705"/>
    <w:rsid w:val="009A7CD5"/>
    <w:rsid w:val="009A7CEC"/>
    <w:rsid w:val="009A7F0D"/>
    <w:rsid w:val="009B039D"/>
    <w:rsid w:val="009B265E"/>
    <w:rsid w:val="009B28BC"/>
    <w:rsid w:val="009B669C"/>
    <w:rsid w:val="009B690B"/>
    <w:rsid w:val="009C0AC3"/>
    <w:rsid w:val="009C1A2A"/>
    <w:rsid w:val="009C394C"/>
    <w:rsid w:val="009C4109"/>
    <w:rsid w:val="009C4183"/>
    <w:rsid w:val="009C45CD"/>
    <w:rsid w:val="009C4936"/>
    <w:rsid w:val="009C4A64"/>
    <w:rsid w:val="009C4E2C"/>
    <w:rsid w:val="009C5A5F"/>
    <w:rsid w:val="009C5CCC"/>
    <w:rsid w:val="009C6967"/>
    <w:rsid w:val="009C75D3"/>
    <w:rsid w:val="009D05E5"/>
    <w:rsid w:val="009D0C32"/>
    <w:rsid w:val="009D0C48"/>
    <w:rsid w:val="009D0F93"/>
    <w:rsid w:val="009D3049"/>
    <w:rsid w:val="009D425E"/>
    <w:rsid w:val="009D428F"/>
    <w:rsid w:val="009D44DD"/>
    <w:rsid w:val="009D6A0D"/>
    <w:rsid w:val="009D7A88"/>
    <w:rsid w:val="009E1291"/>
    <w:rsid w:val="009E26FE"/>
    <w:rsid w:val="009E3A1C"/>
    <w:rsid w:val="009E4976"/>
    <w:rsid w:val="009E4E44"/>
    <w:rsid w:val="009E5F08"/>
    <w:rsid w:val="009E6A16"/>
    <w:rsid w:val="009E6F14"/>
    <w:rsid w:val="009E7697"/>
    <w:rsid w:val="009F020B"/>
    <w:rsid w:val="009F2299"/>
    <w:rsid w:val="009F2B0F"/>
    <w:rsid w:val="009F3611"/>
    <w:rsid w:val="009F3B76"/>
    <w:rsid w:val="009F5E31"/>
    <w:rsid w:val="009F6BAC"/>
    <w:rsid w:val="009F79FD"/>
    <w:rsid w:val="009F7B46"/>
    <w:rsid w:val="00A00CF7"/>
    <w:rsid w:val="00A01AD9"/>
    <w:rsid w:val="00A02850"/>
    <w:rsid w:val="00A035AC"/>
    <w:rsid w:val="00A04D5C"/>
    <w:rsid w:val="00A058DE"/>
    <w:rsid w:val="00A06811"/>
    <w:rsid w:val="00A06CAA"/>
    <w:rsid w:val="00A0737A"/>
    <w:rsid w:val="00A073A1"/>
    <w:rsid w:val="00A12515"/>
    <w:rsid w:val="00A1277C"/>
    <w:rsid w:val="00A1355D"/>
    <w:rsid w:val="00A14238"/>
    <w:rsid w:val="00A14283"/>
    <w:rsid w:val="00A145FE"/>
    <w:rsid w:val="00A15ADC"/>
    <w:rsid w:val="00A15E70"/>
    <w:rsid w:val="00A169F5"/>
    <w:rsid w:val="00A16BE8"/>
    <w:rsid w:val="00A2079D"/>
    <w:rsid w:val="00A21E5D"/>
    <w:rsid w:val="00A227A0"/>
    <w:rsid w:val="00A22C88"/>
    <w:rsid w:val="00A2304A"/>
    <w:rsid w:val="00A23570"/>
    <w:rsid w:val="00A24B38"/>
    <w:rsid w:val="00A25812"/>
    <w:rsid w:val="00A2738B"/>
    <w:rsid w:val="00A27CA3"/>
    <w:rsid w:val="00A27DA0"/>
    <w:rsid w:val="00A30469"/>
    <w:rsid w:val="00A3082E"/>
    <w:rsid w:val="00A30F01"/>
    <w:rsid w:val="00A32226"/>
    <w:rsid w:val="00A3255A"/>
    <w:rsid w:val="00A36873"/>
    <w:rsid w:val="00A36B8A"/>
    <w:rsid w:val="00A376E5"/>
    <w:rsid w:val="00A377E8"/>
    <w:rsid w:val="00A37A1D"/>
    <w:rsid w:val="00A40860"/>
    <w:rsid w:val="00A41A35"/>
    <w:rsid w:val="00A43144"/>
    <w:rsid w:val="00A43368"/>
    <w:rsid w:val="00A44153"/>
    <w:rsid w:val="00A4509B"/>
    <w:rsid w:val="00A4524A"/>
    <w:rsid w:val="00A47427"/>
    <w:rsid w:val="00A479E5"/>
    <w:rsid w:val="00A47E79"/>
    <w:rsid w:val="00A5125E"/>
    <w:rsid w:val="00A55EA8"/>
    <w:rsid w:val="00A5633E"/>
    <w:rsid w:val="00A56A20"/>
    <w:rsid w:val="00A57934"/>
    <w:rsid w:val="00A603BA"/>
    <w:rsid w:val="00A614C9"/>
    <w:rsid w:val="00A614E6"/>
    <w:rsid w:val="00A6349B"/>
    <w:rsid w:val="00A634CB"/>
    <w:rsid w:val="00A63C0D"/>
    <w:rsid w:val="00A64548"/>
    <w:rsid w:val="00A65A8C"/>
    <w:rsid w:val="00A6643C"/>
    <w:rsid w:val="00A6649F"/>
    <w:rsid w:val="00A679E0"/>
    <w:rsid w:val="00A706BA"/>
    <w:rsid w:val="00A70C0E"/>
    <w:rsid w:val="00A70DC8"/>
    <w:rsid w:val="00A7402A"/>
    <w:rsid w:val="00A7461D"/>
    <w:rsid w:val="00A74636"/>
    <w:rsid w:val="00A74795"/>
    <w:rsid w:val="00A7503D"/>
    <w:rsid w:val="00A75770"/>
    <w:rsid w:val="00A7756C"/>
    <w:rsid w:val="00A77BF3"/>
    <w:rsid w:val="00A8136E"/>
    <w:rsid w:val="00A81E83"/>
    <w:rsid w:val="00A81F06"/>
    <w:rsid w:val="00A827F6"/>
    <w:rsid w:val="00A83ED4"/>
    <w:rsid w:val="00A84021"/>
    <w:rsid w:val="00A841E9"/>
    <w:rsid w:val="00A84BD2"/>
    <w:rsid w:val="00A85328"/>
    <w:rsid w:val="00A85586"/>
    <w:rsid w:val="00A8736B"/>
    <w:rsid w:val="00A8747A"/>
    <w:rsid w:val="00A87679"/>
    <w:rsid w:val="00A90117"/>
    <w:rsid w:val="00A90820"/>
    <w:rsid w:val="00A91496"/>
    <w:rsid w:val="00A924D4"/>
    <w:rsid w:val="00A92AC9"/>
    <w:rsid w:val="00A92AE4"/>
    <w:rsid w:val="00A93D1A"/>
    <w:rsid w:val="00A951F9"/>
    <w:rsid w:val="00A956C2"/>
    <w:rsid w:val="00A959D2"/>
    <w:rsid w:val="00A96520"/>
    <w:rsid w:val="00A968D2"/>
    <w:rsid w:val="00A96E03"/>
    <w:rsid w:val="00AA10B7"/>
    <w:rsid w:val="00AA1EF8"/>
    <w:rsid w:val="00AA32E6"/>
    <w:rsid w:val="00AA3A07"/>
    <w:rsid w:val="00AA4448"/>
    <w:rsid w:val="00AA5214"/>
    <w:rsid w:val="00AA526A"/>
    <w:rsid w:val="00AA583D"/>
    <w:rsid w:val="00AA628C"/>
    <w:rsid w:val="00AB0109"/>
    <w:rsid w:val="00AB0841"/>
    <w:rsid w:val="00AB0FB7"/>
    <w:rsid w:val="00AB1B2D"/>
    <w:rsid w:val="00AB1C6F"/>
    <w:rsid w:val="00AB526D"/>
    <w:rsid w:val="00AB5504"/>
    <w:rsid w:val="00AB60B2"/>
    <w:rsid w:val="00AB7A81"/>
    <w:rsid w:val="00AC01CD"/>
    <w:rsid w:val="00AC0D1B"/>
    <w:rsid w:val="00AC1512"/>
    <w:rsid w:val="00AC1E0B"/>
    <w:rsid w:val="00AC1EFB"/>
    <w:rsid w:val="00AC2EBA"/>
    <w:rsid w:val="00AC4493"/>
    <w:rsid w:val="00AC4C81"/>
    <w:rsid w:val="00AC62BE"/>
    <w:rsid w:val="00AC67BE"/>
    <w:rsid w:val="00AC7109"/>
    <w:rsid w:val="00AD016B"/>
    <w:rsid w:val="00AD11BA"/>
    <w:rsid w:val="00AD1282"/>
    <w:rsid w:val="00AD2343"/>
    <w:rsid w:val="00AD456C"/>
    <w:rsid w:val="00AD4A8A"/>
    <w:rsid w:val="00AD52E8"/>
    <w:rsid w:val="00AD5B0E"/>
    <w:rsid w:val="00AD5BDA"/>
    <w:rsid w:val="00AD6606"/>
    <w:rsid w:val="00AD7062"/>
    <w:rsid w:val="00AE0E61"/>
    <w:rsid w:val="00AE1033"/>
    <w:rsid w:val="00AE12F3"/>
    <w:rsid w:val="00AE1C45"/>
    <w:rsid w:val="00AE1FE7"/>
    <w:rsid w:val="00AE21F0"/>
    <w:rsid w:val="00AE242C"/>
    <w:rsid w:val="00AE27B7"/>
    <w:rsid w:val="00AE307A"/>
    <w:rsid w:val="00AE44F5"/>
    <w:rsid w:val="00AE5646"/>
    <w:rsid w:val="00AE5774"/>
    <w:rsid w:val="00AE5C95"/>
    <w:rsid w:val="00AE6BCA"/>
    <w:rsid w:val="00AE767D"/>
    <w:rsid w:val="00AF006B"/>
    <w:rsid w:val="00AF05AE"/>
    <w:rsid w:val="00AF06AF"/>
    <w:rsid w:val="00AF0964"/>
    <w:rsid w:val="00AF09BE"/>
    <w:rsid w:val="00AF0B18"/>
    <w:rsid w:val="00AF138D"/>
    <w:rsid w:val="00AF1B26"/>
    <w:rsid w:val="00AF1D51"/>
    <w:rsid w:val="00AF20AF"/>
    <w:rsid w:val="00AF368A"/>
    <w:rsid w:val="00AF42F7"/>
    <w:rsid w:val="00AF439F"/>
    <w:rsid w:val="00AF5235"/>
    <w:rsid w:val="00AF67CC"/>
    <w:rsid w:val="00AF6D6F"/>
    <w:rsid w:val="00AF7202"/>
    <w:rsid w:val="00AF786B"/>
    <w:rsid w:val="00B0038B"/>
    <w:rsid w:val="00B004B3"/>
    <w:rsid w:val="00B00586"/>
    <w:rsid w:val="00B00744"/>
    <w:rsid w:val="00B01ADA"/>
    <w:rsid w:val="00B01B75"/>
    <w:rsid w:val="00B01C8F"/>
    <w:rsid w:val="00B02066"/>
    <w:rsid w:val="00B026C2"/>
    <w:rsid w:val="00B02AA4"/>
    <w:rsid w:val="00B02D51"/>
    <w:rsid w:val="00B036C6"/>
    <w:rsid w:val="00B0548C"/>
    <w:rsid w:val="00B11146"/>
    <w:rsid w:val="00B1247D"/>
    <w:rsid w:val="00B12A63"/>
    <w:rsid w:val="00B12E5B"/>
    <w:rsid w:val="00B12F33"/>
    <w:rsid w:val="00B13E51"/>
    <w:rsid w:val="00B150DE"/>
    <w:rsid w:val="00B152E3"/>
    <w:rsid w:val="00B158F8"/>
    <w:rsid w:val="00B16538"/>
    <w:rsid w:val="00B16C78"/>
    <w:rsid w:val="00B16DB8"/>
    <w:rsid w:val="00B1711E"/>
    <w:rsid w:val="00B174D9"/>
    <w:rsid w:val="00B20132"/>
    <w:rsid w:val="00B203D8"/>
    <w:rsid w:val="00B20783"/>
    <w:rsid w:val="00B20E8A"/>
    <w:rsid w:val="00B21160"/>
    <w:rsid w:val="00B22769"/>
    <w:rsid w:val="00B25359"/>
    <w:rsid w:val="00B257CA"/>
    <w:rsid w:val="00B265B0"/>
    <w:rsid w:val="00B27101"/>
    <w:rsid w:val="00B30EFB"/>
    <w:rsid w:val="00B3162E"/>
    <w:rsid w:val="00B31C2E"/>
    <w:rsid w:val="00B322AD"/>
    <w:rsid w:val="00B323AA"/>
    <w:rsid w:val="00B32ADD"/>
    <w:rsid w:val="00B32C79"/>
    <w:rsid w:val="00B35D25"/>
    <w:rsid w:val="00B35E87"/>
    <w:rsid w:val="00B36CE3"/>
    <w:rsid w:val="00B37FCB"/>
    <w:rsid w:val="00B4077D"/>
    <w:rsid w:val="00B41E3E"/>
    <w:rsid w:val="00B428F0"/>
    <w:rsid w:val="00B42B7B"/>
    <w:rsid w:val="00B433F5"/>
    <w:rsid w:val="00B436F5"/>
    <w:rsid w:val="00B43A14"/>
    <w:rsid w:val="00B4464F"/>
    <w:rsid w:val="00B45271"/>
    <w:rsid w:val="00B46A4A"/>
    <w:rsid w:val="00B479B7"/>
    <w:rsid w:val="00B50FA0"/>
    <w:rsid w:val="00B51514"/>
    <w:rsid w:val="00B52079"/>
    <w:rsid w:val="00B5211E"/>
    <w:rsid w:val="00B53C16"/>
    <w:rsid w:val="00B53DDF"/>
    <w:rsid w:val="00B54C54"/>
    <w:rsid w:val="00B5516A"/>
    <w:rsid w:val="00B5537F"/>
    <w:rsid w:val="00B55675"/>
    <w:rsid w:val="00B56101"/>
    <w:rsid w:val="00B565BE"/>
    <w:rsid w:val="00B56951"/>
    <w:rsid w:val="00B611F5"/>
    <w:rsid w:val="00B619B3"/>
    <w:rsid w:val="00B619E9"/>
    <w:rsid w:val="00B620FF"/>
    <w:rsid w:val="00B62AE5"/>
    <w:rsid w:val="00B636C8"/>
    <w:rsid w:val="00B63C6C"/>
    <w:rsid w:val="00B65A19"/>
    <w:rsid w:val="00B65D6E"/>
    <w:rsid w:val="00B6767E"/>
    <w:rsid w:val="00B67B17"/>
    <w:rsid w:val="00B67F04"/>
    <w:rsid w:val="00B70AD7"/>
    <w:rsid w:val="00B7274D"/>
    <w:rsid w:val="00B72EE0"/>
    <w:rsid w:val="00B73079"/>
    <w:rsid w:val="00B73359"/>
    <w:rsid w:val="00B7447F"/>
    <w:rsid w:val="00B74C95"/>
    <w:rsid w:val="00B74F90"/>
    <w:rsid w:val="00B76283"/>
    <w:rsid w:val="00B76569"/>
    <w:rsid w:val="00B77090"/>
    <w:rsid w:val="00B7771A"/>
    <w:rsid w:val="00B77D5F"/>
    <w:rsid w:val="00B810D3"/>
    <w:rsid w:val="00B8169B"/>
    <w:rsid w:val="00B83747"/>
    <w:rsid w:val="00B8407F"/>
    <w:rsid w:val="00B854B1"/>
    <w:rsid w:val="00B8667E"/>
    <w:rsid w:val="00B872E8"/>
    <w:rsid w:val="00B9053A"/>
    <w:rsid w:val="00B91BCC"/>
    <w:rsid w:val="00B94FBD"/>
    <w:rsid w:val="00B96592"/>
    <w:rsid w:val="00B973C4"/>
    <w:rsid w:val="00B97413"/>
    <w:rsid w:val="00B97783"/>
    <w:rsid w:val="00BA0E8F"/>
    <w:rsid w:val="00BA1C56"/>
    <w:rsid w:val="00BA2084"/>
    <w:rsid w:val="00BA28DD"/>
    <w:rsid w:val="00BA36C8"/>
    <w:rsid w:val="00BA3799"/>
    <w:rsid w:val="00BA39FB"/>
    <w:rsid w:val="00BA3C25"/>
    <w:rsid w:val="00BA4FBB"/>
    <w:rsid w:val="00BA5813"/>
    <w:rsid w:val="00BA5B30"/>
    <w:rsid w:val="00BA6439"/>
    <w:rsid w:val="00BA6A18"/>
    <w:rsid w:val="00BB0300"/>
    <w:rsid w:val="00BB1410"/>
    <w:rsid w:val="00BB1424"/>
    <w:rsid w:val="00BB245B"/>
    <w:rsid w:val="00BB2616"/>
    <w:rsid w:val="00BB3E60"/>
    <w:rsid w:val="00BB497A"/>
    <w:rsid w:val="00BB4C3A"/>
    <w:rsid w:val="00BB512E"/>
    <w:rsid w:val="00BB5CCD"/>
    <w:rsid w:val="00BB66D6"/>
    <w:rsid w:val="00BB6E9E"/>
    <w:rsid w:val="00BB6FB1"/>
    <w:rsid w:val="00BB7063"/>
    <w:rsid w:val="00BC0693"/>
    <w:rsid w:val="00BC07E7"/>
    <w:rsid w:val="00BC2A01"/>
    <w:rsid w:val="00BC33A4"/>
    <w:rsid w:val="00BC3B04"/>
    <w:rsid w:val="00BC5D52"/>
    <w:rsid w:val="00BC5EFC"/>
    <w:rsid w:val="00BC659C"/>
    <w:rsid w:val="00BD1290"/>
    <w:rsid w:val="00BD15A6"/>
    <w:rsid w:val="00BD1814"/>
    <w:rsid w:val="00BD1B7B"/>
    <w:rsid w:val="00BD1D67"/>
    <w:rsid w:val="00BD23C4"/>
    <w:rsid w:val="00BD317D"/>
    <w:rsid w:val="00BD34F3"/>
    <w:rsid w:val="00BD3DDA"/>
    <w:rsid w:val="00BD423D"/>
    <w:rsid w:val="00BD43C3"/>
    <w:rsid w:val="00BD4495"/>
    <w:rsid w:val="00BD4656"/>
    <w:rsid w:val="00BD4B37"/>
    <w:rsid w:val="00BD662F"/>
    <w:rsid w:val="00BD7138"/>
    <w:rsid w:val="00BE0856"/>
    <w:rsid w:val="00BE0CC7"/>
    <w:rsid w:val="00BE18CA"/>
    <w:rsid w:val="00BE239F"/>
    <w:rsid w:val="00BE4195"/>
    <w:rsid w:val="00BE4AE4"/>
    <w:rsid w:val="00BE61A1"/>
    <w:rsid w:val="00BE74D2"/>
    <w:rsid w:val="00BF00D4"/>
    <w:rsid w:val="00BF087E"/>
    <w:rsid w:val="00BF091D"/>
    <w:rsid w:val="00BF1557"/>
    <w:rsid w:val="00BF1AE0"/>
    <w:rsid w:val="00BF27DE"/>
    <w:rsid w:val="00BF3D8E"/>
    <w:rsid w:val="00BF6B78"/>
    <w:rsid w:val="00BF7DD5"/>
    <w:rsid w:val="00BF7DF7"/>
    <w:rsid w:val="00C00D3E"/>
    <w:rsid w:val="00C01040"/>
    <w:rsid w:val="00C01362"/>
    <w:rsid w:val="00C01BEE"/>
    <w:rsid w:val="00C03350"/>
    <w:rsid w:val="00C03FF2"/>
    <w:rsid w:val="00C04BAF"/>
    <w:rsid w:val="00C04F4E"/>
    <w:rsid w:val="00C07790"/>
    <w:rsid w:val="00C11096"/>
    <w:rsid w:val="00C12742"/>
    <w:rsid w:val="00C1295E"/>
    <w:rsid w:val="00C134BF"/>
    <w:rsid w:val="00C14948"/>
    <w:rsid w:val="00C15752"/>
    <w:rsid w:val="00C20C4C"/>
    <w:rsid w:val="00C20F1E"/>
    <w:rsid w:val="00C2183C"/>
    <w:rsid w:val="00C21A2F"/>
    <w:rsid w:val="00C22449"/>
    <w:rsid w:val="00C22A6B"/>
    <w:rsid w:val="00C24586"/>
    <w:rsid w:val="00C2471F"/>
    <w:rsid w:val="00C247D9"/>
    <w:rsid w:val="00C24A97"/>
    <w:rsid w:val="00C24D0F"/>
    <w:rsid w:val="00C24DD9"/>
    <w:rsid w:val="00C24EF8"/>
    <w:rsid w:val="00C24FC2"/>
    <w:rsid w:val="00C25597"/>
    <w:rsid w:val="00C2586B"/>
    <w:rsid w:val="00C25A55"/>
    <w:rsid w:val="00C2721A"/>
    <w:rsid w:val="00C307EB"/>
    <w:rsid w:val="00C30FF2"/>
    <w:rsid w:val="00C33085"/>
    <w:rsid w:val="00C33BEA"/>
    <w:rsid w:val="00C357D7"/>
    <w:rsid w:val="00C36260"/>
    <w:rsid w:val="00C36A09"/>
    <w:rsid w:val="00C36A4A"/>
    <w:rsid w:val="00C36DE9"/>
    <w:rsid w:val="00C36F35"/>
    <w:rsid w:val="00C37BF5"/>
    <w:rsid w:val="00C40651"/>
    <w:rsid w:val="00C40A2B"/>
    <w:rsid w:val="00C41258"/>
    <w:rsid w:val="00C41DB8"/>
    <w:rsid w:val="00C431E8"/>
    <w:rsid w:val="00C43798"/>
    <w:rsid w:val="00C43BF2"/>
    <w:rsid w:val="00C45F0F"/>
    <w:rsid w:val="00C46149"/>
    <w:rsid w:val="00C46906"/>
    <w:rsid w:val="00C4700F"/>
    <w:rsid w:val="00C47212"/>
    <w:rsid w:val="00C47763"/>
    <w:rsid w:val="00C4779A"/>
    <w:rsid w:val="00C5041F"/>
    <w:rsid w:val="00C5072C"/>
    <w:rsid w:val="00C51162"/>
    <w:rsid w:val="00C51702"/>
    <w:rsid w:val="00C52916"/>
    <w:rsid w:val="00C53793"/>
    <w:rsid w:val="00C53864"/>
    <w:rsid w:val="00C55D6F"/>
    <w:rsid w:val="00C57D51"/>
    <w:rsid w:val="00C62548"/>
    <w:rsid w:val="00C625A7"/>
    <w:rsid w:val="00C633AE"/>
    <w:rsid w:val="00C63804"/>
    <w:rsid w:val="00C63821"/>
    <w:rsid w:val="00C647D0"/>
    <w:rsid w:val="00C64BD5"/>
    <w:rsid w:val="00C64CAB"/>
    <w:rsid w:val="00C651B7"/>
    <w:rsid w:val="00C667A2"/>
    <w:rsid w:val="00C66ACF"/>
    <w:rsid w:val="00C676D5"/>
    <w:rsid w:val="00C67914"/>
    <w:rsid w:val="00C70306"/>
    <w:rsid w:val="00C7082C"/>
    <w:rsid w:val="00C70AF0"/>
    <w:rsid w:val="00C70B8A"/>
    <w:rsid w:val="00C71186"/>
    <w:rsid w:val="00C71BE6"/>
    <w:rsid w:val="00C71CBA"/>
    <w:rsid w:val="00C73134"/>
    <w:rsid w:val="00C737FD"/>
    <w:rsid w:val="00C7477E"/>
    <w:rsid w:val="00C7489A"/>
    <w:rsid w:val="00C748D5"/>
    <w:rsid w:val="00C75142"/>
    <w:rsid w:val="00C75BF9"/>
    <w:rsid w:val="00C76886"/>
    <w:rsid w:val="00C76921"/>
    <w:rsid w:val="00C76E41"/>
    <w:rsid w:val="00C77BE7"/>
    <w:rsid w:val="00C81171"/>
    <w:rsid w:val="00C81C3F"/>
    <w:rsid w:val="00C8291D"/>
    <w:rsid w:val="00C8313B"/>
    <w:rsid w:val="00C83D08"/>
    <w:rsid w:val="00C83DFD"/>
    <w:rsid w:val="00C843BA"/>
    <w:rsid w:val="00C84807"/>
    <w:rsid w:val="00C84E5D"/>
    <w:rsid w:val="00C84F95"/>
    <w:rsid w:val="00C85F62"/>
    <w:rsid w:val="00C86E1B"/>
    <w:rsid w:val="00C900E1"/>
    <w:rsid w:val="00C909DB"/>
    <w:rsid w:val="00C92788"/>
    <w:rsid w:val="00C92F5C"/>
    <w:rsid w:val="00C93CBC"/>
    <w:rsid w:val="00C969C9"/>
    <w:rsid w:val="00CA1279"/>
    <w:rsid w:val="00CA3109"/>
    <w:rsid w:val="00CA336C"/>
    <w:rsid w:val="00CA3D55"/>
    <w:rsid w:val="00CA3E7E"/>
    <w:rsid w:val="00CA4422"/>
    <w:rsid w:val="00CA575F"/>
    <w:rsid w:val="00CA5C74"/>
    <w:rsid w:val="00CA6058"/>
    <w:rsid w:val="00CA6280"/>
    <w:rsid w:val="00CB00CF"/>
    <w:rsid w:val="00CB0B24"/>
    <w:rsid w:val="00CB0F67"/>
    <w:rsid w:val="00CB29FF"/>
    <w:rsid w:val="00CB3F76"/>
    <w:rsid w:val="00CB5625"/>
    <w:rsid w:val="00CB774E"/>
    <w:rsid w:val="00CB7C3D"/>
    <w:rsid w:val="00CB7C89"/>
    <w:rsid w:val="00CC0989"/>
    <w:rsid w:val="00CC0B65"/>
    <w:rsid w:val="00CC181C"/>
    <w:rsid w:val="00CC1AEF"/>
    <w:rsid w:val="00CC28A0"/>
    <w:rsid w:val="00CC299A"/>
    <w:rsid w:val="00CC2EA8"/>
    <w:rsid w:val="00CC43A6"/>
    <w:rsid w:val="00CC5992"/>
    <w:rsid w:val="00CC5CA8"/>
    <w:rsid w:val="00CC7F9D"/>
    <w:rsid w:val="00CD070E"/>
    <w:rsid w:val="00CD2A60"/>
    <w:rsid w:val="00CD38BD"/>
    <w:rsid w:val="00CD4F8F"/>
    <w:rsid w:val="00CD6255"/>
    <w:rsid w:val="00CD6729"/>
    <w:rsid w:val="00CE0B0D"/>
    <w:rsid w:val="00CE17A7"/>
    <w:rsid w:val="00CE3012"/>
    <w:rsid w:val="00CE3210"/>
    <w:rsid w:val="00CE619C"/>
    <w:rsid w:val="00CE6407"/>
    <w:rsid w:val="00CE683C"/>
    <w:rsid w:val="00CE68FA"/>
    <w:rsid w:val="00CF0193"/>
    <w:rsid w:val="00CF1877"/>
    <w:rsid w:val="00CF28A3"/>
    <w:rsid w:val="00CF58AC"/>
    <w:rsid w:val="00CF76B8"/>
    <w:rsid w:val="00CF7CFC"/>
    <w:rsid w:val="00D0270C"/>
    <w:rsid w:val="00D02796"/>
    <w:rsid w:val="00D0312F"/>
    <w:rsid w:val="00D031C5"/>
    <w:rsid w:val="00D03986"/>
    <w:rsid w:val="00D03C9A"/>
    <w:rsid w:val="00D0430C"/>
    <w:rsid w:val="00D056BB"/>
    <w:rsid w:val="00D0621A"/>
    <w:rsid w:val="00D06689"/>
    <w:rsid w:val="00D1034F"/>
    <w:rsid w:val="00D11A9C"/>
    <w:rsid w:val="00D12797"/>
    <w:rsid w:val="00D130E8"/>
    <w:rsid w:val="00D13E7E"/>
    <w:rsid w:val="00D150B8"/>
    <w:rsid w:val="00D16433"/>
    <w:rsid w:val="00D16B46"/>
    <w:rsid w:val="00D171E8"/>
    <w:rsid w:val="00D1762F"/>
    <w:rsid w:val="00D17D20"/>
    <w:rsid w:val="00D20906"/>
    <w:rsid w:val="00D20D40"/>
    <w:rsid w:val="00D23E7F"/>
    <w:rsid w:val="00D24012"/>
    <w:rsid w:val="00D24D3B"/>
    <w:rsid w:val="00D254F2"/>
    <w:rsid w:val="00D2564C"/>
    <w:rsid w:val="00D26D9C"/>
    <w:rsid w:val="00D26F5E"/>
    <w:rsid w:val="00D2700C"/>
    <w:rsid w:val="00D272B3"/>
    <w:rsid w:val="00D31827"/>
    <w:rsid w:val="00D32D8A"/>
    <w:rsid w:val="00D346A8"/>
    <w:rsid w:val="00D3598A"/>
    <w:rsid w:val="00D35A30"/>
    <w:rsid w:val="00D35A52"/>
    <w:rsid w:val="00D367DC"/>
    <w:rsid w:val="00D37032"/>
    <w:rsid w:val="00D370C1"/>
    <w:rsid w:val="00D370FD"/>
    <w:rsid w:val="00D40BDA"/>
    <w:rsid w:val="00D40CE2"/>
    <w:rsid w:val="00D41E4B"/>
    <w:rsid w:val="00D41FAF"/>
    <w:rsid w:val="00D426D8"/>
    <w:rsid w:val="00D42715"/>
    <w:rsid w:val="00D4293D"/>
    <w:rsid w:val="00D435FA"/>
    <w:rsid w:val="00D451E8"/>
    <w:rsid w:val="00D45C92"/>
    <w:rsid w:val="00D46ACD"/>
    <w:rsid w:val="00D46FB3"/>
    <w:rsid w:val="00D47B59"/>
    <w:rsid w:val="00D506D3"/>
    <w:rsid w:val="00D51B01"/>
    <w:rsid w:val="00D52609"/>
    <w:rsid w:val="00D53703"/>
    <w:rsid w:val="00D53744"/>
    <w:rsid w:val="00D55E38"/>
    <w:rsid w:val="00D56CA2"/>
    <w:rsid w:val="00D6035C"/>
    <w:rsid w:val="00D615FD"/>
    <w:rsid w:val="00D6177F"/>
    <w:rsid w:val="00D649D9"/>
    <w:rsid w:val="00D661EE"/>
    <w:rsid w:val="00D6682D"/>
    <w:rsid w:val="00D67E43"/>
    <w:rsid w:val="00D70386"/>
    <w:rsid w:val="00D70A09"/>
    <w:rsid w:val="00D70D78"/>
    <w:rsid w:val="00D71853"/>
    <w:rsid w:val="00D719CD"/>
    <w:rsid w:val="00D72C9E"/>
    <w:rsid w:val="00D7315C"/>
    <w:rsid w:val="00D7326B"/>
    <w:rsid w:val="00D739F5"/>
    <w:rsid w:val="00D73A47"/>
    <w:rsid w:val="00D7435D"/>
    <w:rsid w:val="00D749D1"/>
    <w:rsid w:val="00D75EC5"/>
    <w:rsid w:val="00D76418"/>
    <w:rsid w:val="00D76BD9"/>
    <w:rsid w:val="00D778FD"/>
    <w:rsid w:val="00D8028B"/>
    <w:rsid w:val="00D80A21"/>
    <w:rsid w:val="00D80CD7"/>
    <w:rsid w:val="00D81396"/>
    <w:rsid w:val="00D816F4"/>
    <w:rsid w:val="00D825A4"/>
    <w:rsid w:val="00D85BA4"/>
    <w:rsid w:val="00D85CEF"/>
    <w:rsid w:val="00D86BF0"/>
    <w:rsid w:val="00D87066"/>
    <w:rsid w:val="00D90158"/>
    <w:rsid w:val="00D905D8"/>
    <w:rsid w:val="00D90ED2"/>
    <w:rsid w:val="00D9213F"/>
    <w:rsid w:val="00D92372"/>
    <w:rsid w:val="00D9335A"/>
    <w:rsid w:val="00D933C6"/>
    <w:rsid w:val="00D93668"/>
    <w:rsid w:val="00D93961"/>
    <w:rsid w:val="00D93EC5"/>
    <w:rsid w:val="00D9426E"/>
    <w:rsid w:val="00D95698"/>
    <w:rsid w:val="00D95D58"/>
    <w:rsid w:val="00D96599"/>
    <w:rsid w:val="00D967EC"/>
    <w:rsid w:val="00D97462"/>
    <w:rsid w:val="00D97E60"/>
    <w:rsid w:val="00DA2678"/>
    <w:rsid w:val="00DA2E7B"/>
    <w:rsid w:val="00DA3538"/>
    <w:rsid w:val="00DA3A20"/>
    <w:rsid w:val="00DA3FAA"/>
    <w:rsid w:val="00DA4C70"/>
    <w:rsid w:val="00DA6448"/>
    <w:rsid w:val="00DA68A1"/>
    <w:rsid w:val="00DA7F07"/>
    <w:rsid w:val="00DB0BC0"/>
    <w:rsid w:val="00DB14C5"/>
    <w:rsid w:val="00DB28BB"/>
    <w:rsid w:val="00DB4B00"/>
    <w:rsid w:val="00DB4BA7"/>
    <w:rsid w:val="00DB4DA8"/>
    <w:rsid w:val="00DB533B"/>
    <w:rsid w:val="00DB59EF"/>
    <w:rsid w:val="00DB5BA6"/>
    <w:rsid w:val="00DB642F"/>
    <w:rsid w:val="00DB65C2"/>
    <w:rsid w:val="00DB679E"/>
    <w:rsid w:val="00DC0E43"/>
    <w:rsid w:val="00DC15B5"/>
    <w:rsid w:val="00DC15EA"/>
    <w:rsid w:val="00DC1AD9"/>
    <w:rsid w:val="00DC37F3"/>
    <w:rsid w:val="00DC42D0"/>
    <w:rsid w:val="00DC4D55"/>
    <w:rsid w:val="00DC5266"/>
    <w:rsid w:val="00DC67F4"/>
    <w:rsid w:val="00DC75E1"/>
    <w:rsid w:val="00DD065E"/>
    <w:rsid w:val="00DD1C74"/>
    <w:rsid w:val="00DD1E67"/>
    <w:rsid w:val="00DD2679"/>
    <w:rsid w:val="00DD2935"/>
    <w:rsid w:val="00DD2B54"/>
    <w:rsid w:val="00DD44FB"/>
    <w:rsid w:val="00DD5A41"/>
    <w:rsid w:val="00DD64D4"/>
    <w:rsid w:val="00DD7E61"/>
    <w:rsid w:val="00DE0673"/>
    <w:rsid w:val="00DE1217"/>
    <w:rsid w:val="00DE132C"/>
    <w:rsid w:val="00DE1654"/>
    <w:rsid w:val="00DE3013"/>
    <w:rsid w:val="00DE3A41"/>
    <w:rsid w:val="00DE41F8"/>
    <w:rsid w:val="00DE47EC"/>
    <w:rsid w:val="00DE508E"/>
    <w:rsid w:val="00DE57BE"/>
    <w:rsid w:val="00DF0C74"/>
    <w:rsid w:val="00DF0FB0"/>
    <w:rsid w:val="00DF16F0"/>
    <w:rsid w:val="00DF2A63"/>
    <w:rsid w:val="00DF2AB3"/>
    <w:rsid w:val="00DF2F1D"/>
    <w:rsid w:val="00DF527D"/>
    <w:rsid w:val="00DF5DF8"/>
    <w:rsid w:val="00DF5E06"/>
    <w:rsid w:val="00DF63C1"/>
    <w:rsid w:val="00DF656A"/>
    <w:rsid w:val="00DF67EB"/>
    <w:rsid w:val="00DF7277"/>
    <w:rsid w:val="00DF72CD"/>
    <w:rsid w:val="00E00202"/>
    <w:rsid w:val="00E00401"/>
    <w:rsid w:val="00E007CB"/>
    <w:rsid w:val="00E00CD1"/>
    <w:rsid w:val="00E018E9"/>
    <w:rsid w:val="00E02AA0"/>
    <w:rsid w:val="00E02AFD"/>
    <w:rsid w:val="00E03026"/>
    <w:rsid w:val="00E03337"/>
    <w:rsid w:val="00E03FA5"/>
    <w:rsid w:val="00E05007"/>
    <w:rsid w:val="00E065A2"/>
    <w:rsid w:val="00E07964"/>
    <w:rsid w:val="00E148D0"/>
    <w:rsid w:val="00E15B79"/>
    <w:rsid w:val="00E20706"/>
    <w:rsid w:val="00E2085E"/>
    <w:rsid w:val="00E229C2"/>
    <w:rsid w:val="00E22E19"/>
    <w:rsid w:val="00E24C7A"/>
    <w:rsid w:val="00E26522"/>
    <w:rsid w:val="00E26FD2"/>
    <w:rsid w:val="00E305CF"/>
    <w:rsid w:val="00E34C0B"/>
    <w:rsid w:val="00E359AA"/>
    <w:rsid w:val="00E35B4D"/>
    <w:rsid w:val="00E3642D"/>
    <w:rsid w:val="00E36F8A"/>
    <w:rsid w:val="00E37F06"/>
    <w:rsid w:val="00E41B06"/>
    <w:rsid w:val="00E42A6E"/>
    <w:rsid w:val="00E43E16"/>
    <w:rsid w:val="00E44445"/>
    <w:rsid w:val="00E45010"/>
    <w:rsid w:val="00E456E5"/>
    <w:rsid w:val="00E46D11"/>
    <w:rsid w:val="00E51073"/>
    <w:rsid w:val="00E5120B"/>
    <w:rsid w:val="00E51CD7"/>
    <w:rsid w:val="00E51ED8"/>
    <w:rsid w:val="00E5264B"/>
    <w:rsid w:val="00E53B94"/>
    <w:rsid w:val="00E53D06"/>
    <w:rsid w:val="00E54ABF"/>
    <w:rsid w:val="00E557A9"/>
    <w:rsid w:val="00E55AEB"/>
    <w:rsid w:val="00E560B6"/>
    <w:rsid w:val="00E5637C"/>
    <w:rsid w:val="00E56EB5"/>
    <w:rsid w:val="00E57241"/>
    <w:rsid w:val="00E57820"/>
    <w:rsid w:val="00E57961"/>
    <w:rsid w:val="00E61142"/>
    <w:rsid w:val="00E6165C"/>
    <w:rsid w:val="00E6221A"/>
    <w:rsid w:val="00E627F8"/>
    <w:rsid w:val="00E63599"/>
    <w:rsid w:val="00E6662C"/>
    <w:rsid w:val="00E666C4"/>
    <w:rsid w:val="00E700A4"/>
    <w:rsid w:val="00E7066A"/>
    <w:rsid w:val="00E721A4"/>
    <w:rsid w:val="00E739CB"/>
    <w:rsid w:val="00E73BA6"/>
    <w:rsid w:val="00E74691"/>
    <w:rsid w:val="00E7549E"/>
    <w:rsid w:val="00E7639A"/>
    <w:rsid w:val="00E76C5D"/>
    <w:rsid w:val="00E778A0"/>
    <w:rsid w:val="00E837EF"/>
    <w:rsid w:val="00E84D4E"/>
    <w:rsid w:val="00E859BD"/>
    <w:rsid w:val="00E87DE4"/>
    <w:rsid w:val="00E87E14"/>
    <w:rsid w:val="00E87F1B"/>
    <w:rsid w:val="00E90257"/>
    <w:rsid w:val="00E906DF"/>
    <w:rsid w:val="00E90BB2"/>
    <w:rsid w:val="00E91856"/>
    <w:rsid w:val="00E91C12"/>
    <w:rsid w:val="00E929A5"/>
    <w:rsid w:val="00E92BA7"/>
    <w:rsid w:val="00E94758"/>
    <w:rsid w:val="00E9520C"/>
    <w:rsid w:val="00E95C37"/>
    <w:rsid w:val="00E95E35"/>
    <w:rsid w:val="00E96712"/>
    <w:rsid w:val="00E96C19"/>
    <w:rsid w:val="00E96ED1"/>
    <w:rsid w:val="00E9743F"/>
    <w:rsid w:val="00EA07AE"/>
    <w:rsid w:val="00EA07C5"/>
    <w:rsid w:val="00EA1086"/>
    <w:rsid w:val="00EA2A5E"/>
    <w:rsid w:val="00EA3575"/>
    <w:rsid w:val="00EA43C4"/>
    <w:rsid w:val="00EA4CB9"/>
    <w:rsid w:val="00EA70CD"/>
    <w:rsid w:val="00EA78FD"/>
    <w:rsid w:val="00EA7E81"/>
    <w:rsid w:val="00EB047D"/>
    <w:rsid w:val="00EB05A9"/>
    <w:rsid w:val="00EB0D1C"/>
    <w:rsid w:val="00EB17AC"/>
    <w:rsid w:val="00EB2D69"/>
    <w:rsid w:val="00EB447D"/>
    <w:rsid w:val="00EB538B"/>
    <w:rsid w:val="00EB6627"/>
    <w:rsid w:val="00EC3C80"/>
    <w:rsid w:val="00EC3D9D"/>
    <w:rsid w:val="00EC46F4"/>
    <w:rsid w:val="00EC46FC"/>
    <w:rsid w:val="00EC4CB1"/>
    <w:rsid w:val="00ED0E0C"/>
    <w:rsid w:val="00ED1D78"/>
    <w:rsid w:val="00ED1E6B"/>
    <w:rsid w:val="00ED21B2"/>
    <w:rsid w:val="00ED2C5E"/>
    <w:rsid w:val="00ED6C9B"/>
    <w:rsid w:val="00ED6D7A"/>
    <w:rsid w:val="00ED71E2"/>
    <w:rsid w:val="00ED7B1D"/>
    <w:rsid w:val="00EE1069"/>
    <w:rsid w:val="00EE13CF"/>
    <w:rsid w:val="00EE1732"/>
    <w:rsid w:val="00EE2099"/>
    <w:rsid w:val="00EE2A08"/>
    <w:rsid w:val="00EE2CD8"/>
    <w:rsid w:val="00EE2EE5"/>
    <w:rsid w:val="00EE4A46"/>
    <w:rsid w:val="00EE4F38"/>
    <w:rsid w:val="00EE5806"/>
    <w:rsid w:val="00EE580D"/>
    <w:rsid w:val="00EE63E3"/>
    <w:rsid w:val="00EE66F8"/>
    <w:rsid w:val="00EE6921"/>
    <w:rsid w:val="00EE748F"/>
    <w:rsid w:val="00EE78F7"/>
    <w:rsid w:val="00EF0184"/>
    <w:rsid w:val="00EF25D5"/>
    <w:rsid w:val="00EF26FB"/>
    <w:rsid w:val="00EF274A"/>
    <w:rsid w:val="00EF2AA3"/>
    <w:rsid w:val="00EF3433"/>
    <w:rsid w:val="00EF452E"/>
    <w:rsid w:val="00EF6296"/>
    <w:rsid w:val="00EF77F2"/>
    <w:rsid w:val="00F0057C"/>
    <w:rsid w:val="00F010DC"/>
    <w:rsid w:val="00F0135B"/>
    <w:rsid w:val="00F01500"/>
    <w:rsid w:val="00F02468"/>
    <w:rsid w:val="00F02555"/>
    <w:rsid w:val="00F03978"/>
    <w:rsid w:val="00F04FCD"/>
    <w:rsid w:val="00F0622D"/>
    <w:rsid w:val="00F0635A"/>
    <w:rsid w:val="00F06786"/>
    <w:rsid w:val="00F068B0"/>
    <w:rsid w:val="00F070F0"/>
    <w:rsid w:val="00F07D10"/>
    <w:rsid w:val="00F07F76"/>
    <w:rsid w:val="00F10078"/>
    <w:rsid w:val="00F105B2"/>
    <w:rsid w:val="00F11B07"/>
    <w:rsid w:val="00F12579"/>
    <w:rsid w:val="00F13F6E"/>
    <w:rsid w:val="00F14833"/>
    <w:rsid w:val="00F15A54"/>
    <w:rsid w:val="00F15C85"/>
    <w:rsid w:val="00F16D8D"/>
    <w:rsid w:val="00F16FD8"/>
    <w:rsid w:val="00F17ED5"/>
    <w:rsid w:val="00F205F5"/>
    <w:rsid w:val="00F20A0A"/>
    <w:rsid w:val="00F20F7B"/>
    <w:rsid w:val="00F21880"/>
    <w:rsid w:val="00F22882"/>
    <w:rsid w:val="00F22EBF"/>
    <w:rsid w:val="00F22F85"/>
    <w:rsid w:val="00F23214"/>
    <w:rsid w:val="00F244B9"/>
    <w:rsid w:val="00F25927"/>
    <w:rsid w:val="00F2678B"/>
    <w:rsid w:val="00F2760C"/>
    <w:rsid w:val="00F30138"/>
    <w:rsid w:val="00F32609"/>
    <w:rsid w:val="00F3346F"/>
    <w:rsid w:val="00F33B40"/>
    <w:rsid w:val="00F34DBD"/>
    <w:rsid w:val="00F34F87"/>
    <w:rsid w:val="00F35441"/>
    <w:rsid w:val="00F35EE6"/>
    <w:rsid w:val="00F36CCC"/>
    <w:rsid w:val="00F36D49"/>
    <w:rsid w:val="00F37F8E"/>
    <w:rsid w:val="00F406C7"/>
    <w:rsid w:val="00F40717"/>
    <w:rsid w:val="00F42C97"/>
    <w:rsid w:val="00F42CF9"/>
    <w:rsid w:val="00F43ACD"/>
    <w:rsid w:val="00F43C10"/>
    <w:rsid w:val="00F43E0D"/>
    <w:rsid w:val="00F45778"/>
    <w:rsid w:val="00F46C24"/>
    <w:rsid w:val="00F470BA"/>
    <w:rsid w:val="00F475B0"/>
    <w:rsid w:val="00F50512"/>
    <w:rsid w:val="00F53B11"/>
    <w:rsid w:val="00F53D9D"/>
    <w:rsid w:val="00F54350"/>
    <w:rsid w:val="00F5534E"/>
    <w:rsid w:val="00F554C1"/>
    <w:rsid w:val="00F56CF4"/>
    <w:rsid w:val="00F60431"/>
    <w:rsid w:val="00F60433"/>
    <w:rsid w:val="00F62849"/>
    <w:rsid w:val="00F6670F"/>
    <w:rsid w:val="00F67E74"/>
    <w:rsid w:val="00F71BA5"/>
    <w:rsid w:val="00F72439"/>
    <w:rsid w:val="00F73C0C"/>
    <w:rsid w:val="00F73FB5"/>
    <w:rsid w:val="00F75527"/>
    <w:rsid w:val="00F757AA"/>
    <w:rsid w:val="00F757F5"/>
    <w:rsid w:val="00F760C6"/>
    <w:rsid w:val="00F765CC"/>
    <w:rsid w:val="00F772A7"/>
    <w:rsid w:val="00F779AE"/>
    <w:rsid w:val="00F77CC1"/>
    <w:rsid w:val="00F77D7F"/>
    <w:rsid w:val="00F80581"/>
    <w:rsid w:val="00F80631"/>
    <w:rsid w:val="00F807A4"/>
    <w:rsid w:val="00F81550"/>
    <w:rsid w:val="00F82928"/>
    <w:rsid w:val="00F82FFA"/>
    <w:rsid w:val="00F830C5"/>
    <w:rsid w:val="00F83722"/>
    <w:rsid w:val="00F83DDC"/>
    <w:rsid w:val="00F8406B"/>
    <w:rsid w:val="00F85DFB"/>
    <w:rsid w:val="00F86188"/>
    <w:rsid w:val="00F86A96"/>
    <w:rsid w:val="00F8728A"/>
    <w:rsid w:val="00F876F0"/>
    <w:rsid w:val="00F93481"/>
    <w:rsid w:val="00F944DE"/>
    <w:rsid w:val="00F94A94"/>
    <w:rsid w:val="00F96D4A"/>
    <w:rsid w:val="00F975F1"/>
    <w:rsid w:val="00F97672"/>
    <w:rsid w:val="00F97E81"/>
    <w:rsid w:val="00FA002F"/>
    <w:rsid w:val="00FA0AF0"/>
    <w:rsid w:val="00FA1011"/>
    <w:rsid w:val="00FA2495"/>
    <w:rsid w:val="00FA391D"/>
    <w:rsid w:val="00FA44D7"/>
    <w:rsid w:val="00FA4D79"/>
    <w:rsid w:val="00FA5593"/>
    <w:rsid w:val="00FA5689"/>
    <w:rsid w:val="00FA57B1"/>
    <w:rsid w:val="00FA595C"/>
    <w:rsid w:val="00FA5B5F"/>
    <w:rsid w:val="00FA619C"/>
    <w:rsid w:val="00FA6A07"/>
    <w:rsid w:val="00FB0138"/>
    <w:rsid w:val="00FB136A"/>
    <w:rsid w:val="00FB3A44"/>
    <w:rsid w:val="00FB3B9D"/>
    <w:rsid w:val="00FB3D40"/>
    <w:rsid w:val="00FB3E0F"/>
    <w:rsid w:val="00FB66D1"/>
    <w:rsid w:val="00FB7FE8"/>
    <w:rsid w:val="00FC04E8"/>
    <w:rsid w:val="00FC0534"/>
    <w:rsid w:val="00FC099B"/>
    <w:rsid w:val="00FC10D5"/>
    <w:rsid w:val="00FC1A36"/>
    <w:rsid w:val="00FC2947"/>
    <w:rsid w:val="00FC358B"/>
    <w:rsid w:val="00FC3BDF"/>
    <w:rsid w:val="00FC4338"/>
    <w:rsid w:val="00FC4675"/>
    <w:rsid w:val="00FC5160"/>
    <w:rsid w:val="00FC5179"/>
    <w:rsid w:val="00FC538F"/>
    <w:rsid w:val="00FC5884"/>
    <w:rsid w:val="00FC6012"/>
    <w:rsid w:val="00FC6854"/>
    <w:rsid w:val="00FC711F"/>
    <w:rsid w:val="00FD0036"/>
    <w:rsid w:val="00FD197B"/>
    <w:rsid w:val="00FD2C4D"/>
    <w:rsid w:val="00FD5E65"/>
    <w:rsid w:val="00FD6197"/>
    <w:rsid w:val="00FD66A9"/>
    <w:rsid w:val="00FD691D"/>
    <w:rsid w:val="00FE004D"/>
    <w:rsid w:val="00FE06A5"/>
    <w:rsid w:val="00FE12FB"/>
    <w:rsid w:val="00FE2CE0"/>
    <w:rsid w:val="00FE3283"/>
    <w:rsid w:val="00FE36E2"/>
    <w:rsid w:val="00FE40C8"/>
    <w:rsid w:val="00FE46DE"/>
    <w:rsid w:val="00FE51EB"/>
    <w:rsid w:val="00FE5E94"/>
    <w:rsid w:val="00FE6173"/>
    <w:rsid w:val="00FE69E6"/>
    <w:rsid w:val="00FE6EEE"/>
    <w:rsid w:val="00FF05ED"/>
    <w:rsid w:val="00FF2C2D"/>
    <w:rsid w:val="00FF42A9"/>
    <w:rsid w:val="00FF66F6"/>
    <w:rsid w:val="00FF6EA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7B6D7"/>
  <w15:docId w15:val="{7E265014-AC5A-46F6-882A-0366FEB8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1">
    <w:lsdException w:name="heading 1" w:uiPriority="9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8" w:unhideWhenUsed="1"/>
    <w:lsdException w:name="toc 2" w:semiHidden="1" w:uiPriority="38" w:unhideWhenUsed="1"/>
    <w:lsdException w:name="toc 3" w:semiHidden="1" w:uiPriority="38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5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4000C6"/>
    <w:rPr>
      <w:lang w:val="en-GB"/>
    </w:rPr>
  </w:style>
  <w:style w:type="paragraph" w:styleId="Rubrik1">
    <w:name w:val="heading 1"/>
    <w:aliases w:val="Rubrik 1 - F"/>
    <w:basedOn w:val="Titel"/>
    <w:next w:val="Brdtext"/>
    <w:link w:val="Rubrik1Char"/>
    <w:uiPriority w:val="9"/>
    <w:qFormat/>
    <w:rsid w:val="003E6A49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FA5689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FA5689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FA5689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25994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11BD7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A568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5689"/>
    <w:rPr>
      <w:rFonts w:ascii="Tahoma" w:hAnsi="Tahoma" w:cs="Tahoma"/>
      <w:sz w:val="16"/>
      <w:szCs w:val="16"/>
      <w:lang w:val="en-US"/>
    </w:r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FA5689"/>
    <w:rPr>
      <w:rFonts w:asciiTheme="majorHAnsi" w:eastAsiaTheme="majorEastAsia" w:hAnsiTheme="majorHAnsi" w:cstheme="majorHAnsi"/>
      <w:bCs/>
      <w:lang w:eastAsia="sv-SE"/>
    </w:rPr>
  </w:style>
  <w:style w:type="paragraph" w:styleId="Brdtext">
    <w:name w:val="Body Text"/>
    <w:aliases w:val="Brödtext - F"/>
    <w:basedOn w:val="Normal"/>
    <w:link w:val="BrdtextChar"/>
    <w:qFormat/>
    <w:rsid w:val="00DE508E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DE508E"/>
    <w:rPr>
      <w:color w:val="000000" w:themeColor="text1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FA5689"/>
    <w:pPr>
      <w:spacing w:before="80"/>
    </w:pPr>
  </w:style>
  <w:style w:type="character" w:customStyle="1" w:styleId="Rubrik1Char">
    <w:name w:val="Rubrik 1 Char"/>
    <w:aliases w:val="Rubrik 1 - F Char"/>
    <w:basedOn w:val="Standardstycketeckensnitt"/>
    <w:link w:val="Rubrik1"/>
    <w:uiPriority w:val="9"/>
    <w:rsid w:val="003E6A49"/>
    <w:rPr>
      <w:rFonts w:asciiTheme="majorHAnsi" w:hAnsiTheme="majorHAnsi" w:cstheme="majorHAnsi"/>
      <w:sz w:val="38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8"/>
    <w:qFormat/>
    <w:rsid w:val="00FA5689"/>
    <w:pPr>
      <w:spacing w:line="276" w:lineRule="auto"/>
      <w:outlineLvl w:val="9"/>
    </w:pPr>
    <w:rPr>
      <w:lang w:eastAsia="sv-SE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FA5689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FA5689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FA5689"/>
    <w:rPr>
      <w:rFonts w:asciiTheme="majorHAnsi" w:hAnsiTheme="majorHAnsi" w:cstheme="majorHAnsi"/>
      <w:sz w:val="46"/>
      <w:szCs w:val="32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FA5689"/>
    <w:rPr>
      <w:rFonts w:asciiTheme="majorHAnsi" w:hAnsiTheme="majorHAnsi" w:cstheme="majorHAnsi"/>
      <w:sz w:val="24"/>
      <w:szCs w:val="26"/>
    </w:rPr>
  </w:style>
  <w:style w:type="paragraph" w:styleId="Innehll1">
    <w:name w:val="toc 1"/>
    <w:aliases w:val="Innehåll 1 - F"/>
    <w:basedOn w:val="Normal"/>
    <w:next w:val="Brdtext"/>
    <w:autoRedefine/>
    <w:uiPriority w:val="38"/>
    <w:rsid w:val="00FA5689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8"/>
    <w:rsid w:val="00FA5689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character" w:styleId="Hyperlnk">
    <w:name w:val="Hyperlink"/>
    <w:aliases w:val="Hyperlänk - F"/>
    <w:basedOn w:val="Standardstycketeckensnitt"/>
    <w:uiPriority w:val="39"/>
    <w:unhideWhenUsed/>
    <w:rsid w:val="00FA5689"/>
    <w:rPr>
      <w:color w:val="005C9A"/>
      <w:u w:val="single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FA5689"/>
    <w:pPr>
      <w:spacing w:before="200"/>
    </w:pPr>
  </w:style>
  <w:style w:type="paragraph" w:styleId="Punktlista">
    <w:name w:val="List Bullet"/>
    <w:aliases w:val="Punktlista - F"/>
    <w:basedOn w:val="Brdtext"/>
    <w:uiPriority w:val="9"/>
    <w:qFormat/>
    <w:rsid w:val="00FA5689"/>
    <w:pPr>
      <w:numPr>
        <w:numId w:val="15"/>
      </w:numPr>
      <w:spacing w:after="1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FA5689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styleId="Citat">
    <w:name w:val="Quote"/>
    <w:aliases w:val="Citat - F"/>
    <w:basedOn w:val="Normal"/>
    <w:next w:val="Brdtext"/>
    <w:link w:val="CitatChar"/>
    <w:uiPriority w:val="25"/>
    <w:qFormat/>
    <w:rsid w:val="00FA5689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5"/>
    <w:rsid w:val="00FA5689"/>
    <w:rPr>
      <w:rFonts w:asciiTheme="majorHAnsi" w:hAnsiTheme="majorHAnsi"/>
      <w:iCs/>
      <w:color w:val="000000" w:themeColor="text1"/>
      <w:sz w:val="16"/>
    </w:rPr>
  </w:style>
  <w:style w:type="paragraph" w:customStyle="1" w:styleId="Rubrikbilagor-F">
    <w:name w:val="Rubrik bilagor - F"/>
    <w:basedOn w:val="Rubrik1"/>
    <w:next w:val="Brdtext"/>
    <w:link w:val="Rubrikbilagor-FChar"/>
    <w:uiPriority w:val="27"/>
    <w:qFormat/>
    <w:rsid w:val="00FA5689"/>
    <w:pPr>
      <w:outlineLvl w:val="9"/>
    </w:pPr>
  </w:style>
  <w:style w:type="paragraph" w:styleId="Liststycke">
    <w:name w:val="List Paragraph"/>
    <w:basedOn w:val="Normal"/>
    <w:uiPriority w:val="79"/>
    <w:semiHidden/>
    <w:qFormat/>
    <w:rsid w:val="00FA5689"/>
    <w:pPr>
      <w:ind w:left="720"/>
      <w:contextualSpacing/>
    </w:pPr>
  </w:style>
  <w:style w:type="character" w:customStyle="1" w:styleId="Rubrikbilagor-FChar">
    <w:name w:val="Rubrik bilagor - F Char"/>
    <w:basedOn w:val="Rubrik1Char"/>
    <w:link w:val="Rubrikbilagor-F"/>
    <w:uiPriority w:val="27"/>
    <w:rsid w:val="00FA5689"/>
    <w:rPr>
      <w:rFonts w:asciiTheme="majorHAnsi" w:hAnsiTheme="majorHAnsi" w:cstheme="majorHAnsi"/>
      <w:sz w:val="38"/>
      <w:szCs w:val="32"/>
    </w:rPr>
  </w:style>
  <w:style w:type="paragraph" w:customStyle="1" w:styleId="Nummerlista">
    <w:name w:val="Nummerlista"/>
    <w:aliases w:val="Nummerlista - F"/>
    <w:uiPriority w:val="10"/>
    <w:qFormat/>
    <w:rsid w:val="00FA5689"/>
    <w:pPr>
      <w:numPr>
        <w:numId w:val="14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FA5689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FA5689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table" w:styleId="Tabellrutnt">
    <w:name w:val="Table Grid"/>
    <w:basedOn w:val="Normaltabell"/>
    <w:uiPriority w:val="39"/>
    <w:rsid w:val="00FA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kommentar">
    <w:name w:val="endnote text"/>
    <w:basedOn w:val="Normal"/>
    <w:link w:val="SlutkommentarChar"/>
    <w:uiPriority w:val="99"/>
    <w:semiHidden/>
    <w:unhideWhenUsed/>
    <w:rsid w:val="00FA5689"/>
    <w:pPr>
      <w:spacing w:before="0"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A5689"/>
    <w:rPr>
      <w:sz w:val="20"/>
      <w:szCs w:val="20"/>
    </w:rPr>
  </w:style>
  <w:style w:type="table" w:customStyle="1" w:styleId="FoHMEndasttext">
    <w:name w:val="FoHM Endast text"/>
    <w:basedOn w:val="Normaltabell"/>
    <w:uiPriority w:val="99"/>
    <w:rsid w:val="00FA5689"/>
    <w:pPr>
      <w:spacing w:after="60" w:line="200" w:lineRule="atLeast"/>
    </w:pPr>
    <w:rPr>
      <w:rFonts w:asciiTheme="majorHAnsi" w:hAnsiTheme="majorHAnsi"/>
      <w:sz w:val="16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bottom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FA5689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text-F">
    <w:name w:val="Tabelltext - F"/>
    <w:basedOn w:val="Brdtext"/>
    <w:uiPriority w:val="20"/>
    <w:qFormat/>
    <w:rsid w:val="00FA5689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FTabellsiffrorHger">
    <w:name w:val="F Tabellsiffror Höger"/>
    <w:basedOn w:val="Brdtext"/>
    <w:uiPriority w:val="21"/>
    <w:semiHidden/>
    <w:qFormat/>
    <w:rsid w:val="00FA5689"/>
    <w:pPr>
      <w:spacing w:after="60" w:line="200" w:lineRule="atLeast"/>
      <w:jc w:val="right"/>
    </w:pPr>
    <w:rPr>
      <w:rFonts w:asciiTheme="majorHAnsi" w:hAnsiTheme="majorHAnsi"/>
      <w:sz w:val="15"/>
    </w:rPr>
  </w:style>
  <w:style w:type="paragraph" w:customStyle="1" w:styleId="Tabellklla-F">
    <w:name w:val="Tabellkälla - F"/>
    <w:basedOn w:val="Brdtext"/>
    <w:uiPriority w:val="22"/>
    <w:qFormat/>
    <w:rsid w:val="00FA5689"/>
    <w:pPr>
      <w:spacing w:after="200" w:line="200" w:lineRule="atLeast"/>
    </w:pPr>
    <w:rPr>
      <w:rFonts w:asciiTheme="majorHAnsi" w:hAnsiTheme="majorHAnsi"/>
      <w:sz w:val="14"/>
    </w:rPr>
  </w:style>
  <w:style w:type="character" w:styleId="Fotnotsreferens">
    <w:name w:val="footnote reference"/>
    <w:aliases w:val="Fotnotsreferens - F"/>
    <w:basedOn w:val="Standardstycketeckensnitt"/>
    <w:uiPriority w:val="28"/>
    <w:semiHidden/>
    <w:rsid w:val="00FA5689"/>
    <w:rPr>
      <w:vertAlign w:val="superscript"/>
    </w:rPr>
  </w:style>
  <w:style w:type="paragraph" w:styleId="Fotnotstext">
    <w:name w:val="footnote text"/>
    <w:aliases w:val="Fotnotstext - F"/>
    <w:basedOn w:val="Normal"/>
    <w:link w:val="FotnotstextChar"/>
    <w:uiPriority w:val="28"/>
    <w:semiHidden/>
    <w:rsid w:val="00FA5689"/>
    <w:pPr>
      <w:spacing w:before="0" w:after="60" w:line="240" w:lineRule="auto"/>
    </w:pPr>
    <w:rPr>
      <w:rFonts w:asciiTheme="majorHAnsi" w:hAnsiTheme="majorHAnsi"/>
      <w:sz w:val="14"/>
      <w:szCs w:val="20"/>
    </w:rPr>
  </w:style>
  <w:style w:type="character" w:customStyle="1" w:styleId="FotnotstextChar">
    <w:name w:val="Fotnotstext Char"/>
    <w:aliases w:val="Fotnotstext - F Char"/>
    <w:basedOn w:val="Standardstycketeckensnitt"/>
    <w:link w:val="Fotnotstext"/>
    <w:uiPriority w:val="28"/>
    <w:semiHidden/>
    <w:rsid w:val="00FA5689"/>
    <w:rPr>
      <w:rFonts w:asciiTheme="majorHAnsi" w:hAnsiTheme="majorHAnsi"/>
      <w:sz w:val="14"/>
      <w:szCs w:val="20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FA5689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customStyle="1" w:styleId="Referenslista-F">
    <w:name w:val="Referenslista - F"/>
    <w:basedOn w:val="Brdtext"/>
    <w:uiPriority w:val="28"/>
    <w:qFormat/>
    <w:rsid w:val="00FA5689"/>
    <w:pPr>
      <w:numPr>
        <w:numId w:val="16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Faktarutarubrik-F">
    <w:name w:val="Faktarutarubrik - F"/>
    <w:basedOn w:val="Brdtext"/>
    <w:next w:val="Faktarutetext-F"/>
    <w:uiPriority w:val="30"/>
    <w:rsid w:val="00FA5689"/>
    <w:pPr>
      <w:spacing w:after="60" w:line="240" w:lineRule="atLeast"/>
    </w:pPr>
    <w:rPr>
      <w:rFonts w:asciiTheme="majorHAnsi" w:hAnsiTheme="majorHAnsi"/>
      <w:b/>
      <w:sz w:val="18"/>
    </w:rPr>
  </w:style>
  <w:style w:type="paragraph" w:customStyle="1" w:styleId="Faktarutetext-F">
    <w:name w:val="Faktarutetext - F"/>
    <w:basedOn w:val="Brdtext"/>
    <w:uiPriority w:val="30"/>
    <w:qFormat/>
    <w:rsid w:val="00FA5689"/>
    <w:pPr>
      <w:spacing w:after="120" w:line="240" w:lineRule="atLeast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8"/>
    <w:rsid w:val="00FA5689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table" w:customStyle="1" w:styleId="FoHMMestsiffror">
    <w:name w:val="FoHM Mest siffror"/>
    <w:basedOn w:val="Normaltabell"/>
    <w:uiPriority w:val="99"/>
    <w:rsid w:val="007A1F2B"/>
    <w:pPr>
      <w:spacing w:after="60" w:line="200" w:lineRule="atLeast"/>
    </w:pPr>
    <w:rPr>
      <w:rFonts w:ascii="Tahoma" w:hAnsi="Tahoma"/>
      <w:sz w:val="16"/>
    </w:rPr>
    <w:tblPr>
      <w:tblStyleRowBandSize w:val="1"/>
      <w:tblBorders>
        <w:top w:val="single" w:sz="4" w:space="0" w:color="BFBFBF" w:themeColor="background1" w:themeShade="BF"/>
        <w:bottom w:val="single" w:sz="2" w:space="0" w:color="BFBFBF" w:themeColor="background1" w:themeShade="BF"/>
      </w:tblBorders>
    </w:tblPr>
    <w:tblStylePr w:type="firstRow">
      <w:pPr>
        <w:wordWrap/>
        <w:spacing w:line="220" w:lineRule="exact"/>
      </w:pPr>
      <w:rPr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</w:tcPr>
    </w:tblStylePr>
    <w:tblStylePr w:type="lastRow">
      <w:pPr>
        <w:wordWrap/>
        <w:jc w:val="right"/>
      </w:pPr>
      <w:tblPr/>
      <w:tcPr>
        <w:tcBorders>
          <w:top w:val="nil"/>
          <w:bottom w:val="single" w:sz="4" w:space="0" w:color="BFBFBF" w:themeColor="background1" w:themeShade="BF"/>
        </w:tcBorders>
      </w:tcPr>
    </w:tblStylePr>
    <w:tblStylePr w:type="firstCol">
      <w:pPr>
        <w:wordWrap/>
        <w:jc w:val="left"/>
      </w:pPr>
    </w:tblStylePr>
    <w:tblStylePr w:type="band1Horz">
      <w:pPr>
        <w:wordWrap/>
        <w:jc w:val="right"/>
      </w:pPr>
    </w:tblStylePr>
    <w:tblStylePr w:type="band2Horz">
      <w:pPr>
        <w:wordWrap/>
        <w:jc w:val="right"/>
      </w:pPr>
    </w:tblStylePr>
  </w:style>
  <w:style w:type="character" w:styleId="Slutkommentarsreferens">
    <w:name w:val="endnote reference"/>
    <w:basedOn w:val="Standardstycketeckensnitt"/>
    <w:uiPriority w:val="99"/>
    <w:semiHidden/>
    <w:unhideWhenUsed/>
    <w:rsid w:val="00FA5689"/>
    <w:rPr>
      <w:vertAlign w:val="superscript"/>
    </w:rPr>
  </w:style>
  <w:style w:type="paragraph" w:styleId="Innehll4">
    <w:name w:val="toc 4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568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er">
    <w:name w:val="annotation text"/>
    <w:basedOn w:val="Normal"/>
    <w:link w:val="KommentarerChar"/>
    <w:uiPriority w:val="99"/>
    <w:unhideWhenUsed/>
    <w:rsid w:val="00FA5689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5AD9"/>
    <w:rPr>
      <w:rFonts w:ascii="Tahoma" w:hAnsi="Tahoma" w:cs="Tahoma"/>
      <w:sz w:val="16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5689"/>
    <w:rPr>
      <w:rFonts w:ascii="Tahoma" w:hAnsi="Tahoma" w:cs="Tahoma"/>
      <w:b/>
      <w:bCs/>
      <w:sz w:val="16"/>
      <w:szCs w:val="20"/>
      <w:lang w:val="en-US"/>
    </w:rPr>
  </w:style>
  <w:style w:type="paragraph" w:customStyle="1" w:styleId="Default">
    <w:name w:val="Default"/>
    <w:rsid w:val="00FA5689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table" w:styleId="Oformateradtabell4">
    <w:name w:val="Plain Table 4"/>
    <w:basedOn w:val="Normaltabell"/>
    <w:uiPriority w:val="44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">
    <w:name w:val="List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Tabellrutntljust">
    <w:name w:val="Grid Table Light"/>
    <w:basedOn w:val="Normaltabell"/>
    <w:uiPriority w:val="40"/>
    <w:rsid w:val="00FA5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FA5689"/>
    <w:rPr>
      <w:color w:val="005C9A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FA5689"/>
    <w:rPr>
      <w:color w:val="808080"/>
    </w:rPr>
  </w:style>
  <w:style w:type="paragraph" w:customStyle="1" w:styleId="Kontaktuppgift-F">
    <w:name w:val="Kontaktuppgift - F"/>
    <w:basedOn w:val="Normal"/>
    <w:uiPriority w:val="97"/>
    <w:qFormat/>
    <w:rsid w:val="00B77090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97"/>
    <w:qFormat/>
    <w:rsid w:val="00FA5689"/>
    <w:pPr>
      <w:spacing w:after="0"/>
    </w:pPr>
    <w:rPr>
      <w:b/>
    </w:rPr>
  </w:style>
  <w:style w:type="paragraph" w:customStyle="1" w:styleId="SidfotBrev-F">
    <w:name w:val="Sidfot Brev - F"/>
    <w:uiPriority w:val="98"/>
    <w:qFormat/>
    <w:rsid w:val="00C03FF2"/>
    <w:pPr>
      <w:spacing w:before="0" w:after="0" w:line="180" w:lineRule="atLeast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4520E3"/>
    <w:pPr>
      <w:tabs>
        <w:tab w:val="clear" w:pos="4536"/>
        <w:tab w:val="clear" w:pos="9072"/>
        <w:tab w:val="center" w:pos="3686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4520E3"/>
    <w:rPr>
      <w:rFonts w:asciiTheme="majorHAnsi" w:hAnsiTheme="majorHAnsi"/>
      <w:sz w:val="16"/>
    </w:rPr>
  </w:style>
  <w:style w:type="paragraph" w:customStyle="1" w:styleId="Sidnummer-F">
    <w:name w:val="Sidnummer - F"/>
    <w:basedOn w:val="Sidhuvud"/>
    <w:uiPriority w:val="95"/>
    <w:rsid w:val="00C83D08"/>
  </w:style>
  <w:style w:type="paragraph" w:styleId="Sidfot">
    <w:name w:val="footer"/>
    <w:basedOn w:val="Normal"/>
    <w:link w:val="SidfotChar"/>
    <w:uiPriority w:val="8"/>
    <w:unhideWhenUsed/>
    <w:rsid w:val="00214F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rsid w:val="00214F96"/>
  </w:style>
  <w:style w:type="paragraph" w:styleId="Normalwebb">
    <w:name w:val="Normal (Web)"/>
    <w:basedOn w:val="Normal"/>
    <w:uiPriority w:val="99"/>
    <w:unhideWhenUsed/>
    <w:rsid w:val="00D7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374B6F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BrdtextChar"/>
    <w:link w:val="EndNoteBibliographyTitle"/>
    <w:rsid w:val="00374B6F"/>
    <w:rPr>
      <w:rFonts w:ascii="Times New Roman" w:hAnsi="Times New Roman" w:cs="Times New Roman"/>
      <w:noProof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4B6F"/>
    <w:pPr>
      <w:spacing w:line="240" w:lineRule="atLeast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BrdtextChar"/>
    <w:link w:val="EndNoteBibliography"/>
    <w:rsid w:val="00374B6F"/>
    <w:rPr>
      <w:rFonts w:ascii="Times New Roman" w:hAnsi="Times New Roman" w:cs="Times New Roman"/>
      <w:noProof/>
      <w:color w:val="000000" w:themeColor="text1"/>
      <w:lang w:val="en-GB"/>
    </w:rPr>
  </w:style>
  <w:style w:type="paragraph" w:customStyle="1" w:styleId="f-body--xs">
    <w:name w:val="f-body--xs"/>
    <w:basedOn w:val="Normal"/>
    <w:rsid w:val="009E4E44"/>
    <w:pPr>
      <w:spacing w:before="300" w:after="0"/>
    </w:pPr>
    <w:rPr>
      <w:rFonts w:ascii="Times New Roman" w:eastAsia="Times New Roman" w:hAnsi="Times New Roman" w:cs="Times New Roman"/>
      <w:sz w:val="23"/>
      <w:szCs w:val="23"/>
      <w:lang w:eastAsia="sv-SE"/>
    </w:rPr>
  </w:style>
  <w:style w:type="character" w:customStyle="1" w:styleId="nlmstring-name">
    <w:name w:val="nlm_string-name"/>
    <w:basedOn w:val="Standardstycketeckensnitt"/>
    <w:rsid w:val="009E4E44"/>
  </w:style>
  <w:style w:type="character" w:customStyle="1" w:styleId="sr-only1">
    <w:name w:val="sr-only1"/>
    <w:basedOn w:val="Standardstycketeckensnitt"/>
    <w:rsid w:val="009E4E44"/>
    <w:rPr>
      <w:bdr w:val="none" w:sz="0" w:space="0" w:color="auto" w:frame="1"/>
    </w:rPr>
  </w:style>
  <w:style w:type="character" w:customStyle="1" w:styleId="nlmyear">
    <w:name w:val="nlm_year"/>
    <w:basedOn w:val="Standardstycketeckensnitt"/>
    <w:rsid w:val="009E4E44"/>
  </w:style>
  <w:style w:type="paragraph" w:customStyle="1" w:styleId="tabellundertext">
    <w:name w:val="tabellundertext"/>
    <w:basedOn w:val="Normal"/>
    <w:link w:val="tabellundertextChar"/>
    <w:uiPriority w:val="99"/>
    <w:qFormat/>
    <w:rsid w:val="00F73FB5"/>
    <w:pPr>
      <w:spacing w:after="60" w:line="200" w:lineRule="atLeast"/>
    </w:pPr>
    <w:rPr>
      <w:rFonts w:asciiTheme="majorHAnsi" w:hAnsiTheme="majorHAnsi"/>
      <w:color w:val="000000" w:themeColor="text1"/>
      <w:sz w:val="16"/>
    </w:rPr>
  </w:style>
  <w:style w:type="character" w:customStyle="1" w:styleId="tabellundertextChar">
    <w:name w:val="tabellundertext Char"/>
    <w:basedOn w:val="Standardstycketeckensnitt"/>
    <w:link w:val="tabellundertext"/>
    <w:uiPriority w:val="99"/>
    <w:rsid w:val="00F73FB5"/>
    <w:rPr>
      <w:rFonts w:asciiTheme="majorHAnsi" w:hAnsiTheme="majorHAnsi"/>
      <w:color w:val="000000" w:themeColor="text1"/>
      <w:sz w:val="16"/>
    </w:rPr>
  </w:style>
  <w:style w:type="character" w:customStyle="1" w:styleId="jlqj4b">
    <w:name w:val="jlqj4b"/>
    <w:basedOn w:val="Standardstycketeckensnitt"/>
    <w:rsid w:val="00B32ADD"/>
  </w:style>
  <w:style w:type="paragraph" w:styleId="HTML-frformaterad">
    <w:name w:val="HTML Preformatted"/>
    <w:basedOn w:val="Normal"/>
    <w:link w:val="HTML-frformateradChar"/>
    <w:uiPriority w:val="99"/>
    <w:unhideWhenUsed/>
    <w:rsid w:val="00804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8043A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8043AA"/>
  </w:style>
  <w:style w:type="paragraph" w:styleId="Revision">
    <w:name w:val="Revision"/>
    <w:hidden/>
    <w:uiPriority w:val="99"/>
    <w:semiHidden/>
    <w:rsid w:val="001C31FC"/>
    <w:pPr>
      <w:spacing w:before="0" w:after="0" w:line="240" w:lineRule="auto"/>
    </w:pPr>
    <w:rPr>
      <w:lang w:val="en-GB"/>
    </w:rPr>
  </w:style>
  <w:style w:type="character" w:customStyle="1" w:styleId="title-text">
    <w:name w:val="title-text"/>
    <w:basedOn w:val="Standardstycketeckensnitt"/>
    <w:rsid w:val="00B1711E"/>
  </w:style>
  <w:style w:type="paragraph" w:customStyle="1" w:styleId="Pa1">
    <w:name w:val="Pa1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paragraph" w:customStyle="1" w:styleId="Pa18">
    <w:name w:val="Pa18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character" w:customStyle="1" w:styleId="A1">
    <w:name w:val="A1"/>
    <w:uiPriority w:val="99"/>
    <w:rsid w:val="001B35D4"/>
    <w:rPr>
      <w:rFonts w:cs="Shaker 2 Lancet Regular"/>
      <w:color w:val="000000"/>
      <w:sz w:val="20"/>
      <w:szCs w:val="20"/>
    </w:rPr>
  </w:style>
  <w:style w:type="character" w:customStyle="1" w:styleId="markedcontent">
    <w:name w:val="markedcontent"/>
    <w:basedOn w:val="Standardstycketeckensnitt"/>
    <w:rsid w:val="00F765CC"/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BCC"/>
    <w:pPr>
      <w:spacing w:before="0" w:after="0" w:line="240" w:lineRule="auto"/>
    </w:pPr>
    <w:rPr>
      <w:rFonts w:ascii="Calibri" w:hAnsi="Calibri"/>
      <w:szCs w:val="21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BCC"/>
    <w:rPr>
      <w:rFonts w:ascii="Calibri" w:hAnsi="Calibri"/>
      <w:szCs w:val="21"/>
    </w:rPr>
  </w:style>
  <w:style w:type="character" w:styleId="Radnummer">
    <w:name w:val="line number"/>
    <w:basedOn w:val="Standardstycketeckensnitt"/>
    <w:uiPriority w:val="99"/>
    <w:semiHidden/>
    <w:unhideWhenUsed/>
    <w:rsid w:val="0000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Utan%20logo%20och%20sidfot.dotx" TargetMode="External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1634-210A-44FA-8918-B1EF286D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Utan logo och sidfot.dotx</Template>
  <TotalTime>0</TotalTime>
  <Pages>1</Pages>
  <Words>115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Beser</dc:creator>
  <cp:lastModifiedBy>Ramona Groenheit</cp:lastModifiedBy>
  <cp:revision>3</cp:revision>
  <cp:lastPrinted>2021-12-27T10:28:00Z</cp:lastPrinted>
  <dcterms:created xsi:type="dcterms:W3CDTF">2022-02-16T12:26:00Z</dcterms:created>
  <dcterms:modified xsi:type="dcterms:W3CDTF">2022-02-16T12:29:00Z</dcterms:modified>
  <cp:contentStatus>v1 20191101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2021-10-29T11:37:10Z</vt:filetime>
  </property>
</Properties>
</file>