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3A6B1" w14:textId="77777777" w:rsidR="002938C3" w:rsidRPr="00827220" w:rsidRDefault="000D265E" w:rsidP="002938C3">
      <w:pPr>
        <w:pStyle w:val="Brdtext"/>
        <w:spacing w:line="240" w:lineRule="auto"/>
        <w:rPr>
          <w:rFonts w:cstheme="minorHAnsi"/>
          <w:sz w:val="20"/>
          <w:szCs w:val="20"/>
        </w:rPr>
      </w:pPr>
      <w:r w:rsidRPr="00827220">
        <w:rPr>
          <w:rFonts w:cstheme="minorHAnsi"/>
          <w:b/>
          <w:sz w:val="20"/>
          <w:szCs w:val="20"/>
        </w:rPr>
        <w:t xml:space="preserve">Supplementary Table 3. </w:t>
      </w:r>
      <w:r w:rsidRPr="00827220">
        <w:rPr>
          <w:rFonts w:cstheme="minorHAnsi"/>
          <w:sz w:val="20"/>
          <w:szCs w:val="20"/>
        </w:rPr>
        <w:t>Number of participants positive for SARS-CoV-2 reporting symptoms by recall period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Sweden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2020.</w:t>
      </w:r>
    </w:p>
    <w:p w14:paraId="439EBFF9" w14:textId="77777777" w:rsidR="00AD1282" w:rsidRPr="00827220" w:rsidRDefault="00AD1282" w:rsidP="002938C3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tbl>
      <w:tblPr>
        <w:tblStyle w:val="FoHMEndasttext"/>
        <w:tblW w:w="8647" w:type="dxa"/>
        <w:tblLayout w:type="fixed"/>
        <w:tblLook w:val="0420" w:firstRow="1" w:lastRow="0" w:firstColumn="0" w:lastColumn="0" w:noHBand="0" w:noVBand="1"/>
      </w:tblPr>
      <w:tblGrid>
        <w:gridCol w:w="851"/>
        <w:gridCol w:w="2073"/>
        <w:gridCol w:w="1329"/>
        <w:gridCol w:w="1417"/>
        <w:gridCol w:w="709"/>
        <w:gridCol w:w="425"/>
        <w:gridCol w:w="1843"/>
      </w:tblGrid>
      <w:tr w:rsidR="00AB7A81" w:rsidRPr="00C5072C" w14:paraId="52BFEDF4" w14:textId="77777777" w:rsidTr="00AB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3C378DF9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3A4E4D1E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68F1528F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0CF92FEA" w14:textId="77777777" w:rsidR="002938C3" w:rsidRPr="00C5072C" w:rsidRDefault="000D265E" w:rsidP="00BD1B7B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Survey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EAFD011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49CDEE86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7C44560E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</w:pPr>
          </w:p>
          <w:p w14:paraId="64A64CF2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Dates of survey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E2D57A" w14:textId="77777777" w:rsidR="002938C3" w:rsidRPr="00C5072C" w:rsidRDefault="000D265E" w:rsidP="00651607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Cs w:val="16"/>
                <w:lang w:eastAsia="sv-SE"/>
              </w:rPr>
              <w:t>Recall period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B2482EF" w14:textId="77777777" w:rsidR="002938C3" w:rsidRPr="00C5072C" w:rsidRDefault="002938C3" w:rsidP="00651607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kern w:val="24"/>
                <w:szCs w:val="16"/>
                <w:lang w:eastAsia="sv-SE"/>
              </w:rPr>
            </w:pPr>
          </w:p>
        </w:tc>
      </w:tr>
      <w:tr w:rsidR="00AB7A81" w:rsidRPr="00C5072C" w14:paraId="45DBE78F" w14:textId="77777777" w:rsidTr="00AB7A81">
        <w:trPr>
          <w:trHeight w:val="408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bottom"/>
          </w:tcPr>
          <w:p w14:paraId="28188F65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  <w:tc>
          <w:tcPr>
            <w:tcW w:w="2073" w:type="dxa"/>
            <w:vMerge/>
            <w:tcBorders>
              <w:top w:val="nil"/>
              <w:bottom w:val="single" w:sz="4" w:space="0" w:color="auto"/>
            </w:tcBorders>
          </w:tcPr>
          <w:p w14:paraId="5141E2CB" w14:textId="77777777" w:rsidR="002938C3" w:rsidRPr="00C5072C" w:rsidRDefault="002938C3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65C10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  <w:t>2 weeks before self-sampling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6B53D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24 hours before self-sampling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3E6CA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kern w:val="24"/>
                <w:szCs w:val="16"/>
                <w:lang w:eastAsia="sv-SE"/>
              </w:rPr>
              <w:t>1 week after self-sampling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0CB99027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b/>
                <w:szCs w:val="16"/>
                <w:lang w:eastAsia="sv-SE"/>
              </w:rPr>
              <w:t>Total number of participants positive for SARS-CoV-2</w:t>
            </w:r>
          </w:p>
        </w:tc>
      </w:tr>
      <w:tr w:rsidR="00AB7A81" w:rsidRPr="00C5072C" w14:paraId="4C006396" w14:textId="77777777" w:rsidTr="00AB7A81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04F260D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1</w:t>
            </w:r>
            <w:r w:rsidR="009D6A0D"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vertAlign w:val="superscript"/>
                <w:lang w:eastAsia="sv-SE"/>
              </w:rPr>
              <w:t>*</w:t>
            </w:r>
          </w:p>
        </w:tc>
        <w:tc>
          <w:tcPr>
            <w:tcW w:w="207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773970B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vertAlign w:val="superscript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26 March–3 April</w:t>
            </w:r>
          </w:p>
        </w:tc>
        <w:tc>
          <w:tcPr>
            <w:tcW w:w="1329" w:type="dxa"/>
            <w:tcBorders>
              <w:top w:val="single" w:sz="4" w:space="0" w:color="auto"/>
              <w:bottom w:val="nil"/>
            </w:tcBorders>
            <w:vAlign w:val="center"/>
          </w:tcPr>
          <w:p w14:paraId="48763E10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7B37C712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5DD06E2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2B5DE3FE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18</w:t>
            </w:r>
          </w:p>
        </w:tc>
      </w:tr>
      <w:tr w:rsidR="00AB7A81" w:rsidRPr="00C5072C" w14:paraId="14756240" w14:textId="77777777" w:rsidTr="00AB7A81">
        <w:trPr>
          <w:trHeight w:val="253"/>
        </w:trPr>
        <w:tc>
          <w:tcPr>
            <w:tcW w:w="851" w:type="dxa"/>
            <w:tcBorders>
              <w:top w:val="nil"/>
            </w:tcBorders>
            <w:vAlign w:val="center"/>
          </w:tcPr>
          <w:p w14:paraId="45F942F0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</w:t>
            </w:r>
          </w:p>
        </w:tc>
        <w:tc>
          <w:tcPr>
            <w:tcW w:w="2073" w:type="dxa"/>
            <w:tcBorders>
              <w:top w:val="nil"/>
            </w:tcBorders>
            <w:vAlign w:val="center"/>
            <w:hideMark/>
          </w:tcPr>
          <w:p w14:paraId="0689DC0A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21–24 April</w:t>
            </w:r>
          </w:p>
        </w:tc>
        <w:tc>
          <w:tcPr>
            <w:tcW w:w="1329" w:type="dxa"/>
            <w:tcBorders>
              <w:top w:val="nil"/>
            </w:tcBorders>
            <w:vAlign w:val="center"/>
          </w:tcPr>
          <w:p w14:paraId="71CB1FDB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892058E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14:paraId="34EBC8C4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18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481D92C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Cs w:val="16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23</w:t>
            </w:r>
          </w:p>
        </w:tc>
      </w:tr>
      <w:tr w:rsidR="00AB7A81" w:rsidRPr="00C5072C" w14:paraId="43F42AF0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7646EEFD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3</w:t>
            </w:r>
          </w:p>
        </w:tc>
        <w:tc>
          <w:tcPr>
            <w:tcW w:w="2073" w:type="dxa"/>
            <w:vAlign w:val="center"/>
            <w:hideMark/>
          </w:tcPr>
          <w:p w14:paraId="1A4B5387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25–28 May</w:t>
            </w:r>
          </w:p>
        </w:tc>
        <w:tc>
          <w:tcPr>
            <w:tcW w:w="1329" w:type="dxa"/>
            <w:vAlign w:val="center"/>
          </w:tcPr>
          <w:p w14:paraId="56D02002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9</w:t>
            </w:r>
          </w:p>
        </w:tc>
        <w:tc>
          <w:tcPr>
            <w:tcW w:w="1417" w:type="dxa"/>
            <w:vAlign w:val="center"/>
          </w:tcPr>
          <w:p w14:paraId="0968CEE3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szCs w:val="16"/>
                <w:lang w:eastAsia="sv-SE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14D58BFF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9</w:t>
            </w:r>
          </w:p>
        </w:tc>
        <w:tc>
          <w:tcPr>
            <w:tcW w:w="1843" w:type="dxa"/>
            <w:vAlign w:val="center"/>
          </w:tcPr>
          <w:p w14:paraId="5F686B95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Cs w:val="16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9</w:t>
            </w:r>
          </w:p>
        </w:tc>
      </w:tr>
      <w:tr w:rsidR="00AB7A81" w:rsidRPr="00C5072C" w14:paraId="39740DFF" w14:textId="77777777" w:rsidTr="00AB7A81">
        <w:trPr>
          <w:trHeight w:val="253"/>
        </w:trPr>
        <w:tc>
          <w:tcPr>
            <w:tcW w:w="851" w:type="dxa"/>
            <w:vAlign w:val="center"/>
          </w:tcPr>
          <w:p w14:paraId="0920240A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4</w:t>
            </w:r>
          </w:p>
        </w:tc>
        <w:tc>
          <w:tcPr>
            <w:tcW w:w="2073" w:type="dxa"/>
            <w:vAlign w:val="center"/>
          </w:tcPr>
          <w:p w14:paraId="311347DC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24–28 August</w:t>
            </w:r>
          </w:p>
        </w:tc>
        <w:tc>
          <w:tcPr>
            <w:tcW w:w="1329" w:type="dxa"/>
            <w:vAlign w:val="center"/>
          </w:tcPr>
          <w:p w14:paraId="4BB88D8D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</w:p>
        </w:tc>
        <w:tc>
          <w:tcPr>
            <w:tcW w:w="1417" w:type="dxa"/>
            <w:vAlign w:val="center"/>
          </w:tcPr>
          <w:p w14:paraId="021B30C5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82AA12C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</w:p>
        </w:tc>
        <w:tc>
          <w:tcPr>
            <w:tcW w:w="1843" w:type="dxa"/>
            <w:vAlign w:val="center"/>
          </w:tcPr>
          <w:p w14:paraId="46760A40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/>
                <w:szCs w:val="16"/>
                <w:lang w:eastAsia="sv-SE"/>
              </w:rPr>
              <w:t>0</w:t>
            </w:r>
          </w:p>
        </w:tc>
      </w:tr>
      <w:tr w:rsidR="00AB7A81" w:rsidRPr="00C5072C" w14:paraId="2CAFE886" w14:textId="77777777" w:rsidTr="00AB7A81">
        <w:trPr>
          <w:trHeight w:val="253"/>
        </w:trPr>
        <w:tc>
          <w:tcPr>
            <w:tcW w:w="851" w:type="dxa"/>
            <w:tcBorders>
              <w:bottom w:val="nil"/>
            </w:tcBorders>
            <w:vAlign w:val="center"/>
          </w:tcPr>
          <w:p w14:paraId="3449B3D3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5</w:t>
            </w:r>
          </w:p>
        </w:tc>
        <w:tc>
          <w:tcPr>
            <w:tcW w:w="2073" w:type="dxa"/>
            <w:tcBorders>
              <w:bottom w:val="nil"/>
            </w:tcBorders>
            <w:vAlign w:val="center"/>
          </w:tcPr>
          <w:p w14:paraId="0A84645F" w14:textId="77777777" w:rsidR="002938C3" w:rsidRPr="00C5072C" w:rsidRDefault="000D265E" w:rsidP="00651607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21–25 September</w:t>
            </w:r>
          </w:p>
        </w:tc>
        <w:tc>
          <w:tcPr>
            <w:tcW w:w="1329" w:type="dxa"/>
            <w:tcBorders>
              <w:bottom w:val="nil"/>
            </w:tcBorders>
            <w:vAlign w:val="center"/>
          </w:tcPr>
          <w:p w14:paraId="140B4544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F6CF063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14:paraId="614EBFA8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51B8AFE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0</w:t>
            </w:r>
          </w:p>
        </w:tc>
      </w:tr>
      <w:tr w:rsidR="00AB7A81" w:rsidRPr="00C5072C" w14:paraId="2F59A6B4" w14:textId="77777777" w:rsidTr="00AB7A81">
        <w:trPr>
          <w:trHeight w:val="253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37823A2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6</w:t>
            </w:r>
          </w:p>
        </w:tc>
        <w:tc>
          <w:tcPr>
            <w:tcW w:w="2073" w:type="dxa"/>
            <w:tcBorders>
              <w:top w:val="nil"/>
              <w:bottom w:val="single" w:sz="4" w:space="0" w:color="auto"/>
            </w:tcBorders>
            <w:vAlign w:val="center"/>
          </w:tcPr>
          <w:p w14:paraId="62FBFE94" w14:textId="77777777" w:rsidR="002938C3" w:rsidRPr="00C5072C" w:rsidRDefault="000D265E" w:rsidP="00866225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color w:val="000000" w:themeColor="text1"/>
                <w:kern w:val="24"/>
                <w:szCs w:val="16"/>
                <w:lang w:eastAsia="sv-SE"/>
              </w:rPr>
              <w:t>30 November–4 December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</w:tcBorders>
            <w:vAlign w:val="center"/>
          </w:tcPr>
          <w:p w14:paraId="78625000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6EA400D7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C1273A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10A9DEF" w14:textId="77777777" w:rsidR="002938C3" w:rsidRPr="00C5072C" w:rsidRDefault="000D265E" w:rsidP="00E560B6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</w:pPr>
            <w:r w:rsidRPr="00C5072C">
              <w:rPr>
                <w:rFonts w:asciiTheme="minorHAnsi" w:eastAsia="Times New Roman" w:hAnsiTheme="minorHAnsi" w:cstheme="minorHAnsi"/>
                <w:kern w:val="24"/>
                <w:szCs w:val="16"/>
                <w:lang w:eastAsia="sv-SE"/>
              </w:rPr>
              <w:t>24</w:t>
            </w:r>
          </w:p>
        </w:tc>
      </w:tr>
    </w:tbl>
    <w:p w14:paraId="1D5D08CE" w14:textId="77777777" w:rsidR="009D6A0D" w:rsidRPr="00827220" w:rsidRDefault="000D265E" w:rsidP="009D6A0D">
      <w:pPr>
        <w:pStyle w:val="Brdtext"/>
        <w:spacing w:line="240" w:lineRule="auto"/>
        <w:rPr>
          <w:rFonts w:ascii="Arial" w:hAnsi="Arial" w:cs="Arial"/>
          <w:b/>
          <w:sz w:val="16"/>
          <w:szCs w:val="16"/>
        </w:rPr>
      </w:pPr>
      <w:r w:rsidRPr="00827220">
        <w:rPr>
          <w:rFonts w:eastAsia="Times New Roman" w:cstheme="minorHAnsi"/>
          <w:kern w:val="24"/>
          <w:szCs w:val="16"/>
          <w:vertAlign w:val="superscript"/>
          <w:lang w:eastAsia="sv-SE"/>
        </w:rPr>
        <w:t>*Stockholm region</w:t>
      </w:r>
    </w:p>
    <w:p w14:paraId="15279045" w14:textId="77777777" w:rsidR="002938C3" w:rsidRPr="00827220" w:rsidRDefault="002938C3" w:rsidP="002938C3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p w14:paraId="29D65AD8" w14:textId="77777777" w:rsidR="002938C3" w:rsidRPr="00827220" w:rsidRDefault="002938C3" w:rsidP="002938C3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p w14:paraId="257948A3" w14:textId="735B531A" w:rsidR="00F82FFA" w:rsidRPr="00827220" w:rsidRDefault="00F82FFA" w:rsidP="003F53AB">
      <w:pPr>
        <w:pStyle w:val="Brdtext"/>
        <w:spacing w:line="240" w:lineRule="auto"/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F82FFA" w:rsidRPr="00827220" w:rsidSect="003F53AB">
      <w:headerReference w:type="even" r:id="rId8"/>
      <w:footerReference w:type="even" r:id="rId9"/>
      <w:headerReference w:type="first" r:id="rId10"/>
      <w:pgSz w:w="16838" w:h="11906" w:orient="landscape" w:code="9"/>
      <w:pgMar w:top="2268" w:right="1701" w:bottom="2268" w:left="1588" w:header="567" w:footer="8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CB56D" w16cex:dateUtc="2022-02-08T08:21:00Z"/>
  <w16cex:commentExtensible w16cex:durableId="25ACB68B" w16cex:dateUtc="2022-02-08T08:29:00Z"/>
  <w16cex:commentExtensible w16cex:durableId="25ACB855" w16cex:dateUtc="2022-02-08T08:37:00Z"/>
  <w16cex:commentExtensible w16cex:durableId="25ACB9DC" w16cex:dateUtc="2022-02-08T08:43:00Z"/>
  <w16cex:commentExtensible w16cex:durableId="25ACC2CA" w16cex:dateUtc="2022-02-08T09:22:00Z"/>
  <w16cex:commentExtensible w16cex:durableId="25ACB9EA" w16cex:dateUtc="2022-02-08T08:44:00Z"/>
  <w16cex:commentExtensible w16cex:durableId="25ACBC5A" w16cex:dateUtc="2022-02-08T08:54:00Z"/>
  <w16cex:commentExtensible w16cex:durableId="25ACBA5F" w16cex:dateUtc="2022-02-08T08:46:00Z"/>
  <w16cex:commentExtensible w16cex:durableId="25ACC26F" w16cex:dateUtc="2022-02-08T09:20:00Z"/>
  <w16cex:commentExtensible w16cex:durableId="25ACC24E" w16cex:dateUtc="2022-02-08T09:19:00Z"/>
  <w16cex:commentExtensible w16cex:durableId="25ACC087" w16cex:dateUtc="2022-02-08T09:12:00Z"/>
  <w16cex:commentExtensible w16cex:durableId="25ACBFBE" w16cex:dateUtc="2022-02-08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4DF3EE" w16cid:durableId="25ACB56D"/>
  <w16cid:commentId w16cid:paraId="78A96D1C" w16cid:durableId="25ACB68B"/>
  <w16cid:commentId w16cid:paraId="3C0A1F76" w16cid:durableId="25ACB855"/>
  <w16cid:commentId w16cid:paraId="4C85A338" w16cid:durableId="25ACB9DC"/>
  <w16cid:commentId w16cid:paraId="4DE63291" w16cid:durableId="25ACC2CA"/>
  <w16cid:commentId w16cid:paraId="566BA548" w16cid:durableId="25ACB9EA"/>
  <w16cid:commentId w16cid:paraId="0DED00C5" w16cid:durableId="25ACBC5A"/>
  <w16cid:commentId w16cid:paraId="32C5E6B0" w16cid:durableId="25ACBA5F"/>
  <w16cid:commentId w16cid:paraId="1B3575AF" w16cid:durableId="25ACC26F"/>
  <w16cid:commentId w16cid:paraId="761086CA" w16cid:durableId="25ACC24E"/>
  <w16cid:commentId w16cid:paraId="621C915C" w16cid:durableId="25ACC087"/>
  <w16cid:commentId w16cid:paraId="516137DF" w16cid:durableId="25ACBF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3B072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endnote>
  <w:endnote w:type="continuationSeparator" w:id="0">
    <w:p w14:paraId="15E1C410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Shaker 2 Lance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318B" w14:textId="77777777" w:rsidR="00711FF8" w:rsidRPr="00827220" w:rsidRDefault="00711FF8" w:rsidP="006550A2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  <w:r w:rsidRPr="00827220">
      <w:rPr>
        <w:rFonts w:ascii="Tahoma" w:eastAsia="Times New Roman" w:hAnsi="Tahoma" w:cs="Tahoma"/>
        <w:noProof/>
        <w:color w:val="000000"/>
        <w:sz w:val="12"/>
        <w:szCs w:val="12"/>
        <w:lang w:val="sv-SE" w:eastAsia="sv-SE"/>
      </w:rPr>
      <w:drawing>
        <wp:anchor distT="0" distB="0" distL="114300" distR="114300" simplePos="0" relativeHeight="251658240" behindDoc="1" locked="0" layoutInCell="1" allowOverlap="1" wp14:anchorId="02CCD90D" wp14:editId="07AF6A1E">
          <wp:simplePos x="0" y="0"/>
          <wp:positionH relativeFrom="column">
            <wp:posOffset>-1426210</wp:posOffset>
          </wp:positionH>
          <wp:positionV relativeFrom="paragraph">
            <wp:posOffset>-1186502</wp:posOffset>
          </wp:positionV>
          <wp:extent cx="7531903" cy="1789465"/>
          <wp:effectExtent l="0" t="0" r="0" b="127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aksida-beskur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903" cy="178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95114" w14:textId="77777777" w:rsidR="00711FF8" w:rsidRPr="00827220" w:rsidRDefault="00711FF8" w:rsidP="00A96E03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18DD7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footnote>
  <w:footnote w:type="continuationSeparator" w:id="0">
    <w:p w14:paraId="3353D767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E0894" w14:textId="77777777" w:rsidR="00711FF8" w:rsidRPr="00827220" w:rsidRDefault="00711FF8">
    <w:pPr>
      <w:pStyle w:val="Sidhuvud"/>
    </w:pPr>
  </w:p>
  <w:p w14:paraId="214BE976" w14:textId="77777777" w:rsidR="00711FF8" w:rsidRPr="00827220" w:rsidRDefault="00711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D9710" w14:textId="77777777" w:rsidR="00711FF8" w:rsidRPr="00827220" w:rsidRDefault="00711FF8" w:rsidP="008363FD">
    <w:pPr>
      <w:pStyle w:val="Logotyp"/>
    </w:pPr>
    <w:bookmarkStart w:id="1" w:name="_Hlk529820686"/>
    <w:bookmarkStart w:id="2" w:name="_Hlk529820687"/>
    <w:r w:rsidRPr="00827220">
      <w:tab/>
    </w:r>
  </w:p>
  <w:bookmarkEnd w:id="1"/>
  <w:bookmarkEnd w:id="2"/>
  <w:p w14:paraId="351938EA" w14:textId="77777777" w:rsidR="00711FF8" w:rsidRPr="00827220" w:rsidRDefault="00711FF8" w:rsidP="008363FD">
    <w:pPr>
      <w:pStyle w:val="Logoty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2F28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CB7E23D6">
      <w:start w:val="1"/>
      <w:numFmt w:val="decimal"/>
      <w:lvlText w:val="%1."/>
      <w:lvlJc w:val="left"/>
      <w:pPr>
        <w:ind w:left="720" w:hanging="360"/>
      </w:pPr>
    </w:lvl>
    <w:lvl w:ilvl="1" w:tplc="1916A9B4" w:tentative="1">
      <w:start w:val="1"/>
      <w:numFmt w:val="lowerLetter"/>
      <w:lvlText w:val="%2."/>
      <w:lvlJc w:val="left"/>
      <w:pPr>
        <w:ind w:left="1440" w:hanging="360"/>
      </w:pPr>
    </w:lvl>
    <w:lvl w:ilvl="2" w:tplc="F09E5DE2" w:tentative="1">
      <w:start w:val="1"/>
      <w:numFmt w:val="lowerRoman"/>
      <w:lvlText w:val="%3."/>
      <w:lvlJc w:val="right"/>
      <w:pPr>
        <w:ind w:left="2160" w:hanging="180"/>
      </w:pPr>
    </w:lvl>
    <w:lvl w:ilvl="3" w:tplc="FA2E4D76" w:tentative="1">
      <w:start w:val="1"/>
      <w:numFmt w:val="decimal"/>
      <w:lvlText w:val="%4."/>
      <w:lvlJc w:val="left"/>
      <w:pPr>
        <w:ind w:left="2880" w:hanging="360"/>
      </w:pPr>
    </w:lvl>
    <w:lvl w:ilvl="4" w:tplc="155CD68C" w:tentative="1">
      <w:start w:val="1"/>
      <w:numFmt w:val="lowerLetter"/>
      <w:lvlText w:val="%5."/>
      <w:lvlJc w:val="left"/>
      <w:pPr>
        <w:ind w:left="3600" w:hanging="360"/>
      </w:pPr>
    </w:lvl>
    <w:lvl w:ilvl="5" w:tplc="68FE46C4" w:tentative="1">
      <w:start w:val="1"/>
      <w:numFmt w:val="lowerRoman"/>
      <w:lvlText w:val="%6."/>
      <w:lvlJc w:val="right"/>
      <w:pPr>
        <w:ind w:left="4320" w:hanging="180"/>
      </w:pPr>
    </w:lvl>
    <w:lvl w:ilvl="6" w:tplc="2D5433AE" w:tentative="1">
      <w:start w:val="1"/>
      <w:numFmt w:val="decimal"/>
      <w:lvlText w:val="%7."/>
      <w:lvlJc w:val="left"/>
      <w:pPr>
        <w:ind w:left="5040" w:hanging="360"/>
      </w:pPr>
    </w:lvl>
    <w:lvl w:ilvl="7" w:tplc="F9F00C88" w:tentative="1">
      <w:start w:val="1"/>
      <w:numFmt w:val="lowerLetter"/>
      <w:lvlText w:val="%8."/>
      <w:lvlJc w:val="left"/>
      <w:pPr>
        <w:ind w:left="5760" w:hanging="360"/>
      </w:pPr>
    </w:lvl>
    <w:lvl w:ilvl="8" w:tplc="064AA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3" w15:restartNumberingAfterBreak="0">
    <w:nsid w:val="074D3913"/>
    <w:multiLevelType w:val="hybridMultilevel"/>
    <w:tmpl w:val="0E7295C4"/>
    <w:lvl w:ilvl="0" w:tplc="3CA4D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287D06" w:tentative="1">
      <w:start w:val="1"/>
      <w:numFmt w:val="lowerLetter"/>
      <w:lvlText w:val="%2."/>
      <w:lvlJc w:val="left"/>
      <w:pPr>
        <w:ind w:left="1440" w:hanging="360"/>
      </w:pPr>
    </w:lvl>
    <w:lvl w:ilvl="2" w:tplc="E75AEF1E" w:tentative="1">
      <w:start w:val="1"/>
      <w:numFmt w:val="lowerRoman"/>
      <w:lvlText w:val="%3."/>
      <w:lvlJc w:val="right"/>
      <w:pPr>
        <w:ind w:left="2160" w:hanging="180"/>
      </w:pPr>
    </w:lvl>
    <w:lvl w:ilvl="3" w:tplc="D3E2430C" w:tentative="1">
      <w:start w:val="1"/>
      <w:numFmt w:val="decimal"/>
      <w:lvlText w:val="%4."/>
      <w:lvlJc w:val="left"/>
      <w:pPr>
        <w:ind w:left="2880" w:hanging="360"/>
      </w:pPr>
    </w:lvl>
    <w:lvl w:ilvl="4" w:tplc="B6A46708" w:tentative="1">
      <w:start w:val="1"/>
      <w:numFmt w:val="lowerLetter"/>
      <w:lvlText w:val="%5."/>
      <w:lvlJc w:val="left"/>
      <w:pPr>
        <w:ind w:left="3600" w:hanging="360"/>
      </w:pPr>
    </w:lvl>
    <w:lvl w:ilvl="5" w:tplc="2E4A337C" w:tentative="1">
      <w:start w:val="1"/>
      <w:numFmt w:val="lowerRoman"/>
      <w:lvlText w:val="%6."/>
      <w:lvlJc w:val="right"/>
      <w:pPr>
        <w:ind w:left="4320" w:hanging="180"/>
      </w:pPr>
    </w:lvl>
    <w:lvl w:ilvl="6" w:tplc="A24E1358" w:tentative="1">
      <w:start w:val="1"/>
      <w:numFmt w:val="decimal"/>
      <w:lvlText w:val="%7."/>
      <w:lvlJc w:val="left"/>
      <w:pPr>
        <w:ind w:left="5040" w:hanging="360"/>
      </w:pPr>
    </w:lvl>
    <w:lvl w:ilvl="7" w:tplc="92F2BFBE" w:tentative="1">
      <w:start w:val="1"/>
      <w:numFmt w:val="lowerLetter"/>
      <w:lvlText w:val="%8."/>
      <w:lvlJc w:val="left"/>
      <w:pPr>
        <w:ind w:left="5760" w:hanging="360"/>
      </w:pPr>
    </w:lvl>
    <w:lvl w:ilvl="8" w:tplc="8C426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3346"/>
    <w:multiLevelType w:val="hybridMultilevel"/>
    <w:tmpl w:val="A474690C"/>
    <w:lvl w:ilvl="0" w:tplc="DBD055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4D60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C3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2F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8E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E4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CE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6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EA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0025"/>
    <w:multiLevelType w:val="hybridMultilevel"/>
    <w:tmpl w:val="703410F4"/>
    <w:lvl w:ilvl="0" w:tplc="DE6C8C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D2E8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5090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D8C7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3EBB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2C8B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D02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10B6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DEF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C87561"/>
    <w:multiLevelType w:val="hybridMultilevel"/>
    <w:tmpl w:val="B1929F72"/>
    <w:lvl w:ilvl="0" w:tplc="90824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0F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64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0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20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6A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22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C3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A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20B07"/>
    <w:multiLevelType w:val="hybridMultilevel"/>
    <w:tmpl w:val="BC3E32EA"/>
    <w:lvl w:ilvl="0" w:tplc="A516DA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4DE7E08" w:tentative="1">
      <w:start w:val="1"/>
      <w:numFmt w:val="lowerLetter"/>
      <w:lvlText w:val="%2."/>
      <w:lvlJc w:val="left"/>
      <w:pPr>
        <w:ind w:left="1440" w:hanging="360"/>
      </w:pPr>
    </w:lvl>
    <w:lvl w:ilvl="2" w:tplc="55447CBE" w:tentative="1">
      <w:start w:val="1"/>
      <w:numFmt w:val="lowerRoman"/>
      <w:lvlText w:val="%3."/>
      <w:lvlJc w:val="right"/>
      <w:pPr>
        <w:ind w:left="2160" w:hanging="180"/>
      </w:pPr>
    </w:lvl>
    <w:lvl w:ilvl="3" w:tplc="22880044" w:tentative="1">
      <w:start w:val="1"/>
      <w:numFmt w:val="decimal"/>
      <w:lvlText w:val="%4."/>
      <w:lvlJc w:val="left"/>
      <w:pPr>
        <w:ind w:left="2880" w:hanging="360"/>
      </w:pPr>
    </w:lvl>
    <w:lvl w:ilvl="4" w:tplc="AA748EDC" w:tentative="1">
      <w:start w:val="1"/>
      <w:numFmt w:val="lowerLetter"/>
      <w:lvlText w:val="%5."/>
      <w:lvlJc w:val="left"/>
      <w:pPr>
        <w:ind w:left="3600" w:hanging="360"/>
      </w:pPr>
    </w:lvl>
    <w:lvl w:ilvl="5" w:tplc="F6B40FF2" w:tentative="1">
      <w:start w:val="1"/>
      <w:numFmt w:val="lowerRoman"/>
      <w:lvlText w:val="%6."/>
      <w:lvlJc w:val="right"/>
      <w:pPr>
        <w:ind w:left="4320" w:hanging="180"/>
      </w:pPr>
    </w:lvl>
    <w:lvl w:ilvl="6" w:tplc="150833AC" w:tentative="1">
      <w:start w:val="1"/>
      <w:numFmt w:val="decimal"/>
      <w:lvlText w:val="%7."/>
      <w:lvlJc w:val="left"/>
      <w:pPr>
        <w:ind w:left="5040" w:hanging="360"/>
      </w:pPr>
    </w:lvl>
    <w:lvl w:ilvl="7" w:tplc="DA14DEF8" w:tentative="1">
      <w:start w:val="1"/>
      <w:numFmt w:val="lowerLetter"/>
      <w:lvlText w:val="%8."/>
      <w:lvlJc w:val="left"/>
      <w:pPr>
        <w:ind w:left="5760" w:hanging="360"/>
      </w:pPr>
    </w:lvl>
    <w:lvl w:ilvl="8" w:tplc="60947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24F8"/>
    <w:multiLevelType w:val="hybridMultilevel"/>
    <w:tmpl w:val="BA68C8A8"/>
    <w:lvl w:ilvl="0" w:tplc="8440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2B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8B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A8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0C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E2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6F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EA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8F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E74"/>
    <w:multiLevelType w:val="hybridMultilevel"/>
    <w:tmpl w:val="E6389784"/>
    <w:lvl w:ilvl="0" w:tplc="A9DA7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659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89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7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0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8D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A6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C3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CC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4AE7"/>
    <w:multiLevelType w:val="hybridMultilevel"/>
    <w:tmpl w:val="DD86E5D2"/>
    <w:lvl w:ilvl="0" w:tplc="096A6E12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248A1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24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4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E5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C2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61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0E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02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C4475"/>
    <w:multiLevelType w:val="hybridMultilevel"/>
    <w:tmpl w:val="F6825F84"/>
    <w:lvl w:ilvl="0" w:tplc="640CA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8E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CD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2F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C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2E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28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21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E9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B663C8A"/>
    <w:multiLevelType w:val="hybridMultilevel"/>
    <w:tmpl w:val="77C41E84"/>
    <w:lvl w:ilvl="0" w:tplc="206C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AE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6C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E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0F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A5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A3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23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786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63BE"/>
    <w:multiLevelType w:val="hybridMultilevel"/>
    <w:tmpl w:val="CB6434CA"/>
    <w:lvl w:ilvl="0" w:tplc="AC302352">
      <w:start w:val="1"/>
      <w:numFmt w:val="decimal"/>
      <w:lvlText w:val="%1)"/>
      <w:lvlJc w:val="left"/>
      <w:pPr>
        <w:ind w:left="720" w:hanging="360"/>
      </w:pPr>
      <w:rPr>
        <w:rFonts w:hint="default"/>
        <w:color w:val="2F5597"/>
      </w:rPr>
    </w:lvl>
    <w:lvl w:ilvl="1" w:tplc="77EE5504" w:tentative="1">
      <w:start w:val="1"/>
      <w:numFmt w:val="lowerLetter"/>
      <w:lvlText w:val="%2."/>
      <w:lvlJc w:val="left"/>
      <w:pPr>
        <w:ind w:left="1440" w:hanging="360"/>
      </w:pPr>
    </w:lvl>
    <w:lvl w:ilvl="2" w:tplc="097EAAEE" w:tentative="1">
      <w:start w:val="1"/>
      <w:numFmt w:val="lowerRoman"/>
      <w:lvlText w:val="%3."/>
      <w:lvlJc w:val="right"/>
      <w:pPr>
        <w:ind w:left="2160" w:hanging="180"/>
      </w:pPr>
    </w:lvl>
    <w:lvl w:ilvl="3" w:tplc="1F52EA2C" w:tentative="1">
      <w:start w:val="1"/>
      <w:numFmt w:val="decimal"/>
      <w:lvlText w:val="%4."/>
      <w:lvlJc w:val="left"/>
      <w:pPr>
        <w:ind w:left="2880" w:hanging="360"/>
      </w:pPr>
    </w:lvl>
    <w:lvl w:ilvl="4" w:tplc="47C23944" w:tentative="1">
      <w:start w:val="1"/>
      <w:numFmt w:val="lowerLetter"/>
      <w:lvlText w:val="%5."/>
      <w:lvlJc w:val="left"/>
      <w:pPr>
        <w:ind w:left="3600" w:hanging="360"/>
      </w:pPr>
    </w:lvl>
    <w:lvl w:ilvl="5" w:tplc="6624083E" w:tentative="1">
      <w:start w:val="1"/>
      <w:numFmt w:val="lowerRoman"/>
      <w:lvlText w:val="%6."/>
      <w:lvlJc w:val="right"/>
      <w:pPr>
        <w:ind w:left="4320" w:hanging="180"/>
      </w:pPr>
    </w:lvl>
    <w:lvl w:ilvl="6" w:tplc="A276F0E2" w:tentative="1">
      <w:start w:val="1"/>
      <w:numFmt w:val="decimal"/>
      <w:lvlText w:val="%7."/>
      <w:lvlJc w:val="left"/>
      <w:pPr>
        <w:ind w:left="5040" w:hanging="360"/>
      </w:pPr>
    </w:lvl>
    <w:lvl w:ilvl="7" w:tplc="CFF20044" w:tentative="1">
      <w:start w:val="1"/>
      <w:numFmt w:val="lowerLetter"/>
      <w:lvlText w:val="%8."/>
      <w:lvlJc w:val="left"/>
      <w:pPr>
        <w:ind w:left="5760" w:hanging="360"/>
      </w:pPr>
    </w:lvl>
    <w:lvl w:ilvl="8" w:tplc="8C32E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5D7225B4"/>
    <w:multiLevelType w:val="hybridMultilevel"/>
    <w:tmpl w:val="6D68CA2E"/>
    <w:lvl w:ilvl="0" w:tplc="AECC7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C6F434" w:tentative="1">
      <w:start w:val="1"/>
      <w:numFmt w:val="lowerLetter"/>
      <w:lvlText w:val="%2."/>
      <w:lvlJc w:val="left"/>
      <w:pPr>
        <w:ind w:left="1440" w:hanging="360"/>
      </w:pPr>
    </w:lvl>
    <w:lvl w:ilvl="2" w:tplc="26FAB8D4" w:tentative="1">
      <w:start w:val="1"/>
      <w:numFmt w:val="lowerRoman"/>
      <w:lvlText w:val="%3."/>
      <w:lvlJc w:val="right"/>
      <w:pPr>
        <w:ind w:left="2160" w:hanging="180"/>
      </w:pPr>
    </w:lvl>
    <w:lvl w:ilvl="3" w:tplc="31EA494E" w:tentative="1">
      <w:start w:val="1"/>
      <w:numFmt w:val="decimal"/>
      <w:lvlText w:val="%4."/>
      <w:lvlJc w:val="left"/>
      <w:pPr>
        <w:ind w:left="2880" w:hanging="360"/>
      </w:pPr>
    </w:lvl>
    <w:lvl w:ilvl="4" w:tplc="A9E0AB86" w:tentative="1">
      <w:start w:val="1"/>
      <w:numFmt w:val="lowerLetter"/>
      <w:lvlText w:val="%5."/>
      <w:lvlJc w:val="left"/>
      <w:pPr>
        <w:ind w:left="3600" w:hanging="360"/>
      </w:pPr>
    </w:lvl>
    <w:lvl w:ilvl="5" w:tplc="B498C496" w:tentative="1">
      <w:start w:val="1"/>
      <w:numFmt w:val="lowerRoman"/>
      <w:lvlText w:val="%6."/>
      <w:lvlJc w:val="right"/>
      <w:pPr>
        <w:ind w:left="4320" w:hanging="180"/>
      </w:pPr>
    </w:lvl>
    <w:lvl w:ilvl="6" w:tplc="4DF8A596" w:tentative="1">
      <w:start w:val="1"/>
      <w:numFmt w:val="decimal"/>
      <w:lvlText w:val="%7."/>
      <w:lvlJc w:val="left"/>
      <w:pPr>
        <w:ind w:left="5040" w:hanging="360"/>
      </w:pPr>
    </w:lvl>
    <w:lvl w:ilvl="7" w:tplc="181646C2" w:tentative="1">
      <w:start w:val="1"/>
      <w:numFmt w:val="lowerLetter"/>
      <w:lvlText w:val="%8."/>
      <w:lvlJc w:val="left"/>
      <w:pPr>
        <w:ind w:left="5760" w:hanging="360"/>
      </w:pPr>
    </w:lvl>
    <w:lvl w:ilvl="8" w:tplc="F2900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3038C"/>
    <w:multiLevelType w:val="hybridMultilevel"/>
    <w:tmpl w:val="6B949A60"/>
    <w:lvl w:ilvl="0" w:tplc="EB000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60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6F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A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684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C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6D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6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EA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06DB4"/>
    <w:multiLevelType w:val="hybridMultilevel"/>
    <w:tmpl w:val="F0429D66"/>
    <w:lvl w:ilvl="0" w:tplc="956E4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EF63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A4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A0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0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C5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C8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C5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48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C333F"/>
    <w:multiLevelType w:val="hybridMultilevel"/>
    <w:tmpl w:val="51FCABD4"/>
    <w:lvl w:ilvl="0" w:tplc="B2669C12">
      <w:start w:val="1"/>
      <w:numFmt w:val="decimal"/>
      <w:lvlText w:val="%1."/>
      <w:lvlJc w:val="left"/>
      <w:pPr>
        <w:ind w:left="720" w:hanging="360"/>
      </w:pPr>
    </w:lvl>
    <w:lvl w:ilvl="1" w:tplc="F79A6C58" w:tentative="1">
      <w:start w:val="1"/>
      <w:numFmt w:val="lowerLetter"/>
      <w:lvlText w:val="%2."/>
      <w:lvlJc w:val="left"/>
      <w:pPr>
        <w:ind w:left="1440" w:hanging="360"/>
      </w:pPr>
    </w:lvl>
    <w:lvl w:ilvl="2" w:tplc="E3C477B2" w:tentative="1">
      <w:start w:val="1"/>
      <w:numFmt w:val="lowerRoman"/>
      <w:lvlText w:val="%3."/>
      <w:lvlJc w:val="right"/>
      <w:pPr>
        <w:ind w:left="2160" w:hanging="180"/>
      </w:pPr>
    </w:lvl>
    <w:lvl w:ilvl="3" w:tplc="5B52CDF4" w:tentative="1">
      <w:start w:val="1"/>
      <w:numFmt w:val="decimal"/>
      <w:lvlText w:val="%4."/>
      <w:lvlJc w:val="left"/>
      <w:pPr>
        <w:ind w:left="2880" w:hanging="360"/>
      </w:pPr>
    </w:lvl>
    <w:lvl w:ilvl="4" w:tplc="925EAE14" w:tentative="1">
      <w:start w:val="1"/>
      <w:numFmt w:val="lowerLetter"/>
      <w:lvlText w:val="%5."/>
      <w:lvlJc w:val="left"/>
      <w:pPr>
        <w:ind w:left="3600" w:hanging="360"/>
      </w:pPr>
    </w:lvl>
    <w:lvl w:ilvl="5" w:tplc="CC125EA2" w:tentative="1">
      <w:start w:val="1"/>
      <w:numFmt w:val="lowerRoman"/>
      <w:lvlText w:val="%6."/>
      <w:lvlJc w:val="right"/>
      <w:pPr>
        <w:ind w:left="4320" w:hanging="180"/>
      </w:pPr>
    </w:lvl>
    <w:lvl w:ilvl="6" w:tplc="DA0E0812" w:tentative="1">
      <w:start w:val="1"/>
      <w:numFmt w:val="decimal"/>
      <w:lvlText w:val="%7."/>
      <w:lvlJc w:val="left"/>
      <w:pPr>
        <w:ind w:left="5040" w:hanging="360"/>
      </w:pPr>
    </w:lvl>
    <w:lvl w:ilvl="7" w:tplc="EE108646" w:tentative="1">
      <w:start w:val="1"/>
      <w:numFmt w:val="lowerLetter"/>
      <w:lvlText w:val="%8."/>
      <w:lvlJc w:val="left"/>
      <w:pPr>
        <w:ind w:left="5760" w:hanging="360"/>
      </w:pPr>
    </w:lvl>
    <w:lvl w:ilvl="8" w:tplc="A6569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9471F"/>
    <w:multiLevelType w:val="hybridMultilevel"/>
    <w:tmpl w:val="5FDAA418"/>
    <w:lvl w:ilvl="0" w:tplc="44A6E45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A5705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E7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EE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0B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63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04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2C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E6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E3116"/>
    <w:multiLevelType w:val="hybridMultilevel"/>
    <w:tmpl w:val="92FE97E8"/>
    <w:lvl w:ilvl="0" w:tplc="F0663C28">
      <w:start w:val="1"/>
      <w:numFmt w:val="decimal"/>
      <w:lvlText w:val="%1."/>
      <w:lvlJc w:val="left"/>
      <w:pPr>
        <w:ind w:left="720" w:hanging="360"/>
      </w:pPr>
    </w:lvl>
    <w:lvl w:ilvl="1" w:tplc="1D689DF0" w:tentative="1">
      <w:start w:val="1"/>
      <w:numFmt w:val="lowerLetter"/>
      <w:lvlText w:val="%2."/>
      <w:lvlJc w:val="left"/>
      <w:pPr>
        <w:ind w:left="1440" w:hanging="360"/>
      </w:pPr>
    </w:lvl>
    <w:lvl w:ilvl="2" w:tplc="A00C8838" w:tentative="1">
      <w:start w:val="1"/>
      <w:numFmt w:val="lowerRoman"/>
      <w:lvlText w:val="%3."/>
      <w:lvlJc w:val="right"/>
      <w:pPr>
        <w:ind w:left="2160" w:hanging="180"/>
      </w:pPr>
    </w:lvl>
    <w:lvl w:ilvl="3" w:tplc="7772AE2A" w:tentative="1">
      <w:start w:val="1"/>
      <w:numFmt w:val="decimal"/>
      <w:lvlText w:val="%4."/>
      <w:lvlJc w:val="left"/>
      <w:pPr>
        <w:ind w:left="2880" w:hanging="360"/>
      </w:pPr>
    </w:lvl>
    <w:lvl w:ilvl="4" w:tplc="0164D42E" w:tentative="1">
      <w:start w:val="1"/>
      <w:numFmt w:val="lowerLetter"/>
      <w:lvlText w:val="%5."/>
      <w:lvlJc w:val="left"/>
      <w:pPr>
        <w:ind w:left="3600" w:hanging="360"/>
      </w:pPr>
    </w:lvl>
    <w:lvl w:ilvl="5" w:tplc="6E2E6C62" w:tentative="1">
      <w:start w:val="1"/>
      <w:numFmt w:val="lowerRoman"/>
      <w:lvlText w:val="%6."/>
      <w:lvlJc w:val="right"/>
      <w:pPr>
        <w:ind w:left="4320" w:hanging="180"/>
      </w:pPr>
    </w:lvl>
    <w:lvl w:ilvl="6" w:tplc="4516ED48" w:tentative="1">
      <w:start w:val="1"/>
      <w:numFmt w:val="decimal"/>
      <w:lvlText w:val="%7."/>
      <w:lvlJc w:val="left"/>
      <w:pPr>
        <w:ind w:left="5040" w:hanging="360"/>
      </w:pPr>
    </w:lvl>
    <w:lvl w:ilvl="7" w:tplc="AD063A3C" w:tentative="1">
      <w:start w:val="1"/>
      <w:numFmt w:val="lowerLetter"/>
      <w:lvlText w:val="%8."/>
      <w:lvlJc w:val="left"/>
      <w:pPr>
        <w:ind w:left="5760" w:hanging="360"/>
      </w:pPr>
    </w:lvl>
    <w:lvl w:ilvl="8" w:tplc="7C82F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44719"/>
    <w:multiLevelType w:val="hybridMultilevel"/>
    <w:tmpl w:val="9DC41A50"/>
    <w:lvl w:ilvl="0" w:tplc="76C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BC5C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BF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96E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36B0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EACC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666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6A16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0CB9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19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</w:num>
  <w:num w:numId="11">
    <w:abstractNumId w:val="17"/>
  </w:num>
  <w:num w:numId="12">
    <w:abstractNumId w:val="1"/>
  </w:num>
  <w:num w:numId="13">
    <w:abstractNumId w:val="4"/>
  </w:num>
  <w:num w:numId="14">
    <w:abstractNumId w:val="15"/>
  </w:num>
  <w:num w:numId="15">
    <w:abstractNumId w:val="12"/>
  </w:num>
  <w:num w:numId="16">
    <w:abstractNumId w:val="2"/>
  </w:num>
  <w:num w:numId="17">
    <w:abstractNumId w:val="22"/>
  </w:num>
  <w:num w:numId="18">
    <w:abstractNumId w:val="21"/>
  </w:num>
  <w:num w:numId="19">
    <w:abstractNumId w:val="10"/>
  </w:num>
  <w:num w:numId="20">
    <w:abstractNumId w:val="11"/>
  </w:num>
  <w:num w:numId="21">
    <w:abstractNumId w:val="18"/>
  </w:num>
  <w:num w:numId="22">
    <w:abstractNumId w:val="14"/>
  </w:num>
  <w:num w:numId="23">
    <w:abstractNumId w:val="16"/>
  </w:num>
  <w:num w:numId="24">
    <w:abstractNumId w:val="8"/>
  </w:num>
  <w:num w:numId="25">
    <w:abstractNumId w:val="13"/>
  </w:num>
  <w:num w:numId="26">
    <w:abstractNumId w:val="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rwaa05k9te0ne2zso5dadywd2vre5e2f02&quot;&gt;EndNote Gloria peket 210604&lt;record-ids&gt;&lt;item&gt;1&lt;/item&gt;&lt;item&gt;2&lt;/item&gt;&lt;item&gt;3&lt;/item&gt;&lt;item&gt;6&lt;/item&gt;&lt;item&gt;7&lt;/item&gt;&lt;item&gt;9&lt;/item&gt;&lt;item&gt;11&lt;/item&gt;&lt;item&gt;14&lt;/item&gt;&lt;item&gt;15&lt;/item&gt;&lt;item&gt;16&lt;/item&gt;&lt;item&gt;17&lt;/item&gt;&lt;item&gt;19&lt;/item&gt;&lt;item&gt;23&lt;/item&gt;&lt;item&gt;28&lt;/item&gt;&lt;item&gt;29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C53864"/>
    <w:rsid w:val="000004A0"/>
    <w:rsid w:val="00001D4D"/>
    <w:rsid w:val="00001D68"/>
    <w:rsid w:val="00001E0B"/>
    <w:rsid w:val="00001F35"/>
    <w:rsid w:val="00002380"/>
    <w:rsid w:val="0000291C"/>
    <w:rsid w:val="00002923"/>
    <w:rsid w:val="0000449F"/>
    <w:rsid w:val="000054A9"/>
    <w:rsid w:val="00005BE5"/>
    <w:rsid w:val="0000627D"/>
    <w:rsid w:val="00007EA1"/>
    <w:rsid w:val="0001059F"/>
    <w:rsid w:val="000118FC"/>
    <w:rsid w:val="00011C33"/>
    <w:rsid w:val="000133C0"/>
    <w:rsid w:val="00013748"/>
    <w:rsid w:val="000140AE"/>
    <w:rsid w:val="0001469C"/>
    <w:rsid w:val="000149C1"/>
    <w:rsid w:val="00014C72"/>
    <w:rsid w:val="0001550D"/>
    <w:rsid w:val="00016576"/>
    <w:rsid w:val="00016894"/>
    <w:rsid w:val="00016EF1"/>
    <w:rsid w:val="00017101"/>
    <w:rsid w:val="000173A9"/>
    <w:rsid w:val="00017A12"/>
    <w:rsid w:val="00017FC5"/>
    <w:rsid w:val="00020519"/>
    <w:rsid w:val="00020DE2"/>
    <w:rsid w:val="00020FBE"/>
    <w:rsid w:val="00022A08"/>
    <w:rsid w:val="000242FA"/>
    <w:rsid w:val="00025AC8"/>
    <w:rsid w:val="000260DC"/>
    <w:rsid w:val="0002659A"/>
    <w:rsid w:val="00027E14"/>
    <w:rsid w:val="00027F7D"/>
    <w:rsid w:val="000322C0"/>
    <w:rsid w:val="000336F6"/>
    <w:rsid w:val="00033D91"/>
    <w:rsid w:val="00034BF2"/>
    <w:rsid w:val="00034FF7"/>
    <w:rsid w:val="00035CD7"/>
    <w:rsid w:val="00036CE4"/>
    <w:rsid w:val="00037ADF"/>
    <w:rsid w:val="0004047D"/>
    <w:rsid w:val="00040A91"/>
    <w:rsid w:val="00040D5E"/>
    <w:rsid w:val="000427C3"/>
    <w:rsid w:val="00042BC6"/>
    <w:rsid w:val="00042E66"/>
    <w:rsid w:val="000434E4"/>
    <w:rsid w:val="0004499A"/>
    <w:rsid w:val="00045C23"/>
    <w:rsid w:val="00047399"/>
    <w:rsid w:val="000473D9"/>
    <w:rsid w:val="00047A2D"/>
    <w:rsid w:val="000501D4"/>
    <w:rsid w:val="00050BEE"/>
    <w:rsid w:val="000511CD"/>
    <w:rsid w:val="00051665"/>
    <w:rsid w:val="000518A6"/>
    <w:rsid w:val="00051E24"/>
    <w:rsid w:val="0005231F"/>
    <w:rsid w:val="00052FED"/>
    <w:rsid w:val="0005403C"/>
    <w:rsid w:val="000543A5"/>
    <w:rsid w:val="00054C3C"/>
    <w:rsid w:val="00054F27"/>
    <w:rsid w:val="0005574C"/>
    <w:rsid w:val="00057DE7"/>
    <w:rsid w:val="000609B2"/>
    <w:rsid w:val="00061BFD"/>
    <w:rsid w:val="00062339"/>
    <w:rsid w:val="000623B0"/>
    <w:rsid w:val="00062C5B"/>
    <w:rsid w:val="000642FD"/>
    <w:rsid w:val="00064647"/>
    <w:rsid w:val="00064971"/>
    <w:rsid w:val="000674A5"/>
    <w:rsid w:val="00067FE0"/>
    <w:rsid w:val="00071824"/>
    <w:rsid w:val="00071885"/>
    <w:rsid w:val="00072804"/>
    <w:rsid w:val="00073117"/>
    <w:rsid w:val="00073448"/>
    <w:rsid w:val="00073CE8"/>
    <w:rsid w:val="000752FD"/>
    <w:rsid w:val="000754B1"/>
    <w:rsid w:val="0007553D"/>
    <w:rsid w:val="0007597D"/>
    <w:rsid w:val="00077706"/>
    <w:rsid w:val="00077B1A"/>
    <w:rsid w:val="00080C65"/>
    <w:rsid w:val="00081A79"/>
    <w:rsid w:val="00081E99"/>
    <w:rsid w:val="00081FA1"/>
    <w:rsid w:val="00082C1E"/>
    <w:rsid w:val="0008433B"/>
    <w:rsid w:val="00084558"/>
    <w:rsid w:val="00084B3D"/>
    <w:rsid w:val="00084DCA"/>
    <w:rsid w:val="00085E2E"/>
    <w:rsid w:val="00086268"/>
    <w:rsid w:val="00086900"/>
    <w:rsid w:val="00087FD9"/>
    <w:rsid w:val="000900CE"/>
    <w:rsid w:val="00090C4A"/>
    <w:rsid w:val="00091093"/>
    <w:rsid w:val="00093A81"/>
    <w:rsid w:val="00094932"/>
    <w:rsid w:val="00094B16"/>
    <w:rsid w:val="000957BB"/>
    <w:rsid w:val="000959D1"/>
    <w:rsid w:val="0009603E"/>
    <w:rsid w:val="0009675D"/>
    <w:rsid w:val="0009750B"/>
    <w:rsid w:val="00097CF7"/>
    <w:rsid w:val="000A07FE"/>
    <w:rsid w:val="000A0C2E"/>
    <w:rsid w:val="000A14A9"/>
    <w:rsid w:val="000A1512"/>
    <w:rsid w:val="000A19D6"/>
    <w:rsid w:val="000A20F4"/>
    <w:rsid w:val="000A2B14"/>
    <w:rsid w:val="000A2B1C"/>
    <w:rsid w:val="000A308C"/>
    <w:rsid w:val="000A36DE"/>
    <w:rsid w:val="000A389C"/>
    <w:rsid w:val="000A6002"/>
    <w:rsid w:val="000A6CF7"/>
    <w:rsid w:val="000A70AA"/>
    <w:rsid w:val="000B073F"/>
    <w:rsid w:val="000B18A9"/>
    <w:rsid w:val="000B1961"/>
    <w:rsid w:val="000B1EE0"/>
    <w:rsid w:val="000B2B33"/>
    <w:rsid w:val="000B2C1F"/>
    <w:rsid w:val="000B4D64"/>
    <w:rsid w:val="000B5DE6"/>
    <w:rsid w:val="000B72B6"/>
    <w:rsid w:val="000C03F4"/>
    <w:rsid w:val="000C0817"/>
    <w:rsid w:val="000C0B0A"/>
    <w:rsid w:val="000C1868"/>
    <w:rsid w:val="000C296B"/>
    <w:rsid w:val="000C3FD1"/>
    <w:rsid w:val="000C54E1"/>
    <w:rsid w:val="000C5EFE"/>
    <w:rsid w:val="000C6B33"/>
    <w:rsid w:val="000C6E28"/>
    <w:rsid w:val="000C7288"/>
    <w:rsid w:val="000D0C2E"/>
    <w:rsid w:val="000D2534"/>
    <w:rsid w:val="000D265E"/>
    <w:rsid w:val="000D308E"/>
    <w:rsid w:val="000D3D2E"/>
    <w:rsid w:val="000D42FE"/>
    <w:rsid w:val="000D4F38"/>
    <w:rsid w:val="000D5BB5"/>
    <w:rsid w:val="000E04D0"/>
    <w:rsid w:val="000E0EE6"/>
    <w:rsid w:val="000E1467"/>
    <w:rsid w:val="000E18D7"/>
    <w:rsid w:val="000E1BD8"/>
    <w:rsid w:val="000E1F43"/>
    <w:rsid w:val="000E2A2F"/>
    <w:rsid w:val="000E2EA0"/>
    <w:rsid w:val="000E3857"/>
    <w:rsid w:val="000E428C"/>
    <w:rsid w:val="000E5E1F"/>
    <w:rsid w:val="000E6C62"/>
    <w:rsid w:val="000F3200"/>
    <w:rsid w:val="000F600B"/>
    <w:rsid w:val="000F68F1"/>
    <w:rsid w:val="000F7307"/>
    <w:rsid w:val="000F79FC"/>
    <w:rsid w:val="001024C5"/>
    <w:rsid w:val="0010301E"/>
    <w:rsid w:val="00104509"/>
    <w:rsid w:val="0010476B"/>
    <w:rsid w:val="00104851"/>
    <w:rsid w:val="00104FA9"/>
    <w:rsid w:val="001062BE"/>
    <w:rsid w:val="00106B98"/>
    <w:rsid w:val="00107B66"/>
    <w:rsid w:val="00107B74"/>
    <w:rsid w:val="0011144D"/>
    <w:rsid w:val="001118D4"/>
    <w:rsid w:val="00111C41"/>
    <w:rsid w:val="00112213"/>
    <w:rsid w:val="00112FBF"/>
    <w:rsid w:val="00115362"/>
    <w:rsid w:val="0011669A"/>
    <w:rsid w:val="00116A19"/>
    <w:rsid w:val="00116BCF"/>
    <w:rsid w:val="00117D20"/>
    <w:rsid w:val="00117DD3"/>
    <w:rsid w:val="00120F58"/>
    <w:rsid w:val="0012164C"/>
    <w:rsid w:val="00121FC8"/>
    <w:rsid w:val="00122AFA"/>
    <w:rsid w:val="00122FD9"/>
    <w:rsid w:val="00124E3F"/>
    <w:rsid w:val="00124FB9"/>
    <w:rsid w:val="00126CE9"/>
    <w:rsid w:val="00127AE3"/>
    <w:rsid w:val="00130084"/>
    <w:rsid w:val="001300EB"/>
    <w:rsid w:val="00131823"/>
    <w:rsid w:val="00132354"/>
    <w:rsid w:val="00134248"/>
    <w:rsid w:val="00134685"/>
    <w:rsid w:val="00134FF9"/>
    <w:rsid w:val="0013556D"/>
    <w:rsid w:val="001372B0"/>
    <w:rsid w:val="001400AF"/>
    <w:rsid w:val="00141E8F"/>
    <w:rsid w:val="0014330C"/>
    <w:rsid w:val="00143602"/>
    <w:rsid w:val="001438E0"/>
    <w:rsid w:val="001438E6"/>
    <w:rsid w:val="00143F90"/>
    <w:rsid w:val="00146003"/>
    <w:rsid w:val="001468DF"/>
    <w:rsid w:val="00150403"/>
    <w:rsid w:val="001505FD"/>
    <w:rsid w:val="00151C5A"/>
    <w:rsid w:val="00152802"/>
    <w:rsid w:val="00153166"/>
    <w:rsid w:val="00153464"/>
    <w:rsid w:val="00153668"/>
    <w:rsid w:val="001564F4"/>
    <w:rsid w:val="001606C2"/>
    <w:rsid w:val="00160B88"/>
    <w:rsid w:val="00160EB2"/>
    <w:rsid w:val="0016177B"/>
    <w:rsid w:val="00161801"/>
    <w:rsid w:val="00164302"/>
    <w:rsid w:val="0016562E"/>
    <w:rsid w:val="0016765E"/>
    <w:rsid w:val="00167A81"/>
    <w:rsid w:val="00167B66"/>
    <w:rsid w:val="0017011A"/>
    <w:rsid w:val="001701DE"/>
    <w:rsid w:val="00170444"/>
    <w:rsid w:val="001709C8"/>
    <w:rsid w:val="0017204E"/>
    <w:rsid w:val="00172C1F"/>
    <w:rsid w:val="00173577"/>
    <w:rsid w:val="001743FB"/>
    <w:rsid w:val="00174703"/>
    <w:rsid w:val="00175B4D"/>
    <w:rsid w:val="0017610F"/>
    <w:rsid w:val="00176D61"/>
    <w:rsid w:val="00176EA2"/>
    <w:rsid w:val="00176F3F"/>
    <w:rsid w:val="0017743D"/>
    <w:rsid w:val="00177507"/>
    <w:rsid w:val="00180D17"/>
    <w:rsid w:val="00181CCE"/>
    <w:rsid w:val="00182B38"/>
    <w:rsid w:val="00182B52"/>
    <w:rsid w:val="00183979"/>
    <w:rsid w:val="00184435"/>
    <w:rsid w:val="0018595A"/>
    <w:rsid w:val="001859ED"/>
    <w:rsid w:val="0018600E"/>
    <w:rsid w:val="001868F7"/>
    <w:rsid w:val="001873FC"/>
    <w:rsid w:val="00190014"/>
    <w:rsid w:val="00191AB1"/>
    <w:rsid w:val="001924D4"/>
    <w:rsid w:val="001933E4"/>
    <w:rsid w:val="001934BC"/>
    <w:rsid w:val="001940A8"/>
    <w:rsid w:val="00195919"/>
    <w:rsid w:val="00197BC5"/>
    <w:rsid w:val="00197EC5"/>
    <w:rsid w:val="001A0228"/>
    <w:rsid w:val="001A0F50"/>
    <w:rsid w:val="001A0F86"/>
    <w:rsid w:val="001A14C9"/>
    <w:rsid w:val="001A1933"/>
    <w:rsid w:val="001A2C0B"/>
    <w:rsid w:val="001A2CDE"/>
    <w:rsid w:val="001A311C"/>
    <w:rsid w:val="001A31B8"/>
    <w:rsid w:val="001A432B"/>
    <w:rsid w:val="001A658C"/>
    <w:rsid w:val="001A75E3"/>
    <w:rsid w:val="001A76A5"/>
    <w:rsid w:val="001B0764"/>
    <w:rsid w:val="001B0770"/>
    <w:rsid w:val="001B0A28"/>
    <w:rsid w:val="001B1B5F"/>
    <w:rsid w:val="001B2650"/>
    <w:rsid w:val="001B2B20"/>
    <w:rsid w:val="001B2D4C"/>
    <w:rsid w:val="001B2FB8"/>
    <w:rsid w:val="001B35D4"/>
    <w:rsid w:val="001B3C9D"/>
    <w:rsid w:val="001B56AA"/>
    <w:rsid w:val="001B5795"/>
    <w:rsid w:val="001B6DA0"/>
    <w:rsid w:val="001C0667"/>
    <w:rsid w:val="001C120F"/>
    <w:rsid w:val="001C2528"/>
    <w:rsid w:val="001C31FC"/>
    <w:rsid w:val="001C4400"/>
    <w:rsid w:val="001C57AF"/>
    <w:rsid w:val="001C6988"/>
    <w:rsid w:val="001C773C"/>
    <w:rsid w:val="001C7B81"/>
    <w:rsid w:val="001C7CFD"/>
    <w:rsid w:val="001D1797"/>
    <w:rsid w:val="001D20B6"/>
    <w:rsid w:val="001D53E2"/>
    <w:rsid w:val="001D644B"/>
    <w:rsid w:val="001D6825"/>
    <w:rsid w:val="001D69AA"/>
    <w:rsid w:val="001D6D64"/>
    <w:rsid w:val="001E16A9"/>
    <w:rsid w:val="001E2011"/>
    <w:rsid w:val="001E23D4"/>
    <w:rsid w:val="001E2CC0"/>
    <w:rsid w:val="001E318A"/>
    <w:rsid w:val="001E328E"/>
    <w:rsid w:val="001E3C06"/>
    <w:rsid w:val="001E3D11"/>
    <w:rsid w:val="001E4579"/>
    <w:rsid w:val="001E4719"/>
    <w:rsid w:val="001E4AC2"/>
    <w:rsid w:val="001E4B33"/>
    <w:rsid w:val="001E557C"/>
    <w:rsid w:val="001E6172"/>
    <w:rsid w:val="001E7846"/>
    <w:rsid w:val="001E7A0D"/>
    <w:rsid w:val="001F1E95"/>
    <w:rsid w:val="001F3730"/>
    <w:rsid w:val="001F386D"/>
    <w:rsid w:val="001F5011"/>
    <w:rsid w:val="001F557A"/>
    <w:rsid w:val="001F722E"/>
    <w:rsid w:val="002002A2"/>
    <w:rsid w:val="00200DB4"/>
    <w:rsid w:val="00202364"/>
    <w:rsid w:val="00203CA0"/>
    <w:rsid w:val="00205650"/>
    <w:rsid w:val="002059F4"/>
    <w:rsid w:val="00205AB3"/>
    <w:rsid w:val="00205C48"/>
    <w:rsid w:val="002071C2"/>
    <w:rsid w:val="00207C65"/>
    <w:rsid w:val="00207CD5"/>
    <w:rsid w:val="002105AA"/>
    <w:rsid w:val="00211319"/>
    <w:rsid w:val="002121FE"/>
    <w:rsid w:val="002123AA"/>
    <w:rsid w:val="002124A0"/>
    <w:rsid w:val="0021278F"/>
    <w:rsid w:val="002130FC"/>
    <w:rsid w:val="00213FA6"/>
    <w:rsid w:val="00214F96"/>
    <w:rsid w:val="002157EF"/>
    <w:rsid w:val="00215CE8"/>
    <w:rsid w:val="00216D14"/>
    <w:rsid w:val="0021703C"/>
    <w:rsid w:val="00217734"/>
    <w:rsid w:val="0021796F"/>
    <w:rsid w:val="002209CE"/>
    <w:rsid w:val="00221687"/>
    <w:rsid w:val="00221DEA"/>
    <w:rsid w:val="00222448"/>
    <w:rsid w:val="00222B32"/>
    <w:rsid w:val="00223214"/>
    <w:rsid w:val="0022398F"/>
    <w:rsid w:val="00224D5F"/>
    <w:rsid w:val="00224E8C"/>
    <w:rsid w:val="0022506C"/>
    <w:rsid w:val="00225FF5"/>
    <w:rsid w:val="0022616B"/>
    <w:rsid w:val="002263F3"/>
    <w:rsid w:val="002267CC"/>
    <w:rsid w:val="0022781F"/>
    <w:rsid w:val="00227B5D"/>
    <w:rsid w:val="00227F09"/>
    <w:rsid w:val="0023113C"/>
    <w:rsid w:val="00231972"/>
    <w:rsid w:val="00233994"/>
    <w:rsid w:val="002345AF"/>
    <w:rsid w:val="00234E6C"/>
    <w:rsid w:val="002358E0"/>
    <w:rsid w:val="00236707"/>
    <w:rsid w:val="002368C6"/>
    <w:rsid w:val="00236DE2"/>
    <w:rsid w:val="00237287"/>
    <w:rsid w:val="00237F6B"/>
    <w:rsid w:val="00237FC7"/>
    <w:rsid w:val="00242912"/>
    <w:rsid w:val="00242F2B"/>
    <w:rsid w:val="00244A64"/>
    <w:rsid w:val="0024504A"/>
    <w:rsid w:val="002464DC"/>
    <w:rsid w:val="00251376"/>
    <w:rsid w:val="00252967"/>
    <w:rsid w:val="002529F3"/>
    <w:rsid w:val="00252DF0"/>
    <w:rsid w:val="00253AB5"/>
    <w:rsid w:val="00253E7A"/>
    <w:rsid w:val="00254BAD"/>
    <w:rsid w:val="00254F62"/>
    <w:rsid w:val="002550A6"/>
    <w:rsid w:val="002566D0"/>
    <w:rsid w:val="00257A71"/>
    <w:rsid w:val="00260BD4"/>
    <w:rsid w:val="0026180B"/>
    <w:rsid w:val="00261ACE"/>
    <w:rsid w:val="00261B22"/>
    <w:rsid w:val="00262FBF"/>
    <w:rsid w:val="00263042"/>
    <w:rsid w:val="00263A36"/>
    <w:rsid w:val="00263E8F"/>
    <w:rsid w:val="002641FD"/>
    <w:rsid w:val="00264236"/>
    <w:rsid w:val="00264536"/>
    <w:rsid w:val="00265AB7"/>
    <w:rsid w:val="00266545"/>
    <w:rsid w:val="00266C53"/>
    <w:rsid w:val="00266F90"/>
    <w:rsid w:val="00267208"/>
    <w:rsid w:val="0026771B"/>
    <w:rsid w:val="0027142B"/>
    <w:rsid w:val="002715B8"/>
    <w:rsid w:val="00271B4B"/>
    <w:rsid w:val="00273175"/>
    <w:rsid w:val="00273267"/>
    <w:rsid w:val="00274662"/>
    <w:rsid w:val="00274777"/>
    <w:rsid w:val="00275C12"/>
    <w:rsid w:val="002766D7"/>
    <w:rsid w:val="002779C5"/>
    <w:rsid w:val="00277EF7"/>
    <w:rsid w:val="002809D5"/>
    <w:rsid w:val="00280FC5"/>
    <w:rsid w:val="00281007"/>
    <w:rsid w:val="00281511"/>
    <w:rsid w:val="002819D6"/>
    <w:rsid w:val="00282919"/>
    <w:rsid w:val="00283C0F"/>
    <w:rsid w:val="00284332"/>
    <w:rsid w:val="002845B0"/>
    <w:rsid w:val="00284661"/>
    <w:rsid w:val="00284BA9"/>
    <w:rsid w:val="00284BDC"/>
    <w:rsid w:val="002856E5"/>
    <w:rsid w:val="00285EC6"/>
    <w:rsid w:val="00285F93"/>
    <w:rsid w:val="00290E04"/>
    <w:rsid w:val="002911C4"/>
    <w:rsid w:val="002932E5"/>
    <w:rsid w:val="00293635"/>
    <w:rsid w:val="002938C3"/>
    <w:rsid w:val="00293E93"/>
    <w:rsid w:val="00294DC9"/>
    <w:rsid w:val="00295B1E"/>
    <w:rsid w:val="002977DC"/>
    <w:rsid w:val="00297ABA"/>
    <w:rsid w:val="00297E43"/>
    <w:rsid w:val="002A024D"/>
    <w:rsid w:val="002A0C7F"/>
    <w:rsid w:val="002A0CE9"/>
    <w:rsid w:val="002A2964"/>
    <w:rsid w:val="002A415A"/>
    <w:rsid w:val="002A4AD6"/>
    <w:rsid w:val="002A5703"/>
    <w:rsid w:val="002A5CD9"/>
    <w:rsid w:val="002A6D18"/>
    <w:rsid w:val="002A6D48"/>
    <w:rsid w:val="002A6DF7"/>
    <w:rsid w:val="002A7A02"/>
    <w:rsid w:val="002B2156"/>
    <w:rsid w:val="002B27BF"/>
    <w:rsid w:val="002B315D"/>
    <w:rsid w:val="002B387A"/>
    <w:rsid w:val="002B77FD"/>
    <w:rsid w:val="002C020C"/>
    <w:rsid w:val="002C3543"/>
    <w:rsid w:val="002C3FA1"/>
    <w:rsid w:val="002C42A3"/>
    <w:rsid w:val="002C4E9F"/>
    <w:rsid w:val="002C6A8A"/>
    <w:rsid w:val="002C6EDA"/>
    <w:rsid w:val="002C70AB"/>
    <w:rsid w:val="002C7302"/>
    <w:rsid w:val="002D0A6F"/>
    <w:rsid w:val="002D1017"/>
    <w:rsid w:val="002D121E"/>
    <w:rsid w:val="002D283B"/>
    <w:rsid w:val="002D2F9B"/>
    <w:rsid w:val="002D3F30"/>
    <w:rsid w:val="002D50B7"/>
    <w:rsid w:val="002D5471"/>
    <w:rsid w:val="002D5AD9"/>
    <w:rsid w:val="002D5E3B"/>
    <w:rsid w:val="002D685A"/>
    <w:rsid w:val="002E14E5"/>
    <w:rsid w:val="002E1FA2"/>
    <w:rsid w:val="002E25DE"/>
    <w:rsid w:val="002E3C1B"/>
    <w:rsid w:val="002E40EF"/>
    <w:rsid w:val="002E5FE6"/>
    <w:rsid w:val="002E6BCD"/>
    <w:rsid w:val="002E7333"/>
    <w:rsid w:val="002F03AA"/>
    <w:rsid w:val="002F0FEE"/>
    <w:rsid w:val="002F12F6"/>
    <w:rsid w:val="002F3D37"/>
    <w:rsid w:val="002F4A5F"/>
    <w:rsid w:val="002F53C7"/>
    <w:rsid w:val="00300439"/>
    <w:rsid w:val="00300CA8"/>
    <w:rsid w:val="003010CF"/>
    <w:rsid w:val="00303BD6"/>
    <w:rsid w:val="003050CB"/>
    <w:rsid w:val="00306093"/>
    <w:rsid w:val="0030631C"/>
    <w:rsid w:val="003065DF"/>
    <w:rsid w:val="00307556"/>
    <w:rsid w:val="00307A6D"/>
    <w:rsid w:val="00312C5F"/>
    <w:rsid w:val="00313543"/>
    <w:rsid w:val="0031442B"/>
    <w:rsid w:val="00315579"/>
    <w:rsid w:val="003166E4"/>
    <w:rsid w:val="00316BC1"/>
    <w:rsid w:val="003200E0"/>
    <w:rsid w:val="00320739"/>
    <w:rsid w:val="00320A1A"/>
    <w:rsid w:val="00321877"/>
    <w:rsid w:val="00321B6A"/>
    <w:rsid w:val="003227F4"/>
    <w:rsid w:val="0032283E"/>
    <w:rsid w:val="00322EA0"/>
    <w:rsid w:val="003240C0"/>
    <w:rsid w:val="00324FAD"/>
    <w:rsid w:val="003255B5"/>
    <w:rsid w:val="003264C1"/>
    <w:rsid w:val="00326589"/>
    <w:rsid w:val="003266ED"/>
    <w:rsid w:val="003267EA"/>
    <w:rsid w:val="003274E8"/>
    <w:rsid w:val="00327888"/>
    <w:rsid w:val="003308DE"/>
    <w:rsid w:val="003331E9"/>
    <w:rsid w:val="00333B5F"/>
    <w:rsid w:val="0033551C"/>
    <w:rsid w:val="00335DF1"/>
    <w:rsid w:val="003365BE"/>
    <w:rsid w:val="00336F97"/>
    <w:rsid w:val="00337DF5"/>
    <w:rsid w:val="0034109E"/>
    <w:rsid w:val="003415C6"/>
    <w:rsid w:val="00342C00"/>
    <w:rsid w:val="00342DAB"/>
    <w:rsid w:val="00343CA1"/>
    <w:rsid w:val="003444EC"/>
    <w:rsid w:val="00344661"/>
    <w:rsid w:val="00346DEA"/>
    <w:rsid w:val="0034724E"/>
    <w:rsid w:val="003473C6"/>
    <w:rsid w:val="0034741A"/>
    <w:rsid w:val="00347699"/>
    <w:rsid w:val="00347B60"/>
    <w:rsid w:val="00350493"/>
    <w:rsid w:val="003520E0"/>
    <w:rsid w:val="00352385"/>
    <w:rsid w:val="00353977"/>
    <w:rsid w:val="00353DCC"/>
    <w:rsid w:val="00353E50"/>
    <w:rsid w:val="00354A64"/>
    <w:rsid w:val="00354B57"/>
    <w:rsid w:val="00354CB0"/>
    <w:rsid w:val="00356409"/>
    <w:rsid w:val="003564BB"/>
    <w:rsid w:val="0035666A"/>
    <w:rsid w:val="00356BFD"/>
    <w:rsid w:val="00356F00"/>
    <w:rsid w:val="003572FE"/>
    <w:rsid w:val="00357C3F"/>
    <w:rsid w:val="0036075D"/>
    <w:rsid w:val="00360E94"/>
    <w:rsid w:val="00363BF8"/>
    <w:rsid w:val="00363D99"/>
    <w:rsid w:val="0036475C"/>
    <w:rsid w:val="00366309"/>
    <w:rsid w:val="003670E5"/>
    <w:rsid w:val="00371C33"/>
    <w:rsid w:val="00371D94"/>
    <w:rsid w:val="00374B6F"/>
    <w:rsid w:val="00375E35"/>
    <w:rsid w:val="003762BE"/>
    <w:rsid w:val="0037664B"/>
    <w:rsid w:val="003770C9"/>
    <w:rsid w:val="003800FA"/>
    <w:rsid w:val="00380189"/>
    <w:rsid w:val="00384483"/>
    <w:rsid w:val="00384E73"/>
    <w:rsid w:val="003855F7"/>
    <w:rsid w:val="00385BDC"/>
    <w:rsid w:val="00385C6D"/>
    <w:rsid w:val="00385DAC"/>
    <w:rsid w:val="003867D4"/>
    <w:rsid w:val="00390B5B"/>
    <w:rsid w:val="00391F28"/>
    <w:rsid w:val="00393FDA"/>
    <w:rsid w:val="00396206"/>
    <w:rsid w:val="00396BF1"/>
    <w:rsid w:val="00397D37"/>
    <w:rsid w:val="00397EC9"/>
    <w:rsid w:val="003A04EF"/>
    <w:rsid w:val="003A135E"/>
    <w:rsid w:val="003A16AE"/>
    <w:rsid w:val="003A24FC"/>
    <w:rsid w:val="003A257A"/>
    <w:rsid w:val="003A29BE"/>
    <w:rsid w:val="003A4862"/>
    <w:rsid w:val="003A53CB"/>
    <w:rsid w:val="003A6D78"/>
    <w:rsid w:val="003A7563"/>
    <w:rsid w:val="003A7A8E"/>
    <w:rsid w:val="003B1056"/>
    <w:rsid w:val="003B1594"/>
    <w:rsid w:val="003B15C1"/>
    <w:rsid w:val="003B2208"/>
    <w:rsid w:val="003B2A1A"/>
    <w:rsid w:val="003B2BFD"/>
    <w:rsid w:val="003B35EF"/>
    <w:rsid w:val="003B401C"/>
    <w:rsid w:val="003C089C"/>
    <w:rsid w:val="003C19C5"/>
    <w:rsid w:val="003C2A53"/>
    <w:rsid w:val="003C3937"/>
    <w:rsid w:val="003C3A6A"/>
    <w:rsid w:val="003C3B39"/>
    <w:rsid w:val="003C4156"/>
    <w:rsid w:val="003C4F43"/>
    <w:rsid w:val="003C757B"/>
    <w:rsid w:val="003D04BB"/>
    <w:rsid w:val="003D0533"/>
    <w:rsid w:val="003D1115"/>
    <w:rsid w:val="003D1530"/>
    <w:rsid w:val="003D1DF3"/>
    <w:rsid w:val="003D47A3"/>
    <w:rsid w:val="003D50A5"/>
    <w:rsid w:val="003D50FC"/>
    <w:rsid w:val="003D5BFF"/>
    <w:rsid w:val="003D5ED9"/>
    <w:rsid w:val="003D60E3"/>
    <w:rsid w:val="003D73B3"/>
    <w:rsid w:val="003D777B"/>
    <w:rsid w:val="003D792B"/>
    <w:rsid w:val="003E12DC"/>
    <w:rsid w:val="003E1A57"/>
    <w:rsid w:val="003E1BF0"/>
    <w:rsid w:val="003E212F"/>
    <w:rsid w:val="003E38BB"/>
    <w:rsid w:val="003E5017"/>
    <w:rsid w:val="003E6A49"/>
    <w:rsid w:val="003E79A4"/>
    <w:rsid w:val="003E7F31"/>
    <w:rsid w:val="003F0C2A"/>
    <w:rsid w:val="003F18BF"/>
    <w:rsid w:val="003F2B5D"/>
    <w:rsid w:val="003F3238"/>
    <w:rsid w:val="003F381B"/>
    <w:rsid w:val="003F41DD"/>
    <w:rsid w:val="003F53AB"/>
    <w:rsid w:val="003F563A"/>
    <w:rsid w:val="003F6205"/>
    <w:rsid w:val="003F6A12"/>
    <w:rsid w:val="003F7AF7"/>
    <w:rsid w:val="003F7B4F"/>
    <w:rsid w:val="004000C6"/>
    <w:rsid w:val="0040010D"/>
    <w:rsid w:val="0040058C"/>
    <w:rsid w:val="00401383"/>
    <w:rsid w:val="00401ACB"/>
    <w:rsid w:val="0040283A"/>
    <w:rsid w:val="00403DBD"/>
    <w:rsid w:val="0040535E"/>
    <w:rsid w:val="0040551E"/>
    <w:rsid w:val="00405BD1"/>
    <w:rsid w:val="00406A0E"/>
    <w:rsid w:val="004079A5"/>
    <w:rsid w:val="0041043B"/>
    <w:rsid w:val="00411560"/>
    <w:rsid w:val="004117EA"/>
    <w:rsid w:val="00414043"/>
    <w:rsid w:val="004144C0"/>
    <w:rsid w:val="00414904"/>
    <w:rsid w:val="004172DB"/>
    <w:rsid w:val="00417436"/>
    <w:rsid w:val="00417EB7"/>
    <w:rsid w:val="004205C1"/>
    <w:rsid w:val="004209CF"/>
    <w:rsid w:val="00421764"/>
    <w:rsid w:val="00422661"/>
    <w:rsid w:val="004228A9"/>
    <w:rsid w:val="004254D3"/>
    <w:rsid w:val="00425AAA"/>
    <w:rsid w:val="00425B3E"/>
    <w:rsid w:val="0042740C"/>
    <w:rsid w:val="00430E78"/>
    <w:rsid w:val="00431C8F"/>
    <w:rsid w:val="00432C2F"/>
    <w:rsid w:val="00433EA6"/>
    <w:rsid w:val="004347A8"/>
    <w:rsid w:val="004366D1"/>
    <w:rsid w:val="004369CA"/>
    <w:rsid w:val="0043729C"/>
    <w:rsid w:val="00437E6A"/>
    <w:rsid w:val="00441681"/>
    <w:rsid w:val="004427DF"/>
    <w:rsid w:val="004431B7"/>
    <w:rsid w:val="004441D4"/>
    <w:rsid w:val="004453FF"/>
    <w:rsid w:val="004455D9"/>
    <w:rsid w:val="00445C29"/>
    <w:rsid w:val="0044666E"/>
    <w:rsid w:val="00447D7B"/>
    <w:rsid w:val="00451EB3"/>
    <w:rsid w:val="004520E3"/>
    <w:rsid w:val="0045243A"/>
    <w:rsid w:val="0045258C"/>
    <w:rsid w:val="00452D2A"/>
    <w:rsid w:val="0045319F"/>
    <w:rsid w:val="00453DE4"/>
    <w:rsid w:val="0045455A"/>
    <w:rsid w:val="004546A4"/>
    <w:rsid w:val="00455109"/>
    <w:rsid w:val="00456516"/>
    <w:rsid w:val="0045734B"/>
    <w:rsid w:val="00461CE2"/>
    <w:rsid w:val="0046358C"/>
    <w:rsid w:val="00464ABA"/>
    <w:rsid w:val="00465D88"/>
    <w:rsid w:val="00465F1A"/>
    <w:rsid w:val="004670D9"/>
    <w:rsid w:val="00467A56"/>
    <w:rsid w:val="00467B38"/>
    <w:rsid w:val="00467CDD"/>
    <w:rsid w:val="00467F4A"/>
    <w:rsid w:val="00470AC8"/>
    <w:rsid w:val="0047136E"/>
    <w:rsid w:val="00471DA8"/>
    <w:rsid w:val="00471E27"/>
    <w:rsid w:val="004731EE"/>
    <w:rsid w:val="00473816"/>
    <w:rsid w:val="00473DCF"/>
    <w:rsid w:val="004749A3"/>
    <w:rsid w:val="004755CD"/>
    <w:rsid w:val="00475657"/>
    <w:rsid w:val="004756CC"/>
    <w:rsid w:val="00475ACB"/>
    <w:rsid w:val="00475CBF"/>
    <w:rsid w:val="004771D6"/>
    <w:rsid w:val="0047738F"/>
    <w:rsid w:val="00477E5C"/>
    <w:rsid w:val="00480712"/>
    <w:rsid w:val="00480E07"/>
    <w:rsid w:val="0048129D"/>
    <w:rsid w:val="0048480B"/>
    <w:rsid w:val="00484ABD"/>
    <w:rsid w:val="00484FC9"/>
    <w:rsid w:val="00485856"/>
    <w:rsid w:val="00486520"/>
    <w:rsid w:val="00487482"/>
    <w:rsid w:val="004939BA"/>
    <w:rsid w:val="00494540"/>
    <w:rsid w:val="00494AD0"/>
    <w:rsid w:val="00494E73"/>
    <w:rsid w:val="0049516B"/>
    <w:rsid w:val="00495B9B"/>
    <w:rsid w:val="00495C3D"/>
    <w:rsid w:val="00496831"/>
    <w:rsid w:val="00496F4B"/>
    <w:rsid w:val="004A1589"/>
    <w:rsid w:val="004A292F"/>
    <w:rsid w:val="004A35A8"/>
    <w:rsid w:val="004A366A"/>
    <w:rsid w:val="004A3C2D"/>
    <w:rsid w:val="004A4902"/>
    <w:rsid w:val="004A4AF2"/>
    <w:rsid w:val="004A57E4"/>
    <w:rsid w:val="004A7685"/>
    <w:rsid w:val="004B200D"/>
    <w:rsid w:val="004B4F08"/>
    <w:rsid w:val="004B54C1"/>
    <w:rsid w:val="004B6662"/>
    <w:rsid w:val="004B6BBA"/>
    <w:rsid w:val="004B6D15"/>
    <w:rsid w:val="004B7388"/>
    <w:rsid w:val="004B74E9"/>
    <w:rsid w:val="004C1270"/>
    <w:rsid w:val="004C1E30"/>
    <w:rsid w:val="004C5538"/>
    <w:rsid w:val="004C74DA"/>
    <w:rsid w:val="004C76AA"/>
    <w:rsid w:val="004C7B5D"/>
    <w:rsid w:val="004D0BEE"/>
    <w:rsid w:val="004D22AA"/>
    <w:rsid w:val="004D2980"/>
    <w:rsid w:val="004D2C4F"/>
    <w:rsid w:val="004D363E"/>
    <w:rsid w:val="004D38ED"/>
    <w:rsid w:val="004D5665"/>
    <w:rsid w:val="004D6EC4"/>
    <w:rsid w:val="004D7825"/>
    <w:rsid w:val="004D7926"/>
    <w:rsid w:val="004D7AA5"/>
    <w:rsid w:val="004D7BA2"/>
    <w:rsid w:val="004D7BCC"/>
    <w:rsid w:val="004E0CC2"/>
    <w:rsid w:val="004E0EC3"/>
    <w:rsid w:val="004E2DEB"/>
    <w:rsid w:val="004E427B"/>
    <w:rsid w:val="004E4332"/>
    <w:rsid w:val="004E4489"/>
    <w:rsid w:val="004E640A"/>
    <w:rsid w:val="004E69D9"/>
    <w:rsid w:val="004E6BF0"/>
    <w:rsid w:val="004E7BA1"/>
    <w:rsid w:val="004E7D46"/>
    <w:rsid w:val="004F1967"/>
    <w:rsid w:val="004F281E"/>
    <w:rsid w:val="004F30BC"/>
    <w:rsid w:val="004F43C5"/>
    <w:rsid w:val="004F47C7"/>
    <w:rsid w:val="004F4AEB"/>
    <w:rsid w:val="004F540F"/>
    <w:rsid w:val="004F6CC4"/>
    <w:rsid w:val="004F729D"/>
    <w:rsid w:val="00500BE0"/>
    <w:rsid w:val="00500E15"/>
    <w:rsid w:val="005018CF"/>
    <w:rsid w:val="005027E0"/>
    <w:rsid w:val="00503AE9"/>
    <w:rsid w:val="00503F01"/>
    <w:rsid w:val="00503FD9"/>
    <w:rsid w:val="00506C19"/>
    <w:rsid w:val="00507216"/>
    <w:rsid w:val="0050768A"/>
    <w:rsid w:val="00507BF3"/>
    <w:rsid w:val="005107D3"/>
    <w:rsid w:val="005111D3"/>
    <w:rsid w:val="00511759"/>
    <w:rsid w:val="00512388"/>
    <w:rsid w:val="0051238E"/>
    <w:rsid w:val="005123A7"/>
    <w:rsid w:val="00512B1A"/>
    <w:rsid w:val="00513E7D"/>
    <w:rsid w:val="005140CA"/>
    <w:rsid w:val="0051472E"/>
    <w:rsid w:val="00516350"/>
    <w:rsid w:val="00517111"/>
    <w:rsid w:val="00520E2C"/>
    <w:rsid w:val="00523FC0"/>
    <w:rsid w:val="00525027"/>
    <w:rsid w:val="005251FE"/>
    <w:rsid w:val="005257DF"/>
    <w:rsid w:val="0053166C"/>
    <w:rsid w:val="0053171D"/>
    <w:rsid w:val="005318AC"/>
    <w:rsid w:val="005319C5"/>
    <w:rsid w:val="00531F37"/>
    <w:rsid w:val="00532A6C"/>
    <w:rsid w:val="00533046"/>
    <w:rsid w:val="00533AEC"/>
    <w:rsid w:val="005341E8"/>
    <w:rsid w:val="0053474A"/>
    <w:rsid w:val="005347E3"/>
    <w:rsid w:val="00535565"/>
    <w:rsid w:val="00540226"/>
    <w:rsid w:val="005403A8"/>
    <w:rsid w:val="005406D0"/>
    <w:rsid w:val="00540FBA"/>
    <w:rsid w:val="0054613E"/>
    <w:rsid w:val="00546224"/>
    <w:rsid w:val="005509FD"/>
    <w:rsid w:val="0055110E"/>
    <w:rsid w:val="00552386"/>
    <w:rsid w:val="0055297C"/>
    <w:rsid w:val="00553349"/>
    <w:rsid w:val="00553CF5"/>
    <w:rsid w:val="00553DFA"/>
    <w:rsid w:val="00553F98"/>
    <w:rsid w:val="00555674"/>
    <w:rsid w:val="005569DC"/>
    <w:rsid w:val="00556D6D"/>
    <w:rsid w:val="00557A1C"/>
    <w:rsid w:val="00561158"/>
    <w:rsid w:val="005621EE"/>
    <w:rsid w:val="00562B8F"/>
    <w:rsid w:val="00562BBD"/>
    <w:rsid w:val="0056374B"/>
    <w:rsid w:val="0056395B"/>
    <w:rsid w:val="005644E7"/>
    <w:rsid w:val="00564B42"/>
    <w:rsid w:val="0056536B"/>
    <w:rsid w:val="0056585A"/>
    <w:rsid w:val="00566178"/>
    <w:rsid w:val="00567974"/>
    <w:rsid w:val="00570F62"/>
    <w:rsid w:val="00571BBC"/>
    <w:rsid w:val="00574B9F"/>
    <w:rsid w:val="00575D7A"/>
    <w:rsid w:val="005772BD"/>
    <w:rsid w:val="005772C0"/>
    <w:rsid w:val="00580181"/>
    <w:rsid w:val="0058018E"/>
    <w:rsid w:val="00580A70"/>
    <w:rsid w:val="00580AFC"/>
    <w:rsid w:val="00581735"/>
    <w:rsid w:val="005833EA"/>
    <w:rsid w:val="0058430C"/>
    <w:rsid w:val="0058499A"/>
    <w:rsid w:val="00586B3D"/>
    <w:rsid w:val="00587812"/>
    <w:rsid w:val="00587822"/>
    <w:rsid w:val="005878C1"/>
    <w:rsid w:val="00590490"/>
    <w:rsid w:val="005911D5"/>
    <w:rsid w:val="00592F72"/>
    <w:rsid w:val="00593801"/>
    <w:rsid w:val="00593C31"/>
    <w:rsid w:val="0059484D"/>
    <w:rsid w:val="00594A5D"/>
    <w:rsid w:val="005955A5"/>
    <w:rsid w:val="00597249"/>
    <w:rsid w:val="005978C6"/>
    <w:rsid w:val="00597A24"/>
    <w:rsid w:val="00597C87"/>
    <w:rsid w:val="005A0C69"/>
    <w:rsid w:val="005A1E95"/>
    <w:rsid w:val="005A21BB"/>
    <w:rsid w:val="005A2EFB"/>
    <w:rsid w:val="005A3777"/>
    <w:rsid w:val="005A3F5F"/>
    <w:rsid w:val="005A468C"/>
    <w:rsid w:val="005A4B5C"/>
    <w:rsid w:val="005A551B"/>
    <w:rsid w:val="005A627E"/>
    <w:rsid w:val="005A6751"/>
    <w:rsid w:val="005A77E1"/>
    <w:rsid w:val="005B090D"/>
    <w:rsid w:val="005B0CD9"/>
    <w:rsid w:val="005B2BF9"/>
    <w:rsid w:val="005B3FE3"/>
    <w:rsid w:val="005B5338"/>
    <w:rsid w:val="005B555D"/>
    <w:rsid w:val="005B581D"/>
    <w:rsid w:val="005B58F2"/>
    <w:rsid w:val="005B6470"/>
    <w:rsid w:val="005B6602"/>
    <w:rsid w:val="005B6EC8"/>
    <w:rsid w:val="005B716E"/>
    <w:rsid w:val="005B7214"/>
    <w:rsid w:val="005B7E03"/>
    <w:rsid w:val="005C0C44"/>
    <w:rsid w:val="005C0E5E"/>
    <w:rsid w:val="005C0FC3"/>
    <w:rsid w:val="005C11A3"/>
    <w:rsid w:val="005C269E"/>
    <w:rsid w:val="005C570D"/>
    <w:rsid w:val="005C61AD"/>
    <w:rsid w:val="005C77CA"/>
    <w:rsid w:val="005D03BE"/>
    <w:rsid w:val="005D0871"/>
    <w:rsid w:val="005D1038"/>
    <w:rsid w:val="005D5AD6"/>
    <w:rsid w:val="005E00A7"/>
    <w:rsid w:val="005E0368"/>
    <w:rsid w:val="005E04AC"/>
    <w:rsid w:val="005E2A40"/>
    <w:rsid w:val="005E2CB1"/>
    <w:rsid w:val="005E3951"/>
    <w:rsid w:val="005E3F8F"/>
    <w:rsid w:val="005E50CE"/>
    <w:rsid w:val="005E51BF"/>
    <w:rsid w:val="005E588B"/>
    <w:rsid w:val="005E684E"/>
    <w:rsid w:val="005F3819"/>
    <w:rsid w:val="005F401A"/>
    <w:rsid w:val="005F43C7"/>
    <w:rsid w:val="005F4EE7"/>
    <w:rsid w:val="005F503A"/>
    <w:rsid w:val="005F57AC"/>
    <w:rsid w:val="005F5B55"/>
    <w:rsid w:val="005F5B57"/>
    <w:rsid w:val="005F5C87"/>
    <w:rsid w:val="005F6A5A"/>
    <w:rsid w:val="005F6C20"/>
    <w:rsid w:val="005F71A3"/>
    <w:rsid w:val="00600B11"/>
    <w:rsid w:val="00601AA0"/>
    <w:rsid w:val="00601E1A"/>
    <w:rsid w:val="006024ED"/>
    <w:rsid w:val="00602E2D"/>
    <w:rsid w:val="00603DC2"/>
    <w:rsid w:val="0060633B"/>
    <w:rsid w:val="00606BCC"/>
    <w:rsid w:val="00607048"/>
    <w:rsid w:val="0060760F"/>
    <w:rsid w:val="0061116A"/>
    <w:rsid w:val="00611D4F"/>
    <w:rsid w:val="0061222F"/>
    <w:rsid w:val="00614ECF"/>
    <w:rsid w:val="00615216"/>
    <w:rsid w:val="00615267"/>
    <w:rsid w:val="00615EB9"/>
    <w:rsid w:val="0061631A"/>
    <w:rsid w:val="00616CCC"/>
    <w:rsid w:val="00617580"/>
    <w:rsid w:val="00617B5D"/>
    <w:rsid w:val="00617EB3"/>
    <w:rsid w:val="00620CF5"/>
    <w:rsid w:val="00620D5B"/>
    <w:rsid w:val="00622910"/>
    <w:rsid w:val="00622D72"/>
    <w:rsid w:val="00625990"/>
    <w:rsid w:val="00626481"/>
    <w:rsid w:val="0062651F"/>
    <w:rsid w:val="00626E02"/>
    <w:rsid w:val="00627EBC"/>
    <w:rsid w:val="006304C6"/>
    <w:rsid w:val="006316ED"/>
    <w:rsid w:val="00631F68"/>
    <w:rsid w:val="00632C42"/>
    <w:rsid w:val="00632D4B"/>
    <w:rsid w:val="006332B8"/>
    <w:rsid w:val="00633A3D"/>
    <w:rsid w:val="00634CB6"/>
    <w:rsid w:val="00635837"/>
    <w:rsid w:val="0063795D"/>
    <w:rsid w:val="00640B7F"/>
    <w:rsid w:val="00643969"/>
    <w:rsid w:val="00643BB4"/>
    <w:rsid w:val="00643F92"/>
    <w:rsid w:val="00644567"/>
    <w:rsid w:val="006449A9"/>
    <w:rsid w:val="00644A97"/>
    <w:rsid w:val="00645A72"/>
    <w:rsid w:val="00645B66"/>
    <w:rsid w:val="00645C4B"/>
    <w:rsid w:val="00647333"/>
    <w:rsid w:val="00647987"/>
    <w:rsid w:val="00647E56"/>
    <w:rsid w:val="006500C6"/>
    <w:rsid w:val="00650791"/>
    <w:rsid w:val="006513AB"/>
    <w:rsid w:val="00651607"/>
    <w:rsid w:val="00651DD2"/>
    <w:rsid w:val="006520CF"/>
    <w:rsid w:val="00653077"/>
    <w:rsid w:val="00653508"/>
    <w:rsid w:val="006550A2"/>
    <w:rsid w:val="00656EEA"/>
    <w:rsid w:val="0066148E"/>
    <w:rsid w:val="006619DA"/>
    <w:rsid w:val="00661DC1"/>
    <w:rsid w:val="00661EBC"/>
    <w:rsid w:val="006624F7"/>
    <w:rsid w:val="00662F5F"/>
    <w:rsid w:val="00663A9C"/>
    <w:rsid w:val="00663E6D"/>
    <w:rsid w:val="00664CFF"/>
    <w:rsid w:val="00664F76"/>
    <w:rsid w:val="006653D7"/>
    <w:rsid w:val="006663C2"/>
    <w:rsid w:val="00666800"/>
    <w:rsid w:val="0066743D"/>
    <w:rsid w:val="00667E94"/>
    <w:rsid w:val="00670632"/>
    <w:rsid w:val="00670E89"/>
    <w:rsid w:val="006717AE"/>
    <w:rsid w:val="00671882"/>
    <w:rsid w:val="0067388A"/>
    <w:rsid w:val="0067400D"/>
    <w:rsid w:val="00674468"/>
    <w:rsid w:val="006745B3"/>
    <w:rsid w:val="0067599A"/>
    <w:rsid w:val="00675A68"/>
    <w:rsid w:val="00675D22"/>
    <w:rsid w:val="00676BB4"/>
    <w:rsid w:val="00677761"/>
    <w:rsid w:val="00677E94"/>
    <w:rsid w:val="0068052E"/>
    <w:rsid w:val="00680791"/>
    <w:rsid w:val="00680C5A"/>
    <w:rsid w:val="006823B1"/>
    <w:rsid w:val="006824F4"/>
    <w:rsid w:val="006827F1"/>
    <w:rsid w:val="00682D16"/>
    <w:rsid w:val="00684C6B"/>
    <w:rsid w:val="0068516D"/>
    <w:rsid w:val="00685825"/>
    <w:rsid w:val="006876FA"/>
    <w:rsid w:val="006910FF"/>
    <w:rsid w:val="00691664"/>
    <w:rsid w:val="00692BEF"/>
    <w:rsid w:val="00694963"/>
    <w:rsid w:val="006A0A71"/>
    <w:rsid w:val="006A0F79"/>
    <w:rsid w:val="006A1CAC"/>
    <w:rsid w:val="006A1D8C"/>
    <w:rsid w:val="006A2447"/>
    <w:rsid w:val="006A3E22"/>
    <w:rsid w:val="006A473C"/>
    <w:rsid w:val="006A49BF"/>
    <w:rsid w:val="006A4BF7"/>
    <w:rsid w:val="006A4CC7"/>
    <w:rsid w:val="006A59E1"/>
    <w:rsid w:val="006A5C3F"/>
    <w:rsid w:val="006A621E"/>
    <w:rsid w:val="006A654C"/>
    <w:rsid w:val="006A6791"/>
    <w:rsid w:val="006B26CC"/>
    <w:rsid w:val="006B2978"/>
    <w:rsid w:val="006B480C"/>
    <w:rsid w:val="006B569E"/>
    <w:rsid w:val="006B5BDB"/>
    <w:rsid w:val="006B5F35"/>
    <w:rsid w:val="006B7017"/>
    <w:rsid w:val="006C1733"/>
    <w:rsid w:val="006C26E0"/>
    <w:rsid w:val="006C2E0B"/>
    <w:rsid w:val="006C2EC8"/>
    <w:rsid w:val="006C30C8"/>
    <w:rsid w:val="006C3870"/>
    <w:rsid w:val="006C488D"/>
    <w:rsid w:val="006C4DB5"/>
    <w:rsid w:val="006C615B"/>
    <w:rsid w:val="006C6A8D"/>
    <w:rsid w:val="006C7244"/>
    <w:rsid w:val="006C750D"/>
    <w:rsid w:val="006C7548"/>
    <w:rsid w:val="006C7D95"/>
    <w:rsid w:val="006D04FD"/>
    <w:rsid w:val="006D0AE1"/>
    <w:rsid w:val="006D0FB4"/>
    <w:rsid w:val="006D21B8"/>
    <w:rsid w:val="006D2357"/>
    <w:rsid w:val="006D2452"/>
    <w:rsid w:val="006D3EF9"/>
    <w:rsid w:val="006D3F5F"/>
    <w:rsid w:val="006D4330"/>
    <w:rsid w:val="006D49AA"/>
    <w:rsid w:val="006D516D"/>
    <w:rsid w:val="006D5DDB"/>
    <w:rsid w:val="006D6678"/>
    <w:rsid w:val="006D6811"/>
    <w:rsid w:val="006E0BAC"/>
    <w:rsid w:val="006E0C51"/>
    <w:rsid w:val="006E0FB5"/>
    <w:rsid w:val="006E1BB2"/>
    <w:rsid w:val="006E2226"/>
    <w:rsid w:val="006E25B7"/>
    <w:rsid w:val="006E318D"/>
    <w:rsid w:val="006E3C3A"/>
    <w:rsid w:val="006E41ED"/>
    <w:rsid w:val="006E5578"/>
    <w:rsid w:val="006E5E41"/>
    <w:rsid w:val="006E646D"/>
    <w:rsid w:val="006E6751"/>
    <w:rsid w:val="006E6E0F"/>
    <w:rsid w:val="006E75D7"/>
    <w:rsid w:val="006F004D"/>
    <w:rsid w:val="006F03FB"/>
    <w:rsid w:val="006F0655"/>
    <w:rsid w:val="006F169B"/>
    <w:rsid w:val="006F16EE"/>
    <w:rsid w:val="006F2447"/>
    <w:rsid w:val="006F2B74"/>
    <w:rsid w:val="006F3970"/>
    <w:rsid w:val="006F5409"/>
    <w:rsid w:val="006F6764"/>
    <w:rsid w:val="006F739E"/>
    <w:rsid w:val="00700520"/>
    <w:rsid w:val="00701EDD"/>
    <w:rsid w:val="0070216B"/>
    <w:rsid w:val="00702F91"/>
    <w:rsid w:val="00704032"/>
    <w:rsid w:val="00705444"/>
    <w:rsid w:val="00705D1F"/>
    <w:rsid w:val="007064D5"/>
    <w:rsid w:val="00706CA5"/>
    <w:rsid w:val="0070757C"/>
    <w:rsid w:val="007077EF"/>
    <w:rsid w:val="00710FF9"/>
    <w:rsid w:val="007119E2"/>
    <w:rsid w:val="00711BE9"/>
    <w:rsid w:val="00711FF8"/>
    <w:rsid w:val="00712ACE"/>
    <w:rsid w:val="007134A6"/>
    <w:rsid w:val="007140FB"/>
    <w:rsid w:val="0071436B"/>
    <w:rsid w:val="00715072"/>
    <w:rsid w:val="007231F2"/>
    <w:rsid w:val="00723895"/>
    <w:rsid w:val="00724D63"/>
    <w:rsid w:val="00725994"/>
    <w:rsid w:val="00726848"/>
    <w:rsid w:val="00726AA8"/>
    <w:rsid w:val="00726B5F"/>
    <w:rsid w:val="0072703C"/>
    <w:rsid w:val="00727CC2"/>
    <w:rsid w:val="00727E0E"/>
    <w:rsid w:val="0073063B"/>
    <w:rsid w:val="0073191F"/>
    <w:rsid w:val="00731C93"/>
    <w:rsid w:val="00731D0D"/>
    <w:rsid w:val="00732147"/>
    <w:rsid w:val="00733059"/>
    <w:rsid w:val="00733086"/>
    <w:rsid w:val="00733EB4"/>
    <w:rsid w:val="007346E4"/>
    <w:rsid w:val="0073478F"/>
    <w:rsid w:val="007347D0"/>
    <w:rsid w:val="0073610F"/>
    <w:rsid w:val="00736373"/>
    <w:rsid w:val="00736E7D"/>
    <w:rsid w:val="007374DA"/>
    <w:rsid w:val="00740072"/>
    <w:rsid w:val="00740C24"/>
    <w:rsid w:val="007410AA"/>
    <w:rsid w:val="00741D22"/>
    <w:rsid w:val="00741EA8"/>
    <w:rsid w:val="00741EDC"/>
    <w:rsid w:val="007449E5"/>
    <w:rsid w:val="00744C71"/>
    <w:rsid w:val="00744C99"/>
    <w:rsid w:val="00744D0C"/>
    <w:rsid w:val="0074618E"/>
    <w:rsid w:val="007463BF"/>
    <w:rsid w:val="00746BD3"/>
    <w:rsid w:val="00751198"/>
    <w:rsid w:val="00751D36"/>
    <w:rsid w:val="00752A0C"/>
    <w:rsid w:val="00752B28"/>
    <w:rsid w:val="00752D78"/>
    <w:rsid w:val="00752F20"/>
    <w:rsid w:val="0075452F"/>
    <w:rsid w:val="00754743"/>
    <w:rsid w:val="00754F25"/>
    <w:rsid w:val="00755FD5"/>
    <w:rsid w:val="00756DBD"/>
    <w:rsid w:val="00757A9B"/>
    <w:rsid w:val="00757B85"/>
    <w:rsid w:val="00757F6B"/>
    <w:rsid w:val="007621DB"/>
    <w:rsid w:val="00766AE7"/>
    <w:rsid w:val="0076718A"/>
    <w:rsid w:val="00767901"/>
    <w:rsid w:val="00767DA1"/>
    <w:rsid w:val="00770678"/>
    <w:rsid w:val="00771306"/>
    <w:rsid w:val="007719B2"/>
    <w:rsid w:val="00772524"/>
    <w:rsid w:val="00772535"/>
    <w:rsid w:val="007765A8"/>
    <w:rsid w:val="00776655"/>
    <w:rsid w:val="0077690C"/>
    <w:rsid w:val="00777347"/>
    <w:rsid w:val="00777A50"/>
    <w:rsid w:val="007806E7"/>
    <w:rsid w:val="00781C0B"/>
    <w:rsid w:val="007827CC"/>
    <w:rsid w:val="00783495"/>
    <w:rsid w:val="00784781"/>
    <w:rsid w:val="00785006"/>
    <w:rsid w:val="007859CE"/>
    <w:rsid w:val="00785BBA"/>
    <w:rsid w:val="00785D7D"/>
    <w:rsid w:val="0078610D"/>
    <w:rsid w:val="00790413"/>
    <w:rsid w:val="00790B07"/>
    <w:rsid w:val="0079128A"/>
    <w:rsid w:val="00791822"/>
    <w:rsid w:val="007918CB"/>
    <w:rsid w:val="007934B6"/>
    <w:rsid w:val="007939BD"/>
    <w:rsid w:val="0079476C"/>
    <w:rsid w:val="00794915"/>
    <w:rsid w:val="00794CA0"/>
    <w:rsid w:val="0079544B"/>
    <w:rsid w:val="00796109"/>
    <w:rsid w:val="00796B3E"/>
    <w:rsid w:val="007972F5"/>
    <w:rsid w:val="00797500"/>
    <w:rsid w:val="00797D3D"/>
    <w:rsid w:val="007A05FD"/>
    <w:rsid w:val="007A1A91"/>
    <w:rsid w:val="007A1F2B"/>
    <w:rsid w:val="007A271D"/>
    <w:rsid w:val="007A360C"/>
    <w:rsid w:val="007A395D"/>
    <w:rsid w:val="007A45C0"/>
    <w:rsid w:val="007A51CF"/>
    <w:rsid w:val="007A54A8"/>
    <w:rsid w:val="007A68E7"/>
    <w:rsid w:val="007A6E4E"/>
    <w:rsid w:val="007A6EE2"/>
    <w:rsid w:val="007A721E"/>
    <w:rsid w:val="007A75FD"/>
    <w:rsid w:val="007A7B93"/>
    <w:rsid w:val="007B06D4"/>
    <w:rsid w:val="007B0A1C"/>
    <w:rsid w:val="007B0D09"/>
    <w:rsid w:val="007B1F7B"/>
    <w:rsid w:val="007B3F34"/>
    <w:rsid w:val="007B4EBF"/>
    <w:rsid w:val="007B543B"/>
    <w:rsid w:val="007B5BF8"/>
    <w:rsid w:val="007B5ED6"/>
    <w:rsid w:val="007B64C6"/>
    <w:rsid w:val="007B669A"/>
    <w:rsid w:val="007B685D"/>
    <w:rsid w:val="007B6AD6"/>
    <w:rsid w:val="007B7363"/>
    <w:rsid w:val="007B75D7"/>
    <w:rsid w:val="007C07C6"/>
    <w:rsid w:val="007C2AF0"/>
    <w:rsid w:val="007C2F8F"/>
    <w:rsid w:val="007C3EEB"/>
    <w:rsid w:val="007C463F"/>
    <w:rsid w:val="007C4741"/>
    <w:rsid w:val="007C5B2B"/>
    <w:rsid w:val="007C5BEE"/>
    <w:rsid w:val="007C6CC2"/>
    <w:rsid w:val="007C7619"/>
    <w:rsid w:val="007C7A11"/>
    <w:rsid w:val="007D09DD"/>
    <w:rsid w:val="007D0B31"/>
    <w:rsid w:val="007D0C3F"/>
    <w:rsid w:val="007D0D60"/>
    <w:rsid w:val="007D1317"/>
    <w:rsid w:val="007D143A"/>
    <w:rsid w:val="007D2883"/>
    <w:rsid w:val="007D29E9"/>
    <w:rsid w:val="007D2E31"/>
    <w:rsid w:val="007D3369"/>
    <w:rsid w:val="007D3819"/>
    <w:rsid w:val="007D4AEC"/>
    <w:rsid w:val="007D50E9"/>
    <w:rsid w:val="007D5669"/>
    <w:rsid w:val="007D57D4"/>
    <w:rsid w:val="007D5E7C"/>
    <w:rsid w:val="007D6835"/>
    <w:rsid w:val="007D7073"/>
    <w:rsid w:val="007D7944"/>
    <w:rsid w:val="007E0974"/>
    <w:rsid w:val="007E34D0"/>
    <w:rsid w:val="007E394A"/>
    <w:rsid w:val="007E3E20"/>
    <w:rsid w:val="007E490B"/>
    <w:rsid w:val="007E4D09"/>
    <w:rsid w:val="007E58C3"/>
    <w:rsid w:val="007E5932"/>
    <w:rsid w:val="007E71C3"/>
    <w:rsid w:val="007F0601"/>
    <w:rsid w:val="007F1A43"/>
    <w:rsid w:val="007F2E6A"/>
    <w:rsid w:val="007F41E1"/>
    <w:rsid w:val="007F57B9"/>
    <w:rsid w:val="007F5890"/>
    <w:rsid w:val="007F5A88"/>
    <w:rsid w:val="007F77A5"/>
    <w:rsid w:val="008007D9"/>
    <w:rsid w:val="00801C1E"/>
    <w:rsid w:val="008023CA"/>
    <w:rsid w:val="0080295F"/>
    <w:rsid w:val="00802EAA"/>
    <w:rsid w:val="00803009"/>
    <w:rsid w:val="00803E1D"/>
    <w:rsid w:val="008043AA"/>
    <w:rsid w:val="00804762"/>
    <w:rsid w:val="00804A75"/>
    <w:rsid w:val="00804E88"/>
    <w:rsid w:val="008052B2"/>
    <w:rsid w:val="008071DD"/>
    <w:rsid w:val="00811BD7"/>
    <w:rsid w:val="00811D1F"/>
    <w:rsid w:val="00812396"/>
    <w:rsid w:val="008125B9"/>
    <w:rsid w:val="008139A8"/>
    <w:rsid w:val="008143BB"/>
    <w:rsid w:val="00814D98"/>
    <w:rsid w:val="0081711A"/>
    <w:rsid w:val="00817E08"/>
    <w:rsid w:val="00820702"/>
    <w:rsid w:val="008213CD"/>
    <w:rsid w:val="00821C46"/>
    <w:rsid w:val="00823310"/>
    <w:rsid w:val="00823EDA"/>
    <w:rsid w:val="008245BD"/>
    <w:rsid w:val="00824F27"/>
    <w:rsid w:val="00827220"/>
    <w:rsid w:val="008272A4"/>
    <w:rsid w:val="008274FD"/>
    <w:rsid w:val="00827651"/>
    <w:rsid w:val="00830962"/>
    <w:rsid w:val="008309B2"/>
    <w:rsid w:val="00830FAD"/>
    <w:rsid w:val="00831070"/>
    <w:rsid w:val="00831585"/>
    <w:rsid w:val="00832446"/>
    <w:rsid w:val="0083245E"/>
    <w:rsid w:val="008325AB"/>
    <w:rsid w:val="00833517"/>
    <w:rsid w:val="00833B58"/>
    <w:rsid w:val="00833C3A"/>
    <w:rsid w:val="00833FCB"/>
    <w:rsid w:val="00834EFF"/>
    <w:rsid w:val="008353AC"/>
    <w:rsid w:val="00835451"/>
    <w:rsid w:val="008363FD"/>
    <w:rsid w:val="00837500"/>
    <w:rsid w:val="008379F4"/>
    <w:rsid w:val="008401E1"/>
    <w:rsid w:val="00840795"/>
    <w:rsid w:val="00840946"/>
    <w:rsid w:val="008413A8"/>
    <w:rsid w:val="00842D04"/>
    <w:rsid w:val="00844446"/>
    <w:rsid w:val="008459AA"/>
    <w:rsid w:val="00845A85"/>
    <w:rsid w:val="00845BDD"/>
    <w:rsid w:val="00847779"/>
    <w:rsid w:val="00850157"/>
    <w:rsid w:val="00850778"/>
    <w:rsid w:val="00850871"/>
    <w:rsid w:val="0085389E"/>
    <w:rsid w:val="00855748"/>
    <w:rsid w:val="008558C4"/>
    <w:rsid w:val="00856F76"/>
    <w:rsid w:val="00857493"/>
    <w:rsid w:val="00857F1B"/>
    <w:rsid w:val="0086606A"/>
    <w:rsid w:val="00866225"/>
    <w:rsid w:val="008669C8"/>
    <w:rsid w:val="008669CF"/>
    <w:rsid w:val="00866D0D"/>
    <w:rsid w:val="00867F8B"/>
    <w:rsid w:val="00867F95"/>
    <w:rsid w:val="00870F43"/>
    <w:rsid w:val="00870FBD"/>
    <w:rsid w:val="00871471"/>
    <w:rsid w:val="008731E8"/>
    <w:rsid w:val="00873CC6"/>
    <w:rsid w:val="00874B40"/>
    <w:rsid w:val="00874F99"/>
    <w:rsid w:val="00875027"/>
    <w:rsid w:val="0087517B"/>
    <w:rsid w:val="00875B55"/>
    <w:rsid w:val="0087632E"/>
    <w:rsid w:val="00877CF9"/>
    <w:rsid w:val="00877E93"/>
    <w:rsid w:val="0088016C"/>
    <w:rsid w:val="00880969"/>
    <w:rsid w:val="00880B31"/>
    <w:rsid w:val="00880B43"/>
    <w:rsid w:val="0088110B"/>
    <w:rsid w:val="00881C5A"/>
    <w:rsid w:val="00882566"/>
    <w:rsid w:val="00882876"/>
    <w:rsid w:val="008828BC"/>
    <w:rsid w:val="00882BEC"/>
    <w:rsid w:val="00882D24"/>
    <w:rsid w:val="0088335B"/>
    <w:rsid w:val="008834FF"/>
    <w:rsid w:val="00884197"/>
    <w:rsid w:val="0088613B"/>
    <w:rsid w:val="00887BA5"/>
    <w:rsid w:val="0089063B"/>
    <w:rsid w:val="00891666"/>
    <w:rsid w:val="008937AB"/>
    <w:rsid w:val="00893D49"/>
    <w:rsid w:val="00894A8A"/>
    <w:rsid w:val="00895184"/>
    <w:rsid w:val="00895BCC"/>
    <w:rsid w:val="00895C8B"/>
    <w:rsid w:val="008969AC"/>
    <w:rsid w:val="008A0F4A"/>
    <w:rsid w:val="008A1899"/>
    <w:rsid w:val="008A248C"/>
    <w:rsid w:val="008A2D88"/>
    <w:rsid w:val="008A30BF"/>
    <w:rsid w:val="008A3B20"/>
    <w:rsid w:val="008A3B39"/>
    <w:rsid w:val="008A3C98"/>
    <w:rsid w:val="008A3EA6"/>
    <w:rsid w:val="008A41C8"/>
    <w:rsid w:val="008A42A8"/>
    <w:rsid w:val="008A4646"/>
    <w:rsid w:val="008A49B8"/>
    <w:rsid w:val="008A631B"/>
    <w:rsid w:val="008A683F"/>
    <w:rsid w:val="008B0219"/>
    <w:rsid w:val="008B08C9"/>
    <w:rsid w:val="008B206A"/>
    <w:rsid w:val="008B24D8"/>
    <w:rsid w:val="008B4A11"/>
    <w:rsid w:val="008B4D0A"/>
    <w:rsid w:val="008B5C07"/>
    <w:rsid w:val="008C0004"/>
    <w:rsid w:val="008C1F59"/>
    <w:rsid w:val="008C218C"/>
    <w:rsid w:val="008C46AC"/>
    <w:rsid w:val="008C5454"/>
    <w:rsid w:val="008C6140"/>
    <w:rsid w:val="008C687B"/>
    <w:rsid w:val="008C77B0"/>
    <w:rsid w:val="008C7D17"/>
    <w:rsid w:val="008D10DE"/>
    <w:rsid w:val="008D284D"/>
    <w:rsid w:val="008D490A"/>
    <w:rsid w:val="008D4F15"/>
    <w:rsid w:val="008D5B55"/>
    <w:rsid w:val="008D6C21"/>
    <w:rsid w:val="008D79CA"/>
    <w:rsid w:val="008D7F53"/>
    <w:rsid w:val="008E04C6"/>
    <w:rsid w:val="008E13BB"/>
    <w:rsid w:val="008E35BA"/>
    <w:rsid w:val="008E3D0E"/>
    <w:rsid w:val="008E5950"/>
    <w:rsid w:val="008E60F6"/>
    <w:rsid w:val="008E6FF6"/>
    <w:rsid w:val="008E7097"/>
    <w:rsid w:val="008E73CD"/>
    <w:rsid w:val="008F0FD3"/>
    <w:rsid w:val="008F172C"/>
    <w:rsid w:val="008F255D"/>
    <w:rsid w:val="008F384F"/>
    <w:rsid w:val="008F3F34"/>
    <w:rsid w:val="008F4617"/>
    <w:rsid w:val="008F513A"/>
    <w:rsid w:val="008F5B7A"/>
    <w:rsid w:val="008F5DEB"/>
    <w:rsid w:val="008F6B7A"/>
    <w:rsid w:val="00900365"/>
    <w:rsid w:val="009008AB"/>
    <w:rsid w:val="00902464"/>
    <w:rsid w:val="00902539"/>
    <w:rsid w:val="00902897"/>
    <w:rsid w:val="00902DDF"/>
    <w:rsid w:val="009033FC"/>
    <w:rsid w:val="0090501E"/>
    <w:rsid w:val="00905373"/>
    <w:rsid w:val="009060A3"/>
    <w:rsid w:val="00906B82"/>
    <w:rsid w:val="00907289"/>
    <w:rsid w:val="009102EC"/>
    <w:rsid w:val="0091178F"/>
    <w:rsid w:val="009118C8"/>
    <w:rsid w:val="009127CA"/>
    <w:rsid w:val="009132AB"/>
    <w:rsid w:val="00913A96"/>
    <w:rsid w:val="00913CC4"/>
    <w:rsid w:val="00914688"/>
    <w:rsid w:val="009151DA"/>
    <w:rsid w:val="00915A78"/>
    <w:rsid w:val="009179D5"/>
    <w:rsid w:val="00917F9E"/>
    <w:rsid w:val="009208C1"/>
    <w:rsid w:val="00922315"/>
    <w:rsid w:val="00922407"/>
    <w:rsid w:val="009226FE"/>
    <w:rsid w:val="009239C9"/>
    <w:rsid w:val="0092489E"/>
    <w:rsid w:val="00925D3C"/>
    <w:rsid w:val="009263DF"/>
    <w:rsid w:val="00927AE7"/>
    <w:rsid w:val="00930EA8"/>
    <w:rsid w:val="00930FED"/>
    <w:rsid w:val="009331D3"/>
    <w:rsid w:val="00934BC6"/>
    <w:rsid w:val="0093577E"/>
    <w:rsid w:val="00935822"/>
    <w:rsid w:val="0093583C"/>
    <w:rsid w:val="0093590F"/>
    <w:rsid w:val="00936D27"/>
    <w:rsid w:val="00937D96"/>
    <w:rsid w:val="00940B12"/>
    <w:rsid w:val="00940D3F"/>
    <w:rsid w:val="00946274"/>
    <w:rsid w:val="00946597"/>
    <w:rsid w:val="009469E7"/>
    <w:rsid w:val="009503D8"/>
    <w:rsid w:val="00950ACA"/>
    <w:rsid w:val="00950FED"/>
    <w:rsid w:val="00953303"/>
    <w:rsid w:val="00953A77"/>
    <w:rsid w:val="00954220"/>
    <w:rsid w:val="00956D93"/>
    <w:rsid w:val="00956DB4"/>
    <w:rsid w:val="00962214"/>
    <w:rsid w:val="009629E7"/>
    <w:rsid w:val="00962CD2"/>
    <w:rsid w:val="0096326F"/>
    <w:rsid w:val="00963A69"/>
    <w:rsid w:val="00965234"/>
    <w:rsid w:val="009653B5"/>
    <w:rsid w:val="00965832"/>
    <w:rsid w:val="0096585D"/>
    <w:rsid w:val="00966663"/>
    <w:rsid w:val="0096686F"/>
    <w:rsid w:val="00966F62"/>
    <w:rsid w:val="00970419"/>
    <w:rsid w:val="00970D99"/>
    <w:rsid w:val="0097136B"/>
    <w:rsid w:val="009716B9"/>
    <w:rsid w:val="00971A7D"/>
    <w:rsid w:val="00972678"/>
    <w:rsid w:val="0097486F"/>
    <w:rsid w:val="009764EB"/>
    <w:rsid w:val="0097692A"/>
    <w:rsid w:val="00976B11"/>
    <w:rsid w:val="0098141F"/>
    <w:rsid w:val="00982710"/>
    <w:rsid w:val="00984BBF"/>
    <w:rsid w:val="00984D77"/>
    <w:rsid w:val="0098555F"/>
    <w:rsid w:val="009864F5"/>
    <w:rsid w:val="00986E10"/>
    <w:rsid w:val="00987BAC"/>
    <w:rsid w:val="00990DA2"/>
    <w:rsid w:val="00991C40"/>
    <w:rsid w:val="0099209F"/>
    <w:rsid w:val="0099240F"/>
    <w:rsid w:val="00992D11"/>
    <w:rsid w:val="00993400"/>
    <w:rsid w:val="009942F7"/>
    <w:rsid w:val="0099507D"/>
    <w:rsid w:val="0099547B"/>
    <w:rsid w:val="00996648"/>
    <w:rsid w:val="00997749"/>
    <w:rsid w:val="009A09E7"/>
    <w:rsid w:val="009A12E7"/>
    <w:rsid w:val="009A1BDA"/>
    <w:rsid w:val="009A1ED3"/>
    <w:rsid w:val="009A3DE5"/>
    <w:rsid w:val="009A5636"/>
    <w:rsid w:val="009A5D16"/>
    <w:rsid w:val="009A6310"/>
    <w:rsid w:val="009A6705"/>
    <w:rsid w:val="009A7CD5"/>
    <w:rsid w:val="009A7CEC"/>
    <w:rsid w:val="009A7F0D"/>
    <w:rsid w:val="009B039D"/>
    <w:rsid w:val="009B265E"/>
    <w:rsid w:val="009B28BC"/>
    <w:rsid w:val="009B669C"/>
    <w:rsid w:val="009B690B"/>
    <w:rsid w:val="009C0AC3"/>
    <w:rsid w:val="009C1A2A"/>
    <w:rsid w:val="009C394C"/>
    <w:rsid w:val="009C4109"/>
    <w:rsid w:val="009C4183"/>
    <w:rsid w:val="009C45CD"/>
    <w:rsid w:val="009C4936"/>
    <w:rsid w:val="009C4A64"/>
    <w:rsid w:val="009C4E2C"/>
    <w:rsid w:val="009C5A5F"/>
    <w:rsid w:val="009C5CCC"/>
    <w:rsid w:val="009C6967"/>
    <w:rsid w:val="009C75D3"/>
    <w:rsid w:val="009D05E5"/>
    <w:rsid w:val="009D0C32"/>
    <w:rsid w:val="009D0C48"/>
    <w:rsid w:val="009D0F93"/>
    <w:rsid w:val="009D3049"/>
    <w:rsid w:val="009D425E"/>
    <w:rsid w:val="009D428F"/>
    <w:rsid w:val="009D44DD"/>
    <w:rsid w:val="009D6A0D"/>
    <w:rsid w:val="009D7A88"/>
    <w:rsid w:val="009E1291"/>
    <w:rsid w:val="009E26FE"/>
    <w:rsid w:val="009E3A1C"/>
    <w:rsid w:val="009E4976"/>
    <w:rsid w:val="009E4E44"/>
    <w:rsid w:val="009E5F08"/>
    <w:rsid w:val="009E6A16"/>
    <w:rsid w:val="009E6F14"/>
    <w:rsid w:val="009E7697"/>
    <w:rsid w:val="009F020B"/>
    <w:rsid w:val="009F2299"/>
    <w:rsid w:val="009F2B0F"/>
    <w:rsid w:val="009F3611"/>
    <w:rsid w:val="009F3B76"/>
    <w:rsid w:val="009F5E31"/>
    <w:rsid w:val="009F6BAC"/>
    <w:rsid w:val="009F79FD"/>
    <w:rsid w:val="009F7B46"/>
    <w:rsid w:val="00A00CF7"/>
    <w:rsid w:val="00A01AD9"/>
    <w:rsid w:val="00A02850"/>
    <w:rsid w:val="00A035AC"/>
    <w:rsid w:val="00A04D5C"/>
    <w:rsid w:val="00A058DE"/>
    <w:rsid w:val="00A06811"/>
    <w:rsid w:val="00A06CAA"/>
    <w:rsid w:val="00A0737A"/>
    <w:rsid w:val="00A073A1"/>
    <w:rsid w:val="00A12515"/>
    <w:rsid w:val="00A1277C"/>
    <w:rsid w:val="00A1355D"/>
    <w:rsid w:val="00A14238"/>
    <w:rsid w:val="00A14283"/>
    <w:rsid w:val="00A145FE"/>
    <w:rsid w:val="00A15ADC"/>
    <w:rsid w:val="00A15E70"/>
    <w:rsid w:val="00A169F5"/>
    <w:rsid w:val="00A16BE8"/>
    <w:rsid w:val="00A2079D"/>
    <w:rsid w:val="00A21E5D"/>
    <w:rsid w:val="00A227A0"/>
    <w:rsid w:val="00A22C88"/>
    <w:rsid w:val="00A2304A"/>
    <w:rsid w:val="00A23570"/>
    <w:rsid w:val="00A24B38"/>
    <w:rsid w:val="00A25812"/>
    <w:rsid w:val="00A2738B"/>
    <w:rsid w:val="00A27CA3"/>
    <w:rsid w:val="00A27DA0"/>
    <w:rsid w:val="00A30469"/>
    <w:rsid w:val="00A3082E"/>
    <w:rsid w:val="00A30F01"/>
    <w:rsid w:val="00A32226"/>
    <w:rsid w:val="00A3255A"/>
    <w:rsid w:val="00A36873"/>
    <w:rsid w:val="00A36B8A"/>
    <w:rsid w:val="00A376E5"/>
    <w:rsid w:val="00A377E8"/>
    <w:rsid w:val="00A37A1D"/>
    <w:rsid w:val="00A40860"/>
    <w:rsid w:val="00A41A35"/>
    <w:rsid w:val="00A43144"/>
    <w:rsid w:val="00A43368"/>
    <w:rsid w:val="00A44153"/>
    <w:rsid w:val="00A4509B"/>
    <w:rsid w:val="00A4524A"/>
    <w:rsid w:val="00A47427"/>
    <w:rsid w:val="00A479E5"/>
    <w:rsid w:val="00A47E79"/>
    <w:rsid w:val="00A5125E"/>
    <w:rsid w:val="00A55EA8"/>
    <w:rsid w:val="00A5633E"/>
    <w:rsid w:val="00A56A20"/>
    <w:rsid w:val="00A57934"/>
    <w:rsid w:val="00A603BA"/>
    <w:rsid w:val="00A614C9"/>
    <w:rsid w:val="00A614E6"/>
    <w:rsid w:val="00A6349B"/>
    <w:rsid w:val="00A634CB"/>
    <w:rsid w:val="00A63C0D"/>
    <w:rsid w:val="00A64548"/>
    <w:rsid w:val="00A65A8C"/>
    <w:rsid w:val="00A6643C"/>
    <w:rsid w:val="00A6649F"/>
    <w:rsid w:val="00A679E0"/>
    <w:rsid w:val="00A706BA"/>
    <w:rsid w:val="00A70C0E"/>
    <w:rsid w:val="00A70DC8"/>
    <w:rsid w:val="00A7402A"/>
    <w:rsid w:val="00A7461D"/>
    <w:rsid w:val="00A74636"/>
    <w:rsid w:val="00A74795"/>
    <w:rsid w:val="00A7503D"/>
    <w:rsid w:val="00A75770"/>
    <w:rsid w:val="00A7756C"/>
    <w:rsid w:val="00A77BF3"/>
    <w:rsid w:val="00A8136E"/>
    <w:rsid w:val="00A81E83"/>
    <w:rsid w:val="00A81F06"/>
    <w:rsid w:val="00A827F6"/>
    <w:rsid w:val="00A83ED4"/>
    <w:rsid w:val="00A84021"/>
    <w:rsid w:val="00A841E9"/>
    <w:rsid w:val="00A84BD2"/>
    <w:rsid w:val="00A85328"/>
    <w:rsid w:val="00A85586"/>
    <w:rsid w:val="00A8736B"/>
    <w:rsid w:val="00A8747A"/>
    <w:rsid w:val="00A87679"/>
    <w:rsid w:val="00A90117"/>
    <w:rsid w:val="00A90820"/>
    <w:rsid w:val="00A91496"/>
    <w:rsid w:val="00A924D4"/>
    <w:rsid w:val="00A92AC9"/>
    <w:rsid w:val="00A92AE4"/>
    <w:rsid w:val="00A93D1A"/>
    <w:rsid w:val="00A951F9"/>
    <w:rsid w:val="00A956C2"/>
    <w:rsid w:val="00A959D2"/>
    <w:rsid w:val="00A96520"/>
    <w:rsid w:val="00A968D2"/>
    <w:rsid w:val="00A96E03"/>
    <w:rsid w:val="00AA10B7"/>
    <w:rsid w:val="00AA1EF8"/>
    <w:rsid w:val="00AA32E6"/>
    <w:rsid w:val="00AA3A07"/>
    <w:rsid w:val="00AA4448"/>
    <w:rsid w:val="00AA5214"/>
    <w:rsid w:val="00AA526A"/>
    <w:rsid w:val="00AA583D"/>
    <w:rsid w:val="00AA628C"/>
    <w:rsid w:val="00AB0109"/>
    <w:rsid w:val="00AB0841"/>
    <w:rsid w:val="00AB0FB7"/>
    <w:rsid w:val="00AB1B2D"/>
    <w:rsid w:val="00AB1C6F"/>
    <w:rsid w:val="00AB526D"/>
    <w:rsid w:val="00AB5504"/>
    <w:rsid w:val="00AB60B2"/>
    <w:rsid w:val="00AB7A81"/>
    <w:rsid w:val="00AC01CD"/>
    <w:rsid w:val="00AC0D1B"/>
    <w:rsid w:val="00AC1512"/>
    <w:rsid w:val="00AC1E0B"/>
    <w:rsid w:val="00AC1EFB"/>
    <w:rsid w:val="00AC2EBA"/>
    <w:rsid w:val="00AC4493"/>
    <w:rsid w:val="00AC4C81"/>
    <w:rsid w:val="00AC62BE"/>
    <w:rsid w:val="00AC67BE"/>
    <w:rsid w:val="00AC7109"/>
    <w:rsid w:val="00AD016B"/>
    <w:rsid w:val="00AD11BA"/>
    <w:rsid w:val="00AD1282"/>
    <w:rsid w:val="00AD2343"/>
    <w:rsid w:val="00AD456C"/>
    <w:rsid w:val="00AD4A8A"/>
    <w:rsid w:val="00AD52E8"/>
    <w:rsid w:val="00AD5B0E"/>
    <w:rsid w:val="00AD5BDA"/>
    <w:rsid w:val="00AD6606"/>
    <w:rsid w:val="00AD7062"/>
    <w:rsid w:val="00AE0E61"/>
    <w:rsid w:val="00AE1033"/>
    <w:rsid w:val="00AE12F3"/>
    <w:rsid w:val="00AE1C45"/>
    <w:rsid w:val="00AE1FE7"/>
    <w:rsid w:val="00AE21F0"/>
    <w:rsid w:val="00AE242C"/>
    <w:rsid w:val="00AE27B7"/>
    <w:rsid w:val="00AE307A"/>
    <w:rsid w:val="00AE44F5"/>
    <w:rsid w:val="00AE5646"/>
    <w:rsid w:val="00AE5774"/>
    <w:rsid w:val="00AE5C95"/>
    <w:rsid w:val="00AE6BCA"/>
    <w:rsid w:val="00AE767D"/>
    <w:rsid w:val="00AF006B"/>
    <w:rsid w:val="00AF05AE"/>
    <w:rsid w:val="00AF06AF"/>
    <w:rsid w:val="00AF0964"/>
    <w:rsid w:val="00AF09BE"/>
    <w:rsid w:val="00AF0B18"/>
    <w:rsid w:val="00AF138D"/>
    <w:rsid w:val="00AF1B26"/>
    <w:rsid w:val="00AF1D51"/>
    <w:rsid w:val="00AF20AF"/>
    <w:rsid w:val="00AF368A"/>
    <w:rsid w:val="00AF42F7"/>
    <w:rsid w:val="00AF439F"/>
    <w:rsid w:val="00AF5235"/>
    <w:rsid w:val="00AF67CC"/>
    <w:rsid w:val="00AF6D6F"/>
    <w:rsid w:val="00AF7202"/>
    <w:rsid w:val="00AF786B"/>
    <w:rsid w:val="00B0038B"/>
    <w:rsid w:val="00B004B3"/>
    <w:rsid w:val="00B00586"/>
    <w:rsid w:val="00B00744"/>
    <w:rsid w:val="00B01ADA"/>
    <w:rsid w:val="00B01B75"/>
    <w:rsid w:val="00B01C8F"/>
    <w:rsid w:val="00B02066"/>
    <w:rsid w:val="00B026C2"/>
    <w:rsid w:val="00B02AA4"/>
    <w:rsid w:val="00B02D51"/>
    <w:rsid w:val="00B036C6"/>
    <w:rsid w:val="00B0548C"/>
    <w:rsid w:val="00B11146"/>
    <w:rsid w:val="00B1247D"/>
    <w:rsid w:val="00B12A63"/>
    <w:rsid w:val="00B12E5B"/>
    <w:rsid w:val="00B12F33"/>
    <w:rsid w:val="00B13E51"/>
    <w:rsid w:val="00B150DE"/>
    <w:rsid w:val="00B152E3"/>
    <w:rsid w:val="00B158F8"/>
    <w:rsid w:val="00B16538"/>
    <w:rsid w:val="00B16C78"/>
    <w:rsid w:val="00B16DB8"/>
    <w:rsid w:val="00B1711E"/>
    <w:rsid w:val="00B174D9"/>
    <w:rsid w:val="00B20132"/>
    <w:rsid w:val="00B203D8"/>
    <w:rsid w:val="00B20783"/>
    <w:rsid w:val="00B20E8A"/>
    <w:rsid w:val="00B21160"/>
    <w:rsid w:val="00B22769"/>
    <w:rsid w:val="00B25359"/>
    <w:rsid w:val="00B257CA"/>
    <w:rsid w:val="00B265B0"/>
    <w:rsid w:val="00B27101"/>
    <w:rsid w:val="00B30EFB"/>
    <w:rsid w:val="00B3162E"/>
    <w:rsid w:val="00B31C2E"/>
    <w:rsid w:val="00B322AD"/>
    <w:rsid w:val="00B323AA"/>
    <w:rsid w:val="00B32ADD"/>
    <w:rsid w:val="00B32C79"/>
    <w:rsid w:val="00B35D25"/>
    <w:rsid w:val="00B35E87"/>
    <w:rsid w:val="00B36CE3"/>
    <w:rsid w:val="00B37FCB"/>
    <w:rsid w:val="00B4077D"/>
    <w:rsid w:val="00B41E3E"/>
    <w:rsid w:val="00B428F0"/>
    <w:rsid w:val="00B42B7B"/>
    <w:rsid w:val="00B433F5"/>
    <w:rsid w:val="00B436F5"/>
    <w:rsid w:val="00B4464F"/>
    <w:rsid w:val="00B45271"/>
    <w:rsid w:val="00B46A4A"/>
    <w:rsid w:val="00B479B7"/>
    <w:rsid w:val="00B50FA0"/>
    <w:rsid w:val="00B51514"/>
    <w:rsid w:val="00B52079"/>
    <w:rsid w:val="00B5211E"/>
    <w:rsid w:val="00B53C16"/>
    <w:rsid w:val="00B53DDF"/>
    <w:rsid w:val="00B54C54"/>
    <w:rsid w:val="00B5516A"/>
    <w:rsid w:val="00B5537F"/>
    <w:rsid w:val="00B55675"/>
    <w:rsid w:val="00B56101"/>
    <w:rsid w:val="00B565BE"/>
    <w:rsid w:val="00B56951"/>
    <w:rsid w:val="00B611F5"/>
    <w:rsid w:val="00B619B3"/>
    <w:rsid w:val="00B619E9"/>
    <w:rsid w:val="00B620FF"/>
    <w:rsid w:val="00B62AE5"/>
    <w:rsid w:val="00B636C8"/>
    <w:rsid w:val="00B63C6C"/>
    <w:rsid w:val="00B65A19"/>
    <w:rsid w:val="00B65D6E"/>
    <w:rsid w:val="00B6767E"/>
    <w:rsid w:val="00B67B17"/>
    <w:rsid w:val="00B67F04"/>
    <w:rsid w:val="00B70AD7"/>
    <w:rsid w:val="00B7274D"/>
    <w:rsid w:val="00B72EE0"/>
    <w:rsid w:val="00B73079"/>
    <w:rsid w:val="00B73359"/>
    <w:rsid w:val="00B7447F"/>
    <w:rsid w:val="00B74C95"/>
    <w:rsid w:val="00B74F90"/>
    <w:rsid w:val="00B76283"/>
    <w:rsid w:val="00B76569"/>
    <w:rsid w:val="00B77090"/>
    <w:rsid w:val="00B7771A"/>
    <w:rsid w:val="00B77D5F"/>
    <w:rsid w:val="00B810D3"/>
    <w:rsid w:val="00B8169B"/>
    <w:rsid w:val="00B83747"/>
    <w:rsid w:val="00B8407F"/>
    <w:rsid w:val="00B854B1"/>
    <w:rsid w:val="00B8667E"/>
    <w:rsid w:val="00B872E8"/>
    <w:rsid w:val="00B9053A"/>
    <w:rsid w:val="00B91BCC"/>
    <w:rsid w:val="00B94FBD"/>
    <w:rsid w:val="00B96592"/>
    <w:rsid w:val="00B973C4"/>
    <w:rsid w:val="00B97413"/>
    <w:rsid w:val="00B97783"/>
    <w:rsid w:val="00BA0E8F"/>
    <w:rsid w:val="00BA1C56"/>
    <w:rsid w:val="00BA2084"/>
    <w:rsid w:val="00BA28DD"/>
    <w:rsid w:val="00BA36C8"/>
    <w:rsid w:val="00BA3799"/>
    <w:rsid w:val="00BA39FB"/>
    <w:rsid w:val="00BA3C25"/>
    <w:rsid w:val="00BA4FBB"/>
    <w:rsid w:val="00BA5813"/>
    <w:rsid w:val="00BA5B30"/>
    <w:rsid w:val="00BA6439"/>
    <w:rsid w:val="00BA6A18"/>
    <w:rsid w:val="00BB0300"/>
    <w:rsid w:val="00BB1410"/>
    <w:rsid w:val="00BB1424"/>
    <w:rsid w:val="00BB245B"/>
    <w:rsid w:val="00BB2616"/>
    <w:rsid w:val="00BB3E60"/>
    <w:rsid w:val="00BB497A"/>
    <w:rsid w:val="00BB4C3A"/>
    <w:rsid w:val="00BB512E"/>
    <w:rsid w:val="00BB5CCD"/>
    <w:rsid w:val="00BB66D6"/>
    <w:rsid w:val="00BB6E9E"/>
    <w:rsid w:val="00BB6FB1"/>
    <w:rsid w:val="00BB7063"/>
    <w:rsid w:val="00BC0693"/>
    <w:rsid w:val="00BC07E7"/>
    <w:rsid w:val="00BC2A01"/>
    <w:rsid w:val="00BC33A4"/>
    <w:rsid w:val="00BC3B04"/>
    <w:rsid w:val="00BC5D52"/>
    <w:rsid w:val="00BC5EFC"/>
    <w:rsid w:val="00BC659C"/>
    <w:rsid w:val="00BD1290"/>
    <w:rsid w:val="00BD15A6"/>
    <w:rsid w:val="00BD1814"/>
    <w:rsid w:val="00BD1B7B"/>
    <w:rsid w:val="00BD1D67"/>
    <w:rsid w:val="00BD23C4"/>
    <w:rsid w:val="00BD317D"/>
    <w:rsid w:val="00BD34F3"/>
    <w:rsid w:val="00BD3DDA"/>
    <w:rsid w:val="00BD423D"/>
    <w:rsid w:val="00BD43C3"/>
    <w:rsid w:val="00BD4495"/>
    <w:rsid w:val="00BD4656"/>
    <w:rsid w:val="00BD4B37"/>
    <w:rsid w:val="00BD662F"/>
    <w:rsid w:val="00BD7138"/>
    <w:rsid w:val="00BE0856"/>
    <w:rsid w:val="00BE0CC7"/>
    <w:rsid w:val="00BE18CA"/>
    <w:rsid w:val="00BE239F"/>
    <w:rsid w:val="00BE4195"/>
    <w:rsid w:val="00BE4AE4"/>
    <w:rsid w:val="00BE61A1"/>
    <w:rsid w:val="00BE74D2"/>
    <w:rsid w:val="00BF00D4"/>
    <w:rsid w:val="00BF087E"/>
    <w:rsid w:val="00BF091D"/>
    <w:rsid w:val="00BF1557"/>
    <w:rsid w:val="00BF1AE0"/>
    <w:rsid w:val="00BF27DE"/>
    <w:rsid w:val="00BF3D8E"/>
    <w:rsid w:val="00BF6B78"/>
    <w:rsid w:val="00BF7DD5"/>
    <w:rsid w:val="00BF7DF7"/>
    <w:rsid w:val="00C00D3E"/>
    <w:rsid w:val="00C01040"/>
    <w:rsid w:val="00C01362"/>
    <w:rsid w:val="00C01BEE"/>
    <w:rsid w:val="00C03350"/>
    <w:rsid w:val="00C03FF2"/>
    <w:rsid w:val="00C04BAF"/>
    <w:rsid w:val="00C04F4E"/>
    <w:rsid w:val="00C07790"/>
    <w:rsid w:val="00C11096"/>
    <w:rsid w:val="00C12742"/>
    <w:rsid w:val="00C1295E"/>
    <w:rsid w:val="00C134BF"/>
    <w:rsid w:val="00C14948"/>
    <w:rsid w:val="00C15752"/>
    <w:rsid w:val="00C20C4C"/>
    <w:rsid w:val="00C20F1E"/>
    <w:rsid w:val="00C2183C"/>
    <w:rsid w:val="00C21A2F"/>
    <w:rsid w:val="00C22449"/>
    <w:rsid w:val="00C22A6B"/>
    <w:rsid w:val="00C24586"/>
    <w:rsid w:val="00C2471F"/>
    <w:rsid w:val="00C247D9"/>
    <w:rsid w:val="00C24A97"/>
    <w:rsid w:val="00C24D0F"/>
    <w:rsid w:val="00C24DD9"/>
    <w:rsid w:val="00C24EF8"/>
    <w:rsid w:val="00C24FC2"/>
    <w:rsid w:val="00C25597"/>
    <w:rsid w:val="00C2586B"/>
    <w:rsid w:val="00C25A55"/>
    <w:rsid w:val="00C2721A"/>
    <w:rsid w:val="00C307EB"/>
    <w:rsid w:val="00C30FF2"/>
    <w:rsid w:val="00C33085"/>
    <w:rsid w:val="00C33BEA"/>
    <w:rsid w:val="00C357D7"/>
    <w:rsid w:val="00C36260"/>
    <w:rsid w:val="00C36A09"/>
    <w:rsid w:val="00C36A4A"/>
    <w:rsid w:val="00C36DE9"/>
    <w:rsid w:val="00C36F35"/>
    <w:rsid w:val="00C37BF5"/>
    <w:rsid w:val="00C40651"/>
    <w:rsid w:val="00C40A2B"/>
    <w:rsid w:val="00C41258"/>
    <w:rsid w:val="00C41DB8"/>
    <w:rsid w:val="00C431E8"/>
    <w:rsid w:val="00C432A4"/>
    <w:rsid w:val="00C43798"/>
    <w:rsid w:val="00C43BF2"/>
    <w:rsid w:val="00C45F0F"/>
    <w:rsid w:val="00C46149"/>
    <w:rsid w:val="00C46906"/>
    <w:rsid w:val="00C4700F"/>
    <w:rsid w:val="00C47212"/>
    <w:rsid w:val="00C47763"/>
    <w:rsid w:val="00C4779A"/>
    <w:rsid w:val="00C5041F"/>
    <w:rsid w:val="00C5072C"/>
    <w:rsid w:val="00C51162"/>
    <w:rsid w:val="00C51702"/>
    <w:rsid w:val="00C52916"/>
    <w:rsid w:val="00C53793"/>
    <w:rsid w:val="00C53864"/>
    <w:rsid w:val="00C55D6F"/>
    <w:rsid w:val="00C57D51"/>
    <w:rsid w:val="00C62548"/>
    <w:rsid w:val="00C625A7"/>
    <w:rsid w:val="00C633AE"/>
    <w:rsid w:val="00C63804"/>
    <w:rsid w:val="00C63821"/>
    <w:rsid w:val="00C647D0"/>
    <w:rsid w:val="00C64BD5"/>
    <w:rsid w:val="00C64CAB"/>
    <w:rsid w:val="00C651B7"/>
    <w:rsid w:val="00C667A2"/>
    <w:rsid w:val="00C66ACF"/>
    <w:rsid w:val="00C676D5"/>
    <w:rsid w:val="00C67914"/>
    <w:rsid w:val="00C70306"/>
    <w:rsid w:val="00C7082C"/>
    <w:rsid w:val="00C70AF0"/>
    <w:rsid w:val="00C70B8A"/>
    <w:rsid w:val="00C71186"/>
    <w:rsid w:val="00C71BE6"/>
    <w:rsid w:val="00C71CBA"/>
    <w:rsid w:val="00C73134"/>
    <w:rsid w:val="00C737FD"/>
    <w:rsid w:val="00C7477E"/>
    <w:rsid w:val="00C7489A"/>
    <w:rsid w:val="00C748D5"/>
    <w:rsid w:val="00C75142"/>
    <w:rsid w:val="00C75BF9"/>
    <w:rsid w:val="00C76886"/>
    <w:rsid w:val="00C76921"/>
    <w:rsid w:val="00C76E41"/>
    <w:rsid w:val="00C77BE7"/>
    <w:rsid w:val="00C81171"/>
    <w:rsid w:val="00C81C3F"/>
    <w:rsid w:val="00C8291D"/>
    <w:rsid w:val="00C8313B"/>
    <w:rsid w:val="00C83D08"/>
    <w:rsid w:val="00C83DFD"/>
    <w:rsid w:val="00C843BA"/>
    <w:rsid w:val="00C84807"/>
    <w:rsid w:val="00C84E5D"/>
    <w:rsid w:val="00C84F95"/>
    <w:rsid w:val="00C85F62"/>
    <w:rsid w:val="00C86E1B"/>
    <w:rsid w:val="00C900E1"/>
    <w:rsid w:val="00C909DB"/>
    <w:rsid w:val="00C92788"/>
    <w:rsid w:val="00C92F5C"/>
    <w:rsid w:val="00C93CBC"/>
    <w:rsid w:val="00C969C9"/>
    <w:rsid w:val="00CA1279"/>
    <w:rsid w:val="00CA3109"/>
    <w:rsid w:val="00CA336C"/>
    <w:rsid w:val="00CA3D55"/>
    <w:rsid w:val="00CA3E7E"/>
    <w:rsid w:val="00CA4422"/>
    <w:rsid w:val="00CA575F"/>
    <w:rsid w:val="00CA5C74"/>
    <w:rsid w:val="00CA6058"/>
    <w:rsid w:val="00CA6280"/>
    <w:rsid w:val="00CB00CF"/>
    <w:rsid w:val="00CB0B24"/>
    <w:rsid w:val="00CB0F67"/>
    <w:rsid w:val="00CB29FF"/>
    <w:rsid w:val="00CB3F76"/>
    <w:rsid w:val="00CB5625"/>
    <w:rsid w:val="00CB774E"/>
    <w:rsid w:val="00CB7C3D"/>
    <w:rsid w:val="00CB7C89"/>
    <w:rsid w:val="00CC0989"/>
    <w:rsid w:val="00CC0B65"/>
    <w:rsid w:val="00CC181C"/>
    <w:rsid w:val="00CC1AEF"/>
    <w:rsid w:val="00CC28A0"/>
    <w:rsid w:val="00CC299A"/>
    <w:rsid w:val="00CC2EA8"/>
    <w:rsid w:val="00CC43A6"/>
    <w:rsid w:val="00CC5992"/>
    <w:rsid w:val="00CC5CA8"/>
    <w:rsid w:val="00CC7F9D"/>
    <w:rsid w:val="00CD070E"/>
    <w:rsid w:val="00CD2A60"/>
    <w:rsid w:val="00CD38BD"/>
    <w:rsid w:val="00CD4F8F"/>
    <w:rsid w:val="00CD6255"/>
    <w:rsid w:val="00CD6729"/>
    <w:rsid w:val="00CE0B0D"/>
    <w:rsid w:val="00CE17A7"/>
    <w:rsid w:val="00CE3012"/>
    <w:rsid w:val="00CE3210"/>
    <w:rsid w:val="00CE619C"/>
    <w:rsid w:val="00CE6407"/>
    <w:rsid w:val="00CE683C"/>
    <w:rsid w:val="00CE68FA"/>
    <w:rsid w:val="00CF0193"/>
    <w:rsid w:val="00CF1877"/>
    <w:rsid w:val="00CF28A3"/>
    <w:rsid w:val="00CF58AC"/>
    <w:rsid w:val="00CF76B8"/>
    <w:rsid w:val="00CF7CFC"/>
    <w:rsid w:val="00D0270C"/>
    <w:rsid w:val="00D02796"/>
    <w:rsid w:val="00D0312F"/>
    <w:rsid w:val="00D031C5"/>
    <w:rsid w:val="00D03986"/>
    <w:rsid w:val="00D03C9A"/>
    <w:rsid w:val="00D0430C"/>
    <w:rsid w:val="00D056BB"/>
    <w:rsid w:val="00D0621A"/>
    <w:rsid w:val="00D06689"/>
    <w:rsid w:val="00D1034F"/>
    <w:rsid w:val="00D11A9C"/>
    <w:rsid w:val="00D12797"/>
    <w:rsid w:val="00D130E8"/>
    <w:rsid w:val="00D13E7E"/>
    <w:rsid w:val="00D150B8"/>
    <w:rsid w:val="00D16433"/>
    <w:rsid w:val="00D16B46"/>
    <w:rsid w:val="00D171E8"/>
    <w:rsid w:val="00D1762F"/>
    <w:rsid w:val="00D17D20"/>
    <w:rsid w:val="00D20906"/>
    <w:rsid w:val="00D20D40"/>
    <w:rsid w:val="00D23E7F"/>
    <w:rsid w:val="00D24012"/>
    <w:rsid w:val="00D24D3B"/>
    <w:rsid w:val="00D254F2"/>
    <w:rsid w:val="00D2564C"/>
    <w:rsid w:val="00D26D9C"/>
    <w:rsid w:val="00D26F5E"/>
    <w:rsid w:val="00D2700C"/>
    <w:rsid w:val="00D272B3"/>
    <w:rsid w:val="00D31827"/>
    <w:rsid w:val="00D32D8A"/>
    <w:rsid w:val="00D346A8"/>
    <w:rsid w:val="00D3598A"/>
    <w:rsid w:val="00D35A30"/>
    <w:rsid w:val="00D35A52"/>
    <w:rsid w:val="00D367DC"/>
    <w:rsid w:val="00D37032"/>
    <w:rsid w:val="00D370C1"/>
    <w:rsid w:val="00D370FD"/>
    <w:rsid w:val="00D40BDA"/>
    <w:rsid w:val="00D40CE2"/>
    <w:rsid w:val="00D41E4B"/>
    <w:rsid w:val="00D41FAF"/>
    <w:rsid w:val="00D426D8"/>
    <w:rsid w:val="00D42715"/>
    <w:rsid w:val="00D4293D"/>
    <w:rsid w:val="00D435FA"/>
    <w:rsid w:val="00D451E8"/>
    <w:rsid w:val="00D45C92"/>
    <w:rsid w:val="00D46ACD"/>
    <w:rsid w:val="00D46FB3"/>
    <w:rsid w:val="00D47B59"/>
    <w:rsid w:val="00D506D3"/>
    <w:rsid w:val="00D51B01"/>
    <w:rsid w:val="00D52609"/>
    <w:rsid w:val="00D53703"/>
    <w:rsid w:val="00D53744"/>
    <w:rsid w:val="00D55E38"/>
    <w:rsid w:val="00D56CA2"/>
    <w:rsid w:val="00D6035C"/>
    <w:rsid w:val="00D615FD"/>
    <w:rsid w:val="00D6177F"/>
    <w:rsid w:val="00D649D9"/>
    <w:rsid w:val="00D661EE"/>
    <w:rsid w:val="00D6682D"/>
    <w:rsid w:val="00D67E43"/>
    <w:rsid w:val="00D70386"/>
    <w:rsid w:val="00D70A09"/>
    <w:rsid w:val="00D70D78"/>
    <w:rsid w:val="00D71853"/>
    <w:rsid w:val="00D719CD"/>
    <w:rsid w:val="00D72C9E"/>
    <w:rsid w:val="00D7315C"/>
    <w:rsid w:val="00D7326B"/>
    <w:rsid w:val="00D739F5"/>
    <w:rsid w:val="00D73A47"/>
    <w:rsid w:val="00D7435D"/>
    <w:rsid w:val="00D749D1"/>
    <w:rsid w:val="00D75EC5"/>
    <w:rsid w:val="00D76418"/>
    <w:rsid w:val="00D76BD9"/>
    <w:rsid w:val="00D778FD"/>
    <w:rsid w:val="00D8028B"/>
    <w:rsid w:val="00D80A21"/>
    <w:rsid w:val="00D80CD7"/>
    <w:rsid w:val="00D81396"/>
    <w:rsid w:val="00D816F4"/>
    <w:rsid w:val="00D825A4"/>
    <w:rsid w:val="00D85BA4"/>
    <w:rsid w:val="00D85CEF"/>
    <w:rsid w:val="00D86BF0"/>
    <w:rsid w:val="00D87066"/>
    <w:rsid w:val="00D90158"/>
    <w:rsid w:val="00D905D8"/>
    <w:rsid w:val="00D90ED2"/>
    <w:rsid w:val="00D9213F"/>
    <w:rsid w:val="00D92372"/>
    <w:rsid w:val="00D9335A"/>
    <w:rsid w:val="00D933C6"/>
    <w:rsid w:val="00D93668"/>
    <w:rsid w:val="00D93961"/>
    <w:rsid w:val="00D93EC5"/>
    <w:rsid w:val="00D9426E"/>
    <w:rsid w:val="00D95698"/>
    <w:rsid w:val="00D95D58"/>
    <w:rsid w:val="00D96599"/>
    <w:rsid w:val="00D967EC"/>
    <w:rsid w:val="00D97462"/>
    <w:rsid w:val="00D97E60"/>
    <w:rsid w:val="00DA2678"/>
    <w:rsid w:val="00DA2E7B"/>
    <w:rsid w:val="00DA3538"/>
    <w:rsid w:val="00DA3A20"/>
    <w:rsid w:val="00DA3FAA"/>
    <w:rsid w:val="00DA4C70"/>
    <w:rsid w:val="00DA6448"/>
    <w:rsid w:val="00DA68A1"/>
    <w:rsid w:val="00DA7F07"/>
    <w:rsid w:val="00DB0BC0"/>
    <w:rsid w:val="00DB14C5"/>
    <w:rsid w:val="00DB28BB"/>
    <w:rsid w:val="00DB4B00"/>
    <w:rsid w:val="00DB4BA7"/>
    <w:rsid w:val="00DB4DA8"/>
    <w:rsid w:val="00DB533B"/>
    <w:rsid w:val="00DB59EF"/>
    <w:rsid w:val="00DB5BA6"/>
    <w:rsid w:val="00DB642F"/>
    <w:rsid w:val="00DB65C2"/>
    <w:rsid w:val="00DB679E"/>
    <w:rsid w:val="00DC0E43"/>
    <w:rsid w:val="00DC15B5"/>
    <w:rsid w:val="00DC15EA"/>
    <w:rsid w:val="00DC1AD9"/>
    <w:rsid w:val="00DC37F3"/>
    <w:rsid w:val="00DC42D0"/>
    <w:rsid w:val="00DC4D55"/>
    <w:rsid w:val="00DC5266"/>
    <w:rsid w:val="00DC67F4"/>
    <w:rsid w:val="00DC75E1"/>
    <w:rsid w:val="00DD065E"/>
    <w:rsid w:val="00DD1C74"/>
    <w:rsid w:val="00DD1E67"/>
    <w:rsid w:val="00DD2679"/>
    <w:rsid w:val="00DD2935"/>
    <w:rsid w:val="00DD2B54"/>
    <w:rsid w:val="00DD44FB"/>
    <w:rsid w:val="00DD5A41"/>
    <w:rsid w:val="00DD64D4"/>
    <w:rsid w:val="00DD7E61"/>
    <w:rsid w:val="00DE0673"/>
    <w:rsid w:val="00DE1217"/>
    <w:rsid w:val="00DE132C"/>
    <w:rsid w:val="00DE1654"/>
    <w:rsid w:val="00DE3013"/>
    <w:rsid w:val="00DE3A41"/>
    <w:rsid w:val="00DE41F8"/>
    <w:rsid w:val="00DE47EC"/>
    <w:rsid w:val="00DE508E"/>
    <w:rsid w:val="00DE57BE"/>
    <w:rsid w:val="00DF0C74"/>
    <w:rsid w:val="00DF0FB0"/>
    <w:rsid w:val="00DF16F0"/>
    <w:rsid w:val="00DF2A63"/>
    <w:rsid w:val="00DF2AB3"/>
    <w:rsid w:val="00DF2F1D"/>
    <w:rsid w:val="00DF527D"/>
    <w:rsid w:val="00DF5DF8"/>
    <w:rsid w:val="00DF5E06"/>
    <w:rsid w:val="00DF63C1"/>
    <w:rsid w:val="00DF656A"/>
    <w:rsid w:val="00DF67EB"/>
    <w:rsid w:val="00DF7277"/>
    <w:rsid w:val="00DF72CD"/>
    <w:rsid w:val="00E00202"/>
    <w:rsid w:val="00E00401"/>
    <w:rsid w:val="00E007CB"/>
    <w:rsid w:val="00E00CD1"/>
    <w:rsid w:val="00E018E9"/>
    <w:rsid w:val="00E02AA0"/>
    <w:rsid w:val="00E02AFD"/>
    <w:rsid w:val="00E03026"/>
    <w:rsid w:val="00E03337"/>
    <w:rsid w:val="00E03FA5"/>
    <w:rsid w:val="00E05007"/>
    <w:rsid w:val="00E065A2"/>
    <w:rsid w:val="00E07964"/>
    <w:rsid w:val="00E148D0"/>
    <w:rsid w:val="00E15B79"/>
    <w:rsid w:val="00E20706"/>
    <w:rsid w:val="00E2085E"/>
    <w:rsid w:val="00E229C2"/>
    <w:rsid w:val="00E22E19"/>
    <w:rsid w:val="00E24C7A"/>
    <w:rsid w:val="00E26522"/>
    <w:rsid w:val="00E26FD2"/>
    <w:rsid w:val="00E305CF"/>
    <w:rsid w:val="00E34C0B"/>
    <w:rsid w:val="00E359AA"/>
    <w:rsid w:val="00E35B4D"/>
    <w:rsid w:val="00E3642D"/>
    <w:rsid w:val="00E36F8A"/>
    <w:rsid w:val="00E37F06"/>
    <w:rsid w:val="00E41B06"/>
    <w:rsid w:val="00E42A6E"/>
    <w:rsid w:val="00E43E16"/>
    <w:rsid w:val="00E44445"/>
    <w:rsid w:val="00E45010"/>
    <w:rsid w:val="00E456E5"/>
    <w:rsid w:val="00E46D11"/>
    <w:rsid w:val="00E51073"/>
    <w:rsid w:val="00E5120B"/>
    <w:rsid w:val="00E51CD7"/>
    <w:rsid w:val="00E51ED8"/>
    <w:rsid w:val="00E5264B"/>
    <w:rsid w:val="00E53B94"/>
    <w:rsid w:val="00E53D06"/>
    <w:rsid w:val="00E54ABF"/>
    <w:rsid w:val="00E557A9"/>
    <w:rsid w:val="00E55AEB"/>
    <w:rsid w:val="00E560B6"/>
    <w:rsid w:val="00E5637C"/>
    <w:rsid w:val="00E56EB5"/>
    <w:rsid w:val="00E57241"/>
    <w:rsid w:val="00E57820"/>
    <w:rsid w:val="00E57961"/>
    <w:rsid w:val="00E61142"/>
    <w:rsid w:val="00E6165C"/>
    <w:rsid w:val="00E6221A"/>
    <w:rsid w:val="00E627F8"/>
    <w:rsid w:val="00E63599"/>
    <w:rsid w:val="00E6662C"/>
    <w:rsid w:val="00E666C4"/>
    <w:rsid w:val="00E700A4"/>
    <w:rsid w:val="00E7066A"/>
    <w:rsid w:val="00E721A4"/>
    <w:rsid w:val="00E739CB"/>
    <w:rsid w:val="00E73BA6"/>
    <w:rsid w:val="00E74691"/>
    <w:rsid w:val="00E7549E"/>
    <w:rsid w:val="00E7639A"/>
    <w:rsid w:val="00E76C5D"/>
    <w:rsid w:val="00E778A0"/>
    <w:rsid w:val="00E837EF"/>
    <w:rsid w:val="00E84D4E"/>
    <w:rsid w:val="00E859BD"/>
    <w:rsid w:val="00E87DE4"/>
    <w:rsid w:val="00E87E14"/>
    <w:rsid w:val="00E87F1B"/>
    <w:rsid w:val="00E90257"/>
    <w:rsid w:val="00E906DF"/>
    <w:rsid w:val="00E90BB2"/>
    <w:rsid w:val="00E91856"/>
    <w:rsid w:val="00E91C12"/>
    <w:rsid w:val="00E929A5"/>
    <w:rsid w:val="00E92BA7"/>
    <w:rsid w:val="00E94758"/>
    <w:rsid w:val="00E9520C"/>
    <w:rsid w:val="00E95C37"/>
    <w:rsid w:val="00E95E35"/>
    <w:rsid w:val="00E96712"/>
    <w:rsid w:val="00E96C19"/>
    <w:rsid w:val="00E96ED1"/>
    <w:rsid w:val="00E9743F"/>
    <w:rsid w:val="00EA07AE"/>
    <w:rsid w:val="00EA07C5"/>
    <w:rsid w:val="00EA1086"/>
    <w:rsid w:val="00EA2A5E"/>
    <w:rsid w:val="00EA3575"/>
    <w:rsid w:val="00EA43C4"/>
    <w:rsid w:val="00EA4CB9"/>
    <w:rsid w:val="00EA70CD"/>
    <w:rsid w:val="00EA78FD"/>
    <w:rsid w:val="00EA7E81"/>
    <w:rsid w:val="00EB047D"/>
    <w:rsid w:val="00EB05A9"/>
    <w:rsid w:val="00EB0D1C"/>
    <w:rsid w:val="00EB17AC"/>
    <w:rsid w:val="00EB2D69"/>
    <w:rsid w:val="00EB447D"/>
    <w:rsid w:val="00EB538B"/>
    <w:rsid w:val="00EB6627"/>
    <w:rsid w:val="00EC3C80"/>
    <w:rsid w:val="00EC3D9D"/>
    <w:rsid w:val="00EC46F4"/>
    <w:rsid w:val="00EC46FC"/>
    <w:rsid w:val="00EC4CB1"/>
    <w:rsid w:val="00ED0E0C"/>
    <w:rsid w:val="00ED1D78"/>
    <w:rsid w:val="00ED1E6B"/>
    <w:rsid w:val="00ED21B2"/>
    <w:rsid w:val="00ED2C5E"/>
    <w:rsid w:val="00ED6C9B"/>
    <w:rsid w:val="00ED6D7A"/>
    <w:rsid w:val="00ED71E2"/>
    <w:rsid w:val="00ED7B1D"/>
    <w:rsid w:val="00EE1069"/>
    <w:rsid w:val="00EE13CF"/>
    <w:rsid w:val="00EE1732"/>
    <w:rsid w:val="00EE2099"/>
    <w:rsid w:val="00EE2A08"/>
    <w:rsid w:val="00EE2CD8"/>
    <w:rsid w:val="00EE2EE5"/>
    <w:rsid w:val="00EE4A46"/>
    <w:rsid w:val="00EE4F38"/>
    <w:rsid w:val="00EE5806"/>
    <w:rsid w:val="00EE580D"/>
    <w:rsid w:val="00EE63E3"/>
    <w:rsid w:val="00EE66F8"/>
    <w:rsid w:val="00EE6921"/>
    <w:rsid w:val="00EE748F"/>
    <w:rsid w:val="00EE78F7"/>
    <w:rsid w:val="00EF0184"/>
    <w:rsid w:val="00EF25D5"/>
    <w:rsid w:val="00EF26FB"/>
    <w:rsid w:val="00EF274A"/>
    <w:rsid w:val="00EF2AA3"/>
    <w:rsid w:val="00EF3433"/>
    <w:rsid w:val="00EF452E"/>
    <w:rsid w:val="00EF6296"/>
    <w:rsid w:val="00EF77F2"/>
    <w:rsid w:val="00F0057C"/>
    <w:rsid w:val="00F010DC"/>
    <w:rsid w:val="00F0135B"/>
    <w:rsid w:val="00F01500"/>
    <w:rsid w:val="00F02468"/>
    <w:rsid w:val="00F02555"/>
    <w:rsid w:val="00F03978"/>
    <w:rsid w:val="00F04FCD"/>
    <w:rsid w:val="00F0622D"/>
    <w:rsid w:val="00F0635A"/>
    <w:rsid w:val="00F06786"/>
    <w:rsid w:val="00F068B0"/>
    <w:rsid w:val="00F070F0"/>
    <w:rsid w:val="00F07D10"/>
    <w:rsid w:val="00F07F76"/>
    <w:rsid w:val="00F10078"/>
    <w:rsid w:val="00F105B2"/>
    <w:rsid w:val="00F11B07"/>
    <w:rsid w:val="00F12579"/>
    <w:rsid w:val="00F13F6E"/>
    <w:rsid w:val="00F14833"/>
    <w:rsid w:val="00F15A54"/>
    <w:rsid w:val="00F15C85"/>
    <w:rsid w:val="00F16D8D"/>
    <w:rsid w:val="00F16FD8"/>
    <w:rsid w:val="00F17ED5"/>
    <w:rsid w:val="00F205F5"/>
    <w:rsid w:val="00F20A0A"/>
    <w:rsid w:val="00F20F7B"/>
    <w:rsid w:val="00F21880"/>
    <w:rsid w:val="00F22882"/>
    <w:rsid w:val="00F22EBF"/>
    <w:rsid w:val="00F22F85"/>
    <w:rsid w:val="00F23214"/>
    <w:rsid w:val="00F244B9"/>
    <w:rsid w:val="00F25927"/>
    <w:rsid w:val="00F2678B"/>
    <w:rsid w:val="00F2760C"/>
    <w:rsid w:val="00F30138"/>
    <w:rsid w:val="00F32609"/>
    <w:rsid w:val="00F3346F"/>
    <w:rsid w:val="00F33B40"/>
    <w:rsid w:val="00F34DBD"/>
    <w:rsid w:val="00F34F87"/>
    <w:rsid w:val="00F35441"/>
    <w:rsid w:val="00F35EE6"/>
    <w:rsid w:val="00F36CCC"/>
    <w:rsid w:val="00F36D49"/>
    <w:rsid w:val="00F37F8E"/>
    <w:rsid w:val="00F406C7"/>
    <w:rsid w:val="00F40717"/>
    <w:rsid w:val="00F42C97"/>
    <w:rsid w:val="00F42CF9"/>
    <w:rsid w:val="00F43ACD"/>
    <w:rsid w:val="00F43C10"/>
    <w:rsid w:val="00F43E0D"/>
    <w:rsid w:val="00F45778"/>
    <w:rsid w:val="00F46C24"/>
    <w:rsid w:val="00F470BA"/>
    <w:rsid w:val="00F475B0"/>
    <w:rsid w:val="00F50512"/>
    <w:rsid w:val="00F53B11"/>
    <w:rsid w:val="00F53D9D"/>
    <w:rsid w:val="00F54350"/>
    <w:rsid w:val="00F5534E"/>
    <w:rsid w:val="00F554C1"/>
    <w:rsid w:val="00F56CF4"/>
    <w:rsid w:val="00F60431"/>
    <w:rsid w:val="00F60433"/>
    <w:rsid w:val="00F62849"/>
    <w:rsid w:val="00F6670F"/>
    <w:rsid w:val="00F67E74"/>
    <w:rsid w:val="00F71BA5"/>
    <w:rsid w:val="00F72439"/>
    <w:rsid w:val="00F73C0C"/>
    <w:rsid w:val="00F73FB5"/>
    <w:rsid w:val="00F75527"/>
    <w:rsid w:val="00F757AA"/>
    <w:rsid w:val="00F757F5"/>
    <w:rsid w:val="00F760C6"/>
    <w:rsid w:val="00F765CC"/>
    <w:rsid w:val="00F772A7"/>
    <w:rsid w:val="00F779AE"/>
    <w:rsid w:val="00F77CC1"/>
    <w:rsid w:val="00F77D7F"/>
    <w:rsid w:val="00F80581"/>
    <w:rsid w:val="00F80631"/>
    <w:rsid w:val="00F807A4"/>
    <w:rsid w:val="00F81550"/>
    <w:rsid w:val="00F82928"/>
    <w:rsid w:val="00F82FFA"/>
    <w:rsid w:val="00F830C5"/>
    <w:rsid w:val="00F83722"/>
    <w:rsid w:val="00F83DDC"/>
    <w:rsid w:val="00F8406B"/>
    <w:rsid w:val="00F85DFB"/>
    <w:rsid w:val="00F86188"/>
    <w:rsid w:val="00F86A96"/>
    <w:rsid w:val="00F8728A"/>
    <w:rsid w:val="00F876F0"/>
    <w:rsid w:val="00F93481"/>
    <w:rsid w:val="00F944DE"/>
    <w:rsid w:val="00F94A94"/>
    <w:rsid w:val="00F96D4A"/>
    <w:rsid w:val="00F975F1"/>
    <w:rsid w:val="00F97672"/>
    <w:rsid w:val="00F97E81"/>
    <w:rsid w:val="00FA002F"/>
    <w:rsid w:val="00FA0AF0"/>
    <w:rsid w:val="00FA1011"/>
    <w:rsid w:val="00FA2495"/>
    <w:rsid w:val="00FA391D"/>
    <w:rsid w:val="00FA44D7"/>
    <w:rsid w:val="00FA4D79"/>
    <w:rsid w:val="00FA5593"/>
    <w:rsid w:val="00FA5689"/>
    <w:rsid w:val="00FA57B1"/>
    <w:rsid w:val="00FA595C"/>
    <w:rsid w:val="00FA5B5F"/>
    <w:rsid w:val="00FA619C"/>
    <w:rsid w:val="00FA6A07"/>
    <w:rsid w:val="00FB0138"/>
    <w:rsid w:val="00FB136A"/>
    <w:rsid w:val="00FB3A44"/>
    <w:rsid w:val="00FB3B9D"/>
    <w:rsid w:val="00FB3D40"/>
    <w:rsid w:val="00FB3E0F"/>
    <w:rsid w:val="00FB66D1"/>
    <w:rsid w:val="00FB7FE8"/>
    <w:rsid w:val="00FC04E8"/>
    <w:rsid w:val="00FC0534"/>
    <w:rsid w:val="00FC099B"/>
    <w:rsid w:val="00FC10D5"/>
    <w:rsid w:val="00FC1A36"/>
    <w:rsid w:val="00FC2947"/>
    <w:rsid w:val="00FC358B"/>
    <w:rsid w:val="00FC3BDF"/>
    <w:rsid w:val="00FC4338"/>
    <w:rsid w:val="00FC4675"/>
    <w:rsid w:val="00FC5160"/>
    <w:rsid w:val="00FC5179"/>
    <w:rsid w:val="00FC538F"/>
    <w:rsid w:val="00FC5884"/>
    <w:rsid w:val="00FC6012"/>
    <w:rsid w:val="00FC6854"/>
    <w:rsid w:val="00FC711F"/>
    <w:rsid w:val="00FD0036"/>
    <w:rsid w:val="00FD197B"/>
    <w:rsid w:val="00FD2C4D"/>
    <w:rsid w:val="00FD5E65"/>
    <w:rsid w:val="00FD6197"/>
    <w:rsid w:val="00FD66A9"/>
    <w:rsid w:val="00FD691D"/>
    <w:rsid w:val="00FE004D"/>
    <w:rsid w:val="00FE06A5"/>
    <w:rsid w:val="00FE12FB"/>
    <w:rsid w:val="00FE2CE0"/>
    <w:rsid w:val="00FE3283"/>
    <w:rsid w:val="00FE36E2"/>
    <w:rsid w:val="00FE40C8"/>
    <w:rsid w:val="00FE46DE"/>
    <w:rsid w:val="00FE51EB"/>
    <w:rsid w:val="00FE5E94"/>
    <w:rsid w:val="00FE6173"/>
    <w:rsid w:val="00FE69E6"/>
    <w:rsid w:val="00FE6EEE"/>
    <w:rsid w:val="00FF05ED"/>
    <w:rsid w:val="00FF2C2D"/>
    <w:rsid w:val="00FF42A9"/>
    <w:rsid w:val="00FF66F6"/>
    <w:rsid w:val="00FF6EA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7B6D7"/>
  <w15:docId w15:val="{7E265014-AC5A-46F6-882A-0366FEB8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1">
    <w:lsdException w:name="heading 1" w:uiPriority="9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8" w:unhideWhenUsed="1"/>
    <w:lsdException w:name="toc 2" w:semiHidden="1" w:uiPriority="38" w:unhideWhenUsed="1"/>
    <w:lsdException w:name="toc 3" w:semiHidden="1" w:uiPriority="38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5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4000C6"/>
    <w:rPr>
      <w:lang w:val="en-GB"/>
    </w:rPr>
  </w:style>
  <w:style w:type="paragraph" w:styleId="Rubrik1">
    <w:name w:val="heading 1"/>
    <w:aliases w:val="Rubrik 1 - F"/>
    <w:basedOn w:val="Titel"/>
    <w:next w:val="Brdtext"/>
    <w:link w:val="Rubrik1Char"/>
    <w:uiPriority w:val="9"/>
    <w:qFormat/>
    <w:rsid w:val="003E6A49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FA5689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FA5689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FA5689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25994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11BD7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A568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5689"/>
    <w:rPr>
      <w:rFonts w:ascii="Tahoma" w:hAnsi="Tahoma" w:cs="Tahoma"/>
      <w:sz w:val="16"/>
      <w:szCs w:val="16"/>
      <w:lang w:val="en-US"/>
    </w:r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FA5689"/>
    <w:rPr>
      <w:rFonts w:asciiTheme="majorHAnsi" w:eastAsiaTheme="majorEastAsia" w:hAnsiTheme="majorHAnsi" w:cstheme="majorHAnsi"/>
      <w:bCs/>
      <w:lang w:eastAsia="sv-SE"/>
    </w:rPr>
  </w:style>
  <w:style w:type="paragraph" w:styleId="Brdtext">
    <w:name w:val="Body Text"/>
    <w:aliases w:val="Brödtext - F"/>
    <w:basedOn w:val="Normal"/>
    <w:link w:val="BrdtextChar"/>
    <w:qFormat/>
    <w:rsid w:val="00DE508E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DE508E"/>
    <w:rPr>
      <w:color w:val="000000" w:themeColor="text1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FA5689"/>
    <w:pPr>
      <w:spacing w:before="80"/>
    </w:pPr>
  </w:style>
  <w:style w:type="character" w:customStyle="1" w:styleId="Rubrik1Char">
    <w:name w:val="Rubrik 1 Char"/>
    <w:aliases w:val="Rubrik 1 - F Char"/>
    <w:basedOn w:val="Standardstycketeckensnitt"/>
    <w:link w:val="Rubrik1"/>
    <w:uiPriority w:val="9"/>
    <w:rsid w:val="003E6A49"/>
    <w:rPr>
      <w:rFonts w:asciiTheme="majorHAnsi" w:hAnsiTheme="majorHAnsi" w:cstheme="majorHAnsi"/>
      <w:sz w:val="38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8"/>
    <w:qFormat/>
    <w:rsid w:val="00FA5689"/>
    <w:pPr>
      <w:spacing w:line="276" w:lineRule="auto"/>
      <w:outlineLvl w:val="9"/>
    </w:pPr>
    <w:rPr>
      <w:lang w:eastAsia="sv-SE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FA5689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FA5689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FA5689"/>
    <w:rPr>
      <w:rFonts w:asciiTheme="majorHAnsi" w:hAnsiTheme="majorHAnsi" w:cstheme="majorHAnsi"/>
      <w:sz w:val="46"/>
      <w:szCs w:val="32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FA5689"/>
    <w:rPr>
      <w:rFonts w:asciiTheme="majorHAnsi" w:hAnsiTheme="majorHAnsi" w:cstheme="majorHAnsi"/>
      <w:sz w:val="24"/>
      <w:szCs w:val="26"/>
    </w:rPr>
  </w:style>
  <w:style w:type="paragraph" w:styleId="Innehll1">
    <w:name w:val="toc 1"/>
    <w:aliases w:val="Innehåll 1 - F"/>
    <w:basedOn w:val="Normal"/>
    <w:next w:val="Brdtext"/>
    <w:autoRedefine/>
    <w:uiPriority w:val="38"/>
    <w:rsid w:val="00FA5689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8"/>
    <w:rsid w:val="00FA5689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character" w:styleId="Hyperlnk">
    <w:name w:val="Hyperlink"/>
    <w:aliases w:val="Hyperlänk - F"/>
    <w:basedOn w:val="Standardstycketeckensnitt"/>
    <w:uiPriority w:val="39"/>
    <w:unhideWhenUsed/>
    <w:rsid w:val="00FA5689"/>
    <w:rPr>
      <w:color w:val="005C9A"/>
      <w:u w:val="single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FA5689"/>
    <w:pPr>
      <w:spacing w:before="200"/>
    </w:pPr>
  </w:style>
  <w:style w:type="paragraph" w:styleId="Punktlista">
    <w:name w:val="List Bullet"/>
    <w:aliases w:val="Punktlista - F"/>
    <w:basedOn w:val="Brdtext"/>
    <w:uiPriority w:val="9"/>
    <w:qFormat/>
    <w:rsid w:val="00FA5689"/>
    <w:pPr>
      <w:numPr>
        <w:numId w:val="15"/>
      </w:numPr>
      <w:spacing w:after="1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FA5689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styleId="Citat">
    <w:name w:val="Quote"/>
    <w:aliases w:val="Citat - F"/>
    <w:basedOn w:val="Normal"/>
    <w:next w:val="Brdtext"/>
    <w:link w:val="CitatChar"/>
    <w:uiPriority w:val="25"/>
    <w:qFormat/>
    <w:rsid w:val="00FA5689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5"/>
    <w:rsid w:val="00FA5689"/>
    <w:rPr>
      <w:rFonts w:asciiTheme="majorHAnsi" w:hAnsiTheme="majorHAnsi"/>
      <w:iCs/>
      <w:color w:val="000000" w:themeColor="text1"/>
      <w:sz w:val="16"/>
    </w:rPr>
  </w:style>
  <w:style w:type="paragraph" w:customStyle="1" w:styleId="Rubrikbilagor-F">
    <w:name w:val="Rubrik bilagor - F"/>
    <w:basedOn w:val="Rubrik1"/>
    <w:next w:val="Brdtext"/>
    <w:link w:val="Rubrikbilagor-FChar"/>
    <w:uiPriority w:val="27"/>
    <w:qFormat/>
    <w:rsid w:val="00FA5689"/>
    <w:pPr>
      <w:outlineLvl w:val="9"/>
    </w:pPr>
  </w:style>
  <w:style w:type="paragraph" w:styleId="Liststycke">
    <w:name w:val="List Paragraph"/>
    <w:basedOn w:val="Normal"/>
    <w:uiPriority w:val="79"/>
    <w:semiHidden/>
    <w:qFormat/>
    <w:rsid w:val="00FA5689"/>
    <w:pPr>
      <w:ind w:left="720"/>
      <w:contextualSpacing/>
    </w:pPr>
  </w:style>
  <w:style w:type="character" w:customStyle="1" w:styleId="Rubrikbilagor-FChar">
    <w:name w:val="Rubrik bilagor - F Char"/>
    <w:basedOn w:val="Rubrik1Char"/>
    <w:link w:val="Rubrikbilagor-F"/>
    <w:uiPriority w:val="27"/>
    <w:rsid w:val="00FA5689"/>
    <w:rPr>
      <w:rFonts w:asciiTheme="majorHAnsi" w:hAnsiTheme="majorHAnsi" w:cstheme="majorHAnsi"/>
      <w:sz w:val="38"/>
      <w:szCs w:val="32"/>
    </w:rPr>
  </w:style>
  <w:style w:type="paragraph" w:customStyle="1" w:styleId="Nummerlista">
    <w:name w:val="Nummerlista"/>
    <w:aliases w:val="Nummerlista - F"/>
    <w:uiPriority w:val="10"/>
    <w:qFormat/>
    <w:rsid w:val="00FA5689"/>
    <w:pPr>
      <w:numPr>
        <w:numId w:val="14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FA5689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FA5689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table" w:styleId="Tabellrutnt">
    <w:name w:val="Table Grid"/>
    <w:basedOn w:val="Normaltabell"/>
    <w:uiPriority w:val="39"/>
    <w:rsid w:val="00FA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kommentar">
    <w:name w:val="endnote text"/>
    <w:basedOn w:val="Normal"/>
    <w:link w:val="SlutkommentarChar"/>
    <w:uiPriority w:val="99"/>
    <w:semiHidden/>
    <w:unhideWhenUsed/>
    <w:rsid w:val="00FA5689"/>
    <w:pPr>
      <w:spacing w:before="0"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A5689"/>
    <w:rPr>
      <w:sz w:val="20"/>
      <w:szCs w:val="20"/>
    </w:rPr>
  </w:style>
  <w:style w:type="table" w:customStyle="1" w:styleId="FoHMEndasttext">
    <w:name w:val="FoHM Endast text"/>
    <w:basedOn w:val="Normaltabell"/>
    <w:uiPriority w:val="99"/>
    <w:rsid w:val="00FA5689"/>
    <w:pPr>
      <w:spacing w:after="60" w:line="200" w:lineRule="atLeast"/>
    </w:pPr>
    <w:rPr>
      <w:rFonts w:asciiTheme="majorHAnsi" w:hAnsiTheme="majorHAnsi"/>
      <w:sz w:val="16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bottom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FA5689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text-F">
    <w:name w:val="Tabelltext - F"/>
    <w:basedOn w:val="Brdtext"/>
    <w:uiPriority w:val="20"/>
    <w:qFormat/>
    <w:rsid w:val="00FA5689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FTabellsiffrorHger">
    <w:name w:val="F Tabellsiffror Höger"/>
    <w:basedOn w:val="Brdtext"/>
    <w:uiPriority w:val="21"/>
    <w:semiHidden/>
    <w:qFormat/>
    <w:rsid w:val="00FA5689"/>
    <w:pPr>
      <w:spacing w:after="60" w:line="200" w:lineRule="atLeast"/>
      <w:jc w:val="right"/>
    </w:pPr>
    <w:rPr>
      <w:rFonts w:asciiTheme="majorHAnsi" w:hAnsiTheme="majorHAnsi"/>
      <w:sz w:val="15"/>
    </w:rPr>
  </w:style>
  <w:style w:type="paragraph" w:customStyle="1" w:styleId="Tabellklla-F">
    <w:name w:val="Tabellkälla - F"/>
    <w:basedOn w:val="Brdtext"/>
    <w:uiPriority w:val="22"/>
    <w:qFormat/>
    <w:rsid w:val="00FA5689"/>
    <w:pPr>
      <w:spacing w:after="200" w:line="200" w:lineRule="atLeast"/>
    </w:pPr>
    <w:rPr>
      <w:rFonts w:asciiTheme="majorHAnsi" w:hAnsiTheme="majorHAnsi"/>
      <w:sz w:val="14"/>
    </w:rPr>
  </w:style>
  <w:style w:type="character" w:styleId="Fotnotsreferens">
    <w:name w:val="footnote reference"/>
    <w:aliases w:val="Fotnotsreferens - F"/>
    <w:basedOn w:val="Standardstycketeckensnitt"/>
    <w:uiPriority w:val="28"/>
    <w:semiHidden/>
    <w:rsid w:val="00FA5689"/>
    <w:rPr>
      <w:vertAlign w:val="superscript"/>
    </w:rPr>
  </w:style>
  <w:style w:type="paragraph" w:styleId="Fotnotstext">
    <w:name w:val="footnote text"/>
    <w:aliases w:val="Fotnotstext - F"/>
    <w:basedOn w:val="Normal"/>
    <w:link w:val="FotnotstextChar"/>
    <w:uiPriority w:val="28"/>
    <w:semiHidden/>
    <w:rsid w:val="00FA5689"/>
    <w:pPr>
      <w:spacing w:before="0" w:after="60" w:line="240" w:lineRule="auto"/>
    </w:pPr>
    <w:rPr>
      <w:rFonts w:asciiTheme="majorHAnsi" w:hAnsiTheme="majorHAnsi"/>
      <w:sz w:val="14"/>
      <w:szCs w:val="20"/>
    </w:rPr>
  </w:style>
  <w:style w:type="character" w:customStyle="1" w:styleId="FotnotstextChar">
    <w:name w:val="Fotnotstext Char"/>
    <w:aliases w:val="Fotnotstext - F Char"/>
    <w:basedOn w:val="Standardstycketeckensnitt"/>
    <w:link w:val="Fotnotstext"/>
    <w:uiPriority w:val="28"/>
    <w:semiHidden/>
    <w:rsid w:val="00FA5689"/>
    <w:rPr>
      <w:rFonts w:asciiTheme="majorHAnsi" w:hAnsiTheme="majorHAnsi"/>
      <w:sz w:val="14"/>
      <w:szCs w:val="20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FA5689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customStyle="1" w:styleId="Referenslista-F">
    <w:name w:val="Referenslista - F"/>
    <w:basedOn w:val="Brdtext"/>
    <w:uiPriority w:val="28"/>
    <w:qFormat/>
    <w:rsid w:val="00FA5689"/>
    <w:pPr>
      <w:numPr>
        <w:numId w:val="16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Faktarutarubrik-F">
    <w:name w:val="Faktarutarubrik - F"/>
    <w:basedOn w:val="Brdtext"/>
    <w:next w:val="Faktarutetext-F"/>
    <w:uiPriority w:val="30"/>
    <w:rsid w:val="00FA5689"/>
    <w:pPr>
      <w:spacing w:after="60" w:line="240" w:lineRule="atLeast"/>
    </w:pPr>
    <w:rPr>
      <w:rFonts w:asciiTheme="majorHAnsi" w:hAnsiTheme="majorHAnsi"/>
      <w:b/>
      <w:sz w:val="18"/>
    </w:rPr>
  </w:style>
  <w:style w:type="paragraph" w:customStyle="1" w:styleId="Faktarutetext-F">
    <w:name w:val="Faktarutetext - F"/>
    <w:basedOn w:val="Brdtext"/>
    <w:uiPriority w:val="30"/>
    <w:qFormat/>
    <w:rsid w:val="00FA5689"/>
    <w:pPr>
      <w:spacing w:after="120" w:line="240" w:lineRule="atLeast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8"/>
    <w:rsid w:val="00FA5689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table" w:customStyle="1" w:styleId="FoHMMestsiffror">
    <w:name w:val="FoHM Mest siffror"/>
    <w:basedOn w:val="Normaltabell"/>
    <w:uiPriority w:val="99"/>
    <w:rsid w:val="007A1F2B"/>
    <w:pPr>
      <w:spacing w:after="60" w:line="200" w:lineRule="atLeast"/>
    </w:pPr>
    <w:rPr>
      <w:rFonts w:ascii="Tahoma" w:hAnsi="Tahoma"/>
      <w:sz w:val="16"/>
    </w:rPr>
    <w:tblPr>
      <w:tblStyleRowBandSize w:val="1"/>
      <w:tblBorders>
        <w:top w:val="single" w:sz="4" w:space="0" w:color="BFBFBF" w:themeColor="background1" w:themeShade="BF"/>
        <w:bottom w:val="single" w:sz="2" w:space="0" w:color="BFBFBF" w:themeColor="background1" w:themeShade="BF"/>
      </w:tblBorders>
    </w:tblPr>
    <w:tblStylePr w:type="firstRow">
      <w:pPr>
        <w:wordWrap/>
        <w:spacing w:line="220" w:lineRule="exact"/>
      </w:pPr>
      <w:rPr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</w:tcPr>
    </w:tblStylePr>
    <w:tblStylePr w:type="lastRow">
      <w:pPr>
        <w:wordWrap/>
        <w:jc w:val="right"/>
      </w:pPr>
      <w:tblPr/>
      <w:tcPr>
        <w:tcBorders>
          <w:top w:val="nil"/>
          <w:bottom w:val="single" w:sz="4" w:space="0" w:color="BFBFBF" w:themeColor="background1" w:themeShade="BF"/>
        </w:tcBorders>
      </w:tcPr>
    </w:tblStylePr>
    <w:tblStylePr w:type="firstCol">
      <w:pPr>
        <w:wordWrap/>
        <w:jc w:val="left"/>
      </w:pPr>
    </w:tblStylePr>
    <w:tblStylePr w:type="band1Horz">
      <w:pPr>
        <w:wordWrap/>
        <w:jc w:val="right"/>
      </w:pPr>
    </w:tblStylePr>
    <w:tblStylePr w:type="band2Horz">
      <w:pPr>
        <w:wordWrap/>
        <w:jc w:val="right"/>
      </w:pPr>
    </w:tblStylePr>
  </w:style>
  <w:style w:type="character" w:styleId="Slutkommentarsreferens">
    <w:name w:val="endnote reference"/>
    <w:basedOn w:val="Standardstycketeckensnitt"/>
    <w:uiPriority w:val="99"/>
    <w:semiHidden/>
    <w:unhideWhenUsed/>
    <w:rsid w:val="00FA5689"/>
    <w:rPr>
      <w:vertAlign w:val="superscript"/>
    </w:rPr>
  </w:style>
  <w:style w:type="paragraph" w:styleId="Innehll4">
    <w:name w:val="toc 4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568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er">
    <w:name w:val="annotation text"/>
    <w:basedOn w:val="Normal"/>
    <w:link w:val="KommentarerChar"/>
    <w:uiPriority w:val="99"/>
    <w:unhideWhenUsed/>
    <w:rsid w:val="00FA5689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5AD9"/>
    <w:rPr>
      <w:rFonts w:ascii="Tahoma" w:hAnsi="Tahoma" w:cs="Tahoma"/>
      <w:sz w:val="16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5689"/>
    <w:rPr>
      <w:rFonts w:ascii="Tahoma" w:hAnsi="Tahoma" w:cs="Tahoma"/>
      <w:b/>
      <w:bCs/>
      <w:sz w:val="16"/>
      <w:szCs w:val="20"/>
      <w:lang w:val="en-US"/>
    </w:rPr>
  </w:style>
  <w:style w:type="paragraph" w:customStyle="1" w:styleId="Default">
    <w:name w:val="Default"/>
    <w:rsid w:val="00FA5689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table" w:styleId="Oformateradtabell4">
    <w:name w:val="Plain Table 4"/>
    <w:basedOn w:val="Normaltabell"/>
    <w:uiPriority w:val="44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">
    <w:name w:val="List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Tabellrutntljust">
    <w:name w:val="Grid Table Light"/>
    <w:basedOn w:val="Normaltabell"/>
    <w:uiPriority w:val="40"/>
    <w:rsid w:val="00FA5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FA5689"/>
    <w:rPr>
      <w:color w:val="005C9A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FA5689"/>
    <w:rPr>
      <w:color w:val="808080"/>
    </w:rPr>
  </w:style>
  <w:style w:type="paragraph" w:customStyle="1" w:styleId="Kontaktuppgift-F">
    <w:name w:val="Kontaktuppgift - F"/>
    <w:basedOn w:val="Normal"/>
    <w:uiPriority w:val="97"/>
    <w:qFormat/>
    <w:rsid w:val="00B77090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97"/>
    <w:qFormat/>
    <w:rsid w:val="00FA5689"/>
    <w:pPr>
      <w:spacing w:after="0"/>
    </w:pPr>
    <w:rPr>
      <w:b/>
    </w:rPr>
  </w:style>
  <w:style w:type="paragraph" w:customStyle="1" w:styleId="SidfotBrev-F">
    <w:name w:val="Sidfot Brev - F"/>
    <w:uiPriority w:val="98"/>
    <w:qFormat/>
    <w:rsid w:val="00C03FF2"/>
    <w:pPr>
      <w:spacing w:before="0" w:after="0" w:line="180" w:lineRule="atLeast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4520E3"/>
    <w:pPr>
      <w:tabs>
        <w:tab w:val="clear" w:pos="4536"/>
        <w:tab w:val="clear" w:pos="9072"/>
        <w:tab w:val="center" w:pos="3686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4520E3"/>
    <w:rPr>
      <w:rFonts w:asciiTheme="majorHAnsi" w:hAnsiTheme="majorHAnsi"/>
      <w:sz w:val="16"/>
    </w:rPr>
  </w:style>
  <w:style w:type="paragraph" w:customStyle="1" w:styleId="Sidnummer-F">
    <w:name w:val="Sidnummer - F"/>
    <w:basedOn w:val="Sidhuvud"/>
    <w:uiPriority w:val="95"/>
    <w:rsid w:val="00C83D08"/>
  </w:style>
  <w:style w:type="paragraph" w:styleId="Sidfot">
    <w:name w:val="footer"/>
    <w:basedOn w:val="Normal"/>
    <w:link w:val="SidfotChar"/>
    <w:uiPriority w:val="8"/>
    <w:unhideWhenUsed/>
    <w:rsid w:val="00214F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rsid w:val="00214F96"/>
  </w:style>
  <w:style w:type="paragraph" w:styleId="Normalwebb">
    <w:name w:val="Normal (Web)"/>
    <w:basedOn w:val="Normal"/>
    <w:uiPriority w:val="99"/>
    <w:unhideWhenUsed/>
    <w:rsid w:val="00D7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374B6F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BrdtextChar"/>
    <w:link w:val="EndNoteBibliographyTitle"/>
    <w:rsid w:val="00374B6F"/>
    <w:rPr>
      <w:rFonts w:ascii="Times New Roman" w:hAnsi="Times New Roman" w:cs="Times New Roman"/>
      <w:noProof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4B6F"/>
    <w:pPr>
      <w:spacing w:line="240" w:lineRule="atLeast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BrdtextChar"/>
    <w:link w:val="EndNoteBibliography"/>
    <w:rsid w:val="00374B6F"/>
    <w:rPr>
      <w:rFonts w:ascii="Times New Roman" w:hAnsi="Times New Roman" w:cs="Times New Roman"/>
      <w:noProof/>
      <w:color w:val="000000" w:themeColor="text1"/>
      <w:lang w:val="en-GB"/>
    </w:rPr>
  </w:style>
  <w:style w:type="paragraph" w:customStyle="1" w:styleId="f-body--xs">
    <w:name w:val="f-body--xs"/>
    <w:basedOn w:val="Normal"/>
    <w:rsid w:val="009E4E44"/>
    <w:pPr>
      <w:spacing w:before="300" w:after="0"/>
    </w:pPr>
    <w:rPr>
      <w:rFonts w:ascii="Times New Roman" w:eastAsia="Times New Roman" w:hAnsi="Times New Roman" w:cs="Times New Roman"/>
      <w:sz w:val="23"/>
      <w:szCs w:val="23"/>
      <w:lang w:eastAsia="sv-SE"/>
    </w:rPr>
  </w:style>
  <w:style w:type="character" w:customStyle="1" w:styleId="nlmstring-name">
    <w:name w:val="nlm_string-name"/>
    <w:basedOn w:val="Standardstycketeckensnitt"/>
    <w:rsid w:val="009E4E44"/>
  </w:style>
  <w:style w:type="character" w:customStyle="1" w:styleId="sr-only1">
    <w:name w:val="sr-only1"/>
    <w:basedOn w:val="Standardstycketeckensnitt"/>
    <w:rsid w:val="009E4E44"/>
    <w:rPr>
      <w:bdr w:val="none" w:sz="0" w:space="0" w:color="auto" w:frame="1"/>
    </w:rPr>
  </w:style>
  <w:style w:type="character" w:customStyle="1" w:styleId="nlmyear">
    <w:name w:val="nlm_year"/>
    <w:basedOn w:val="Standardstycketeckensnitt"/>
    <w:rsid w:val="009E4E44"/>
  </w:style>
  <w:style w:type="paragraph" w:customStyle="1" w:styleId="tabellundertext">
    <w:name w:val="tabellundertext"/>
    <w:basedOn w:val="Normal"/>
    <w:link w:val="tabellundertextChar"/>
    <w:uiPriority w:val="99"/>
    <w:qFormat/>
    <w:rsid w:val="00F73FB5"/>
    <w:pPr>
      <w:spacing w:after="60" w:line="200" w:lineRule="atLeast"/>
    </w:pPr>
    <w:rPr>
      <w:rFonts w:asciiTheme="majorHAnsi" w:hAnsiTheme="majorHAnsi"/>
      <w:color w:val="000000" w:themeColor="text1"/>
      <w:sz w:val="16"/>
    </w:rPr>
  </w:style>
  <w:style w:type="character" w:customStyle="1" w:styleId="tabellundertextChar">
    <w:name w:val="tabellundertext Char"/>
    <w:basedOn w:val="Standardstycketeckensnitt"/>
    <w:link w:val="tabellundertext"/>
    <w:uiPriority w:val="99"/>
    <w:rsid w:val="00F73FB5"/>
    <w:rPr>
      <w:rFonts w:asciiTheme="majorHAnsi" w:hAnsiTheme="majorHAnsi"/>
      <w:color w:val="000000" w:themeColor="text1"/>
      <w:sz w:val="16"/>
    </w:rPr>
  </w:style>
  <w:style w:type="character" w:customStyle="1" w:styleId="jlqj4b">
    <w:name w:val="jlqj4b"/>
    <w:basedOn w:val="Standardstycketeckensnitt"/>
    <w:rsid w:val="00B32ADD"/>
  </w:style>
  <w:style w:type="paragraph" w:styleId="HTML-frformaterad">
    <w:name w:val="HTML Preformatted"/>
    <w:basedOn w:val="Normal"/>
    <w:link w:val="HTML-frformateradChar"/>
    <w:uiPriority w:val="99"/>
    <w:unhideWhenUsed/>
    <w:rsid w:val="00804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8043A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8043AA"/>
  </w:style>
  <w:style w:type="paragraph" w:styleId="Revision">
    <w:name w:val="Revision"/>
    <w:hidden/>
    <w:uiPriority w:val="99"/>
    <w:semiHidden/>
    <w:rsid w:val="001C31FC"/>
    <w:pPr>
      <w:spacing w:before="0" w:after="0" w:line="240" w:lineRule="auto"/>
    </w:pPr>
    <w:rPr>
      <w:lang w:val="en-GB"/>
    </w:rPr>
  </w:style>
  <w:style w:type="character" w:customStyle="1" w:styleId="title-text">
    <w:name w:val="title-text"/>
    <w:basedOn w:val="Standardstycketeckensnitt"/>
    <w:rsid w:val="00B1711E"/>
  </w:style>
  <w:style w:type="paragraph" w:customStyle="1" w:styleId="Pa1">
    <w:name w:val="Pa1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paragraph" w:customStyle="1" w:styleId="Pa18">
    <w:name w:val="Pa18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character" w:customStyle="1" w:styleId="A1">
    <w:name w:val="A1"/>
    <w:uiPriority w:val="99"/>
    <w:rsid w:val="001B35D4"/>
    <w:rPr>
      <w:rFonts w:cs="Shaker 2 Lancet Regular"/>
      <w:color w:val="000000"/>
      <w:sz w:val="20"/>
      <w:szCs w:val="20"/>
    </w:rPr>
  </w:style>
  <w:style w:type="character" w:customStyle="1" w:styleId="markedcontent">
    <w:name w:val="markedcontent"/>
    <w:basedOn w:val="Standardstycketeckensnitt"/>
    <w:rsid w:val="00F765CC"/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BCC"/>
    <w:pPr>
      <w:spacing w:before="0" w:after="0" w:line="240" w:lineRule="auto"/>
    </w:pPr>
    <w:rPr>
      <w:rFonts w:ascii="Calibri" w:hAnsi="Calibri"/>
      <w:szCs w:val="21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BCC"/>
    <w:rPr>
      <w:rFonts w:ascii="Calibri" w:hAnsi="Calibri"/>
      <w:szCs w:val="21"/>
    </w:rPr>
  </w:style>
  <w:style w:type="character" w:styleId="Radnummer">
    <w:name w:val="line number"/>
    <w:basedOn w:val="Standardstycketeckensnitt"/>
    <w:uiPriority w:val="99"/>
    <w:semiHidden/>
    <w:unhideWhenUsed/>
    <w:rsid w:val="0000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Utan%20logo%20och%20sidfot.dotx" TargetMode="External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9CAB-FE67-4758-BF5B-367D0FEC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Utan logo och sidfot.dotx</Template>
  <TotalTime>2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Beser</dc:creator>
  <cp:lastModifiedBy>Ramona Groenheit</cp:lastModifiedBy>
  <cp:revision>4</cp:revision>
  <cp:lastPrinted>2021-12-27T10:28:00Z</cp:lastPrinted>
  <dcterms:created xsi:type="dcterms:W3CDTF">2022-02-16T12:26:00Z</dcterms:created>
  <dcterms:modified xsi:type="dcterms:W3CDTF">2022-02-16T12:28:00Z</dcterms:modified>
  <cp:contentStatus>v1 20191101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2021-10-29T11:37:10Z</vt:filetime>
  </property>
</Properties>
</file>