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46F0E" w14:textId="77777777" w:rsidR="00B74F90" w:rsidRPr="00827220" w:rsidRDefault="000D265E" w:rsidP="00B74F90">
      <w:pPr>
        <w:pStyle w:val="Brdtext"/>
        <w:spacing w:line="240" w:lineRule="auto"/>
        <w:rPr>
          <w:rFonts w:cstheme="minorHAnsi"/>
          <w:b/>
          <w:sz w:val="20"/>
          <w:szCs w:val="20"/>
        </w:rPr>
      </w:pPr>
      <w:r w:rsidRPr="00827220">
        <w:rPr>
          <w:rFonts w:cstheme="minorHAnsi"/>
          <w:b/>
          <w:sz w:val="20"/>
          <w:szCs w:val="20"/>
        </w:rPr>
        <w:t>Supplementary Table 1.</w:t>
      </w:r>
      <w:r w:rsidRPr="00827220">
        <w:rPr>
          <w:rFonts w:cstheme="minorHAnsi"/>
          <w:sz w:val="20"/>
          <w:szCs w:val="20"/>
        </w:rPr>
        <w:t xml:space="preserve"> Number of invited individuals, number of participants and participation rate by survey at </w:t>
      </w:r>
      <w:r w:rsidRPr="0082722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the </w:t>
      </w:r>
      <w:r w:rsidRPr="00827220">
        <w:rPr>
          <w:rFonts w:cstheme="minorHAnsi"/>
          <w:sz w:val="20"/>
          <w:szCs w:val="20"/>
        </w:rPr>
        <w:t>national level and for the Stockholm region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Sweden</w:t>
      </w:r>
      <w:r w:rsidR="006C7244" w:rsidRPr="00827220">
        <w:rPr>
          <w:rFonts w:cstheme="minorHAnsi"/>
          <w:sz w:val="20"/>
          <w:szCs w:val="20"/>
        </w:rPr>
        <w:t xml:space="preserve"> in </w:t>
      </w:r>
      <w:r w:rsidRPr="00827220">
        <w:rPr>
          <w:rFonts w:cstheme="minorHAnsi"/>
          <w:sz w:val="20"/>
          <w:szCs w:val="20"/>
        </w:rPr>
        <w:t>2020.</w:t>
      </w:r>
    </w:p>
    <w:p w14:paraId="6F352F85" w14:textId="77777777" w:rsidR="00B74F90" w:rsidRPr="00827220" w:rsidRDefault="00B74F90" w:rsidP="00B74F90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tbl>
      <w:tblPr>
        <w:tblW w:w="9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017"/>
        <w:gridCol w:w="897"/>
        <w:gridCol w:w="976"/>
        <w:gridCol w:w="1038"/>
        <w:gridCol w:w="280"/>
        <w:gridCol w:w="897"/>
        <w:gridCol w:w="976"/>
        <w:gridCol w:w="1038"/>
      </w:tblGrid>
      <w:tr w:rsidR="00AB7A81" w:rsidRPr="00827220" w14:paraId="22E9A982" w14:textId="77777777" w:rsidTr="00AD1282">
        <w:trPr>
          <w:trHeight w:val="250"/>
        </w:trPr>
        <w:tc>
          <w:tcPr>
            <w:tcW w:w="9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CED70" w14:textId="77777777" w:rsidR="00B74F90" w:rsidRPr="00827220" w:rsidRDefault="000D265E" w:rsidP="00EB2D69">
            <w:pPr>
              <w:spacing w:before="0"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BFB8" w14:textId="77777777" w:rsidR="00B74F90" w:rsidRPr="00827220" w:rsidRDefault="000D265E" w:rsidP="00EB2D69">
            <w:pPr>
              <w:spacing w:before="0" w:after="0" w:line="240" w:lineRule="auto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510F47A" w14:textId="77777777" w:rsidR="00B74F90" w:rsidRPr="00827220" w:rsidRDefault="000D265E" w:rsidP="00AD1282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  <w:t>Sweden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9EE5" w14:textId="77777777" w:rsidR="00B74F90" w:rsidRPr="00827220" w:rsidRDefault="00B74F90" w:rsidP="00AD1282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2911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8FFA856" w14:textId="77777777" w:rsidR="00B74F90" w:rsidRPr="00827220" w:rsidRDefault="000D265E" w:rsidP="00AD1282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color w:val="000000"/>
                <w:sz w:val="16"/>
                <w:szCs w:val="16"/>
                <w:lang w:eastAsia="sv-SE"/>
              </w:rPr>
              <w:t>Stockholm Region</w:t>
            </w:r>
          </w:p>
        </w:tc>
      </w:tr>
      <w:tr w:rsidR="00AB7A81" w:rsidRPr="00827220" w14:paraId="75651362" w14:textId="77777777" w:rsidTr="00EB2D69">
        <w:trPr>
          <w:trHeight w:val="498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918B7E4" w14:textId="77777777" w:rsidR="00B74F90" w:rsidRPr="00827220" w:rsidRDefault="000D265E" w:rsidP="00FA0AF0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Survey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4539399" w14:textId="77777777" w:rsidR="00B74F90" w:rsidRPr="00827220" w:rsidRDefault="000D265E" w:rsidP="00EB2D69">
            <w:pPr>
              <w:spacing w:before="0" w:after="0" w:line="240" w:lineRule="auto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Dates of survey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552327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Invited individuals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D66EFEC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Participants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0F11C5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Participation rate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A296EA9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28716CB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Invited individuals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3826766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Participants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CC5A558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sv-SE"/>
              </w:rPr>
              <w:t>Participation rate</w:t>
            </w:r>
          </w:p>
        </w:tc>
      </w:tr>
      <w:tr w:rsidR="00AB7A81" w:rsidRPr="00827220" w14:paraId="139836D0" w14:textId="77777777" w:rsidTr="00EB2D69">
        <w:trPr>
          <w:trHeight w:val="25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A57E8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sv-SE"/>
              </w:rPr>
              <w:t>1</w:t>
            </w:r>
            <w:r w:rsidR="009D6A0D" w:rsidRPr="0082722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  <w:lang w:eastAsia="sv-SE"/>
              </w:rPr>
              <w:t>*</w:t>
            </w:r>
          </w:p>
        </w:tc>
        <w:tc>
          <w:tcPr>
            <w:tcW w:w="20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F3D87D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26 March–3 April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C4E5EA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</w:pPr>
            <w:r w:rsidRPr="008272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31B505D2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</w:pPr>
            <w:r w:rsidRPr="008272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AD0B88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</w:pPr>
            <w:r w:rsidRPr="00827220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0365" w14:textId="77777777" w:rsidR="00B74F90" w:rsidRPr="00827220" w:rsidRDefault="00B74F90" w:rsidP="00EB2D69">
            <w:pPr>
              <w:spacing w:before="0"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AF333A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1,106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64D0386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738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8D0226" w14:textId="5C3EC603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66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7%</w:t>
            </w:r>
          </w:p>
        </w:tc>
      </w:tr>
      <w:tr w:rsidR="00AB7A81" w:rsidRPr="00827220" w14:paraId="6B74A34B" w14:textId="77777777" w:rsidTr="00EB2D69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B7638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732614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21–24 April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8877AD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4,480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63FA58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2,586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87DB49" w14:textId="6848C82F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57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F446C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4C102B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1,115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5150D3A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685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3A9281C" w14:textId="3A53BB94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61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1%</w:t>
            </w:r>
          </w:p>
        </w:tc>
      </w:tr>
      <w:tr w:rsidR="00AB7A81" w:rsidRPr="00827220" w14:paraId="576F3ED6" w14:textId="77777777" w:rsidTr="00EB2D69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96E60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C5C14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25–28 May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520D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4,487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0A9AD13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2,969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8618AFD" w14:textId="48505109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66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1E0AFD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898682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1,109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9E04448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772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BA86D21" w14:textId="0F208765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69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6%</w:t>
            </w:r>
          </w:p>
        </w:tc>
      </w:tr>
      <w:tr w:rsidR="00AB7A81" w:rsidRPr="00827220" w14:paraId="3D379BAD" w14:textId="77777777" w:rsidTr="00EB2D69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A8C41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</w:t>
            </w:r>
          </w:p>
        </w:tc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7384C3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24–28 August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8FCF1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4,491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CC63B3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2,527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17197BB5" w14:textId="353428C2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56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3%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AB92A4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C2566C9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1,115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1E4F240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626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72E7B29" w14:textId="4E9B3E58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56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1%</w:t>
            </w:r>
          </w:p>
        </w:tc>
      </w:tr>
      <w:tr w:rsidR="00AB7A81" w:rsidRPr="00827220" w14:paraId="40C810E5" w14:textId="77777777" w:rsidTr="00EB2D69">
        <w:trPr>
          <w:trHeight w:val="250"/>
        </w:trPr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95C1624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</w:t>
            </w:r>
          </w:p>
        </w:tc>
        <w:tc>
          <w:tcPr>
            <w:tcW w:w="201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CCA11D4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21–25 September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F1AFF67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4,492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9C50953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2,471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703BF8C" w14:textId="67338EC9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55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0%</w:t>
            </w:r>
          </w:p>
        </w:tc>
        <w:tc>
          <w:tcPr>
            <w:tcW w:w="2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5D82439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FF24153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1,110</w:t>
            </w:r>
          </w:p>
        </w:tc>
        <w:tc>
          <w:tcPr>
            <w:tcW w:w="976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1BC0E3D9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633</w:t>
            </w:r>
          </w:p>
        </w:tc>
        <w:tc>
          <w:tcPr>
            <w:tcW w:w="1038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51F1B560" w14:textId="6451DAF0" w:rsidR="00B74F90" w:rsidRPr="00827220" w:rsidRDefault="000D265E" w:rsidP="001B1B5F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57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0%</w:t>
            </w:r>
          </w:p>
        </w:tc>
      </w:tr>
      <w:tr w:rsidR="00AB7A81" w:rsidRPr="00827220" w14:paraId="6D801177" w14:textId="77777777" w:rsidTr="00EB2D69">
        <w:trPr>
          <w:trHeight w:val="250"/>
        </w:trPr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3D060B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E1DC090" w14:textId="77777777" w:rsidR="00B74F90" w:rsidRPr="00827220" w:rsidRDefault="000D265E" w:rsidP="00EB2D69">
            <w:pPr>
              <w:spacing w:before="0"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30 November–4 December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715C15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15,701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E67090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3,038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79237A" w14:textId="13B82D33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19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3%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52A6A9" w14:textId="77777777" w:rsidR="00B74F90" w:rsidRPr="00827220" w:rsidRDefault="00B74F90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D062BC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3,546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46888C3" w14:textId="77777777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803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5358BC" w14:textId="00382F50" w:rsidR="00B74F90" w:rsidRPr="00827220" w:rsidRDefault="000D265E" w:rsidP="00EB2D69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</w:pP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22</w:t>
            </w:r>
            <w:r w:rsidR="001C6988">
              <w:rPr>
                <w:rFonts w:eastAsia="Times New Roman" w:cstheme="minorHAnsi"/>
                <w:kern w:val="24"/>
                <w:szCs w:val="16"/>
                <w:lang w:eastAsia="sv-SE"/>
              </w:rPr>
              <w:t>.</w:t>
            </w:r>
            <w:r w:rsidRPr="008272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v-SE"/>
              </w:rPr>
              <w:t>6%</w:t>
            </w:r>
          </w:p>
        </w:tc>
      </w:tr>
    </w:tbl>
    <w:p w14:paraId="652AF505" w14:textId="77777777" w:rsidR="009D6A0D" w:rsidRPr="00827220" w:rsidRDefault="000D265E" w:rsidP="009D6A0D">
      <w:pPr>
        <w:pStyle w:val="Brdtext"/>
        <w:spacing w:line="240" w:lineRule="auto"/>
        <w:rPr>
          <w:rFonts w:ascii="Arial" w:hAnsi="Arial" w:cs="Arial"/>
          <w:b/>
          <w:sz w:val="16"/>
          <w:szCs w:val="16"/>
        </w:rPr>
      </w:pPr>
      <w:r w:rsidRPr="00827220">
        <w:rPr>
          <w:rFonts w:eastAsia="Times New Roman" w:cstheme="minorHAnsi"/>
          <w:kern w:val="24"/>
          <w:szCs w:val="16"/>
          <w:vertAlign w:val="superscript"/>
          <w:lang w:eastAsia="sv-SE"/>
        </w:rPr>
        <w:t>*Stockholm region</w:t>
      </w:r>
    </w:p>
    <w:p w14:paraId="3C06A525" w14:textId="77777777" w:rsidR="00B74F90" w:rsidRPr="00827220" w:rsidRDefault="00B74F90" w:rsidP="00B74F90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p w14:paraId="65FA5E98" w14:textId="77777777" w:rsidR="00B74F90" w:rsidRPr="00827220" w:rsidRDefault="00B74F90" w:rsidP="00B74F90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p w14:paraId="510BEB79" w14:textId="77777777" w:rsidR="00B74F90" w:rsidRPr="00827220" w:rsidRDefault="00B74F90" w:rsidP="00B74F90">
      <w:pPr>
        <w:pStyle w:val="Brdtext"/>
        <w:spacing w:line="240" w:lineRule="auto"/>
        <w:rPr>
          <w:rFonts w:cstheme="minorHAnsi"/>
          <w:b/>
          <w:sz w:val="20"/>
          <w:szCs w:val="20"/>
        </w:rPr>
      </w:pPr>
    </w:p>
    <w:bookmarkStart w:id="0" w:name="_GoBack"/>
    <w:bookmarkEnd w:id="0"/>
    <w:p w14:paraId="257948A3" w14:textId="48C5EA91" w:rsidR="00F82FFA" w:rsidRPr="00827220" w:rsidRDefault="00016EF1" w:rsidP="005B2BF9">
      <w:pPr>
        <w:pStyle w:val="EndNoteBibliography"/>
        <w:spacing w:line="240" w:lineRule="auto"/>
        <w:rPr>
          <w:rFonts w:asciiTheme="minorHAnsi" w:hAnsiTheme="minorHAnsi" w:cstheme="minorHAnsi"/>
          <w:b/>
          <w:noProof w:val="0"/>
          <w:sz w:val="20"/>
          <w:szCs w:val="20"/>
        </w:rPr>
      </w:pPr>
      <w:r w:rsidRPr="00827220">
        <w:rPr>
          <w:rFonts w:asciiTheme="minorHAnsi" w:hAnsiTheme="minorHAnsi" w:cstheme="minorHAnsi"/>
          <w:noProof w:val="0"/>
          <w:sz w:val="20"/>
          <w:szCs w:val="20"/>
        </w:rPr>
        <w:fldChar w:fldCharType="begin"/>
      </w:r>
      <w:r w:rsidRPr="00827220">
        <w:rPr>
          <w:rFonts w:asciiTheme="minorHAnsi" w:hAnsiTheme="minorHAnsi" w:cstheme="minorHAnsi"/>
          <w:noProof w:val="0"/>
          <w:sz w:val="20"/>
          <w:szCs w:val="20"/>
        </w:rPr>
        <w:instrText xml:space="preserve"> ADDIN</w:instrText>
      </w:r>
      <w:r w:rsidRPr="00827220">
        <w:rPr>
          <w:rFonts w:asciiTheme="minorHAnsi" w:hAnsiTheme="minorHAnsi" w:cstheme="minorHAnsi"/>
          <w:noProof w:val="0"/>
          <w:sz w:val="20"/>
          <w:szCs w:val="20"/>
        </w:rPr>
        <w:fldChar w:fldCharType="end"/>
      </w:r>
    </w:p>
    <w:sectPr w:rsidR="00F82FFA" w:rsidRPr="00827220" w:rsidSect="00876B00">
      <w:headerReference w:type="even" r:id="rId8"/>
      <w:footerReference w:type="even" r:id="rId9"/>
      <w:headerReference w:type="first" r:id="rId10"/>
      <w:pgSz w:w="16838" w:h="11906" w:orient="landscape" w:code="9"/>
      <w:pgMar w:top="2268" w:right="1701" w:bottom="2268" w:left="1588" w:header="567" w:footer="851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CB56D" w16cex:dateUtc="2022-02-08T08:21:00Z"/>
  <w16cex:commentExtensible w16cex:durableId="25ACB68B" w16cex:dateUtc="2022-02-08T08:29:00Z"/>
  <w16cex:commentExtensible w16cex:durableId="25ACB855" w16cex:dateUtc="2022-02-08T08:37:00Z"/>
  <w16cex:commentExtensible w16cex:durableId="25ACB9DC" w16cex:dateUtc="2022-02-08T08:43:00Z"/>
  <w16cex:commentExtensible w16cex:durableId="25ACC2CA" w16cex:dateUtc="2022-02-08T09:22:00Z"/>
  <w16cex:commentExtensible w16cex:durableId="25ACB9EA" w16cex:dateUtc="2022-02-08T08:44:00Z"/>
  <w16cex:commentExtensible w16cex:durableId="25ACBC5A" w16cex:dateUtc="2022-02-08T08:54:00Z"/>
  <w16cex:commentExtensible w16cex:durableId="25ACBA5F" w16cex:dateUtc="2022-02-08T08:46:00Z"/>
  <w16cex:commentExtensible w16cex:durableId="25ACC26F" w16cex:dateUtc="2022-02-08T09:20:00Z"/>
  <w16cex:commentExtensible w16cex:durableId="25ACC24E" w16cex:dateUtc="2022-02-08T09:19:00Z"/>
  <w16cex:commentExtensible w16cex:durableId="25ACC087" w16cex:dateUtc="2022-02-08T09:12:00Z"/>
  <w16cex:commentExtensible w16cex:durableId="25ACBFBE" w16cex:dateUtc="2022-02-08T09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04DF3EE" w16cid:durableId="25ACB56D"/>
  <w16cid:commentId w16cid:paraId="78A96D1C" w16cid:durableId="25ACB68B"/>
  <w16cid:commentId w16cid:paraId="3C0A1F76" w16cid:durableId="25ACB855"/>
  <w16cid:commentId w16cid:paraId="4C85A338" w16cid:durableId="25ACB9DC"/>
  <w16cid:commentId w16cid:paraId="4DE63291" w16cid:durableId="25ACC2CA"/>
  <w16cid:commentId w16cid:paraId="566BA548" w16cid:durableId="25ACB9EA"/>
  <w16cid:commentId w16cid:paraId="0DED00C5" w16cid:durableId="25ACBC5A"/>
  <w16cid:commentId w16cid:paraId="32C5E6B0" w16cid:durableId="25ACBA5F"/>
  <w16cid:commentId w16cid:paraId="1B3575AF" w16cid:durableId="25ACC26F"/>
  <w16cid:commentId w16cid:paraId="761086CA" w16cid:durableId="25ACC24E"/>
  <w16cid:commentId w16cid:paraId="621C915C" w16cid:durableId="25ACC087"/>
  <w16cid:commentId w16cid:paraId="516137DF" w16cid:durableId="25ACBF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3B072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endnote>
  <w:endnote w:type="continuationSeparator" w:id="0">
    <w:p w14:paraId="15E1C410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aker 2 Lancet Regular">
    <w:altName w:val="Shaker 2 Lancet Regular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318B" w14:textId="77777777" w:rsidR="00711FF8" w:rsidRPr="00827220" w:rsidRDefault="00711FF8" w:rsidP="006550A2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  <w:r w:rsidRPr="00827220">
      <w:rPr>
        <w:rFonts w:ascii="Tahoma" w:eastAsia="Times New Roman" w:hAnsi="Tahoma" w:cs="Tahoma"/>
        <w:noProof/>
        <w:color w:val="000000"/>
        <w:sz w:val="12"/>
        <w:szCs w:val="12"/>
        <w:lang w:val="sv-SE" w:eastAsia="sv-SE"/>
      </w:rPr>
      <w:drawing>
        <wp:anchor distT="0" distB="0" distL="114300" distR="114300" simplePos="0" relativeHeight="251658240" behindDoc="1" locked="0" layoutInCell="1" allowOverlap="1" wp14:anchorId="02CCD90D" wp14:editId="07AF6A1E">
          <wp:simplePos x="0" y="0"/>
          <wp:positionH relativeFrom="column">
            <wp:posOffset>-1426210</wp:posOffset>
          </wp:positionH>
          <wp:positionV relativeFrom="paragraph">
            <wp:posOffset>-1186502</wp:posOffset>
          </wp:positionV>
          <wp:extent cx="7531903" cy="1789465"/>
          <wp:effectExtent l="0" t="0" r="0" b="1270"/>
          <wp:wrapNone/>
          <wp:docPr id="8" name="Bildobjekt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aksida-beskur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903" cy="1789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95114" w14:textId="77777777" w:rsidR="00711FF8" w:rsidRPr="00827220" w:rsidRDefault="00711FF8" w:rsidP="00A96E03">
    <w:pPr>
      <w:autoSpaceDE w:val="0"/>
      <w:autoSpaceDN w:val="0"/>
      <w:adjustRightInd w:val="0"/>
      <w:spacing w:after="0" w:line="200" w:lineRule="atLeast"/>
      <w:ind w:left="-1701" w:right="-1701"/>
      <w:jc w:val="center"/>
      <w:textAlignment w:val="center"/>
      <w:rPr>
        <w:rFonts w:ascii="Tahoma" w:eastAsia="Times New Roman" w:hAnsi="Tahoma" w:cs="Tahoma"/>
        <w:noProof/>
        <w:color w:val="00000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18DD7" w14:textId="77777777" w:rsidR="00711FF8" w:rsidRPr="00827220" w:rsidRDefault="00711FF8">
      <w:pPr>
        <w:spacing w:before="0" w:after="0" w:line="240" w:lineRule="auto"/>
      </w:pPr>
      <w:r w:rsidRPr="00827220">
        <w:separator/>
      </w:r>
    </w:p>
  </w:footnote>
  <w:footnote w:type="continuationSeparator" w:id="0">
    <w:p w14:paraId="3353D767" w14:textId="77777777" w:rsidR="00711FF8" w:rsidRPr="00827220" w:rsidRDefault="00711FF8">
      <w:pPr>
        <w:spacing w:before="0" w:after="0" w:line="240" w:lineRule="auto"/>
      </w:pPr>
      <w:r w:rsidRPr="008272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6E0894" w14:textId="77777777" w:rsidR="00711FF8" w:rsidRPr="00827220" w:rsidRDefault="00711FF8">
    <w:pPr>
      <w:pStyle w:val="Sidhuvud"/>
    </w:pPr>
  </w:p>
  <w:p w14:paraId="214BE976" w14:textId="77777777" w:rsidR="00711FF8" w:rsidRPr="00827220" w:rsidRDefault="00711FF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D9710" w14:textId="77777777" w:rsidR="00711FF8" w:rsidRPr="00827220" w:rsidRDefault="00711FF8" w:rsidP="008363FD">
    <w:pPr>
      <w:pStyle w:val="Logotyp"/>
    </w:pPr>
    <w:bookmarkStart w:id="1" w:name="_Hlk529820686"/>
    <w:bookmarkStart w:id="2" w:name="_Hlk529820687"/>
    <w:r w:rsidRPr="00827220">
      <w:tab/>
    </w:r>
  </w:p>
  <w:bookmarkEnd w:id="1"/>
  <w:bookmarkEnd w:id="2"/>
  <w:p w14:paraId="351938EA" w14:textId="77777777" w:rsidR="00711FF8" w:rsidRPr="00827220" w:rsidRDefault="00711FF8" w:rsidP="008363FD">
    <w:pPr>
      <w:pStyle w:val="Logotyp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2F28B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31F7A"/>
    <w:multiLevelType w:val="hybridMultilevel"/>
    <w:tmpl w:val="D378555E"/>
    <w:lvl w:ilvl="0" w:tplc="CB7E23D6">
      <w:start w:val="1"/>
      <w:numFmt w:val="decimal"/>
      <w:lvlText w:val="%1."/>
      <w:lvlJc w:val="left"/>
      <w:pPr>
        <w:ind w:left="720" w:hanging="360"/>
      </w:pPr>
    </w:lvl>
    <w:lvl w:ilvl="1" w:tplc="1916A9B4" w:tentative="1">
      <w:start w:val="1"/>
      <w:numFmt w:val="lowerLetter"/>
      <w:lvlText w:val="%2."/>
      <w:lvlJc w:val="left"/>
      <w:pPr>
        <w:ind w:left="1440" w:hanging="360"/>
      </w:pPr>
    </w:lvl>
    <w:lvl w:ilvl="2" w:tplc="F09E5DE2" w:tentative="1">
      <w:start w:val="1"/>
      <w:numFmt w:val="lowerRoman"/>
      <w:lvlText w:val="%3."/>
      <w:lvlJc w:val="right"/>
      <w:pPr>
        <w:ind w:left="2160" w:hanging="180"/>
      </w:pPr>
    </w:lvl>
    <w:lvl w:ilvl="3" w:tplc="FA2E4D76" w:tentative="1">
      <w:start w:val="1"/>
      <w:numFmt w:val="decimal"/>
      <w:lvlText w:val="%4."/>
      <w:lvlJc w:val="left"/>
      <w:pPr>
        <w:ind w:left="2880" w:hanging="360"/>
      </w:pPr>
    </w:lvl>
    <w:lvl w:ilvl="4" w:tplc="155CD68C" w:tentative="1">
      <w:start w:val="1"/>
      <w:numFmt w:val="lowerLetter"/>
      <w:lvlText w:val="%5."/>
      <w:lvlJc w:val="left"/>
      <w:pPr>
        <w:ind w:left="3600" w:hanging="360"/>
      </w:pPr>
    </w:lvl>
    <w:lvl w:ilvl="5" w:tplc="68FE46C4" w:tentative="1">
      <w:start w:val="1"/>
      <w:numFmt w:val="lowerRoman"/>
      <w:lvlText w:val="%6."/>
      <w:lvlJc w:val="right"/>
      <w:pPr>
        <w:ind w:left="4320" w:hanging="180"/>
      </w:pPr>
    </w:lvl>
    <w:lvl w:ilvl="6" w:tplc="2D5433AE" w:tentative="1">
      <w:start w:val="1"/>
      <w:numFmt w:val="decimal"/>
      <w:lvlText w:val="%7."/>
      <w:lvlJc w:val="left"/>
      <w:pPr>
        <w:ind w:left="5040" w:hanging="360"/>
      </w:pPr>
    </w:lvl>
    <w:lvl w:ilvl="7" w:tplc="F9F00C88" w:tentative="1">
      <w:start w:val="1"/>
      <w:numFmt w:val="lowerLetter"/>
      <w:lvlText w:val="%8."/>
      <w:lvlJc w:val="left"/>
      <w:pPr>
        <w:ind w:left="5760" w:hanging="360"/>
      </w:pPr>
    </w:lvl>
    <w:lvl w:ilvl="8" w:tplc="064AAB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25349"/>
    <w:multiLevelType w:val="multilevel"/>
    <w:tmpl w:val="51D827CC"/>
    <w:lvl w:ilvl="0">
      <w:start w:val="1"/>
      <w:numFmt w:val="decimal"/>
      <w:pStyle w:val="Referenslista-F"/>
      <w:lvlText w:val="%1."/>
      <w:lvlJc w:val="right"/>
      <w:pPr>
        <w:ind w:left="357" w:hanging="7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7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7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7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7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7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7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7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73"/>
      </w:pPr>
      <w:rPr>
        <w:rFonts w:hint="default"/>
      </w:rPr>
    </w:lvl>
  </w:abstractNum>
  <w:abstractNum w:abstractNumId="3" w15:restartNumberingAfterBreak="0">
    <w:nsid w:val="074D3913"/>
    <w:multiLevelType w:val="hybridMultilevel"/>
    <w:tmpl w:val="0E7295C4"/>
    <w:lvl w:ilvl="0" w:tplc="3CA4D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287D06" w:tentative="1">
      <w:start w:val="1"/>
      <w:numFmt w:val="lowerLetter"/>
      <w:lvlText w:val="%2."/>
      <w:lvlJc w:val="left"/>
      <w:pPr>
        <w:ind w:left="1440" w:hanging="360"/>
      </w:pPr>
    </w:lvl>
    <w:lvl w:ilvl="2" w:tplc="E75AEF1E" w:tentative="1">
      <w:start w:val="1"/>
      <w:numFmt w:val="lowerRoman"/>
      <w:lvlText w:val="%3."/>
      <w:lvlJc w:val="right"/>
      <w:pPr>
        <w:ind w:left="2160" w:hanging="180"/>
      </w:pPr>
    </w:lvl>
    <w:lvl w:ilvl="3" w:tplc="D3E2430C" w:tentative="1">
      <w:start w:val="1"/>
      <w:numFmt w:val="decimal"/>
      <w:lvlText w:val="%4."/>
      <w:lvlJc w:val="left"/>
      <w:pPr>
        <w:ind w:left="2880" w:hanging="360"/>
      </w:pPr>
    </w:lvl>
    <w:lvl w:ilvl="4" w:tplc="B6A46708" w:tentative="1">
      <w:start w:val="1"/>
      <w:numFmt w:val="lowerLetter"/>
      <w:lvlText w:val="%5."/>
      <w:lvlJc w:val="left"/>
      <w:pPr>
        <w:ind w:left="3600" w:hanging="360"/>
      </w:pPr>
    </w:lvl>
    <w:lvl w:ilvl="5" w:tplc="2E4A337C" w:tentative="1">
      <w:start w:val="1"/>
      <w:numFmt w:val="lowerRoman"/>
      <w:lvlText w:val="%6."/>
      <w:lvlJc w:val="right"/>
      <w:pPr>
        <w:ind w:left="4320" w:hanging="180"/>
      </w:pPr>
    </w:lvl>
    <w:lvl w:ilvl="6" w:tplc="A24E1358" w:tentative="1">
      <w:start w:val="1"/>
      <w:numFmt w:val="decimal"/>
      <w:lvlText w:val="%7."/>
      <w:lvlJc w:val="left"/>
      <w:pPr>
        <w:ind w:left="5040" w:hanging="360"/>
      </w:pPr>
    </w:lvl>
    <w:lvl w:ilvl="7" w:tplc="92F2BFBE" w:tentative="1">
      <w:start w:val="1"/>
      <w:numFmt w:val="lowerLetter"/>
      <w:lvlText w:val="%8."/>
      <w:lvlJc w:val="left"/>
      <w:pPr>
        <w:ind w:left="5760" w:hanging="360"/>
      </w:pPr>
    </w:lvl>
    <w:lvl w:ilvl="8" w:tplc="8C426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13346"/>
    <w:multiLevelType w:val="hybridMultilevel"/>
    <w:tmpl w:val="A474690C"/>
    <w:lvl w:ilvl="0" w:tplc="DBD0550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54D605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3C3C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B2F0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8E4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E49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CE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DE65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4EAA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30025"/>
    <w:multiLevelType w:val="hybridMultilevel"/>
    <w:tmpl w:val="703410F4"/>
    <w:lvl w:ilvl="0" w:tplc="DE6C8CB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D2E81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75090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D8C7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63EBB2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82C8B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3D025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210B6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FDEFC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C87561"/>
    <w:multiLevelType w:val="hybridMultilevel"/>
    <w:tmpl w:val="B1929F72"/>
    <w:lvl w:ilvl="0" w:tplc="908244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80F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1644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902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0201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E6A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22C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BC3E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1AD9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20B07"/>
    <w:multiLevelType w:val="hybridMultilevel"/>
    <w:tmpl w:val="BC3E32EA"/>
    <w:lvl w:ilvl="0" w:tplc="A516DAA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94DE7E08" w:tentative="1">
      <w:start w:val="1"/>
      <w:numFmt w:val="lowerLetter"/>
      <w:lvlText w:val="%2."/>
      <w:lvlJc w:val="left"/>
      <w:pPr>
        <w:ind w:left="1440" w:hanging="360"/>
      </w:pPr>
    </w:lvl>
    <w:lvl w:ilvl="2" w:tplc="55447CBE" w:tentative="1">
      <w:start w:val="1"/>
      <w:numFmt w:val="lowerRoman"/>
      <w:lvlText w:val="%3."/>
      <w:lvlJc w:val="right"/>
      <w:pPr>
        <w:ind w:left="2160" w:hanging="180"/>
      </w:pPr>
    </w:lvl>
    <w:lvl w:ilvl="3" w:tplc="22880044" w:tentative="1">
      <w:start w:val="1"/>
      <w:numFmt w:val="decimal"/>
      <w:lvlText w:val="%4."/>
      <w:lvlJc w:val="left"/>
      <w:pPr>
        <w:ind w:left="2880" w:hanging="360"/>
      </w:pPr>
    </w:lvl>
    <w:lvl w:ilvl="4" w:tplc="AA748EDC" w:tentative="1">
      <w:start w:val="1"/>
      <w:numFmt w:val="lowerLetter"/>
      <w:lvlText w:val="%5."/>
      <w:lvlJc w:val="left"/>
      <w:pPr>
        <w:ind w:left="3600" w:hanging="360"/>
      </w:pPr>
    </w:lvl>
    <w:lvl w:ilvl="5" w:tplc="F6B40FF2" w:tentative="1">
      <w:start w:val="1"/>
      <w:numFmt w:val="lowerRoman"/>
      <w:lvlText w:val="%6."/>
      <w:lvlJc w:val="right"/>
      <w:pPr>
        <w:ind w:left="4320" w:hanging="180"/>
      </w:pPr>
    </w:lvl>
    <w:lvl w:ilvl="6" w:tplc="150833AC" w:tentative="1">
      <w:start w:val="1"/>
      <w:numFmt w:val="decimal"/>
      <w:lvlText w:val="%7."/>
      <w:lvlJc w:val="left"/>
      <w:pPr>
        <w:ind w:left="5040" w:hanging="360"/>
      </w:pPr>
    </w:lvl>
    <w:lvl w:ilvl="7" w:tplc="DA14DEF8" w:tentative="1">
      <w:start w:val="1"/>
      <w:numFmt w:val="lowerLetter"/>
      <w:lvlText w:val="%8."/>
      <w:lvlJc w:val="left"/>
      <w:pPr>
        <w:ind w:left="5760" w:hanging="360"/>
      </w:pPr>
    </w:lvl>
    <w:lvl w:ilvl="8" w:tplc="60947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24F8"/>
    <w:multiLevelType w:val="hybridMultilevel"/>
    <w:tmpl w:val="BA68C8A8"/>
    <w:lvl w:ilvl="0" w:tplc="8440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72BA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78B3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A83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20C7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3E26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46F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3EA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18F1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A7E74"/>
    <w:multiLevelType w:val="hybridMultilevel"/>
    <w:tmpl w:val="E6389784"/>
    <w:lvl w:ilvl="0" w:tplc="A9DA7F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76596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689C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7B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E015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A8DF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A67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AC31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ACC6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B94AE7"/>
    <w:multiLevelType w:val="hybridMultilevel"/>
    <w:tmpl w:val="DD86E5D2"/>
    <w:lvl w:ilvl="0" w:tplc="096A6E12">
      <w:start w:val="5"/>
      <w:numFmt w:val="bullet"/>
      <w:lvlText w:val="-"/>
      <w:lvlJc w:val="left"/>
      <w:pPr>
        <w:ind w:left="720" w:hanging="360"/>
      </w:pPr>
      <w:rPr>
        <w:rFonts w:ascii="Roboto" w:eastAsia="Times New Roman" w:hAnsi="Roboto" w:cs="Arial" w:hint="default"/>
      </w:rPr>
    </w:lvl>
    <w:lvl w:ilvl="1" w:tplc="248A1E1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2243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CC43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AE55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D1C22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461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0E4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602A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1C4475"/>
    <w:multiLevelType w:val="hybridMultilevel"/>
    <w:tmpl w:val="F6825F84"/>
    <w:lvl w:ilvl="0" w:tplc="640CA6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38E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BCDF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2FF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52C5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B2E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628A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F21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E9B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905AE"/>
    <w:multiLevelType w:val="multilevel"/>
    <w:tmpl w:val="7DB4E4C0"/>
    <w:lvl w:ilvl="0">
      <w:start w:val="1"/>
      <w:numFmt w:val="bullet"/>
      <w:pStyle w:val="Punktlista"/>
      <w:lvlText w:val=""/>
      <w:lvlJc w:val="left"/>
      <w:pPr>
        <w:ind w:left="397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8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965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249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533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1817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101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385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669" w:hanging="284"/>
      </w:pPr>
      <w:rPr>
        <w:rFonts w:ascii="Symbol" w:hAnsi="Symbol" w:hint="default"/>
      </w:rPr>
    </w:lvl>
  </w:abstractNum>
  <w:abstractNum w:abstractNumId="13" w15:restartNumberingAfterBreak="0">
    <w:nsid w:val="4B663C8A"/>
    <w:multiLevelType w:val="hybridMultilevel"/>
    <w:tmpl w:val="77C41E84"/>
    <w:lvl w:ilvl="0" w:tplc="206C4B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FAED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66C5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AAE5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B0FB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7A5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A3A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6232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7866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63BE"/>
    <w:multiLevelType w:val="hybridMultilevel"/>
    <w:tmpl w:val="CB6434CA"/>
    <w:lvl w:ilvl="0" w:tplc="AC302352">
      <w:start w:val="1"/>
      <w:numFmt w:val="decimal"/>
      <w:lvlText w:val="%1)"/>
      <w:lvlJc w:val="left"/>
      <w:pPr>
        <w:ind w:left="720" w:hanging="360"/>
      </w:pPr>
      <w:rPr>
        <w:rFonts w:hint="default"/>
        <w:color w:val="2F5597"/>
      </w:rPr>
    </w:lvl>
    <w:lvl w:ilvl="1" w:tplc="77EE5504" w:tentative="1">
      <w:start w:val="1"/>
      <w:numFmt w:val="lowerLetter"/>
      <w:lvlText w:val="%2."/>
      <w:lvlJc w:val="left"/>
      <w:pPr>
        <w:ind w:left="1440" w:hanging="360"/>
      </w:pPr>
    </w:lvl>
    <w:lvl w:ilvl="2" w:tplc="097EAAEE" w:tentative="1">
      <w:start w:val="1"/>
      <w:numFmt w:val="lowerRoman"/>
      <w:lvlText w:val="%3."/>
      <w:lvlJc w:val="right"/>
      <w:pPr>
        <w:ind w:left="2160" w:hanging="180"/>
      </w:pPr>
    </w:lvl>
    <w:lvl w:ilvl="3" w:tplc="1F52EA2C" w:tentative="1">
      <w:start w:val="1"/>
      <w:numFmt w:val="decimal"/>
      <w:lvlText w:val="%4."/>
      <w:lvlJc w:val="left"/>
      <w:pPr>
        <w:ind w:left="2880" w:hanging="360"/>
      </w:pPr>
    </w:lvl>
    <w:lvl w:ilvl="4" w:tplc="47C23944" w:tentative="1">
      <w:start w:val="1"/>
      <w:numFmt w:val="lowerLetter"/>
      <w:lvlText w:val="%5."/>
      <w:lvlJc w:val="left"/>
      <w:pPr>
        <w:ind w:left="3600" w:hanging="360"/>
      </w:pPr>
    </w:lvl>
    <w:lvl w:ilvl="5" w:tplc="6624083E" w:tentative="1">
      <w:start w:val="1"/>
      <w:numFmt w:val="lowerRoman"/>
      <w:lvlText w:val="%6."/>
      <w:lvlJc w:val="right"/>
      <w:pPr>
        <w:ind w:left="4320" w:hanging="180"/>
      </w:pPr>
    </w:lvl>
    <w:lvl w:ilvl="6" w:tplc="A276F0E2" w:tentative="1">
      <w:start w:val="1"/>
      <w:numFmt w:val="decimal"/>
      <w:lvlText w:val="%7."/>
      <w:lvlJc w:val="left"/>
      <w:pPr>
        <w:ind w:left="5040" w:hanging="360"/>
      </w:pPr>
    </w:lvl>
    <w:lvl w:ilvl="7" w:tplc="CFF20044" w:tentative="1">
      <w:start w:val="1"/>
      <w:numFmt w:val="lowerLetter"/>
      <w:lvlText w:val="%8."/>
      <w:lvlJc w:val="left"/>
      <w:pPr>
        <w:ind w:left="5760" w:hanging="360"/>
      </w:pPr>
    </w:lvl>
    <w:lvl w:ilvl="8" w:tplc="8C32E2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4266E"/>
    <w:multiLevelType w:val="multilevel"/>
    <w:tmpl w:val="1C5AFD7E"/>
    <w:lvl w:ilvl="0">
      <w:start w:val="1"/>
      <w:numFmt w:val="decimal"/>
      <w:pStyle w:val="Nummerlista"/>
      <w:lvlText w:val="%1."/>
      <w:lvlJc w:val="right"/>
      <w:pPr>
        <w:ind w:left="357" w:hanging="68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788" w:hanging="68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19" w:hanging="6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650" w:hanging="68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2081" w:hanging="68"/>
      </w:pPr>
      <w:rPr>
        <w:rFonts w:hint="default"/>
      </w:rPr>
    </w:lvl>
    <w:lvl w:ilvl="5">
      <w:start w:val="1"/>
      <w:numFmt w:val="decimal"/>
      <w:lvlText w:val="%6."/>
      <w:lvlJc w:val="right"/>
      <w:pPr>
        <w:ind w:left="2512" w:hanging="6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943" w:hanging="68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374" w:hanging="68"/>
      </w:pPr>
      <w:rPr>
        <w:rFonts w:hint="default"/>
      </w:rPr>
    </w:lvl>
    <w:lvl w:ilvl="8">
      <w:start w:val="1"/>
      <w:numFmt w:val="decimal"/>
      <w:lvlText w:val="%9."/>
      <w:lvlJc w:val="right"/>
      <w:pPr>
        <w:ind w:left="3805" w:hanging="68"/>
      </w:pPr>
      <w:rPr>
        <w:rFonts w:hint="default"/>
      </w:rPr>
    </w:lvl>
  </w:abstractNum>
  <w:abstractNum w:abstractNumId="16" w15:restartNumberingAfterBreak="0">
    <w:nsid w:val="5D7225B4"/>
    <w:multiLevelType w:val="hybridMultilevel"/>
    <w:tmpl w:val="6D68CA2E"/>
    <w:lvl w:ilvl="0" w:tplc="AECC7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C6F434" w:tentative="1">
      <w:start w:val="1"/>
      <w:numFmt w:val="lowerLetter"/>
      <w:lvlText w:val="%2."/>
      <w:lvlJc w:val="left"/>
      <w:pPr>
        <w:ind w:left="1440" w:hanging="360"/>
      </w:pPr>
    </w:lvl>
    <w:lvl w:ilvl="2" w:tplc="26FAB8D4" w:tentative="1">
      <w:start w:val="1"/>
      <w:numFmt w:val="lowerRoman"/>
      <w:lvlText w:val="%3."/>
      <w:lvlJc w:val="right"/>
      <w:pPr>
        <w:ind w:left="2160" w:hanging="180"/>
      </w:pPr>
    </w:lvl>
    <w:lvl w:ilvl="3" w:tplc="31EA494E" w:tentative="1">
      <w:start w:val="1"/>
      <w:numFmt w:val="decimal"/>
      <w:lvlText w:val="%4."/>
      <w:lvlJc w:val="left"/>
      <w:pPr>
        <w:ind w:left="2880" w:hanging="360"/>
      </w:pPr>
    </w:lvl>
    <w:lvl w:ilvl="4" w:tplc="A9E0AB86" w:tentative="1">
      <w:start w:val="1"/>
      <w:numFmt w:val="lowerLetter"/>
      <w:lvlText w:val="%5."/>
      <w:lvlJc w:val="left"/>
      <w:pPr>
        <w:ind w:left="3600" w:hanging="360"/>
      </w:pPr>
    </w:lvl>
    <w:lvl w:ilvl="5" w:tplc="B498C496" w:tentative="1">
      <w:start w:val="1"/>
      <w:numFmt w:val="lowerRoman"/>
      <w:lvlText w:val="%6."/>
      <w:lvlJc w:val="right"/>
      <w:pPr>
        <w:ind w:left="4320" w:hanging="180"/>
      </w:pPr>
    </w:lvl>
    <w:lvl w:ilvl="6" w:tplc="4DF8A596" w:tentative="1">
      <w:start w:val="1"/>
      <w:numFmt w:val="decimal"/>
      <w:lvlText w:val="%7."/>
      <w:lvlJc w:val="left"/>
      <w:pPr>
        <w:ind w:left="5040" w:hanging="360"/>
      </w:pPr>
    </w:lvl>
    <w:lvl w:ilvl="7" w:tplc="181646C2" w:tentative="1">
      <w:start w:val="1"/>
      <w:numFmt w:val="lowerLetter"/>
      <w:lvlText w:val="%8."/>
      <w:lvlJc w:val="left"/>
      <w:pPr>
        <w:ind w:left="5760" w:hanging="360"/>
      </w:pPr>
    </w:lvl>
    <w:lvl w:ilvl="8" w:tplc="F2900E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63038C"/>
    <w:multiLevelType w:val="hybridMultilevel"/>
    <w:tmpl w:val="6B949A60"/>
    <w:lvl w:ilvl="0" w:tplc="EB000B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60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16FD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AA7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1684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DC9B9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86D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826E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EEA7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06DB4"/>
    <w:multiLevelType w:val="hybridMultilevel"/>
    <w:tmpl w:val="F0429D66"/>
    <w:lvl w:ilvl="0" w:tplc="956E45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EF63E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8A43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CA0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001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C52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5C82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3C59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D48E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0C333F"/>
    <w:multiLevelType w:val="hybridMultilevel"/>
    <w:tmpl w:val="51FCABD4"/>
    <w:lvl w:ilvl="0" w:tplc="B2669C12">
      <w:start w:val="1"/>
      <w:numFmt w:val="decimal"/>
      <w:lvlText w:val="%1."/>
      <w:lvlJc w:val="left"/>
      <w:pPr>
        <w:ind w:left="720" w:hanging="360"/>
      </w:pPr>
    </w:lvl>
    <w:lvl w:ilvl="1" w:tplc="F79A6C58" w:tentative="1">
      <w:start w:val="1"/>
      <w:numFmt w:val="lowerLetter"/>
      <w:lvlText w:val="%2."/>
      <w:lvlJc w:val="left"/>
      <w:pPr>
        <w:ind w:left="1440" w:hanging="360"/>
      </w:pPr>
    </w:lvl>
    <w:lvl w:ilvl="2" w:tplc="E3C477B2" w:tentative="1">
      <w:start w:val="1"/>
      <w:numFmt w:val="lowerRoman"/>
      <w:lvlText w:val="%3."/>
      <w:lvlJc w:val="right"/>
      <w:pPr>
        <w:ind w:left="2160" w:hanging="180"/>
      </w:pPr>
    </w:lvl>
    <w:lvl w:ilvl="3" w:tplc="5B52CDF4" w:tentative="1">
      <w:start w:val="1"/>
      <w:numFmt w:val="decimal"/>
      <w:lvlText w:val="%4."/>
      <w:lvlJc w:val="left"/>
      <w:pPr>
        <w:ind w:left="2880" w:hanging="360"/>
      </w:pPr>
    </w:lvl>
    <w:lvl w:ilvl="4" w:tplc="925EAE14" w:tentative="1">
      <w:start w:val="1"/>
      <w:numFmt w:val="lowerLetter"/>
      <w:lvlText w:val="%5."/>
      <w:lvlJc w:val="left"/>
      <w:pPr>
        <w:ind w:left="3600" w:hanging="360"/>
      </w:pPr>
    </w:lvl>
    <w:lvl w:ilvl="5" w:tplc="CC125EA2" w:tentative="1">
      <w:start w:val="1"/>
      <w:numFmt w:val="lowerRoman"/>
      <w:lvlText w:val="%6."/>
      <w:lvlJc w:val="right"/>
      <w:pPr>
        <w:ind w:left="4320" w:hanging="180"/>
      </w:pPr>
    </w:lvl>
    <w:lvl w:ilvl="6" w:tplc="DA0E0812" w:tentative="1">
      <w:start w:val="1"/>
      <w:numFmt w:val="decimal"/>
      <w:lvlText w:val="%7."/>
      <w:lvlJc w:val="left"/>
      <w:pPr>
        <w:ind w:left="5040" w:hanging="360"/>
      </w:pPr>
    </w:lvl>
    <w:lvl w:ilvl="7" w:tplc="EE108646" w:tentative="1">
      <w:start w:val="1"/>
      <w:numFmt w:val="lowerLetter"/>
      <w:lvlText w:val="%8."/>
      <w:lvlJc w:val="left"/>
      <w:pPr>
        <w:ind w:left="5760" w:hanging="360"/>
      </w:pPr>
    </w:lvl>
    <w:lvl w:ilvl="8" w:tplc="A6569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19471F"/>
    <w:multiLevelType w:val="hybridMultilevel"/>
    <w:tmpl w:val="5FDAA418"/>
    <w:lvl w:ilvl="0" w:tplc="44A6E45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A5705A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5E7B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FEE9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40B7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E638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9040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32CF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E67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AE3116"/>
    <w:multiLevelType w:val="hybridMultilevel"/>
    <w:tmpl w:val="92FE97E8"/>
    <w:lvl w:ilvl="0" w:tplc="F0663C28">
      <w:start w:val="1"/>
      <w:numFmt w:val="decimal"/>
      <w:lvlText w:val="%1."/>
      <w:lvlJc w:val="left"/>
      <w:pPr>
        <w:ind w:left="720" w:hanging="360"/>
      </w:pPr>
    </w:lvl>
    <w:lvl w:ilvl="1" w:tplc="1D689DF0" w:tentative="1">
      <w:start w:val="1"/>
      <w:numFmt w:val="lowerLetter"/>
      <w:lvlText w:val="%2."/>
      <w:lvlJc w:val="left"/>
      <w:pPr>
        <w:ind w:left="1440" w:hanging="360"/>
      </w:pPr>
    </w:lvl>
    <w:lvl w:ilvl="2" w:tplc="A00C8838" w:tentative="1">
      <w:start w:val="1"/>
      <w:numFmt w:val="lowerRoman"/>
      <w:lvlText w:val="%3."/>
      <w:lvlJc w:val="right"/>
      <w:pPr>
        <w:ind w:left="2160" w:hanging="180"/>
      </w:pPr>
    </w:lvl>
    <w:lvl w:ilvl="3" w:tplc="7772AE2A" w:tentative="1">
      <w:start w:val="1"/>
      <w:numFmt w:val="decimal"/>
      <w:lvlText w:val="%4."/>
      <w:lvlJc w:val="left"/>
      <w:pPr>
        <w:ind w:left="2880" w:hanging="360"/>
      </w:pPr>
    </w:lvl>
    <w:lvl w:ilvl="4" w:tplc="0164D42E" w:tentative="1">
      <w:start w:val="1"/>
      <w:numFmt w:val="lowerLetter"/>
      <w:lvlText w:val="%5."/>
      <w:lvlJc w:val="left"/>
      <w:pPr>
        <w:ind w:left="3600" w:hanging="360"/>
      </w:pPr>
    </w:lvl>
    <w:lvl w:ilvl="5" w:tplc="6E2E6C62" w:tentative="1">
      <w:start w:val="1"/>
      <w:numFmt w:val="lowerRoman"/>
      <w:lvlText w:val="%6."/>
      <w:lvlJc w:val="right"/>
      <w:pPr>
        <w:ind w:left="4320" w:hanging="180"/>
      </w:pPr>
    </w:lvl>
    <w:lvl w:ilvl="6" w:tplc="4516ED48" w:tentative="1">
      <w:start w:val="1"/>
      <w:numFmt w:val="decimal"/>
      <w:lvlText w:val="%7."/>
      <w:lvlJc w:val="left"/>
      <w:pPr>
        <w:ind w:left="5040" w:hanging="360"/>
      </w:pPr>
    </w:lvl>
    <w:lvl w:ilvl="7" w:tplc="AD063A3C" w:tentative="1">
      <w:start w:val="1"/>
      <w:numFmt w:val="lowerLetter"/>
      <w:lvlText w:val="%8."/>
      <w:lvlJc w:val="left"/>
      <w:pPr>
        <w:ind w:left="5760" w:hanging="360"/>
      </w:pPr>
    </w:lvl>
    <w:lvl w:ilvl="8" w:tplc="7C82F6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44719"/>
    <w:multiLevelType w:val="hybridMultilevel"/>
    <w:tmpl w:val="9DC41A50"/>
    <w:lvl w:ilvl="0" w:tplc="76C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7BC5C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BF8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96E6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36B03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EACC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6664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6A16B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0CB91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5"/>
  </w:num>
  <w:num w:numId="5">
    <w:abstractNumId w:val="19"/>
  </w:num>
  <w:num w:numId="6">
    <w:abstractNumId w:val="2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3"/>
  </w:num>
  <w:num w:numId="11">
    <w:abstractNumId w:val="17"/>
  </w:num>
  <w:num w:numId="12">
    <w:abstractNumId w:val="1"/>
  </w:num>
  <w:num w:numId="13">
    <w:abstractNumId w:val="4"/>
  </w:num>
  <w:num w:numId="14">
    <w:abstractNumId w:val="15"/>
  </w:num>
  <w:num w:numId="15">
    <w:abstractNumId w:val="12"/>
  </w:num>
  <w:num w:numId="16">
    <w:abstractNumId w:val="2"/>
  </w:num>
  <w:num w:numId="17">
    <w:abstractNumId w:val="22"/>
  </w:num>
  <w:num w:numId="18">
    <w:abstractNumId w:val="21"/>
  </w:num>
  <w:num w:numId="19">
    <w:abstractNumId w:val="10"/>
  </w:num>
  <w:num w:numId="20">
    <w:abstractNumId w:val="11"/>
  </w:num>
  <w:num w:numId="21">
    <w:abstractNumId w:val="18"/>
  </w:num>
  <w:num w:numId="22">
    <w:abstractNumId w:val="14"/>
  </w:num>
  <w:num w:numId="23">
    <w:abstractNumId w:val="16"/>
  </w:num>
  <w:num w:numId="24">
    <w:abstractNumId w:val="8"/>
  </w:num>
  <w:num w:numId="25">
    <w:abstractNumId w:val="13"/>
  </w:num>
  <w:num w:numId="26">
    <w:abstractNumId w:val="9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0rwaa05k9te0ne2zso5dadywd2vre5e2f02&quot;&gt;EndNote Gloria peket 210604&lt;record-ids&gt;&lt;item&gt;1&lt;/item&gt;&lt;item&gt;2&lt;/item&gt;&lt;item&gt;3&lt;/item&gt;&lt;item&gt;6&lt;/item&gt;&lt;item&gt;7&lt;/item&gt;&lt;item&gt;9&lt;/item&gt;&lt;item&gt;11&lt;/item&gt;&lt;item&gt;14&lt;/item&gt;&lt;item&gt;15&lt;/item&gt;&lt;item&gt;16&lt;/item&gt;&lt;item&gt;17&lt;/item&gt;&lt;item&gt;19&lt;/item&gt;&lt;item&gt;23&lt;/item&gt;&lt;item&gt;28&lt;/item&gt;&lt;item&gt;29&lt;/item&gt;&lt;item&gt;33&lt;/item&gt;&lt;item&gt;34&lt;/item&gt;&lt;item&gt;35&lt;/item&gt;&lt;item&gt;36&lt;/item&gt;&lt;item&gt;37&lt;/item&gt;&lt;item&gt;38&lt;/item&gt;&lt;item&gt;39&lt;/item&gt;&lt;item&gt;40&lt;/item&gt;&lt;item&gt;41&lt;/item&gt;&lt;item&gt;42&lt;/item&gt;&lt;item&gt;43&lt;/item&gt;&lt;/record-ids&gt;&lt;/item&gt;&lt;/Libraries&gt;"/>
  </w:docVars>
  <w:rsids>
    <w:rsidRoot w:val="00C53864"/>
    <w:rsid w:val="000004A0"/>
    <w:rsid w:val="00001D4D"/>
    <w:rsid w:val="00001D68"/>
    <w:rsid w:val="00001E0B"/>
    <w:rsid w:val="00001F35"/>
    <w:rsid w:val="00002380"/>
    <w:rsid w:val="0000291C"/>
    <w:rsid w:val="00002923"/>
    <w:rsid w:val="0000449F"/>
    <w:rsid w:val="000054A9"/>
    <w:rsid w:val="00005BE5"/>
    <w:rsid w:val="0000627D"/>
    <w:rsid w:val="00007EA1"/>
    <w:rsid w:val="0001059F"/>
    <w:rsid w:val="000118FC"/>
    <w:rsid w:val="00011C33"/>
    <w:rsid w:val="000133C0"/>
    <w:rsid w:val="00013748"/>
    <w:rsid w:val="000140AE"/>
    <w:rsid w:val="0001469C"/>
    <w:rsid w:val="000149C1"/>
    <w:rsid w:val="00014C72"/>
    <w:rsid w:val="0001550D"/>
    <w:rsid w:val="00016576"/>
    <w:rsid w:val="00016894"/>
    <w:rsid w:val="00016EF1"/>
    <w:rsid w:val="00017101"/>
    <w:rsid w:val="000173A9"/>
    <w:rsid w:val="00017A12"/>
    <w:rsid w:val="00017FC5"/>
    <w:rsid w:val="00020519"/>
    <w:rsid w:val="00020DE2"/>
    <w:rsid w:val="00020FBE"/>
    <w:rsid w:val="00022A08"/>
    <w:rsid w:val="000242FA"/>
    <w:rsid w:val="00025AC8"/>
    <w:rsid w:val="000260DC"/>
    <w:rsid w:val="0002659A"/>
    <w:rsid w:val="00027E14"/>
    <w:rsid w:val="00027F7D"/>
    <w:rsid w:val="000322C0"/>
    <w:rsid w:val="000336F6"/>
    <w:rsid w:val="00033D91"/>
    <w:rsid w:val="00034BF2"/>
    <w:rsid w:val="00034FF7"/>
    <w:rsid w:val="00035CD7"/>
    <w:rsid w:val="00036CE4"/>
    <w:rsid w:val="00037ADF"/>
    <w:rsid w:val="0004047D"/>
    <w:rsid w:val="00040A91"/>
    <w:rsid w:val="00040D5E"/>
    <w:rsid w:val="000427C3"/>
    <w:rsid w:val="00042BC6"/>
    <w:rsid w:val="00042E66"/>
    <w:rsid w:val="000434E4"/>
    <w:rsid w:val="0004499A"/>
    <w:rsid w:val="00045C23"/>
    <w:rsid w:val="00047399"/>
    <w:rsid w:val="000473D9"/>
    <w:rsid w:val="00047A2D"/>
    <w:rsid w:val="000501D4"/>
    <w:rsid w:val="00050BEE"/>
    <w:rsid w:val="000511CD"/>
    <w:rsid w:val="00051665"/>
    <w:rsid w:val="000518A6"/>
    <w:rsid w:val="00051E24"/>
    <w:rsid w:val="0005231F"/>
    <w:rsid w:val="00052FED"/>
    <w:rsid w:val="0005403C"/>
    <w:rsid w:val="000543A5"/>
    <w:rsid w:val="00054C3C"/>
    <w:rsid w:val="00054F27"/>
    <w:rsid w:val="0005574C"/>
    <w:rsid w:val="00057DE7"/>
    <w:rsid w:val="000609B2"/>
    <w:rsid w:val="00061BFD"/>
    <w:rsid w:val="00062339"/>
    <w:rsid w:val="000623B0"/>
    <w:rsid w:val="00062C5B"/>
    <w:rsid w:val="000642FD"/>
    <w:rsid w:val="00064647"/>
    <w:rsid w:val="00064971"/>
    <w:rsid w:val="000674A5"/>
    <w:rsid w:val="00067FE0"/>
    <w:rsid w:val="00071824"/>
    <w:rsid w:val="00071885"/>
    <w:rsid w:val="00072804"/>
    <w:rsid w:val="00073117"/>
    <w:rsid w:val="00073448"/>
    <w:rsid w:val="00073CE8"/>
    <w:rsid w:val="000752FD"/>
    <w:rsid w:val="000754B1"/>
    <w:rsid w:val="0007553D"/>
    <w:rsid w:val="0007597D"/>
    <w:rsid w:val="00077706"/>
    <w:rsid w:val="00077B1A"/>
    <w:rsid w:val="00080C65"/>
    <w:rsid w:val="00081A79"/>
    <w:rsid w:val="00081E99"/>
    <w:rsid w:val="00081FA1"/>
    <w:rsid w:val="00082C1E"/>
    <w:rsid w:val="0008433B"/>
    <w:rsid w:val="00084558"/>
    <w:rsid w:val="00084B3D"/>
    <w:rsid w:val="00084DCA"/>
    <w:rsid w:val="00085E2E"/>
    <w:rsid w:val="00086268"/>
    <w:rsid w:val="00086900"/>
    <w:rsid w:val="00087FD9"/>
    <w:rsid w:val="000900CE"/>
    <w:rsid w:val="00090C4A"/>
    <w:rsid w:val="00091093"/>
    <w:rsid w:val="00093A81"/>
    <w:rsid w:val="00094932"/>
    <w:rsid w:val="00094B16"/>
    <w:rsid w:val="000957BB"/>
    <w:rsid w:val="000959D1"/>
    <w:rsid w:val="0009603E"/>
    <w:rsid w:val="0009675D"/>
    <w:rsid w:val="0009750B"/>
    <w:rsid w:val="00097CF7"/>
    <w:rsid w:val="000A07FE"/>
    <w:rsid w:val="000A0C2E"/>
    <w:rsid w:val="000A14A9"/>
    <w:rsid w:val="000A1512"/>
    <w:rsid w:val="000A19D6"/>
    <w:rsid w:val="000A20F4"/>
    <w:rsid w:val="000A2B14"/>
    <w:rsid w:val="000A2B1C"/>
    <w:rsid w:val="000A308C"/>
    <w:rsid w:val="000A36DE"/>
    <w:rsid w:val="000A389C"/>
    <w:rsid w:val="000A6002"/>
    <w:rsid w:val="000A6CF7"/>
    <w:rsid w:val="000A70AA"/>
    <w:rsid w:val="000B073F"/>
    <w:rsid w:val="000B18A9"/>
    <w:rsid w:val="000B1961"/>
    <w:rsid w:val="000B1EE0"/>
    <w:rsid w:val="000B2B33"/>
    <w:rsid w:val="000B2C1F"/>
    <w:rsid w:val="000B4D64"/>
    <w:rsid w:val="000B5DE6"/>
    <w:rsid w:val="000B72B6"/>
    <w:rsid w:val="000C03F4"/>
    <w:rsid w:val="000C0817"/>
    <w:rsid w:val="000C0B0A"/>
    <w:rsid w:val="000C1868"/>
    <w:rsid w:val="000C296B"/>
    <w:rsid w:val="000C3FD1"/>
    <w:rsid w:val="000C54E1"/>
    <w:rsid w:val="000C5EFE"/>
    <w:rsid w:val="000C6B33"/>
    <w:rsid w:val="000C6E28"/>
    <w:rsid w:val="000C7288"/>
    <w:rsid w:val="000D0C2E"/>
    <w:rsid w:val="000D2534"/>
    <w:rsid w:val="000D265E"/>
    <w:rsid w:val="000D308E"/>
    <w:rsid w:val="000D3D2E"/>
    <w:rsid w:val="000D42FE"/>
    <w:rsid w:val="000D4F38"/>
    <w:rsid w:val="000D5BB5"/>
    <w:rsid w:val="000E04D0"/>
    <w:rsid w:val="000E0EE6"/>
    <w:rsid w:val="000E1467"/>
    <w:rsid w:val="000E18D7"/>
    <w:rsid w:val="000E1BD8"/>
    <w:rsid w:val="000E1F43"/>
    <w:rsid w:val="000E2A2F"/>
    <w:rsid w:val="000E2EA0"/>
    <w:rsid w:val="000E3857"/>
    <w:rsid w:val="000E428C"/>
    <w:rsid w:val="000E5E1F"/>
    <w:rsid w:val="000E6C62"/>
    <w:rsid w:val="000F3200"/>
    <w:rsid w:val="000F600B"/>
    <w:rsid w:val="000F68F1"/>
    <w:rsid w:val="000F7307"/>
    <w:rsid w:val="000F79FC"/>
    <w:rsid w:val="001024C5"/>
    <w:rsid w:val="0010301E"/>
    <w:rsid w:val="00104509"/>
    <w:rsid w:val="0010476B"/>
    <w:rsid w:val="00104851"/>
    <w:rsid w:val="00104FA9"/>
    <w:rsid w:val="001062BE"/>
    <w:rsid w:val="00106B98"/>
    <w:rsid w:val="00107B66"/>
    <w:rsid w:val="00107B74"/>
    <w:rsid w:val="0011144D"/>
    <w:rsid w:val="001118D4"/>
    <w:rsid w:val="00111C41"/>
    <w:rsid w:val="00112213"/>
    <w:rsid w:val="00112FBF"/>
    <w:rsid w:val="00115362"/>
    <w:rsid w:val="0011669A"/>
    <w:rsid w:val="00116A19"/>
    <w:rsid w:val="00116BCF"/>
    <w:rsid w:val="00117D20"/>
    <w:rsid w:val="00117DD3"/>
    <w:rsid w:val="00120F58"/>
    <w:rsid w:val="0012164C"/>
    <w:rsid w:val="00121FC8"/>
    <w:rsid w:val="00122AFA"/>
    <w:rsid w:val="00122FD9"/>
    <w:rsid w:val="00124E3F"/>
    <w:rsid w:val="00124FB9"/>
    <w:rsid w:val="00126CE9"/>
    <w:rsid w:val="00127AE3"/>
    <w:rsid w:val="00130084"/>
    <w:rsid w:val="001300EB"/>
    <w:rsid w:val="00131823"/>
    <w:rsid w:val="00132354"/>
    <w:rsid w:val="00134248"/>
    <w:rsid w:val="00134685"/>
    <w:rsid w:val="00134FF9"/>
    <w:rsid w:val="0013556D"/>
    <w:rsid w:val="001372B0"/>
    <w:rsid w:val="001400AF"/>
    <w:rsid w:val="00141E8F"/>
    <w:rsid w:val="0014330C"/>
    <w:rsid w:val="00143602"/>
    <w:rsid w:val="001438E0"/>
    <w:rsid w:val="001438E6"/>
    <w:rsid w:val="00143F90"/>
    <w:rsid w:val="00146003"/>
    <w:rsid w:val="001468DF"/>
    <w:rsid w:val="00150403"/>
    <w:rsid w:val="001505FD"/>
    <w:rsid w:val="00151C5A"/>
    <w:rsid w:val="00152802"/>
    <w:rsid w:val="00153166"/>
    <w:rsid w:val="00153464"/>
    <w:rsid w:val="00153668"/>
    <w:rsid w:val="001564F4"/>
    <w:rsid w:val="001606C2"/>
    <w:rsid w:val="00160B88"/>
    <w:rsid w:val="00160EB2"/>
    <w:rsid w:val="0016177B"/>
    <w:rsid w:val="00161801"/>
    <w:rsid w:val="00164302"/>
    <w:rsid w:val="0016562E"/>
    <w:rsid w:val="0016765E"/>
    <w:rsid w:val="00167A81"/>
    <w:rsid w:val="00167B66"/>
    <w:rsid w:val="0017011A"/>
    <w:rsid w:val="001701DE"/>
    <w:rsid w:val="00170444"/>
    <w:rsid w:val="001709C8"/>
    <w:rsid w:val="0017204E"/>
    <w:rsid w:val="00172C1F"/>
    <w:rsid w:val="00173577"/>
    <w:rsid w:val="001743FB"/>
    <w:rsid w:val="00174703"/>
    <w:rsid w:val="00175B4D"/>
    <w:rsid w:val="0017610F"/>
    <w:rsid w:val="00176D61"/>
    <w:rsid w:val="00176EA2"/>
    <w:rsid w:val="00176F3F"/>
    <w:rsid w:val="0017743D"/>
    <w:rsid w:val="00177507"/>
    <w:rsid w:val="00180D17"/>
    <w:rsid w:val="00181CCE"/>
    <w:rsid w:val="00182B38"/>
    <w:rsid w:val="00182B52"/>
    <w:rsid w:val="00183979"/>
    <w:rsid w:val="00184435"/>
    <w:rsid w:val="0018595A"/>
    <w:rsid w:val="001859ED"/>
    <w:rsid w:val="0018600E"/>
    <w:rsid w:val="001868F7"/>
    <w:rsid w:val="001873FC"/>
    <w:rsid w:val="00190014"/>
    <w:rsid w:val="00191AB1"/>
    <w:rsid w:val="001924D4"/>
    <w:rsid w:val="001933E4"/>
    <w:rsid w:val="001934BC"/>
    <w:rsid w:val="001940A8"/>
    <w:rsid w:val="00195919"/>
    <w:rsid w:val="00197BC5"/>
    <w:rsid w:val="00197EC5"/>
    <w:rsid w:val="001A0228"/>
    <w:rsid w:val="001A0F50"/>
    <w:rsid w:val="001A0F86"/>
    <w:rsid w:val="001A14C9"/>
    <w:rsid w:val="001A1933"/>
    <w:rsid w:val="001A2C0B"/>
    <w:rsid w:val="001A2CDE"/>
    <w:rsid w:val="001A311C"/>
    <w:rsid w:val="001A31B8"/>
    <w:rsid w:val="001A432B"/>
    <w:rsid w:val="001A658C"/>
    <w:rsid w:val="001A75E3"/>
    <w:rsid w:val="001A76A5"/>
    <w:rsid w:val="001B0764"/>
    <w:rsid w:val="001B0770"/>
    <w:rsid w:val="001B0A28"/>
    <w:rsid w:val="001B1B5F"/>
    <w:rsid w:val="001B2650"/>
    <w:rsid w:val="001B2B20"/>
    <w:rsid w:val="001B2D4C"/>
    <w:rsid w:val="001B2FB8"/>
    <w:rsid w:val="001B35D4"/>
    <w:rsid w:val="001B3C9D"/>
    <w:rsid w:val="001B56AA"/>
    <w:rsid w:val="001B5795"/>
    <w:rsid w:val="001B6DA0"/>
    <w:rsid w:val="001C0667"/>
    <w:rsid w:val="001C120F"/>
    <w:rsid w:val="001C2528"/>
    <w:rsid w:val="001C31FC"/>
    <w:rsid w:val="001C4400"/>
    <w:rsid w:val="001C57AF"/>
    <w:rsid w:val="001C6988"/>
    <w:rsid w:val="001C773C"/>
    <w:rsid w:val="001C7B81"/>
    <w:rsid w:val="001C7CFD"/>
    <w:rsid w:val="001D1797"/>
    <w:rsid w:val="001D20B6"/>
    <w:rsid w:val="001D53E2"/>
    <w:rsid w:val="001D644B"/>
    <w:rsid w:val="001D6825"/>
    <w:rsid w:val="001D69AA"/>
    <w:rsid w:val="001D6D64"/>
    <w:rsid w:val="001E16A9"/>
    <w:rsid w:val="001E2011"/>
    <w:rsid w:val="001E23D4"/>
    <w:rsid w:val="001E2CC0"/>
    <w:rsid w:val="001E318A"/>
    <w:rsid w:val="001E328E"/>
    <w:rsid w:val="001E3C06"/>
    <w:rsid w:val="001E3D11"/>
    <w:rsid w:val="001E4579"/>
    <w:rsid w:val="001E4719"/>
    <w:rsid w:val="001E4AC2"/>
    <w:rsid w:val="001E4B33"/>
    <w:rsid w:val="001E557C"/>
    <w:rsid w:val="001E6172"/>
    <w:rsid w:val="001E7846"/>
    <w:rsid w:val="001E7A0D"/>
    <w:rsid w:val="001F1E95"/>
    <w:rsid w:val="001F3730"/>
    <w:rsid w:val="001F386D"/>
    <w:rsid w:val="001F5011"/>
    <w:rsid w:val="001F557A"/>
    <w:rsid w:val="001F722E"/>
    <w:rsid w:val="002002A2"/>
    <w:rsid w:val="00200DB4"/>
    <w:rsid w:val="00202364"/>
    <w:rsid w:val="00203CA0"/>
    <w:rsid w:val="00205650"/>
    <w:rsid w:val="002059F4"/>
    <w:rsid w:val="00205AB3"/>
    <w:rsid w:val="00205C48"/>
    <w:rsid w:val="002071C2"/>
    <w:rsid w:val="00207C65"/>
    <w:rsid w:val="00207CD5"/>
    <w:rsid w:val="002105AA"/>
    <w:rsid w:val="00211319"/>
    <w:rsid w:val="002121FE"/>
    <w:rsid w:val="002123AA"/>
    <w:rsid w:val="002124A0"/>
    <w:rsid w:val="0021278F"/>
    <w:rsid w:val="002130FC"/>
    <w:rsid w:val="00213FA6"/>
    <w:rsid w:val="00214F96"/>
    <w:rsid w:val="002157EF"/>
    <w:rsid w:val="00215CE8"/>
    <w:rsid w:val="00216D14"/>
    <w:rsid w:val="0021703C"/>
    <w:rsid w:val="00217734"/>
    <w:rsid w:val="0021796F"/>
    <w:rsid w:val="002209CE"/>
    <w:rsid w:val="00221687"/>
    <w:rsid w:val="00221DEA"/>
    <w:rsid w:val="00222448"/>
    <w:rsid w:val="00222B32"/>
    <w:rsid w:val="00223214"/>
    <w:rsid w:val="0022398F"/>
    <w:rsid w:val="00224D5F"/>
    <w:rsid w:val="00224E8C"/>
    <w:rsid w:val="0022506C"/>
    <w:rsid w:val="00225FF5"/>
    <w:rsid w:val="0022616B"/>
    <w:rsid w:val="002263F3"/>
    <w:rsid w:val="002267CC"/>
    <w:rsid w:val="0022781F"/>
    <w:rsid w:val="00227B5D"/>
    <w:rsid w:val="00227F09"/>
    <w:rsid w:val="0023113C"/>
    <w:rsid w:val="00231972"/>
    <w:rsid w:val="00233994"/>
    <w:rsid w:val="002345AF"/>
    <w:rsid w:val="00234E6C"/>
    <w:rsid w:val="002358E0"/>
    <w:rsid w:val="00236707"/>
    <w:rsid w:val="002368C6"/>
    <w:rsid w:val="00236DE2"/>
    <w:rsid w:val="00237287"/>
    <w:rsid w:val="00237F6B"/>
    <w:rsid w:val="00237FC7"/>
    <w:rsid w:val="00242912"/>
    <w:rsid w:val="00242F2B"/>
    <w:rsid w:val="00244A64"/>
    <w:rsid w:val="0024504A"/>
    <w:rsid w:val="002464DC"/>
    <w:rsid w:val="00251376"/>
    <w:rsid w:val="00252967"/>
    <w:rsid w:val="002529F3"/>
    <w:rsid w:val="00252DF0"/>
    <w:rsid w:val="00253AB5"/>
    <w:rsid w:val="00253E7A"/>
    <w:rsid w:val="00254BAD"/>
    <w:rsid w:val="00254F62"/>
    <w:rsid w:val="002550A6"/>
    <w:rsid w:val="002566D0"/>
    <w:rsid w:val="00257A71"/>
    <w:rsid w:val="00260BD4"/>
    <w:rsid w:val="0026180B"/>
    <w:rsid w:val="00261ACE"/>
    <w:rsid w:val="00261B22"/>
    <w:rsid w:val="00262FBF"/>
    <w:rsid w:val="00263042"/>
    <w:rsid w:val="00263A36"/>
    <w:rsid w:val="00263E8F"/>
    <w:rsid w:val="002641FD"/>
    <w:rsid w:val="00264236"/>
    <w:rsid w:val="00264536"/>
    <w:rsid w:val="00265AB7"/>
    <w:rsid w:val="00266545"/>
    <w:rsid w:val="00266C53"/>
    <w:rsid w:val="00266F90"/>
    <w:rsid w:val="00267208"/>
    <w:rsid w:val="0026771B"/>
    <w:rsid w:val="0027142B"/>
    <w:rsid w:val="002715B8"/>
    <w:rsid w:val="00271B4B"/>
    <w:rsid w:val="00273175"/>
    <w:rsid w:val="00273267"/>
    <w:rsid w:val="00274662"/>
    <w:rsid w:val="00274777"/>
    <w:rsid w:val="00275C12"/>
    <w:rsid w:val="002766D7"/>
    <w:rsid w:val="002779C5"/>
    <w:rsid w:val="00277EF7"/>
    <w:rsid w:val="002809D5"/>
    <w:rsid w:val="00280FC5"/>
    <w:rsid w:val="00281007"/>
    <w:rsid w:val="00281511"/>
    <w:rsid w:val="002819D6"/>
    <w:rsid w:val="00282919"/>
    <w:rsid w:val="00283C0F"/>
    <w:rsid w:val="00284332"/>
    <w:rsid w:val="002845B0"/>
    <w:rsid w:val="00284661"/>
    <w:rsid w:val="00284BA9"/>
    <w:rsid w:val="00284BDC"/>
    <w:rsid w:val="002856E5"/>
    <w:rsid w:val="00285EC6"/>
    <w:rsid w:val="00285F93"/>
    <w:rsid w:val="00290E04"/>
    <w:rsid w:val="002911C4"/>
    <w:rsid w:val="002932E5"/>
    <w:rsid w:val="00293635"/>
    <w:rsid w:val="002938C3"/>
    <w:rsid w:val="00293E93"/>
    <w:rsid w:val="00294DC9"/>
    <w:rsid w:val="00295B1E"/>
    <w:rsid w:val="002977DC"/>
    <w:rsid w:val="00297ABA"/>
    <w:rsid w:val="00297E43"/>
    <w:rsid w:val="002A024D"/>
    <w:rsid w:val="002A0C7F"/>
    <w:rsid w:val="002A0CE9"/>
    <w:rsid w:val="002A2964"/>
    <w:rsid w:val="002A415A"/>
    <w:rsid w:val="002A4AD6"/>
    <w:rsid w:val="002A5703"/>
    <w:rsid w:val="002A5CD9"/>
    <w:rsid w:val="002A6D18"/>
    <w:rsid w:val="002A6D48"/>
    <w:rsid w:val="002A6DF7"/>
    <w:rsid w:val="002A7A02"/>
    <w:rsid w:val="002B2156"/>
    <w:rsid w:val="002B27BF"/>
    <w:rsid w:val="002B315D"/>
    <w:rsid w:val="002B387A"/>
    <w:rsid w:val="002B77FD"/>
    <w:rsid w:val="002C020C"/>
    <w:rsid w:val="002C3543"/>
    <w:rsid w:val="002C3FA1"/>
    <w:rsid w:val="002C42A3"/>
    <w:rsid w:val="002C4E9F"/>
    <w:rsid w:val="002C6A8A"/>
    <w:rsid w:val="002C6EDA"/>
    <w:rsid w:val="002C70AB"/>
    <w:rsid w:val="002C7302"/>
    <w:rsid w:val="002D0A6F"/>
    <w:rsid w:val="002D1017"/>
    <w:rsid w:val="002D121E"/>
    <w:rsid w:val="002D283B"/>
    <w:rsid w:val="002D2F9B"/>
    <w:rsid w:val="002D3F30"/>
    <w:rsid w:val="002D50B7"/>
    <w:rsid w:val="002D5471"/>
    <w:rsid w:val="002D5AD9"/>
    <w:rsid w:val="002D5E3B"/>
    <w:rsid w:val="002D685A"/>
    <w:rsid w:val="002E14E5"/>
    <w:rsid w:val="002E1FA2"/>
    <w:rsid w:val="002E25DE"/>
    <w:rsid w:val="002E3C1B"/>
    <w:rsid w:val="002E40EF"/>
    <w:rsid w:val="002E5FE6"/>
    <w:rsid w:val="002E6BCD"/>
    <w:rsid w:val="002E7333"/>
    <w:rsid w:val="002F03AA"/>
    <w:rsid w:val="002F0FEE"/>
    <w:rsid w:val="002F12F6"/>
    <w:rsid w:val="002F3D37"/>
    <w:rsid w:val="002F4A5F"/>
    <w:rsid w:val="002F53C7"/>
    <w:rsid w:val="00300439"/>
    <w:rsid w:val="00300CA8"/>
    <w:rsid w:val="003010CF"/>
    <w:rsid w:val="00303BD6"/>
    <w:rsid w:val="003050CB"/>
    <w:rsid w:val="00306093"/>
    <w:rsid w:val="0030631C"/>
    <w:rsid w:val="003065DF"/>
    <w:rsid w:val="00307556"/>
    <w:rsid w:val="00307A6D"/>
    <w:rsid w:val="00312C5F"/>
    <w:rsid w:val="00313543"/>
    <w:rsid w:val="0031442B"/>
    <w:rsid w:val="00315579"/>
    <w:rsid w:val="003166E4"/>
    <w:rsid w:val="00316BC1"/>
    <w:rsid w:val="003200E0"/>
    <w:rsid w:val="00320739"/>
    <w:rsid w:val="00320A1A"/>
    <w:rsid w:val="00321877"/>
    <w:rsid w:val="00321B6A"/>
    <w:rsid w:val="003227F4"/>
    <w:rsid w:val="0032283E"/>
    <w:rsid w:val="00322EA0"/>
    <w:rsid w:val="003240C0"/>
    <w:rsid w:val="00324FAD"/>
    <w:rsid w:val="003255B5"/>
    <w:rsid w:val="003264C1"/>
    <w:rsid w:val="00326589"/>
    <w:rsid w:val="003266ED"/>
    <w:rsid w:val="003267EA"/>
    <w:rsid w:val="003274E8"/>
    <w:rsid w:val="00327888"/>
    <w:rsid w:val="003308DE"/>
    <w:rsid w:val="003331E9"/>
    <w:rsid w:val="00333B5F"/>
    <w:rsid w:val="0033551C"/>
    <w:rsid w:val="00335DF1"/>
    <w:rsid w:val="003365BE"/>
    <w:rsid w:val="00336F97"/>
    <w:rsid w:val="00337DF5"/>
    <w:rsid w:val="0034109E"/>
    <w:rsid w:val="003415C6"/>
    <w:rsid w:val="00342C00"/>
    <w:rsid w:val="00342DAB"/>
    <w:rsid w:val="00343CA1"/>
    <w:rsid w:val="003444EC"/>
    <w:rsid w:val="00344661"/>
    <w:rsid w:val="00346DEA"/>
    <w:rsid w:val="0034724E"/>
    <w:rsid w:val="003473C6"/>
    <w:rsid w:val="0034741A"/>
    <w:rsid w:val="00347699"/>
    <w:rsid w:val="00347B60"/>
    <w:rsid w:val="00350493"/>
    <w:rsid w:val="003520E0"/>
    <w:rsid w:val="00352385"/>
    <w:rsid w:val="00353977"/>
    <w:rsid w:val="00353DCC"/>
    <w:rsid w:val="00353E50"/>
    <w:rsid w:val="00354A64"/>
    <w:rsid w:val="00354B57"/>
    <w:rsid w:val="00354CB0"/>
    <w:rsid w:val="00356409"/>
    <w:rsid w:val="003564BB"/>
    <w:rsid w:val="0035666A"/>
    <w:rsid w:val="00356BFD"/>
    <w:rsid w:val="00356F00"/>
    <w:rsid w:val="003572FE"/>
    <w:rsid w:val="00357C3F"/>
    <w:rsid w:val="0036075D"/>
    <w:rsid w:val="00360E94"/>
    <w:rsid w:val="00363BF8"/>
    <w:rsid w:val="00363D99"/>
    <w:rsid w:val="0036475C"/>
    <w:rsid w:val="00366309"/>
    <w:rsid w:val="003670E5"/>
    <w:rsid w:val="00371C33"/>
    <w:rsid w:val="00371D94"/>
    <w:rsid w:val="00374B6F"/>
    <w:rsid w:val="00375E35"/>
    <w:rsid w:val="003762BE"/>
    <w:rsid w:val="0037664B"/>
    <w:rsid w:val="003770C9"/>
    <w:rsid w:val="003800FA"/>
    <w:rsid w:val="00380189"/>
    <w:rsid w:val="00384483"/>
    <w:rsid w:val="00384E73"/>
    <w:rsid w:val="003855F7"/>
    <w:rsid w:val="00385BDC"/>
    <w:rsid w:val="00385C6D"/>
    <w:rsid w:val="00385DAC"/>
    <w:rsid w:val="003867D4"/>
    <w:rsid w:val="00390B5B"/>
    <w:rsid w:val="00391F28"/>
    <w:rsid w:val="00393FDA"/>
    <w:rsid w:val="00396206"/>
    <w:rsid w:val="00396BF1"/>
    <w:rsid w:val="00397D37"/>
    <w:rsid w:val="00397EC9"/>
    <w:rsid w:val="003A04EF"/>
    <w:rsid w:val="003A135E"/>
    <w:rsid w:val="003A16AE"/>
    <w:rsid w:val="003A24FC"/>
    <w:rsid w:val="003A257A"/>
    <w:rsid w:val="003A29BE"/>
    <w:rsid w:val="003A4862"/>
    <w:rsid w:val="003A53CB"/>
    <w:rsid w:val="003A6D78"/>
    <w:rsid w:val="003A7563"/>
    <w:rsid w:val="003A7A8E"/>
    <w:rsid w:val="003B1056"/>
    <w:rsid w:val="003B1594"/>
    <w:rsid w:val="003B15C1"/>
    <w:rsid w:val="003B2208"/>
    <w:rsid w:val="003B2A1A"/>
    <w:rsid w:val="003B2BFD"/>
    <w:rsid w:val="003B35EF"/>
    <w:rsid w:val="003B401C"/>
    <w:rsid w:val="003C089C"/>
    <w:rsid w:val="003C19C5"/>
    <w:rsid w:val="003C2A53"/>
    <w:rsid w:val="003C3937"/>
    <w:rsid w:val="003C3A6A"/>
    <w:rsid w:val="003C3B39"/>
    <w:rsid w:val="003C4156"/>
    <w:rsid w:val="003C4F43"/>
    <w:rsid w:val="003C757B"/>
    <w:rsid w:val="003D04BB"/>
    <w:rsid w:val="003D0533"/>
    <w:rsid w:val="003D1115"/>
    <w:rsid w:val="003D1530"/>
    <w:rsid w:val="003D1DF3"/>
    <w:rsid w:val="003D47A3"/>
    <w:rsid w:val="003D50A5"/>
    <w:rsid w:val="003D50FC"/>
    <w:rsid w:val="003D5BFF"/>
    <w:rsid w:val="003D5ED9"/>
    <w:rsid w:val="003D60E3"/>
    <w:rsid w:val="003D73B3"/>
    <w:rsid w:val="003D777B"/>
    <w:rsid w:val="003D792B"/>
    <w:rsid w:val="003E12DC"/>
    <w:rsid w:val="003E1A57"/>
    <w:rsid w:val="003E1BF0"/>
    <w:rsid w:val="003E212F"/>
    <w:rsid w:val="003E38BB"/>
    <w:rsid w:val="003E5017"/>
    <w:rsid w:val="003E6A49"/>
    <w:rsid w:val="003E79A4"/>
    <w:rsid w:val="003E7F31"/>
    <w:rsid w:val="003F0C2A"/>
    <w:rsid w:val="003F18BF"/>
    <w:rsid w:val="003F2B5D"/>
    <w:rsid w:val="003F3238"/>
    <w:rsid w:val="003F381B"/>
    <w:rsid w:val="003F41DD"/>
    <w:rsid w:val="003F563A"/>
    <w:rsid w:val="003F6205"/>
    <w:rsid w:val="003F6A12"/>
    <w:rsid w:val="003F7AF7"/>
    <w:rsid w:val="003F7B4F"/>
    <w:rsid w:val="004000C6"/>
    <w:rsid w:val="0040010D"/>
    <w:rsid w:val="0040058C"/>
    <w:rsid w:val="00401383"/>
    <w:rsid w:val="00401ACB"/>
    <w:rsid w:val="0040283A"/>
    <w:rsid w:val="00403DBD"/>
    <w:rsid w:val="0040535E"/>
    <w:rsid w:val="0040551E"/>
    <w:rsid w:val="00405BD1"/>
    <w:rsid w:val="00406A0E"/>
    <w:rsid w:val="004079A5"/>
    <w:rsid w:val="0041043B"/>
    <w:rsid w:val="00411560"/>
    <w:rsid w:val="004117EA"/>
    <w:rsid w:val="00414043"/>
    <w:rsid w:val="004144C0"/>
    <w:rsid w:val="00414904"/>
    <w:rsid w:val="004172DB"/>
    <w:rsid w:val="00417436"/>
    <w:rsid w:val="00417EB7"/>
    <w:rsid w:val="004205C1"/>
    <w:rsid w:val="004209CF"/>
    <w:rsid w:val="00421764"/>
    <w:rsid w:val="00422661"/>
    <w:rsid w:val="004228A9"/>
    <w:rsid w:val="004254D3"/>
    <w:rsid w:val="00425AAA"/>
    <w:rsid w:val="00425B3E"/>
    <w:rsid w:val="0042740C"/>
    <w:rsid w:val="00430E78"/>
    <w:rsid w:val="00431C8F"/>
    <w:rsid w:val="00432C2F"/>
    <w:rsid w:val="00433EA6"/>
    <w:rsid w:val="004347A8"/>
    <w:rsid w:val="004366D1"/>
    <w:rsid w:val="004369CA"/>
    <w:rsid w:val="0043729C"/>
    <w:rsid w:val="00437E6A"/>
    <w:rsid w:val="00441681"/>
    <w:rsid w:val="004427DF"/>
    <w:rsid w:val="004431B7"/>
    <w:rsid w:val="004441D4"/>
    <w:rsid w:val="004453FF"/>
    <w:rsid w:val="004455D9"/>
    <w:rsid w:val="00445C29"/>
    <w:rsid w:val="0044666E"/>
    <w:rsid w:val="00447D7B"/>
    <w:rsid w:val="00451EB3"/>
    <w:rsid w:val="004520E3"/>
    <w:rsid w:val="0045243A"/>
    <w:rsid w:val="0045258C"/>
    <w:rsid w:val="00452D2A"/>
    <w:rsid w:val="0045319F"/>
    <w:rsid w:val="00453DE4"/>
    <w:rsid w:val="0045455A"/>
    <w:rsid w:val="004546A4"/>
    <w:rsid w:val="00455109"/>
    <w:rsid w:val="00456516"/>
    <w:rsid w:val="0045734B"/>
    <w:rsid w:val="00461CE2"/>
    <w:rsid w:val="0046358C"/>
    <w:rsid w:val="00464ABA"/>
    <w:rsid w:val="00465D88"/>
    <w:rsid w:val="00465F1A"/>
    <w:rsid w:val="004670D9"/>
    <w:rsid w:val="00467A56"/>
    <w:rsid w:val="00467B38"/>
    <w:rsid w:val="00467CDD"/>
    <w:rsid w:val="00467F4A"/>
    <w:rsid w:val="00470AC8"/>
    <w:rsid w:val="0047136E"/>
    <w:rsid w:val="00471DA8"/>
    <w:rsid w:val="00471E27"/>
    <w:rsid w:val="004731EE"/>
    <w:rsid w:val="00473816"/>
    <w:rsid w:val="00473DCF"/>
    <w:rsid w:val="004749A3"/>
    <w:rsid w:val="004755CD"/>
    <w:rsid w:val="00475657"/>
    <w:rsid w:val="004756CC"/>
    <w:rsid w:val="00475ACB"/>
    <w:rsid w:val="00475CBF"/>
    <w:rsid w:val="004771D6"/>
    <w:rsid w:val="0047738F"/>
    <w:rsid w:val="00477E5C"/>
    <w:rsid w:val="00480712"/>
    <w:rsid w:val="00480E07"/>
    <w:rsid w:val="0048129D"/>
    <w:rsid w:val="0048480B"/>
    <w:rsid w:val="00484ABD"/>
    <w:rsid w:val="00484FC9"/>
    <w:rsid w:val="00485856"/>
    <w:rsid w:val="00486520"/>
    <w:rsid w:val="00487482"/>
    <w:rsid w:val="004939BA"/>
    <w:rsid w:val="00494540"/>
    <w:rsid w:val="00494AD0"/>
    <w:rsid w:val="00494E73"/>
    <w:rsid w:val="0049516B"/>
    <w:rsid w:val="00495B9B"/>
    <w:rsid w:val="00495C3D"/>
    <w:rsid w:val="00496831"/>
    <w:rsid w:val="00496F4B"/>
    <w:rsid w:val="004A1589"/>
    <w:rsid w:val="004A292F"/>
    <w:rsid w:val="004A35A8"/>
    <w:rsid w:val="004A366A"/>
    <w:rsid w:val="004A3C2D"/>
    <w:rsid w:val="004A4902"/>
    <w:rsid w:val="004A4AF2"/>
    <w:rsid w:val="004A57E4"/>
    <w:rsid w:val="004A7685"/>
    <w:rsid w:val="004B200D"/>
    <w:rsid w:val="004B4F08"/>
    <w:rsid w:val="004B54C1"/>
    <w:rsid w:val="004B6662"/>
    <w:rsid w:val="004B6BBA"/>
    <w:rsid w:val="004B6D15"/>
    <w:rsid w:val="004B7388"/>
    <w:rsid w:val="004B74E9"/>
    <w:rsid w:val="004C1270"/>
    <w:rsid w:val="004C1E30"/>
    <w:rsid w:val="004C5538"/>
    <w:rsid w:val="004C74DA"/>
    <w:rsid w:val="004C76AA"/>
    <w:rsid w:val="004C7B5D"/>
    <w:rsid w:val="004D0BEE"/>
    <w:rsid w:val="004D22AA"/>
    <w:rsid w:val="004D2980"/>
    <w:rsid w:val="004D2C4F"/>
    <w:rsid w:val="004D363E"/>
    <w:rsid w:val="004D38ED"/>
    <w:rsid w:val="004D5665"/>
    <w:rsid w:val="004D6EC4"/>
    <w:rsid w:val="004D7825"/>
    <w:rsid w:val="004D7926"/>
    <w:rsid w:val="004D7AA5"/>
    <w:rsid w:val="004D7BA2"/>
    <w:rsid w:val="004D7BCC"/>
    <w:rsid w:val="004E0CC2"/>
    <w:rsid w:val="004E0EC3"/>
    <w:rsid w:val="004E2DEB"/>
    <w:rsid w:val="004E427B"/>
    <w:rsid w:val="004E4332"/>
    <w:rsid w:val="004E4489"/>
    <w:rsid w:val="004E640A"/>
    <w:rsid w:val="004E69D9"/>
    <w:rsid w:val="004E6BF0"/>
    <w:rsid w:val="004E7BA1"/>
    <w:rsid w:val="004E7D46"/>
    <w:rsid w:val="004F1967"/>
    <w:rsid w:val="004F281E"/>
    <w:rsid w:val="004F30BC"/>
    <w:rsid w:val="004F43C5"/>
    <w:rsid w:val="004F47C7"/>
    <w:rsid w:val="004F4AEB"/>
    <w:rsid w:val="004F540F"/>
    <w:rsid w:val="004F6CC4"/>
    <w:rsid w:val="004F729D"/>
    <w:rsid w:val="00500BE0"/>
    <w:rsid w:val="00500E15"/>
    <w:rsid w:val="005018CF"/>
    <w:rsid w:val="005027E0"/>
    <w:rsid w:val="00503AE9"/>
    <w:rsid w:val="00503F01"/>
    <w:rsid w:val="00503FD9"/>
    <w:rsid w:val="00506C19"/>
    <w:rsid w:val="00507216"/>
    <w:rsid w:val="0050768A"/>
    <w:rsid w:val="00507BF3"/>
    <w:rsid w:val="005107D3"/>
    <w:rsid w:val="005111D3"/>
    <w:rsid w:val="00511759"/>
    <w:rsid w:val="00512388"/>
    <w:rsid w:val="0051238E"/>
    <w:rsid w:val="005123A7"/>
    <w:rsid w:val="00512B1A"/>
    <w:rsid w:val="00513E7D"/>
    <w:rsid w:val="005140CA"/>
    <w:rsid w:val="0051472E"/>
    <w:rsid w:val="00516350"/>
    <w:rsid w:val="00517111"/>
    <w:rsid w:val="00520E2C"/>
    <w:rsid w:val="00523FC0"/>
    <w:rsid w:val="00525027"/>
    <w:rsid w:val="005251FE"/>
    <w:rsid w:val="005257DF"/>
    <w:rsid w:val="0053166C"/>
    <w:rsid w:val="0053171D"/>
    <w:rsid w:val="005318AC"/>
    <w:rsid w:val="005319C5"/>
    <w:rsid w:val="00531F37"/>
    <w:rsid w:val="00532A6C"/>
    <w:rsid w:val="00533046"/>
    <w:rsid w:val="00533AEC"/>
    <w:rsid w:val="005341E8"/>
    <w:rsid w:val="0053474A"/>
    <w:rsid w:val="005347E3"/>
    <w:rsid w:val="00535565"/>
    <w:rsid w:val="00540226"/>
    <w:rsid w:val="005403A8"/>
    <w:rsid w:val="005406D0"/>
    <w:rsid w:val="00540FBA"/>
    <w:rsid w:val="0054613E"/>
    <w:rsid w:val="00546224"/>
    <w:rsid w:val="005509FD"/>
    <w:rsid w:val="0055110E"/>
    <w:rsid w:val="00552386"/>
    <w:rsid w:val="0055297C"/>
    <w:rsid w:val="00553349"/>
    <w:rsid w:val="00553CF5"/>
    <w:rsid w:val="00553DFA"/>
    <w:rsid w:val="00553F98"/>
    <w:rsid w:val="00555674"/>
    <w:rsid w:val="005569DC"/>
    <w:rsid w:val="00556D6D"/>
    <w:rsid w:val="00557A1C"/>
    <w:rsid w:val="00561158"/>
    <w:rsid w:val="005621EE"/>
    <w:rsid w:val="00562B8F"/>
    <w:rsid w:val="00562BBD"/>
    <w:rsid w:val="0056374B"/>
    <w:rsid w:val="0056395B"/>
    <w:rsid w:val="005644E7"/>
    <w:rsid w:val="00564B42"/>
    <w:rsid w:val="0056536B"/>
    <w:rsid w:val="0056585A"/>
    <w:rsid w:val="00566178"/>
    <w:rsid w:val="00567974"/>
    <w:rsid w:val="00570F62"/>
    <w:rsid w:val="00571BBC"/>
    <w:rsid w:val="00574B9F"/>
    <w:rsid w:val="00575D7A"/>
    <w:rsid w:val="005772BD"/>
    <w:rsid w:val="005772C0"/>
    <w:rsid w:val="00580181"/>
    <w:rsid w:val="0058018E"/>
    <w:rsid w:val="00580A70"/>
    <w:rsid w:val="00580AFC"/>
    <w:rsid w:val="00581735"/>
    <w:rsid w:val="005833EA"/>
    <w:rsid w:val="0058430C"/>
    <w:rsid w:val="0058499A"/>
    <w:rsid w:val="00586B3D"/>
    <w:rsid w:val="00587812"/>
    <w:rsid w:val="00587822"/>
    <w:rsid w:val="005878C1"/>
    <w:rsid w:val="00590490"/>
    <w:rsid w:val="005911D5"/>
    <w:rsid w:val="00592F72"/>
    <w:rsid w:val="00593801"/>
    <w:rsid w:val="00593C31"/>
    <w:rsid w:val="0059484D"/>
    <w:rsid w:val="00594A5D"/>
    <w:rsid w:val="005955A5"/>
    <w:rsid w:val="00597249"/>
    <w:rsid w:val="005978C6"/>
    <w:rsid w:val="00597A24"/>
    <w:rsid w:val="00597C87"/>
    <w:rsid w:val="005A0C69"/>
    <w:rsid w:val="005A1E95"/>
    <w:rsid w:val="005A21BB"/>
    <w:rsid w:val="005A2EFB"/>
    <w:rsid w:val="005A3777"/>
    <w:rsid w:val="005A3F5F"/>
    <w:rsid w:val="005A468C"/>
    <w:rsid w:val="005A4B5C"/>
    <w:rsid w:val="005A551B"/>
    <w:rsid w:val="005A627E"/>
    <w:rsid w:val="005A6751"/>
    <w:rsid w:val="005A77E1"/>
    <w:rsid w:val="005B090D"/>
    <w:rsid w:val="005B0CD9"/>
    <w:rsid w:val="005B2BF9"/>
    <w:rsid w:val="005B3FE3"/>
    <w:rsid w:val="005B5338"/>
    <w:rsid w:val="005B555D"/>
    <w:rsid w:val="005B581D"/>
    <w:rsid w:val="005B58F2"/>
    <w:rsid w:val="005B6470"/>
    <w:rsid w:val="005B6602"/>
    <w:rsid w:val="005B6EC8"/>
    <w:rsid w:val="005B716E"/>
    <w:rsid w:val="005B7214"/>
    <w:rsid w:val="005B7E03"/>
    <w:rsid w:val="005C0C44"/>
    <w:rsid w:val="005C0E5E"/>
    <w:rsid w:val="005C0FC3"/>
    <w:rsid w:val="005C11A3"/>
    <w:rsid w:val="005C269E"/>
    <w:rsid w:val="005C570D"/>
    <w:rsid w:val="005C61AD"/>
    <w:rsid w:val="005C77CA"/>
    <w:rsid w:val="005D03BE"/>
    <w:rsid w:val="005D0871"/>
    <w:rsid w:val="005D1038"/>
    <w:rsid w:val="005D5AD6"/>
    <w:rsid w:val="005E00A7"/>
    <w:rsid w:val="005E0368"/>
    <w:rsid w:val="005E04AC"/>
    <w:rsid w:val="005E2A40"/>
    <w:rsid w:val="005E2CB1"/>
    <w:rsid w:val="005E3951"/>
    <w:rsid w:val="005E3F8F"/>
    <w:rsid w:val="005E50CE"/>
    <w:rsid w:val="005E51BF"/>
    <w:rsid w:val="005E588B"/>
    <w:rsid w:val="005E684E"/>
    <w:rsid w:val="005F3819"/>
    <w:rsid w:val="005F401A"/>
    <w:rsid w:val="005F43C7"/>
    <w:rsid w:val="005F4EE7"/>
    <w:rsid w:val="005F503A"/>
    <w:rsid w:val="005F57AC"/>
    <w:rsid w:val="005F5B55"/>
    <w:rsid w:val="005F5B57"/>
    <w:rsid w:val="005F5C87"/>
    <w:rsid w:val="005F6A5A"/>
    <w:rsid w:val="005F6C20"/>
    <w:rsid w:val="005F71A3"/>
    <w:rsid w:val="00600B11"/>
    <w:rsid w:val="00601AA0"/>
    <w:rsid w:val="00601E1A"/>
    <w:rsid w:val="006024ED"/>
    <w:rsid w:val="00602E2D"/>
    <w:rsid w:val="00603DC2"/>
    <w:rsid w:val="0060633B"/>
    <w:rsid w:val="00606BCC"/>
    <w:rsid w:val="00607048"/>
    <w:rsid w:val="0060760F"/>
    <w:rsid w:val="0061116A"/>
    <w:rsid w:val="00611D4F"/>
    <w:rsid w:val="0061222F"/>
    <w:rsid w:val="00614ECF"/>
    <w:rsid w:val="00615216"/>
    <w:rsid w:val="00615267"/>
    <w:rsid w:val="00615EB9"/>
    <w:rsid w:val="0061631A"/>
    <w:rsid w:val="00616CCC"/>
    <w:rsid w:val="00617580"/>
    <w:rsid w:val="00617B5D"/>
    <w:rsid w:val="00617EB3"/>
    <w:rsid w:val="00620CF5"/>
    <w:rsid w:val="00620D5B"/>
    <w:rsid w:val="00622910"/>
    <w:rsid w:val="00622D72"/>
    <w:rsid w:val="00625990"/>
    <w:rsid w:val="00626481"/>
    <w:rsid w:val="0062651F"/>
    <w:rsid w:val="00626E02"/>
    <w:rsid w:val="00627EBC"/>
    <w:rsid w:val="006304C6"/>
    <w:rsid w:val="006316ED"/>
    <w:rsid w:val="00631F68"/>
    <w:rsid w:val="00632C42"/>
    <w:rsid w:val="00632D4B"/>
    <w:rsid w:val="006332B8"/>
    <w:rsid w:val="00633A3D"/>
    <w:rsid w:val="00634CB6"/>
    <w:rsid w:val="00635837"/>
    <w:rsid w:val="0063795D"/>
    <w:rsid w:val="00640B7F"/>
    <w:rsid w:val="00643969"/>
    <w:rsid w:val="00643BB4"/>
    <w:rsid w:val="00643F92"/>
    <w:rsid w:val="00644567"/>
    <w:rsid w:val="006449A9"/>
    <w:rsid w:val="00644A97"/>
    <w:rsid w:val="00645A72"/>
    <w:rsid w:val="00645B66"/>
    <w:rsid w:val="00645C4B"/>
    <w:rsid w:val="00647333"/>
    <w:rsid w:val="00647987"/>
    <w:rsid w:val="00647E56"/>
    <w:rsid w:val="006500C6"/>
    <w:rsid w:val="00650791"/>
    <w:rsid w:val="006513AB"/>
    <w:rsid w:val="00651607"/>
    <w:rsid w:val="00651DD2"/>
    <w:rsid w:val="006520CF"/>
    <w:rsid w:val="00653077"/>
    <w:rsid w:val="00653508"/>
    <w:rsid w:val="006550A2"/>
    <w:rsid w:val="00656EEA"/>
    <w:rsid w:val="0066148E"/>
    <w:rsid w:val="006619DA"/>
    <w:rsid w:val="00661DC1"/>
    <w:rsid w:val="00661EBC"/>
    <w:rsid w:val="006624F7"/>
    <w:rsid w:val="00662F5F"/>
    <w:rsid w:val="00663A9C"/>
    <w:rsid w:val="00663E6D"/>
    <w:rsid w:val="00664CFF"/>
    <w:rsid w:val="00664F76"/>
    <w:rsid w:val="006653D7"/>
    <w:rsid w:val="006663C2"/>
    <w:rsid w:val="00666800"/>
    <w:rsid w:val="0066743D"/>
    <w:rsid w:val="00667E94"/>
    <w:rsid w:val="00670632"/>
    <w:rsid w:val="00670E89"/>
    <w:rsid w:val="006717AE"/>
    <w:rsid w:val="00671882"/>
    <w:rsid w:val="0067388A"/>
    <w:rsid w:val="0067400D"/>
    <w:rsid w:val="00674468"/>
    <w:rsid w:val="006745B3"/>
    <w:rsid w:val="0067599A"/>
    <w:rsid w:val="00675A68"/>
    <w:rsid w:val="00675D22"/>
    <w:rsid w:val="00676BB4"/>
    <w:rsid w:val="00677761"/>
    <w:rsid w:val="00677E94"/>
    <w:rsid w:val="0068052E"/>
    <w:rsid w:val="00680791"/>
    <w:rsid w:val="00680C5A"/>
    <w:rsid w:val="006823B1"/>
    <w:rsid w:val="006824F4"/>
    <w:rsid w:val="006827F1"/>
    <w:rsid w:val="00682D16"/>
    <w:rsid w:val="00684C6B"/>
    <w:rsid w:val="0068516D"/>
    <w:rsid w:val="00685825"/>
    <w:rsid w:val="006876FA"/>
    <w:rsid w:val="006910FF"/>
    <w:rsid w:val="00691664"/>
    <w:rsid w:val="00692BEF"/>
    <w:rsid w:val="00694963"/>
    <w:rsid w:val="006A0A71"/>
    <w:rsid w:val="006A0F79"/>
    <w:rsid w:val="006A1CAC"/>
    <w:rsid w:val="006A1D8C"/>
    <w:rsid w:val="006A2447"/>
    <w:rsid w:val="006A3E22"/>
    <w:rsid w:val="006A473C"/>
    <w:rsid w:val="006A49BF"/>
    <w:rsid w:val="006A4BF7"/>
    <w:rsid w:val="006A4CC7"/>
    <w:rsid w:val="006A59E1"/>
    <w:rsid w:val="006A5C3F"/>
    <w:rsid w:val="006A621E"/>
    <w:rsid w:val="006A654C"/>
    <w:rsid w:val="006A6791"/>
    <w:rsid w:val="006B26CC"/>
    <w:rsid w:val="006B2978"/>
    <w:rsid w:val="006B480C"/>
    <w:rsid w:val="006B569E"/>
    <w:rsid w:val="006B5BDB"/>
    <w:rsid w:val="006B5F35"/>
    <w:rsid w:val="006B7017"/>
    <w:rsid w:val="006C1733"/>
    <w:rsid w:val="006C26E0"/>
    <w:rsid w:val="006C2E0B"/>
    <w:rsid w:val="006C2EC8"/>
    <w:rsid w:val="006C30C8"/>
    <w:rsid w:val="006C3870"/>
    <w:rsid w:val="006C488D"/>
    <w:rsid w:val="006C4DB5"/>
    <w:rsid w:val="006C615B"/>
    <w:rsid w:val="006C6A8D"/>
    <w:rsid w:val="006C7244"/>
    <w:rsid w:val="006C750D"/>
    <w:rsid w:val="006C7548"/>
    <w:rsid w:val="006C7D95"/>
    <w:rsid w:val="006D04FD"/>
    <w:rsid w:val="006D0AE1"/>
    <w:rsid w:val="006D0FB4"/>
    <w:rsid w:val="006D21B8"/>
    <w:rsid w:val="006D2357"/>
    <w:rsid w:val="006D2452"/>
    <w:rsid w:val="006D3EF9"/>
    <w:rsid w:val="006D3F5F"/>
    <w:rsid w:val="006D4330"/>
    <w:rsid w:val="006D49AA"/>
    <w:rsid w:val="006D516D"/>
    <w:rsid w:val="006D5DDB"/>
    <w:rsid w:val="006D6678"/>
    <w:rsid w:val="006D6811"/>
    <w:rsid w:val="006E0BAC"/>
    <w:rsid w:val="006E0C51"/>
    <w:rsid w:val="006E0FB5"/>
    <w:rsid w:val="006E1BB2"/>
    <w:rsid w:val="006E2226"/>
    <w:rsid w:val="006E25B7"/>
    <w:rsid w:val="006E318D"/>
    <w:rsid w:val="006E3C3A"/>
    <w:rsid w:val="006E41ED"/>
    <w:rsid w:val="006E5578"/>
    <w:rsid w:val="006E5E41"/>
    <w:rsid w:val="006E646D"/>
    <w:rsid w:val="006E6751"/>
    <w:rsid w:val="006E6E0F"/>
    <w:rsid w:val="006E75D7"/>
    <w:rsid w:val="006F004D"/>
    <w:rsid w:val="006F03FB"/>
    <w:rsid w:val="006F0655"/>
    <w:rsid w:val="006F169B"/>
    <w:rsid w:val="006F16EE"/>
    <w:rsid w:val="006F2447"/>
    <w:rsid w:val="006F2B74"/>
    <w:rsid w:val="006F3970"/>
    <w:rsid w:val="006F5409"/>
    <w:rsid w:val="006F6764"/>
    <w:rsid w:val="006F739E"/>
    <w:rsid w:val="00700520"/>
    <w:rsid w:val="00701EDD"/>
    <w:rsid w:val="0070216B"/>
    <w:rsid w:val="00702F91"/>
    <w:rsid w:val="00704032"/>
    <w:rsid w:val="00705444"/>
    <w:rsid w:val="00705D1F"/>
    <w:rsid w:val="007064D5"/>
    <w:rsid w:val="00706CA5"/>
    <w:rsid w:val="0070757C"/>
    <w:rsid w:val="007077EF"/>
    <w:rsid w:val="00710FF9"/>
    <w:rsid w:val="007119E2"/>
    <w:rsid w:val="00711BE9"/>
    <w:rsid w:val="00711FF8"/>
    <w:rsid w:val="00712ACE"/>
    <w:rsid w:val="007134A6"/>
    <w:rsid w:val="007140FB"/>
    <w:rsid w:val="0071436B"/>
    <w:rsid w:val="00715072"/>
    <w:rsid w:val="007231F2"/>
    <w:rsid w:val="00723895"/>
    <w:rsid w:val="00724D63"/>
    <w:rsid w:val="00725994"/>
    <w:rsid w:val="00726848"/>
    <w:rsid w:val="00726AA8"/>
    <w:rsid w:val="00726B5F"/>
    <w:rsid w:val="0072703C"/>
    <w:rsid w:val="00727CC2"/>
    <w:rsid w:val="00727E0E"/>
    <w:rsid w:val="0073063B"/>
    <w:rsid w:val="0073191F"/>
    <w:rsid w:val="00731C93"/>
    <w:rsid w:val="00731D0D"/>
    <w:rsid w:val="00732147"/>
    <w:rsid w:val="00733059"/>
    <w:rsid w:val="00733086"/>
    <w:rsid w:val="00733EB4"/>
    <w:rsid w:val="007346E4"/>
    <w:rsid w:val="0073478F"/>
    <w:rsid w:val="007347D0"/>
    <w:rsid w:val="0073610F"/>
    <w:rsid w:val="00736373"/>
    <w:rsid w:val="00736E7D"/>
    <w:rsid w:val="007374DA"/>
    <w:rsid w:val="00740072"/>
    <w:rsid w:val="007410AA"/>
    <w:rsid w:val="00741D22"/>
    <w:rsid w:val="00741EA8"/>
    <w:rsid w:val="00741EDC"/>
    <w:rsid w:val="007449E5"/>
    <w:rsid w:val="00744C71"/>
    <w:rsid w:val="00744C99"/>
    <w:rsid w:val="00744D0C"/>
    <w:rsid w:val="0074618E"/>
    <w:rsid w:val="007463BF"/>
    <w:rsid w:val="00746BD3"/>
    <w:rsid w:val="00751198"/>
    <w:rsid w:val="00751D36"/>
    <w:rsid w:val="00752A0C"/>
    <w:rsid w:val="00752B28"/>
    <w:rsid w:val="00752D78"/>
    <w:rsid w:val="00752F20"/>
    <w:rsid w:val="0075452F"/>
    <w:rsid w:val="00754743"/>
    <w:rsid w:val="00754F25"/>
    <w:rsid w:val="00755FD5"/>
    <w:rsid w:val="00756DBD"/>
    <w:rsid w:val="00757A9B"/>
    <w:rsid w:val="00757B85"/>
    <w:rsid w:val="00757F6B"/>
    <w:rsid w:val="007621DB"/>
    <w:rsid w:val="00766AE7"/>
    <w:rsid w:val="0076718A"/>
    <w:rsid w:val="00767901"/>
    <w:rsid w:val="00767DA1"/>
    <w:rsid w:val="00770678"/>
    <w:rsid w:val="00771306"/>
    <w:rsid w:val="007719B2"/>
    <w:rsid w:val="00772524"/>
    <w:rsid w:val="00772535"/>
    <w:rsid w:val="007765A8"/>
    <w:rsid w:val="00776655"/>
    <w:rsid w:val="0077690C"/>
    <w:rsid w:val="00777347"/>
    <w:rsid w:val="00777A50"/>
    <w:rsid w:val="007806E7"/>
    <w:rsid w:val="00781C0B"/>
    <w:rsid w:val="007827CC"/>
    <w:rsid w:val="00783495"/>
    <w:rsid w:val="00784781"/>
    <w:rsid w:val="00785006"/>
    <w:rsid w:val="007859CE"/>
    <w:rsid w:val="00785BBA"/>
    <w:rsid w:val="00785D7D"/>
    <w:rsid w:val="0078610D"/>
    <w:rsid w:val="00790413"/>
    <w:rsid w:val="00790B07"/>
    <w:rsid w:val="0079128A"/>
    <w:rsid w:val="00791822"/>
    <w:rsid w:val="007918CB"/>
    <w:rsid w:val="007934B6"/>
    <w:rsid w:val="007939BD"/>
    <w:rsid w:val="0079476C"/>
    <w:rsid w:val="00794915"/>
    <w:rsid w:val="00794CA0"/>
    <w:rsid w:val="0079544B"/>
    <w:rsid w:val="00796109"/>
    <w:rsid w:val="00796B3E"/>
    <w:rsid w:val="007972F5"/>
    <w:rsid w:val="00797500"/>
    <w:rsid w:val="00797D3D"/>
    <w:rsid w:val="007A05FD"/>
    <w:rsid w:val="007A1A91"/>
    <w:rsid w:val="007A1F2B"/>
    <w:rsid w:val="007A271D"/>
    <w:rsid w:val="007A360C"/>
    <w:rsid w:val="007A395D"/>
    <w:rsid w:val="007A45C0"/>
    <w:rsid w:val="007A51CF"/>
    <w:rsid w:val="007A54A8"/>
    <w:rsid w:val="007A68E7"/>
    <w:rsid w:val="007A6E4E"/>
    <w:rsid w:val="007A6EE2"/>
    <w:rsid w:val="007A721E"/>
    <w:rsid w:val="007A75FD"/>
    <w:rsid w:val="007A7B93"/>
    <w:rsid w:val="007B06D4"/>
    <w:rsid w:val="007B0A1C"/>
    <w:rsid w:val="007B0D09"/>
    <w:rsid w:val="007B1F7B"/>
    <w:rsid w:val="007B3F34"/>
    <w:rsid w:val="007B4EBF"/>
    <w:rsid w:val="007B543B"/>
    <w:rsid w:val="007B5BF8"/>
    <w:rsid w:val="007B5ED6"/>
    <w:rsid w:val="007B64C6"/>
    <w:rsid w:val="007B669A"/>
    <w:rsid w:val="007B685D"/>
    <w:rsid w:val="007B6AD6"/>
    <w:rsid w:val="007B7363"/>
    <w:rsid w:val="007B75D7"/>
    <w:rsid w:val="007C07C6"/>
    <w:rsid w:val="007C2AF0"/>
    <w:rsid w:val="007C2F8F"/>
    <w:rsid w:val="007C3EEB"/>
    <w:rsid w:val="007C463F"/>
    <w:rsid w:val="007C4741"/>
    <w:rsid w:val="007C5B2B"/>
    <w:rsid w:val="007C5BEE"/>
    <w:rsid w:val="007C6CC2"/>
    <w:rsid w:val="007C7619"/>
    <w:rsid w:val="007C7A11"/>
    <w:rsid w:val="007D09DD"/>
    <w:rsid w:val="007D0B31"/>
    <w:rsid w:val="007D0C3F"/>
    <w:rsid w:val="007D0D60"/>
    <w:rsid w:val="007D1317"/>
    <w:rsid w:val="007D143A"/>
    <w:rsid w:val="007D2883"/>
    <w:rsid w:val="007D29E9"/>
    <w:rsid w:val="007D2E31"/>
    <w:rsid w:val="007D3369"/>
    <w:rsid w:val="007D3819"/>
    <w:rsid w:val="007D4AEC"/>
    <w:rsid w:val="007D50E9"/>
    <w:rsid w:val="007D5669"/>
    <w:rsid w:val="007D57D4"/>
    <w:rsid w:val="007D5E7C"/>
    <w:rsid w:val="007D6835"/>
    <w:rsid w:val="007D7073"/>
    <w:rsid w:val="007D7944"/>
    <w:rsid w:val="007E0974"/>
    <w:rsid w:val="007E34D0"/>
    <w:rsid w:val="007E394A"/>
    <w:rsid w:val="007E3E20"/>
    <w:rsid w:val="007E490B"/>
    <w:rsid w:val="007E4D09"/>
    <w:rsid w:val="007E58C3"/>
    <w:rsid w:val="007E5932"/>
    <w:rsid w:val="007E71C3"/>
    <w:rsid w:val="007F0601"/>
    <w:rsid w:val="007F1A43"/>
    <w:rsid w:val="007F2E6A"/>
    <w:rsid w:val="007F41E1"/>
    <w:rsid w:val="007F57B9"/>
    <w:rsid w:val="007F5890"/>
    <w:rsid w:val="007F5A88"/>
    <w:rsid w:val="007F77A5"/>
    <w:rsid w:val="008007D9"/>
    <w:rsid w:val="00801C1E"/>
    <w:rsid w:val="008023CA"/>
    <w:rsid w:val="0080295F"/>
    <w:rsid w:val="00802EAA"/>
    <w:rsid w:val="00803009"/>
    <w:rsid w:val="00803E1D"/>
    <w:rsid w:val="008043AA"/>
    <w:rsid w:val="00804762"/>
    <w:rsid w:val="00804A75"/>
    <w:rsid w:val="00804E88"/>
    <w:rsid w:val="008052B2"/>
    <w:rsid w:val="008071DD"/>
    <w:rsid w:val="00811BD7"/>
    <w:rsid w:val="00811D1F"/>
    <w:rsid w:val="00812396"/>
    <w:rsid w:val="008125B9"/>
    <w:rsid w:val="008139A8"/>
    <w:rsid w:val="008143BB"/>
    <w:rsid w:val="00814D98"/>
    <w:rsid w:val="0081711A"/>
    <w:rsid w:val="00817E08"/>
    <w:rsid w:val="00820702"/>
    <w:rsid w:val="008213CD"/>
    <w:rsid w:val="00821C46"/>
    <w:rsid w:val="00823310"/>
    <w:rsid w:val="00823EDA"/>
    <w:rsid w:val="008245BD"/>
    <w:rsid w:val="00824F27"/>
    <w:rsid w:val="00827220"/>
    <w:rsid w:val="008272A4"/>
    <w:rsid w:val="008274FD"/>
    <w:rsid w:val="00827651"/>
    <w:rsid w:val="00830962"/>
    <w:rsid w:val="008309B2"/>
    <w:rsid w:val="00830FAD"/>
    <w:rsid w:val="00831070"/>
    <w:rsid w:val="00831585"/>
    <w:rsid w:val="00832446"/>
    <w:rsid w:val="0083245E"/>
    <w:rsid w:val="008325AB"/>
    <w:rsid w:val="00833517"/>
    <w:rsid w:val="00833B58"/>
    <w:rsid w:val="00833C3A"/>
    <w:rsid w:val="00833FCB"/>
    <w:rsid w:val="00834EFF"/>
    <w:rsid w:val="008353AC"/>
    <w:rsid w:val="00835451"/>
    <w:rsid w:val="008363FD"/>
    <w:rsid w:val="00837500"/>
    <w:rsid w:val="008379F4"/>
    <w:rsid w:val="008401E1"/>
    <w:rsid w:val="00840795"/>
    <w:rsid w:val="00840946"/>
    <w:rsid w:val="008413A8"/>
    <w:rsid w:val="00844446"/>
    <w:rsid w:val="008459AA"/>
    <w:rsid w:val="00845A85"/>
    <w:rsid w:val="00845BDD"/>
    <w:rsid w:val="00847779"/>
    <w:rsid w:val="00850157"/>
    <w:rsid w:val="00850778"/>
    <w:rsid w:val="00850871"/>
    <w:rsid w:val="0085389E"/>
    <w:rsid w:val="00855748"/>
    <w:rsid w:val="008558C4"/>
    <w:rsid w:val="00856F76"/>
    <w:rsid w:val="00857493"/>
    <w:rsid w:val="00857F1B"/>
    <w:rsid w:val="0086606A"/>
    <w:rsid w:val="00866225"/>
    <w:rsid w:val="008669C8"/>
    <w:rsid w:val="008669CF"/>
    <w:rsid w:val="00866D0D"/>
    <w:rsid w:val="00867F8B"/>
    <w:rsid w:val="00867F95"/>
    <w:rsid w:val="00870F43"/>
    <w:rsid w:val="00870FBD"/>
    <w:rsid w:val="00871471"/>
    <w:rsid w:val="008731E8"/>
    <w:rsid w:val="00873CC6"/>
    <w:rsid w:val="00874B40"/>
    <w:rsid w:val="00874F99"/>
    <w:rsid w:val="00875027"/>
    <w:rsid w:val="0087517B"/>
    <w:rsid w:val="00875B55"/>
    <w:rsid w:val="0087632E"/>
    <w:rsid w:val="00876B00"/>
    <w:rsid w:val="00877CF9"/>
    <w:rsid w:val="00877E93"/>
    <w:rsid w:val="0088016C"/>
    <w:rsid w:val="00880969"/>
    <w:rsid w:val="00880B31"/>
    <w:rsid w:val="00880B43"/>
    <w:rsid w:val="0088110B"/>
    <w:rsid w:val="00881C5A"/>
    <w:rsid w:val="00882566"/>
    <w:rsid w:val="00882876"/>
    <w:rsid w:val="008828BC"/>
    <w:rsid w:val="00882BEC"/>
    <w:rsid w:val="00882D24"/>
    <w:rsid w:val="0088335B"/>
    <w:rsid w:val="008834FF"/>
    <w:rsid w:val="00884197"/>
    <w:rsid w:val="0088613B"/>
    <w:rsid w:val="00887BA5"/>
    <w:rsid w:val="0089063B"/>
    <w:rsid w:val="00891666"/>
    <w:rsid w:val="008937AB"/>
    <w:rsid w:val="00893D49"/>
    <w:rsid w:val="00894A8A"/>
    <w:rsid w:val="00895184"/>
    <w:rsid w:val="00895BCC"/>
    <w:rsid w:val="00895C8B"/>
    <w:rsid w:val="008969AC"/>
    <w:rsid w:val="008A0F4A"/>
    <w:rsid w:val="008A1899"/>
    <w:rsid w:val="008A248C"/>
    <w:rsid w:val="008A2D88"/>
    <w:rsid w:val="008A30BF"/>
    <w:rsid w:val="008A3B20"/>
    <w:rsid w:val="008A3B39"/>
    <w:rsid w:val="008A3C98"/>
    <w:rsid w:val="008A3EA6"/>
    <w:rsid w:val="008A41C8"/>
    <w:rsid w:val="008A42A8"/>
    <w:rsid w:val="008A4646"/>
    <w:rsid w:val="008A49B8"/>
    <w:rsid w:val="008A631B"/>
    <w:rsid w:val="008A683F"/>
    <w:rsid w:val="008B0219"/>
    <w:rsid w:val="008B08C9"/>
    <w:rsid w:val="008B206A"/>
    <w:rsid w:val="008B24D8"/>
    <w:rsid w:val="008B4A11"/>
    <w:rsid w:val="008B4D0A"/>
    <w:rsid w:val="008B5C07"/>
    <w:rsid w:val="008C0004"/>
    <w:rsid w:val="008C1F59"/>
    <w:rsid w:val="008C218C"/>
    <w:rsid w:val="008C46AC"/>
    <w:rsid w:val="008C5454"/>
    <w:rsid w:val="008C6140"/>
    <w:rsid w:val="008C687B"/>
    <w:rsid w:val="008C77B0"/>
    <w:rsid w:val="008C7D17"/>
    <w:rsid w:val="008D10DE"/>
    <w:rsid w:val="008D284D"/>
    <w:rsid w:val="008D490A"/>
    <w:rsid w:val="008D4F15"/>
    <w:rsid w:val="008D5B55"/>
    <w:rsid w:val="008D6C21"/>
    <w:rsid w:val="008D79CA"/>
    <w:rsid w:val="008D7F53"/>
    <w:rsid w:val="008E04C6"/>
    <w:rsid w:val="008E13BB"/>
    <w:rsid w:val="008E35BA"/>
    <w:rsid w:val="008E3D0E"/>
    <w:rsid w:val="008E5950"/>
    <w:rsid w:val="008E60F6"/>
    <w:rsid w:val="008E6FF6"/>
    <w:rsid w:val="008E7097"/>
    <w:rsid w:val="008E73CD"/>
    <w:rsid w:val="008F0FD3"/>
    <w:rsid w:val="008F172C"/>
    <w:rsid w:val="008F255D"/>
    <w:rsid w:val="008F384F"/>
    <w:rsid w:val="008F3F34"/>
    <w:rsid w:val="008F4617"/>
    <w:rsid w:val="008F513A"/>
    <w:rsid w:val="008F5B7A"/>
    <w:rsid w:val="008F5DEB"/>
    <w:rsid w:val="008F6B7A"/>
    <w:rsid w:val="00900365"/>
    <w:rsid w:val="009008AB"/>
    <w:rsid w:val="00902464"/>
    <w:rsid w:val="00902539"/>
    <w:rsid w:val="00902897"/>
    <w:rsid w:val="00902DDF"/>
    <w:rsid w:val="009033FC"/>
    <w:rsid w:val="0090501E"/>
    <w:rsid w:val="00905373"/>
    <w:rsid w:val="009060A3"/>
    <w:rsid w:val="00906B82"/>
    <w:rsid w:val="00907289"/>
    <w:rsid w:val="009102EC"/>
    <w:rsid w:val="0091178F"/>
    <w:rsid w:val="009118C8"/>
    <w:rsid w:val="009127CA"/>
    <w:rsid w:val="009132AB"/>
    <w:rsid w:val="00913A96"/>
    <w:rsid w:val="00913CC4"/>
    <w:rsid w:val="00914688"/>
    <w:rsid w:val="009151DA"/>
    <w:rsid w:val="00915A78"/>
    <w:rsid w:val="009179D5"/>
    <w:rsid w:val="00917F9E"/>
    <w:rsid w:val="009208C1"/>
    <w:rsid w:val="00922315"/>
    <w:rsid w:val="00922407"/>
    <w:rsid w:val="009226FE"/>
    <w:rsid w:val="009239C9"/>
    <w:rsid w:val="0092489E"/>
    <w:rsid w:val="00925D3C"/>
    <w:rsid w:val="009263DF"/>
    <w:rsid w:val="00927AE7"/>
    <w:rsid w:val="00930EA8"/>
    <w:rsid w:val="00930FED"/>
    <w:rsid w:val="009331D3"/>
    <w:rsid w:val="00934BC6"/>
    <w:rsid w:val="0093577E"/>
    <w:rsid w:val="00935822"/>
    <w:rsid w:val="0093583C"/>
    <w:rsid w:val="0093590F"/>
    <w:rsid w:val="00936D27"/>
    <w:rsid w:val="00937D96"/>
    <w:rsid w:val="00940B12"/>
    <w:rsid w:val="00940D3F"/>
    <w:rsid w:val="00946274"/>
    <w:rsid w:val="00946597"/>
    <w:rsid w:val="009469E7"/>
    <w:rsid w:val="009503D8"/>
    <w:rsid w:val="00950ACA"/>
    <w:rsid w:val="00950FED"/>
    <w:rsid w:val="00953303"/>
    <w:rsid w:val="00953A77"/>
    <w:rsid w:val="00954220"/>
    <w:rsid w:val="00956D93"/>
    <w:rsid w:val="00956DB4"/>
    <w:rsid w:val="00962214"/>
    <w:rsid w:val="009629E7"/>
    <w:rsid w:val="00962CD2"/>
    <w:rsid w:val="0096326F"/>
    <w:rsid w:val="00963A69"/>
    <w:rsid w:val="00965234"/>
    <w:rsid w:val="009653B5"/>
    <w:rsid w:val="00965832"/>
    <w:rsid w:val="0096585D"/>
    <w:rsid w:val="00966663"/>
    <w:rsid w:val="0096686F"/>
    <w:rsid w:val="00966F62"/>
    <w:rsid w:val="00970419"/>
    <w:rsid w:val="00970D99"/>
    <w:rsid w:val="0097136B"/>
    <w:rsid w:val="009716B9"/>
    <w:rsid w:val="00971A7D"/>
    <w:rsid w:val="00972678"/>
    <w:rsid w:val="0097486F"/>
    <w:rsid w:val="009764EB"/>
    <w:rsid w:val="0097692A"/>
    <w:rsid w:val="00976B11"/>
    <w:rsid w:val="0098141F"/>
    <w:rsid w:val="00982710"/>
    <w:rsid w:val="00984BBF"/>
    <w:rsid w:val="00984D77"/>
    <w:rsid w:val="0098555F"/>
    <w:rsid w:val="009864F5"/>
    <w:rsid w:val="00986E10"/>
    <w:rsid w:val="00987BAC"/>
    <w:rsid w:val="00990DA2"/>
    <w:rsid w:val="00991C40"/>
    <w:rsid w:val="0099209F"/>
    <w:rsid w:val="0099240F"/>
    <w:rsid w:val="00992D11"/>
    <w:rsid w:val="00993400"/>
    <w:rsid w:val="009942F7"/>
    <w:rsid w:val="0099507D"/>
    <w:rsid w:val="0099547B"/>
    <w:rsid w:val="00996648"/>
    <w:rsid w:val="00997749"/>
    <w:rsid w:val="009A09E7"/>
    <w:rsid w:val="009A12E7"/>
    <w:rsid w:val="009A1BDA"/>
    <w:rsid w:val="009A1ED3"/>
    <w:rsid w:val="009A3DE5"/>
    <w:rsid w:val="009A5636"/>
    <w:rsid w:val="009A5D16"/>
    <w:rsid w:val="009A6310"/>
    <w:rsid w:val="009A6705"/>
    <w:rsid w:val="009A7CD5"/>
    <w:rsid w:val="009A7CEC"/>
    <w:rsid w:val="009A7F0D"/>
    <w:rsid w:val="009B039D"/>
    <w:rsid w:val="009B265E"/>
    <w:rsid w:val="009B28BC"/>
    <w:rsid w:val="009B669C"/>
    <w:rsid w:val="009B690B"/>
    <w:rsid w:val="009C0AC3"/>
    <w:rsid w:val="009C1A2A"/>
    <w:rsid w:val="009C394C"/>
    <w:rsid w:val="009C4109"/>
    <w:rsid w:val="009C4183"/>
    <w:rsid w:val="009C45CD"/>
    <w:rsid w:val="009C4936"/>
    <w:rsid w:val="009C4A64"/>
    <w:rsid w:val="009C4E2C"/>
    <w:rsid w:val="009C5A5F"/>
    <w:rsid w:val="009C5CCC"/>
    <w:rsid w:val="009C6967"/>
    <w:rsid w:val="009C75D3"/>
    <w:rsid w:val="009D05E5"/>
    <w:rsid w:val="009D0C32"/>
    <w:rsid w:val="009D0C48"/>
    <w:rsid w:val="009D0F93"/>
    <w:rsid w:val="009D3049"/>
    <w:rsid w:val="009D425E"/>
    <w:rsid w:val="009D428F"/>
    <w:rsid w:val="009D44DD"/>
    <w:rsid w:val="009D6A0D"/>
    <w:rsid w:val="009D7A88"/>
    <w:rsid w:val="009E1291"/>
    <w:rsid w:val="009E26FE"/>
    <w:rsid w:val="009E3A1C"/>
    <w:rsid w:val="009E4976"/>
    <w:rsid w:val="009E4E44"/>
    <w:rsid w:val="009E5F08"/>
    <w:rsid w:val="009E6A16"/>
    <w:rsid w:val="009E6F14"/>
    <w:rsid w:val="009E7697"/>
    <w:rsid w:val="009F020B"/>
    <w:rsid w:val="009F2299"/>
    <w:rsid w:val="009F2B0F"/>
    <w:rsid w:val="009F3611"/>
    <w:rsid w:val="009F3B76"/>
    <w:rsid w:val="009F5E31"/>
    <w:rsid w:val="009F6BAC"/>
    <w:rsid w:val="009F79FD"/>
    <w:rsid w:val="009F7B46"/>
    <w:rsid w:val="00A00CF7"/>
    <w:rsid w:val="00A01AD9"/>
    <w:rsid w:val="00A02850"/>
    <w:rsid w:val="00A035AC"/>
    <w:rsid w:val="00A04D5C"/>
    <w:rsid w:val="00A058DE"/>
    <w:rsid w:val="00A06811"/>
    <w:rsid w:val="00A06CAA"/>
    <w:rsid w:val="00A0737A"/>
    <w:rsid w:val="00A073A1"/>
    <w:rsid w:val="00A12515"/>
    <w:rsid w:val="00A1277C"/>
    <w:rsid w:val="00A1355D"/>
    <w:rsid w:val="00A14238"/>
    <w:rsid w:val="00A14283"/>
    <w:rsid w:val="00A145FE"/>
    <w:rsid w:val="00A15ADC"/>
    <w:rsid w:val="00A15E70"/>
    <w:rsid w:val="00A169F5"/>
    <w:rsid w:val="00A16BE8"/>
    <w:rsid w:val="00A2079D"/>
    <w:rsid w:val="00A21E5D"/>
    <w:rsid w:val="00A227A0"/>
    <w:rsid w:val="00A22C88"/>
    <w:rsid w:val="00A2304A"/>
    <w:rsid w:val="00A23570"/>
    <w:rsid w:val="00A24B38"/>
    <w:rsid w:val="00A25812"/>
    <w:rsid w:val="00A2738B"/>
    <w:rsid w:val="00A27CA3"/>
    <w:rsid w:val="00A27DA0"/>
    <w:rsid w:val="00A30469"/>
    <w:rsid w:val="00A3082E"/>
    <w:rsid w:val="00A30F01"/>
    <w:rsid w:val="00A32226"/>
    <w:rsid w:val="00A3255A"/>
    <w:rsid w:val="00A36873"/>
    <w:rsid w:val="00A36B8A"/>
    <w:rsid w:val="00A376E5"/>
    <w:rsid w:val="00A377E8"/>
    <w:rsid w:val="00A37A1D"/>
    <w:rsid w:val="00A40860"/>
    <w:rsid w:val="00A41A35"/>
    <w:rsid w:val="00A43144"/>
    <w:rsid w:val="00A43368"/>
    <w:rsid w:val="00A44153"/>
    <w:rsid w:val="00A4509B"/>
    <w:rsid w:val="00A4524A"/>
    <w:rsid w:val="00A47427"/>
    <w:rsid w:val="00A479E5"/>
    <w:rsid w:val="00A47E79"/>
    <w:rsid w:val="00A5125E"/>
    <w:rsid w:val="00A55EA8"/>
    <w:rsid w:val="00A5633E"/>
    <w:rsid w:val="00A56A20"/>
    <w:rsid w:val="00A57934"/>
    <w:rsid w:val="00A603BA"/>
    <w:rsid w:val="00A614C9"/>
    <w:rsid w:val="00A614E6"/>
    <w:rsid w:val="00A6349B"/>
    <w:rsid w:val="00A634CB"/>
    <w:rsid w:val="00A63C0D"/>
    <w:rsid w:val="00A64548"/>
    <w:rsid w:val="00A65A8C"/>
    <w:rsid w:val="00A6643C"/>
    <w:rsid w:val="00A6649F"/>
    <w:rsid w:val="00A679E0"/>
    <w:rsid w:val="00A706BA"/>
    <w:rsid w:val="00A70C0E"/>
    <w:rsid w:val="00A70DC8"/>
    <w:rsid w:val="00A7402A"/>
    <w:rsid w:val="00A7461D"/>
    <w:rsid w:val="00A74636"/>
    <w:rsid w:val="00A74795"/>
    <w:rsid w:val="00A7503D"/>
    <w:rsid w:val="00A75770"/>
    <w:rsid w:val="00A7756C"/>
    <w:rsid w:val="00A77BF3"/>
    <w:rsid w:val="00A8136E"/>
    <w:rsid w:val="00A81E83"/>
    <w:rsid w:val="00A81F06"/>
    <w:rsid w:val="00A827F6"/>
    <w:rsid w:val="00A83ED4"/>
    <w:rsid w:val="00A84021"/>
    <w:rsid w:val="00A841E9"/>
    <w:rsid w:val="00A84BD2"/>
    <w:rsid w:val="00A85328"/>
    <w:rsid w:val="00A85586"/>
    <w:rsid w:val="00A8736B"/>
    <w:rsid w:val="00A8747A"/>
    <w:rsid w:val="00A87679"/>
    <w:rsid w:val="00A90117"/>
    <w:rsid w:val="00A90820"/>
    <w:rsid w:val="00A91496"/>
    <w:rsid w:val="00A924D4"/>
    <w:rsid w:val="00A92AC9"/>
    <w:rsid w:val="00A92AE4"/>
    <w:rsid w:val="00A93D1A"/>
    <w:rsid w:val="00A951F9"/>
    <w:rsid w:val="00A956C2"/>
    <w:rsid w:val="00A959D2"/>
    <w:rsid w:val="00A96520"/>
    <w:rsid w:val="00A968D2"/>
    <w:rsid w:val="00A96E03"/>
    <w:rsid w:val="00AA10B7"/>
    <w:rsid w:val="00AA1EF8"/>
    <w:rsid w:val="00AA32E6"/>
    <w:rsid w:val="00AA3A07"/>
    <w:rsid w:val="00AA4448"/>
    <w:rsid w:val="00AA5214"/>
    <w:rsid w:val="00AA526A"/>
    <w:rsid w:val="00AA583D"/>
    <w:rsid w:val="00AA628C"/>
    <w:rsid w:val="00AB0109"/>
    <w:rsid w:val="00AB0841"/>
    <w:rsid w:val="00AB0FB7"/>
    <w:rsid w:val="00AB1B2D"/>
    <w:rsid w:val="00AB1C6F"/>
    <w:rsid w:val="00AB526D"/>
    <w:rsid w:val="00AB5504"/>
    <w:rsid w:val="00AB60B2"/>
    <w:rsid w:val="00AB7A81"/>
    <w:rsid w:val="00AC01CD"/>
    <w:rsid w:val="00AC0D1B"/>
    <w:rsid w:val="00AC1512"/>
    <w:rsid w:val="00AC1E0B"/>
    <w:rsid w:val="00AC1EFB"/>
    <w:rsid w:val="00AC2EBA"/>
    <w:rsid w:val="00AC4493"/>
    <w:rsid w:val="00AC4C81"/>
    <w:rsid w:val="00AC62BE"/>
    <w:rsid w:val="00AC67BE"/>
    <w:rsid w:val="00AC7109"/>
    <w:rsid w:val="00AD016B"/>
    <w:rsid w:val="00AD11BA"/>
    <w:rsid w:val="00AD1282"/>
    <w:rsid w:val="00AD2343"/>
    <w:rsid w:val="00AD456C"/>
    <w:rsid w:val="00AD4A8A"/>
    <w:rsid w:val="00AD52E8"/>
    <w:rsid w:val="00AD5B0E"/>
    <w:rsid w:val="00AD5BDA"/>
    <w:rsid w:val="00AD6606"/>
    <w:rsid w:val="00AD7062"/>
    <w:rsid w:val="00AE0E61"/>
    <w:rsid w:val="00AE1033"/>
    <w:rsid w:val="00AE12F3"/>
    <w:rsid w:val="00AE1C45"/>
    <w:rsid w:val="00AE1FE7"/>
    <w:rsid w:val="00AE21F0"/>
    <w:rsid w:val="00AE242C"/>
    <w:rsid w:val="00AE27B7"/>
    <w:rsid w:val="00AE307A"/>
    <w:rsid w:val="00AE44F5"/>
    <w:rsid w:val="00AE5646"/>
    <w:rsid w:val="00AE5774"/>
    <w:rsid w:val="00AE5C95"/>
    <w:rsid w:val="00AE6BCA"/>
    <w:rsid w:val="00AE767D"/>
    <w:rsid w:val="00AF006B"/>
    <w:rsid w:val="00AF05AE"/>
    <w:rsid w:val="00AF06AF"/>
    <w:rsid w:val="00AF0964"/>
    <w:rsid w:val="00AF09BE"/>
    <w:rsid w:val="00AF0B18"/>
    <w:rsid w:val="00AF138D"/>
    <w:rsid w:val="00AF1B26"/>
    <w:rsid w:val="00AF1D51"/>
    <w:rsid w:val="00AF20AF"/>
    <w:rsid w:val="00AF368A"/>
    <w:rsid w:val="00AF42F7"/>
    <w:rsid w:val="00AF439F"/>
    <w:rsid w:val="00AF5235"/>
    <w:rsid w:val="00AF67CC"/>
    <w:rsid w:val="00AF6D6F"/>
    <w:rsid w:val="00AF7202"/>
    <w:rsid w:val="00AF786B"/>
    <w:rsid w:val="00B0038B"/>
    <w:rsid w:val="00B004B3"/>
    <w:rsid w:val="00B00586"/>
    <w:rsid w:val="00B00744"/>
    <w:rsid w:val="00B01ADA"/>
    <w:rsid w:val="00B01B75"/>
    <w:rsid w:val="00B01C8F"/>
    <w:rsid w:val="00B02066"/>
    <w:rsid w:val="00B026C2"/>
    <w:rsid w:val="00B02AA4"/>
    <w:rsid w:val="00B02D51"/>
    <w:rsid w:val="00B036C6"/>
    <w:rsid w:val="00B0548C"/>
    <w:rsid w:val="00B11146"/>
    <w:rsid w:val="00B1247D"/>
    <w:rsid w:val="00B12A63"/>
    <w:rsid w:val="00B12E5B"/>
    <w:rsid w:val="00B12F33"/>
    <w:rsid w:val="00B13E51"/>
    <w:rsid w:val="00B150DE"/>
    <w:rsid w:val="00B152E3"/>
    <w:rsid w:val="00B158F8"/>
    <w:rsid w:val="00B16538"/>
    <w:rsid w:val="00B16C78"/>
    <w:rsid w:val="00B16DB8"/>
    <w:rsid w:val="00B1711E"/>
    <w:rsid w:val="00B174D9"/>
    <w:rsid w:val="00B20132"/>
    <w:rsid w:val="00B203D8"/>
    <w:rsid w:val="00B20783"/>
    <w:rsid w:val="00B20E8A"/>
    <w:rsid w:val="00B21160"/>
    <w:rsid w:val="00B22769"/>
    <w:rsid w:val="00B25359"/>
    <w:rsid w:val="00B257CA"/>
    <w:rsid w:val="00B265B0"/>
    <w:rsid w:val="00B27101"/>
    <w:rsid w:val="00B30EFB"/>
    <w:rsid w:val="00B3162E"/>
    <w:rsid w:val="00B31C2E"/>
    <w:rsid w:val="00B322AD"/>
    <w:rsid w:val="00B323AA"/>
    <w:rsid w:val="00B32ADD"/>
    <w:rsid w:val="00B32C79"/>
    <w:rsid w:val="00B35D25"/>
    <w:rsid w:val="00B35E87"/>
    <w:rsid w:val="00B36CE3"/>
    <w:rsid w:val="00B37FCB"/>
    <w:rsid w:val="00B4077D"/>
    <w:rsid w:val="00B41E3E"/>
    <w:rsid w:val="00B428F0"/>
    <w:rsid w:val="00B42B7B"/>
    <w:rsid w:val="00B433F5"/>
    <w:rsid w:val="00B436F5"/>
    <w:rsid w:val="00B4464F"/>
    <w:rsid w:val="00B45271"/>
    <w:rsid w:val="00B46A4A"/>
    <w:rsid w:val="00B479B7"/>
    <w:rsid w:val="00B50FA0"/>
    <w:rsid w:val="00B51514"/>
    <w:rsid w:val="00B52079"/>
    <w:rsid w:val="00B5211E"/>
    <w:rsid w:val="00B53C16"/>
    <w:rsid w:val="00B53DDF"/>
    <w:rsid w:val="00B54C54"/>
    <w:rsid w:val="00B5516A"/>
    <w:rsid w:val="00B5537F"/>
    <w:rsid w:val="00B55675"/>
    <w:rsid w:val="00B56101"/>
    <w:rsid w:val="00B565BE"/>
    <w:rsid w:val="00B56951"/>
    <w:rsid w:val="00B611F5"/>
    <w:rsid w:val="00B619B3"/>
    <w:rsid w:val="00B619E9"/>
    <w:rsid w:val="00B620FF"/>
    <w:rsid w:val="00B62AE5"/>
    <w:rsid w:val="00B636C8"/>
    <w:rsid w:val="00B63C6C"/>
    <w:rsid w:val="00B65A19"/>
    <w:rsid w:val="00B65D6E"/>
    <w:rsid w:val="00B6767E"/>
    <w:rsid w:val="00B67B17"/>
    <w:rsid w:val="00B67F04"/>
    <w:rsid w:val="00B70AD7"/>
    <w:rsid w:val="00B7274D"/>
    <w:rsid w:val="00B72EE0"/>
    <w:rsid w:val="00B73079"/>
    <w:rsid w:val="00B73359"/>
    <w:rsid w:val="00B7447F"/>
    <w:rsid w:val="00B74C95"/>
    <w:rsid w:val="00B74F90"/>
    <w:rsid w:val="00B76283"/>
    <w:rsid w:val="00B76569"/>
    <w:rsid w:val="00B77090"/>
    <w:rsid w:val="00B7771A"/>
    <w:rsid w:val="00B77D5F"/>
    <w:rsid w:val="00B810D3"/>
    <w:rsid w:val="00B8169B"/>
    <w:rsid w:val="00B83747"/>
    <w:rsid w:val="00B8407F"/>
    <w:rsid w:val="00B854B1"/>
    <w:rsid w:val="00B8667E"/>
    <w:rsid w:val="00B872E8"/>
    <w:rsid w:val="00B9053A"/>
    <w:rsid w:val="00B91BCC"/>
    <w:rsid w:val="00B94FBD"/>
    <w:rsid w:val="00B96592"/>
    <w:rsid w:val="00B973C4"/>
    <w:rsid w:val="00B97413"/>
    <w:rsid w:val="00B97783"/>
    <w:rsid w:val="00BA0E8F"/>
    <w:rsid w:val="00BA1C56"/>
    <w:rsid w:val="00BA2084"/>
    <w:rsid w:val="00BA28DD"/>
    <w:rsid w:val="00BA36C8"/>
    <w:rsid w:val="00BA3799"/>
    <w:rsid w:val="00BA39FB"/>
    <w:rsid w:val="00BA3C25"/>
    <w:rsid w:val="00BA4FBB"/>
    <w:rsid w:val="00BA5813"/>
    <w:rsid w:val="00BA5B30"/>
    <w:rsid w:val="00BA6439"/>
    <w:rsid w:val="00BA6A18"/>
    <w:rsid w:val="00BB0300"/>
    <w:rsid w:val="00BB1410"/>
    <w:rsid w:val="00BB1424"/>
    <w:rsid w:val="00BB245B"/>
    <w:rsid w:val="00BB2616"/>
    <w:rsid w:val="00BB3E60"/>
    <w:rsid w:val="00BB497A"/>
    <w:rsid w:val="00BB4C3A"/>
    <w:rsid w:val="00BB512E"/>
    <w:rsid w:val="00BB5CCD"/>
    <w:rsid w:val="00BB66D6"/>
    <w:rsid w:val="00BB6E9E"/>
    <w:rsid w:val="00BB6FB1"/>
    <w:rsid w:val="00BB7063"/>
    <w:rsid w:val="00BC0693"/>
    <w:rsid w:val="00BC07E7"/>
    <w:rsid w:val="00BC2A01"/>
    <w:rsid w:val="00BC33A4"/>
    <w:rsid w:val="00BC3B04"/>
    <w:rsid w:val="00BC5D52"/>
    <w:rsid w:val="00BC5EFC"/>
    <w:rsid w:val="00BC659C"/>
    <w:rsid w:val="00BD1290"/>
    <w:rsid w:val="00BD15A6"/>
    <w:rsid w:val="00BD1814"/>
    <w:rsid w:val="00BD1B7B"/>
    <w:rsid w:val="00BD1D67"/>
    <w:rsid w:val="00BD23C4"/>
    <w:rsid w:val="00BD317D"/>
    <w:rsid w:val="00BD34F3"/>
    <w:rsid w:val="00BD3DDA"/>
    <w:rsid w:val="00BD423D"/>
    <w:rsid w:val="00BD43C3"/>
    <w:rsid w:val="00BD4495"/>
    <w:rsid w:val="00BD4656"/>
    <w:rsid w:val="00BD4B37"/>
    <w:rsid w:val="00BD662F"/>
    <w:rsid w:val="00BD7138"/>
    <w:rsid w:val="00BE0856"/>
    <w:rsid w:val="00BE0CC7"/>
    <w:rsid w:val="00BE18CA"/>
    <w:rsid w:val="00BE239F"/>
    <w:rsid w:val="00BE4195"/>
    <w:rsid w:val="00BE4AE4"/>
    <w:rsid w:val="00BE61A1"/>
    <w:rsid w:val="00BE74D2"/>
    <w:rsid w:val="00BF00D4"/>
    <w:rsid w:val="00BF087E"/>
    <w:rsid w:val="00BF091D"/>
    <w:rsid w:val="00BF1557"/>
    <w:rsid w:val="00BF1AE0"/>
    <w:rsid w:val="00BF27DE"/>
    <w:rsid w:val="00BF3D8E"/>
    <w:rsid w:val="00BF6B78"/>
    <w:rsid w:val="00BF7DD5"/>
    <w:rsid w:val="00BF7DF7"/>
    <w:rsid w:val="00C00D3E"/>
    <w:rsid w:val="00C01040"/>
    <w:rsid w:val="00C01362"/>
    <w:rsid w:val="00C01BEE"/>
    <w:rsid w:val="00C03350"/>
    <w:rsid w:val="00C03FF2"/>
    <w:rsid w:val="00C04BAF"/>
    <w:rsid w:val="00C04F4E"/>
    <w:rsid w:val="00C07790"/>
    <w:rsid w:val="00C11096"/>
    <w:rsid w:val="00C12742"/>
    <w:rsid w:val="00C1295E"/>
    <w:rsid w:val="00C134BF"/>
    <w:rsid w:val="00C14948"/>
    <w:rsid w:val="00C15752"/>
    <w:rsid w:val="00C20C4C"/>
    <w:rsid w:val="00C20F1E"/>
    <w:rsid w:val="00C2183C"/>
    <w:rsid w:val="00C21A2F"/>
    <w:rsid w:val="00C22449"/>
    <w:rsid w:val="00C22A6B"/>
    <w:rsid w:val="00C24586"/>
    <w:rsid w:val="00C2471F"/>
    <w:rsid w:val="00C247D9"/>
    <w:rsid w:val="00C24A97"/>
    <w:rsid w:val="00C24D0F"/>
    <w:rsid w:val="00C24DD9"/>
    <w:rsid w:val="00C24EF8"/>
    <w:rsid w:val="00C24FC2"/>
    <w:rsid w:val="00C25597"/>
    <w:rsid w:val="00C2586B"/>
    <w:rsid w:val="00C25A55"/>
    <w:rsid w:val="00C2721A"/>
    <w:rsid w:val="00C307EB"/>
    <w:rsid w:val="00C30FF2"/>
    <w:rsid w:val="00C33085"/>
    <w:rsid w:val="00C33BEA"/>
    <w:rsid w:val="00C357D7"/>
    <w:rsid w:val="00C36260"/>
    <w:rsid w:val="00C36A09"/>
    <w:rsid w:val="00C36A4A"/>
    <w:rsid w:val="00C36DE9"/>
    <w:rsid w:val="00C36F35"/>
    <w:rsid w:val="00C37BF5"/>
    <w:rsid w:val="00C40651"/>
    <w:rsid w:val="00C40A2B"/>
    <w:rsid w:val="00C41258"/>
    <w:rsid w:val="00C41DB8"/>
    <w:rsid w:val="00C431E8"/>
    <w:rsid w:val="00C43798"/>
    <w:rsid w:val="00C43BF2"/>
    <w:rsid w:val="00C45F0F"/>
    <w:rsid w:val="00C46149"/>
    <w:rsid w:val="00C46906"/>
    <w:rsid w:val="00C4700F"/>
    <w:rsid w:val="00C47212"/>
    <w:rsid w:val="00C47763"/>
    <w:rsid w:val="00C4779A"/>
    <w:rsid w:val="00C5041F"/>
    <w:rsid w:val="00C5072C"/>
    <w:rsid w:val="00C51162"/>
    <w:rsid w:val="00C51702"/>
    <w:rsid w:val="00C52916"/>
    <w:rsid w:val="00C53793"/>
    <w:rsid w:val="00C53864"/>
    <w:rsid w:val="00C55D6F"/>
    <w:rsid w:val="00C57D51"/>
    <w:rsid w:val="00C62548"/>
    <w:rsid w:val="00C625A7"/>
    <w:rsid w:val="00C633AE"/>
    <w:rsid w:val="00C63804"/>
    <w:rsid w:val="00C63821"/>
    <w:rsid w:val="00C647D0"/>
    <w:rsid w:val="00C64BD5"/>
    <w:rsid w:val="00C64CAB"/>
    <w:rsid w:val="00C651B7"/>
    <w:rsid w:val="00C667A2"/>
    <w:rsid w:val="00C66ACF"/>
    <w:rsid w:val="00C676D5"/>
    <w:rsid w:val="00C67914"/>
    <w:rsid w:val="00C70306"/>
    <w:rsid w:val="00C7082C"/>
    <w:rsid w:val="00C70AF0"/>
    <w:rsid w:val="00C70B8A"/>
    <w:rsid w:val="00C71186"/>
    <w:rsid w:val="00C71BE6"/>
    <w:rsid w:val="00C71CBA"/>
    <w:rsid w:val="00C73134"/>
    <w:rsid w:val="00C737FD"/>
    <w:rsid w:val="00C7477E"/>
    <w:rsid w:val="00C7489A"/>
    <w:rsid w:val="00C748D5"/>
    <w:rsid w:val="00C75142"/>
    <w:rsid w:val="00C75BF9"/>
    <w:rsid w:val="00C76886"/>
    <w:rsid w:val="00C76921"/>
    <w:rsid w:val="00C76E41"/>
    <w:rsid w:val="00C77BE7"/>
    <w:rsid w:val="00C81171"/>
    <w:rsid w:val="00C81C3F"/>
    <w:rsid w:val="00C8291D"/>
    <w:rsid w:val="00C8313B"/>
    <w:rsid w:val="00C83D08"/>
    <w:rsid w:val="00C83DFD"/>
    <w:rsid w:val="00C843BA"/>
    <w:rsid w:val="00C84807"/>
    <w:rsid w:val="00C84E5D"/>
    <w:rsid w:val="00C84F95"/>
    <w:rsid w:val="00C85F62"/>
    <w:rsid w:val="00C86E1B"/>
    <w:rsid w:val="00C900E1"/>
    <w:rsid w:val="00C909DB"/>
    <w:rsid w:val="00C92788"/>
    <w:rsid w:val="00C92F5C"/>
    <w:rsid w:val="00C93CBC"/>
    <w:rsid w:val="00C969C9"/>
    <w:rsid w:val="00CA1279"/>
    <w:rsid w:val="00CA3109"/>
    <w:rsid w:val="00CA336C"/>
    <w:rsid w:val="00CA3D55"/>
    <w:rsid w:val="00CA3E7E"/>
    <w:rsid w:val="00CA4422"/>
    <w:rsid w:val="00CA575F"/>
    <w:rsid w:val="00CA5C74"/>
    <w:rsid w:val="00CA6058"/>
    <w:rsid w:val="00CA6280"/>
    <w:rsid w:val="00CB00CF"/>
    <w:rsid w:val="00CB0B24"/>
    <w:rsid w:val="00CB0F67"/>
    <w:rsid w:val="00CB29FF"/>
    <w:rsid w:val="00CB3F76"/>
    <w:rsid w:val="00CB5625"/>
    <w:rsid w:val="00CB774E"/>
    <w:rsid w:val="00CB7C3D"/>
    <w:rsid w:val="00CB7C89"/>
    <w:rsid w:val="00CC0989"/>
    <w:rsid w:val="00CC0B65"/>
    <w:rsid w:val="00CC181C"/>
    <w:rsid w:val="00CC1AEF"/>
    <w:rsid w:val="00CC28A0"/>
    <w:rsid w:val="00CC299A"/>
    <w:rsid w:val="00CC2EA8"/>
    <w:rsid w:val="00CC43A6"/>
    <w:rsid w:val="00CC5992"/>
    <w:rsid w:val="00CC5CA8"/>
    <w:rsid w:val="00CC7F9D"/>
    <w:rsid w:val="00CD070E"/>
    <w:rsid w:val="00CD2A60"/>
    <w:rsid w:val="00CD38BD"/>
    <w:rsid w:val="00CD4F8F"/>
    <w:rsid w:val="00CD6255"/>
    <w:rsid w:val="00CD6729"/>
    <w:rsid w:val="00CE0B0D"/>
    <w:rsid w:val="00CE17A7"/>
    <w:rsid w:val="00CE3012"/>
    <w:rsid w:val="00CE3210"/>
    <w:rsid w:val="00CE619C"/>
    <w:rsid w:val="00CE6407"/>
    <w:rsid w:val="00CE683C"/>
    <w:rsid w:val="00CE68FA"/>
    <w:rsid w:val="00CF0193"/>
    <w:rsid w:val="00CF1877"/>
    <w:rsid w:val="00CF28A3"/>
    <w:rsid w:val="00CF58AC"/>
    <w:rsid w:val="00CF76B8"/>
    <w:rsid w:val="00CF7CFC"/>
    <w:rsid w:val="00D0270C"/>
    <w:rsid w:val="00D02796"/>
    <w:rsid w:val="00D0312F"/>
    <w:rsid w:val="00D031C5"/>
    <w:rsid w:val="00D03986"/>
    <w:rsid w:val="00D03C9A"/>
    <w:rsid w:val="00D0430C"/>
    <w:rsid w:val="00D056BB"/>
    <w:rsid w:val="00D0621A"/>
    <w:rsid w:val="00D06689"/>
    <w:rsid w:val="00D1034F"/>
    <w:rsid w:val="00D11A9C"/>
    <w:rsid w:val="00D12797"/>
    <w:rsid w:val="00D130E8"/>
    <w:rsid w:val="00D13E7E"/>
    <w:rsid w:val="00D150B8"/>
    <w:rsid w:val="00D16433"/>
    <w:rsid w:val="00D16B46"/>
    <w:rsid w:val="00D171E8"/>
    <w:rsid w:val="00D1762F"/>
    <w:rsid w:val="00D17D20"/>
    <w:rsid w:val="00D20906"/>
    <w:rsid w:val="00D20D40"/>
    <w:rsid w:val="00D23E7F"/>
    <w:rsid w:val="00D24012"/>
    <w:rsid w:val="00D24D3B"/>
    <w:rsid w:val="00D254F2"/>
    <w:rsid w:val="00D2564C"/>
    <w:rsid w:val="00D26D9C"/>
    <w:rsid w:val="00D26F5E"/>
    <w:rsid w:val="00D2700C"/>
    <w:rsid w:val="00D272B3"/>
    <w:rsid w:val="00D31827"/>
    <w:rsid w:val="00D32D8A"/>
    <w:rsid w:val="00D346A8"/>
    <w:rsid w:val="00D3598A"/>
    <w:rsid w:val="00D35A30"/>
    <w:rsid w:val="00D35A52"/>
    <w:rsid w:val="00D367DC"/>
    <w:rsid w:val="00D37032"/>
    <w:rsid w:val="00D370C1"/>
    <w:rsid w:val="00D370FD"/>
    <w:rsid w:val="00D40BDA"/>
    <w:rsid w:val="00D40CE2"/>
    <w:rsid w:val="00D41E4B"/>
    <w:rsid w:val="00D41FAF"/>
    <w:rsid w:val="00D426D8"/>
    <w:rsid w:val="00D42715"/>
    <w:rsid w:val="00D4293D"/>
    <w:rsid w:val="00D435FA"/>
    <w:rsid w:val="00D451E8"/>
    <w:rsid w:val="00D45C92"/>
    <w:rsid w:val="00D46ACD"/>
    <w:rsid w:val="00D46FB3"/>
    <w:rsid w:val="00D47B59"/>
    <w:rsid w:val="00D506D3"/>
    <w:rsid w:val="00D51B01"/>
    <w:rsid w:val="00D52609"/>
    <w:rsid w:val="00D53703"/>
    <w:rsid w:val="00D53744"/>
    <w:rsid w:val="00D55E38"/>
    <w:rsid w:val="00D56CA2"/>
    <w:rsid w:val="00D6035C"/>
    <w:rsid w:val="00D615FD"/>
    <w:rsid w:val="00D6177F"/>
    <w:rsid w:val="00D649D9"/>
    <w:rsid w:val="00D661EE"/>
    <w:rsid w:val="00D6682D"/>
    <w:rsid w:val="00D67E43"/>
    <w:rsid w:val="00D70386"/>
    <w:rsid w:val="00D70A09"/>
    <w:rsid w:val="00D70D78"/>
    <w:rsid w:val="00D71853"/>
    <w:rsid w:val="00D719CD"/>
    <w:rsid w:val="00D72C9E"/>
    <w:rsid w:val="00D7315C"/>
    <w:rsid w:val="00D7326B"/>
    <w:rsid w:val="00D739F5"/>
    <w:rsid w:val="00D73A47"/>
    <w:rsid w:val="00D7435D"/>
    <w:rsid w:val="00D749D1"/>
    <w:rsid w:val="00D75EC5"/>
    <w:rsid w:val="00D76418"/>
    <w:rsid w:val="00D76BD9"/>
    <w:rsid w:val="00D778FD"/>
    <w:rsid w:val="00D8028B"/>
    <w:rsid w:val="00D80A21"/>
    <w:rsid w:val="00D80CD7"/>
    <w:rsid w:val="00D81396"/>
    <w:rsid w:val="00D816F4"/>
    <w:rsid w:val="00D825A4"/>
    <w:rsid w:val="00D85BA4"/>
    <w:rsid w:val="00D85CEF"/>
    <w:rsid w:val="00D86BF0"/>
    <w:rsid w:val="00D87066"/>
    <w:rsid w:val="00D90158"/>
    <w:rsid w:val="00D905D8"/>
    <w:rsid w:val="00D90ED2"/>
    <w:rsid w:val="00D9213F"/>
    <w:rsid w:val="00D92372"/>
    <w:rsid w:val="00D9335A"/>
    <w:rsid w:val="00D933C6"/>
    <w:rsid w:val="00D93668"/>
    <w:rsid w:val="00D93961"/>
    <w:rsid w:val="00D93EC5"/>
    <w:rsid w:val="00D9426E"/>
    <w:rsid w:val="00D95698"/>
    <w:rsid w:val="00D95D58"/>
    <w:rsid w:val="00D96599"/>
    <w:rsid w:val="00D967EC"/>
    <w:rsid w:val="00D97462"/>
    <w:rsid w:val="00D97E60"/>
    <w:rsid w:val="00DA2678"/>
    <w:rsid w:val="00DA2E7B"/>
    <w:rsid w:val="00DA3538"/>
    <w:rsid w:val="00DA3A20"/>
    <w:rsid w:val="00DA3FAA"/>
    <w:rsid w:val="00DA4C70"/>
    <w:rsid w:val="00DA6448"/>
    <w:rsid w:val="00DA68A1"/>
    <w:rsid w:val="00DA7F07"/>
    <w:rsid w:val="00DB0BC0"/>
    <w:rsid w:val="00DB14C5"/>
    <w:rsid w:val="00DB28BB"/>
    <w:rsid w:val="00DB4B00"/>
    <w:rsid w:val="00DB4BA7"/>
    <w:rsid w:val="00DB4DA8"/>
    <w:rsid w:val="00DB533B"/>
    <w:rsid w:val="00DB59EF"/>
    <w:rsid w:val="00DB5BA6"/>
    <w:rsid w:val="00DB642F"/>
    <w:rsid w:val="00DB65C2"/>
    <w:rsid w:val="00DB679E"/>
    <w:rsid w:val="00DC0E43"/>
    <w:rsid w:val="00DC15B5"/>
    <w:rsid w:val="00DC15EA"/>
    <w:rsid w:val="00DC1AD9"/>
    <w:rsid w:val="00DC37F3"/>
    <w:rsid w:val="00DC42D0"/>
    <w:rsid w:val="00DC4D55"/>
    <w:rsid w:val="00DC5266"/>
    <w:rsid w:val="00DC67F4"/>
    <w:rsid w:val="00DC75E1"/>
    <w:rsid w:val="00DD065E"/>
    <w:rsid w:val="00DD1C74"/>
    <w:rsid w:val="00DD1E67"/>
    <w:rsid w:val="00DD2679"/>
    <w:rsid w:val="00DD2935"/>
    <w:rsid w:val="00DD2B54"/>
    <w:rsid w:val="00DD44FB"/>
    <w:rsid w:val="00DD5A41"/>
    <w:rsid w:val="00DD64D4"/>
    <w:rsid w:val="00DD7E61"/>
    <w:rsid w:val="00DE0673"/>
    <w:rsid w:val="00DE1217"/>
    <w:rsid w:val="00DE132C"/>
    <w:rsid w:val="00DE1654"/>
    <w:rsid w:val="00DE3013"/>
    <w:rsid w:val="00DE3A41"/>
    <w:rsid w:val="00DE41F8"/>
    <w:rsid w:val="00DE47EC"/>
    <w:rsid w:val="00DE508E"/>
    <w:rsid w:val="00DE57BE"/>
    <w:rsid w:val="00DF0C74"/>
    <w:rsid w:val="00DF0FB0"/>
    <w:rsid w:val="00DF16F0"/>
    <w:rsid w:val="00DF2A63"/>
    <w:rsid w:val="00DF2AB3"/>
    <w:rsid w:val="00DF2F1D"/>
    <w:rsid w:val="00DF527D"/>
    <w:rsid w:val="00DF5DF8"/>
    <w:rsid w:val="00DF5E06"/>
    <w:rsid w:val="00DF63C1"/>
    <w:rsid w:val="00DF656A"/>
    <w:rsid w:val="00DF67EB"/>
    <w:rsid w:val="00DF7277"/>
    <w:rsid w:val="00DF72CD"/>
    <w:rsid w:val="00E00202"/>
    <w:rsid w:val="00E00401"/>
    <w:rsid w:val="00E007CB"/>
    <w:rsid w:val="00E00CD1"/>
    <w:rsid w:val="00E018E9"/>
    <w:rsid w:val="00E02AA0"/>
    <w:rsid w:val="00E02AFD"/>
    <w:rsid w:val="00E03026"/>
    <w:rsid w:val="00E03337"/>
    <w:rsid w:val="00E03FA5"/>
    <w:rsid w:val="00E05007"/>
    <w:rsid w:val="00E065A2"/>
    <w:rsid w:val="00E07964"/>
    <w:rsid w:val="00E148D0"/>
    <w:rsid w:val="00E15B79"/>
    <w:rsid w:val="00E20706"/>
    <w:rsid w:val="00E2085E"/>
    <w:rsid w:val="00E229C2"/>
    <w:rsid w:val="00E22E19"/>
    <w:rsid w:val="00E24C7A"/>
    <w:rsid w:val="00E26522"/>
    <w:rsid w:val="00E26FD2"/>
    <w:rsid w:val="00E305CF"/>
    <w:rsid w:val="00E34C0B"/>
    <w:rsid w:val="00E359AA"/>
    <w:rsid w:val="00E35B4D"/>
    <w:rsid w:val="00E3642D"/>
    <w:rsid w:val="00E36F8A"/>
    <w:rsid w:val="00E37F06"/>
    <w:rsid w:val="00E41B06"/>
    <w:rsid w:val="00E42A6E"/>
    <w:rsid w:val="00E43E16"/>
    <w:rsid w:val="00E44445"/>
    <w:rsid w:val="00E45010"/>
    <w:rsid w:val="00E456E5"/>
    <w:rsid w:val="00E46D11"/>
    <w:rsid w:val="00E51073"/>
    <w:rsid w:val="00E5120B"/>
    <w:rsid w:val="00E51CD7"/>
    <w:rsid w:val="00E51ED8"/>
    <w:rsid w:val="00E5264B"/>
    <w:rsid w:val="00E53B94"/>
    <w:rsid w:val="00E53D06"/>
    <w:rsid w:val="00E54ABF"/>
    <w:rsid w:val="00E557A9"/>
    <w:rsid w:val="00E55AEB"/>
    <w:rsid w:val="00E560B6"/>
    <w:rsid w:val="00E5637C"/>
    <w:rsid w:val="00E56EB5"/>
    <w:rsid w:val="00E57241"/>
    <w:rsid w:val="00E57820"/>
    <w:rsid w:val="00E57961"/>
    <w:rsid w:val="00E61142"/>
    <w:rsid w:val="00E6165C"/>
    <w:rsid w:val="00E6221A"/>
    <w:rsid w:val="00E627F8"/>
    <w:rsid w:val="00E63599"/>
    <w:rsid w:val="00E6662C"/>
    <w:rsid w:val="00E666C4"/>
    <w:rsid w:val="00E700A4"/>
    <w:rsid w:val="00E7066A"/>
    <w:rsid w:val="00E721A4"/>
    <w:rsid w:val="00E739CB"/>
    <w:rsid w:val="00E73BA6"/>
    <w:rsid w:val="00E74691"/>
    <w:rsid w:val="00E7549E"/>
    <w:rsid w:val="00E7639A"/>
    <w:rsid w:val="00E76C5D"/>
    <w:rsid w:val="00E778A0"/>
    <w:rsid w:val="00E837EF"/>
    <w:rsid w:val="00E84D4E"/>
    <w:rsid w:val="00E859BD"/>
    <w:rsid w:val="00E87DE4"/>
    <w:rsid w:val="00E87E14"/>
    <w:rsid w:val="00E87F1B"/>
    <w:rsid w:val="00E90257"/>
    <w:rsid w:val="00E906DF"/>
    <w:rsid w:val="00E90BB2"/>
    <w:rsid w:val="00E91856"/>
    <w:rsid w:val="00E91C12"/>
    <w:rsid w:val="00E929A5"/>
    <w:rsid w:val="00E92BA7"/>
    <w:rsid w:val="00E94758"/>
    <w:rsid w:val="00E9520C"/>
    <w:rsid w:val="00E95C37"/>
    <w:rsid w:val="00E95E35"/>
    <w:rsid w:val="00E96712"/>
    <w:rsid w:val="00E96C19"/>
    <w:rsid w:val="00E96ED1"/>
    <w:rsid w:val="00E9743F"/>
    <w:rsid w:val="00EA07AE"/>
    <w:rsid w:val="00EA07C5"/>
    <w:rsid w:val="00EA1086"/>
    <w:rsid w:val="00EA2A5E"/>
    <w:rsid w:val="00EA3575"/>
    <w:rsid w:val="00EA43C4"/>
    <w:rsid w:val="00EA4CB9"/>
    <w:rsid w:val="00EA70CD"/>
    <w:rsid w:val="00EA78FD"/>
    <w:rsid w:val="00EA7E81"/>
    <w:rsid w:val="00EB047D"/>
    <w:rsid w:val="00EB05A9"/>
    <w:rsid w:val="00EB0D1C"/>
    <w:rsid w:val="00EB17AC"/>
    <w:rsid w:val="00EB2D69"/>
    <w:rsid w:val="00EB447D"/>
    <w:rsid w:val="00EB538B"/>
    <w:rsid w:val="00EB6627"/>
    <w:rsid w:val="00EC3C80"/>
    <w:rsid w:val="00EC3D9D"/>
    <w:rsid w:val="00EC46F4"/>
    <w:rsid w:val="00EC46FC"/>
    <w:rsid w:val="00EC4CB1"/>
    <w:rsid w:val="00ED0E0C"/>
    <w:rsid w:val="00ED1D78"/>
    <w:rsid w:val="00ED1E6B"/>
    <w:rsid w:val="00ED21B2"/>
    <w:rsid w:val="00ED2C5E"/>
    <w:rsid w:val="00ED6C9B"/>
    <w:rsid w:val="00ED6D7A"/>
    <w:rsid w:val="00ED71E2"/>
    <w:rsid w:val="00ED7B1D"/>
    <w:rsid w:val="00EE1069"/>
    <w:rsid w:val="00EE13CF"/>
    <w:rsid w:val="00EE1732"/>
    <w:rsid w:val="00EE2099"/>
    <w:rsid w:val="00EE2A08"/>
    <w:rsid w:val="00EE2CD8"/>
    <w:rsid w:val="00EE2EE5"/>
    <w:rsid w:val="00EE4A46"/>
    <w:rsid w:val="00EE4F38"/>
    <w:rsid w:val="00EE5806"/>
    <w:rsid w:val="00EE580D"/>
    <w:rsid w:val="00EE63E3"/>
    <w:rsid w:val="00EE66F8"/>
    <w:rsid w:val="00EE6921"/>
    <w:rsid w:val="00EE748F"/>
    <w:rsid w:val="00EE78F7"/>
    <w:rsid w:val="00EF0184"/>
    <w:rsid w:val="00EF25D5"/>
    <w:rsid w:val="00EF26FB"/>
    <w:rsid w:val="00EF274A"/>
    <w:rsid w:val="00EF2AA3"/>
    <w:rsid w:val="00EF3433"/>
    <w:rsid w:val="00EF452E"/>
    <w:rsid w:val="00EF6296"/>
    <w:rsid w:val="00EF77F2"/>
    <w:rsid w:val="00F0057C"/>
    <w:rsid w:val="00F010DC"/>
    <w:rsid w:val="00F0135B"/>
    <w:rsid w:val="00F01500"/>
    <w:rsid w:val="00F02468"/>
    <w:rsid w:val="00F02555"/>
    <w:rsid w:val="00F03978"/>
    <w:rsid w:val="00F04FCD"/>
    <w:rsid w:val="00F0622D"/>
    <w:rsid w:val="00F0635A"/>
    <w:rsid w:val="00F06786"/>
    <w:rsid w:val="00F068B0"/>
    <w:rsid w:val="00F070F0"/>
    <w:rsid w:val="00F07D10"/>
    <w:rsid w:val="00F07F76"/>
    <w:rsid w:val="00F10078"/>
    <w:rsid w:val="00F105B2"/>
    <w:rsid w:val="00F11B07"/>
    <w:rsid w:val="00F12579"/>
    <w:rsid w:val="00F13F6E"/>
    <w:rsid w:val="00F14833"/>
    <w:rsid w:val="00F15A54"/>
    <w:rsid w:val="00F15C85"/>
    <w:rsid w:val="00F16D8D"/>
    <w:rsid w:val="00F16FD8"/>
    <w:rsid w:val="00F17ED5"/>
    <w:rsid w:val="00F205F5"/>
    <w:rsid w:val="00F20A0A"/>
    <w:rsid w:val="00F20F7B"/>
    <w:rsid w:val="00F21880"/>
    <w:rsid w:val="00F22882"/>
    <w:rsid w:val="00F22EBF"/>
    <w:rsid w:val="00F22F85"/>
    <w:rsid w:val="00F23214"/>
    <w:rsid w:val="00F244B9"/>
    <w:rsid w:val="00F25927"/>
    <w:rsid w:val="00F2678B"/>
    <w:rsid w:val="00F2760C"/>
    <w:rsid w:val="00F30138"/>
    <w:rsid w:val="00F32609"/>
    <w:rsid w:val="00F3346F"/>
    <w:rsid w:val="00F33B40"/>
    <w:rsid w:val="00F34DBD"/>
    <w:rsid w:val="00F34F87"/>
    <w:rsid w:val="00F35441"/>
    <w:rsid w:val="00F35EE6"/>
    <w:rsid w:val="00F36CCC"/>
    <w:rsid w:val="00F36D49"/>
    <w:rsid w:val="00F37F8E"/>
    <w:rsid w:val="00F406C7"/>
    <w:rsid w:val="00F40717"/>
    <w:rsid w:val="00F42C97"/>
    <w:rsid w:val="00F42CF9"/>
    <w:rsid w:val="00F43ACD"/>
    <w:rsid w:val="00F43C10"/>
    <w:rsid w:val="00F43E0D"/>
    <w:rsid w:val="00F45778"/>
    <w:rsid w:val="00F46C24"/>
    <w:rsid w:val="00F470BA"/>
    <w:rsid w:val="00F475B0"/>
    <w:rsid w:val="00F50512"/>
    <w:rsid w:val="00F53B11"/>
    <w:rsid w:val="00F53D9D"/>
    <w:rsid w:val="00F54350"/>
    <w:rsid w:val="00F5534E"/>
    <w:rsid w:val="00F554C1"/>
    <w:rsid w:val="00F56CF4"/>
    <w:rsid w:val="00F60431"/>
    <w:rsid w:val="00F60433"/>
    <w:rsid w:val="00F62849"/>
    <w:rsid w:val="00F6670F"/>
    <w:rsid w:val="00F67E74"/>
    <w:rsid w:val="00F71BA5"/>
    <w:rsid w:val="00F72439"/>
    <w:rsid w:val="00F73C0C"/>
    <w:rsid w:val="00F73FB5"/>
    <w:rsid w:val="00F75527"/>
    <w:rsid w:val="00F757AA"/>
    <w:rsid w:val="00F757F5"/>
    <w:rsid w:val="00F760C6"/>
    <w:rsid w:val="00F765CC"/>
    <w:rsid w:val="00F772A7"/>
    <w:rsid w:val="00F779AE"/>
    <w:rsid w:val="00F77CC1"/>
    <w:rsid w:val="00F77D7F"/>
    <w:rsid w:val="00F80581"/>
    <w:rsid w:val="00F80631"/>
    <w:rsid w:val="00F807A4"/>
    <w:rsid w:val="00F81550"/>
    <w:rsid w:val="00F82928"/>
    <w:rsid w:val="00F82FFA"/>
    <w:rsid w:val="00F830C5"/>
    <w:rsid w:val="00F83722"/>
    <w:rsid w:val="00F83DDC"/>
    <w:rsid w:val="00F8406B"/>
    <w:rsid w:val="00F85DFB"/>
    <w:rsid w:val="00F86188"/>
    <w:rsid w:val="00F86A96"/>
    <w:rsid w:val="00F8728A"/>
    <w:rsid w:val="00F876F0"/>
    <w:rsid w:val="00F93481"/>
    <w:rsid w:val="00F944DE"/>
    <w:rsid w:val="00F94A94"/>
    <w:rsid w:val="00F96D4A"/>
    <w:rsid w:val="00F975F1"/>
    <w:rsid w:val="00F97672"/>
    <w:rsid w:val="00F97E81"/>
    <w:rsid w:val="00FA002F"/>
    <w:rsid w:val="00FA0AF0"/>
    <w:rsid w:val="00FA1011"/>
    <w:rsid w:val="00FA2495"/>
    <w:rsid w:val="00FA391D"/>
    <w:rsid w:val="00FA44D7"/>
    <w:rsid w:val="00FA4D79"/>
    <w:rsid w:val="00FA5593"/>
    <w:rsid w:val="00FA5689"/>
    <w:rsid w:val="00FA57B1"/>
    <w:rsid w:val="00FA595C"/>
    <w:rsid w:val="00FA5B5F"/>
    <w:rsid w:val="00FA619C"/>
    <w:rsid w:val="00FA6A07"/>
    <w:rsid w:val="00FB0138"/>
    <w:rsid w:val="00FB136A"/>
    <w:rsid w:val="00FB3A44"/>
    <w:rsid w:val="00FB3B9D"/>
    <w:rsid w:val="00FB3D40"/>
    <w:rsid w:val="00FB3E0F"/>
    <w:rsid w:val="00FB66D1"/>
    <w:rsid w:val="00FB7FE8"/>
    <w:rsid w:val="00FC04E8"/>
    <w:rsid w:val="00FC0534"/>
    <w:rsid w:val="00FC099B"/>
    <w:rsid w:val="00FC10D5"/>
    <w:rsid w:val="00FC1A36"/>
    <w:rsid w:val="00FC2947"/>
    <w:rsid w:val="00FC358B"/>
    <w:rsid w:val="00FC3BDF"/>
    <w:rsid w:val="00FC4338"/>
    <w:rsid w:val="00FC4675"/>
    <w:rsid w:val="00FC5160"/>
    <w:rsid w:val="00FC5179"/>
    <w:rsid w:val="00FC538F"/>
    <w:rsid w:val="00FC5884"/>
    <w:rsid w:val="00FC6012"/>
    <w:rsid w:val="00FC6854"/>
    <w:rsid w:val="00FC711F"/>
    <w:rsid w:val="00FD0036"/>
    <w:rsid w:val="00FD197B"/>
    <w:rsid w:val="00FD2C4D"/>
    <w:rsid w:val="00FD5E65"/>
    <w:rsid w:val="00FD6197"/>
    <w:rsid w:val="00FD66A9"/>
    <w:rsid w:val="00FD691D"/>
    <w:rsid w:val="00FE004D"/>
    <w:rsid w:val="00FE06A5"/>
    <w:rsid w:val="00FE12FB"/>
    <w:rsid w:val="00FE2CE0"/>
    <w:rsid w:val="00FE3283"/>
    <w:rsid w:val="00FE36E2"/>
    <w:rsid w:val="00FE40C8"/>
    <w:rsid w:val="00FE46DE"/>
    <w:rsid w:val="00FE51EB"/>
    <w:rsid w:val="00FE5E94"/>
    <w:rsid w:val="00FE6173"/>
    <w:rsid w:val="00FE69E6"/>
    <w:rsid w:val="00FE6EEE"/>
    <w:rsid w:val="00FF05ED"/>
    <w:rsid w:val="00FF2C2D"/>
    <w:rsid w:val="00FF42A9"/>
    <w:rsid w:val="00FF66F6"/>
    <w:rsid w:val="00FF6EA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FE7B6D7"/>
  <w15:docId w15:val="{7E265014-AC5A-46F6-882A-0366FEB83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before="60" w:after="165" w:line="300" w:lineRule="atLeast"/>
      </w:pPr>
    </w:pPrDefault>
  </w:docDefaults>
  <w:latentStyles w:defLockedState="0" w:defUIPriority="99" w:defSemiHidden="0" w:defUnhideWhenUsed="0" w:defQFormat="0" w:count="371">
    <w:lsdException w:name="heading 1" w:uiPriority="9" w:qFormat="1"/>
    <w:lsdException w:name="heading 2" w:semiHidden="1" w:uiPriority="2" w:unhideWhenUsed="1" w:qFormat="1"/>
    <w:lsdException w:name="heading 3" w:semiHidden="1" w:uiPriority="4" w:unhideWhenUsed="1" w:qFormat="1"/>
    <w:lsdException w:name="heading 4" w:semiHidden="1" w:uiPriority="6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8" w:unhideWhenUsed="1"/>
    <w:lsdException w:name="toc 2" w:semiHidden="1" w:uiPriority="38" w:unhideWhenUsed="1"/>
    <w:lsdException w:name="toc 3" w:semiHidden="1" w:uiPriority="38" w:unhideWhenUsed="1"/>
    <w:lsdException w:name="toc 4" w:uiPriority="38"/>
    <w:lsdException w:name="toc 5" w:uiPriority="38"/>
    <w:lsdException w:name="toc 6" w:uiPriority="38"/>
    <w:lsdException w:name="toc 7" w:uiPriority="38"/>
    <w:lsdException w:name="toc 8" w:uiPriority="38"/>
    <w:lsdException w:name="toc 9" w:uiPriority="38"/>
    <w:lsdException w:name="Normal Indent" w:semiHidden="1" w:unhideWhenUsed="1"/>
    <w:lsdException w:name="footnote text" w:uiPriority="28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25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uiPriority="28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39" w:unhideWhenUsed="1"/>
    <w:lsdException w:name="FollowedHyperlink" w:semiHidden="1" w:unhideWhenUsed="1"/>
    <w:lsdException w:name="Strong" w:semiHidden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9" w:qFormat="1"/>
    <w:lsdException w:name="Quote" w:uiPriority="25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iPriority="79" w:unhideWhenUsed="1"/>
    <w:lsdException w:name="TOC Heading" w:semiHidden="1" w:uiPriority="38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99"/>
    <w:rsid w:val="004000C6"/>
    <w:rPr>
      <w:lang w:val="en-GB"/>
    </w:rPr>
  </w:style>
  <w:style w:type="paragraph" w:styleId="Rubrik1">
    <w:name w:val="heading 1"/>
    <w:aliases w:val="Rubrik 1 - F"/>
    <w:basedOn w:val="Titel"/>
    <w:next w:val="Brdtext"/>
    <w:link w:val="Rubrik1Char"/>
    <w:uiPriority w:val="9"/>
    <w:qFormat/>
    <w:rsid w:val="003E6A49"/>
    <w:pPr>
      <w:spacing w:before="0" w:after="120" w:line="540" w:lineRule="atLeast"/>
      <w:outlineLvl w:val="0"/>
    </w:pPr>
    <w:rPr>
      <w:sz w:val="38"/>
    </w:rPr>
  </w:style>
  <w:style w:type="paragraph" w:styleId="Rubrik2">
    <w:name w:val="heading 2"/>
    <w:aliases w:val="Rubrik 2 - F"/>
    <w:basedOn w:val="Normal"/>
    <w:next w:val="Brdtext"/>
    <w:link w:val="Rubrik2Char"/>
    <w:uiPriority w:val="2"/>
    <w:qFormat/>
    <w:rsid w:val="00FA5689"/>
    <w:pPr>
      <w:keepNext/>
      <w:keepLines/>
      <w:spacing w:before="360" w:after="0" w:line="360" w:lineRule="atLeast"/>
      <w:outlineLvl w:val="1"/>
    </w:pPr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styleId="Rubrik3">
    <w:name w:val="heading 3"/>
    <w:aliases w:val="Rubrik 3 - F"/>
    <w:basedOn w:val="Normal"/>
    <w:next w:val="Brdtext"/>
    <w:link w:val="Rubrik3Char"/>
    <w:uiPriority w:val="4"/>
    <w:qFormat/>
    <w:rsid w:val="00FA5689"/>
    <w:pPr>
      <w:keepNext/>
      <w:keepLines/>
      <w:spacing w:before="360" w:after="0" w:line="320" w:lineRule="atLeast"/>
      <w:outlineLvl w:val="2"/>
    </w:pPr>
    <w:rPr>
      <w:rFonts w:asciiTheme="majorHAnsi" w:eastAsiaTheme="majorEastAsia" w:hAnsiTheme="majorHAnsi" w:cstheme="majorHAnsi"/>
      <w:bCs/>
      <w:lang w:eastAsia="sv-SE"/>
    </w:rPr>
  </w:style>
  <w:style w:type="paragraph" w:styleId="Rubrik4">
    <w:name w:val="heading 4"/>
    <w:aliases w:val="Rubrik 4 - F"/>
    <w:basedOn w:val="Normal"/>
    <w:next w:val="Brdtext"/>
    <w:link w:val="Rubrik4Char"/>
    <w:uiPriority w:val="6"/>
    <w:qFormat/>
    <w:rsid w:val="00FA5689"/>
    <w:pPr>
      <w:keepNext/>
      <w:keepLines/>
      <w:spacing w:before="360" w:after="0" w:line="320" w:lineRule="atLeast"/>
      <w:outlineLvl w:val="3"/>
    </w:pPr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rsid w:val="00725994"/>
    <w:pPr>
      <w:tabs>
        <w:tab w:val="center" w:pos="4536"/>
        <w:tab w:val="right" w:pos="9072"/>
      </w:tabs>
      <w:spacing w:before="0"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811BD7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A5689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A5689"/>
    <w:rPr>
      <w:rFonts w:ascii="Tahoma" w:hAnsi="Tahoma" w:cs="Tahoma"/>
      <w:sz w:val="16"/>
      <w:szCs w:val="16"/>
      <w:lang w:val="en-US"/>
    </w:rPr>
  </w:style>
  <w:style w:type="character" w:customStyle="1" w:styleId="Rubrik3Char">
    <w:name w:val="Rubrik 3 Char"/>
    <w:aliases w:val="Rubrik 3 - F Char"/>
    <w:basedOn w:val="Standardstycketeckensnitt"/>
    <w:link w:val="Rubrik3"/>
    <w:uiPriority w:val="4"/>
    <w:rsid w:val="00FA5689"/>
    <w:rPr>
      <w:rFonts w:asciiTheme="majorHAnsi" w:eastAsiaTheme="majorEastAsia" w:hAnsiTheme="majorHAnsi" w:cstheme="majorHAnsi"/>
      <w:bCs/>
      <w:lang w:eastAsia="sv-SE"/>
    </w:rPr>
  </w:style>
  <w:style w:type="paragraph" w:styleId="Brdtext">
    <w:name w:val="Body Text"/>
    <w:aliases w:val="Brödtext - F"/>
    <w:basedOn w:val="Normal"/>
    <w:link w:val="BrdtextChar"/>
    <w:qFormat/>
    <w:rsid w:val="00DE508E"/>
    <w:pPr>
      <w:spacing w:after="160"/>
    </w:pPr>
    <w:rPr>
      <w:color w:val="000000" w:themeColor="text1"/>
    </w:rPr>
  </w:style>
  <w:style w:type="character" w:customStyle="1" w:styleId="BrdtextChar">
    <w:name w:val="Brödtext Char"/>
    <w:aliases w:val="Brödtext - F Char"/>
    <w:basedOn w:val="Standardstycketeckensnitt"/>
    <w:link w:val="Brdtext"/>
    <w:rsid w:val="00DE508E"/>
    <w:rPr>
      <w:color w:val="000000" w:themeColor="text1"/>
    </w:rPr>
  </w:style>
  <w:style w:type="paragraph" w:customStyle="1" w:styleId="Rubrik3-F-direktunderrubrik2">
    <w:name w:val="Rubrik 3 - F - direkt under rubrik 2"/>
    <w:basedOn w:val="Rubrik3"/>
    <w:next w:val="Brdtext"/>
    <w:uiPriority w:val="5"/>
    <w:qFormat/>
    <w:rsid w:val="00FA5689"/>
    <w:pPr>
      <w:spacing w:before="80"/>
    </w:pPr>
  </w:style>
  <w:style w:type="character" w:customStyle="1" w:styleId="Rubrik1Char">
    <w:name w:val="Rubrik 1 Char"/>
    <w:aliases w:val="Rubrik 1 - F Char"/>
    <w:basedOn w:val="Standardstycketeckensnitt"/>
    <w:link w:val="Rubrik1"/>
    <w:uiPriority w:val="9"/>
    <w:rsid w:val="003E6A49"/>
    <w:rPr>
      <w:rFonts w:asciiTheme="majorHAnsi" w:hAnsiTheme="majorHAnsi" w:cstheme="majorHAnsi"/>
      <w:sz w:val="38"/>
      <w:szCs w:val="32"/>
    </w:rPr>
  </w:style>
  <w:style w:type="paragraph" w:styleId="Innehllsfrteckningsrubrik">
    <w:name w:val="TOC Heading"/>
    <w:aliases w:val="Innehållsförteckningsrubrik - F"/>
    <w:basedOn w:val="Rubrik1"/>
    <w:next w:val="Brdtext"/>
    <w:uiPriority w:val="38"/>
    <w:qFormat/>
    <w:rsid w:val="00FA5689"/>
    <w:pPr>
      <w:spacing w:line="276" w:lineRule="auto"/>
      <w:outlineLvl w:val="9"/>
    </w:pPr>
    <w:rPr>
      <w:lang w:eastAsia="sv-SE"/>
    </w:rPr>
  </w:style>
  <w:style w:type="paragraph" w:customStyle="1" w:styleId="Titel">
    <w:name w:val="Titel"/>
    <w:aliases w:val="Titelsidan Titel - F"/>
    <w:basedOn w:val="Normal"/>
    <w:link w:val="TitelChar"/>
    <w:uiPriority w:val="33"/>
    <w:semiHidden/>
    <w:qFormat/>
    <w:rsid w:val="00FA5689"/>
    <w:pPr>
      <w:spacing w:line="600" w:lineRule="atLeast"/>
      <w:contextualSpacing/>
    </w:pPr>
    <w:rPr>
      <w:rFonts w:asciiTheme="majorHAnsi" w:hAnsiTheme="majorHAnsi" w:cstheme="majorHAnsi"/>
      <w:sz w:val="46"/>
      <w:szCs w:val="32"/>
    </w:rPr>
  </w:style>
  <w:style w:type="paragraph" w:customStyle="1" w:styleId="Undertitel">
    <w:name w:val="Undertitel"/>
    <w:aliases w:val="Titelsidan Undertitel - F"/>
    <w:basedOn w:val="Normal"/>
    <w:link w:val="UndertitelChar"/>
    <w:uiPriority w:val="34"/>
    <w:semiHidden/>
    <w:qFormat/>
    <w:rsid w:val="00FA5689"/>
    <w:pPr>
      <w:spacing w:before="120" w:after="120"/>
    </w:pPr>
    <w:rPr>
      <w:rFonts w:asciiTheme="majorHAnsi" w:hAnsiTheme="majorHAnsi" w:cstheme="majorHAnsi"/>
      <w:sz w:val="24"/>
      <w:szCs w:val="26"/>
    </w:rPr>
  </w:style>
  <w:style w:type="character" w:customStyle="1" w:styleId="TitelChar">
    <w:name w:val="Titel Char"/>
    <w:aliases w:val="Titelsidan Titel - F Char"/>
    <w:basedOn w:val="Standardstycketeckensnitt"/>
    <w:link w:val="Titel"/>
    <w:uiPriority w:val="33"/>
    <w:semiHidden/>
    <w:rsid w:val="00FA5689"/>
    <w:rPr>
      <w:rFonts w:asciiTheme="majorHAnsi" w:hAnsiTheme="majorHAnsi" w:cstheme="majorHAnsi"/>
      <w:sz w:val="46"/>
      <w:szCs w:val="32"/>
    </w:rPr>
  </w:style>
  <w:style w:type="character" w:customStyle="1" w:styleId="UndertitelChar">
    <w:name w:val="Undertitel Char"/>
    <w:aliases w:val="Titelsidan Undertitel - F Char"/>
    <w:basedOn w:val="Standardstycketeckensnitt"/>
    <w:link w:val="Undertitel"/>
    <w:uiPriority w:val="34"/>
    <w:semiHidden/>
    <w:rsid w:val="00FA5689"/>
    <w:rPr>
      <w:rFonts w:asciiTheme="majorHAnsi" w:hAnsiTheme="majorHAnsi" w:cstheme="majorHAnsi"/>
      <w:sz w:val="24"/>
      <w:szCs w:val="26"/>
    </w:rPr>
  </w:style>
  <w:style w:type="paragraph" w:styleId="Innehll1">
    <w:name w:val="toc 1"/>
    <w:aliases w:val="Innehåll 1 - F"/>
    <w:basedOn w:val="Normal"/>
    <w:next w:val="Brdtext"/>
    <w:autoRedefine/>
    <w:uiPriority w:val="38"/>
    <w:rsid w:val="00FA5689"/>
    <w:pPr>
      <w:tabs>
        <w:tab w:val="right" w:leader="dot" w:pos="7360"/>
      </w:tabs>
      <w:spacing w:before="0" w:after="120" w:line="320" w:lineRule="atLeast"/>
    </w:pPr>
    <w:rPr>
      <w:rFonts w:asciiTheme="majorHAnsi" w:hAnsiTheme="majorHAnsi"/>
      <w:sz w:val="18"/>
    </w:rPr>
  </w:style>
  <w:style w:type="paragraph" w:styleId="Innehll2">
    <w:name w:val="toc 2"/>
    <w:aliases w:val="Innehåll 2 - F"/>
    <w:basedOn w:val="Normal"/>
    <w:next w:val="Brdtext"/>
    <w:autoRedefine/>
    <w:uiPriority w:val="38"/>
    <w:rsid w:val="00FA5689"/>
    <w:pPr>
      <w:spacing w:before="0" w:after="120" w:line="320" w:lineRule="atLeast"/>
      <w:ind w:left="221"/>
    </w:pPr>
    <w:rPr>
      <w:rFonts w:asciiTheme="majorHAnsi" w:hAnsiTheme="majorHAnsi"/>
      <w:sz w:val="18"/>
    </w:rPr>
  </w:style>
  <w:style w:type="character" w:styleId="Hyperlnk">
    <w:name w:val="Hyperlink"/>
    <w:aliases w:val="Hyperlänk - F"/>
    <w:basedOn w:val="Standardstycketeckensnitt"/>
    <w:uiPriority w:val="39"/>
    <w:unhideWhenUsed/>
    <w:rsid w:val="00FA5689"/>
    <w:rPr>
      <w:color w:val="005C9A"/>
      <w:u w:val="single"/>
    </w:rPr>
  </w:style>
  <w:style w:type="character" w:customStyle="1" w:styleId="Rubrik2Char">
    <w:name w:val="Rubrik 2 Char"/>
    <w:aliases w:val="Rubrik 2 - F Char"/>
    <w:basedOn w:val="Standardstycketeckensnitt"/>
    <w:link w:val="Rubrik2"/>
    <w:uiPriority w:val="2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paragraph" w:customStyle="1" w:styleId="Rubrik2-F-direktunderrubrik1">
    <w:name w:val="Rubrik 2 - F - direkt under rubrik 1"/>
    <w:basedOn w:val="Rubrik2"/>
    <w:next w:val="Brdtext"/>
    <w:link w:val="Rubrik2-F-direktunderrubrik1Char"/>
    <w:uiPriority w:val="3"/>
    <w:qFormat/>
    <w:rsid w:val="00FA5689"/>
    <w:pPr>
      <w:spacing w:before="200"/>
    </w:pPr>
  </w:style>
  <w:style w:type="paragraph" w:styleId="Punktlista">
    <w:name w:val="List Bullet"/>
    <w:aliases w:val="Punktlista - F"/>
    <w:basedOn w:val="Brdtext"/>
    <w:uiPriority w:val="9"/>
    <w:qFormat/>
    <w:rsid w:val="00FA5689"/>
    <w:pPr>
      <w:numPr>
        <w:numId w:val="15"/>
      </w:numPr>
      <w:spacing w:after="100"/>
    </w:pPr>
  </w:style>
  <w:style w:type="character" w:customStyle="1" w:styleId="Rubrik2-F-direktunderrubrik1Char">
    <w:name w:val="Rubrik 2 - F - direkt under rubrik 1 Char"/>
    <w:basedOn w:val="Rubrik2Char"/>
    <w:link w:val="Rubrik2-F-direktunderrubrik1"/>
    <w:uiPriority w:val="3"/>
    <w:rsid w:val="00FA5689"/>
    <w:rPr>
      <w:rFonts w:asciiTheme="majorHAnsi" w:eastAsiaTheme="majorEastAsia" w:hAnsiTheme="majorHAnsi" w:cstheme="majorBidi"/>
      <w:bCs/>
      <w:color w:val="000000" w:themeColor="text1"/>
      <w:sz w:val="28"/>
      <w:szCs w:val="26"/>
    </w:rPr>
  </w:style>
  <w:style w:type="character" w:customStyle="1" w:styleId="Rubrik4Char">
    <w:name w:val="Rubrik 4 Char"/>
    <w:aliases w:val="Rubrik 4 - F Char"/>
    <w:basedOn w:val="Standardstycketeckensnitt"/>
    <w:link w:val="Rubrik4"/>
    <w:uiPriority w:val="6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customStyle="1" w:styleId="Rubrik4-F-direktunderRubrik3">
    <w:name w:val="Rubrik 4 - F - direkt under Rubrik 3"/>
    <w:basedOn w:val="Rubrik4"/>
    <w:next w:val="Brdtext"/>
    <w:link w:val="Rubrik4-F-direktunderRubrik3Char"/>
    <w:uiPriority w:val="7"/>
    <w:qFormat/>
    <w:rsid w:val="00FA5689"/>
    <w:pPr>
      <w:spacing w:before="80"/>
    </w:pPr>
  </w:style>
  <w:style w:type="character" w:customStyle="1" w:styleId="Rubrik4-F-direktunderRubrik3Char">
    <w:name w:val="Rubrik 4 - F - direkt under Rubrik 3 Char"/>
    <w:basedOn w:val="Rubrik4Char"/>
    <w:link w:val="Rubrik4-F-direktunderRubrik3"/>
    <w:uiPriority w:val="7"/>
    <w:rsid w:val="00FA5689"/>
    <w:rPr>
      <w:rFonts w:asciiTheme="majorHAnsi" w:eastAsiaTheme="majorEastAsia" w:hAnsiTheme="majorHAnsi" w:cstheme="majorBidi"/>
      <w:bCs/>
      <w:iCs/>
      <w:color w:val="000000" w:themeColor="text1"/>
      <w:sz w:val="19"/>
    </w:rPr>
  </w:style>
  <w:style w:type="paragraph" w:styleId="Citat">
    <w:name w:val="Quote"/>
    <w:aliases w:val="Citat - F"/>
    <w:basedOn w:val="Normal"/>
    <w:next w:val="Brdtext"/>
    <w:link w:val="CitatChar"/>
    <w:uiPriority w:val="25"/>
    <w:qFormat/>
    <w:rsid w:val="00FA5689"/>
    <w:pPr>
      <w:spacing w:after="200" w:line="240" w:lineRule="atLeast"/>
      <w:ind w:left="851" w:right="851"/>
    </w:pPr>
    <w:rPr>
      <w:rFonts w:asciiTheme="majorHAnsi" w:hAnsiTheme="majorHAnsi"/>
      <w:iCs/>
      <w:color w:val="000000" w:themeColor="text1"/>
      <w:sz w:val="16"/>
    </w:rPr>
  </w:style>
  <w:style w:type="character" w:customStyle="1" w:styleId="CitatChar">
    <w:name w:val="Citat Char"/>
    <w:aliases w:val="Citat - F Char"/>
    <w:basedOn w:val="Standardstycketeckensnitt"/>
    <w:link w:val="Citat"/>
    <w:uiPriority w:val="25"/>
    <w:rsid w:val="00FA5689"/>
    <w:rPr>
      <w:rFonts w:asciiTheme="majorHAnsi" w:hAnsiTheme="majorHAnsi"/>
      <w:iCs/>
      <w:color w:val="000000" w:themeColor="text1"/>
      <w:sz w:val="16"/>
    </w:rPr>
  </w:style>
  <w:style w:type="paragraph" w:customStyle="1" w:styleId="Rubrikbilagor-F">
    <w:name w:val="Rubrik bilagor - F"/>
    <w:basedOn w:val="Rubrik1"/>
    <w:next w:val="Brdtext"/>
    <w:link w:val="Rubrikbilagor-FChar"/>
    <w:uiPriority w:val="27"/>
    <w:qFormat/>
    <w:rsid w:val="00FA5689"/>
    <w:pPr>
      <w:outlineLvl w:val="9"/>
    </w:pPr>
  </w:style>
  <w:style w:type="paragraph" w:styleId="Liststycke">
    <w:name w:val="List Paragraph"/>
    <w:basedOn w:val="Normal"/>
    <w:uiPriority w:val="79"/>
    <w:semiHidden/>
    <w:qFormat/>
    <w:rsid w:val="00FA5689"/>
    <w:pPr>
      <w:ind w:left="720"/>
      <w:contextualSpacing/>
    </w:pPr>
  </w:style>
  <w:style w:type="character" w:customStyle="1" w:styleId="Rubrikbilagor-FChar">
    <w:name w:val="Rubrik bilagor - F Char"/>
    <w:basedOn w:val="Rubrik1Char"/>
    <w:link w:val="Rubrikbilagor-F"/>
    <w:uiPriority w:val="27"/>
    <w:rsid w:val="00FA5689"/>
    <w:rPr>
      <w:rFonts w:asciiTheme="majorHAnsi" w:hAnsiTheme="majorHAnsi" w:cstheme="majorHAnsi"/>
      <w:sz w:val="38"/>
      <w:szCs w:val="32"/>
    </w:rPr>
  </w:style>
  <w:style w:type="paragraph" w:customStyle="1" w:styleId="Nummerlista">
    <w:name w:val="Nummerlista"/>
    <w:aliases w:val="Nummerlista - F"/>
    <w:uiPriority w:val="10"/>
    <w:qFormat/>
    <w:rsid w:val="00FA5689"/>
    <w:pPr>
      <w:numPr>
        <w:numId w:val="14"/>
      </w:numPr>
      <w:spacing w:after="100" w:line="300" w:lineRule="exact"/>
    </w:pPr>
    <w:rPr>
      <w:rFonts w:ascii="Times New Roman" w:eastAsiaTheme="minorEastAsia" w:hAnsi="Times New Roman"/>
      <w:lang w:eastAsia="sv-SE"/>
    </w:rPr>
  </w:style>
  <w:style w:type="paragraph" w:styleId="Underrubrik">
    <w:name w:val="Subtitle"/>
    <w:basedOn w:val="Normal"/>
    <w:next w:val="Normal"/>
    <w:link w:val="UnderrubrikChar"/>
    <w:uiPriority w:val="99"/>
    <w:semiHidden/>
    <w:unhideWhenUsed/>
    <w:rsid w:val="00FA5689"/>
    <w:pPr>
      <w:numPr>
        <w:ilvl w:val="1"/>
      </w:numPr>
    </w:pPr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99"/>
    <w:semiHidden/>
    <w:rsid w:val="00FA5689"/>
    <w:rPr>
      <w:rFonts w:asciiTheme="majorHAnsi" w:eastAsiaTheme="majorEastAsia" w:hAnsiTheme="majorHAnsi" w:cstheme="majorBidi"/>
      <w:i/>
      <w:iCs/>
      <w:color w:val="E30613" w:themeColor="accent1"/>
      <w:spacing w:val="15"/>
      <w:sz w:val="24"/>
      <w:szCs w:val="24"/>
    </w:rPr>
  </w:style>
  <w:style w:type="table" w:styleId="Tabellrutnt">
    <w:name w:val="Table Grid"/>
    <w:basedOn w:val="Normaltabell"/>
    <w:uiPriority w:val="39"/>
    <w:rsid w:val="00FA56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lutkommentar">
    <w:name w:val="endnote text"/>
    <w:basedOn w:val="Normal"/>
    <w:link w:val="SlutkommentarChar"/>
    <w:uiPriority w:val="99"/>
    <w:semiHidden/>
    <w:unhideWhenUsed/>
    <w:rsid w:val="00FA5689"/>
    <w:pPr>
      <w:spacing w:before="0"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A5689"/>
    <w:rPr>
      <w:sz w:val="20"/>
      <w:szCs w:val="20"/>
    </w:rPr>
  </w:style>
  <w:style w:type="table" w:customStyle="1" w:styleId="FoHMEndasttext">
    <w:name w:val="FoHM Endast text"/>
    <w:basedOn w:val="Normaltabell"/>
    <w:uiPriority w:val="99"/>
    <w:rsid w:val="00FA5689"/>
    <w:pPr>
      <w:spacing w:after="60" w:line="200" w:lineRule="atLeast"/>
    </w:pPr>
    <w:rPr>
      <w:rFonts w:asciiTheme="majorHAnsi" w:hAnsiTheme="majorHAnsi"/>
      <w:sz w:val="16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  <w:shd w:val="clear" w:color="auto" w:fill="FFFFFF" w:themeFill="background1"/>
      </w:tcPr>
    </w:tblStylePr>
    <w:tblStylePr w:type="lastRow">
      <w:rPr>
        <w:b w:val="0"/>
      </w:rPr>
      <w:tblPr/>
      <w:tcPr>
        <w:tcBorders>
          <w:top w:val="nil"/>
          <w:bottom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customStyle="1" w:styleId="Tabell-ochdiagramrubrik-F">
    <w:name w:val="Tabell- och diagramrubrik - F"/>
    <w:basedOn w:val="Brdtext"/>
    <w:next w:val="Brdtext"/>
    <w:uiPriority w:val="19"/>
    <w:qFormat/>
    <w:rsid w:val="00FA5689"/>
    <w:pPr>
      <w:spacing w:before="200" w:after="120" w:line="260" w:lineRule="atLeast"/>
    </w:pPr>
    <w:rPr>
      <w:rFonts w:asciiTheme="majorHAnsi" w:hAnsiTheme="majorHAnsi"/>
      <w:sz w:val="18"/>
    </w:rPr>
  </w:style>
  <w:style w:type="paragraph" w:customStyle="1" w:styleId="Tabelltext-F">
    <w:name w:val="Tabelltext - F"/>
    <w:basedOn w:val="Brdtext"/>
    <w:uiPriority w:val="20"/>
    <w:qFormat/>
    <w:rsid w:val="00FA5689"/>
    <w:pPr>
      <w:spacing w:after="60" w:line="200" w:lineRule="atLeast"/>
    </w:pPr>
    <w:rPr>
      <w:rFonts w:asciiTheme="majorHAnsi" w:hAnsiTheme="majorHAnsi"/>
      <w:sz w:val="16"/>
    </w:rPr>
  </w:style>
  <w:style w:type="paragraph" w:customStyle="1" w:styleId="FTabellsiffrorHger">
    <w:name w:val="F Tabellsiffror Höger"/>
    <w:basedOn w:val="Brdtext"/>
    <w:uiPriority w:val="21"/>
    <w:semiHidden/>
    <w:qFormat/>
    <w:rsid w:val="00FA5689"/>
    <w:pPr>
      <w:spacing w:after="60" w:line="200" w:lineRule="atLeast"/>
      <w:jc w:val="right"/>
    </w:pPr>
    <w:rPr>
      <w:rFonts w:asciiTheme="majorHAnsi" w:hAnsiTheme="majorHAnsi"/>
      <w:sz w:val="15"/>
    </w:rPr>
  </w:style>
  <w:style w:type="paragraph" w:customStyle="1" w:styleId="Tabellklla-F">
    <w:name w:val="Tabellkälla - F"/>
    <w:basedOn w:val="Brdtext"/>
    <w:uiPriority w:val="22"/>
    <w:qFormat/>
    <w:rsid w:val="00FA5689"/>
    <w:pPr>
      <w:spacing w:after="200" w:line="200" w:lineRule="atLeast"/>
    </w:pPr>
    <w:rPr>
      <w:rFonts w:asciiTheme="majorHAnsi" w:hAnsiTheme="majorHAnsi"/>
      <w:sz w:val="14"/>
    </w:rPr>
  </w:style>
  <w:style w:type="character" w:styleId="Fotnotsreferens">
    <w:name w:val="footnote reference"/>
    <w:aliases w:val="Fotnotsreferens - F"/>
    <w:basedOn w:val="Standardstycketeckensnitt"/>
    <w:uiPriority w:val="28"/>
    <w:semiHidden/>
    <w:rsid w:val="00FA5689"/>
    <w:rPr>
      <w:vertAlign w:val="superscript"/>
    </w:rPr>
  </w:style>
  <w:style w:type="paragraph" w:styleId="Fotnotstext">
    <w:name w:val="footnote text"/>
    <w:aliases w:val="Fotnotstext - F"/>
    <w:basedOn w:val="Normal"/>
    <w:link w:val="FotnotstextChar"/>
    <w:uiPriority w:val="28"/>
    <w:semiHidden/>
    <w:rsid w:val="00FA5689"/>
    <w:pPr>
      <w:spacing w:before="0" w:after="60" w:line="240" w:lineRule="auto"/>
    </w:pPr>
    <w:rPr>
      <w:rFonts w:asciiTheme="majorHAnsi" w:hAnsiTheme="majorHAnsi"/>
      <w:sz w:val="14"/>
      <w:szCs w:val="20"/>
    </w:rPr>
  </w:style>
  <w:style w:type="character" w:customStyle="1" w:styleId="FotnotstextChar">
    <w:name w:val="Fotnotstext Char"/>
    <w:aliases w:val="Fotnotstext - F Char"/>
    <w:basedOn w:val="Standardstycketeckensnitt"/>
    <w:link w:val="Fotnotstext"/>
    <w:uiPriority w:val="28"/>
    <w:semiHidden/>
    <w:rsid w:val="00FA5689"/>
    <w:rPr>
      <w:rFonts w:asciiTheme="majorHAnsi" w:hAnsiTheme="majorHAnsi"/>
      <w:sz w:val="14"/>
      <w:szCs w:val="20"/>
    </w:rPr>
  </w:style>
  <w:style w:type="paragraph" w:styleId="Beskrivning">
    <w:name w:val="caption"/>
    <w:aliases w:val="F Beskrivning"/>
    <w:basedOn w:val="Normal"/>
    <w:next w:val="Brdtext"/>
    <w:uiPriority w:val="25"/>
    <w:semiHidden/>
    <w:qFormat/>
    <w:rsid w:val="00FA5689"/>
    <w:pPr>
      <w:spacing w:after="200" w:line="200" w:lineRule="atLeast"/>
    </w:pPr>
    <w:rPr>
      <w:rFonts w:asciiTheme="majorHAnsi" w:hAnsiTheme="majorHAnsi"/>
      <w:iCs/>
      <w:sz w:val="14"/>
      <w:szCs w:val="18"/>
    </w:rPr>
  </w:style>
  <w:style w:type="paragraph" w:customStyle="1" w:styleId="Referenslista-F">
    <w:name w:val="Referenslista - F"/>
    <w:basedOn w:val="Brdtext"/>
    <w:uiPriority w:val="28"/>
    <w:qFormat/>
    <w:rsid w:val="00FA5689"/>
    <w:pPr>
      <w:numPr>
        <w:numId w:val="16"/>
      </w:numPr>
      <w:spacing w:after="120" w:line="240" w:lineRule="atLeast"/>
    </w:pPr>
    <w:rPr>
      <w:rFonts w:asciiTheme="majorHAnsi" w:hAnsiTheme="majorHAnsi"/>
      <w:sz w:val="16"/>
    </w:rPr>
  </w:style>
  <w:style w:type="paragraph" w:customStyle="1" w:styleId="Faktarutarubrik-F">
    <w:name w:val="Faktarutarubrik - F"/>
    <w:basedOn w:val="Brdtext"/>
    <w:next w:val="Faktarutetext-F"/>
    <w:uiPriority w:val="30"/>
    <w:rsid w:val="00FA5689"/>
    <w:pPr>
      <w:spacing w:after="60" w:line="240" w:lineRule="atLeast"/>
    </w:pPr>
    <w:rPr>
      <w:rFonts w:asciiTheme="majorHAnsi" w:hAnsiTheme="majorHAnsi"/>
      <w:b/>
      <w:sz w:val="18"/>
    </w:rPr>
  </w:style>
  <w:style w:type="paragraph" w:customStyle="1" w:styleId="Faktarutetext-F">
    <w:name w:val="Faktarutetext - F"/>
    <w:basedOn w:val="Brdtext"/>
    <w:uiPriority w:val="30"/>
    <w:qFormat/>
    <w:rsid w:val="00FA5689"/>
    <w:pPr>
      <w:spacing w:after="120" w:line="240" w:lineRule="atLeast"/>
    </w:pPr>
    <w:rPr>
      <w:rFonts w:asciiTheme="majorHAnsi" w:hAnsiTheme="majorHAnsi"/>
      <w:sz w:val="18"/>
    </w:rPr>
  </w:style>
  <w:style w:type="paragraph" w:styleId="Innehll3">
    <w:name w:val="toc 3"/>
    <w:aliases w:val="Innehåll 3 - F"/>
    <w:basedOn w:val="Normal"/>
    <w:next w:val="Brdtext"/>
    <w:autoRedefine/>
    <w:uiPriority w:val="38"/>
    <w:rsid w:val="00FA5689"/>
    <w:pPr>
      <w:spacing w:before="0" w:after="120" w:line="320" w:lineRule="atLeast"/>
      <w:ind w:left="442"/>
    </w:pPr>
    <w:rPr>
      <w:rFonts w:asciiTheme="majorHAnsi" w:hAnsiTheme="majorHAnsi"/>
      <w:sz w:val="18"/>
    </w:rPr>
  </w:style>
  <w:style w:type="table" w:customStyle="1" w:styleId="FoHMMestsiffror">
    <w:name w:val="FoHM Mest siffror"/>
    <w:basedOn w:val="Normaltabell"/>
    <w:uiPriority w:val="99"/>
    <w:rsid w:val="007A1F2B"/>
    <w:pPr>
      <w:spacing w:after="60" w:line="200" w:lineRule="atLeast"/>
    </w:pPr>
    <w:rPr>
      <w:rFonts w:ascii="Tahoma" w:hAnsi="Tahoma"/>
      <w:sz w:val="16"/>
    </w:rPr>
    <w:tblPr>
      <w:tblStyleRowBandSize w:val="1"/>
      <w:tblBorders>
        <w:top w:val="single" w:sz="4" w:space="0" w:color="BFBFBF" w:themeColor="background1" w:themeShade="BF"/>
        <w:bottom w:val="single" w:sz="2" w:space="0" w:color="BFBFBF" w:themeColor="background1" w:themeShade="BF"/>
      </w:tblBorders>
    </w:tblPr>
    <w:tblStylePr w:type="firstRow">
      <w:pPr>
        <w:wordWrap/>
        <w:spacing w:line="220" w:lineRule="exact"/>
      </w:pPr>
      <w:rPr>
        <w:b/>
      </w:rPr>
      <w:tblPr/>
      <w:tcPr>
        <w:tcBorders>
          <w:top w:val="single" w:sz="4" w:space="0" w:color="BFBFBF" w:themeColor="background1" w:themeShade="BF"/>
          <w:bottom w:val="single" w:sz="4" w:space="0" w:color="BFBFBF" w:themeColor="background1" w:themeShade="BF"/>
        </w:tcBorders>
      </w:tcPr>
    </w:tblStylePr>
    <w:tblStylePr w:type="lastRow">
      <w:pPr>
        <w:wordWrap/>
        <w:jc w:val="right"/>
      </w:pPr>
      <w:tblPr/>
      <w:tcPr>
        <w:tcBorders>
          <w:top w:val="nil"/>
          <w:bottom w:val="single" w:sz="4" w:space="0" w:color="BFBFBF" w:themeColor="background1" w:themeShade="BF"/>
        </w:tcBorders>
      </w:tcPr>
    </w:tblStylePr>
    <w:tblStylePr w:type="firstCol">
      <w:pPr>
        <w:wordWrap/>
        <w:jc w:val="left"/>
      </w:pPr>
    </w:tblStylePr>
    <w:tblStylePr w:type="band1Horz">
      <w:pPr>
        <w:wordWrap/>
        <w:jc w:val="right"/>
      </w:pPr>
    </w:tblStylePr>
    <w:tblStylePr w:type="band2Horz">
      <w:pPr>
        <w:wordWrap/>
        <w:jc w:val="right"/>
      </w:pPr>
    </w:tblStylePr>
  </w:style>
  <w:style w:type="character" w:styleId="Slutkommentarsreferens">
    <w:name w:val="endnote reference"/>
    <w:basedOn w:val="Standardstycketeckensnitt"/>
    <w:uiPriority w:val="99"/>
    <w:semiHidden/>
    <w:unhideWhenUsed/>
    <w:rsid w:val="00FA5689"/>
    <w:rPr>
      <w:vertAlign w:val="superscript"/>
    </w:rPr>
  </w:style>
  <w:style w:type="paragraph" w:styleId="Innehll4">
    <w:name w:val="toc 4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658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879"/>
    </w:pPr>
    <w:rPr>
      <w:rFonts w:asciiTheme="majorHAnsi" w:hAnsiTheme="majorHAnsi"/>
      <w:sz w:val="18"/>
    </w:rPr>
  </w:style>
  <w:style w:type="paragraph" w:styleId="Innehll6">
    <w:name w:val="toc 6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100"/>
    </w:pPr>
    <w:rPr>
      <w:rFonts w:asciiTheme="majorHAnsi" w:hAnsiTheme="majorHAnsi"/>
      <w:sz w:val="18"/>
    </w:rPr>
  </w:style>
  <w:style w:type="paragraph" w:styleId="Innehll7">
    <w:name w:val="toc 7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321"/>
    </w:pPr>
    <w:rPr>
      <w:rFonts w:asciiTheme="majorHAnsi" w:hAnsiTheme="majorHAnsi"/>
      <w:sz w:val="18"/>
    </w:rPr>
  </w:style>
  <w:style w:type="paragraph" w:styleId="Innehll8">
    <w:name w:val="toc 8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542"/>
    </w:pPr>
    <w:rPr>
      <w:rFonts w:asciiTheme="majorHAnsi" w:hAnsiTheme="majorHAnsi"/>
      <w:sz w:val="18"/>
    </w:rPr>
  </w:style>
  <w:style w:type="paragraph" w:styleId="Innehll9">
    <w:name w:val="toc 9"/>
    <w:basedOn w:val="Normal"/>
    <w:next w:val="Normal"/>
    <w:autoRedefine/>
    <w:uiPriority w:val="38"/>
    <w:semiHidden/>
    <w:rsid w:val="00FA5689"/>
    <w:pPr>
      <w:spacing w:before="0" w:after="120" w:line="320" w:lineRule="atLeast"/>
      <w:ind w:left="1758"/>
    </w:pPr>
    <w:rPr>
      <w:rFonts w:asciiTheme="majorHAnsi" w:hAnsiTheme="majorHAnsi"/>
      <w:sz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FA5689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Kommentarer">
    <w:name w:val="annotation text"/>
    <w:basedOn w:val="Normal"/>
    <w:link w:val="KommentarerChar"/>
    <w:uiPriority w:val="99"/>
    <w:unhideWhenUsed/>
    <w:rsid w:val="00FA5689"/>
    <w:pPr>
      <w:spacing w:line="240" w:lineRule="auto"/>
    </w:pPr>
    <w:rPr>
      <w:rFonts w:ascii="Tahoma" w:hAnsi="Tahoma" w:cs="Tahoma"/>
      <w:sz w:val="16"/>
      <w:szCs w:val="20"/>
      <w:lang w:val="en-US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D5AD9"/>
    <w:rPr>
      <w:rFonts w:ascii="Tahoma" w:hAnsi="Tahoma" w:cs="Tahoma"/>
      <w:sz w:val="16"/>
      <w:szCs w:val="20"/>
      <w:lang w:val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A568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A5689"/>
    <w:rPr>
      <w:rFonts w:ascii="Tahoma" w:hAnsi="Tahoma" w:cs="Tahoma"/>
      <w:b/>
      <w:bCs/>
      <w:sz w:val="16"/>
      <w:szCs w:val="20"/>
      <w:lang w:val="en-US"/>
    </w:rPr>
  </w:style>
  <w:style w:type="paragraph" w:customStyle="1" w:styleId="Default">
    <w:name w:val="Default"/>
    <w:rsid w:val="00FA5689"/>
    <w:pPr>
      <w:autoSpaceDE w:val="0"/>
      <w:autoSpaceDN w:val="0"/>
      <w:adjustRightInd w:val="0"/>
      <w:spacing w:before="0" w:after="0" w:line="240" w:lineRule="auto"/>
    </w:pPr>
    <w:rPr>
      <w:rFonts w:ascii="Tahoma" w:hAnsi="Tahoma" w:cs="Tahoma"/>
      <w:color w:val="000000"/>
      <w:sz w:val="24"/>
      <w:szCs w:val="24"/>
      <w:lang w:val="en-GB"/>
    </w:rPr>
  </w:style>
  <w:style w:type="table" w:styleId="Oformateradtabell4">
    <w:name w:val="Plain Table 4"/>
    <w:basedOn w:val="Normaltabell"/>
    <w:uiPriority w:val="44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3">
    <w:name w:val="Plain Table 3"/>
    <w:basedOn w:val="Normaltabell"/>
    <w:uiPriority w:val="43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ell1ljus">
    <w:name w:val="List Table 1 Light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3">
    <w:name w:val="Grid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2" w:space="0" w:color="55CBFF" w:themeColor="accent3" w:themeTint="99"/>
        <w:bottom w:val="single" w:sz="2" w:space="0" w:color="55CBFF" w:themeColor="accent3" w:themeTint="99"/>
        <w:insideH w:val="single" w:sz="2" w:space="0" w:color="55CBFF" w:themeColor="accent3" w:themeTint="99"/>
        <w:insideV w:val="single" w:sz="2" w:space="0" w:color="55CBFF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2dekorfrg3">
    <w:name w:val="List Table 2 Accent 3"/>
    <w:basedOn w:val="Normaltabell"/>
    <w:uiPriority w:val="47"/>
    <w:rsid w:val="00FA5689"/>
    <w:pPr>
      <w:spacing w:after="0" w:line="240" w:lineRule="auto"/>
    </w:pPr>
    <w:tblPr>
      <w:tblStyleRowBandSize w:val="1"/>
      <w:tblStyleColBandSize w:val="1"/>
      <w:tblBorders>
        <w:top w:val="single" w:sz="4" w:space="0" w:color="55CBFF" w:themeColor="accent3" w:themeTint="99"/>
        <w:bottom w:val="single" w:sz="4" w:space="0" w:color="55CBFF" w:themeColor="accent3" w:themeTint="99"/>
        <w:insideH w:val="single" w:sz="4" w:space="0" w:color="55CBFF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Listtabell1ljusdekorfrg3">
    <w:name w:val="List Table 1 Light Accent 3"/>
    <w:basedOn w:val="Normaltabell"/>
    <w:uiPriority w:val="46"/>
    <w:rsid w:val="00FA568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3" w:themeFillTint="33"/>
      </w:tcPr>
    </w:tblStylePr>
    <w:tblStylePr w:type="band1Horz">
      <w:tblPr/>
      <w:tcPr>
        <w:shd w:val="clear" w:color="auto" w:fill="C6EDFF" w:themeFill="accent3" w:themeFillTint="33"/>
      </w:tcPr>
    </w:tblStylePr>
  </w:style>
  <w:style w:type="table" w:styleId="Tabellrutntljust">
    <w:name w:val="Grid Table Light"/>
    <w:basedOn w:val="Normaltabell"/>
    <w:uiPriority w:val="40"/>
    <w:rsid w:val="00FA568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FA5689"/>
    <w:rPr>
      <w:color w:val="005C9A" w:themeColor="followedHyperlink"/>
      <w:u w:val="single"/>
    </w:rPr>
  </w:style>
  <w:style w:type="character" w:styleId="Platshllartext">
    <w:name w:val="Placeholder Text"/>
    <w:basedOn w:val="Standardstycketeckensnitt"/>
    <w:uiPriority w:val="99"/>
    <w:semiHidden/>
    <w:rsid w:val="00FA5689"/>
    <w:rPr>
      <w:color w:val="808080"/>
    </w:rPr>
  </w:style>
  <w:style w:type="paragraph" w:customStyle="1" w:styleId="Kontaktuppgift-F">
    <w:name w:val="Kontaktuppgift - F"/>
    <w:basedOn w:val="Normal"/>
    <w:uiPriority w:val="97"/>
    <w:qFormat/>
    <w:rsid w:val="00B77090"/>
    <w:pPr>
      <w:spacing w:before="0" w:after="113" w:line="200" w:lineRule="atLeast"/>
    </w:pPr>
    <w:rPr>
      <w:rFonts w:asciiTheme="majorHAnsi" w:hAnsiTheme="majorHAnsi" w:cstheme="majorHAnsi"/>
      <w:noProof/>
      <w:sz w:val="16"/>
      <w:szCs w:val="16"/>
    </w:rPr>
  </w:style>
  <w:style w:type="paragraph" w:customStyle="1" w:styleId="KontaktuppgiftRub-F">
    <w:name w:val="KontaktuppgiftRub - F"/>
    <w:basedOn w:val="Kontaktuppgift-F"/>
    <w:uiPriority w:val="97"/>
    <w:qFormat/>
    <w:rsid w:val="00FA5689"/>
    <w:pPr>
      <w:spacing w:after="0"/>
    </w:pPr>
    <w:rPr>
      <w:b/>
    </w:rPr>
  </w:style>
  <w:style w:type="paragraph" w:customStyle="1" w:styleId="SidfotBrev-F">
    <w:name w:val="Sidfot Brev - F"/>
    <w:uiPriority w:val="98"/>
    <w:qFormat/>
    <w:rsid w:val="00C03FF2"/>
    <w:pPr>
      <w:spacing w:before="0" w:after="0" w:line="180" w:lineRule="atLeast"/>
    </w:pPr>
    <w:rPr>
      <w:rFonts w:ascii="Tahoma" w:eastAsia="Times New Roman" w:hAnsi="Tahoma" w:cs="Tahoma"/>
      <w:noProof/>
      <w:color w:val="000000"/>
      <w:sz w:val="12"/>
      <w:szCs w:val="12"/>
    </w:rPr>
  </w:style>
  <w:style w:type="paragraph" w:customStyle="1" w:styleId="Logotyp">
    <w:name w:val="Logotyp"/>
    <w:basedOn w:val="Sidhuvud"/>
    <w:link w:val="LogotypChar"/>
    <w:uiPriority w:val="99"/>
    <w:semiHidden/>
    <w:qFormat/>
    <w:rsid w:val="004520E3"/>
    <w:pPr>
      <w:tabs>
        <w:tab w:val="clear" w:pos="4536"/>
        <w:tab w:val="clear" w:pos="9072"/>
        <w:tab w:val="center" w:pos="3686"/>
      </w:tabs>
      <w:spacing w:after="120"/>
    </w:pPr>
  </w:style>
  <w:style w:type="character" w:customStyle="1" w:styleId="LogotypChar">
    <w:name w:val="Logotyp Char"/>
    <w:basedOn w:val="SidhuvudChar"/>
    <w:link w:val="Logotyp"/>
    <w:uiPriority w:val="99"/>
    <w:semiHidden/>
    <w:rsid w:val="004520E3"/>
    <w:rPr>
      <w:rFonts w:asciiTheme="majorHAnsi" w:hAnsiTheme="majorHAnsi"/>
      <w:sz w:val="16"/>
    </w:rPr>
  </w:style>
  <w:style w:type="paragraph" w:customStyle="1" w:styleId="Sidnummer-F">
    <w:name w:val="Sidnummer - F"/>
    <w:basedOn w:val="Sidhuvud"/>
    <w:uiPriority w:val="95"/>
    <w:rsid w:val="00C83D08"/>
  </w:style>
  <w:style w:type="paragraph" w:styleId="Sidfot">
    <w:name w:val="footer"/>
    <w:basedOn w:val="Normal"/>
    <w:link w:val="SidfotChar"/>
    <w:uiPriority w:val="8"/>
    <w:unhideWhenUsed/>
    <w:rsid w:val="00214F9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8"/>
    <w:rsid w:val="00214F96"/>
  </w:style>
  <w:style w:type="paragraph" w:styleId="Normalwebb">
    <w:name w:val="Normal (Web)"/>
    <w:basedOn w:val="Normal"/>
    <w:uiPriority w:val="99"/>
    <w:unhideWhenUsed/>
    <w:rsid w:val="00D7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EndNoteBibliographyTitle">
    <w:name w:val="EndNote Bibliography Title"/>
    <w:basedOn w:val="Normal"/>
    <w:link w:val="EndNoteBibliographyTitleChar"/>
    <w:rsid w:val="00374B6F"/>
    <w:pPr>
      <w:spacing w:after="0"/>
      <w:jc w:val="center"/>
    </w:pPr>
    <w:rPr>
      <w:rFonts w:ascii="Times New Roman" w:hAnsi="Times New Roman" w:cs="Times New Roman"/>
      <w:noProof/>
      <w:lang w:val="en-US"/>
    </w:rPr>
  </w:style>
  <w:style w:type="character" w:customStyle="1" w:styleId="EndNoteBibliographyTitleChar">
    <w:name w:val="EndNote Bibliography Title Char"/>
    <w:basedOn w:val="BrdtextChar"/>
    <w:link w:val="EndNoteBibliographyTitle"/>
    <w:rsid w:val="00374B6F"/>
    <w:rPr>
      <w:rFonts w:ascii="Times New Roman" w:hAnsi="Times New Roman" w:cs="Times New Roman"/>
      <w:noProof/>
      <w:color w:val="000000" w:themeColor="text1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74B6F"/>
    <w:pPr>
      <w:spacing w:line="240" w:lineRule="atLeast"/>
    </w:pPr>
    <w:rPr>
      <w:rFonts w:ascii="Times New Roman" w:hAnsi="Times New Roman" w:cs="Times New Roman"/>
      <w:noProof/>
    </w:rPr>
  </w:style>
  <w:style w:type="character" w:customStyle="1" w:styleId="EndNoteBibliographyChar">
    <w:name w:val="EndNote Bibliography Char"/>
    <w:basedOn w:val="BrdtextChar"/>
    <w:link w:val="EndNoteBibliography"/>
    <w:rsid w:val="00374B6F"/>
    <w:rPr>
      <w:rFonts w:ascii="Times New Roman" w:hAnsi="Times New Roman" w:cs="Times New Roman"/>
      <w:noProof/>
      <w:color w:val="000000" w:themeColor="text1"/>
      <w:lang w:val="en-GB"/>
    </w:rPr>
  </w:style>
  <w:style w:type="paragraph" w:customStyle="1" w:styleId="f-body--xs">
    <w:name w:val="f-body--xs"/>
    <w:basedOn w:val="Normal"/>
    <w:rsid w:val="009E4E44"/>
    <w:pPr>
      <w:spacing w:before="300" w:after="0"/>
    </w:pPr>
    <w:rPr>
      <w:rFonts w:ascii="Times New Roman" w:eastAsia="Times New Roman" w:hAnsi="Times New Roman" w:cs="Times New Roman"/>
      <w:sz w:val="23"/>
      <w:szCs w:val="23"/>
      <w:lang w:eastAsia="sv-SE"/>
    </w:rPr>
  </w:style>
  <w:style w:type="character" w:customStyle="1" w:styleId="nlmstring-name">
    <w:name w:val="nlm_string-name"/>
    <w:basedOn w:val="Standardstycketeckensnitt"/>
    <w:rsid w:val="009E4E44"/>
  </w:style>
  <w:style w:type="character" w:customStyle="1" w:styleId="sr-only1">
    <w:name w:val="sr-only1"/>
    <w:basedOn w:val="Standardstycketeckensnitt"/>
    <w:rsid w:val="009E4E44"/>
    <w:rPr>
      <w:bdr w:val="none" w:sz="0" w:space="0" w:color="auto" w:frame="1"/>
    </w:rPr>
  </w:style>
  <w:style w:type="character" w:customStyle="1" w:styleId="nlmyear">
    <w:name w:val="nlm_year"/>
    <w:basedOn w:val="Standardstycketeckensnitt"/>
    <w:rsid w:val="009E4E44"/>
  </w:style>
  <w:style w:type="paragraph" w:customStyle="1" w:styleId="tabellundertext">
    <w:name w:val="tabellundertext"/>
    <w:basedOn w:val="Normal"/>
    <w:link w:val="tabellundertextChar"/>
    <w:uiPriority w:val="99"/>
    <w:qFormat/>
    <w:rsid w:val="00F73FB5"/>
    <w:pPr>
      <w:spacing w:after="60" w:line="200" w:lineRule="atLeast"/>
    </w:pPr>
    <w:rPr>
      <w:rFonts w:asciiTheme="majorHAnsi" w:hAnsiTheme="majorHAnsi"/>
      <w:color w:val="000000" w:themeColor="text1"/>
      <w:sz w:val="16"/>
    </w:rPr>
  </w:style>
  <w:style w:type="character" w:customStyle="1" w:styleId="tabellundertextChar">
    <w:name w:val="tabellundertext Char"/>
    <w:basedOn w:val="Standardstycketeckensnitt"/>
    <w:link w:val="tabellundertext"/>
    <w:uiPriority w:val="99"/>
    <w:rsid w:val="00F73FB5"/>
    <w:rPr>
      <w:rFonts w:asciiTheme="majorHAnsi" w:hAnsiTheme="majorHAnsi"/>
      <w:color w:val="000000" w:themeColor="text1"/>
      <w:sz w:val="16"/>
    </w:rPr>
  </w:style>
  <w:style w:type="character" w:customStyle="1" w:styleId="jlqj4b">
    <w:name w:val="jlqj4b"/>
    <w:basedOn w:val="Standardstycketeckensnitt"/>
    <w:rsid w:val="00B32ADD"/>
  </w:style>
  <w:style w:type="paragraph" w:styleId="HTML-frformaterad">
    <w:name w:val="HTML Preformatted"/>
    <w:basedOn w:val="Normal"/>
    <w:link w:val="HTML-frformateradChar"/>
    <w:uiPriority w:val="99"/>
    <w:unhideWhenUsed/>
    <w:rsid w:val="008043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val="sv-SE" w:eastAsia="sv-SE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rsid w:val="008043AA"/>
    <w:rPr>
      <w:rFonts w:ascii="Courier New" w:eastAsia="Times New Roman" w:hAnsi="Courier New" w:cs="Courier New"/>
      <w:sz w:val="20"/>
      <w:szCs w:val="20"/>
      <w:lang w:eastAsia="sv-SE"/>
    </w:rPr>
  </w:style>
  <w:style w:type="character" w:customStyle="1" w:styleId="y2iqfc">
    <w:name w:val="y2iqfc"/>
    <w:basedOn w:val="Standardstycketeckensnitt"/>
    <w:rsid w:val="008043AA"/>
  </w:style>
  <w:style w:type="paragraph" w:styleId="Revision">
    <w:name w:val="Revision"/>
    <w:hidden/>
    <w:uiPriority w:val="99"/>
    <w:semiHidden/>
    <w:rsid w:val="001C31FC"/>
    <w:pPr>
      <w:spacing w:before="0" w:after="0" w:line="240" w:lineRule="auto"/>
    </w:pPr>
    <w:rPr>
      <w:lang w:val="en-GB"/>
    </w:rPr>
  </w:style>
  <w:style w:type="character" w:customStyle="1" w:styleId="title-text">
    <w:name w:val="title-text"/>
    <w:basedOn w:val="Standardstycketeckensnitt"/>
    <w:rsid w:val="00B1711E"/>
  </w:style>
  <w:style w:type="paragraph" w:customStyle="1" w:styleId="Pa1">
    <w:name w:val="Pa1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paragraph" w:customStyle="1" w:styleId="Pa18">
    <w:name w:val="Pa18"/>
    <w:basedOn w:val="Default"/>
    <w:next w:val="Default"/>
    <w:uiPriority w:val="99"/>
    <w:rsid w:val="0012164C"/>
    <w:pPr>
      <w:spacing w:line="167" w:lineRule="atLeast"/>
    </w:pPr>
    <w:rPr>
      <w:rFonts w:ascii="Shaker 2 Lancet Regular" w:hAnsi="Shaker 2 Lancet Regular" w:cstheme="minorBidi"/>
      <w:color w:val="auto"/>
      <w:lang w:val="sv-SE"/>
    </w:rPr>
  </w:style>
  <w:style w:type="character" w:customStyle="1" w:styleId="A1">
    <w:name w:val="A1"/>
    <w:uiPriority w:val="99"/>
    <w:rsid w:val="001B35D4"/>
    <w:rPr>
      <w:rFonts w:cs="Shaker 2 Lancet Regular"/>
      <w:color w:val="000000"/>
      <w:sz w:val="20"/>
      <w:szCs w:val="20"/>
    </w:rPr>
  </w:style>
  <w:style w:type="character" w:customStyle="1" w:styleId="markedcontent">
    <w:name w:val="markedcontent"/>
    <w:basedOn w:val="Standardstycketeckensnitt"/>
    <w:rsid w:val="00F765CC"/>
  </w:style>
  <w:style w:type="paragraph" w:styleId="Oformateradtext">
    <w:name w:val="Plain Text"/>
    <w:basedOn w:val="Normal"/>
    <w:link w:val="OformateradtextChar"/>
    <w:uiPriority w:val="99"/>
    <w:semiHidden/>
    <w:unhideWhenUsed/>
    <w:rsid w:val="00895BCC"/>
    <w:pPr>
      <w:spacing w:before="0" w:after="0" w:line="240" w:lineRule="auto"/>
    </w:pPr>
    <w:rPr>
      <w:rFonts w:ascii="Calibri" w:hAnsi="Calibri"/>
      <w:szCs w:val="21"/>
      <w:lang w:val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95BCC"/>
    <w:rPr>
      <w:rFonts w:ascii="Calibri" w:hAnsi="Calibri"/>
      <w:szCs w:val="21"/>
    </w:rPr>
  </w:style>
  <w:style w:type="character" w:styleId="Radnummer">
    <w:name w:val="line number"/>
    <w:basedOn w:val="Standardstycketeckensnitt"/>
    <w:uiPriority w:val="99"/>
    <w:semiHidden/>
    <w:unhideWhenUsed/>
    <w:rsid w:val="00001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7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31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Lexicon\FOHM\Utan%20logo%20och%20sidfot.dotx" TargetMode="External"/></Relationships>
</file>

<file path=word/theme/theme1.xml><?xml version="1.0" encoding="utf-8"?>
<a:theme xmlns:a="http://schemas.openxmlformats.org/drawingml/2006/main" name="FoHM Word Tahoma-Times New Roman">
  <a:themeElements>
    <a:clrScheme name="FoHM 2018">
      <a:dk1>
        <a:sysClr val="windowText" lastClr="000000"/>
      </a:dk1>
      <a:lt1>
        <a:sysClr val="window" lastClr="FFFFFF"/>
      </a:lt1>
      <a:dk2>
        <a:srgbClr val="A2A2A2"/>
      </a:dk2>
      <a:lt2>
        <a:srgbClr val="D8D8D8"/>
      </a:lt2>
      <a:accent1>
        <a:srgbClr val="E30613"/>
      </a:accent1>
      <a:accent2>
        <a:srgbClr val="951B81"/>
      </a:accent2>
      <a:accent3>
        <a:srgbClr val="009FE3"/>
      </a:accent3>
      <a:accent4>
        <a:srgbClr val="E6007E"/>
      </a:accent4>
      <a:accent5>
        <a:srgbClr val="95C11F"/>
      </a:accent5>
      <a:accent6>
        <a:srgbClr val="FF6600"/>
      </a:accent6>
      <a:hlink>
        <a:srgbClr val="005C9A"/>
      </a:hlink>
      <a:folHlink>
        <a:srgbClr val="005C9A"/>
      </a:folHlink>
    </a:clrScheme>
    <a:fontScheme name="FoHM Tahoma-Times New Roman">
      <a:majorFont>
        <a:latin typeface="Tahom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Dekor 1 100%">
      <a:srgbClr val="E30613"/>
    </a:custClr>
    <a:custClr name="Dekor 1 60%">
      <a:srgbClr val="EE6A71"/>
    </a:custClr>
    <a:custClr name="Dekor 1 30%">
      <a:srgbClr val="F7B4B8"/>
    </a:custClr>
    <a:custClr name="Dekor 2 100%">
      <a:srgbClr val="951B81"/>
    </a:custClr>
    <a:custClr name="Dekor 2 60%">
      <a:srgbClr val="BF76B3"/>
    </a:custClr>
    <a:custClr name="Dekor 2 30%">
      <a:srgbClr val="DFBAD9"/>
    </a:custClr>
    <a:custClr name="Dekor 3 100%">
      <a:srgbClr val="009FE3"/>
    </a:custClr>
    <a:custClr name="Dekor 3 60%">
      <a:srgbClr val="66C5EE"/>
    </a:custClr>
    <a:custClr name="Dekor 3 30%">
      <a:srgbClr val="B2E2F7"/>
    </a:custClr>
    <a:custClr name="Dekor 4 100%">
      <a:srgbClr val="E6007E"/>
    </a:custClr>
    <a:custClr name="Dekor 4 60%">
      <a:srgbClr val="F066B2"/>
    </a:custClr>
    <a:custClr name="Dekor 4 30%">
      <a:srgbClr val="F7B2D8"/>
    </a:custClr>
    <a:custClr name="Dekor 5 100%">
      <a:srgbClr val="95C11F"/>
    </a:custClr>
    <a:custClr name="Dekor 5 60%">
      <a:srgbClr val="BFDA79"/>
    </a:custClr>
    <a:custClr name="Dekor 5 30%">
      <a:srgbClr val="DFECBB"/>
    </a:custClr>
    <a:custClr name="Orange 100%">
      <a:srgbClr val="FF6600"/>
    </a:custClr>
    <a:custClr name="Orange 60%">
      <a:srgbClr val="FFA466"/>
    </a:custClr>
    <a:custClr name="Orange 30%">
      <a:srgbClr val="FFD1B2"/>
    </a:custClr>
    <a:custClr name="Grön">
      <a:srgbClr val="009284"/>
    </a:custClr>
    <a:custClr name="Blå">
      <a:srgbClr val="0065AC"/>
    </a:custClr>
    <a:custClr name="Gul">
      <a:srgbClr val="F1C300"/>
    </a:custClr>
  </a:custClrLst>
  <a:extLst>
    <a:ext uri="{05A4C25C-085E-4340-85A3-A5531E510DB2}">
      <thm15:themeFamily xmlns:thm15="http://schemas.microsoft.com/office/thememl/2012/main" name="FoHM Sve 2018" id="{5F51E183-CAB2-4E1F-942A-B1694654AF92}" vid="{FEF77C71-113C-4888-8CFF-75F43FB6BE6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C2391A-37E1-460F-B3AD-45CE283C7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Utan logo och sidfot.dotx</Template>
  <TotalTime>0</TotalTime>
  <Pages>1</Pages>
  <Words>108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Beser</dc:creator>
  <cp:lastModifiedBy>Ramona Groenheit</cp:lastModifiedBy>
  <cp:revision>3</cp:revision>
  <cp:lastPrinted>2021-12-27T10:28:00Z</cp:lastPrinted>
  <dcterms:created xsi:type="dcterms:W3CDTF">2022-02-16T12:26:00Z</dcterms:created>
  <dcterms:modified xsi:type="dcterms:W3CDTF">2022-02-16T12:29:00Z</dcterms:modified>
  <cp:contentStatus>v1 20191101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2021-10-29T11:37:10Z</vt:filetime>
  </property>
</Properties>
</file>