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908"/>
        <w:gridCol w:w="696"/>
        <w:gridCol w:w="5868"/>
        <w:gridCol w:w="1104"/>
      </w:tblGrid>
      <w:tr w:rsidR="004F6632" w:rsidRPr="005A4754" w14:paraId="5A0EBBD9" w14:textId="77777777" w:rsidTr="00A275B6">
        <w:tc>
          <w:tcPr>
            <w:tcW w:w="1908" w:type="dxa"/>
            <w:shd w:val="clear" w:color="auto" w:fill="auto"/>
          </w:tcPr>
          <w:p w14:paraId="28FA13F3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Section/Topic</w:t>
            </w:r>
          </w:p>
        </w:tc>
        <w:tc>
          <w:tcPr>
            <w:tcW w:w="696" w:type="dxa"/>
            <w:shd w:val="clear" w:color="auto" w:fill="auto"/>
          </w:tcPr>
          <w:p w14:paraId="1CDC1C95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Item No</w:t>
            </w:r>
          </w:p>
        </w:tc>
        <w:tc>
          <w:tcPr>
            <w:tcW w:w="5868" w:type="dxa"/>
            <w:shd w:val="clear" w:color="auto" w:fill="auto"/>
          </w:tcPr>
          <w:p w14:paraId="434148A9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Checklist item</w:t>
            </w:r>
          </w:p>
        </w:tc>
        <w:tc>
          <w:tcPr>
            <w:tcW w:w="1104" w:type="dxa"/>
            <w:shd w:val="clear" w:color="auto" w:fill="auto"/>
          </w:tcPr>
          <w:p w14:paraId="3A8D4EA4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Reported on page No</w:t>
            </w:r>
          </w:p>
        </w:tc>
      </w:tr>
      <w:tr w:rsidR="004F6632" w:rsidRPr="005A4754" w14:paraId="53BF33ED" w14:textId="77777777" w:rsidTr="003835FD">
        <w:trPr>
          <w:trHeight w:val="168"/>
        </w:trPr>
        <w:tc>
          <w:tcPr>
            <w:tcW w:w="9576" w:type="dxa"/>
            <w:gridSpan w:val="4"/>
          </w:tcPr>
          <w:p w14:paraId="02495E9C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 xml:space="preserve">Domain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w w:val="83"/>
                <w:sz w:val="24"/>
                <w:szCs w:val="24"/>
              </w:rPr>
              <w:t>1: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18"/>
                <w:w w:val="8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ch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4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team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3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3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4"/>
                <w:w w:val="10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w w:val="10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9"/>
                <w:w w:val="103"/>
                <w:sz w:val="24"/>
                <w:szCs w:val="24"/>
              </w:rPr>
              <w:t>ﬂ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4"/>
                <w:w w:val="105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w w:val="97"/>
                <w:sz w:val="24"/>
                <w:szCs w:val="24"/>
              </w:rPr>
              <w:t>xiv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2"/>
                <w:w w:val="97"/>
                <w:sz w:val="24"/>
                <w:szCs w:val="24"/>
              </w:rPr>
              <w:t>i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ty</w:t>
            </w:r>
          </w:p>
        </w:tc>
      </w:tr>
      <w:tr w:rsidR="004F6632" w:rsidRPr="005A4754" w14:paraId="246D04CA" w14:textId="77777777" w:rsidTr="003835FD">
        <w:trPr>
          <w:trHeight w:val="97"/>
        </w:trPr>
        <w:tc>
          <w:tcPr>
            <w:tcW w:w="9576" w:type="dxa"/>
            <w:gridSpan w:val="4"/>
          </w:tcPr>
          <w:p w14:paraId="69380036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8"/>
                <w:w w:val="95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ersonal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Cha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cteri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tics</w:t>
            </w:r>
          </w:p>
        </w:tc>
      </w:tr>
      <w:tr w:rsidR="004F6632" w:rsidRPr="005A4754" w14:paraId="612497FF" w14:textId="77777777" w:rsidTr="002E70DA">
        <w:trPr>
          <w:trHeight w:val="150"/>
        </w:trPr>
        <w:tc>
          <w:tcPr>
            <w:tcW w:w="1908" w:type="dxa"/>
          </w:tcPr>
          <w:p w14:paraId="055D85D0" w14:textId="77777777" w:rsidR="004F6632" w:rsidRPr="005A4754" w:rsidRDefault="004F6632" w:rsidP="005A4754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8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7"/>
                <w:w w:val="98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89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89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5"/>
                <w:w w:val="90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t>er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2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w w:val="92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87"/>
                <w:sz w:val="24"/>
                <w:szCs w:val="24"/>
              </w:rPr>
              <w:t>cilit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87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tor</w:t>
            </w:r>
          </w:p>
        </w:tc>
        <w:tc>
          <w:tcPr>
            <w:tcW w:w="696" w:type="dxa"/>
          </w:tcPr>
          <w:p w14:paraId="6FE33A87" w14:textId="77777777" w:rsidR="004F6632" w:rsidRPr="005A4754" w:rsidRDefault="004F6632" w:rsidP="005A4754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68" w:type="dxa"/>
          </w:tcPr>
          <w:p w14:paraId="7B492F32" w14:textId="77777777" w:rsidR="004F6632" w:rsidRPr="005A4754" w:rsidRDefault="004F6632" w:rsidP="005A4754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Which</w:t>
            </w:r>
            <w:r w:rsidRPr="005A4754">
              <w:rPr>
                <w:rFonts w:asciiTheme="majorBidi" w:hAnsiTheme="majorBidi" w:cstheme="majorBidi"/>
                <w:color w:val="282526"/>
                <w:spacing w:val="12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8"/>
                <w:sz w:val="24"/>
                <w:szCs w:val="24"/>
              </w:rPr>
              <w:t>author</w:t>
            </w:r>
            <w:r w:rsidRPr="005A4754">
              <w:rPr>
                <w:rFonts w:asciiTheme="majorBidi" w:hAnsiTheme="majorBidi" w:cstheme="majorBidi"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conducted</w:t>
            </w:r>
            <w:r w:rsidRPr="005A4754">
              <w:rPr>
                <w:rFonts w:asciiTheme="majorBidi" w:hAnsiTheme="majorBidi" w:cstheme="majorBidi"/>
                <w:color w:val="282526"/>
                <w:spacing w:val="-1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91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1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focus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oup?</w:t>
            </w:r>
            <w:r w:rsidRPr="005A4754">
              <w:rPr>
                <w:rFonts w:asciiTheme="majorBidi" w:hAnsiTheme="majorBidi" w:cstheme="majorBidi"/>
                <w:color w:val="282526"/>
                <w:w w:val="98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w w:val="98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89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89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0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er</w:t>
            </w:r>
            <w:proofErr w:type="spellEnd"/>
            <w:r w:rsidRPr="005A4754">
              <w:rPr>
                <w:rFonts w:asciiTheme="majorBidi" w:hAnsiTheme="majorBidi" w:cstheme="majorBidi"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2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>cilit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87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tor</w:t>
            </w:r>
          </w:p>
        </w:tc>
        <w:tc>
          <w:tcPr>
            <w:tcW w:w="1104" w:type="dxa"/>
          </w:tcPr>
          <w:p w14:paraId="41A48F91" w14:textId="6C937470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4F6632" w:rsidRPr="005A4754" w14:paraId="774BD9B2" w14:textId="77777777" w:rsidTr="002E70DA">
        <w:trPr>
          <w:trHeight w:val="132"/>
        </w:trPr>
        <w:tc>
          <w:tcPr>
            <w:tcW w:w="1908" w:type="dxa"/>
          </w:tcPr>
          <w:p w14:paraId="53E8082C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edentials</w:t>
            </w:r>
          </w:p>
        </w:tc>
        <w:tc>
          <w:tcPr>
            <w:tcW w:w="696" w:type="dxa"/>
          </w:tcPr>
          <w:p w14:paraId="078E6777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868" w:type="dxa"/>
          </w:tcPr>
          <w:p w14:paraId="7D23EDC9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1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0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0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cher</w:t>
            </w:r>
            <w:r w:rsidRPr="005A4754">
              <w:rPr>
                <w:rFonts w:asciiTheme="majorBidi" w:hAnsiTheme="majorBidi" w:cstheme="majorBidi"/>
                <w:color w:val="282526"/>
                <w:spacing w:val="-13"/>
                <w:w w:val="90"/>
                <w:sz w:val="24"/>
                <w:szCs w:val="24"/>
              </w:rPr>
              <w:t>’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pacing w:val="34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c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0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edentials?</w:t>
            </w:r>
            <w:r w:rsidRPr="005A4754">
              <w:rPr>
                <w:rFonts w:asciiTheme="majorBidi" w:hAnsiTheme="majorBidi" w:cstheme="majorBidi"/>
                <w:color w:val="282526"/>
                <w:spacing w:val="31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w w:val="90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Ph</w:t>
            </w:r>
            <w:r w:rsidRPr="005A4754">
              <w:rPr>
                <w:rFonts w:asciiTheme="majorBidi" w:hAnsiTheme="majorBidi" w:cstheme="majorBidi"/>
                <w:color w:val="282526"/>
                <w:spacing w:val="-14"/>
                <w:w w:val="90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24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MD</w:t>
            </w:r>
          </w:p>
        </w:tc>
        <w:tc>
          <w:tcPr>
            <w:tcW w:w="1104" w:type="dxa"/>
          </w:tcPr>
          <w:p w14:paraId="666622A4" w14:textId="6FE6F042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4F6632" w:rsidRPr="005A4754" w14:paraId="32C64C62" w14:textId="77777777" w:rsidTr="002E70DA">
        <w:trPr>
          <w:trHeight w:val="133"/>
        </w:trPr>
        <w:tc>
          <w:tcPr>
            <w:tcW w:w="1908" w:type="dxa"/>
          </w:tcPr>
          <w:p w14:paraId="33EB85FD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Occup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tion</w:t>
            </w:r>
          </w:p>
        </w:tc>
        <w:tc>
          <w:tcPr>
            <w:tcW w:w="696" w:type="dxa"/>
          </w:tcPr>
          <w:p w14:paraId="6D800C5B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868" w:type="dxa"/>
          </w:tcPr>
          <w:p w14:paraId="6466E9E8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0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their</w:t>
            </w:r>
            <w:r w:rsidRPr="005A4754">
              <w:rPr>
                <w:rFonts w:asciiTheme="majorBidi" w:hAnsiTheme="majorBidi" w:cstheme="majorBidi"/>
                <w:color w:val="282526"/>
                <w:spacing w:val="-1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occup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time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tudy?</w:t>
            </w:r>
          </w:p>
        </w:tc>
        <w:tc>
          <w:tcPr>
            <w:tcW w:w="1104" w:type="dxa"/>
          </w:tcPr>
          <w:p w14:paraId="5B284405" w14:textId="099C12AF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4F6632" w:rsidRPr="005A4754" w14:paraId="215ED398" w14:textId="77777777" w:rsidTr="002E70DA">
        <w:trPr>
          <w:trHeight w:val="141"/>
        </w:trPr>
        <w:tc>
          <w:tcPr>
            <w:tcW w:w="1908" w:type="dxa"/>
          </w:tcPr>
          <w:p w14:paraId="7C6D19E6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Gender</w:t>
            </w:r>
          </w:p>
        </w:tc>
        <w:tc>
          <w:tcPr>
            <w:tcW w:w="696" w:type="dxa"/>
          </w:tcPr>
          <w:p w14:paraId="008785A5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868" w:type="dxa"/>
          </w:tcPr>
          <w:p w14:paraId="6A1EAC6F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19"/>
                <w:w w:val="9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cher</w:t>
            </w:r>
            <w:r w:rsidRPr="005A4754">
              <w:rPr>
                <w:rFonts w:asciiTheme="majorBidi" w:hAnsiTheme="majorBidi" w:cstheme="majorBidi"/>
                <w:color w:val="282526"/>
                <w:spacing w:val="29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93"/>
                <w:sz w:val="24"/>
                <w:szCs w:val="24"/>
              </w:rPr>
              <w:t>m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ale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female?</w:t>
            </w:r>
          </w:p>
        </w:tc>
        <w:tc>
          <w:tcPr>
            <w:tcW w:w="1104" w:type="dxa"/>
          </w:tcPr>
          <w:p w14:paraId="35C9FF95" w14:textId="43857D0B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4F6632" w:rsidRPr="005A4754" w14:paraId="4A24B053" w14:textId="77777777" w:rsidTr="002E70DA">
        <w:trPr>
          <w:trHeight w:val="119"/>
        </w:trPr>
        <w:tc>
          <w:tcPr>
            <w:tcW w:w="1908" w:type="dxa"/>
          </w:tcPr>
          <w:p w14:paraId="4DE8273D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t>Experience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4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aining</w:t>
            </w:r>
          </w:p>
        </w:tc>
        <w:tc>
          <w:tcPr>
            <w:tcW w:w="696" w:type="dxa"/>
          </w:tcPr>
          <w:p w14:paraId="5E3631C4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868" w:type="dxa"/>
          </w:tcPr>
          <w:p w14:paraId="6020078A" w14:textId="77777777" w:rsidR="004F6632" w:rsidRPr="005A4754" w:rsidRDefault="004F6632" w:rsidP="005A4754">
            <w:pPr>
              <w:widowControl w:val="0"/>
              <w:tabs>
                <w:tab w:val="left" w:pos="460"/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xperience</w:t>
            </w:r>
            <w:r w:rsidRPr="005A4754">
              <w:rPr>
                <w:rFonts w:asciiTheme="majorBidi" w:hAnsiTheme="majorBidi" w:cstheme="majorBidi"/>
                <w:color w:val="282526"/>
                <w:spacing w:val="22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aining</w:t>
            </w:r>
            <w:r w:rsidRPr="005A4754">
              <w:rPr>
                <w:rFonts w:asciiTheme="majorBidi" w:hAnsiTheme="majorBidi" w:cstheme="majorBidi"/>
                <w:color w:val="282526"/>
                <w:spacing w:val="19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cher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 xml:space="preserve">e? 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el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tionship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with</w:t>
            </w:r>
            <w:r w:rsidRPr="005A4754">
              <w:rPr>
                <w:rFonts w:asciiTheme="majorBidi" w:hAnsiTheme="majorBidi" w:cstheme="majorBidi"/>
                <w:color w:val="282526"/>
                <w:spacing w:val="-1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ticipants</w:t>
            </w:r>
          </w:p>
        </w:tc>
        <w:tc>
          <w:tcPr>
            <w:tcW w:w="1104" w:type="dxa"/>
          </w:tcPr>
          <w:p w14:paraId="47CE2315" w14:textId="731AF50C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4F6632" w:rsidRPr="005A4754" w14:paraId="50587E0F" w14:textId="77777777" w:rsidTr="003835FD">
        <w:trPr>
          <w:trHeight w:val="141"/>
        </w:trPr>
        <w:tc>
          <w:tcPr>
            <w:tcW w:w="9576" w:type="dxa"/>
            <w:gridSpan w:val="4"/>
          </w:tcPr>
          <w:p w14:paraId="7C8D35DE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7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el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tionship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with</w:t>
            </w:r>
            <w:r w:rsidRPr="005A4754">
              <w:rPr>
                <w:rFonts w:asciiTheme="majorBidi" w:hAnsiTheme="majorBidi" w:cstheme="majorBidi"/>
                <w:color w:val="282526"/>
                <w:spacing w:val="-1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ticipants</w:t>
            </w:r>
          </w:p>
        </w:tc>
      </w:tr>
      <w:tr w:rsidR="004F6632" w:rsidRPr="005A4754" w14:paraId="0F6A74B5" w14:textId="77777777" w:rsidTr="002E70DA">
        <w:trPr>
          <w:trHeight w:val="159"/>
        </w:trPr>
        <w:tc>
          <w:tcPr>
            <w:tcW w:w="1908" w:type="dxa"/>
          </w:tcPr>
          <w:p w14:paraId="6DE8DB64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7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el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hip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4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tablished</w:t>
            </w:r>
          </w:p>
        </w:tc>
        <w:tc>
          <w:tcPr>
            <w:tcW w:w="696" w:type="dxa"/>
          </w:tcPr>
          <w:p w14:paraId="19357248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868" w:type="dxa"/>
          </w:tcPr>
          <w:p w14:paraId="326DFDD0" w14:textId="77777777" w:rsidR="004F6632" w:rsidRPr="005A4754" w:rsidRDefault="005D688B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el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tionship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tabli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hed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prior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tudy</w:t>
            </w:r>
            <w:r w:rsidRPr="005A4754">
              <w:rPr>
                <w:rFonts w:asciiTheme="majorBidi" w:hAnsiTheme="majorBidi" w:cstheme="majorBidi"/>
                <w:color w:val="282526"/>
                <w:spacing w:val="-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commenc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ment?</w:t>
            </w:r>
          </w:p>
        </w:tc>
        <w:tc>
          <w:tcPr>
            <w:tcW w:w="1104" w:type="dxa"/>
          </w:tcPr>
          <w:p w14:paraId="40AEDD3E" w14:textId="6C37B655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4F6632" w:rsidRPr="005A4754" w14:paraId="7801953A" w14:textId="77777777" w:rsidTr="002E70DA">
        <w:trPr>
          <w:trHeight w:val="101"/>
        </w:trPr>
        <w:tc>
          <w:tcPr>
            <w:tcW w:w="1908" w:type="dxa"/>
          </w:tcPr>
          <w:p w14:paraId="020C0DCA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7"/>
                <w:w w:val="93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ticipant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7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kn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6"/>
                <w:w w:val="93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wled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3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the inte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7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5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er</w:t>
            </w:r>
          </w:p>
        </w:tc>
        <w:tc>
          <w:tcPr>
            <w:tcW w:w="696" w:type="dxa"/>
          </w:tcPr>
          <w:p w14:paraId="23799D2E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868" w:type="dxa"/>
          </w:tcPr>
          <w:p w14:paraId="0B8FBA4B" w14:textId="77777777" w:rsidR="004F6632" w:rsidRPr="005A4754" w:rsidRDefault="005D688B" w:rsidP="005A4754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kn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about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3"/>
                <w:sz w:val="24"/>
                <w:szCs w:val="24"/>
              </w:rPr>
              <w:t>rc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her?</w:t>
            </w:r>
            <w:r w:rsidRPr="005A4754">
              <w:rPr>
                <w:rFonts w:asciiTheme="majorBidi" w:hAnsiTheme="majorBidi" w:cstheme="majorBidi"/>
                <w:color w:val="282526"/>
                <w:spacing w:val="18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w w:val="7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w w:val="76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33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person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7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l</w:t>
            </w:r>
            <w:r w:rsidRPr="005A4754">
              <w:rPr>
                <w:rFonts w:asciiTheme="majorBidi" w:hAnsiTheme="majorBidi" w:cstheme="majorBidi"/>
                <w:color w:val="282526"/>
                <w:spacing w:val="36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goal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6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reasons</w:t>
            </w:r>
            <w:r w:rsidRPr="005A4754">
              <w:rPr>
                <w:rFonts w:asciiTheme="majorBidi" w:hAnsiTheme="majorBidi" w:cstheme="majorBidi"/>
                <w:color w:val="282526"/>
                <w:spacing w:val="29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for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doing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the research</w:t>
            </w:r>
          </w:p>
        </w:tc>
        <w:tc>
          <w:tcPr>
            <w:tcW w:w="1104" w:type="dxa"/>
          </w:tcPr>
          <w:p w14:paraId="23EA8BCA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F6632" w:rsidRPr="005A4754" w14:paraId="2FBAF973" w14:textId="77777777" w:rsidTr="002E70DA">
        <w:trPr>
          <w:trHeight w:val="133"/>
        </w:trPr>
        <w:tc>
          <w:tcPr>
            <w:tcW w:w="1908" w:type="dxa"/>
          </w:tcPr>
          <w:p w14:paraId="6FC6D1E5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6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5"/>
                <w:w w:val="93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er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6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cha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6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cteri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tics</w:t>
            </w:r>
          </w:p>
        </w:tc>
        <w:tc>
          <w:tcPr>
            <w:tcW w:w="696" w:type="dxa"/>
          </w:tcPr>
          <w:p w14:paraId="396F39E6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868" w:type="dxa"/>
          </w:tcPr>
          <w:p w14:paraId="7B0D0232" w14:textId="77777777" w:rsidR="004F6632" w:rsidRPr="005A4754" w:rsidRDefault="005D688B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cha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cteri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tics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2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po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ted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about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89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9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0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9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>cilit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87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tor?</w:t>
            </w:r>
            <w:r w:rsidRPr="005A4754">
              <w:rPr>
                <w:rFonts w:asciiTheme="majorBidi" w:hAnsiTheme="majorBidi" w:cstheme="majorBidi"/>
                <w:color w:val="282526"/>
                <w:spacing w:val="1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4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84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84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84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29"/>
                <w:w w:val="8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4"/>
                <w:sz w:val="24"/>
                <w:szCs w:val="24"/>
              </w:rPr>
              <w:t>Bia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84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8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9"/>
                <w:sz w:val="24"/>
                <w:szCs w:val="24"/>
              </w:rPr>
              <w:t>assumption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9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 xml:space="preserve">,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reasons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7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78"/>
                <w:sz w:val="24"/>
                <w:szCs w:val="24"/>
              </w:rPr>
              <w:t>n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d intere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78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ts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w w:val="7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in</w:t>
            </w:r>
            <w:r w:rsidRPr="005A4754">
              <w:rPr>
                <w:rFonts w:asciiTheme="majorBidi" w:hAnsiTheme="majorBidi" w:cstheme="majorBidi"/>
                <w:color w:val="282526"/>
                <w:spacing w:val="29"/>
                <w:w w:val="7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7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research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w w:val="7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topic</w:t>
            </w:r>
          </w:p>
        </w:tc>
        <w:tc>
          <w:tcPr>
            <w:tcW w:w="1104" w:type="dxa"/>
          </w:tcPr>
          <w:p w14:paraId="3D1A299B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F6632" w:rsidRPr="005A4754" w14:paraId="3406E146" w14:textId="77777777" w:rsidTr="003835FD">
        <w:trPr>
          <w:trHeight w:val="133"/>
        </w:trPr>
        <w:tc>
          <w:tcPr>
            <w:tcW w:w="9576" w:type="dxa"/>
            <w:gridSpan w:val="4"/>
          </w:tcPr>
          <w:p w14:paraId="330077F6" w14:textId="77777777" w:rsidR="004F6632" w:rsidRPr="005A4754" w:rsidRDefault="004F6632" w:rsidP="005A4754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Domain 2: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tudy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3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w w:val="106"/>
                <w:sz w:val="24"/>
                <w:szCs w:val="24"/>
              </w:rPr>
              <w:t>design</w:t>
            </w:r>
          </w:p>
        </w:tc>
      </w:tr>
      <w:tr w:rsidR="004F6632" w:rsidRPr="005A4754" w14:paraId="347B5E33" w14:textId="77777777" w:rsidTr="003835FD">
        <w:trPr>
          <w:trHeight w:val="128"/>
        </w:trPr>
        <w:tc>
          <w:tcPr>
            <w:tcW w:w="9576" w:type="dxa"/>
            <w:gridSpan w:val="4"/>
          </w:tcPr>
          <w:p w14:paraId="06FD0A28" w14:textId="77777777" w:rsidR="004F6632" w:rsidRPr="005A4754" w:rsidRDefault="004F6632" w:rsidP="005A4754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heo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etical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am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ork</w:t>
            </w:r>
          </w:p>
        </w:tc>
      </w:tr>
      <w:tr w:rsidR="004F6632" w:rsidRPr="005A4754" w14:paraId="70EF647A" w14:textId="77777777" w:rsidTr="002E70DA">
        <w:trPr>
          <w:trHeight w:val="141"/>
        </w:trPr>
        <w:tc>
          <w:tcPr>
            <w:tcW w:w="1908" w:type="dxa"/>
          </w:tcPr>
          <w:p w14:paraId="7BD990CF" w14:textId="77777777" w:rsidR="005D688B" w:rsidRPr="005A4754" w:rsidRDefault="005D688B" w:rsidP="005A4754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Methodol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3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gical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3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ient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35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and</w:t>
            </w:r>
          </w:p>
          <w:p w14:paraId="64953D93" w14:textId="77777777" w:rsidR="004F6632" w:rsidRPr="005A4754" w:rsidRDefault="005D688B" w:rsidP="005A4754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7"/>
                <w:sz w:val="24"/>
                <w:szCs w:val="24"/>
              </w:rPr>
              <w:t>heo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w w:val="97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81"/>
                <w:sz w:val="24"/>
                <w:szCs w:val="24"/>
              </w:rPr>
              <w:t>y</w:t>
            </w:r>
          </w:p>
        </w:tc>
        <w:tc>
          <w:tcPr>
            <w:tcW w:w="696" w:type="dxa"/>
          </w:tcPr>
          <w:p w14:paraId="4C680B4A" w14:textId="77777777" w:rsidR="004F6632" w:rsidRPr="005A4754" w:rsidRDefault="005D688B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5868" w:type="dxa"/>
          </w:tcPr>
          <w:p w14:paraId="4E85FC62" w14:textId="77777777" w:rsidR="005D688B" w:rsidRPr="005A4754" w:rsidRDefault="005D688B" w:rsidP="005A4754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methodologic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l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orient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ted</w:t>
            </w:r>
            <w:r w:rsidRPr="005A4754">
              <w:rPr>
                <w:rFonts w:asciiTheme="majorBidi" w:hAnsiTheme="majorBidi" w:cstheme="majorBidi"/>
                <w:color w:val="282526"/>
                <w:spacing w:val="-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unde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pin</w:t>
            </w:r>
            <w:r w:rsidRPr="005A4754">
              <w:rPr>
                <w:rFonts w:asciiTheme="majorBidi" w:hAnsiTheme="majorBidi" w:cstheme="majorBidi"/>
                <w:color w:val="282526"/>
                <w:spacing w:val="-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80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 xml:space="preserve">tudy? </w:t>
            </w:r>
            <w:r w:rsidRPr="005A4754">
              <w:rPr>
                <w:rFonts w:asciiTheme="majorBidi" w:hAnsiTheme="majorBidi" w:cstheme="majorBidi"/>
                <w:color w:val="282526"/>
                <w:spacing w:val="39"/>
                <w:w w:val="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80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w w:val="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ground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80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74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pacing w:val="8"/>
                <w:w w:val="90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w w:val="66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 xml:space="preserve">,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discou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7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se</w:t>
            </w:r>
            <w:r w:rsidRPr="005A4754">
              <w:rPr>
                <w:rFonts w:asciiTheme="majorBidi" w:hAnsiTheme="majorBidi" w:cstheme="majorBidi"/>
                <w:color w:val="282526"/>
                <w:spacing w:val="24"/>
                <w:w w:val="7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anal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4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si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7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 xml:space="preserve">, </w:t>
            </w:r>
            <w:r w:rsidRPr="005A4754">
              <w:rPr>
                <w:rFonts w:asciiTheme="majorBidi" w:hAnsiTheme="majorBidi" w:cstheme="majorBidi"/>
                <w:color w:val="282526"/>
                <w:spacing w:val="23"/>
                <w:w w:val="7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ethnog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7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aph</w:t>
            </w:r>
            <w:r w:rsidRPr="005A4754">
              <w:rPr>
                <w:rFonts w:asciiTheme="majorBidi" w:hAnsiTheme="majorBidi" w:cstheme="majorBidi"/>
                <w:color w:val="282526"/>
                <w:spacing w:val="-9"/>
                <w:w w:val="74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 xml:space="preserve">, 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7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phen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74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menol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w w:val="74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w w:val="74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spacing w:val="-8"/>
                <w:w w:val="74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9"/>
                <w:w w:val="7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content</w:t>
            </w:r>
            <w:r w:rsidRPr="005A4754">
              <w:rPr>
                <w:rFonts w:asciiTheme="majorBidi" w:hAnsiTheme="majorBidi" w:cstheme="majorBidi"/>
                <w:color w:val="282526"/>
                <w:spacing w:val="36"/>
                <w:w w:val="7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2"/>
                <w:sz w:val="24"/>
                <w:szCs w:val="24"/>
              </w:rPr>
              <w:t>anal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2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73"/>
                <w:sz w:val="24"/>
                <w:szCs w:val="24"/>
              </w:rPr>
              <w:t>sis</w:t>
            </w:r>
          </w:p>
          <w:p w14:paraId="05302807" w14:textId="77777777" w:rsidR="004F6632" w:rsidRPr="005A4754" w:rsidRDefault="004F663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4" w:type="dxa"/>
          </w:tcPr>
          <w:p w14:paraId="237C41A7" w14:textId="305AC727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5D688B" w:rsidRPr="005A4754" w14:paraId="1FA6EA77" w14:textId="77777777" w:rsidTr="003835FD">
        <w:trPr>
          <w:trHeight w:val="119"/>
        </w:trPr>
        <w:tc>
          <w:tcPr>
            <w:tcW w:w="9576" w:type="dxa"/>
            <w:gridSpan w:val="4"/>
          </w:tcPr>
          <w:p w14:paraId="2AEEA118" w14:textId="77777777" w:rsidR="005D688B" w:rsidRPr="005A4754" w:rsidRDefault="005D688B" w:rsidP="005A4754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8"/>
                <w:w w:val="94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lection</w:t>
            </w:r>
          </w:p>
        </w:tc>
      </w:tr>
      <w:tr w:rsidR="004F6632" w:rsidRPr="005A4754" w14:paraId="29DCFAC1" w14:textId="77777777" w:rsidTr="002E70DA">
        <w:tc>
          <w:tcPr>
            <w:tcW w:w="1908" w:type="dxa"/>
          </w:tcPr>
          <w:p w14:paraId="617D9B6A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Sampling</w:t>
            </w:r>
          </w:p>
        </w:tc>
        <w:tc>
          <w:tcPr>
            <w:tcW w:w="696" w:type="dxa"/>
          </w:tcPr>
          <w:p w14:paraId="2AC01696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5868" w:type="dxa"/>
          </w:tcPr>
          <w:p w14:paraId="262F539B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35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selected?</w:t>
            </w:r>
            <w:r w:rsidRPr="005A4754">
              <w:rPr>
                <w:rFonts w:asciiTheme="majorBidi" w:hAnsiTheme="majorBidi" w:cstheme="majorBidi"/>
                <w:color w:val="282526"/>
                <w:spacing w:val="8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0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0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70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28"/>
                <w:w w:val="7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5"/>
                <w:sz w:val="24"/>
                <w:szCs w:val="24"/>
              </w:rPr>
              <w:t>pu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w w:val="8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pos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4"/>
                <w:sz w:val="24"/>
                <w:szCs w:val="24"/>
              </w:rPr>
              <w:t>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68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6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1"/>
                <w:sz w:val="24"/>
                <w:szCs w:val="24"/>
              </w:rPr>
              <w:t>con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71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w w:val="71"/>
                <w:sz w:val="24"/>
                <w:szCs w:val="24"/>
              </w:rPr>
              <w:t>enience,</w:t>
            </w:r>
            <w:r w:rsidRPr="005A4754">
              <w:rPr>
                <w:rFonts w:asciiTheme="majorBidi" w:hAnsiTheme="majorBidi" w:cstheme="majorBidi"/>
                <w:color w:val="282526"/>
                <w:spacing w:val="29"/>
                <w:w w:val="7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1"/>
                <w:sz w:val="24"/>
                <w:szCs w:val="24"/>
              </w:rPr>
              <w:t>consecut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71"/>
                <w:sz w:val="24"/>
                <w:szCs w:val="24"/>
              </w:rPr>
              <w:t>i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1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w w:val="71"/>
                <w:sz w:val="24"/>
                <w:szCs w:val="24"/>
              </w:rPr>
              <w:t xml:space="preserve">e,  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sn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7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wball</w:t>
            </w:r>
          </w:p>
        </w:tc>
        <w:tc>
          <w:tcPr>
            <w:tcW w:w="1104" w:type="dxa"/>
          </w:tcPr>
          <w:p w14:paraId="00A7365B" w14:textId="2596E8C7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4F6632" w:rsidRPr="005A4754" w14:paraId="1406BC29" w14:textId="77777777" w:rsidTr="002E70DA">
        <w:tc>
          <w:tcPr>
            <w:tcW w:w="1908" w:type="dxa"/>
          </w:tcPr>
          <w:p w14:paraId="1D8C92B6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Method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app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ac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h</w:t>
            </w:r>
          </w:p>
        </w:tc>
        <w:tc>
          <w:tcPr>
            <w:tcW w:w="696" w:type="dxa"/>
          </w:tcPr>
          <w:p w14:paraId="34E511DE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5868" w:type="dxa"/>
          </w:tcPr>
          <w:p w14:paraId="52EB4741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app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ched?</w:t>
            </w:r>
            <w:r w:rsidRPr="005A4754">
              <w:rPr>
                <w:rFonts w:asciiTheme="majorBidi" w:hAnsiTheme="majorBidi" w:cstheme="majorBidi"/>
                <w:color w:val="282526"/>
                <w:spacing w:val="21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5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37"/>
                <w:w w:val="7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7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ce-to-f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7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ce,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tel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75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phone,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7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mail,</w:t>
            </w:r>
            <w:r w:rsidRPr="005A4754">
              <w:rPr>
                <w:rFonts w:asciiTheme="majorBidi" w:hAnsiTheme="majorBidi" w:cstheme="majorBidi"/>
                <w:color w:val="282526"/>
                <w:spacing w:val="33"/>
                <w:w w:val="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email</w:t>
            </w:r>
          </w:p>
        </w:tc>
        <w:tc>
          <w:tcPr>
            <w:tcW w:w="1104" w:type="dxa"/>
          </w:tcPr>
          <w:p w14:paraId="27196364" w14:textId="296CEA51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4F6632" w:rsidRPr="005A4754" w14:paraId="11E0260E" w14:textId="77777777" w:rsidTr="002E70DA">
        <w:tc>
          <w:tcPr>
            <w:tcW w:w="1908" w:type="dxa"/>
          </w:tcPr>
          <w:p w14:paraId="616D39A6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2"/>
                <w:sz w:val="24"/>
                <w:szCs w:val="24"/>
              </w:rPr>
              <w:t>Sample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5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size</w:t>
            </w:r>
          </w:p>
        </w:tc>
        <w:tc>
          <w:tcPr>
            <w:tcW w:w="696" w:type="dxa"/>
          </w:tcPr>
          <w:p w14:paraId="36497D75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5868" w:type="dxa"/>
          </w:tcPr>
          <w:p w14:paraId="3C5EB76A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many</w:t>
            </w:r>
            <w:r w:rsidRPr="005A4754">
              <w:rPr>
                <w:rFonts w:asciiTheme="majorBidi" w:hAnsiTheme="majorBidi" w:cstheme="majorBidi"/>
                <w:color w:val="282526"/>
                <w:spacing w:val="-1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25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3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9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in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tudy?</w:t>
            </w:r>
          </w:p>
        </w:tc>
        <w:tc>
          <w:tcPr>
            <w:tcW w:w="1104" w:type="dxa"/>
          </w:tcPr>
          <w:p w14:paraId="18AF230B" w14:textId="5265FEF7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4F6632" w:rsidRPr="005A4754" w14:paraId="542D6194" w14:textId="77777777" w:rsidTr="002E70DA">
        <w:tc>
          <w:tcPr>
            <w:tcW w:w="1908" w:type="dxa"/>
          </w:tcPr>
          <w:p w14:paraId="5F209E62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Non-pa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ticip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tion</w:t>
            </w:r>
          </w:p>
        </w:tc>
        <w:tc>
          <w:tcPr>
            <w:tcW w:w="696" w:type="dxa"/>
          </w:tcPr>
          <w:p w14:paraId="0168F165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5868" w:type="dxa"/>
          </w:tcPr>
          <w:p w14:paraId="3201505C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many</w:t>
            </w:r>
            <w:r w:rsidRPr="005A4754">
              <w:rPr>
                <w:rFonts w:asciiTheme="majorBidi" w:hAnsiTheme="majorBidi" w:cstheme="majorBidi"/>
                <w:color w:val="282526"/>
                <w:spacing w:val="-1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people</w:t>
            </w:r>
            <w:r w:rsidRPr="005A4754">
              <w:rPr>
                <w:rFonts w:asciiTheme="majorBidi" w:hAnsiTheme="majorBidi" w:cstheme="majorBidi"/>
                <w:color w:val="282526"/>
                <w:spacing w:val="-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efused</w:t>
            </w:r>
            <w:r w:rsidRPr="005A4754">
              <w:rPr>
                <w:rFonts w:asciiTheme="majorBidi" w:hAnsiTheme="majorBidi" w:cstheme="majorBidi"/>
                <w:color w:val="282526"/>
                <w:spacing w:val="18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ticip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te</w:t>
            </w:r>
            <w:r w:rsidRPr="005A4754">
              <w:rPr>
                <w:rFonts w:asciiTheme="majorBidi" w:hAnsiTheme="majorBidi" w:cstheme="majorBidi"/>
                <w:color w:val="282526"/>
                <w:spacing w:val="18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opped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out?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8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easons?</w:t>
            </w:r>
          </w:p>
        </w:tc>
        <w:tc>
          <w:tcPr>
            <w:tcW w:w="1104" w:type="dxa"/>
          </w:tcPr>
          <w:p w14:paraId="7774BAC0" w14:textId="2DF325E5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4F6632" w:rsidRPr="005A4754" w14:paraId="2E6A9335" w14:textId="77777777" w:rsidTr="002E70DA">
        <w:trPr>
          <w:trHeight w:val="388"/>
        </w:trPr>
        <w:tc>
          <w:tcPr>
            <w:tcW w:w="1908" w:type="dxa"/>
          </w:tcPr>
          <w:p w14:paraId="6C055CBB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  <w:t>Setting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0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collection</w:t>
            </w:r>
          </w:p>
        </w:tc>
        <w:tc>
          <w:tcPr>
            <w:tcW w:w="696" w:type="dxa"/>
          </w:tcPr>
          <w:p w14:paraId="24C35657" w14:textId="77777777" w:rsidR="004F663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5868" w:type="dxa"/>
          </w:tcPr>
          <w:p w14:paraId="74D40A5D" w14:textId="77777777" w:rsidR="004F6632" w:rsidRPr="005A4754" w:rsidRDefault="000D7652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Whe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22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2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8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collec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1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ed?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6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34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hom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7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9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clinic,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3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85"/>
                <w:sz w:val="24"/>
                <w:szCs w:val="24"/>
              </w:rPr>
              <w:t>orkpl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8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62"/>
                <w:sz w:val="24"/>
                <w:szCs w:val="24"/>
              </w:rPr>
              <w:t>ce</w:t>
            </w:r>
          </w:p>
        </w:tc>
        <w:tc>
          <w:tcPr>
            <w:tcW w:w="1104" w:type="dxa"/>
          </w:tcPr>
          <w:p w14:paraId="059E8BEC" w14:textId="640185B3" w:rsidR="004F663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0D7652" w:rsidRPr="005A4754" w14:paraId="22999342" w14:textId="77777777" w:rsidTr="002E70DA">
        <w:trPr>
          <w:trHeight w:val="115"/>
        </w:trPr>
        <w:tc>
          <w:tcPr>
            <w:tcW w:w="1908" w:type="dxa"/>
          </w:tcPr>
          <w:p w14:paraId="499E341E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4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4"/>
                <w:sz w:val="24"/>
                <w:szCs w:val="24"/>
              </w:rPr>
              <w:t>esence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8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non-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ticipants</w:t>
            </w:r>
          </w:p>
        </w:tc>
        <w:tc>
          <w:tcPr>
            <w:tcW w:w="696" w:type="dxa"/>
          </w:tcPr>
          <w:p w14:paraId="554230E6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5868" w:type="dxa"/>
          </w:tcPr>
          <w:p w14:paraId="675AC4C3" w14:textId="77777777" w:rsidR="000D7652" w:rsidRPr="005A4754" w:rsidRDefault="00542F8C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an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1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one</w:t>
            </w:r>
            <w:r w:rsidRPr="005A4754">
              <w:rPr>
                <w:rFonts w:asciiTheme="majorBidi" w:hAnsiTheme="majorBidi" w:cstheme="majorBidi"/>
                <w:color w:val="282526"/>
                <w:spacing w:val="28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else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esent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besides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chers?</w:t>
            </w:r>
          </w:p>
        </w:tc>
        <w:tc>
          <w:tcPr>
            <w:tcW w:w="1104" w:type="dxa"/>
          </w:tcPr>
          <w:p w14:paraId="203B6B8C" w14:textId="77777777" w:rsidR="000D7652" w:rsidRPr="005A4754" w:rsidRDefault="000D7652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D7652" w:rsidRPr="005A4754" w14:paraId="67519B3B" w14:textId="77777777" w:rsidTr="002E70DA">
        <w:trPr>
          <w:trHeight w:val="127"/>
        </w:trPr>
        <w:tc>
          <w:tcPr>
            <w:tcW w:w="1908" w:type="dxa"/>
          </w:tcPr>
          <w:p w14:paraId="78B303B2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6"/>
                <w:sz w:val="24"/>
                <w:szCs w:val="24"/>
              </w:rPr>
              <w:t>Description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4"/>
                <w:w w:val="9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sample</w:t>
            </w:r>
          </w:p>
        </w:tc>
        <w:tc>
          <w:tcPr>
            <w:tcW w:w="696" w:type="dxa"/>
          </w:tcPr>
          <w:p w14:paraId="06A1B0C3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5868" w:type="dxa"/>
          </w:tcPr>
          <w:p w14:paraId="0406EE4D" w14:textId="77777777" w:rsidR="000D7652" w:rsidRPr="005A4754" w:rsidRDefault="00542F8C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impo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tant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cha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cteri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tics</w:t>
            </w:r>
            <w:r w:rsidRPr="005A4754">
              <w:rPr>
                <w:rFonts w:asciiTheme="majorBidi" w:hAnsiTheme="majorBidi" w:cstheme="majorBidi"/>
                <w:color w:val="282526"/>
                <w:spacing w:val="21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sample?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7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w w:val="7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>demog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77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>aphic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7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7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 xml:space="preserve">ta, </w:t>
            </w:r>
            <w:r w:rsidRPr="005A4754">
              <w:rPr>
                <w:rFonts w:asciiTheme="majorBidi" w:hAnsiTheme="majorBidi" w:cstheme="majorBidi"/>
                <w:color w:val="282526"/>
                <w:spacing w:val="25"/>
                <w:w w:val="7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8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3"/>
                <w:sz w:val="24"/>
                <w:szCs w:val="24"/>
              </w:rPr>
              <w:t>te</w:t>
            </w:r>
          </w:p>
        </w:tc>
        <w:tc>
          <w:tcPr>
            <w:tcW w:w="1104" w:type="dxa"/>
          </w:tcPr>
          <w:p w14:paraId="18F0C210" w14:textId="140C2382" w:rsidR="000D765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Table 1, page 8</w:t>
            </w:r>
          </w:p>
        </w:tc>
      </w:tr>
      <w:tr w:rsidR="00542F8C" w:rsidRPr="005A4754" w14:paraId="2DFCAC63" w14:textId="77777777" w:rsidTr="003835FD">
        <w:trPr>
          <w:trHeight w:val="159"/>
        </w:trPr>
        <w:tc>
          <w:tcPr>
            <w:tcW w:w="9576" w:type="dxa"/>
            <w:gridSpan w:val="4"/>
          </w:tcPr>
          <w:p w14:paraId="40BD01D9" w14:textId="77777777" w:rsidR="00542F8C" w:rsidRPr="005A4754" w:rsidRDefault="00542F8C" w:rsidP="005A4754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collec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ion</w:t>
            </w:r>
          </w:p>
        </w:tc>
      </w:tr>
      <w:tr w:rsidR="000D7652" w:rsidRPr="005A4754" w14:paraId="1392B254" w14:textId="77777777" w:rsidTr="003835FD">
        <w:trPr>
          <w:trHeight w:val="106"/>
        </w:trPr>
        <w:tc>
          <w:tcPr>
            <w:tcW w:w="1908" w:type="dxa"/>
          </w:tcPr>
          <w:p w14:paraId="516E218A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6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8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guide</w:t>
            </w:r>
          </w:p>
        </w:tc>
        <w:tc>
          <w:tcPr>
            <w:tcW w:w="696" w:type="dxa"/>
          </w:tcPr>
          <w:p w14:paraId="0909813B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5868" w:type="dxa"/>
          </w:tcPr>
          <w:p w14:paraId="4CAF5C98" w14:textId="77777777" w:rsidR="000D7652" w:rsidRPr="005A4754" w:rsidRDefault="003835FD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que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ompt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guid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vided</w:t>
            </w:r>
            <w:r w:rsidRPr="005A4754">
              <w:rPr>
                <w:rFonts w:asciiTheme="majorBidi" w:hAnsiTheme="majorBidi" w:cstheme="majorBidi"/>
                <w:color w:val="282526"/>
                <w:spacing w:val="-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90"/>
                <w:sz w:val="24"/>
                <w:szCs w:val="24"/>
              </w:rPr>
              <w:t>b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autho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s?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it pilot</w:t>
            </w:r>
            <w:r w:rsidRPr="005A4754">
              <w:rPr>
                <w:rFonts w:asciiTheme="majorBidi" w:hAnsiTheme="majorBidi" w:cstheme="majorBidi"/>
                <w:color w:val="282526"/>
                <w:spacing w:val="-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ted?</w:t>
            </w:r>
          </w:p>
        </w:tc>
        <w:tc>
          <w:tcPr>
            <w:tcW w:w="1104" w:type="dxa"/>
          </w:tcPr>
          <w:p w14:paraId="7E801AD7" w14:textId="403EEBE6" w:rsidR="000D765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0D7652" w:rsidRPr="005A4754" w14:paraId="2E741DA7" w14:textId="77777777" w:rsidTr="003835FD">
        <w:trPr>
          <w:trHeight w:val="133"/>
        </w:trPr>
        <w:tc>
          <w:tcPr>
            <w:tcW w:w="1908" w:type="dxa"/>
          </w:tcPr>
          <w:p w14:paraId="7DCFFCAE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7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3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pe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7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7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ws</w:t>
            </w:r>
          </w:p>
        </w:tc>
        <w:tc>
          <w:tcPr>
            <w:tcW w:w="696" w:type="dxa"/>
          </w:tcPr>
          <w:p w14:paraId="2F1D99F2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5868" w:type="dxa"/>
          </w:tcPr>
          <w:p w14:paraId="1DA7A0C6" w14:textId="77777777" w:rsidR="000D7652" w:rsidRPr="005A4754" w:rsidRDefault="003835FD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ws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ca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ried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out?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If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7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7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8"/>
                <w:w w:val="8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many?</w:t>
            </w:r>
          </w:p>
        </w:tc>
        <w:tc>
          <w:tcPr>
            <w:tcW w:w="1104" w:type="dxa"/>
          </w:tcPr>
          <w:p w14:paraId="42CF86D3" w14:textId="3B1F91B8" w:rsidR="000D7652" w:rsidRPr="005A4754" w:rsidRDefault="002E65F5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0D7652" w:rsidRPr="005A4754" w14:paraId="73A948B1" w14:textId="77777777" w:rsidTr="003835FD">
        <w:trPr>
          <w:trHeight w:val="133"/>
        </w:trPr>
        <w:tc>
          <w:tcPr>
            <w:tcW w:w="1908" w:type="dxa"/>
          </w:tcPr>
          <w:p w14:paraId="37A250B5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lastRenderedPageBreak/>
              <w:t>Audi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2"/>
                <w:w w:val="9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0"/>
                <w:sz w:val="24"/>
                <w:szCs w:val="24"/>
              </w:rPr>
              <w:t>visual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ecording</w:t>
            </w:r>
          </w:p>
        </w:tc>
        <w:tc>
          <w:tcPr>
            <w:tcW w:w="696" w:type="dxa"/>
          </w:tcPr>
          <w:p w14:paraId="68FEFCB4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868" w:type="dxa"/>
          </w:tcPr>
          <w:p w14:paraId="19317423" w14:textId="77777777" w:rsidR="000D7652" w:rsidRPr="005A4754" w:rsidRDefault="003835FD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Did</w:t>
            </w:r>
            <w:r w:rsidRPr="005A4754">
              <w:rPr>
                <w:rFonts w:asciiTheme="majorBidi" w:hAnsiTheme="majorBidi" w:cstheme="majorBidi"/>
                <w:color w:val="282526"/>
                <w:spacing w:val="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ch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use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audio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visual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ecording</w:t>
            </w:r>
            <w:r w:rsidRPr="005A4754">
              <w:rPr>
                <w:rFonts w:asciiTheme="majorBidi" w:hAnsiTheme="majorBidi" w:cstheme="majorBidi"/>
                <w:color w:val="282526"/>
                <w:spacing w:val="34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collect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ta?</w:t>
            </w:r>
          </w:p>
        </w:tc>
        <w:tc>
          <w:tcPr>
            <w:tcW w:w="1104" w:type="dxa"/>
          </w:tcPr>
          <w:p w14:paraId="19412807" w14:textId="41B68ABF" w:rsidR="000D765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0D7652" w:rsidRPr="005A4754" w14:paraId="0941F7FF" w14:textId="77777777" w:rsidTr="003835FD">
        <w:trPr>
          <w:trHeight w:val="133"/>
        </w:trPr>
        <w:tc>
          <w:tcPr>
            <w:tcW w:w="1908" w:type="dxa"/>
          </w:tcPr>
          <w:p w14:paraId="40569853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2"/>
                <w:sz w:val="24"/>
                <w:szCs w:val="24"/>
              </w:rPr>
              <w:t>Field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5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notes</w:t>
            </w:r>
          </w:p>
        </w:tc>
        <w:tc>
          <w:tcPr>
            <w:tcW w:w="696" w:type="dxa"/>
          </w:tcPr>
          <w:p w14:paraId="551E82E4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5868" w:type="dxa"/>
          </w:tcPr>
          <w:p w14:paraId="0E903D66" w14:textId="77777777" w:rsidR="000D7652" w:rsidRPr="005A4754" w:rsidRDefault="003835FD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ﬁeld</w:t>
            </w:r>
            <w:r w:rsidRPr="005A4754">
              <w:rPr>
                <w:rFonts w:asciiTheme="majorBidi" w:hAnsiTheme="majorBidi" w:cstheme="majorBidi"/>
                <w:color w:val="282526"/>
                <w:spacing w:val="-1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no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es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made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during</w:t>
            </w:r>
            <w:r w:rsidRPr="005A4754">
              <w:rPr>
                <w:rFonts w:asciiTheme="majorBidi" w:hAnsiTheme="majorBidi" w:cstheme="majorBidi"/>
                <w:color w:val="282526"/>
                <w:spacing w:val="-1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7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fter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91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1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focus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oup?</w:t>
            </w:r>
          </w:p>
        </w:tc>
        <w:tc>
          <w:tcPr>
            <w:tcW w:w="1104" w:type="dxa"/>
          </w:tcPr>
          <w:p w14:paraId="4E9019FE" w14:textId="0C3728A9" w:rsidR="000D7652" w:rsidRPr="005A4754" w:rsidRDefault="002E65F5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0D7652" w:rsidRPr="005A4754" w14:paraId="4B919ABD" w14:textId="77777777" w:rsidTr="003835FD">
        <w:trPr>
          <w:trHeight w:val="124"/>
        </w:trPr>
        <w:tc>
          <w:tcPr>
            <w:tcW w:w="1908" w:type="dxa"/>
          </w:tcPr>
          <w:p w14:paraId="42D3B97E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Du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tion</w:t>
            </w:r>
          </w:p>
        </w:tc>
        <w:tc>
          <w:tcPr>
            <w:tcW w:w="696" w:type="dxa"/>
          </w:tcPr>
          <w:p w14:paraId="4F7FF808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5868" w:type="dxa"/>
          </w:tcPr>
          <w:p w14:paraId="7B5B1BE7" w14:textId="77777777" w:rsidR="000D7652" w:rsidRPr="005A4754" w:rsidRDefault="003835FD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0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du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-1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w w:val="91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1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ws</w:t>
            </w:r>
            <w:r w:rsidRPr="005A4754">
              <w:rPr>
                <w:rFonts w:asciiTheme="majorBidi" w:hAnsiTheme="majorBidi" w:cstheme="majorBidi"/>
                <w:color w:val="282526"/>
                <w:spacing w:val="21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focus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oup?</w:t>
            </w:r>
          </w:p>
        </w:tc>
        <w:tc>
          <w:tcPr>
            <w:tcW w:w="1104" w:type="dxa"/>
          </w:tcPr>
          <w:p w14:paraId="714A5451" w14:textId="12F59216" w:rsidR="000D765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0D7652" w:rsidRPr="005A4754" w14:paraId="7CA84483" w14:textId="77777777" w:rsidTr="003835FD">
        <w:trPr>
          <w:trHeight w:val="132"/>
        </w:trPr>
        <w:tc>
          <w:tcPr>
            <w:tcW w:w="1908" w:type="dxa"/>
          </w:tcPr>
          <w:p w14:paraId="2BEA337B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tu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tion</w:t>
            </w:r>
          </w:p>
        </w:tc>
        <w:tc>
          <w:tcPr>
            <w:tcW w:w="696" w:type="dxa"/>
          </w:tcPr>
          <w:p w14:paraId="52C5C1F6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5868" w:type="dxa"/>
          </w:tcPr>
          <w:p w14:paraId="07AED0C3" w14:textId="77777777" w:rsidR="000D7652" w:rsidRPr="005A4754" w:rsidRDefault="003835FD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95"/>
                <w:sz w:val="24"/>
                <w:szCs w:val="24"/>
              </w:rPr>
              <w:t>u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5"/>
                <w:sz w:val="24"/>
                <w:szCs w:val="24"/>
              </w:rPr>
              <w:t>ra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discussed?</w:t>
            </w:r>
          </w:p>
        </w:tc>
        <w:tc>
          <w:tcPr>
            <w:tcW w:w="1104" w:type="dxa"/>
          </w:tcPr>
          <w:p w14:paraId="588B8CE0" w14:textId="71F22184" w:rsidR="000D7652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0D7652" w:rsidRPr="005A4754" w14:paraId="100B7EB3" w14:textId="77777777" w:rsidTr="003835FD">
        <w:trPr>
          <w:trHeight w:val="177"/>
        </w:trPr>
        <w:tc>
          <w:tcPr>
            <w:tcW w:w="1908" w:type="dxa"/>
          </w:tcPr>
          <w:p w14:paraId="5E595F4E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t>anscripts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6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etu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ned</w:t>
            </w:r>
          </w:p>
        </w:tc>
        <w:tc>
          <w:tcPr>
            <w:tcW w:w="696" w:type="dxa"/>
          </w:tcPr>
          <w:p w14:paraId="25AA2E25" w14:textId="77777777" w:rsidR="000D7652" w:rsidRPr="005A4754" w:rsidRDefault="00542F8C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5868" w:type="dxa"/>
          </w:tcPr>
          <w:p w14:paraId="0CB9101F" w14:textId="77777777" w:rsidR="000D7652" w:rsidRPr="005A4754" w:rsidRDefault="003835FD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anscripts</w:t>
            </w:r>
            <w:r w:rsidRPr="005A4754">
              <w:rPr>
                <w:rFonts w:asciiTheme="majorBidi" w:hAnsiTheme="majorBidi" w:cstheme="majorBidi"/>
                <w:color w:val="282526"/>
                <w:spacing w:val="22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etu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ned</w:t>
            </w:r>
            <w:r w:rsidRPr="005A4754">
              <w:rPr>
                <w:rFonts w:asciiTheme="majorBidi" w:hAnsiTheme="majorBidi" w:cstheme="majorBidi"/>
                <w:color w:val="282526"/>
                <w:spacing w:val="-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for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m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ment</w:t>
            </w:r>
            <w:r w:rsidRPr="005A4754">
              <w:rPr>
                <w:rFonts w:asciiTheme="majorBidi" w:hAnsiTheme="majorBidi" w:cstheme="majorBidi"/>
                <w:color w:val="282526"/>
                <w:spacing w:val="-1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7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ection?</w:t>
            </w:r>
          </w:p>
        </w:tc>
        <w:tc>
          <w:tcPr>
            <w:tcW w:w="1104" w:type="dxa"/>
          </w:tcPr>
          <w:p w14:paraId="32AC1E19" w14:textId="0D4E3440" w:rsidR="000D7652" w:rsidRPr="005A4754" w:rsidRDefault="002E65F5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2E70DA" w:rsidRPr="005A4754" w14:paraId="442E259A" w14:textId="77777777" w:rsidTr="00286229">
        <w:trPr>
          <w:trHeight w:val="115"/>
        </w:trPr>
        <w:tc>
          <w:tcPr>
            <w:tcW w:w="9576" w:type="dxa"/>
            <w:gridSpan w:val="4"/>
          </w:tcPr>
          <w:p w14:paraId="240855CC" w14:textId="383C6DAF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11"/>
                <w:w w:val="95"/>
                <w:sz w:val="24"/>
                <w:szCs w:val="24"/>
              </w:rPr>
              <w:t>Domain  3: analysis and ﬁndings</w:t>
            </w:r>
          </w:p>
          <w:p w14:paraId="6ED0327F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11"/>
                <w:w w:val="95"/>
                <w:sz w:val="24"/>
                <w:szCs w:val="24"/>
              </w:rPr>
              <w:t>Data analysis</w:t>
            </w:r>
          </w:p>
        </w:tc>
      </w:tr>
      <w:tr w:rsidR="00542F8C" w:rsidRPr="005A4754" w14:paraId="66C78789" w14:textId="77777777" w:rsidTr="002E70DA">
        <w:trPr>
          <w:trHeight w:val="159"/>
        </w:trPr>
        <w:tc>
          <w:tcPr>
            <w:tcW w:w="1908" w:type="dxa"/>
          </w:tcPr>
          <w:p w14:paraId="39655B57" w14:textId="77777777" w:rsidR="00542F8C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Number 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coders</w:t>
            </w:r>
          </w:p>
        </w:tc>
        <w:tc>
          <w:tcPr>
            <w:tcW w:w="696" w:type="dxa"/>
          </w:tcPr>
          <w:p w14:paraId="006DDCA5" w14:textId="77777777" w:rsidR="00542F8C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5868" w:type="dxa"/>
          </w:tcPr>
          <w:p w14:paraId="11B656B9" w14:textId="77777777" w:rsidR="002E70DA" w:rsidRPr="005A4754" w:rsidRDefault="002E70DA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many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coders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coded</w:t>
            </w:r>
            <w:r w:rsidRPr="005A4754">
              <w:rPr>
                <w:rFonts w:asciiTheme="majorBidi" w:hAnsiTheme="majorBidi" w:cstheme="majorBidi"/>
                <w:color w:val="282526"/>
                <w:spacing w:val="-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ta?</w:t>
            </w:r>
          </w:p>
          <w:p w14:paraId="1B29B434" w14:textId="77777777" w:rsidR="00542F8C" w:rsidRPr="005A4754" w:rsidRDefault="00542F8C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</w:pPr>
          </w:p>
        </w:tc>
        <w:tc>
          <w:tcPr>
            <w:tcW w:w="1104" w:type="dxa"/>
          </w:tcPr>
          <w:p w14:paraId="29F2E853" w14:textId="70FCC8C0" w:rsidR="00542F8C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2E70DA" w:rsidRPr="005A4754" w14:paraId="19E557CF" w14:textId="77777777" w:rsidTr="002E70DA">
        <w:trPr>
          <w:trHeight w:val="106"/>
        </w:trPr>
        <w:tc>
          <w:tcPr>
            <w:tcW w:w="1908" w:type="dxa"/>
          </w:tcPr>
          <w:p w14:paraId="0FA790FD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6"/>
                <w:sz w:val="24"/>
                <w:szCs w:val="24"/>
              </w:rPr>
              <w:t>Description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4"/>
                <w:w w:val="9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codi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3"/>
                <w:sz w:val="24"/>
                <w:szCs w:val="24"/>
              </w:rPr>
              <w:t>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7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ee</w:t>
            </w:r>
          </w:p>
        </w:tc>
        <w:tc>
          <w:tcPr>
            <w:tcW w:w="696" w:type="dxa"/>
          </w:tcPr>
          <w:p w14:paraId="2A71FF98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5868" w:type="dxa"/>
          </w:tcPr>
          <w:p w14:paraId="72674135" w14:textId="77777777" w:rsidR="002E70DA" w:rsidRPr="005A4754" w:rsidRDefault="002E70DA" w:rsidP="005A4754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Did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authors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vide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description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codi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n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ee?</w:t>
            </w:r>
          </w:p>
        </w:tc>
        <w:tc>
          <w:tcPr>
            <w:tcW w:w="1104" w:type="dxa"/>
          </w:tcPr>
          <w:p w14:paraId="7E3D8A08" w14:textId="59E628E1" w:rsidR="002E70DA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</w:t>
            </w:r>
            <w:r w:rsidRPr="002E65F5">
              <w:rPr>
                <w:rFonts w:asciiTheme="majorBidi" w:hAnsiTheme="majorBidi" w:cstheme="majorBidi"/>
                <w:sz w:val="24"/>
                <w:szCs w:val="24"/>
              </w:rPr>
              <w:t xml:space="preserve">pendix </w:t>
            </w:r>
            <w:r w:rsidR="002E65F5" w:rsidRPr="002E65F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2E70DA" w:rsidRPr="005A4754" w14:paraId="6B368FED" w14:textId="77777777" w:rsidTr="002E70DA">
        <w:trPr>
          <w:trHeight w:val="106"/>
        </w:trPr>
        <w:tc>
          <w:tcPr>
            <w:tcW w:w="1908" w:type="dxa"/>
          </w:tcPr>
          <w:p w14:paraId="0E666044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t>Deri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5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6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themes</w:t>
            </w:r>
          </w:p>
        </w:tc>
        <w:tc>
          <w:tcPr>
            <w:tcW w:w="696" w:type="dxa"/>
          </w:tcPr>
          <w:p w14:paraId="0887CFCC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5868" w:type="dxa"/>
          </w:tcPr>
          <w:p w14:paraId="5D3B7656" w14:textId="77777777" w:rsidR="002E70DA" w:rsidRPr="005A4754" w:rsidRDefault="002E70DA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themes</w:t>
            </w:r>
            <w:r w:rsidRPr="005A4754">
              <w:rPr>
                <w:rFonts w:asciiTheme="majorBidi" w:hAnsiTheme="majorBidi" w:cstheme="majorBidi"/>
                <w:color w:val="282526"/>
                <w:spacing w:val="-1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identiﬁed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in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advance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der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93"/>
                <w:sz w:val="24"/>
                <w:szCs w:val="24"/>
              </w:rPr>
              <w:t>i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3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ed</w:t>
            </w:r>
            <w:r w:rsidRPr="005A4754">
              <w:rPr>
                <w:rFonts w:asciiTheme="majorBidi" w:hAnsiTheme="majorBidi" w:cstheme="majorBidi"/>
                <w:color w:val="282526"/>
                <w:spacing w:val="19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om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ta?</w:t>
            </w:r>
          </w:p>
        </w:tc>
        <w:tc>
          <w:tcPr>
            <w:tcW w:w="1104" w:type="dxa"/>
          </w:tcPr>
          <w:p w14:paraId="4D37A80B" w14:textId="20E64F2C" w:rsidR="002E70DA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2E70DA" w:rsidRPr="005A4754" w14:paraId="65C9B86C" w14:textId="77777777" w:rsidTr="002E70DA">
        <w:trPr>
          <w:trHeight w:val="115"/>
        </w:trPr>
        <w:tc>
          <w:tcPr>
            <w:tcW w:w="1908" w:type="dxa"/>
          </w:tcPr>
          <w:p w14:paraId="273C6073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Soft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</w:t>
            </w:r>
          </w:p>
        </w:tc>
        <w:tc>
          <w:tcPr>
            <w:tcW w:w="696" w:type="dxa"/>
          </w:tcPr>
          <w:p w14:paraId="524CDE3D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5868" w:type="dxa"/>
          </w:tcPr>
          <w:p w14:paraId="69F6A86B" w14:textId="77777777" w:rsidR="002E70DA" w:rsidRPr="005A4754" w:rsidRDefault="002E70DA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soft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3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e,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if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applicable,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used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mana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3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ta?</w:t>
            </w:r>
          </w:p>
        </w:tc>
        <w:tc>
          <w:tcPr>
            <w:tcW w:w="1104" w:type="dxa"/>
          </w:tcPr>
          <w:p w14:paraId="36A7FE0B" w14:textId="3E781098" w:rsidR="002E70DA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2E70DA" w:rsidRPr="005A4754" w14:paraId="74647BDE" w14:textId="77777777" w:rsidTr="002E70DA">
        <w:trPr>
          <w:trHeight w:val="177"/>
        </w:trPr>
        <w:tc>
          <w:tcPr>
            <w:tcW w:w="1908" w:type="dxa"/>
          </w:tcPr>
          <w:p w14:paraId="06B4EB91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8"/>
                <w:w w:val="94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4"/>
                <w:sz w:val="24"/>
                <w:szCs w:val="24"/>
              </w:rPr>
              <w:t>ticipant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8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che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c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king</w:t>
            </w:r>
          </w:p>
        </w:tc>
        <w:tc>
          <w:tcPr>
            <w:tcW w:w="696" w:type="dxa"/>
          </w:tcPr>
          <w:p w14:paraId="65BDD577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5868" w:type="dxa"/>
          </w:tcPr>
          <w:p w14:paraId="3EB3347C" w14:textId="77777777" w:rsidR="002E70DA" w:rsidRPr="005A4754" w:rsidRDefault="002E70DA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Did</w:t>
            </w:r>
            <w:r w:rsidRPr="005A4754">
              <w:rPr>
                <w:rFonts w:asciiTheme="majorBidi" w:hAnsiTheme="majorBidi" w:cstheme="majorBidi"/>
                <w:color w:val="282526"/>
                <w:spacing w:val="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vide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feed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b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3"/>
                <w:sz w:val="24"/>
                <w:szCs w:val="24"/>
              </w:rPr>
              <w:t>c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k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on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ﬁndings?</w:t>
            </w:r>
          </w:p>
        </w:tc>
        <w:tc>
          <w:tcPr>
            <w:tcW w:w="1104" w:type="dxa"/>
          </w:tcPr>
          <w:p w14:paraId="7BF1555B" w14:textId="4995A7AB" w:rsidR="002E70DA" w:rsidRPr="005A4754" w:rsidRDefault="002E65F5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2E70DA" w:rsidRPr="005A4754" w14:paraId="2C9768AC" w14:textId="77777777" w:rsidTr="004E0094">
        <w:trPr>
          <w:trHeight w:val="83"/>
        </w:trPr>
        <w:tc>
          <w:tcPr>
            <w:tcW w:w="9576" w:type="dxa"/>
            <w:gridSpan w:val="4"/>
          </w:tcPr>
          <w:p w14:paraId="4DF0DE92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8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po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ting</w:t>
            </w:r>
          </w:p>
        </w:tc>
      </w:tr>
      <w:tr w:rsidR="002E70DA" w:rsidRPr="005A4754" w14:paraId="341F0F94" w14:textId="77777777" w:rsidTr="002E70DA">
        <w:trPr>
          <w:trHeight w:val="132"/>
        </w:trPr>
        <w:tc>
          <w:tcPr>
            <w:tcW w:w="1908" w:type="dxa"/>
          </w:tcPr>
          <w:p w14:paraId="47975BF6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Q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uot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tions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esented</w:t>
            </w:r>
          </w:p>
        </w:tc>
        <w:tc>
          <w:tcPr>
            <w:tcW w:w="696" w:type="dxa"/>
          </w:tcPr>
          <w:p w14:paraId="14AFBF2A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5868" w:type="dxa"/>
          </w:tcPr>
          <w:p w14:paraId="35457D15" w14:textId="77777777" w:rsidR="002E70DA" w:rsidRPr="005A4754" w:rsidRDefault="002E70DA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ticipant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quot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tions</w:t>
            </w:r>
            <w:r w:rsidRPr="005A4754">
              <w:rPr>
                <w:rFonts w:asciiTheme="majorBidi" w:hAnsiTheme="majorBidi" w:cstheme="majorBidi"/>
                <w:color w:val="282526"/>
                <w:spacing w:val="22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95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ented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illu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1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1"/>
                <w:sz w:val="24"/>
                <w:szCs w:val="24"/>
              </w:rPr>
              <w:t>ra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te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themes</w:t>
            </w:r>
            <w:r w:rsidRPr="005A4754">
              <w:rPr>
                <w:rFonts w:asciiTheme="majorBidi" w:hAnsiTheme="majorBidi" w:cstheme="majorBidi"/>
                <w:color w:val="282526"/>
                <w:spacing w:val="-1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spacing w:val="-29"/>
                <w:w w:val="1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ﬁndings?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ch qu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-1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identiﬁed?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80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80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ticipant number</w:t>
            </w:r>
          </w:p>
        </w:tc>
        <w:tc>
          <w:tcPr>
            <w:tcW w:w="1104" w:type="dxa"/>
          </w:tcPr>
          <w:p w14:paraId="45DC6BC4" w14:textId="07C0E2FE" w:rsidR="002E70DA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9-14, Appendi</w:t>
            </w:r>
            <w:r w:rsidR="002E65F5">
              <w:rPr>
                <w:rFonts w:asciiTheme="majorBidi" w:hAnsiTheme="majorBidi" w:cstheme="majorBidi"/>
                <w:sz w:val="24"/>
                <w:szCs w:val="24"/>
              </w:rPr>
              <w:t>x 3</w:t>
            </w:r>
          </w:p>
        </w:tc>
      </w:tr>
      <w:tr w:rsidR="002E70DA" w:rsidRPr="005A4754" w14:paraId="2123C2C3" w14:textId="77777777" w:rsidTr="003835FD">
        <w:trPr>
          <w:trHeight w:val="128"/>
        </w:trPr>
        <w:tc>
          <w:tcPr>
            <w:tcW w:w="1908" w:type="dxa"/>
          </w:tcPr>
          <w:p w14:paraId="26A55E49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4"/>
                <w:sz w:val="24"/>
                <w:szCs w:val="24"/>
              </w:rPr>
              <w:t>ﬁndings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4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consi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tent</w:t>
            </w:r>
          </w:p>
        </w:tc>
        <w:tc>
          <w:tcPr>
            <w:tcW w:w="696" w:type="dxa"/>
          </w:tcPr>
          <w:p w14:paraId="311ECEDE" w14:textId="77777777" w:rsidR="002E70DA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5868" w:type="dxa"/>
          </w:tcPr>
          <w:p w14:paraId="05F2E4E8" w14:textId="77777777" w:rsidR="002E70DA" w:rsidRPr="005A4754" w:rsidRDefault="002E70DA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19"/>
                <w:w w:val="9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cons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2"/>
                <w:sz w:val="24"/>
                <w:szCs w:val="24"/>
              </w:rPr>
              <w:t>i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2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tency</w:t>
            </w:r>
            <w:r w:rsidRPr="005A4754">
              <w:rPr>
                <w:rFonts w:asciiTheme="majorBidi" w:hAnsiTheme="majorBidi" w:cstheme="majorBidi"/>
                <w:color w:val="282526"/>
                <w:spacing w:val="24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bet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2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een</w:t>
            </w:r>
            <w:r w:rsidRPr="005A4754">
              <w:rPr>
                <w:rFonts w:asciiTheme="majorBidi" w:hAnsiTheme="majorBidi" w:cstheme="majorBidi"/>
                <w:color w:val="282526"/>
                <w:spacing w:val="28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esented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ﬁndings?</w:t>
            </w:r>
          </w:p>
        </w:tc>
        <w:tc>
          <w:tcPr>
            <w:tcW w:w="1104" w:type="dxa"/>
          </w:tcPr>
          <w:p w14:paraId="52444BFB" w14:textId="63A8A8A3" w:rsidR="002E70DA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9-14</w:t>
            </w:r>
          </w:p>
        </w:tc>
      </w:tr>
      <w:tr w:rsidR="00542F8C" w:rsidRPr="005A4754" w14:paraId="055AB88C" w14:textId="77777777" w:rsidTr="003835FD">
        <w:trPr>
          <w:trHeight w:val="124"/>
        </w:trPr>
        <w:tc>
          <w:tcPr>
            <w:tcW w:w="1908" w:type="dxa"/>
          </w:tcPr>
          <w:p w14:paraId="73F37FDD" w14:textId="77777777" w:rsidR="00542F8C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89"/>
                <w:sz w:val="24"/>
                <w:szCs w:val="24"/>
              </w:rPr>
              <w:t>Clarity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0"/>
                <w:w w:val="8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sz w:val="24"/>
                <w:szCs w:val="24"/>
              </w:rPr>
              <w:t>m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ajor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themes</w:t>
            </w:r>
          </w:p>
        </w:tc>
        <w:tc>
          <w:tcPr>
            <w:tcW w:w="696" w:type="dxa"/>
          </w:tcPr>
          <w:p w14:paraId="5F7D36FF" w14:textId="77777777" w:rsidR="00542F8C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5868" w:type="dxa"/>
          </w:tcPr>
          <w:p w14:paraId="61B3BC43" w14:textId="77777777" w:rsidR="00542F8C" w:rsidRPr="005A4754" w:rsidRDefault="002E70DA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major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themes</w:t>
            </w:r>
            <w:r w:rsidRPr="005A4754">
              <w:rPr>
                <w:rFonts w:asciiTheme="majorBidi" w:hAnsiTheme="majorBidi" w:cstheme="majorBidi"/>
                <w:color w:val="282526"/>
                <w:spacing w:val="-1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clearly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1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91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 xml:space="preserve">ented 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in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ﬁ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>n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dings?</w:t>
            </w:r>
          </w:p>
        </w:tc>
        <w:tc>
          <w:tcPr>
            <w:tcW w:w="1104" w:type="dxa"/>
          </w:tcPr>
          <w:p w14:paraId="474A3832" w14:textId="7519DFE6" w:rsidR="00542F8C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9-14</w:t>
            </w:r>
          </w:p>
        </w:tc>
      </w:tr>
      <w:tr w:rsidR="00542F8C" w:rsidRPr="005A4754" w14:paraId="0ACF2D02" w14:textId="77777777" w:rsidTr="002E70DA">
        <w:trPr>
          <w:trHeight w:val="124"/>
        </w:trPr>
        <w:tc>
          <w:tcPr>
            <w:tcW w:w="1908" w:type="dxa"/>
          </w:tcPr>
          <w:p w14:paraId="0466994C" w14:textId="77777777" w:rsidR="00542F8C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89"/>
                <w:sz w:val="24"/>
                <w:szCs w:val="24"/>
              </w:rPr>
              <w:t>Clarity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0"/>
                <w:w w:val="8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sz w:val="24"/>
                <w:szCs w:val="24"/>
              </w:rPr>
              <w:t>m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inor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themes</w:t>
            </w:r>
          </w:p>
        </w:tc>
        <w:tc>
          <w:tcPr>
            <w:tcW w:w="696" w:type="dxa"/>
          </w:tcPr>
          <w:p w14:paraId="6F13A231" w14:textId="77777777" w:rsidR="00542F8C" w:rsidRPr="005A4754" w:rsidRDefault="002E70DA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5868" w:type="dxa"/>
          </w:tcPr>
          <w:p w14:paraId="5F422ABC" w14:textId="77777777" w:rsidR="00542F8C" w:rsidRPr="005A4754" w:rsidRDefault="002E70DA" w:rsidP="005A4754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Is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description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di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w w:val="92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erse</w:t>
            </w:r>
            <w:r w:rsidRPr="005A4754">
              <w:rPr>
                <w:rFonts w:asciiTheme="majorBidi" w:hAnsiTheme="majorBidi" w:cstheme="majorBidi"/>
                <w:color w:val="282526"/>
                <w:spacing w:val="18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cases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discus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ion</w:t>
            </w:r>
            <w:r w:rsidRPr="005A4754">
              <w:rPr>
                <w:rFonts w:asciiTheme="majorBidi" w:hAnsiTheme="majorBidi" w:cstheme="majorBidi"/>
                <w:color w:val="282526"/>
                <w:spacing w:val="19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minor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themes?</w:t>
            </w:r>
          </w:p>
        </w:tc>
        <w:tc>
          <w:tcPr>
            <w:tcW w:w="1104" w:type="dxa"/>
          </w:tcPr>
          <w:p w14:paraId="086E4EBC" w14:textId="75509B1B" w:rsidR="00542F8C" w:rsidRPr="005A4754" w:rsidRDefault="00352FDD" w:rsidP="005A4754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</w:rPr>
              <w:t>9-14</w:t>
            </w:r>
          </w:p>
        </w:tc>
      </w:tr>
    </w:tbl>
    <w:p w14:paraId="48FE6DBC" w14:textId="77777777" w:rsidR="003018C9" w:rsidRPr="005A4754" w:rsidRDefault="003018C9" w:rsidP="005A4754">
      <w:pPr>
        <w:spacing w:after="0" w:line="240" w:lineRule="atLeast"/>
        <w:rPr>
          <w:rFonts w:asciiTheme="majorBidi" w:hAnsiTheme="majorBidi" w:cstheme="majorBidi"/>
          <w:sz w:val="24"/>
          <w:szCs w:val="24"/>
        </w:rPr>
      </w:pPr>
    </w:p>
    <w:sectPr w:rsidR="003018C9" w:rsidRPr="005A47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681A3" w14:textId="77777777" w:rsidR="00AA5CF3" w:rsidRDefault="00AA5CF3" w:rsidP="005A4754">
      <w:pPr>
        <w:spacing w:after="0" w:line="240" w:lineRule="auto"/>
      </w:pPr>
      <w:r>
        <w:separator/>
      </w:r>
    </w:p>
  </w:endnote>
  <w:endnote w:type="continuationSeparator" w:id="0">
    <w:p w14:paraId="14C16962" w14:textId="77777777" w:rsidR="00AA5CF3" w:rsidRDefault="00AA5CF3" w:rsidP="005A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52F5C" w14:textId="77777777" w:rsidR="005A4754" w:rsidRDefault="005A47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54AD3" w14:textId="77777777" w:rsidR="005A4754" w:rsidRDefault="005A4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DAAEF" w14:textId="77777777" w:rsidR="005A4754" w:rsidRDefault="005A47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325C7" w14:textId="77777777" w:rsidR="00AA5CF3" w:rsidRDefault="00AA5CF3" w:rsidP="005A4754">
      <w:pPr>
        <w:spacing w:after="0" w:line="240" w:lineRule="auto"/>
      </w:pPr>
      <w:r>
        <w:separator/>
      </w:r>
    </w:p>
  </w:footnote>
  <w:footnote w:type="continuationSeparator" w:id="0">
    <w:p w14:paraId="59B34343" w14:textId="77777777" w:rsidR="00AA5CF3" w:rsidRDefault="00AA5CF3" w:rsidP="005A4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75492" w14:textId="77777777" w:rsidR="005A4754" w:rsidRDefault="005A47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7ED28" w14:textId="77777777" w:rsidR="005A4754" w:rsidRPr="00B83CFB" w:rsidRDefault="005A4754" w:rsidP="0050448E">
    <w:pPr>
      <w:pStyle w:val="Kopfzeile"/>
      <w:jc w:val="center"/>
      <w:rPr>
        <w:rFonts w:asciiTheme="majorBidi" w:hAnsiTheme="majorBidi" w:cstheme="majorBidi"/>
        <w:b/>
        <w:bCs/>
        <w:sz w:val="24"/>
        <w:szCs w:val="24"/>
      </w:rPr>
    </w:pPr>
    <w:proofErr w:type="spellStart"/>
    <w:r w:rsidRPr="00B83CFB">
      <w:rPr>
        <w:rFonts w:asciiTheme="majorBidi" w:hAnsiTheme="majorBidi" w:cstheme="majorBidi"/>
        <w:b/>
        <w:bCs/>
        <w:sz w:val="24"/>
        <w:szCs w:val="24"/>
      </w:rPr>
      <w:t>COREQ:Consolidated</w:t>
    </w:r>
    <w:proofErr w:type="spellEnd"/>
    <w:r w:rsidRPr="00B83CFB">
      <w:rPr>
        <w:rFonts w:asciiTheme="majorBidi" w:hAnsiTheme="majorBidi" w:cstheme="majorBidi"/>
        <w:b/>
        <w:bCs/>
        <w:sz w:val="24"/>
        <w:szCs w:val="24"/>
      </w:rPr>
      <w:t xml:space="preserve"> criteria for reporting qualitative research: a 32-item checklist for interviews and focus groups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B688C" w14:textId="77777777" w:rsidR="005A4754" w:rsidRDefault="005A475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32"/>
    <w:rsid w:val="000D7652"/>
    <w:rsid w:val="002928B5"/>
    <w:rsid w:val="002E65F5"/>
    <w:rsid w:val="002E70DA"/>
    <w:rsid w:val="003018C9"/>
    <w:rsid w:val="00352FDD"/>
    <w:rsid w:val="00357872"/>
    <w:rsid w:val="003835FD"/>
    <w:rsid w:val="00485E49"/>
    <w:rsid w:val="004F6632"/>
    <w:rsid w:val="0050448E"/>
    <w:rsid w:val="00542F8C"/>
    <w:rsid w:val="005A4754"/>
    <w:rsid w:val="005D688B"/>
    <w:rsid w:val="007200DA"/>
    <w:rsid w:val="007D7A28"/>
    <w:rsid w:val="00903D35"/>
    <w:rsid w:val="00A275B6"/>
    <w:rsid w:val="00AA5CF3"/>
    <w:rsid w:val="00B83CFB"/>
    <w:rsid w:val="00B9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CB66"/>
  <w15:docId w15:val="{A1EA4560-CE26-0E47-946B-527D1692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F6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A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4754"/>
  </w:style>
  <w:style w:type="paragraph" w:styleId="Fuzeile">
    <w:name w:val="footer"/>
    <w:basedOn w:val="Standard"/>
    <w:link w:val="FuzeileZchn"/>
    <w:uiPriority w:val="99"/>
    <w:unhideWhenUsed/>
    <w:rsid w:val="005A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4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C08FF234</Template>
  <TotalTime>0</TotalTime>
  <Pages>2</Pages>
  <Words>512</Words>
  <Characters>2923</Characters>
  <Application>Microsoft Office Word</Application>
  <DocSecurity>4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MRT www.Win2Farsi.com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24 DVDs</dc:creator>
  <cp:lastModifiedBy>Hoffmann, Mariell</cp:lastModifiedBy>
  <cp:revision>2</cp:revision>
  <dcterms:created xsi:type="dcterms:W3CDTF">2021-12-23T16:22:00Z</dcterms:created>
  <dcterms:modified xsi:type="dcterms:W3CDTF">2021-12-23T16:22:00Z</dcterms:modified>
</cp:coreProperties>
</file>