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BF7C9" w14:textId="77777777" w:rsidR="002D2E1D" w:rsidRPr="00886F96" w:rsidRDefault="002D2E1D" w:rsidP="002D2E1D">
      <w:pPr>
        <w:rPr>
          <w:rFonts w:hint="eastAsia"/>
          <w:lang w:eastAsia="zh-CN"/>
        </w:rPr>
      </w:pPr>
      <w:bookmarkStart w:id="0" w:name="_GoBack"/>
      <w:bookmarkEnd w:id="0"/>
    </w:p>
    <w:p w14:paraId="390F329A" w14:textId="569A5B49" w:rsidR="00923D50" w:rsidRPr="00886F96" w:rsidRDefault="00923D50" w:rsidP="00923D50">
      <w:pPr>
        <w:rPr>
          <w:lang w:eastAsia="zh-CN"/>
        </w:rPr>
      </w:pPr>
      <w:r w:rsidRPr="00886F96">
        <w:rPr>
          <w:b/>
          <w:lang w:eastAsia="zh-CN"/>
        </w:rPr>
        <w:t xml:space="preserve">Table </w:t>
      </w:r>
      <w:r>
        <w:rPr>
          <w:b/>
          <w:lang w:eastAsia="zh-CN"/>
        </w:rPr>
        <w:t>S1</w:t>
      </w:r>
      <w:r>
        <w:rPr>
          <w:lang w:eastAsia="zh-CN"/>
        </w:rPr>
        <w:t xml:space="preserve"> </w:t>
      </w:r>
      <w:r w:rsidRPr="00886F96">
        <w:rPr>
          <w:lang w:eastAsia="zh-CN"/>
        </w:rPr>
        <w:t xml:space="preserve">Clinical characteristics of patients underwent preoperative radiotherapy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2268"/>
        <w:gridCol w:w="1660"/>
      </w:tblGrid>
      <w:tr w:rsidR="00923D50" w:rsidRPr="00886F96" w14:paraId="33C075BE" w14:textId="77777777" w:rsidTr="00681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8" w:type="dxa"/>
          </w:tcPr>
          <w:p w14:paraId="1714FE03" w14:textId="77777777" w:rsidR="00923D50" w:rsidRPr="00886F96" w:rsidRDefault="00923D50" w:rsidP="00681120">
            <w:pPr>
              <w:rPr>
                <w:lang w:eastAsia="zh-CN"/>
              </w:rPr>
            </w:pPr>
          </w:p>
        </w:tc>
        <w:tc>
          <w:tcPr>
            <w:tcW w:w="2410" w:type="dxa"/>
          </w:tcPr>
          <w:p w14:paraId="1B61782F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Stenosis</w:t>
            </w:r>
          </w:p>
          <w:p w14:paraId="054C544E" w14:textId="77777777" w:rsidR="00923D50" w:rsidRPr="00886F96" w:rsidRDefault="00923D50" w:rsidP="00681120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N </w:t>
            </w:r>
            <w:r w:rsidRPr="00886F96">
              <w:rPr>
                <w:lang w:eastAsia="zh-CN"/>
              </w:rPr>
              <w:t>=114</w:t>
            </w:r>
          </w:p>
        </w:tc>
        <w:tc>
          <w:tcPr>
            <w:tcW w:w="2268" w:type="dxa"/>
          </w:tcPr>
          <w:p w14:paraId="5C4AF4C6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No stenosis</w:t>
            </w:r>
          </w:p>
          <w:p w14:paraId="429D31DC" w14:textId="77777777" w:rsidR="00923D50" w:rsidRPr="00886F96" w:rsidRDefault="00923D50" w:rsidP="00681120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N </w:t>
            </w:r>
            <w:r w:rsidRPr="00886F96">
              <w:rPr>
                <w:lang w:eastAsia="zh-CN"/>
              </w:rPr>
              <w:t>=325</w:t>
            </w:r>
          </w:p>
        </w:tc>
        <w:tc>
          <w:tcPr>
            <w:tcW w:w="1660" w:type="dxa"/>
          </w:tcPr>
          <w:p w14:paraId="238EAE46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i/>
                <w:lang w:eastAsia="zh-CN"/>
              </w:rPr>
              <w:t>P</w:t>
            </w:r>
            <w:r w:rsidRPr="00886F96">
              <w:rPr>
                <w:lang w:eastAsia="zh-CN"/>
              </w:rPr>
              <w:t>-value</w:t>
            </w:r>
          </w:p>
        </w:tc>
      </w:tr>
      <w:tr w:rsidR="00923D50" w:rsidRPr="00886F96" w14:paraId="2C838A72" w14:textId="77777777" w:rsidTr="00681120">
        <w:tc>
          <w:tcPr>
            <w:tcW w:w="2518" w:type="dxa"/>
          </w:tcPr>
          <w:p w14:paraId="7971CA5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Age (y)</w:t>
            </w:r>
          </w:p>
          <w:p w14:paraId="1D6C876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Mean</w:t>
            </w:r>
            <w:r w:rsidRPr="00886F96">
              <w:rPr>
                <w:rFonts w:eastAsia="ＭＳ ゴシック"/>
                <w:color w:val="000000"/>
              </w:rPr>
              <w:t>±SD</w:t>
            </w:r>
          </w:p>
        </w:tc>
        <w:tc>
          <w:tcPr>
            <w:tcW w:w="2410" w:type="dxa"/>
          </w:tcPr>
          <w:p w14:paraId="6792865A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7B391D0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55.0</w:t>
            </w:r>
            <w:r w:rsidRPr="00886F96">
              <w:rPr>
                <w:rFonts w:eastAsia="ＭＳ ゴシック"/>
                <w:color w:val="000000"/>
              </w:rPr>
              <w:t>±10.5 (22-74.0)</w:t>
            </w:r>
          </w:p>
        </w:tc>
        <w:tc>
          <w:tcPr>
            <w:tcW w:w="2268" w:type="dxa"/>
          </w:tcPr>
          <w:p w14:paraId="591BC327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191A83C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54.7</w:t>
            </w:r>
            <w:r w:rsidRPr="00886F96">
              <w:rPr>
                <w:rFonts w:eastAsia="ＭＳ ゴシック"/>
                <w:color w:val="000000"/>
              </w:rPr>
              <w:t>±10.7 (24-76)</w:t>
            </w:r>
          </w:p>
        </w:tc>
        <w:tc>
          <w:tcPr>
            <w:tcW w:w="1660" w:type="dxa"/>
          </w:tcPr>
          <w:p w14:paraId="293DAC74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3E0DA519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0.845</w:t>
            </w:r>
          </w:p>
        </w:tc>
      </w:tr>
      <w:tr w:rsidR="00923D50" w:rsidRPr="00886F96" w14:paraId="2A98967F" w14:textId="77777777" w:rsidTr="00681120">
        <w:tc>
          <w:tcPr>
            <w:tcW w:w="2518" w:type="dxa"/>
          </w:tcPr>
          <w:p w14:paraId="4D631380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Sex, n (%)</w:t>
            </w:r>
          </w:p>
          <w:p w14:paraId="6CEFF867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Male</w:t>
            </w:r>
          </w:p>
          <w:p w14:paraId="4D197EA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Female</w:t>
            </w:r>
          </w:p>
        </w:tc>
        <w:tc>
          <w:tcPr>
            <w:tcW w:w="2410" w:type="dxa"/>
          </w:tcPr>
          <w:p w14:paraId="661BC007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51A2A8B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82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(71.9%)</w:t>
            </w:r>
          </w:p>
          <w:p w14:paraId="682EEB4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32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(28.1%)</w:t>
            </w:r>
          </w:p>
        </w:tc>
        <w:tc>
          <w:tcPr>
            <w:tcW w:w="2268" w:type="dxa"/>
          </w:tcPr>
          <w:p w14:paraId="6B045C6D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215AC1C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200 (61.5%)</w:t>
            </w:r>
          </w:p>
          <w:p w14:paraId="31C9A73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125 (38.5%)</w:t>
            </w:r>
          </w:p>
        </w:tc>
        <w:tc>
          <w:tcPr>
            <w:tcW w:w="1660" w:type="dxa"/>
          </w:tcPr>
          <w:p w14:paraId="2020EFB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0.047*</w:t>
            </w:r>
          </w:p>
        </w:tc>
      </w:tr>
      <w:tr w:rsidR="00923D50" w:rsidRPr="00886F96" w14:paraId="55D9F647" w14:textId="77777777" w:rsidTr="00681120">
        <w:tc>
          <w:tcPr>
            <w:tcW w:w="2518" w:type="dxa"/>
          </w:tcPr>
          <w:p w14:paraId="3AD2524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Tumor location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31AAC329" w14:textId="77777777" w:rsidR="00923D50" w:rsidRPr="00886F96" w:rsidRDefault="00923D50" w:rsidP="00681120">
            <w:pPr>
              <w:rPr>
                <w:rFonts w:eastAsia="ＭＳ ゴシック"/>
                <w:color w:val="000000"/>
              </w:rPr>
            </w:pPr>
            <w:r w:rsidRPr="00886F96">
              <w:rPr>
                <w:lang w:eastAsia="zh-CN"/>
              </w:rPr>
              <w:t xml:space="preserve">   </w:t>
            </w:r>
            <w:r w:rsidRPr="00886F96">
              <w:rPr>
                <w:rFonts w:eastAsia="ＭＳ ゴシック"/>
                <w:color w:val="000000"/>
              </w:rPr>
              <w:t>≤ 5cm to anus</w:t>
            </w:r>
          </w:p>
          <w:p w14:paraId="7F0DC82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</w:t>
            </w:r>
            <w:r>
              <w:rPr>
                <w:lang w:eastAsia="zh-CN"/>
              </w:rPr>
              <w:t xml:space="preserve"> </w:t>
            </w:r>
            <w:r w:rsidRPr="00886F96">
              <w:rPr>
                <w:rFonts w:eastAsia="ＭＳ ゴシック"/>
                <w:color w:val="000000"/>
              </w:rPr>
              <w:t>&gt;</w:t>
            </w:r>
            <w:r>
              <w:rPr>
                <w:rFonts w:eastAsia="ＭＳ ゴシック"/>
                <w:color w:val="000000"/>
              </w:rPr>
              <w:t xml:space="preserve"> </w:t>
            </w:r>
            <w:r w:rsidRPr="00886F96">
              <w:rPr>
                <w:rFonts w:eastAsia="ＭＳ ゴシック"/>
                <w:color w:val="000000"/>
              </w:rPr>
              <w:t>5cm to anus</w:t>
            </w:r>
          </w:p>
        </w:tc>
        <w:tc>
          <w:tcPr>
            <w:tcW w:w="2410" w:type="dxa"/>
          </w:tcPr>
          <w:p w14:paraId="4EC51660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79F84B5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47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(41.2%)</w:t>
            </w:r>
          </w:p>
          <w:p w14:paraId="456F737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67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(58.8%)</w:t>
            </w:r>
          </w:p>
        </w:tc>
        <w:tc>
          <w:tcPr>
            <w:tcW w:w="2268" w:type="dxa"/>
          </w:tcPr>
          <w:p w14:paraId="5FAC9548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7AE7E62F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123 (37.8%)</w:t>
            </w:r>
          </w:p>
          <w:p w14:paraId="2D76A305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202 (62.2%)</w:t>
            </w:r>
          </w:p>
        </w:tc>
        <w:tc>
          <w:tcPr>
            <w:tcW w:w="1660" w:type="dxa"/>
          </w:tcPr>
          <w:p w14:paraId="3B58B9B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0.524</w:t>
            </w:r>
          </w:p>
        </w:tc>
      </w:tr>
      <w:tr w:rsidR="00923D50" w:rsidRPr="00886F96" w14:paraId="5323F71F" w14:textId="77777777" w:rsidTr="00681120">
        <w:tc>
          <w:tcPr>
            <w:tcW w:w="2518" w:type="dxa"/>
          </w:tcPr>
          <w:p w14:paraId="25C9D63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BMI </w:t>
            </w:r>
          </w:p>
          <w:p w14:paraId="4B2CB0D6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Mean</w:t>
            </w:r>
            <w:r w:rsidRPr="00886F96">
              <w:rPr>
                <w:rFonts w:eastAsia="ＭＳ ゴシック"/>
                <w:color w:val="000000"/>
              </w:rPr>
              <w:t>±SD</w:t>
            </w:r>
          </w:p>
        </w:tc>
        <w:tc>
          <w:tcPr>
            <w:tcW w:w="2410" w:type="dxa"/>
          </w:tcPr>
          <w:p w14:paraId="0C88D0F2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77C48729" w14:textId="77777777" w:rsidR="00923D50" w:rsidRPr="00886F96" w:rsidRDefault="00923D50" w:rsidP="00681120">
            <w:pPr>
              <w:rPr>
                <w:lang w:eastAsia="zh-CN"/>
              </w:rPr>
            </w:pPr>
            <w:r>
              <w:rPr>
                <w:lang w:eastAsia="zh-CN"/>
              </w:rPr>
              <w:t>22.8</w:t>
            </w:r>
            <w:r w:rsidRPr="00886F96">
              <w:rPr>
                <w:rFonts w:eastAsia="ＭＳ ゴシック"/>
                <w:color w:val="000000"/>
              </w:rPr>
              <w:t>±</w:t>
            </w:r>
            <w:r>
              <w:rPr>
                <w:rFonts w:eastAsia="ＭＳ ゴシック"/>
                <w:color w:val="000000"/>
              </w:rPr>
              <w:t>2.9</w:t>
            </w:r>
          </w:p>
        </w:tc>
        <w:tc>
          <w:tcPr>
            <w:tcW w:w="2268" w:type="dxa"/>
          </w:tcPr>
          <w:p w14:paraId="49823963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23E070C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23.1</w:t>
            </w:r>
            <w:r w:rsidRPr="00886F96">
              <w:rPr>
                <w:rFonts w:eastAsia="ＭＳ ゴシック"/>
                <w:color w:val="000000"/>
              </w:rPr>
              <w:t>±3.1</w:t>
            </w:r>
          </w:p>
        </w:tc>
        <w:tc>
          <w:tcPr>
            <w:tcW w:w="1660" w:type="dxa"/>
          </w:tcPr>
          <w:p w14:paraId="7453EFD0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0.422</w:t>
            </w:r>
          </w:p>
        </w:tc>
      </w:tr>
      <w:tr w:rsidR="00923D50" w:rsidRPr="00886F96" w14:paraId="1B44A73C" w14:textId="77777777" w:rsidTr="00681120">
        <w:tc>
          <w:tcPr>
            <w:tcW w:w="2518" w:type="dxa"/>
          </w:tcPr>
          <w:p w14:paraId="25CC4425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Smoking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285EF7C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5E54CAA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75EEA947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5FE0EF5E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34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(29.8)</w:t>
            </w:r>
          </w:p>
          <w:p w14:paraId="534BDC9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80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(70.2)</w:t>
            </w:r>
          </w:p>
        </w:tc>
        <w:tc>
          <w:tcPr>
            <w:tcW w:w="2268" w:type="dxa"/>
          </w:tcPr>
          <w:p w14:paraId="205B495B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6919E51F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63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(19.4)</w:t>
            </w:r>
          </w:p>
          <w:p w14:paraId="2177D7E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262 (80.6)</w:t>
            </w:r>
          </w:p>
        </w:tc>
        <w:tc>
          <w:tcPr>
            <w:tcW w:w="1660" w:type="dxa"/>
          </w:tcPr>
          <w:p w14:paraId="0DA2027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0.026*</w:t>
            </w:r>
          </w:p>
        </w:tc>
      </w:tr>
      <w:tr w:rsidR="00923D50" w:rsidRPr="00886F96" w14:paraId="157867EB" w14:textId="77777777" w:rsidTr="00681120">
        <w:tc>
          <w:tcPr>
            <w:tcW w:w="2518" w:type="dxa"/>
          </w:tcPr>
          <w:p w14:paraId="33D057C7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Drinking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5AC442D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3645DC65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3124ECCD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709D53B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19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(16.7)</w:t>
            </w:r>
          </w:p>
          <w:p w14:paraId="5EA11B6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95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(83.3)</w:t>
            </w:r>
          </w:p>
        </w:tc>
        <w:tc>
          <w:tcPr>
            <w:tcW w:w="2268" w:type="dxa"/>
          </w:tcPr>
          <w:p w14:paraId="65A5E1F6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27DA918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46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(14.2)</w:t>
            </w:r>
          </w:p>
          <w:p w14:paraId="070CD45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279 (85.8)</w:t>
            </w:r>
          </w:p>
        </w:tc>
        <w:tc>
          <w:tcPr>
            <w:tcW w:w="1660" w:type="dxa"/>
          </w:tcPr>
          <w:p w14:paraId="123BA6B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0.541</w:t>
            </w:r>
          </w:p>
        </w:tc>
      </w:tr>
      <w:tr w:rsidR="00923D50" w:rsidRPr="00886F96" w14:paraId="39AF412B" w14:textId="77777777" w:rsidTr="00681120">
        <w:tc>
          <w:tcPr>
            <w:tcW w:w="2518" w:type="dxa"/>
          </w:tcPr>
          <w:p w14:paraId="4737723F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Hypertension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3526A67E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26CDEDD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45292DB0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57CA8CB5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21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(18.4)</w:t>
            </w:r>
          </w:p>
          <w:p w14:paraId="1084D87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93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(81.6)</w:t>
            </w:r>
          </w:p>
        </w:tc>
        <w:tc>
          <w:tcPr>
            <w:tcW w:w="2268" w:type="dxa"/>
          </w:tcPr>
          <w:p w14:paraId="537034FA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12AD311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50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(15.4)</w:t>
            </w:r>
          </w:p>
          <w:p w14:paraId="19400F47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275 (84.6)</w:t>
            </w:r>
          </w:p>
        </w:tc>
        <w:tc>
          <w:tcPr>
            <w:tcW w:w="1660" w:type="dxa"/>
          </w:tcPr>
          <w:p w14:paraId="4996CFD0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0.462</w:t>
            </w:r>
          </w:p>
        </w:tc>
      </w:tr>
      <w:tr w:rsidR="00923D50" w:rsidRPr="00886F96" w14:paraId="61684647" w14:textId="77777777" w:rsidTr="00681120">
        <w:tc>
          <w:tcPr>
            <w:tcW w:w="2518" w:type="dxa"/>
          </w:tcPr>
          <w:p w14:paraId="1363E9F6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Diabetes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7B1345F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2D6F7556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27F53A09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05C0444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12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(10.5)</w:t>
            </w:r>
          </w:p>
          <w:p w14:paraId="3C08764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102 (89.5)</w:t>
            </w:r>
          </w:p>
        </w:tc>
        <w:tc>
          <w:tcPr>
            <w:tcW w:w="2268" w:type="dxa"/>
          </w:tcPr>
          <w:p w14:paraId="2BADEF10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4AB902E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25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(7.7)</w:t>
            </w:r>
          </w:p>
          <w:p w14:paraId="36B1BD80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300 (92.3)</w:t>
            </w:r>
          </w:p>
        </w:tc>
        <w:tc>
          <w:tcPr>
            <w:tcW w:w="1660" w:type="dxa"/>
          </w:tcPr>
          <w:p w14:paraId="5BBF9FF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0.334</w:t>
            </w:r>
          </w:p>
        </w:tc>
      </w:tr>
      <w:tr w:rsidR="00923D50" w:rsidRPr="00886F96" w14:paraId="228B9707" w14:textId="77777777" w:rsidTr="00681120">
        <w:tc>
          <w:tcPr>
            <w:tcW w:w="2518" w:type="dxa"/>
          </w:tcPr>
          <w:p w14:paraId="785D0E8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cT</w:t>
            </w:r>
            <w:r>
              <w:rPr>
                <w:lang w:eastAsia="zh-CN"/>
              </w:rPr>
              <w:t xml:space="preserve"> stage,</w:t>
            </w:r>
            <w:r w:rsidRPr="00886F96">
              <w:rPr>
                <w:lang w:eastAsia="zh-CN"/>
              </w:rPr>
              <w:t xml:space="preserve"> n (%)</w:t>
            </w:r>
          </w:p>
          <w:p w14:paraId="2503FB4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2</w:t>
            </w:r>
          </w:p>
          <w:p w14:paraId="24CAEA1F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3</w:t>
            </w:r>
          </w:p>
          <w:p w14:paraId="1784644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4</w:t>
            </w:r>
          </w:p>
        </w:tc>
        <w:tc>
          <w:tcPr>
            <w:tcW w:w="2410" w:type="dxa"/>
          </w:tcPr>
          <w:p w14:paraId="4D06E5E8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1CAEDC6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3 </w:t>
            </w:r>
            <w:r>
              <w:rPr>
                <w:lang w:eastAsia="zh-CN"/>
              </w:rPr>
              <w:t xml:space="preserve">    </w:t>
            </w:r>
            <w:r w:rsidRPr="00886F96">
              <w:rPr>
                <w:lang w:eastAsia="zh-CN"/>
              </w:rPr>
              <w:t>(2.6)</w:t>
            </w:r>
          </w:p>
          <w:p w14:paraId="7B49730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91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(79.8)</w:t>
            </w:r>
          </w:p>
          <w:p w14:paraId="4BCF45D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20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(17.5)</w:t>
            </w:r>
          </w:p>
        </w:tc>
        <w:tc>
          <w:tcPr>
            <w:tcW w:w="2268" w:type="dxa"/>
          </w:tcPr>
          <w:p w14:paraId="69B7F33E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50FB880F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6 </w:t>
            </w:r>
            <w:r>
              <w:rPr>
                <w:lang w:eastAsia="zh-CN"/>
              </w:rPr>
              <w:t xml:space="preserve">    </w:t>
            </w:r>
            <w:r w:rsidRPr="00886F96">
              <w:rPr>
                <w:lang w:eastAsia="zh-CN"/>
              </w:rPr>
              <w:t>(1.8)</w:t>
            </w:r>
          </w:p>
          <w:p w14:paraId="5C9F8EE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283 (87.1)</w:t>
            </w:r>
          </w:p>
          <w:p w14:paraId="703AEE0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36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(11.1)</w:t>
            </w:r>
          </w:p>
        </w:tc>
        <w:tc>
          <w:tcPr>
            <w:tcW w:w="1660" w:type="dxa"/>
          </w:tcPr>
          <w:p w14:paraId="1FC9FA1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0.170</w:t>
            </w:r>
          </w:p>
        </w:tc>
      </w:tr>
      <w:tr w:rsidR="00923D50" w:rsidRPr="00886F96" w14:paraId="040033C6" w14:textId="77777777" w:rsidTr="00681120">
        <w:tc>
          <w:tcPr>
            <w:tcW w:w="2518" w:type="dxa"/>
          </w:tcPr>
          <w:p w14:paraId="602D9F2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cN</w:t>
            </w:r>
            <w:r>
              <w:rPr>
                <w:lang w:eastAsia="zh-CN"/>
              </w:rPr>
              <w:t xml:space="preserve"> stage,</w:t>
            </w:r>
            <w:r w:rsidRPr="00886F96">
              <w:rPr>
                <w:lang w:eastAsia="zh-CN"/>
              </w:rPr>
              <w:t xml:space="preserve"> n (%)</w:t>
            </w:r>
          </w:p>
          <w:p w14:paraId="513EF960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0</w:t>
            </w:r>
          </w:p>
          <w:p w14:paraId="77F1B4C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1</w:t>
            </w:r>
          </w:p>
          <w:p w14:paraId="0EB165D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2</w:t>
            </w:r>
          </w:p>
          <w:p w14:paraId="469D2626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N+</w:t>
            </w:r>
          </w:p>
        </w:tc>
        <w:tc>
          <w:tcPr>
            <w:tcW w:w="2410" w:type="dxa"/>
          </w:tcPr>
          <w:p w14:paraId="15CD645D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038FEE20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9 </w:t>
            </w:r>
            <w:r>
              <w:rPr>
                <w:lang w:eastAsia="zh-CN"/>
              </w:rPr>
              <w:t xml:space="preserve">    </w:t>
            </w:r>
            <w:r w:rsidRPr="00886F96">
              <w:rPr>
                <w:lang w:eastAsia="zh-CN"/>
              </w:rPr>
              <w:t>(7.9)</w:t>
            </w:r>
          </w:p>
          <w:p w14:paraId="43AEE6C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37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(32.5)</w:t>
            </w:r>
          </w:p>
          <w:p w14:paraId="27D8B0D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52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(45.6)</w:t>
            </w:r>
          </w:p>
          <w:p w14:paraId="3F042F2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16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(14.0)</w:t>
            </w:r>
          </w:p>
        </w:tc>
        <w:tc>
          <w:tcPr>
            <w:tcW w:w="2268" w:type="dxa"/>
          </w:tcPr>
          <w:p w14:paraId="1E927E62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75072F7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20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(6.2)</w:t>
            </w:r>
          </w:p>
          <w:p w14:paraId="2FB40AF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98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(30.2)</w:t>
            </w:r>
          </w:p>
          <w:p w14:paraId="2914BA5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172 (52.9)</w:t>
            </w:r>
          </w:p>
          <w:p w14:paraId="1B3E2A19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35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(10.8)</w:t>
            </w:r>
          </w:p>
        </w:tc>
        <w:tc>
          <w:tcPr>
            <w:tcW w:w="1660" w:type="dxa"/>
          </w:tcPr>
          <w:p w14:paraId="3AE1D04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0.534</w:t>
            </w:r>
          </w:p>
        </w:tc>
      </w:tr>
      <w:tr w:rsidR="00923D50" w:rsidRPr="00886F96" w14:paraId="34459CEE" w14:textId="77777777" w:rsidTr="00681120">
        <w:tc>
          <w:tcPr>
            <w:tcW w:w="2518" w:type="dxa"/>
          </w:tcPr>
          <w:p w14:paraId="16CEEFB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RT dose (Gy)</w:t>
            </w:r>
          </w:p>
          <w:p w14:paraId="1BCE656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Mean</w:t>
            </w:r>
            <w:r w:rsidRPr="00886F96">
              <w:rPr>
                <w:rFonts w:eastAsia="ＭＳ ゴシック"/>
                <w:color w:val="000000"/>
              </w:rPr>
              <w:t>±SD</w:t>
            </w:r>
          </w:p>
        </w:tc>
        <w:tc>
          <w:tcPr>
            <w:tcW w:w="2410" w:type="dxa"/>
          </w:tcPr>
          <w:p w14:paraId="581586F9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4CE7D4C6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49.5</w:t>
            </w:r>
            <w:r>
              <w:rPr>
                <w:rFonts w:eastAsia="ＭＳ ゴシック"/>
                <w:color w:val="000000"/>
              </w:rPr>
              <w:t>±3.9</w:t>
            </w:r>
          </w:p>
        </w:tc>
        <w:tc>
          <w:tcPr>
            <w:tcW w:w="2268" w:type="dxa"/>
          </w:tcPr>
          <w:p w14:paraId="74DA935B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00540BB0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49.5</w:t>
            </w:r>
            <w:r w:rsidRPr="00886F96">
              <w:rPr>
                <w:rFonts w:eastAsia="ＭＳ ゴシック"/>
                <w:color w:val="000000"/>
              </w:rPr>
              <w:t>±4.</w:t>
            </w:r>
            <w:r>
              <w:rPr>
                <w:rFonts w:eastAsia="ＭＳ ゴシック"/>
                <w:color w:val="000000"/>
              </w:rPr>
              <w:t>2</w:t>
            </w:r>
          </w:p>
        </w:tc>
        <w:tc>
          <w:tcPr>
            <w:tcW w:w="1660" w:type="dxa"/>
          </w:tcPr>
          <w:p w14:paraId="33511BB5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49A0AE25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0.976</w:t>
            </w:r>
          </w:p>
        </w:tc>
      </w:tr>
      <w:tr w:rsidR="00923D50" w:rsidRPr="00886F96" w14:paraId="63B1B106" w14:textId="77777777" w:rsidTr="00681120">
        <w:tc>
          <w:tcPr>
            <w:tcW w:w="2518" w:type="dxa"/>
          </w:tcPr>
          <w:p w14:paraId="6DA227F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Concurrent Chemo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00E4BA0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  <w:p w14:paraId="61C0688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Capecitabine</w:t>
            </w:r>
          </w:p>
          <w:p w14:paraId="2D776E7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Oxaliplatin</w:t>
            </w:r>
          </w:p>
          <w:p w14:paraId="59D5CBF5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Irinotecan</w:t>
            </w:r>
          </w:p>
          <w:p w14:paraId="79FE5216" w14:textId="77777777" w:rsidR="00923D50" w:rsidRPr="00886F96" w:rsidRDefault="00923D50" w:rsidP="00681120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  O</w:t>
            </w:r>
            <w:r w:rsidRPr="00886F96">
              <w:rPr>
                <w:lang w:eastAsia="zh-CN"/>
              </w:rPr>
              <w:t>thers</w:t>
            </w:r>
          </w:p>
        </w:tc>
        <w:tc>
          <w:tcPr>
            <w:tcW w:w="2410" w:type="dxa"/>
          </w:tcPr>
          <w:p w14:paraId="2CA01F43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15DC1E3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9</w:t>
            </w:r>
            <w:r>
              <w:rPr>
                <w:lang w:eastAsia="zh-CN"/>
              </w:rPr>
              <w:t xml:space="preserve">    </w:t>
            </w:r>
            <w:r w:rsidRPr="00886F96">
              <w:rPr>
                <w:lang w:eastAsia="zh-CN"/>
              </w:rPr>
              <w:t xml:space="preserve"> (2.1)</w:t>
            </w:r>
          </w:p>
          <w:p w14:paraId="387EF0E7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144 (32.8)</w:t>
            </w:r>
          </w:p>
          <w:p w14:paraId="78ECA31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104 (23.7)</w:t>
            </w:r>
          </w:p>
          <w:p w14:paraId="293A572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180 (41.0)</w:t>
            </w:r>
          </w:p>
          <w:p w14:paraId="3E2ED8F9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2 </w:t>
            </w:r>
            <w:r>
              <w:rPr>
                <w:lang w:eastAsia="zh-CN"/>
              </w:rPr>
              <w:t xml:space="preserve">    </w:t>
            </w:r>
            <w:r w:rsidRPr="00886F96">
              <w:rPr>
                <w:lang w:eastAsia="zh-CN"/>
              </w:rPr>
              <w:t>(0.5)</w:t>
            </w:r>
          </w:p>
        </w:tc>
        <w:tc>
          <w:tcPr>
            <w:tcW w:w="2268" w:type="dxa"/>
          </w:tcPr>
          <w:p w14:paraId="2646A5D2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7F54293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6 </w:t>
            </w:r>
            <w:r>
              <w:rPr>
                <w:lang w:eastAsia="zh-CN"/>
              </w:rPr>
              <w:t xml:space="preserve">    </w:t>
            </w:r>
            <w:r w:rsidRPr="00886F96">
              <w:rPr>
                <w:lang w:eastAsia="zh-CN"/>
              </w:rPr>
              <w:t>(1.8)</w:t>
            </w:r>
          </w:p>
          <w:p w14:paraId="5ABD876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103 (31.7)</w:t>
            </w:r>
          </w:p>
          <w:p w14:paraId="3400809E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70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(21.5)</w:t>
            </w:r>
          </w:p>
          <w:p w14:paraId="1252ED17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144 (44.3)</w:t>
            </w:r>
          </w:p>
          <w:p w14:paraId="125E4DF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2 </w:t>
            </w:r>
            <w:r>
              <w:rPr>
                <w:lang w:eastAsia="zh-CN"/>
              </w:rPr>
              <w:t xml:space="preserve">    </w:t>
            </w:r>
            <w:r w:rsidRPr="00886F96">
              <w:rPr>
                <w:lang w:eastAsia="zh-CN"/>
              </w:rPr>
              <w:t>(0.6)</w:t>
            </w:r>
          </w:p>
        </w:tc>
        <w:tc>
          <w:tcPr>
            <w:tcW w:w="1660" w:type="dxa"/>
          </w:tcPr>
          <w:p w14:paraId="46E1E8E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0.125</w:t>
            </w:r>
          </w:p>
        </w:tc>
      </w:tr>
      <w:tr w:rsidR="00923D50" w:rsidRPr="00886F96" w14:paraId="47F41169" w14:textId="77777777" w:rsidTr="00681120">
        <w:tc>
          <w:tcPr>
            <w:tcW w:w="2518" w:type="dxa"/>
          </w:tcPr>
          <w:p w14:paraId="32E126B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Surgery</w:t>
            </w:r>
            <w:r>
              <w:rPr>
                <w:lang w:eastAsia="zh-CN"/>
              </w:rPr>
              <w:t xml:space="preserve"> pattern,</w:t>
            </w:r>
            <w:r w:rsidRPr="00886F96">
              <w:rPr>
                <w:lang w:eastAsia="zh-CN"/>
              </w:rPr>
              <w:t xml:space="preserve"> n (%)</w:t>
            </w:r>
          </w:p>
          <w:p w14:paraId="02973E2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Open</w:t>
            </w:r>
          </w:p>
          <w:p w14:paraId="7F37574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 xml:space="preserve">  Laparoscopic</w:t>
            </w:r>
          </w:p>
        </w:tc>
        <w:tc>
          <w:tcPr>
            <w:tcW w:w="2410" w:type="dxa"/>
          </w:tcPr>
          <w:p w14:paraId="091CDA41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32ED9959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68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(59.6)</w:t>
            </w:r>
          </w:p>
          <w:p w14:paraId="6020CBD7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 xml:space="preserve">46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(40.4)</w:t>
            </w:r>
          </w:p>
        </w:tc>
        <w:tc>
          <w:tcPr>
            <w:tcW w:w="2268" w:type="dxa"/>
          </w:tcPr>
          <w:p w14:paraId="6538CF25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4F6FA8B0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203 (62.5)</w:t>
            </w:r>
          </w:p>
          <w:p w14:paraId="09A7578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122 (37.5)</w:t>
            </w:r>
          </w:p>
        </w:tc>
        <w:tc>
          <w:tcPr>
            <w:tcW w:w="1660" w:type="dxa"/>
          </w:tcPr>
          <w:p w14:paraId="73D4DB75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0.336</w:t>
            </w:r>
          </w:p>
        </w:tc>
      </w:tr>
      <w:tr w:rsidR="00923D50" w:rsidRPr="00886F96" w14:paraId="3E6925AA" w14:textId="77777777" w:rsidTr="00681120">
        <w:tc>
          <w:tcPr>
            <w:tcW w:w="2518" w:type="dxa"/>
          </w:tcPr>
          <w:p w14:paraId="794CD75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Leakage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13EEEC0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4FE23325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33D0E16B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6F648A9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7 </w:t>
            </w:r>
            <w:r>
              <w:rPr>
                <w:lang w:eastAsia="zh-CN"/>
              </w:rPr>
              <w:t xml:space="preserve">    </w:t>
            </w:r>
            <w:r w:rsidRPr="00886F96">
              <w:rPr>
                <w:lang w:eastAsia="zh-CN"/>
              </w:rPr>
              <w:t>(6.1)</w:t>
            </w:r>
          </w:p>
          <w:p w14:paraId="7F253F4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107 (93.9)</w:t>
            </w:r>
          </w:p>
        </w:tc>
        <w:tc>
          <w:tcPr>
            <w:tcW w:w="2268" w:type="dxa"/>
          </w:tcPr>
          <w:p w14:paraId="52F8AB9B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28DC310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17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(5.2)</w:t>
            </w:r>
          </w:p>
          <w:p w14:paraId="22528E1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308 (94.8)</w:t>
            </w:r>
          </w:p>
        </w:tc>
        <w:tc>
          <w:tcPr>
            <w:tcW w:w="1660" w:type="dxa"/>
          </w:tcPr>
          <w:p w14:paraId="54222EC5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0.811</w:t>
            </w:r>
          </w:p>
        </w:tc>
      </w:tr>
      <w:tr w:rsidR="00923D50" w:rsidRPr="00886F96" w14:paraId="4D57A16E" w14:textId="77777777" w:rsidTr="00681120">
        <w:tc>
          <w:tcPr>
            <w:tcW w:w="2518" w:type="dxa"/>
          </w:tcPr>
          <w:p w14:paraId="62D6CC6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Stoma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656BE5C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775BE2A1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1B122FAE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23BBDCF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92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(80.7</w:t>
            </w:r>
            <w:r>
              <w:rPr>
                <w:lang w:eastAsia="zh-CN"/>
              </w:rPr>
              <w:t>)</w:t>
            </w:r>
          </w:p>
          <w:p w14:paraId="791980E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22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(19.3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62739B40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0817C50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210 (64.6)</w:t>
            </w:r>
          </w:p>
          <w:p w14:paraId="12EEBB7F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115 (35.4)</w:t>
            </w:r>
          </w:p>
        </w:tc>
        <w:tc>
          <w:tcPr>
            <w:tcW w:w="1660" w:type="dxa"/>
          </w:tcPr>
          <w:p w14:paraId="6B9BA6B7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0.001*</w:t>
            </w:r>
          </w:p>
        </w:tc>
      </w:tr>
      <w:tr w:rsidR="00923D50" w:rsidRPr="00886F96" w14:paraId="78A6393D" w14:textId="77777777" w:rsidTr="00681120">
        <w:tc>
          <w:tcPr>
            <w:tcW w:w="2518" w:type="dxa"/>
          </w:tcPr>
          <w:p w14:paraId="35D8E8F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TRG Score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5D6EADD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0</w:t>
            </w:r>
          </w:p>
          <w:p w14:paraId="7A10D877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1</w:t>
            </w:r>
          </w:p>
          <w:p w14:paraId="734D3D9F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2</w:t>
            </w:r>
          </w:p>
          <w:p w14:paraId="7541E84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3</w:t>
            </w:r>
          </w:p>
        </w:tc>
        <w:tc>
          <w:tcPr>
            <w:tcW w:w="2410" w:type="dxa"/>
          </w:tcPr>
          <w:p w14:paraId="7C79052B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49C83BEE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22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(19.3)</w:t>
            </w:r>
          </w:p>
          <w:p w14:paraId="21AFF64D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30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(26.3)</w:t>
            </w:r>
          </w:p>
          <w:p w14:paraId="76889D78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46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 xml:space="preserve"> (40.4)</w:t>
            </w:r>
          </w:p>
          <w:p w14:paraId="720DF8F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16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(14.0)</w:t>
            </w:r>
          </w:p>
        </w:tc>
        <w:tc>
          <w:tcPr>
            <w:tcW w:w="2268" w:type="dxa"/>
          </w:tcPr>
          <w:p w14:paraId="1D14AC4B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3D227244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78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(24.0)</w:t>
            </w:r>
          </w:p>
          <w:p w14:paraId="6D867D4E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64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(19.7)</w:t>
            </w:r>
          </w:p>
          <w:p w14:paraId="5B821B09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142 (43.7)</w:t>
            </w:r>
          </w:p>
          <w:p w14:paraId="2954124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41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(12.6)</w:t>
            </w:r>
          </w:p>
        </w:tc>
        <w:tc>
          <w:tcPr>
            <w:tcW w:w="1660" w:type="dxa"/>
          </w:tcPr>
          <w:p w14:paraId="194EA1E9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0.407</w:t>
            </w:r>
          </w:p>
        </w:tc>
      </w:tr>
      <w:tr w:rsidR="00923D50" w:rsidRPr="00886F96" w14:paraId="69AB5DCE" w14:textId="77777777" w:rsidTr="00681120">
        <w:tc>
          <w:tcPr>
            <w:tcW w:w="2518" w:type="dxa"/>
          </w:tcPr>
          <w:p w14:paraId="1BEED1F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RT response</w:t>
            </w:r>
            <w:r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33F90343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PCR/almost PCR</w:t>
            </w:r>
          </w:p>
          <w:p w14:paraId="72FEECB7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Poor response</w:t>
            </w:r>
          </w:p>
        </w:tc>
        <w:tc>
          <w:tcPr>
            <w:tcW w:w="2410" w:type="dxa"/>
          </w:tcPr>
          <w:p w14:paraId="38CC1E58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09B4E52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52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(45.6)</w:t>
            </w:r>
          </w:p>
          <w:p w14:paraId="7BC87C3B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62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(54.4)</w:t>
            </w:r>
          </w:p>
        </w:tc>
        <w:tc>
          <w:tcPr>
            <w:tcW w:w="2268" w:type="dxa"/>
          </w:tcPr>
          <w:p w14:paraId="5552ECED" w14:textId="77777777" w:rsidR="00923D50" w:rsidRPr="00886F96" w:rsidRDefault="00923D50" w:rsidP="00681120">
            <w:pPr>
              <w:rPr>
                <w:lang w:eastAsia="zh-CN"/>
              </w:rPr>
            </w:pPr>
          </w:p>
          <w:p w14:paraId="695825EC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142 (43.7)</w:t>
            </w:r>
          </w:p>
          <w:p w14:paraId="75B3C92A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183 (56.3)</w:t>
            </w:r>
          </w:p>
        </w:tc>
        <w:tc>
          <w:tcPr>
            <w:tcW w:w="1660" w:type="dxa"/>
          </w:tcPr>
          <w:p w14:paraId="0D3948D2" w14:textId="77777777" w:rsidR="00923D50" w:rsidRPr="00886F96" w:rsidRDefault="00923D50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0.743</w:t>
            </w:r>
          </w:p>
        </w:tc>
      </w:tr>
    </w:tbl>
    <w:p w14:paraId="6E3A868B" w14:textId="77777777" w:rsidR="00923D50" w:rsidRPr="00886F96" w:rsidRDefault="00923D50" w:rsidP="00923D50">
      <w:pPr>
        <w:rPr>
          <w:lang w:eastAsia="zh-CN"/>
        </w:rPr>
      </w:pPr>
    </w:p>
    <w:p w14:paraId="5648731D" w14:textId="77777777" w:rsidR="00923D50" w:rsidRPr="00886F96" w:rsidRDefault="00923D50" w:rsidP="00923D50">
      <w:pPr>
        <w:rPr>
          <w:lang w:eastAsia="zh-CN"/>
        </w:rPr>
      </w:pPr>
      <w:r w:rsidRPr="00886F96">
        <w:rPr>
          <w:lang w:eastAsia="zh-CN"/>
        </w:rPr>
        <w:t xml:space="preserve">Abbreviations: BMI= body mass index; RT= Radiotherapy; TRG= tumor regression grade; PCR= pathologically complete response </w:t>
      </w:r>
    </w:p>
    <w:p w14:paraId="3474F9AD" w14:textId="77777777" w:rsidR="00923D50" w:rsidRPr="00886F96" w:rsidRDefault="00923D50" w:rsidP="00923D50">
      <w:pPr>
        <w:rPr>
          <w:lang w:eastAsia="zh-CN"/>
        </w:rPr>
      </w:pPr>
      <w:r w:rsidRPr="00886F96">
        <w:rPr>
          <w:lang w:eastAsia="zh-CN"/>
        </w:rPr>
        <w:t xml:space="preserve">Almost PCR= TRG 0+ TRG 1. </w:t>
      </w:r>
    </w:p>
    <w:p w14:paraId="069B2909" w14:textId="77777777" w:rsidR="00923D50" w:rsidRPr="00886F96" w:rsidRDefault="00923D50" w:rsidP="00923D50">
      <w:pPr>
        <w:rPr>
          <w:lang w:eastAsia="zh-CN"/>
        </w:rPr>
      </w:pPr>
      <w:r w:rsidRPr="00886F96">
        <w:rPr>
          <w:lang w:eastAsia="zh-CN"/>
        </w:rPr>
        <w:t xml:space="preserve">* Statistically significant difference. </w:t>
      </w:r>
    </w:p>
    <w:p w14:paraId="44307B2B" w14:textId="77777777" w:rsidR="002D2E1D" w:rsidRDefault="002D2E1D" w:rsidP="002A2FA8">
      <w:pPr>
        <w:rPr>
          <w:lang w:eastAsia="zh-CN"/>
        </w:rPr>
      </w:pPr>
    </w:p>
    <w:p w14:paraId="12F20C72" w14:textId="77777777" w:rsidR="002D2E1D" w:rsidRDefault="002D2E1D" w:rsidP="002A2FA8">
      <w:pPr>
        <w:rPr>
          <w:lang w:eastAsia="zh-CN"/>
        </w:rPr>
      </w:pPr>
    </w:p>
    <w:p w14:paraId="6AD43380" w14:textId="77777777" w:rsidR="002D2E1D" w:rsidRDefault="002D2E1D" w:rsidP="002A2FA8">
      <w:pPr>
        <w:rPr>
          <w:lang w:eastAsia="zh-CN"/>
        </w:rPr>
      </w:pPr>
    </w:p>
    <w:p w14:paraId="69C89747" w14:textId="77777777" w:rsidR="002D2E1D" w:rsidRPr="00886F96" w:rsidRDefault="002D2E1D" w:rsidP="002A2FA8">
      <w:pPr>
        <w:rPr>
          <w:lang w:eastAsia="zh-CN"/>
        </w:rPr>
      </w:pPr>
    </w:p>
    <w:p w14:paraId="3AFBFA31" w14:textId="55A25E81" w:rsidR="00272B29" w:rsidRPr="00886F96" w:rsidRDefault="00272B29" w:rsidP="00272B29">
      <w:pPr>
        <w:rPr>
          <w:lang w:eastAsia="zh-CN"/>
        </w:rPr>
      </w:pPr>
      <w:r w:rsidRPr="00886F96">
        <w:rPr>
          <w:b/>
          <w:lang w:eastAsia="zh-CN"/>
        </w:rPr>
        <w:t xml:space="preserve">Table </w:t>
      </w:r>
      <w:r w:rsidR="00923D50">
        <w:rPr>
          <w:lang w:eastAsia="zh-CN"/>
        </w:rPr>
        <w:t>S2</w:t>
      </w:r>
      <w:r w:rsidRPr="00886F96">
        <w:rPr>
          <w:lang w:eastAsia="zh-CN"/>
        </w:rPr>
        <w:t xml:space="preserve"> </w:t>
      </w:r>
      <w:r w:rsidR="004712CB">
        <w:rPr>
          <w:lang w:eastAsia="zh-CN"/>
        </w:rPr>
        <w:t>C</w:t>
      </w:r>
      <w:r w:rsidRPr="00886F96">
        <w:rPr>
          <w:lang w:eastAsia="zh-CN"/>
        </w:rPr>
        <w:t xml:space="preserve">linical characteristics </w:t>
      </w:r>
      <w:r w:rsidR="004712CB">
        <w:rPr>
          <w:lang w:eastAsia="zh-CN"/>
        </w:rPr>
        <w:t>of all</w:t>
      </w:r>
      <w:r w:rsidRPr="00886F96">
        <w:rPr>
          <w:lang w:eastAsia="zh-CN"/>
        </w:rPr>
        <w:t xml:space="preserve"> </w:t>
      </w:r>
      <w:r w:rsidR="004712CB">
        <w:rPr>
          <w:lang w:eastAsia="zh-CN"/>
        </w:rPr>
        <w:t>of the patients who underwent non-</w:t>
      </w:r>
      <w:proofErr w:type="gramStart"/>
      <w:r w:rsidR="004712CB">
        <w:rPr>
          <w:lang w:eastAsia="zh-CN"/>
        </w:rPr>
        <w:t>radiotherapy  or</w:t>
      </w:r>
      <w:proofErr w:type="gramEnd"/>
      <w:r w:rsidRPr="00886F96">
        <w:rPr>
          <w:lang w:eastAsia="zh-CN"/>
        </w:rPr>
        <w:t xml:space="preserve"> preoperative radiotherapy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2268"/>
        <w:gridCol w:w="1660"/>
      </w:tblGrid>
      <w:tr w:rsidR="00272B29" w:rsidRPr="00886F96" w14:paraId="6AF1A9F1" w14:textId="77777777" w:rsidTr="00272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8" w:type="dxa"/>
          </w:tcPr>
          <w:p w14:paraId="6FB9FB78" w14:textId="77777777" w:rsidR="00272B29" w:rsidRPr="00886F96" w:rsidRDefault="00272B29" w:rsidP="00272B29">
            <w:pPr>
              <w:rPr>
                <w:lang w:eastAsia="zh-CN"/>
              </w:rPr>
            </w:pPr>
          </w:p>
        </w:tc>
        <w:tc>
          <w:tcPr>
            <w:tcW w:w="2410" w:type="dxa"/>
          </w:tcPr>
          <w:p w14:paraId="4CF12A59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Stenosis</w:t>
            </w:r>
          </w:p>
          <w:p w14:paraId="5AF266A1" w14:textId="35DB73D0" w:rsidR="00272B29" w:rsidRPr="00886F96" w:rsidRDefault="004E1924" w:rsidP="00272B29">
            <w:pPr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 w:rsidR="00272B29" w:rsidRPr="00886F96">
              <w:rPr>
                <w:lang w:eastAsia="zh-CN"/>
              </w:rPr>
              <w:t>=</w:t>
            </w:r>
            <w:r w:rsidR="006F0D6A" w:rsidRPr="00886F96">
              <w:rPr>
                <w:lang w:eastAsia="zh-CN"/>
              </w:rPr>
              <w:t>155</w:t>
            </w:r>
          </w:p>
        </w:tc>
        <w:tc>
          <w:tcPr>
            <w:tcW w:w="2268" w:type="dxa"/>
          </w:tcPr>
          <w:p w14:paraId="20582793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No stenosis</w:t>
            </w:r>
          </w:p>
          <w:p w14:paraId="70F2FA42" w14:textId="1A493CE8" w:rsidR="00272B29" w:rsidRPr="00886F96" w:rsidRDefault="004E1924" w:rsidP="00272B29">
            <w:pPr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 w:rsidR="00272B29" w:rsidRPr="00886F96">
              <w:rPr>
                <w:lang w:eastAsia="zh-CN"/>
              </w:rPr>
              <w:t>=</w:t>
            </w:r>
            <w:r w:rsidR="006F0D6A" w:rsidRPr="00886F96">
              <w:rPr>
                <w:lang w:eastAsia="zh-CN"/>
              </w:rPr>
              <w:t>829</w:t>
            </w:r>
          </w:p>
        </w:tc>
        <w:tc>
          <w:tcPr>
            <w:tcW w:w="1660" w:type="dxa"/>
          </w:tcPr>
          <w:p w14:paraId="3477973C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i/>
                <w:lang w:eastAsia="zh-CN"/>
              </w:rPr>
              <w:t>P</w:t>
            </w:r>
            <w:r w:rsidRPr="00886F96">
              <w:rPr>
                <w:lang w:eastAsia="zh-CN"/>
              </w:rPr>
              <w:t xml:space="preserve"> value</w:t>
            </w:r>
          </w:p>
        </w:tc>
      </w:tr>
      <w:tr w:rsidR="00272B29" w:rsidRPr="00886F96" w14:paraId="628204D8" w14:textId="77777777" w:rsidTr="00272B29">
        <w:tc>
          <w:tcPr>
            <w:tcW w:w="2518" w:type="dxa"/>
          </w:tcPr>
          <w:p w14:paraId="541177E3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Age (y)</w:t>
            </w:r>
          </w:p>
          <w:p w14:paraId="3D312AB0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Mean</w:t>
            </w:r>
            <w:r w:rsidRPr="00886F96">
              <w:rPr>
                <w:rFonts w:eastAsia="ＭＳ ゴシック"/>
                <w:color w:val="000000"/>
              </w:rPr>
              <w:t>±SD</w:t>
            </w:r>
          </w:p>
        </w:tc>
        <w:tc>
          <w:tcPr>
            <w:tcW w:w="2410" w:type="dxa"/>
          </w:tcPr>
          <w:p w14:paraId="223F7902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7811F7BF" w14:textId="3F9BEA1F" w:rsidR="00272B29" w:rsidRPr="00886F96" w:rsidRDefault="00FB65C8" w:rsidP="00272B29">
            <w:pPr>
              <w:rPr>
                <w:lang w:eastAsia="zh-CN"/>
              </w:rPr>
            </w:pPr>
            <w:r w:rsidRPr="00886F96">
              <w:rPr>
                <w:rFonts w:eastAsia="ＭＳ ゴシック"/>
                <w:color w:val="000000"/>
              </w:rPr>
              <w:t>56.7</w:t>
            </w:r>
            <w:r w:rsidR="00272B29" w:rsidRPr="00886F96">
              <w:rPr>
                <w:rFonts w:eastAsia="ＭＳ ゴシック"/>
                <w:color w:val="000000"/>
              </w:rPr>
              <w:t>±</w:t>
            </w:r>
            <w:r w:rsidRPr="00886F96">
              <w:rPr>
                <w:rFonts w:eastAsia="ＭＳ ゴシック"/>
                <w:color w:val="000000"/>
              </w:rPr>
              <w:t>10.9</w:t>
            </w:r>
          </w:p>
        </w:tc>
        <w:tc>
          <w:tcPr>
            <w:tcW w:w="2268" w:type="dxa"/>
          </w:tcPr>
          <w:p w14:paraId="645A592A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791B86FB" w14:textId="56C4A3F1" w:rsidR="00272B29" w:rsidRPr="00886F96" w:rsidRDefault="00FB65C8" w:rsidP="00272B29">
            <w:pPr>
              <w:rPr>
                <w:lang w:eastAsia="zh-CN"/>
              </w:rPr>
            </w:pPr>
            <w:r w:rsidRPr="00886F96">
              <w:rPr>
                <w:rFonts w:eastAsia="ＭＳ ゴシック"/>
                <w:color w:val="000000"/>
              </w:rPr>
              <w:t>56.6</w:t>
            </w:r>
            <w:r w:rsidR="00272B29" w:rsidRPr="00886F96">
              <w:rPr>
                <w:rFonts w:eastAsia="ＭＳ ゴシック"/>
                <w:color w:val="000000"/>
              </w:rPr>
              <w:t>±</w:t>
            </w:r>
            <w:r w:rsidRPr="00886F96">
              <w:rPr>
                <w:rFonts w:eastAsia="ＭＳ ゴシック"/>
                <w:color w:val="000000"/>
              </w:rPr>
              <w:t>10.9</w:t>
            </w:r>
          </w:p>
        </w:tc>
        <w:tc>
          <w:tcPr>
            <w:tcW w:w="1660" w:type="dxa"/>
          </w:tcPr>
          <w:p w14:paraId="30164C83" w14:textId="5B717FD3" w:rsidR="00272B29" w:rsidRPr="00886F96" w:rsidRDefault="00FB65C8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0.924</w:t>
            </w:r>
          </w:p>
        </w:tc>
      </w:tr>
      <w:tr w:rsidR="00272B29" w:rsidRPr="00886F96" w14:paraId="7B323F60" w14:textId="77777777" w:rsidTr="00272B29">
        <w:tc>
          <w:tcPr>
            <w:tcW w:w="2518" w:type="dxa"/>
          </w:tcPr>
          <w:p w14:paraId="3100C8B5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Sex, n (%)</w:t>
            </w:r>
          </w:p>
          <w:p w14:paraId="0620935C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Male</w:t>
            </w:r>
          </w:p>
          <w:p w14:paraId="2AC1EE77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Female</w:t>
            </w:r>
          </w:p>
        </w:tc>
        <w:tc>
          <w:tcPr>
            <w:tcW w:w="2410" w:type="dxa"/>
          </w:tcPr>
          <w:p w14:paraId="6CE60DFD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5985942C" w14:textId="4D695550" w:rsidR="00475CD6" w:rsidRPr="00886F96" w:rsidRDefault="00534ADC" w:rsidP="00475CD6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108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69.7</w:t>
            </w:r>
            <w:r w:rsidR="00914C00">
              <w:rPr>
                <w:lang w:eastAsia="zh-CN"/>
              </w:rPr>
              <w:t>)</w:t>
            </w:r>
          </w:p>
          <w:p w14:paraId="159C8BD6" w14:textId="4AE2AA5E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47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30.3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31AD463E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44135CCB" w14:textId="08228242" w:rsidR="00475CD6" w:rsidRPr="00886F96" w:rsidRDefault="00534ADC" w:rsidP="00475CD6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493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59.5</w:t>
            </w:r>
            <w:r w:rsidR="00914C00">
              <w:rPr>
                <w:lang w:eastAsia="zh-CN"/>
              </w:rPr>
              <w:t>)</w:t>
            </w:r>
          </w:p>
          <w:p w14:paraId="61719FE4" w14:textId="28A3D73E" w:rsidR="00272B29" w:rsidRPr="00886F96" w:rsidRDefault="00534ADC" w:rsidP="00475CD6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336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40.5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5F0FC62B" w14:textId="31AB1341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0.019</w:t>
            </w:r>
            <w:r w:rsidR="00F64450" w:rsidRPr="00886F96">
              <w:rPr>
                <w:lang w:eastAsia="zh-CN"/>
              </w:rPr>
              <w:t>*</w:t>
            </w:r>
          </w:p>
        </w:tc>
      </w:tr>
      <w:tr w:rsidR="00272B29" w:rsidRPr="00886F96" w14:paraId="28B127F2" w14:textId="77777777" w:rsidTr="00272B29">
        <w:tc>
          <w:tcPr>
            <w:tcW w:w="2518" w:type="dxa"/>
          </w:tcPr>
          <w:p w14:paraId="51B64B52" w14:textId="09CDFD6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Tumor location</w:t>
            </w:r>
            <w:r w:rsidR="006F0D6A" w:rsidRPr="00886F96">
              <w:rPr>
                <w:lang w:eastAsia="zh-CN"/>
              </w:rPr>
              <w:t>,</w:t>
            </w:r>
            <w:r w:rsidRPr="00886F96">
              <w:rPr>
                <w:lang w:eastAsia="zh-CN"/>
              </w:rPr>
              <w:t xml:space="preserve"> n (%)</w:t>
            </w:r>
          </w:p>
          <w:p w14:paraId="597475F5" w14:textId="792772E7" w:rsidR="00272B29" w:rsidRPr="00886F96" w:rsidRDefault="00272B29" w:rsidP="00272B29">
            <w:pPr>
              <w:rPr>
                <w:rFonts w:eastAsia="ＭＳ ゴシック"/>
                <w:color w:val="000000"/>
              </w:rPr>
            </w:pPr>
            <w:r w:rsidRPr="00886F96">
              <w:rPr>
                <w:lang w:eastAsia="zh-CN"/>
              </w:rPr>
              <w:t xml:space="preserve">   </w:t>
            </w:r>
            <w:r w:rsidR="004712CB">
              <w:rPr>
                <w:rFonts w:eastAsia="ＭＳ ゴシック"/>
                <w:color w:val="000000"/>
              </w:rPr>
              <w:t>≤ 5cm to anus</w:t>
            </w:r>
          </w:p>
          <w:p w14:paraId="63DE2ACB" w14:textId="37FC4A95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</w:t>
            </w:r>
            <w:r w:rsidR="004712CB">
              <w:rPr>
                <w:rFonts w:eastAsia="ＭＳ ゴシック"/>
                <w:color w:val="000000"/>
              </w:rPr>
              <w:t>&gt; 5cm to anus</w:t>
            </w:r>
          </w:p>
        </w:tc>
        <w:tc>
          <w:tcPr>
            <w:tcW w:w="2410" w:type="dxa"/>
          </w:tcPr>
          <w:p w14:paraId="5D1C9213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17350655" w14:textId="74AEB402" w:rsidR="00475CD6" w:rsidRPr="00886F96" w:rsidRDefault="006F0D6A" w:rsidP="00475CD6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58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37.4</w:t>
            </w:r>
            <w:r w:rsidR="00914C00">
              <w:rPr>
                <w:lang w:eastAsia="zh-CN"/>
              </w:rPr>
              <w:t>)</w:t>
            </w:r>
          </w:p>
          <w:p w14:paraId="66C0A857" w14:textId="6D3CA516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97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62.6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0806EDEC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178BBD81" w14:textId="031621E0" w:rsidR="00475CD6" w:rsidRPr="00886F96" w:rsidRDefault="006F0D6A" w:rsidP="00475CD6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182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22.0</w:t>
            </w:r>
            <w:r w:rsidR="00914C00">
              <w:rPr>
                <w:lang w:eastAsia="zh-CN"/>
              </w:rPr>
              <w:t>)</w:t>
            </w:r>
          </w:p>
          <w:p w14:paraId="5A3839C6" w14:textId="39E5647A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647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78.0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3A0D3B85" w14:textId="0B0E6E1F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0.000</w:t>
            </w:r>
            <w:r w:rsidR="00F64450" w:rsidRPr="00886F96">
              <w:rPr>
                <w:lang w:eastAsia="zh-CN"/>
              </w:rPr>
              <w:t>*</w:t>
            </w:r>
          </w:p>
        </w:tc>
      </w:tr>
      <w:tr w:rsidR="00272B29" w:rsidRPr="00886F96" w14:paraId="1ADB08E1" w14:textId="77777777" w:rsidTr="00272B29">
        <w:tc>
          <w:tcPr>
            <w:tcW w:w="2518" w:type="dxa"/>
          </w:tcPr>
          <w:p w14:paraId="2F564575" w14:textId="29E42E48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Smoking</w:t>
            </w:r>
            <w:r w:rsidR="006F0D6A" w:rsidRPr="00886F96">
              <w:rPr>
                <w:lang w:eastAsia="zh-CN"/>
              </w:rPr>
              <w:t>, n (%)</w:t>
            </w:r>
          </w:p>
          <w:p w14:paraId="1BB36B7A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4D2EF638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1DA8A673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6A065707" w14:textId="4A9640A4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45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29.0</w:t>
            </w:r>
            <w:r w:rsidR="00914C00">
              <w:rPr>
                <w:lang w:eastAsia="zh-CN"/>
              </w:rPr>
              <w:t>)</w:t>
            </w:r>
          </w:p>
          <w:p w14:paraId="10458BCD" w14:textId="60F75350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110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71.0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5710EC4C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3F45FB9F" w14:textId="7CE56E85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158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19.1</w:t>
            </w:r>
            <w:r w:rsidR="00914C00">
              <w:rPr>
                <w:lang w:eastAsia="zh-CN"/>
              </w:rPr>
              <w:t>)</w:t>
            </w:r>
          </w:p>
          <w:p w14:paraId="7AD2DEB2" w14:textId="5BC7CB07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671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80.9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06B64E00" w14:textId="43A35601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0.007</w:t>
            </w:r>
            <w:r w:rsidR="00F64450" w:rsidRPr="00886F96">
              <w:rPr>
                <w:lang w:eastAsia="zh-CN"/>
              </w:rPr>
              <w:t>*</w:t>
            </w:r>
          </w:p>
        </w:tc>
      </w:tr>
      <w:tr w:rsidR="00272B29" w:rsidRPr="00886F96" w14:paraId="3E2CD530" w14:textId="77777777" w:rsidTr="00272B29">
        <w:tc>
          <w:tcPr>
            <w:tcW w:w="2518" w:type="dxa"/>
          </w:tcPr>
          <w:p w14:paraId="5FF06006" w14:textId="31D03F2C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Drinking</w:t>
            </w:r>
            <w:r w:rsidR="006F0D6A" w:rsidRPr="00886F96">
              <w:rPr>
                <w:lang w:eastAsia="zh-CN"/>
              </w:rPr>
              <w:t>, n (%)</w:t>
            </w:r>
          </w:p>
          <w:p w14:paraId="23A0C08A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6907395C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55306659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3CD33BB3" w14:textId="013AB2F7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24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15.5</w:t>
            </w:r>
            <w:r w:rsidR="00914C00">
              <w:rPr>
                <w:lang w:eastAsia="zh-CN"/>
              </w:rPr>
              <w:t>)</w:t>
            </w:r>
          </w:p>
          <w:p w14:paraId="0EA613ED" w14:textId="35C51819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131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84.5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14573308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704D7BC4" w14:textId="19322989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91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11.0</w:t>
            </w:r>
            <w:r w:rsidR="00914C00">
              <w:rPr>
                <w:lang w:eastAsia="zh-CN"/>
              </w:rPr>
              <w:t>)</w:t>
            </w:r>
          </w:p>
          <w:p w14:paraId="67920171" w14:textId="4DBD9C6E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738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89.0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674E33F9" w14:textId="508972FC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0.133</w:t>
            </w:r>
          </w:p>
        </w:tc>
      </w:tr>
      <w:tr w:rsidR="00272B29" w:rsidRPr="00886F96" w14:paraId="56E1B69A" w14:textId="77777777" w:rsidTr="00272B29">
        <w:tc>
          <w:tcPr>
            <w:tcW w:w="2518" w:type="dxa"/>
          </w:tcPr>
          <w:p w14:paraId="58FB6455" w14:textId="1D144B9C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Hypertension</w:t>
            </w:r>
            <w:r w:rsidR="006F0D6A" w:rsidRPr="00886F96">
              <w:rPr>
                <w:lang w:eastAsia="zh-CN"/>
              </w:rPr>
              <w:t>, n (%)</w:t>
            </w:r>
          </w:p>
          <w:p w14:paraId="3F44FF2C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54FE2335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34999B7F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03EF188E" w14:textId="43F069F9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29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18.7</w:t>
            </w:r>
            <w:r w:rsidR="00914C00">
              <w:rPr>
                <w:lang w:eastAsia="zh-CN"/>
              </w:rPr>
              <w:t>)</w:t>
            </w:r>
          </w:p>
          <w:p w14:paraId="068DA2A8" w14:textId="3D0FE9BD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126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81.3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02A5BAD0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2AFC5E62" w14:textId="3C2BE83C" w:rsidR="00272B29" w:rsidRPr="00886F96" w:rsidRDefault="00534ADC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126</w:t>
            </w:r>
            <w:r w:rsidR="00914C00">
              <w:rPr>
                <w:lang w:eastAsia="zh-CN"/>
              </w:rPr>
              <w:t xml:space="preserve"> (</w:t>
            </w:r>
            <w:r w:rsidR="006F0D6A" w:rsidRPr="00886F96">
              <w:rPr>
                <w:lang w:eastAsia="zh-CN"/>
              </w:rPr>
              <w:t>15.2</w:t>
            </w:r>
            <w:r w:rsidR="00914C00">
              <w:rPr>
                <w:lang w:eastAsia="zh-CN"/>
              </w:rPr>
              <w:t>)</w:t>
            </w:r>
          </w:p>
          <w:p w14:paraId="2EBD9E83" w14:textId="72912CEF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703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84.8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3B76C7F4" w14:textId="340096EA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0.280</w:t>
            </w:r>
          </w:p>
        </w:tc>
      </w:tr>
      <w:tr w:rsidR="00272B29" w:rsidRPr="00886F96" w14:paraId="0F14F993" w14:textId="77777777" w:rsidTr="00272B29">
        <w:tc>
          <w:tcPr>
            <w:tcW w:w="2518" w:type="dxa"/>
          </w:tcPr>
          <w:p w14:paraId="2C271F6B" w14:textId="2EA5643C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Diabetes</w:t>
            </w:r>
            <w:r w:rsidR="006F0D6A" w:rsidRPr="00886F96">
              <w:rPr>
                <w:lang w:eastAsia="zh-CN"/>
              </w:rPr>
              <w:t>, n (%)</w:t>
            </w:r>
          </w:p>
          <w:p w14:paraId="73ED0DCE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 xml:space="preserve">  Yes</w:t>
            </w:r>
          </w:p>
          <w:p w14:paraId="6837920B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36EA93BA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60321757" w14:textId="791E50CB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14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9.0</w:t>
            </w:r>
            <w:r w:rsidR="00914C00">
              <w:rPr>
                <w:lang w:eastAsia="zh-CN"/>
              </w:rPr>
              <w:t>)</w:t>
            </w:r>
          </w:p>
          <w:p w14:paraId="7CB65D76" w14:textId="30926427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141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91.0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7B2C778B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73F2FD1D" w14:textId="4C133DAE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56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6.8</w:t>
            </w:r>
            <w:r w:rsidR="00914C00">
              <w:rPr>
                <w:lang w:eastAsia="zh-CN"/>
              </w:rPr>
              <w:t>)</w:t>
            </w:r>
          </w:p>
          <w:p w14:paraId="4BE537D9" w14:textId="4280B3A4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773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93.2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339C527B" w14:textId="1118D99A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0.308</w:t>
            </w:r>
          </w:p>
        </w:tc>
      </w:tr>
      <w:tr w:rsidR="00272B29" w:rsidRPr="00886F96" w14:paraId="135BCE55" w14:textId="77777777" w:rsidTr="00272B29">
        <w:tc>
          <w:tcPr>
            <w:tcW w:w="2518" w:type="dxa"/>
          </w:tcPr>
          <w:p w14:paraId="5BE0D2D1" w14:textId="1A030CFE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Surgery</w:t>
            </w:r>
            <w:r w:rsidR="006F0D6A" w:rsidRPr="00886F96">
              <w:rPr>
                <w:lang w:eastAsia="zh-CN"/>
              </w:rPr>
              <w:t>, n (%)</w:t>
            </w:r>
          </w:p>
          <w:p w14:paraId="5B0475EA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Open</w:t>
            </w:r>
          </w:p>
          <w:p w14:paraId="552C719E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Laparoscopic</w:t>
            </w:r>
          </w:p>
        </w:tc>
        <w:tc>
          <w:tcPr>
            <w:tcW w:w="2410" w:type="dxa"/>
          </w:tcPr>
          <w:p w14:paraId="250F8B8C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3DE4BC85" w14:textId="1B0E7129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92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59.4</w:t>
            </w:r>
            <w:r w:rsidR="00272B29" w:rsidRPr="00886F96">
              <w:rPr>
                <w:lang w:eastAsia="zh-CN"/>
              </w:rPr>
              <w:t>）</w:t>
            </w:r>
          </w:p>
          <w:p w14:paraId="421BFE74" w14:textId="1417FDA6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63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40.6</w:t>
            </w:r>
            <w:r w:rsidR="00272B29" w:rsidRPr="00886F96">
              <w:rPr>
                <w:lang w:eastAsia="zh-CN"/>
              </w:rPr>
              <w:t>）</w:t>
            </w:r>
          </w:p>
        </w:tc>
        <w:tc>
          <w:tcPr>
            <w:tcW w:w="2268" w:type="dxa"/>
          </w:tcPr>
          <w:p w14:paraId="46FD7145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03EF48B3" w14:textId="4EAF57B0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620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74.8</w:t>
            </w:r>
            <w:r w:rsidR="00914C00">
              <w:rPr>
                <w:lang w:eastAsia="zh-CN"/>
              </w:rPr>
              <w:t>)</w:t>
            </w:r>
          </w:p>
          <w:p w14:paraId="0DC4AC55" w14:textId="7078B46F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209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25.2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4D140049" w14:textId="6C274DC9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0.000</w:t>
            </w:r>
            <w:r w:rsidR="00F64450" w:rsidRPr="00886F96">
              <w:rPr>
                <w:lang w:eastAsia="zh-CN"/>
              </w:rPr>
              <w:t>*</w:t>
            </w:r>
          </w:p>
        </w:tc>
      </w:tr>
      <w:tr w:rsidR="00272B29" w:rsidRPr="00886F96" w14:paraId="74F53C76" w14:textId="77777777" w:rsidTr="00272B29">
        <w:tc>
          <w:tcPr>
            <w:tcW w:w="2518" w:type="dxa"/>
          </w:tcPr>
          <w:p w14:paraId="4407563D" w14:textId="021632C9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Leakage</w:t>
            </w:r>
            <w:r w:rsidR="006F0D6A" w:rsidRPr="00886F96">
              <w:rPr>
                <w:lang w:eastAsia="zh-CN"/>
              </w:rPr>
              <w:t>, n (%)</w:t>
            </w:r>
          </w:p>
          <w:p w14:paraId="68844750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35B0AA25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557C1E5D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15A5B639" w14:textId="776A9547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8</w:t>
            </w:r>
            <w:r w:rsidR="00914C00">
              <w:rPr>
                <w:lang w:eastAsia="zh-CN"/>
              </w:rPr>
              <w:t xml:space="preserve">     (</w:t>
            </w:r>
            <w:r w:rsidRPr="00886F96">
              <w:rPr>
                <w:lang w:eastAsia="zh-CN"/>
              </w:rPr>
              <w:t>5.2</w:t>
            </w:r>
            <w:r w:rsidR="00914C00">
              <w:rPr>
                <w:lang w:eastAsia="zh-CN"/>
              </w:rPr>
              <w:t>)</w:t>
            </w:r>
          </w:p>
          <w:p w14:paraId="114C536B" w14:textId="25BBE2EE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147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94.8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3828F7E1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16BA3B92" w14:textId="13B9703B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30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3.6</w:t>
            </w:r>
            <w:r w:rsidR="00914C00">
              <w:rPr>
                <w:lang w:eastAsia="zh-CN"/>
              </w:rPr>
              <w:t>)</w:t>
            </w:r>
          </w:p>
          <w:p w14:paraId="018C18CC" w14:textId="287D8C1C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799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96.4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76A00BE5" w14:textId="521E2D4F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0.363</w:t>
            </w:r>
          </w:p>
        </w:tc>
      </w:tr>
      <w:tr w:rsidR="00272B29" w:rsidRPr="00886F96" w14:paraId="653138C7" w14:textId="77777777" w:rsidTr="00272B29">
        <w:tc>
          <w:tcPr>
            <w:tcW w:w="2518" w:type="dxa"/>
          </w:tcPr>
          <w:p w14:paraId="7F1D7260" w14:textId="28A6F993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Stoma</w:t>
            </w:r>
            <w:r w:rsidR="006F0D6A" w:rsidRPr="00886F96">
              <w:rPr>
                <w:lang w:eastAsia="zh-CN"/>
              </w:rPr>
              <w:t>, n (%)</w:t>
            </w:r>
          </w:p>
          <w:p w14:paraId="27B9C24A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1C5F5CA3" w14:textId="77777777" w:rsidR="00272B29" w:rsidRPr="00886F96" w:rsidRDefault="00272B29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1171A532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4FDB29AF" w14:textId="61D24DD5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114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73.5</w:t>
            </w:r>
            <w:r w:rsidR="00914C00">
              <w:rPr>
                <w:lang w:eastAsia="zh-CN"/>
              </w:rPr>
              <w:t>)</w:t>
            </w:r>
          </w:p>
          <w:p w14:paraId="25DAF318" w14:textId="4A9DDEB7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41</w:t>
            </w:r>
            <w:r w:rsidR="00914C00"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26.5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5BACB55C" w14:textId="77777777" w:rsidR="00272B29" w:rsidRPr="00886F96" w:rsidRDefault="00272B29" w:rsidP="00272B29">
            <w:pPr>
              <w:rPr>
                <w:lang w:eastAsia="zh-CN"/>
              </w:rPr>
            </w:pPr>
          </w:p>
          <w:p w14:paraId="0BB67BDE" w14:textId="646BE9FD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279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33.7</w:t>
            </w:r>
            <w:r w:rsidR="00914C00">
              <w:rPr>
                <w:lang w:eastAsia="zh-CN"/>
              </w:rPr>
              <w:t>)</w:t>
            </w:r>
          </w:p>
          <w:p w14:paraId="72BAA745" w14:textId="16941B29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550</w:t>
            </w:r>
            <w:r w:rsidR="00914C00"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66.3</w:t>
            </w:r>
            <w:r w:rsidR="00914C00"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7DB00809" w14:textId="203D924A" w:rsidR="00272B29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0.000</w:t>
            </w:r>
            <w:r w:rsidR="00F64450" w:rsidRPr="00886F96">
              <w:rPr>
                <w:lang w:eastAsia="zh-CN"/>
              </w:rPr>
              <w:t>*</w:t>
            </w:r>
          </w:p>
        </w:tc>
      </w:tr>
      <w:tr w:rsidR="006F0D6A" w:rsidRPr="00886F96" w14:paraId="736B37F1" w14:textId="77777777" w:rsidTr="00272B29">
        <w:tc>
          <w:tcPr>
            <w:tcW w:w="2518" w:type="dxa"/>
          </w:tcPr>
          <w:p w14:paraId="72AB1525" w14:textId="28C14ADB" w:rsidR="006F0D6A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Radiotherapy, n (%)</w:t>
            </w:r>
          </w:p>
          <w:p w14:paraId="327B31B9" w14:textId="77777777" w:rsidR="006F0D6A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Yes</w:t>
            </w:r>
          </w:p>
          <w:p w14:paraId="1853E669" w14:textId="2159B6FE" w:rsidR="006F0D6A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No</w:t>
            </w:r>
          </w:p>
        </w:tc>
        <w:tc>
          <w:tcPr>
            <w:tcW w:w="2410" w:type="dxa"/>
          </w:tcPr>
          <w:p w14:paraId="1A6184DC" w14:textId="77777777" w:rsidR="006F0D6A" w:rsidRPr="00886F96" w:rsidRDefault="006F0D6A" w:rsidP="00272B29">
            <w:pPr>
              <w:rPr>
                <w:lang w:eastAsia="zh-CN"/>
              </w:rPr>
            </w:pPr>
          </w:p>
          <w:p w14:paraId="4D8CD940" w14:textId="179A4693" w:rsidR="006F0D6A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110</w:t>
            </w:r>
            <w:r w:rsidR="00914C00">
              <w:rPr>
                <w:lang w:eastAsia="zh-CN"/>
              </w:rPr>
              <w:t xml:space="preserve"> </w:t>
            </w:r>
            <w:r w:rsidRPr="00886F96">
              <w:rPr>
                <w:lang w:eastAsia="zh-CN"/>
              </w:rPr>
              <w:t>(72.8)</w:t>
            </w:r>
          </w:p>
          <w:p w14:paraId="65BB0988" w14:textId="14924641" w:rsidR="006F0D6A" w:rsidRPr="00886F96" w:rsidRDefault="006F0D6A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41</w:t>
            </w:r>
            <w:r w:rsidR="00914C00">
              <w:rPr>
                <w:lang w:eastAsia="zh-CN"/>
              </w:rPr>
              <w:t xml:space="preserve">   </w:t>
            </w:r>
            <w:r w:rsidRPr="00886F96">
              <w:rPr>
                <w:lang w:eastAsia="zh-CN"/>
              </w:rPr>
              <w:t>(27.2)</w:t>
            </w:r>
          </w:p>
        </w:tc>
        <w:tc>
          <w:tcPr>
            <w:tcW w:w="2268" w:type="dxa"/>
          </w:tcPr>
          <w:p w14:paraId="04E18D71" w14:textId="77777777" w:rsidR="006F0D6A" w:rsidRPr="00886F96" w:rsidRDefault="006F0D6A" w:rsidP="00272B29">
            <w:pPr>
              <w:rPr>
                <w:lang w:eastAsia="zh-CN"/>
              </w:rPr>
            </w:pPr>
          </w:p>
          <w:p w14:paraId="15988ACD" w14:textId="347020C5" w:rsidR="006F0D6A" w:rsidRPr="00886F96" w:rsidRDefault="00FB65C8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314</w:t>
            </w:r>
            <w:r w:rsidR="00914C00">
              <w:rPr>
                <w:lang w:eastAsia="zh-CN"/>
              </w:rPr>
              <w:t xml:space="preserve"> </w:t>
            </w:r>
            <w:r w:rsidRPr="00886F96">
              <w:rPr>
                <w:lang w:eastAsia="zh-CN"/>
              </w:rPr>
              <w:t>(38.4)</w:t>
            </w:r>
          </w:p>
          <w:p w14:paraId="536999DF" w14:textId="4CA601A7" w:rsidR="00FB65C8" w:rsidRPr="00886F96" w:rsidRDefault="00FB65C8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504</w:t>
            </w:r>
            <w:r w:rsidR="00914C00">
              <w:rPr>
                <w:lang w:eastAsia="zh-CN"/>
              </w:rPr>
              <w:t xml:space="preserve"> </w:t>
            </w:r>
            <w:r w:rsidRPr="00886F96">
              <w:rPr>
                <w:lang w:eastAsia="zh-CN"/>
              </w:rPr>
              <w:t>(61.6)</w:t>
            </w:r>
          </w:p>
        </w:tc>
        <w:tc>
          <w:tcPr>
            <w:tcW w:w="1660" w:type="dxa"/>
          </w:tcPr>
          <w:p w14:paraId="1540D655" w14:textId="7521EDC2" w:rsidR="006F0D6A" w:rsidRPr="00886F96" w:rsidRDefault="00FB65C8" w:rsidP="00272B29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0.000</w:t>
            </w:r>
            <w:r w:rsidR="00F64450" w:rsidRPr="00886F96">
              <w:rPr>
                <w:lang w:eastAsia="zh-CN"/>
              </w:rPr>
              <w:t>*</w:t>
            </w:r>
          </w:p>
        </w:tc>
      </w:tr>
    </w:tbl>
    <w:p w14:paraId="4ABDB49A" w14:textId="77777777" w:rsidR="00431218" w:rsidRPr="00886F96" w:rsidRDefault="00431218" w:rsidP="00431218">
      <w:pPr>
        <w:rPr>
          <w:lang w:eastAsia="zh-CN"/>
        </w:rPr>
      </w:pPr>
      <w:r w:rsidRPr="00886F96">
        <w:rPr>
          <w:lang w:eastAsia="zh-CN"/>
        </w:rPr>
        <w:t xml:space="preserve">* Statistically significant difference. </w:t>
      </w:r>
    </w:p>
    <w:p w14:paraId="2D5D3E4A" w14:textId="77777777" w:rsidR="0009081F" w:rsidRDefault="0009081F" w:rsidP="002A2FA8">
      <w:pPr>
        <w:rPr>
          <w:lang w:eastAsia="zh-CN"/>
        </w:rPr>
      </w:pPr>
    </w:p>
    <w:p w14:paraId="520C7450" w14:textId="77777777" w:rsidR="00431218" w:rsidRDefault="00431218" w:rsidP="002A2FA8">
      <w:pPr>
        <w:rPr>
          <w:lang w:eastAsia="zh-CN"/>
        </w:rPr>
      </w:pPr>
    </w:p>
    <w:p w14:paraId="21A1BB9A" w14:textId="77777777" w:rsidR="004C697B" w:rsidRDefault="004C697B" w:rsidP="002A2FA8">
      <w:pPr>
        <w:rPr>
          <w:lang w:eastAsia="zh-CN"/>
        </w:rPr>
      </w:pPr>
    </w:p>
    <w:p w14:paraId="54A6BA8B" w14:textId="77777777" w:rsidR="004C697B" w:rsidRDefault="004C697B" w:rsidP="002A2FA8">
      <w:pPr>
        <w:rPr>
          <w:lang w:eastAsia="zh-CN"/>
        </w:rPr>
      </w:pPr>
    </w:p>
    <w:p w14:paraId="1B4F37CC" w14:textId="77777777" w:rsidR="004C697B" w:rsidRDefault="004C697B" w:rsidP="002A2FA8">
      <w:pPr>
        <w:rPr>
          <w:lang w:eastAsia="zh-CN"/>
        </w:rPr>
      </w:pPr>
    </w:p>
    <w:p w14:paraId="491C43A8" w14:textId="77777777" w:rsidR="004C697B" w:rsidRDefault="004C697B" w:rsidP="002A2FA8">
      <w:pPr>
        <w:rPr>
          <w:lang w:eastAsia="zh-CN"/>
        </w:rPr>
      </w:pPr>
    </w:p>
    <w:p w14:paraId="1DED075F" w14:textId="77777777" w:rsidR="002D2E1D" w:rsidRPr="00886F96" w:rsidRDefault="002D2E1D" w:rsidP="002D2E1D">
      <w:pPr>
        <w:rPr>
          <w:lang w:eastAsia="zh-CN"/>
        </w:rPr>
      </w:pPr>
      <w:r w:rsidRPr="00886F96">
        <w:rPr>
          <w:b/>
          <w:lang w:eastAsia="zh-CN"/>
        </w:rPr>
        <w:t xml:space="preserve">Table </w:t>
      </w:r>
      <w:r>
        <w:rPr>
          <w:lang w:eastAsia="zh-CN"/>
        </w:rPr>
        <w:t>S3</w:t>
      </w:r>
      <w:r w:rsidRPr="00886F96">
        <w:rPr>
          <w:lang w:eastAsia="zh-CN"/>
        </w:rPr>
        <w:t xml:space="preserve">    Clinical characteristics of patients </w:t>
      </w:r>
      <w:r>
        <w:rPr>
          <w:lang w:eastAsia="zh-CN"/>
        </w:rPr>
        <w:t xml:space="preserve">not receive </w:t>
      </w:r>
      <w:r w:rsidRPr="00886F96">
        <w:rPr>
          <w:lang w:eastAsia="zh-CN"/>
        </w:rPr>
        <w:t xml:space="preserve">radiotherapy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2268"/>
        <w:gridCol w:w="1660"/>
      </w:tblGrid>
      <w:tr w:rsidR="002D2E1D" w:rsidRPr="00886F96" w14:paraId="13C96324" w14:textId="77777777" w:rsidTr="00681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8" w:type="dxa"/>
          </w:tcPr>
          <w:p w14:paraId="29407EF6" w14:textId="77777777" w:rsidR="002D2E1D" w:rsidRPr="00886F96" w:rsidRDefault="002D2E1D" w:rsidP="00681120">
            <w:pPr>
              <w:rPr>
                <w:lang w:eastAsia="zh-CN"/>
              </w:rPr>
            </w:pPr>
          </w:p>
        </w:tc>
        <w:tc>
          <w:tcPr>
            <w:tcW w:w="2410" w:type="dxa"/>
          </w:tcPr>
          <w:p w14:paraId="2A5366BB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Stenosis</w:t>
            </w:r>
          </w:p>
          <w:p w14:paraId="5C98D2B9" w14:textId="77777777" w:rsidR="002D2E1D" w:rsidRPr="00886F96" w:rsidRDefault="002D2E1D" w:rsidP="00681120">
            <w:pPr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 w:rsidRPr="00886F96">
              <w:rPr>
                <w:lang w:eastAsia="zh-CN"/>
              </w:rPr>
              <w:t>=41</w:t>
            </w:r>
          </w:p>
        </w:tc>
        <w:tc>
          <w:tcPr>
            <w:tcW w:w="2268" w:type="dxa"/>
          </w:tcPr>
          <w:p w14:paraId="6DD8E549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No stenosis</w:t>
            </w:r>
          </w:p>
          <w:p w14:paraId="34E118CE" w14:textId="77777777" w:rsidR="002D2E1D" w:rsidRPr="00886F96" w:rsidRDefault="002D2E1D" w:rsidP="00681120">
            <w:pPr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 w:rsidRPr="00886F96">
              <w:rPr>
                <w:lang w:eastAsia="zh-CN"/>
              </w:rPr>
              <w:t>=504</w:t>
            </w:r>
          </w:p>
        </w:tc>
        <w:tc>
          <w:tcPr>
            <w:tcW w:w="1660" w:type="dxa"/>
          </w:tcPr>
          <w:p w14:paraId="3A817745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i/>
                <w:lang w:eastAsia="zh-CN"/>
              </w:rPr>
              <w:t>P</w:t>
            </w:r>
            <w:r>
              <w:rPr>
                <w:lang w:eastAsia="zh-CN"/>
              </w:rPr>
              <w:t>-</w:t>
            </w:r>
            <w:r w:rsidRPr="00886F96">
              <w:rPr>
                <w:lang w:eastAsia="zh-CN"/>
              </w:rPr>
              <w:t>value</w:t>
            </w:r>
          </w:p>
        </w:tc>
      </w:tr>
      <w:tr w:rsidR="002D2E1D" w:rsidRPr="00886F96" w14:paraId="3A3CC4E0" w14:textId="77777777" w:rsidTr="00681120">
        <w:tc>
          <w:tcPr>
            <w:tcW w:w="2518" w:type="dxa"/>
          </w:tcPr>
          <w:p w14:paraId="2FED2416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Age (y)</w:t>
            </w:r>
          </w:p>
          <w:p w14:paraId="378E28D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Mean</w:t>
            </w:r>
            <w:r w:rsidRPr="00886F96">
              <w:rPr>
                <w:rFonts w:eastAsia="ＭＳ ゴシック"/>
                <w:color w:val="000000"/>
              </w:rPr>
              <w:t>±SD</w:t>
            </w:r>
          </w:p>
        </w:tc>
        <w:tc>
          <w:tcPr>
            <w:tcW w:w="2410" w:type="dxa"/>
          </w:tcPr>
          <w:p w14:paraId="63C0EF68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7BAD50EE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61.5</w:t>
            </w:r>
            <w:r w:rsidRPr="00886F96">
              <w:rPr>
                <w:rFonts w:eastAsia="ＭＳ ゴシック"/>
                <w:color w:val="000000"/>
              </w:rPr>
              <w:t>±10.8</w:t>
            </w:r>
          </w:p>
        </w:tc>
        <w:tc>
          <w:tcPr>
            <w:tcW w:w="2268" w:type="dxa"/>
          </w:tcPr>
          <w:p w14:paraId="4306A6BC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71373FE7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57.8</w:t>
            </w:r>
            <w:r w:rsidRPr="00886F96">
              <w:rPr>
                <w:rFonts w:eastAsia="ＭＳ ゴシック"/>
                <w:color w:val="000000"/>
              </w:rPr>
              <w:t>±10</w:t>
            </w:r>
          </w:p>
        </w:tc>
        <w:tc>
          <w:tcPr>
            <w:tcW w:w="1660" w:type="dxa"/>
          </w:tcPr>
          <w:p w14:paraId="6F9B774D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0.035*</w:t>
            </w:r>
          </w:p>
        </w:tc>
      </w:tr>
      <w:tr w:rsidR="002D2E1D" w:rsidRPr="00886F96" w14:paraId="12469A64" w14:textId="77777777" w:rsidTr="00681120">
        <w:tc>
          <w:tcPr>
            <w:tcW w:w="2518" w:type="dxa"/>
          </w:tcPr>
          <w:p w14:paraId="4859A19D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Sex, n (%)</w:t>
            </w:r>
          </w:p>
          <w:p w14:paraId="3199CE84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Male</w:t>
            </w:r>
          </w:p>
          <w:p w14:paraId="7494668E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Female</w:t>
            </w:r>
          </w:p>
        </w:tc>
        <w:tc>
          <w:tcPr>
            <w:tcW w:w="2410" w:type="dxa"/>
          </w:tcPr>
          <w:p w14:paraId="7C2F5629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3F095769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26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63.4</w:t>
            </w:r>
            <w:r>
              <w:rPr>
                <w:lang w:eastAsia="zh-CN"/>
              </w:rPr>
              <w:t>)</w:t>
            </w:r>
          </w:p>
          <w:p w14:paraId="646B1C00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15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36.6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7C1E296D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2C283D59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293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58.1</w:t>
            </w:r>
            <w:r>
              <w:rPr>
                <w:lang w:eastAsia="zh-CN"/>
              </w:rPr>
              <w:t>)</w:t>
            </w:r>
          </w:p>
          <w:p w14:paraId="1EC657D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211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41.9</w:t>
            </w:r>
            <w:r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3A2400FC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0.621</w:t>
            </w:r>
          </w:p>
        </w:tc>
      </w:tr>
      <w:tr w:rsidR="002D2E1D" w:rsidRPr="00886F96" w14:paraId="5C5FDE56" w14:textId="77777777" w:rsidTr="00681120">
        <w:tc>
          <w:tcPr>
            <w:tcW w:w="2518" w:type="dxa"/>
          </w:tcPr>
          <w:p w14:paraId="399DB5CF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Tumor location, n (%)</w:t>
            </w:r>
          </w:p>
          <w:p w14:paraId="7254AAFA" w14:textId="77777777" w:rsidR="002D2E1D" w:rsidRPr="00886F96" w:rsidRDefault="002D2E1D" w:rsidP="00681120">
            <w:pPr>
              <w:rPr>
                <w:rFonts w:eastAsia="ＭＳ ゴシック"/>
                <w:color w:val="000000"/>
              </w:rPr>
            </w:pPr>
            <w:r w:rsidRPr="00886F96">
              <w:rPr>
                <w:lang w:eastAsia="zh-CN"/>
              </w:rPr>
              <w:t xml:space="preserve">   </w:t>
            </w:r>
            <w:r w:rsidRPr="00886F96">
              <w:rPr>
                <w:rFonts w:eastAsia="ＭＳ ゴシック"/>
                <w:color w:val="000000"/>
              </w:rPr>
              <w:t>≤</w:t>
            </w:r>
            <w:r>
              <w:rPr>
                <w:rFonts w:eastAsia="ＭＳ ゴシック"/>
                <w:color w:val="000000"/>
              </w:rPr>
              <w:t xml:space="preserve"> 5cm to anus</w:t>
            </w:r>
          </w:p>
          <w:p w14:paraId="35301E6D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</w:t>
            </w:r>
            <w:r>
              <w:rPr>
                <w:rFonts w:eastAsia="ＭＳ ゴシック"/>
                <w:color w:val="000000"/>
              </w:rPr>
              <w:t>&gt;5cm to anus</w:t>
            </w:r>
          </w:p>
        </w:tc>
        <w:tc>
          <w:tcPr>
            <w:tcW w:w="2410" w:type="dxa"/>
          </w:tcPr>
          <w:p w14:paraId="120BFAC4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709FE966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11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26.8</w:t>
            </w:r>
            <w:r>
              <w:rPr>
                <w:lang w:eastAsia="zh-CN"/>
              </w:rPr>
              <w:t>)</w:t>
            </w:r>
          </w:p>
          <w:p w14:paraId="41C9D0BC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30 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73.2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76599EAD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67293FA4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59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11.7</w:t>
            </w:r>
            <w:r>
              <w:rPr>
                <w:lang w:eastAsia="zh-CN"/>
              </w:rPr>
              <w:t>)</w:t>
            </w:r>
          </w:p>
          <w:p w14:paraId="347B6CE4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445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88.3</w:t>
            </w:r>
            <w:r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7E0D3965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0.012*</w:t>
            </w:r>
          </w:p>
        </w:tc>
      </w:tr>
      <w:tr w:rsidR="002D2E1D" w:rsidRPr="00886F96" w14:paraId="26F507AC" w14:textId="77777777" w:rsidTr="00681120">
        <w:tc>
          <w:tcPr>
            <w:tcW w:w="2518" w:type="dxa"/>
          </w:tcPr>
          <w:p w14:paraId="64E172D0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Smoking, n (%)</w:t>
            </w:r>
          </w:p>
          <w:p w14:paraId="37FE9325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3C5FB667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3EE55D97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00445156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11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26.8</w:t>
            </w:r>
            <w:r>
              <w:rPr>
                <w:lang w:eastAsia="zh-CN"/>
              </w:rPr>
              <w:t>)</w:t>
            </w:r>
          </w:p>
          <w:p w14:paraId="57F0FDCC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30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73.2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534565BC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285CB15E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95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18.8</w:t>
            </w:r>
            <w:r>
              <w:rPr>
                <w:lang w:eastAsia="zh-CN"/>
              </w:rPr>
              <w:t>)</w:t>
            </w:r>
          </w:p>
          <w:p w14:paraId="070D3559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409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81.2</w:t>
            </w:r>
            <w:r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20C454C7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0.220</w:t>
            </w:r>
          </w:p>
        </w:tc>
      </w:tr>
      <w:tr w:rsidR="002D2E1D" w:rsidRPr="00886F96" w14:paraId="1BD56719" w14:textId="77777777" w:rsidTr="00681120">
        <w:tc>
          <w:tcPr>
            <w:tcW w:w="2518" w:type="dxa"/>
          </w:tcPr>
          <w:p w14:paraId="21341FDD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Drinking, n (%)</w:t>
            </w:r>
          </w:p>
          <w:p w14:paraId="67B7149C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759E8EC4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5ED7FD32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1F195B15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</w:t>
            </w:r>
            <w:r>
              <w:rPr>
                <w:lang w:eastAsia="zh-CN"/>
              </w:rPr>
              <w:t xml:space="preserve">    (</w:t>
            </w:r>
            <w:r w:rsidRPr="00886F96">
              <w:rPr>
                <w:lang w:eastAsia="zh-CN"/>
              </w:rPr>
              <w:t>12.2</w:t>
            </w:r>
            <w:r>
              <w:rPr>
                <w:lang w:eastAsia="zh-CN"/>
              </w:rPr>
              <w:t>)</w:t>
            </w:r>
          </w:p>
          <w:p w14:paraId="2AC7E808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36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87.8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521D459C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48044F2F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45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8.9</w:t>
            </w:r>
            <w:r>
              <w:rPr>
                <w:lang w:eastAsia="zh-CN"/>
              </w:rPr>
              <w:t>)</w:t>
            </w:r>
          </w:p>
          <w:p w14:paraId="685E8BEC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459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91.1</w:t>
            </w:r>
            <w:r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0E2AD260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0.410</w:t>
            </w:r>
          </w:p>
        </w:tc>
      </w:tr>
      <w:tr w:rsidR="002D2E1D" w:rsidRPr="00886F96" w14:paraId="74352EAC" w14:textId="77777777" w:rsidTr="00681120">
        <w:tc>
          <w:tcPr>
            <w:tcW w:w="2518" w:type="dxa"/>
          </w:tcPr>
          <w:p w14:paraId="64E0E2BA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Hypertension, n (%)</w:t>
            </w:r>
          </w:p>
          <w:p w14:paraId="2266DFB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5FA09F9B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3017E563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1FC7C5E8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8</w:t>
            </w:r>
            <w:r>
              <w:rPr>
                <w:lang w:eastAsia="zh-CN"/>
              </w:rPr>
              <w:t xml:space="preserve">    (</w:t>
            </w:r>
            <w:r w:rsidRPr="00886F96">
              <w:rPr>
                <w:lang w:eastAsia="zh-CN"/>
              </w:rPr>
              <w:t>19.5</w:t>
            </w:r>
            <w:r>
              <w:rPr>
                <w:lang w:eastAsia="zh-CN"/>
              </w:rPr>
              <w:t>)</w:t>
            </w:r>
          </w:p>
          <w:p w14:paraId="4E001EEF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33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80.5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75AFA5DD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6E7B16D4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76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15.1</w:t>
            </w:r>
            <w:r>
              <w:rPr>
                <w:lang w:eastAsia="zh-CN"/>
              </w:rPr>
              <w:t>)</w:t>
            </w:r>
          </w:p>
          <w:p w14:paraId="0327B37D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428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84.9</w:t>
            </w:r>
            <w:r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251D6840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0.498</w:t>
            </w:r>
          </w:p>
        </w:tc>
      </w:tr>
      <w:tr w:rsidR="002D2E1D" w:rsidRPr="00886F96" w14:paraId="1319314E" w14:textId="77777777" w:rsidTr="00681120">
        <w:tc>
          <w:tcPr>
            <w:tcW w:w="2518" w:type="dxa"/>
          </w:tcPr>
          <w:p w14:paraId="374C8202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Diabetes, n (%)</w:t>
            </w:r>
          </w:p>
          <w:p w14:paraId="0D245495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45CD810A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77DC3D36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572545FD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</w:t>
            </w:r>
            <w:r>
              <w:rPr>
                <w:lang w:eastAsia="zh-CN"/>
              </w:rPr>
              <w:t xml:space="preserve">    (</w:t>
            </w:r>
            <w:r w:rsidRPr="00886F96">
              <w:rPr>
                <w:lang w:eastAsia="zh-CN"/>
              </w:rPr>
              <w:t>4.9</w:t>
            </w:r>
            <w:r>
              <w:rPr>
                <w:lang w:eastAsia="zh-CN"/>
              </w:rPr>
              <w:t>)</w:t>
            </w:r>
          </w:p>
          <w:p w14:paraId="4BFAE109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39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95.1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72980636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4D332DB1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31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6.2</w:t>
            </w:r>
            <w:r>
              <w:rPr>
                <w:lang w:eastAsia="zh-CN"/>
              </w:rPr>
              <w:t>)</w:t>
            </w:r>
          </w:p>
          <w:p w14:paraId="3F6CC4AE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473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93.8</w:t>
            </w:r>
            <w:r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4AC217D5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1.000</w:t>
            </w:r>
          </w:p>
        </w:tc>
      </w:tr>
      <w:tr w:rsidR="002D2E1D" w:rsidRPr="00886F96" w14:paraId="684AD6BE" w14:textId="77777777" w:rsidTr="00681120">
        <w:tc>
          <w:tcPr>
            <w:tcW w:w="2518" w:type="dxa"/>
          </w:tcPr>
          <w:p w14:paraId="48853887" w14:textId="77777777" w:rsidR="002D2E1D" w:rsidRPr="00886F96" w:rsidRDefault="002D2E1D" w:rsidP="00681120">
            <w:pPr>
              <w:rPr>
                <w:lang w:eastAsia="zh-CN"/>
              </w:rPr>
            </w:pPr>
            <w:proofErr w:type="gramStart"/>
            <w:r w:rsidRPr="00886F96">
              <w:rPr>
                <w:lang w:eastAsia="zh-CN"/>
              </w:rPr>
              <w:t>pT</w:t>
            </w:r>
            <w:proofErr w:type="gramEnd"/>
            <w:r>
              <w:rPr>
                <w:lang w:eastAsia="zh-CN"/>
              </w:rPr>
              <w:t xml:space="preserve"> stage</w:t>
            </w:r>
            <w:r w:rsidRPr="00886F96">
              <w:rPr>
                <w:lang w:eastAsia="zh-CN"/>
              </w:rPr>
              <w:t>, n (%)</w:t>
            </w:r>
          </w:p>
          <w:p w14:paraId="39D67FEA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0</w:t>
            </w:r>
          </w:p>
          <w:p w14:paraId="74F60AEC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 xml:space="preserve">  1</w:t>
            </w:r>
          </w:p>
          <w:p w14:paraId="1E0DF48D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2</w:t>
            </w:r>
          </w:p>
          <w:p w14:paraId="186B7F98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3</w:t>
            </w:r>
          </w:p>
          <w:p w14:paraId="6F0AB0CC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4</w:t>
            </w:r>
          </w:p>
        </w:tc>
        <w:tc>
          <w:tcPr>
            <w:tcW w:w="2410" w:type="dxa"/>
          </w:tcPr>
          <w:p w14:paraId="082D865D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558841D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</w:t>
            </w:r>
            <w:r>
              <w:rPr>
                <w:lang w:eastAsia="zh-CN"/>
              </w:rPr>
              <w:t xml:space="preserve">    (</w:t>
            </w:r>
            <w:r w:rsidRPr="00886F96">
              <w:rPr>
                <w:lang w:eastAsia="zh-CN"/>
              </w:rPr>
              <w:t>0</w:t>
            </w:r>
            <w:r>
              <w:rPr>
                <w:lang w:eastAsia="zh-CN"/>
              </w:rPr>
              <w:t>)</w:t>
            </w:r>
          </w:p>
          <w:p w14:paraId="675223A7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3</w:t>
            </w:r>
            <w:r>
              <w:rPr>
                <w:lang w:eastAsia="zh-CN"/>
              </w:rPr>
              <w:t xml:space="preserve">    (</w:t>
            </w:r>
            <w:r w:rsidRPr="00886F96">
              <w:rPr>
                <w:lang w:eastAsia="zh-CN"/>
              </w:rPr>
              <w:t>7.3</w:t>
            </w:r>
            <w:r>
              <w:rPr>
                <w:lang w:eastAsia="zh-CN"/>
              </w:rPr>
              <w:t>)</w:t>
            </w:r>
          </w:p>
          <w:p w14:paraId="552E9C00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11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26.8</w:t>
            </w:r>
            <w:r>
              <w:rPr>
                <w:lang w:eastAsia="zh-CN"/>
              </w:rPr>
              <w:t>)</w:t>
            </w:r>
          </w:p>
          <w:p w14:paraId="7823A02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22 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53.7</w:t>
            </w:r>
            <w:r>
              <w:rPr>
                <w:lang w:eastAsia="zh-CN"/>
              </w:rPr>
              <w:t>)</w:t>
            </w:r>
          </w:p>
          <w:p w14:paraId="09C34D6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5 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12.2)</w:t>
            </w:r>
          </w:p>
        </w:tc>
        <w:tc>
          <w:tcPr>
            <w:tcW w:w="2268" w:type="dxa"/>
          </w:tcPr>
          <w:p w14:paraId="247C8D62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5948A7D7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</w:t>
            </w:r>
            <w:r>
              <w:rPr>
                <w:lang w:eastAsia="zh-CN"/>
              </w:rPr>
              <w:t xml:space="preserve">     (</w:t>
            </w:r>
            <w:r w:rsidRPr="00886F96">
              <w:rPr>
                <w:lang w:eastAsia="zh-CN"/>
              </w:rPr>
              <w:t>0.4</w:t>
            </w:r>
            <w:r>
              <w:rPr>
                <w:lang w:eastAsia="zh-CN"/>
              </w:rPr>
              <w:t>)</w:t>
            </w:r>
          </w:p>
          <w:p w14:paraId="535BC8A2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56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11.1</w:t>
            </w:r>
            <w:r>
              <w:rPr>
                <w:lang w:eastAsia="zh-CN"/>
              </w:rPr>
              <w:t>)</w:t>
            </w:r>
          </w:p>
          <w:p w14:paraId="032CCD6A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143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28.4</w:t>
            </w:r>
            <w:r>
              <w:rPr>
                <w:lang w:eastAsia="zh-CN"/>
              </w:rPr>
              <w:t>)</w:t>
            </w:r>
          </w:p>
          <w:p w14:paraId="68D117D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220 (43.7)</w:t>
            </w:r>
          </w:p>
          <w:p w14:paraId="388BDBF6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83 </w:t>
            </w:r>
            <w:r>
              <w:rPr>
                <w:lang w:eastAsia="zh-CN"/>
              </w:rPr>
              <w:t xml:space="preserve">  </w:t>
            </w:r>
            <w:r w:rsidRPr="00886F96">
              <w:rPr>
                <w:lang w:eastAsia="zh-CN"/>
              </w:rPr>
              <w:t>(16.5)</w:t>
            </w:r>
          </w:p>
        </w:tc>
        <w:tc>
          <w:tcPr>
            <w:tcW w:w="1660" w:type="dxa"/>
          </w:tcPr>
          <w:p w14:paraId="688242D5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lastRenderedPageBreak/>
              <w:t>0.739</w:t>
            </w:r>
          </w:p>
        </w:tc>
      </w:tr>
      <w:tr w:rsidR="002D2E1D" w:rsidRPr="00886F96" w14:paraId="5916CFDF" w14:textId="77777777" w:rsidTr="00681120">
        <w:tc>
          <w:tcPr>
            <w:tcW w:w="2518" w:type="dxa"/>
          </w:tcPr>
          <w:p w14:paraId="1A1D3069" w14:textId="77777777" w:rsidR="002D2E1D" w:rsidRPr="00886F96" w:rsidRDefault="002D2E1D" w:rsidP="00681120">
            <w:pPr>
              <w:rPr>
                <w:lang w:eastAsia="zh-CN"/>
              </w:rPr>
            </w:pPr>
            <w:proofErr w:type="gramStart"/>
            <w:r w:rsidRPr="00886F96">
              <w:rPr>
                <w:lang w:eastAsia="zh-CN"/>
              </w:rPr>
              <w:lastRenderedPageBreak/>
              <w:t>pN</w:t>
            </w:r>
            <w:proofErr w:type="gramEnd"/>
            <w:r>
              <w:rPr>
                <w:lang w:eastAsia="zh-CN"/>
              </w:rPr>
              <w:t xml:space="preserve"> satge </w:t>
            </w:r>
            <w:r w:rsidRPr="00886F96">
              <w:rPr>
                <w:lang w:eastAsia="zh-CN"/>
              </w:rPr>
              <w:t>, n (%)</w:t>
            </w:r>
          </w:p>
          <w:p w14:paraId="6CD6E982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0</w:t>
            </w:r>
          </w:p>
          <w:p w14:paraId="0BC9175E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1</w:t>
            </w:r>
          </w:p>
          <w:p w14:paraId="3C921D6E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2</w:t>
            </w:r>
          </w:p>
        </w:tc>
        <w:tc>
          <w:tcPr>
            <w:tcW w:w="2410" w:type="dxa"/>
          </w:tcPr>
          <w:p w14:paraId="4C7FEC36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6295B8FE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27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65.9</w:t>
            </w:r>
            <w:r>
              <w:rPr>
                <w:lang w:eastAsia="zh-CN"/>
              </w:rPr>
              <w:t>)</w:t>
            </w:r>
          </w:p>
          <w:p w14:paraId="24E6DF4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10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24.4</w:t>
            </w:r>
            <w:r>
              <w:rPr>
                <w:lang w:eastAsia="zh-CN"/>
              </w:rPr>
              <w:t>)</w:t>
            </w:r>
          </w:p>
          <w:p w14:paraId="480FD1E6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</w:t>
            </w:r>
            <w:r>
              <w:rPr>
                <w:lang w:eastAsia="zh-CN"/>
              </w:rPr>
              <w:t xml:space="preserve">    (</w:t>
            </w:r>
            <w:r w:rsidRPr="00886F96">
              <w:rPr>
                <w:lang w:eastAsia="zh-CN"/>
              </w:rPr>
              <w:t>9.8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21F4461D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33328D0B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344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68.3</w:t>
            </w:r>
            <w:r>
              <w:rPr>
                <w:lang w:eastAsia="zh-CN"/>
              </w:rPr>
              <w:t>)</w:t>
            </w:r>
          </w:p>
          <w:p w14:paraId="3559B5EA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105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20.8</w:t>
            </w:r>
            <w:r>
              <w:rPr>
                <w:lang w:eastAsia="zh-CN"/>
              </w:rPr>
              <w:t>)</w:t>
            </w:r>
          </w:p>
          <w:p w14:paraId="4DA4A075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55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10.9)</w:t>
            </w:r>
          </w:p>
        </w:tc>
        <w:tc>
          <w:tcPr>
            <w:tcW w:w="1660" w:type="dxa"/>
          </w:tcPr>
          <w:p w14:paraId="3FAC8929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0.858</w:t>
            </w:r>
          </w:p>
        </w:tc>
      </w:tr>
      <w:tr w:rsidR="002D2E1D" w:rsidRPr="00886F96" w14:paraId="68FE46FE" w14:textId="77777777" w:rsidTr="00681120">
        <w:tc>
          <w:tcPr>
            <w:tcW w:w="2518" w:type="dxa"/>
          </w:tcPr>
          <w:p w14:paraId="5B318004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Surgery</w:t>
            </w:r>
            <w:r>
              <w:rPr>
                <w:lang w:eastAsia="zh-CN"/>
              </w:rPr>
              <w:t xml:space="preserve"> pattern</w:t>
            </w:r>
            <w:r w:rsidRPr="00886F96">
              <w:rPr>
                <w:lang w:eastAsia="zh-CN"/>
              </w:rPr>
              <w:t>, n (%)</w:t>
            </w:r>
          </w:p>
          <w:p w14:paraId="150909C6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Open</w:t>
            </w:r>
          </w:p>
          <w:p w14:paraId="16C8AF1F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Laparoscopic</w:t>
            </w:r>
          </w:p>
        </w:tc>
        <w:tc>
          <w:tcPr>
            <w:tcW w:w="2410" w:type="dxa"/>
          </w:tcPr>
          <w:p w14:paraId="2BF308F6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25AB90E6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24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58.5</w:t>
            </w:r>
            <w:r>
              <w:rPr>
                <w:lang w:eastAsia="zh-CN"/>
              </w:rPr>
              <w:t>)</w:t>
            </w:r>
          </w:p>
          <w:p w14:paraId="41E27EA1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17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41.5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2920AD5F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65A7E8E8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417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82.7</w:t>
            </w:r>
            <w:r>
              <w:rPr>
                <w:lang w:eastAsia="zh-CN"/>
              </w:rPr>
              <w:t>)</w:t>
            </w:r>
          </w:p>
          <w:p w14:paraId="759EEC7C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87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17.3</w:t>
            </w:r>
            <w:r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6CE359F0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0.001*</w:t>
            </w:r>
          </w:p>
        </w:tc>
      </w:tr>
      <w:tr w:rsidR="002D2E1D" w:rsidRPr="00886F96" w14:paraId="3221824D" w14:textId="77777777" w:rsidTr="00681120">
        <w:tc>
          <w:tcPr>
            <w:tcW w:w="2518" w:type="dxa"/>
          </w:tcPr>
          <w:p w14:paraId="7DF67362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Leakage, n (%)</w:t>
            </w:r>
          </w:p>
          <w:p w14:paraId="72B57321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360EB4FF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6D4265CA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2747D758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</w:t>
            </w:r>
            <w:r>
              <w:rPr>
                <w:lang w:eastAsia="zh-CN"/>
              </w:rPr>
              <w:t xml:space="preserve">    (</w:t>
            </w:r>
            <w:r w:rsidRPr="00886F96">
              <w:rPr>
                <w:lang w:eastAsia="zh-CN"/>
              </w:rPr>
              <w:t>2.4</w:t>
            </w:r>
            <w:r>
              <w:rPr>
                <w:lang w:eastAsia="zh-CN"/>
              </w:rPr>
              <w:t>)</w:t>
            </w:r>
          </w:p>
          <w:p w14:paraId="0A1D003F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40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97.6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159F29FC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161A6BC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13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2.6</w:t>
            </w:r>
            <w:r>
              <w:rPr>
                <w:lang w:eastAsia="zh-CN"/>
              </w:rPr>
              <w:t>)</w:t>
            </w:r>
          </w:p>
          <w:p w14:paraId="0EA4C8B2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491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97.4</w:t>
            </w:r>
            <w:r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62B4189F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1.000</w:t>
            </w:r>
          </w:p>
        </w:tc>
      </w:tr>
      <w:tr w:rsidR="002D2E1D" w:rsidRPr="00886F96" w14:paraId="130FB920" w14:textId="77777777" w:rsidTr="00681120">
        <w:tc>
          <w:tcPr>
            <w:tcW w:w="2518" w:type="dxa"/>
          </w:tcPr>
          <w:p w14:paraId="4A908516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Stoma, n (%)</w:t>
            </w:r>
          </w:p>
          <w:p w14:paraId="254E70EA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Yes</w:t>
            </w:r>
          </w:p>
          <w:p w14:paraId="4D4E8544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 xml:space="preserve">  No</w:t>
            </w:r>
          </w:p>
        </w:tc>
        <w:tc>
          <w:tcPr>
            <w:tcW w:w="2410" w:type="dxa"/>
          </w:tcPr>
          <w:p w14:paraId="585B6DC0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468E35BE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22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53.7</w:t>
            </w:r>
            <w:r>
              <w:rPr>
                <w:lang w:eastAsia="zh-CN"/>
              </w:rPr>
              <w:t>)</w:t>
            </w:r>
          </w:p>
          <w:p w14:paraId="58B08F71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19</w:t>
            </w:r>
            <w:r>
              <w:rPr>
                <w:lang w:eastAsia="zh-CN"/>
              </w:rPr>
              <w:t xml:space="preserve">  (</w:t>
            </w:r>
            <w:r w:rsidRPr="00886F96">
              <w:rPr>
                <w:lang w:eastAsia="zh-CN"/>
              </w:rPr>
              <w:t>46.3</w:t>
            </w:r>
            <w:r>
              <w:rPr>
                <w:lang w:eastAsia="zh-CN"/>
              </w:rPr>
              <w:t>)</w:t>
            </w:r>
          </w:p>
        </w:tc>
        <w:tc>
          <w:tcPr>
            <w:tcW w:w="2268" w:type="dxa"/>
          </w:tcPr>
          <w:p w14:paraId="087BBE97" w14:textId="77777777" w:rsidR="002D2E1D" w:rsidRPr="00886F96" w:rsidRDefault="002D2E1D" w:rsidP="00681120">
            <w:pPr>
              <w:rPr>
                <w:lang w:eastAsia="zh-CN"/>
              </w:rPr>
            </w:pPr>
          </w:p>
          <w:p w14:paraId="0E4B66D9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69</w:t>
            </w:r>
            <w:r>
              <w:rPr>
                <w:lang w:eastAsia="zh-CN"/>
              </w:rPr>
              <w:t xml:space="preserve">   (</w:t>
            </w:r>
            <w:r w:rsidRPr="00886F96">
              <w:rPr>
                <w:lang w:eastAsia="zh-CN"/>
              </w:rPr>
              <w:t>13.7</w:t>
            </w:r>
            <w:r>
              <w:rPr>
                <w:lang w:eastAsia="zh-CN"/>
              </w:rPr>
              <w:t>)</w:t>
            </w:r>
          </w:p>
          <w:p w14:paraId="7DB54AF3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435</w:t>
            </w:r>
            <w:r>
              <w:rPr>
                <w:lang w:eastAsia="zh-CN"/>
              </w:rPr>
              <w:t xml:space="preserve"> (</w:t>
            </w:r>
            <w:r w:rsidRPr="00886F96">
              <w:rPr>
                <w:lang w:eastAsia="zh-CN"/>
              </w:rPr>
              <w:t>86.3</w:t>
            </w:r>
            <w:r>
              <w:rPr>
                <w:lang w:eastAsia="zh-CN"/>
              </w:rPr>
              <w:t>)</w:t>
            </w:r>
          </w:p>
        </w:tc>
        <w:tc>
          <w:tcPr>
            <w:tcW w:w="1660" w:type="dxa"/>
          </w:tcPr>
          <w:p w14:paraId="2F094E5B" w14:textId="77777777" w:rsidR="002D2E1D" w:rsidRPr="00886F96" w:rsidRDefault="002D2E1D" w:rsidP="00681120">
            <w:pPr>
              <w:rPr>
                <w:lang w:eastAsia="zh-CN"/>
              </w:rPr>
            </w:pPr>
            <w:r w:rsidRPr="00886F96">
              <w:rPr>
                <w:lang w:eastAsia="zh-CN"/>
              </w:rPr>
              <w:t>0.001*</w:t>
            </w:r>
          </w:p>
        </w:tc>
      </w:tr>
    </w:tbl>
    <w:p w14:paraId="5D3DBFB7" w14:textId="77777777" w:rsidR="002D2E1D" w:rsidRPr="00886F96" w:rsidRDefault="002D2E1D" w:rsidP="002D2E1D">
      <w:pPr>
        <w:rPr>
          <w:lang w:eastAsia="zh-CN"/>
        </w:rPr>
      </w:pPr>
    </w:p>
    <w:p w14:paraId="24F0A713" w14:textId="77777777" w:rsidR="002D2E1D" w:rsidRPr="00886F96" w:rsidRDefault="002D2E1D" w:rsidP="002D2E1D">
      <w:pPr>
        <w:rPr>
          <w:lang w:eastAsia="zh-CN"/>
        </w:rPr>
      </w:pPr>
      <w:r w:rsidRPr="00886F96">
        <w:rPr>
          <w:lang w:eastAsia="zh-CN"/>
        </w:rPr>
        <w:t xml:space="preserve">* Statistically significant difference. </w:t>
      </w:r>
    </w:p>
    <w:p w14:paraId="3F464457" w14:textId="77777777" w:rsidR="002D2E1D" w:rsidRPr="00886F96" w:rsidRDefault="002D2E1D" w:rsidP="002D2E1D">
      <w:pPr>
        <w:rPr>
          <w:lang w:eastAsia="zh-CN"/>
        </w:rPr>
      </w:pPr>
    </w:p>
    <w:p w14:paraId="05B89F8A" w14:textId="77777777" w:rsidR="002D2E1D" w:rsidRPr="00886F96" w:rsidRDefault="002D2E1D" w:rsidP="002D2E1D">
      <w:pPr>
        <w:rPr>
          <w:lang w:eastAsia="zh-CN"/>
        </w:rPr>
      </w:pPr>
    </w:p>
    <w:p w14:paraId="5C5C66DC" w14:textId="77777777" w:rsidR="004C697B" w:rsidRDefault="004C697B" w:rsidP="002A2FA8">
      <w:pPr>
        <w:rPr>
          <w:lang w:eastAsia="zh-CN"/>
        </w:rPr>
      </w:pPr>
    </w:p>
    <w:p w14:paraId="5FE2F62A" w14:textId="77777777" w:rsidR="004C697B" w:rsidRPr="00886F96" w:rsidRDefault="004C697B" w:rsidP="002A2FA8">
      <w:pPr>
        <w:rPr>
          <w:lang w:eastAsia="zh-CN"/>
        </w:rPr>
      </w:pPr>
    </w:p>
    <w:p w14:paraId="6D2B779E" w14:textId="77777777" w:rsidR="0009081F" w:rsidRPr="00886F96" w:rsidRDefault="0009081F" w:rsidP="002A2FA8">
      <w:pPr>
        <w:rPr>
          <w:lang w:eastAsia="zh-CN"/>
        </w:rPr>
      </w:pPr>
    </w:p>
    <w:p w14:paraId="2459E059" w14:textId="77777777" w:rsidR="005A2D50" w:rsidRDefault="005A2D50" w:rsidP="00416FFB">
      <w:pPr>
        <w:rPr>
          <w:lang w:eastAsia="zh-CN"/>
        </w:rPr>
      </w:pPr>
    </w:p>
    <w:p w14:paraId="27008250" w14:textId="77777777" w:rsidR="005A2D50" w:rsidRDefault="005A2D50" w:rsidP="00416FFB">
      <w:pPr>
        <w:rPr>
          <w:lang w:eastAsia="zh-CN"/>
        </w:rPr>
      </w:pPr>
    </w:p>
    <w:sectPr w:rsidR="005A2D50" w:rsidSect="008909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embedSystemFonts/>
  <w:bordersDoNotSurroundHeader/>
  <w:bordersDoNotSurroundFooter/>
  <w:proofState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EB23CF"/>
    <w:rsid w:val="000222B2"/>
    <w:rsid w:val="00033646"/>
    <w:rsid w:val="000342DC"/>
    <w:rsid w:val="0003768B"/>
    <w:rsid w:val="00043DD7"/>
    <w:rsid w:val="0007507A"/>
    <w:rsid w:val="00080C51"/>
    <w:rsid w:val="000824D7"/>
    <w:rsid w:val="0009081F"/>
    <w:rsid w:val="00096960"/>
    <w:rsid w:val="000A338E"/>
    <w:rsid w:val="000B1FE2"/>
    <w:rsid w:val="000B2123"/>
    <w:rsid w:val="000C271E"/>
    <w:rsid w:val="000C6E29"/>
    <w:rsid w:val="000C707E"/>
    <w:rsid w:val="000D6BB5"/>
    <w:rsid w:val="001007DA"/>
    <w:rsid w:val="00103554"/>
    <w:rsid w:val="001036FE"/>
    <w:rsid w:val="001440B8"/>
    <w:rsid w:val="00153B1E"/>
    <w:rsid w:val="001641DB"/>
    <w:rsid w:val="00170566"/>
    <w:rsid w:val="00177851"/>
    <w:rsid w:val="001A1370"/>
    <w:rsid w:val="001B04E5"/>
    <w:rsid w:val="001B10DC"/>
    <w:rsid w:val="001B17DB"/>
    <w:rsid w:val="001C4CBE"/>
    <w:rsid w:val="001D2C7C"/>
    <w:rsid w:val="001D4946"/>
    <w:rsid w:val="001E443F"/>
    <w:rsid w:val="001F6778"/>
    <w:rsid w:val="00217CC0"/>
    <w:rsid w:val="00227F7E"/>
    <w:rsid w:val="00260ADB"/>
    <w:rsid w:val="00262D0A"/>
    <w:rsid w:val="00272B29"/>
    <w:rsid w:val="00276DFC"/>
    <w:rsid w:val="00285497"/>
    <w:rsid w:val="002972EF"/>
    <w:rsid w:val="002A2FA8"/>
    <w:rsid w:val="002C0ECB"/>
    <w:rsid w:val="002D2E1D"/>
    <w:rsid w:val="002D3E65"/>
    <w:rsid w:val="002D797E"/>
    <w:rsid w:val="002E2456"/>
    <w:rsid w:val="002E3357"/>
    <w:rsid w:val="00301F01"/>
    <w:rsid w:val="003162CC"/>
    <w:rsid w:val="003252C6"/>
    <w:rsid w:val="00340BD0"/>
    <w:rsid w:val="00351CCD"/>
    <w:rsid w:val="0037295A"/>
    <w:rsid w:val="00391FCE"/>
    <w:rsid w:val="00394720"/>
    <w:rsid w:val="003B3EF2"/>
    <w:rsid w:val="003C7BBE"/>
    <w:rsid w:val="003D19EF"/>
    <w:rsid w:val="00416FFB"/>
    <w:rsid w:val="00431218"/>
    <w:rsid w:val="004712CB"/>
    <w:rsid w:val="00475CD6"/>
    <w:rsid w:val="0048439C"/>
    <w:rsid w:val="00494D9F"/>
    <w:rsid w:val="00495140"/>
    <w:rsid w:val="004A50DE"/>
    <w:rsid w:val="004B0AD1"/>
    <w:rsid w:val="004C405D"/>
    <w:rsid w:val="004C697B"/>
    <w:rsid w:val="004C7B9B"/>
    <w:rsid w:val="004D2633"/>
    <w:rsid w:val="004D6600"/>
    <w:rsid w:val="004E16DC"/>
    <w:rsid w:val="004E1924"/>
    <w:rsid w:val="004F2CBD"/>
    <w:rsid w:val="004F5083"/>
    <w:rsid w:val="005001C4"/>
    <w:rsid w:val="00534ADC"/>
    <w:rsid w:val="0056146D"/>
    <w:rsid w:val="00586366"/>
    <w:rsid w:val="00595918"/>
    <w:rsid w:val="005A2D50"/>
    <w:rsid w:val="005B2579"/>
    <w:rsid w:val="005D08A4"/>
    <w:rsid w:val="005D7543"/>
    <w:rsid w:val="005D7D4E"/>
    <w:rsid w:val="005E0E3B"/>
    <w:rsid w:val="005E5BEF"/>
    <w:rsid w:val="00604C12"/>
    <w:rsid w:val="00605398"/>
    <w:rsid w:val="0064123C"/>
    <w:rsid w:val="00660DC1"/>
    <w:rsid w:val="00672BFA"/>
    <w:rsid w:val="006B2493"/>
    <w:rsid w:val="006B3620"/>
    <w:rsid w:val="006D172E"/>
    <w:rsid w:val="006D37A0"/>
    <w:rsid w:val="006E7E09"/>
    <w:rsid w:val="006F0D6A"/>
    <w:rsid w:val="00724765"/>
    <w:rsid w:val="00742360"/>
    <w:rsid w:val="0074238A"/>
    <w:rsid w:val="007447D4"/>
    <w:rsid w:val="0075037E"/>
    <w:rsid w:val="00752A9F"/>
    <w:rsid w:val="00767A9B"/>
    <w:rsid w:val="0077514F"/>
    <w:rsid w:val="007974C5"/>
    <w:rsid w:val="007A66D2"/>
    <w:rsid w:val="007B0453"/>
    <w:rsid w:val="007C68ED"/>
    <w:rsid w:val="007D7D9F"/>
    <w:rsid w:val="007F17DC"/>
    <w:rsid w:val="007F6BDE"/>
    <w:rsid w:val="007F7175"/>
    <w:rsid w:val="00804D58"/>
    <w:rsid w:val="00812408"/>
    <w:rsid w:val="00817F5D"/>
    <w:rsid w:val="00847546"/>
    <w:rsid w:val="00847783"/>
    <w:rsid w:val="0085376B"/>
    <w:rsid w:val="0087028A"/>
    <w:rsid w:val="00886F96"/>
    <w:rsid w:val="0089099E"/>
    <w:rsid w:val="00894540"/>
    <w:rsid w:val="008D72FF"/>
    <w:rsid w:val="008F0C99"/>
    <w:rsid w:val="00904754"/>
    <w:rsid w:val="00914C00"/>
    <w:rsid w:val="00915525"/>
    <w:rsid w:val="00921F17"/>
    <w:rsid w:val="00923D50"/>
    <w:rsid w:val="009323A1"/>
    <w:rsid w:val="00951ECF"/>
    <w:rsid w:val="00963FAA"/>
    <w:rsid w:val="00975D6D"/>
    <w:rsid w:val="0098302C"/>
    <w:rsid w:val="00987FEE"/>
    <w:rsid w:val="009A558D"/>
    <w:rsid w:val="009C471E"/>
    <w:rsid w:val="009E00D7"/>
    <w:rsid w:val="009E7597"/>
    <w:rsid w:val="00A03FA6"/>
    <w:rsid w:val="00A057FF"/>
    <w:rsid w:val="00A15D5D"/>
    <w:rsid w:val="00A3604B"/>
    <w:rsid w:val="00A707A6"/>
    <w:rsid w:val="00AC73BE"/>
    <w:rsid w:val="00AE0634"/>
    <w:rsid w:val="00AF3EC2"/>
    <w:rsid w:val="00AF425B"/>
    <w:rsid w:val="00AF50E1"/>
    <w:rsid w:val="00B05BA8"/>
    <w:rsid w:val="00B16EF7"/>
    <w:rsid w:val="00B20349"/>
    <w:rsid w:val="00B21D09"/>
    <w:rsid w:val="00B33FB7"/>
    <w:rsid w:val="00B41B6C"/>
    <w:rsid w:val="00B4734B"/>
    <w:rsid w:val="00B73E4D"/>
    <w:rsid w:val="00BB17A4"/>
    <w:rsid w:val="00BE36D0"/>
    <w:rsid w:val="00BF2CFC"/>
    <w:rsid w:val="00C12022"/>
    <w:rsid w:val="00C12E88"/>
    <w:rsid w:val="00C24922"/>
    <w:rsid w:val="00C30DA1"/>
    <w:rsid w:val="00C6366C"/>
    <w:rsid w:val="00C65493"/>
    <w:rsid w:val="00C81C0E"/>
    <w:rsid w:val="00C93B93"/>
    <w:rsid w:val="00CC194E"/>
    <w:rsid w:val="00CC2528"/>
    <w:rsid w:val="00CD3850"/>
    <w:rsid w:val="00D169A9"/>
    <w:rsid w:val="00D22B68"/>
    <w:rsid w:val="00D23875"/>
    <w:rsid w:val="00D343FC"/>
    <w:rsid w:val="00D3709D"/>
    <w:rsid w:val="00D50628"/>
    <w:rsid w:val="00D63A66"/>
    <w:rsid w:val="00D6455E"/>
    <w:rsid w:val="00D649A3"/>
    <w:rsid w:val="00D65236"/>
    <w:rsid w:val="00D734AA"/>
    <w:rsid w:val="00D73C4E"/>
    <w:rsid w:val="00D75E4A"/>
    <w:rsid w:val="00DC2AD3"/>
    <w:rsid w:val="00DC72BD"/>
    <w:rsid w:val="00DF25F2"/>
    <w:rsid w:val="00DF33C6"/>
    <w:rsid w:val="00E03B4D"/>
    <w:rsid w:val="00E37A2E"/>
    <w:rsid w:val="00E434A0"/>
    <w:rsid w:val="00E43A88"/>
    <w:rsid w:val="00E45863"/>
    <w:rsid w:val="00E4627A"/>
    <w:rsid w:val="00E57E13"/>
    <w:rsid w:val="00E73370"/>
    <w:rsid w:val="00E7652C"/>
    <w:rsid w:val="00E90379"/>
    <w:rsid w:val="00EA10AA"/>
    <w:rsid w:val="00EA1820"/>
    <w:rsid w:val="00EB1B3C"/>
    <w:rsid w:val="00EB23CF"/>
    <w:rsid w:val="00EC0665"/>
    <w:rsid w:val="00EC3956"/>
    <w:rsid w:val="00EE5C8C"/>
    <w:rsid w:val="00EE6A30"/>
    <w:rsid w:val="00F25DD3"/>
    <w:rsid w:val="00F30520"/>
    <w:rsid w:val="00F32DA9"/>
    <w:rsid w:val="00F415D2"/>
    <w:rsid w:val="00F6041C"/>
    <w:rsid w:val="00F61F5E"/>
    <w:rsid w:val="00F64450"/>
    <w:rsid w:val="00F7048B"/>
    <w:rsid w:val="00F84C6C"/>
    <w:rsid w:val="00F96218"/>
    <w:rsid w:val="00FB5401"/>
    <w:rsid w:val="00FB65C8"/>
    <w:rsid w:val="00FC6B06"/>
    <w:rsid w:val="00FD72BB"/>
    <w:rsid w:val="00FE40BA"/>
    <w:rsid w:val="00FF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EDA0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09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7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Columns 1"/>
    <w:basedOn w:val="a1"/>
    <w:rsid w:val="002D7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0000" w:fill="FFFFFF"/>
    </w:tc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4">
    <w:name w:val="Table Classic 4"/>
    <w:basedOn w:val="a1"/>
    <w:rsid w:val="002D797E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a4">
    <w:name w:val="Light Shading"/>
    <w:basedOn w:val="a1"/>
    <w:uiPriority w:val="60"/>
    <w:rsid w:val="002D797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3">
    <w:name w:val="Table List 3"/>
    <w:basedOn w:val="a1"/>
    <w:rsid w:val="00604C1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30">
    <w:name w:val="Table 3D effects 3"/>
    <w:basedOn w:val="a1"/>
    <w:rsid w:val="00604C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10">
    <w:name w:val="Table Simple 1"/>
    <w:basedOn w:val="a1"/>
    <w:rsid w:val="00604C12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2">
    <w:name w:val="Table Columns 2"/>
    <w:basedOn w:val="a1"/>
    <w:rsid w:val="00604C12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pct30" w:color="000000" w:fill="FFFFFF"/>
    </w:tc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5">
    <w:name w:val="Table Columns 5"/>
    <w:basedOn w:val="a1"/>
    <w:rsid w:val="00604C12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rPr>
        <w:color w:val="auto"/>
      </w:rPr>
    </w:tblStylePr>
  </w:style>
  <w:style w:type="table" w:styleId="a5">
    <w:name w:val="Table Theme"/>
    <w:basedOn w:val="a1"/>
    <w:rsid w:val="00604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Classic 1"/>
    <w:basedOn w:val="a1"/>
    <w:rsid w:val="00604C1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31">
    <w:name w:val="Table Classic 3"/>
    <w:basedOn w:val="a1"/>
    <w:rsid w:val="00604C12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50">
    <w:name w:val="Table List 5"/>
    <w:basedOn w:val="a1"/>
    <w:rsid w:val="00604C1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a6">
    <w:name w:val="Table Contemporary"/>
    <w:basedOn w:val="a1"/>
    <w:rsid w:val="00604C12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20">
    <w:name w:val="Table Colorful 2"/>
    <w:basedOn w:val="a1"/>
    <w:rsid w:val="006B249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21">
    <w:name w:val="Table 3D effects 2"/>
    <w:basedOn w:val="a1"/>
    <w:rsid w:val="006B249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6">
    <w:name w:val="Table List 6"/>
    <w:basedOn w:val="a1"/>
    <w:rsid w:val="006B249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40">
    <w:name w:val="Table List 4"/>
    <w:basedOn w:val="a1"/>
    <w:rsid w:val="006B249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41">
    <w:name w:val="Table Columns 4"/>
    <w:basedOn w:val="a1"/>
    <w:rsid w:val="00B41B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pct50" w:color="008080" w:fill="FFFFFF"/>
    </w:tc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22">
    <w:name w:val="Table List 2"/>
    <w:basedOn w:val="a1"/>
    <w:rsid w:val="00B41B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3">
    <w:name w:val="Light Shading Accent 3"/>
    <w:basedOn w:val="a1"/>
    <w:uiPriority w:val="60"/>
    <w:rsid w:val="00B41B6C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7">
    <w:name w:val="Balloon Text"/>
    <w:basedOn w:val="a"/>
    <w:link w:val="a8"/>
    <w:rsid w:val="00D23875"/>
    <w:rPr>
      <w:rFonts w:ascii="Heiti SC Light" w:eastAsia="Heiti SC Light"/>
      <w:sz w:val="18"/>
      <w:szCs w:val="18"/>
    </w:rPr>
  </w:style>
  <w:style w:type="character" w:customStyle="1" w:styleId="a8">
    <w:name w:val="批注框文本字符"/>
    <w:basedOn w:val="a0"/>
    <w:link w:val="a7"/>
    <w:rsid w:val="00D23875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09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7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Columns 1"/>
    <w:basedOn w:val="a1"/>
    <w:rsid w:val="002D7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0000" w:fill="FFFFFF"/>
    </w:tc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4">
    <w:name w:val="Table Classic 4"/>
    <w:basedOn w:val="a1"/>
    <w:rsid w:val="002D797E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a4">
    <w:name w:val="Light Shading"/>
    <w:basedOn w:val="a1"/>
    <w:uiPriority w:val="60"/>
    <w:rsid w:val="002D797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3">
    <w:name w:val="Table List 3"/>
    <w:basedOn w:val="a1"/>
    <w:rsid w:val="00604C1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30">
    <w:name w:val="Table 3D effects 3"/>
    <w:basedOn w:val="a1"/>
    <w:rsid w:val="00604C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10">
    <w:name w:val="Table Simple 1"/>
    <w:basedOn w:val="a1"/>
    <w:rsid w:val="00604C12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2">
    <w:name w:val="Table Columns 2"/>
    <w:basedOn w:val="a1"/>
    <w:rsid w:val="00604C12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pct30" w:color="000000" w:fill="FFFFFF"/>
    </w:tc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5">
    <w:name w:val="Table Columns 5"/>
    <w:basedOn w:val="a1"/>
    <w:rsid w:val="00604C12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rPr>
        <w:color w:val="auto"/>
      </w:rPr>
    </w:tblStylePr>
  </w:style>
  <w:style w:type="table" w:styleId="a5">
    <w:name w:val="Table Theme"/>
    <w:basedOn w:val="a1"/>
    <w:rsid w:val="00604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Classic 1"/>
    <w:basedOn w:val="a1"/>
    <w:rsid w:val="00604C1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31">
    <w:name w:val="Table Classic 3"/>
    <w:basedOn w:val="a1"/>
    <w:rsid w:val="00604C12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50">
    <w:name w:val="Table List 5"/>
    <w:basedOn w:val="a1"/>
    <w:rsid w:val="00604C1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a6">
    <w:name w:val="Table Contemporary"/>
    <w:basedOn w:val="a1"/>
    <w:rsid w:val="00604C12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20">
    <w:name w:val="Table Colorful 2"/>
    <w:basedOn w:val="a1"/>
    <w:rsid w:val="006B249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21">
    <w:name w:val="Table 3D effects 2"/>
    <w:basedOn w:val="a1"/>
    <w:rsid w:val="006B249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6">
    <w:name w:val="Table List 6"/>
    <w:basedOn w:val="a1"/>
    <w:rsid w:val="006B249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40">
    <w:name w:val="Table List 4"/>
    <w:basedOn w:val="a1"/>
    <w:rsid w:val="006B249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41">
    <w:name w:val="Table Columns 4"/>
    <w:basedOn w:val="a1"/>
    <w:rsid w:val="00B41B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pct50" w:color="008080" w:fill="FFFFFF"/>
    </w:tc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22">
    <w:name w:val="Table List 2"/>
    <w:basedOn w:val="a1"/>
    <w:rsid w:val="00B41B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3">
    <w:name w:val="Light Shading Accent 3"/>
    <w:basedOn w:val="a1"/>
    <w:uiPriority w:val="60"/>
    <w:rsid w:val="00B41B6C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7">
    <w:name w:val="Balloon Text"/>
    <w:basedOn w:val="a"/>
    <w:link w:val="a8"/>
    <w:rsid w:val="00D23875"/>
    <w:rPr>
      <w:rFonts w:ascii="Heiti SC Light" w:eastAsia="Heiti SC Light"/>
      <w:sz w:val="18"/>
      <w:szCs w:val="18"/>
    </w:rPr>
  </w:style>
  <w:style w:type="character" w:customStyle="1" w:styleId="a8">
    <w:name w:val="批注框文本字符"/>
    <w:basedOn w:val="a0"/>
    <w:link w:val="a7"/>
    <w:rsid w:val="00D23875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zhanghui:Library:Application%20Support:Microsoft:Office:&#29992;&#25143;&#27169;&#26495;:&#25105;&#30340;&#27169;&#26495;:EndNote%20CWYW%20Command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EndNote CWYW Commands.dotm</Template>
  <TotalTime>1008</TotalTime>
  <Pages>4</Pages>
  <Words>646</Words>
  <Characters>3684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Thomson ResearchSoft</Company>
  <LinksUpToDate>false</LinksUpToDate>
  <CharactersWithSpaces>4322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Zhang</dc:creator>
  <cp:keywords/>
  <dc:description/>
  <cp:lastModifiedBy>Hui Zhang</cp:lastModifiedBy>
  <cp:revision>116</cp:revision>
  <dcterms:created xsi:type="dcterms:W3CDTF">2019-04-17T00:24:00Z</dcterms:created>
  <dcterms:modified xsi:type="dcterms:W3CDTF">2021-12-14T14:54:00Z</dcterms:modified>
  <cp:category/>
</cp:coreProperties>
</file>