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5EA" w:rsidRDefault="007E55EA" w:rsidP="00B5590E">
      <w:pPr>
        <w:jc w:val="center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 w:rsidRPr="007E55EA">
        <w:rPr>
          <w:rFonts w:asciiTheme="majorBidi" w:hAnsiTheme="majorBidi" w:cstheme="majorBidi"/>
          <w:b/>
          <w:bCs/>
          <w:noProof/>
          <w:sz w:val="24"/>
          <w:szCs w:val="24"/>
          <w:shd w:val="clear" w:color="auto" w:fill="FFFFFF"/>
          <w:lang w:val="en-US" w:eastAsia="en-US"/>
        </w:rPr>
        <w:drawing>
          <wp:inline distT="0" distB="0" distL="0" distR="0" wp14:anchorId="72735087" wp14:editId="59A03C15">
            <wp:extent cx="3943350" cy="29210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5001" t="5278" r="3124" b="4809"/>
                    <a:stretch/>
                  </pic:blipFill>
                  <pic:spPr bwMode="auto">
                    <a:xfrm>
                      <a:off x="0" y="0"/>
                      <a:ext cx="3943350" cy="292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55EA" w:rsidSect="00505B09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417" w:right="1417" w:bottom="1417" w:left="1417" w:header="51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B1C" w:rsidRDefault="00A60B1C" w:rsidP="009C705B">
      <w:pPr>
        <w:spacing w:after="0" w:line="240" w:lineRule="auto"/>
      </w:pPr>
      <w:r>
        <w:separator/>
      </w:r>
    </w:p>
  </w:endnote>
  <w:endnote w:type="continuationSeparator" w:id="0">
    <w:p w:rsidR="00A60B1C" w:rsidRDefault="00A60B1C" w:rsidP="009C7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179"/>
      <w:gridCol w:w="929"/>
      <w:gridCol w:w="4180"/>
    </w:tblGrid>
    <w:tr w:rsidR="0007584A" w:rsidTr="001C6762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:rsidR="0007584A" w:rsidRPr="001C6762" w:rsidRDefault="0007584A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07584A" w:rsidRPr="00A72A7C" w:rsidRDefault="0007584A">
          <w:pPr>
            <w:pStyle w:val="a6"/>
            <w:rPr>
              <w:rFonts w:ascii="Times New Roman" w:hAnsi="Times New Roman"/>
              <w:sz w:val="22"/>
              <w:szCs w:val="22"/>
              <w:lang w:eastAsia="en-US"/>
            </w:rPr>
          </w:pPr>
          <w:r w:rsidRPr="00A72A7C">
            <w:rPr>
              <w:rFonts w:ascii="Times New Roman" w:hAnsi="Times New Roman"/>
              <w:b/>
              <w:sz w:val="22"/>
              <w:szCs w:val="22"/>
              <w:lang w:eastAsia="en-US"/>
            </w:rPr>
            <w:t xml:space="preserve">Page </w:t>
          </w:r>
          <w:r w:rsidRPr="00A72A7C">
            <w:rPr>
              <w:rFonts w:ascii="Times New Roman" w:hAnsi="Times New Roman"/>
              <w:sz w:val="22"/>
              <w:szCs w:val="22"/>
              <w:lang w:eastAsia="en-US"/>
            </w:rPr>
            <w:fldChar w:fldCharType="begin"/>
          </w:r>
          <w:r w:rsidRPr="00A72A7C">
            <w:rPr>
              <w:rFonts w:ascii="Times New Roman" w:hAnsi="Times New Roman"/>
              <w:sz w:val="22"/>
              <w:szCs w:val="22"/>
              <w:lang w:eastAsia="en-US"/>
            </w:rPr>
            <w:instrText xml:space="preserve"> PAGE  \* MERGEFORMAT </w:instrText>
          </w:r>
          <w:r w:rsidRPr="00A72A7C">
            <w:rPr>
              <w:rFonts w:ascii="Times New Roman" w:hAnsi="Times New Roman"/>
              <w:sz w:val="22"/>
              <w:szCs w:val="22"/>
              <w:lang w:eastAsia="en-US"/>
            </w:rPr>
            <w:fldChar w:fldCharType="separate"/>
          </w:r>
          <w:r w:rsidRPr="00A72A7C">
            <w:rPr>
              <w:rFonts w:ascii="Times New Roman" w:hAnsi="Times New Roman"/>
              <w:b/>
              <w:noProof/>
              <w:sz w:val="22"/>
              <w:szCs w:val="22"/>
              <w:lang w:eastAsia="en-US"/>
            </w:rPr>
            <w:t>2</w:t>
          </w:r>
          <w:r w:rsidRPr="00A72A7C">
            <w:rPr>
              <w:rFonts w:ascii="Times New Roman" w:hAnsi="Times New Roman"/>
              <w:sz w:val="22"/>
              <w:szCs w:val="22"/>
              <w:lang w:eastAsia="en-US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:rsidR="0007584A" w:rsidRPr="001C6762" w:rsidRDefault="0007584A">
          <w:pPr>
            <w:pStyle w:val="a3"/>
            <w:rPr>
              <w:rFonts w:ascii="Cambria" w:hAnsi="Cambria"/>
              <w:b/>
              <w:bCs/>
            </w:rPr>
          </w:pPr>
        </w:p>
      </w:tc>
    </w:tr>
    <w:tr w:rsidR="0007584A" w:rsidTr="001C6762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:rsidR="0007584A" w:rsidRPr="001C6762" w:rsidRDefault="0007584A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:rsidR="0007584A" w:rsidRPr="001C6762" w:rsidRDefault="0007584A">
          <w:pPr>
            <w:pStyle w:val="a3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:rsidR="0007584A" w:rsidRPr="001C6762" w:rsidRDefault="0007584A">
          <w:pPr>
            <w:pStyle w:val="a3"/>
            <w:rPr>
              <w:rFonts w:ascii="Cambria" w:hAnsi="Cambria"/>
              <w:b/>
              <w:bCs/>
            </w:rPr>
          </w:pPr>
        </w:p>
      </w:tc>
    </w:tr>
  </w:tbl>
  <w:p w:rsidR="0007584A" w:rsidRDefault="0007584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0433"/>
      <w:docPartObj>
        <w:docPartGallery w:val="Page Numbers (Bottom of Page)"/>
        <w:docPartUnique/>
      </w:docPartObj>
    </w:sdtPr>
    <w:sdtEndPr/>
    <w:sdtContent>
      <w:p w:rsidR="0007584A" w:rsidRDefault="0007584A">
        <w:pPr>
          <w:pStyle w:val="a4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4146" w:rsidRPr="00174146">
          <w:rPr>
            <w:rFonts w:cs="Calibri"/>
            <w:noProof/>
            <w:lang w:val="ar-SA"/>
          </w:rPr>
          <w:t>6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07584A" w:rsidRDefault="0007584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179"/>
      <w:gridCol w:w="929"/>
      <w:gridCol w:w="4180"/>
    </w:tblGrid>
    <w:tr w:rsidR="0007584A" w:rsidTr="001C6762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:rsidR="0007584A" w:rsidRPr="001C6762" w:rsidRDefault="0007584A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07584A" w:rsidRPr="00A72A7C" w:rsidRDefault="0007584A" w:rsidP="003746A1">
          <w:pPr>
            <w:pStyle w:val="a6"/>
            <w:jc w:val="center"/>
            <w:rPr>
              <w:rFonts w:ascii="Times New Roman" w:hAnsi="Times New Roman"/>
              <w:sz w:val="22"/>
              <w:szCs w:val="22"/>
              <w:lang w:eastAsia="en-US"/>
            </w:rPr>
          </w:pPr>
          <w:r w:rsidRPr="00A72A7C">
            <w:rPr>
              <w:rFonts w:ascii="Times New Roman" w:hAnsi="Times New Roman"/>
              <w:sz w:val="22"/>
              <w:szCs w:val="22"/>
              <w:lang w:eastAsia="en-US"/>
            </w:rPr>
            <w:fldChar w:fldCharType="begin"/>
          </w:r>
          <w:r w:rsidRPr="00A72A7C">
            <w:rPr>
              <w:rFonts w:ascii="Times New Roman" w:hAnsi="Times New Roman"/>
              <w:sz w:val="22"/>
              <w:szCs w:val="22"/>
              <w:lang w:eastAsia="en-US"/>
            </w:rPr>
            <w:instrText xml:space="preserve"> PAGE  \* MERGEFORMAT </w:instrText>
          </w:r>
          <w:r w:rsidRPr="00A72A7C">
            <w:rPr>
              <w:rFonts w:ascii="Times New Roman" w:hAnsi="Times New Roman"/>
              <w:sz w:val="22"/>
              <w:szCs w:val="22"/>
              <w:lang w:eastAsia="en-US"/>
            </w:rPr>
            <w:fldChar w:fldCharType="separate"/>
          </w:r>
          <w:r w:rsidR="00174146" w:rsidRPr="00174146">
            <w:rPr>
              <w:rFonts w:ascii="Times New Roman" w:hAnsi="Times New Roman"/>
              <w:b/>
              <w:noProof/>
              <w:sz w:val="22"/>
              <w:szCs w:val="22"/>
              <w:lang w:eastAsia="en-US"/>
            </w:rPr>
            <w:t>1</w:t>
          </w:r>
          <w:r w:rsidRPr="00A72A7C">
            <w:rPr>
              <w:rFonts w:ascii="Times New Roman" w:hAnsi="Times New Roman"/>
              <w:sz w:val="22"/>
              <w:szCs w:val="22"/>
              <w:lang w:eastAsia="en-US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:rsidR="0007584A" w:rsidRPr="001C6762" w:rsidRDefault="0007584A">
          <w:pPr>
            <w:pStyle w:val="a3"/>
            <w:rPr>
              <w:rFonts w:ascii="Cambria" w:hAnsi="Cambria"/>
              <w:b/>
              <w:bCs/>
            </w:rPr>
          </w:pPr>
        </w:p>
      </w:tc>
    </w:tr>
    <w:tr w:rsidR="0007584A" w:rsidTr="001C6762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:rsidR="0007584A" w:rsidRPr="001C6762" w:rsidRDefault="0007584A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:rsidR="0007584A" w:rsidRPr="001C6762" w:rsidRDefault="0007584A">
          <w:pPr>
            <w:pStyle w:val="a3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:rsidR="0007584A" w:rsidRPr="001C6762" w:rsidRDefault="0007584A">
          <w:pPr>
            <w:pStyle w:val="a3"/>
            <w:rPr>
              <w:rFonts w:ascii="Cambria" w:hAnsi="Cambria"/>
              <w:b/>
              <w:bCs/>
            </w:rPr>
          </w:pPr>
        </w:p>
      </w:tc>
    </w:tr>
  </w:tbl>
  <w:p w:rsidR="0007584A" w:rsidRDefault="0007584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B1C" w:rsidRDefault="00A60B1C" w:rsidP="009C705B">
      <w:pPr>
        <w:spacing w:after="0" w:line="240" w:lineRule="auto"/>
      </w:pPr>
      <w:r>
        <w:separator/>
      </w:r>
    </w:p>
  </w:footnote>
  <w:footnote w:type="continuationSeparator" w:id="0">
    <w:p w:rsidR="00A60B1C" w:rsidRDefault="00A60B1C" w:rsidP="009C7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84A" w:rsidRPr="004E36C7" w:rsidRDefault="0007584A" w:rsidP="001C6762">
    <w:pPr>
      <w:pStyle w:val="a3"/>
      <w:pBdr>
        <w:between w:val="single" w:sz="4" w:space="1" w:color="4F81BD"/>
      </w:pBdr>
      <w:spacing w:line="276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>JMBFS  / Surname of author et al. 20xx x (x) x-xx</w:t>
    </w:r>
  </w:p>
  <w:p w:rsidR="0007584A" w:rsidRPr="004E36C7" w:rsidRDefault="0007584A" w:rsidP="001C6762">
    <w:pPr>
      <w:pStyle w:val="a3"/>
      <w:pBdr>
        <w:between w:val="single" w:sz="4" w:space="1" w:color="4F81BD"/>
      </w:pBdr>
      <w:spacing w:line="276" w:lineRule="auto"/>
      <w:jc w:val="center"/>
      <w:rPr>
        <w:rFonts w:ascii="Times New Roman" w:hAnsi="Times New Roman"/>
        <w:b/>
        <w:i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84A" w:rsidRDefault="0007584A" w:rsidP="00505B09">
    <w:pPr>
      <w:pStyle w:val="a3"/>
      <w:jc w:val="right"/>
    </w:pPr>
  </w:p>
  <w:p w:rsidR="0007584A" w:rsidRDefault="0007584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7173F"/>
    <w:multiLevelType w:val="multilevel"/>
    <w:tmpl w:val="1D9AE6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27841C1D"/>
    <w:multiLevelType w:val="multilevel"/>
    <w:tmpl w:val="664AA2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2C2A0A69"/>
    <w:multiLevelType w:val="hybridMultilevel"/>
    <w:tmpl w:val="FD289280"/>
    <w:lvl w:ilvl="0" w:tplc="B3CC05FC">
      <w:start w:val="1"/>
      <w:numFmt w:val="decimal"/>
      <w:lvlText w:val="%1-"/>
      <w:lvlJc w:val="left"/>
      <w:pPr>
        <w:ind w:left="720" w:hanging="360"/>
      </w:pPr>
      <w:rPr>
        <w:rFonts w:ascii="Calibri" w:hAnsi="Calibri" w:cs="Times New Roman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B77C52"/>
    <w:multiLevelType w:val="multilevel"/>
    <w:tmpl w:val="4D5411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>
    <w:nsid w:val="74356BEE"/>
    <w:multiLevelType w:val="multilevel"/>
    <w:tmpl w:val="4B56B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proofState w:spelling="clean"/>
  <w:attachedTemplate r:id="rId1"/>
  <w:documentProtection w:formatting="1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C8"/>
    <w:rsid w:val="00000FA5"/>
    <w:rsid w:val="0000134E"/>
    <w:rsid w:val="00001B85"/>
    <w:rsid w:val="0001017F"/>
    <w:rsid w:val="00012D28"/>
    <w:rsid w:val="00012D75"/>
    <w:rsid w:val="000142FE"/>
    <w:rsid w:val="00015B5A"/>
    <w:rsid w:val="00017A05"/>
    <w:rsid w:val="00023CD0"/>
    <w:rsid w:val="00030397"/>
    <w:rsid w:val="00031BB4"/>
    <w:rsid w:val="0003657B"/>
    <w:rsid w:val="00036920"/>
    <w:rsid w:val="000376A6"/>
    <w:rsid w:val="00042EFC"/>
    <w:rsid w:val="000439BC"/>
    <w:rsid w:val="00047B8E"/>
    <w:rsid w:val="00051614"/>
    <w:rsid w:val="00051ABF"/>
    <w:rsid w:val="0005267A"/>
    <w:rsid w:val="000527D3"/>
    <w:rsid w:val="00053EFA"/>
    <w:rsid w:val="00060C68"/>
    <w:rsid w:val="00063CD5"/>
    <w:rsid w:val="00067742"/>
    <w:rsid w:val="000720FE"/>
    <w:rsid w:val="0007584A"/>
    <w:rsid w:val="000762CA"/>
    <w:rsid w:val="000845DB"/>
    <w:rsid w:val="000876C6"/>
    <w:rsid w:val="00097F17"/>
    <w:rsid w:val="000A2092"/>
    <w:rsid w:val="000A3543"/>
    <w:rsid w:val="000A5AB5"/>
    <w:rsid w:val="000B13BE"/>
    <w:rsid w:val="000B4422"/>
    <w:rsid w:val="000B4C77"/>
    <w:rsid w:val="000B539F"/>
    <w:rsid w:val="000C0450"/>
    <w:rsid w:val="000C07B0"/>
    <w:rsid w:val="000C12CE"/>
    <w:rsid w:val="000C4E0F"/>
    <w:rsid w:val="000C71F1"/>
    <w:rsid w:val="000C781C"/>
    <w:rsid w:val="000C7BF5"/>
    <w:rsid w:val="000D0EE2"/>
    <w:rsid w:val="000D4867"/>
    <w:rsid w:val="000E1320"/>
    <w:rsid w:val="000E6806"/>
    <w:rsid w:val="000E73E3"/>
    <w:rsid w:val="000F1274"/>
    <w:rsid w:val="000F39AD"/>
    <w:rsid w:val="000F6601"/>
    <w:rsid w:val="000F715E"/>
    <w:rsid w:val="000F71DF"/>
    <w:rsid w:val="00100AA9"/>
    <w:rsid w:val="0010341E"/>
    <w:rsid w:val="001036C0"/>
    <w:rsid w:val="00105C78"/>
    <w:rsid w:val="0011054C"/>
    <w:rsid w:val="00111297"/>
    <w:rsid w:val="0011183D"/>
    <w:rsid w:val="00111ACF"/>
    <w:rsid w:val="001156AC"/>
    <w:rsid w:val="001241F4"/>
    <w:rsid w:val="00127E31"/>
    <w:rsid w:val="001320E4"/>
    <w:rsid w:val="00141BF3"/>
    <w:rsid w:val="00146879"/>
    <w:rsid w:val="00147624"/>
    <w:rsid w:val="001534A0"/>
    <w:rsid w:val="00160D13"/>
    <w:rsid w:val="00161EA2"/>
    <w:rsid w:val="00165E4F"/>
    <w:rsid w:val="00166169"/>
    <w:rsid w:val="00167012"/>
    <w:rsid w:val="001674E9"/>
    <w:rsid w:val="00167B5C"/>
    <w:rsid w:val="0017119A"/>
    <w:rsid w:val="001735C2"/>
    <w:rsid w:val="00174146"/>
    <w:rsid w:val="00174AD5"/>
    <w:rsid w:val="00175755"/>
    <w:rsid w:val="00175D42"/>
    <w:rsid w:val="0017660A"/>
    <w:rsid w:val="001769A8"/>
    <w:rsid w:val="00181FDF"/>
    <w:rsid w:val="00182DEA"/>
    <w:rsid w:val="0018490D"/>
    <w:rsid w:val="00187058"/>
    <w:rsid w:val="001872F6"/>
    <w:rsid w:val="0019065B"/>
    <w:rsid w:val="00193A0E"/>
    <w:rsid w:val="001963BB"/>
    <w:rsid w:val="00197173"/>
    <w:rsid w:val="001A5D74"/>
    <w:rsid w:val="001A764B"/>
    <w:rsid w:val="001B0AEC"/>
    <w:rsid w:val="001B3326"/>
    <w:rsid w:val="001B3AFC"/>
    <w:rsid w:val="001B50BF"/>
    <w:rsid w:val="001C0869"/>
    <w:rsid w:val="001C29F5"/>
    <w:rsid w:val="001C2AB9"/>
    <w:rsid w:val="001C3379"/>
    <w:rsid w:val="001C6762"/>
    <w:rsid w:val="001C7E37"/>
    <w:rsid w:val="001D2A95"/>
    <w:rsid w:val="001D4C63"/>
    <w:rsid w:val="001E3761"/>
    <w:rsid w:val="001E5DD0"/>
    <w:rsid w:val="001E79AE"/>
    <w:rsid w:val="001E7B13"/>
    <w:rsid w:val="00201230"/>
    <w:rsid w:val="00201FDC"/>
    <w:rsid w:val="00202AC3"/>
    <w:rsid w:val="00202D7A"/>
    <w:rsid w:val="00203F3F"/>
    <w:rsid w:val="00204958"/>
    <w:rsid w:val="00204F87"/>
    <w:rsid w:val="00214E91"/>
    <w:rsid w:val="00220690"/>
    <w:rsid w:val="002220A2"/>
    <w:rsid w:val="00226EF4"/>
    <w:rsid w:val="00232134"/>
    <w:rsid w:val="00233218"/>
    <w:rsid w:val="00233C18"/>
    <w:rsid w:val="0023474D"/>
    <w:rsid w:val="00234DA8"/>
    <w:rsid w:val="00236FC5"/>
    <w:rsid w:val="00240702"/>
    <w:rsid w:val="002420D0"/>
    <w:rsid w:val="002434A9"/>
    <w:rsid w:val="00244272"/>
    <w:rsid w:val="00244591"/>
    <w:rsid w:val="00244BB8"/>
    <w:rsid w:val="00244CD9"/>
    <w:rsid w:val="00247AA8"/>
    <w:rsid w:val="0025223A"/>
    <w:rsid w:val="00264DB1"/>
    <w:rsid w:val="002652B3"/>
    <w:rsid w:val="00266C77"/>
    <w:rsid w:val="00275707"/>
    <w:rsid w:val="00280A74"/>
    <w:rsid w:val="00282055"/>
    <w:rsid w:val="00283377"/>
    <w:rsid w:val="00285F58"/>
    <w:rsid w:val="002908D0"/>
    <w:rsid w:val="00292448"/>
    <w:rsid w:val="00293C20"/>
    <w:rsid w:val="00294F97"/>
    <w:rsid w:val="002956F7"/>
    <w:rsid w:val="0029587B"/>
    <w:rsid w:val="00295E10"/>
    <w:rsid w:val="002B0B08"/>
    <w:rsid w:val="002B59A1"/>
    <w:rsid w:val="002C21B4"/>
    <w:rsid w:val="002C5FB6"/>
    <w:rsid w:val="002C67BB"/>
    <w:rsid w:val="002C7F8B"/>
    <w:rsid w:val="002D08C0"/>
    <w:rsid w:val="002D1DAC"/>
    <w:rsid w:val="002D1F19"/>
    <w:rsid w:val="002D3040"/>
    <w:rsid w:val="002D58EA"/>
    <w:rsid w:val="002E0EB4"/>
    <w:rsid w:val="002E4E51"/>
    <w:rsid w:val="002F1D6C"/>
    <w:rsid w:val="002F4E38"/>
    <w:rsid w:val="002F6C2C"/>
    <w:rsid w:val="00303728"/>
    <w:rsid w:val="00304856"/>
    <w:rsid w:val="0031302F"/>
    <w:rsid w:val="00315BC1"/>
    <w:rsid w:val="00317B72"/>
    <w:rsid w:val="003208E0"/>
    <w:rsid w:val="00321853"/>
    <w:rsid w:val="00321E3B"/>
    <w:rsid w:val="00322D98"/>
    <w:rsid w:val="00323AA7"/>
    <w:rsid w:val="003248A3"/>
    <w:rsid w:val="003255BC"/>
    <w:rsid w:val="00330E3F"/>
    <w:rsid w:val="00334564"/>
    <w:rsid w:val="00335D6C"/>
    <w:rsid w:val="0033783D"/>
    <w:rsid w:val="0034753E"/>
    <w:rsid w:val="003475C8"/>
    <w:rsid w:val="00347AF2"/>
    <w:rsid w:val="0035711E"/>
    <w:rsid w:val="00357431"/>
    <w:rsid w:val="00357A86"/>
    <w:rsid w:val="00366A1B"/>
    <w:rsid w:val="00372E15"/>
    <w:rsid w:val="00372E50"/>
    <w:rsid w:val="003746A1"/>
    <w:rsid w:val="00375A41"/>
    <w:rsid w:val="0038090B"/>
    <w:rsid w:val="00380D47"/>
    <w:rsid w:val="00382996"/>
    <w:rsid w:val="0038611D"/>
    <w:rsid w:val="00386BD8"/>
    <w:rsid w:val="003873FF"/>
    <w:rsid w:val="00390CC6"/>
    <w:rsid w:val="00394AC8"/>
    <w:rsid w:val="00396F8F"/>
    <w:rsid w:val="003A0E02"/>
    <w:rsid w:val="003A14B3"/>
    <w:rsid w:val="003A3443"/>
    <w:rsid w:val="003A6F9E"/>
    <w:rsid w:val="003A7F65"/>
    <w:rsid w:val="003B0350"/>
    <w:rsid w:val="003B0CE3"/>
    <w:rsid w:val="003B1DDE"/>
    <w:rsid w:val="003B2D62"/>
    <w:rsid w:val="003B7E3E"/>
    <w:rsid w:val="003C21DB"/>
    <w:rsid w:val="003C32FE"/>
    <w:rsid w:val="003C4F4F"/>
    <w:rsid w:val="003D2EC4"/>
    <w:rsid w:val="003D6500"/>
    <w:rsid w:val="003D751E"/>
    <w:rsid w:val="003D7D76"/>
    <w:rsid w:val="003E25DF"/>
    <w:rsid w:val="003E4988"/>
    <w:rsid w:val="003E7D0A"/>
    <w:rsid w:val="003F031F"/>
    <w:rsid w:val="003F0EBA"/>
    <w:rsid w:val="003F1508"/>
    <w:rsid w:val="004062D2"/>
    <w:rsid w:val="004069F8"/>
    <w:rsid w:val="00406F48"/>
    <w:rsid w:val="004075E1"/>
    <w:rsid w:val="00407FAB"/>
    <w:rsid w:val="0041143F"/>
    <w:rsid w:val="00411471"/>
    <w:rsid w:val="004119F3"/>
    <w:rsid w:val="004157C1"/>
    <w:rsid w:val="00417CE1"/>
    <w:rsid w:val="00422CCD"/>
    <w:rsid w:val="004440F6"/>
    <w:rsid w:val="0044454C"/>
    <w:rsid w:val="00451410"/>
    <w:rsid w:val="00451BD4"/>
    <w:rsid w:val="00451E51"/>
    <w:rsid w:val="00457AA7"/>
    <w:rsid w:val="00460145"/>
    <w:rsid w:val="0046266F"/>
    <w:rsid w:val="00466608"/>
    <w:rsid w:val="00467DD3"/>
    <w:rsid w:val="004708A6"/>
    <w:rsid w:val="0047761B"/>
    <w:rsid w:val="0047798E"/>
    <w:rsid w:val="00477D19"/>
    <w:rsid w:val="004860B7"/>
    <w:rsid w:val="00487236"/>
    <w:rsid w:val="004874B6"/>
    <w:rsid w:val="00493967"/>
    <w:rsid w:val="004959D0"/>
    <w:rsid w:val="00497A1D"/>
    <w:rsid w:val="004A0498"/>
    <w:rsid w:val="004A04A7"/>
    <w:rsid w:val="004A2FB5"/>
    <w:rsid w:val="004A6098"/>
    <w:rsid w:val="004A7C4C"/>
    <w:rsid w:val="004B243C"/>
    <w:rsid w:val="004B4DA4"/>
    <w:rsid w:val="004B6410"/>
    <w:rsid w:val="004B687A"/>
    <w:rsid w:val="004B7570"/>
    <w:rsid w:val="004B7DA9"/>
    <w:rsid w:val="004C4B0E"/>
    <w:rsid w:val="004C4F4F"/>
    <w:rsid w:val="004C5CE6"/>
    <w:rsid w:val="004D3888"/>
    <w:rsid w:val="004D7737"/>
    <w:rsid w:val="004E0119"/>
    <w:rsid w:val="004E2721"/>
    <w:rsid w:val="004E36C7"/>
    <w:rsid w:val="004E4D12"/>
    <w:rsid w:val="004E672C"/>
    <w:rsid w:val="004E7358"/>
    <w:rsid w:val="004F02AF"/>
    <w:rsid w:val="004F0AB7"/>
    <w:rsid w:val="004F3E57"/>
    <w:rsid w:val="004F48AC"/>
    <w:rsid w:val="004F5A27"/>
    <w:rsid w:val="004F63FC"/>
    <w:rsid w:val="00504BD1"/>
    <w:rsid w:val="00505B09"/>
    <w:rsid w:val="0050744F"/>
    <w:rsid w:val="00513360"/>
    <w:rsid w:val="00514841"/>
    <w:rsid w:val="00515067"/>
    <w:rsid w:val="005200BD"/>
    <w:rsid w:val="00521B39"/>
    <w:rsid w:val="00521F7E"/>
    <w:rsid w:val="00522A4D"/>
    <w:rsid w:val="00522D40"/>
    <w:rsid w:val="0052473F"/>
    <w:rsid w:val="00526185"/>
    <w:rsid w:val="005301AD"/>
    <w:rsid w:val="0053272A"/>
    <w:rsid w:val="00532F4D"/>
    <w:rsid w:val="0053537C"/>
    <w:rsid w:val="005361D4"/>
    <w:rsid w:val="00541FB5"/>
    <w:rsid w:val="00542F8A"/>
    <w:rsid w:val="00544A0D"/>
    <w:rsid w:val="00546FDD"/>
    <w:rsid w:val="005518B1"/>
    <w:rsid w:val="00556086"/>
    <w:rsid w:val="005610EB"/>
    <w:rsid w:val="005653E7"/>
    <w:rsid w:val="00567E67"/>
    <w:rsid w:val="005720DC"/>
    <w:rsid w:val="0057211A"/>
    <w:rsid w:val="0057608F"/>
    <w:rsid w:val="00576AB2"/>
    <w:rsid w:val="00577A89"/>
    <w:rsid w:val="00577C3E"/>
    <w:rsid w:val="00580B05"/>
    <w:rsid w:val="0058110E"/>
    <w:rsid w:val="0058724D"/>
    <w:rsid w:val="0059245D"/>
    <w:rsid w:val="00593B7B"/>
    <w:rsid w:val="0059437C"/>
    <w:rsid w:val="005947E6"/>
    <w:rsid w:val="005950C5"/>
    <w:rsid w:val="005958A9"/>
    <w:rsid w:val="00596174"/>
    <w:rsid w:val="005A47E0"/>
    <w:rsid w:val="005A634D"/>
    <w:rsid w:val="005B4871"/>
    <w:rsid w:val="005B71E0"/>
    <w:rsid w:val="005C0A7F"/>
    <w:rsid w:val="005C1767"/>
    <w:rsid w:val="005C2F0A"/>
    <w:rsid w:val="005C552B"/>
    <w:rsid w:val="005C6236"/>
    <w:rsid w:val="005C740F"/>
    <w:rsid w:val="005D0D81"/>
    <w:rsid w:val="005D2A9C"/>
    <w:rsid w:val="005D4742"/>
    <w:rsid w:val="005D739B"/>
    <w:rsid w:val="005E362A"/>
    <w:rsid w:val="005E5286"/>
    <w:rsid w:val="005F0213"/>
    <w:rsid w:val="005F0A37"/>
    <w:rsid w:val="005F4881"/>
    <w:rsid w:val="005F61B7"/>
    <w:rsid w:val="00600026"/>
    <w:rsid w:val="00600411"/>
    <w:rsid w:val="0060221B"/>
    <w:rsid w:val="0060314F"/>
    <w:rsid w:val="00603813"/>
    <w:rsid w:val="00606116"/>
    <w:rsid w:val="006103F7"/>
    <w:rsid w:val="00610506"/>
    <w:rsid w:val="00610D51"/>
    <w:rsid w:val="006140C2"/>
    <w:rsid w:val="0061510A"/>
    <w:rsid w:val="00615C56"/>
    <w:rsid w:val="00615DB8"/>
    <w:rsid w:val="006209F4"/>
    <w:rsid w:val="00623630"/>
    <w:rsid w:val="00626BB8"/>
    <w:rsid w:val="00631122"/>
    <w:rsid w:val="00631EED"/>
    <w:rsid w:val="0063226D"/>
    <w:rsid w:val="00632758"/>
    <w:rsid w:val="00633B5A"/>
    <w:rsid w:val="00641FF2"/>
    <w:rsid w:val="0064526E"/>
    <w:rsid w:val="00650000"/>
    <w:rsid w:val="006506D3"/>
    <w:rsid w:val="0065153C"/>
    <w:rsid w:val="00651D3C"/>
    <w:rsid w:val="00652DC2"/>
    <w:rsid w:val="00652E0F"/>
    <w:rsid w:val="00655A31"/>
    <w:rsid w:val="00660B86"/>
    <w:rsid w:val="0066242D"/>
    <w:rsid w:val="00671F13"/>
    <w:rsid w:val="006741CB"/>
    <w:rsid w:val="00676CF3"/>
    <w:rsid w:val="00676E1B"/>
    <w:rsid w:val="00687ACD"/>
    <w:rsid w:val="006929D0"/>
    <w:rsid w:val="00695B0B"/>
    <w:rsid w:val="00695F21"/>
    <w:rsid w:val="00697626"/>
    <w:rsid w:val="006A1D14"/>
    <w:rsid w:val="006A20DF"/>
    <w:rsid w:val="006A35CA"/>
    <w:rsid w:val="006B0871"/>
    <w:rsid w:val="006B213F"/>
    <w:rsid w:val="006B3649"/>
    <w:rsid w:val="006C0CFB"/>
    <w:rsid w:val="006C4033"/>
    <w:rsid w:val="006C4811"/>
    <w:rsid w:val="006D1013"/>
    <w:rsid w:val="006D4F05"/>
    <w:rsid w:val="006D5226"/>
    <w:rsid w:val="006E324E"/>
    <w:rsid w:val="006E4069"/>
    <w:rsid w:val="006E5E45"/>
    <w:rsid w:val="006E7A1D"/>
    <w:rsid w:val="006F1F71"/>
    <w:rsid w:val="006F22BF"/>
    <w:rsid w:val="006F25F2"/>
    <w:rsid w:val="006F72AA"/>
    <w:rsid w:val="00701158"/>
    <w:rsid w:val="0070249A"/>
    <w:rsid w:val="00703504"/>
    <w:rsid w:val="0070424D"/>
    <w:rsid w:val="00704BE9"/>
    <w:rsid w:val="0070675E"/>
    <w:rsid w:val="0071000C"/>
    <w:rsid w:val="00712850"/>
    <w:rsid w:val="007157F8"/>
    <w:rsid w:val="00717346"/>
    <w:rsid w:val="0071782A"/>
    <w:rsid w:val="00733ED3"/>
    <w:rsid w:val="0074097D"/>
    <w:rsid w:val="00741955"/>
    <w:rsid w:val="00741B0B"/>
    <w:rsid w:val="007429E3"/>
    <w:rsid w:val="007459A2"/>
    <w:rsid w:val="00747ACB"/>
    <w:rsid w:val="00750266"/>
    <w:rsid w:val="007526FD"/>
    <w:rsid w:val="00763987"/>
    <w:rsid w:val="007640AE"/>
    <w:rsid w:val="0076720E"/>
    <w:rsid w:val="007707AE"/>
    <w:rsid w:val="00770F9C"/>
    <w:rsid w:val="007729ED"/>
    <w:rsid w:val="00773153"/>
    <w:rsid w:val="007836FF"/>
    <w:rsid w:val="00784760"/>
    <w:rsid w:val="0078555F"/>
    <w:rsid w:val="00787EA7"/>
    <w:rsid w:val="00794057"/>
    <w:rsid w:val="00796892"/>
    <w:rsid w:val="00797A36"/>
    <w:rsid w:val="007A1326"/>
    <w:rsid w:val="007A298F"/>
    <w:rsid w:val="007A3E1F"/>
    <w:rsid w:val="007A6E7F"/>
    <w:rsid w:val="007A7C33"/>
    <w:rsid w:val="007B3825"/>
    <w:rsid w:val="007B4015"/>
    <w:rsid w:val="007C1D83"/>
    <w:rsid w:val="007C1FB3"/>
    <w:rsid w:val="007C2D3A"/>
    <w:rsid w:val="007C34B2"/>
    <w:rsid w:val="007C3739"/>
    <w:rsid w:val="007C7FAE"/>
    <w:rsid w:val="007D0627"/>
    <w:rsid w:val="007D0857"/>
    <w:rsid w:val="007D0BED"/>
    <w:rsid w:val="007D3D6E"/>
    <w:rsid w:val="007D4DE0"/>
    <w:rsid w:val="007D6B5D"/>
    <w:rsid w:val="007E55EA"/>
    <w:rsid w:val="007E6398"/>
    <w:rsid w:val="007F7194"/>
    <w:rsid w:val="007F767E"/>
    <w:rsid w:val="00800469"/>
    <w:rsid w:val="00801BC5"/>
    <w:rsid w:val="008034DA"/>
    <w:rsid w:val="008050E2"/>
    <w:rsid w:val="008056F4"/>
    <w:rsid w:val="00810B75"/>
    <w:rsid w:val="00815F78"/>
    <w:rsid w:val="00820D84"/>
    <w:rsid w:val="00821D33"/>
    <w:rsid w:val="00825C52"/>
    <w:rsid w:val="0082683C"/>
    <w:rsid w:val="00830E47"/>
    <w:rsid w:val="00842EB9"/>
    <w:rsid w:val="008444C5"/>
    <w:rsid w:val="008444CD"/>
    <w:rsid w:val="00846F32"/>
    <w:rsid w:val="008527B0"/>
    <w:rsid w:val="00852DE2"/>
    <w:rsid w:val="00854B20"/>
    <w:rsid w:val="008622B8"/>
    <w:rsid w:val="00870D14"/>
    <w:rsid w:val="0087339C"/>
    <w:rsid w:val="00877FA6"/>
    <w:rsid w:val="0088224C"/>
    <w:rsid w:val="008827E4"/>
    <w:rsid w:val="00886EA5"/>
    <w:rsid w:val="0089176B"/>
    <w:rsid w:val="00893D52"/>
    <w:rsid w:val="00893FEC"/>
    <w:rsid w:val="00894C1F"/>
    <w:rsid w:val="008A0B2E"/>
    <w:rsid w:val="008A1518"/>
    <w:rsid w:val="008A25A2"/>
    <w:rsid w:val="008A6B84"/>
    <w:rsid w:val="008B1DC1"/>
    <w:rsid w:val="008B1F1B"/>
    <w:rsid w:val="008B2F30"/>
    <w:rsid w:val="008B7970"/>
    <w:rsid w:val="008C04D9"/>
    <w:rsid w:val="008C1344"/>
    <w:rsid w:val="008C63CA"/>
    <w:rsid w:val="008C7BFE"/>
    <w:rsid w:val="008D2B3E"/>
    <w:rsid w:val="008D678D"/>
    <w:rsid w:val="008E0EBC"/>
    <w:rsid w:val="008E109D"/>
    <w:rsid w:val="008E14EE"/>
    <w:rsid w:val="008E1A03"/>
    <w:rsid w:val="008E1A61"/>
    <w:rsid w:val="008E266A"/>
    <w:rsid w:val="008E686D"/>
    <w:rsid w:val="008E7095"/>
    <w:rsid w:val="008E79B7"/>
    <w:rsid w:val="008F24D4"/>
    <w:rsid w:val="008F2A10"/>
    <w:rsid w:val="008F3755"/>
    <w:rsid w:val="008F6CD7"/>
    <w:rsid w:val="0090308B"/>
    <w:rsid w:val="009032BD"/>
    <w:rsid w:val="009042D4"/>
    <w:rsid w:val="00906582"/>
    <w:rsid w:val="00907EE1"/>
    <w:rsid w:val="00910C2A"/>
    <w:rsid w:val="00914B09"/>
    <w:rsid w:val="00914C82"/>
    <w:rsid w:val="00921039"/>
    <w:rsid w:val="00934412"/>
    <w:rsid w:val="00940DDE"/>
    <w:rsid w:val="00943EE6"/>
    <w:rsid w:val="009451D1"/>
    <w:rsid w:val="00945586"/>
    <w:rsid w:val="00946315"/>
    <w:rsid w:val="00946817"/>
    <w:rsid w:val="009471A4"/>
    <w:rsid w:val="0094730D"/>
    <w:rsid w:val="009512EF"/>
    <w:rsid w:val="0095145B"/>
    <w:rsid w:val="0095259E"/>
    <w:rsid w:val="0095297C"/>
    <w:rsid w:val="00953687"/>
    <w:rsid w:val="0096136B"/>
    <w:rsid w:val="00961B3E"/>
    <w:rsid w:val="00970865"/>
    <w:rsid w:val="00977CD5"/>
    <w:rsid w:val="00982F5D"/>
    <w:rsid w:val="00984934"/>
    <w:rsid w:val="00984A72"/>
    <w:rsid w:val="0099164E"/>
    <w:rsid w:val="009957FB"/>
    <w:rsid w:val="009A3326"/>
    <w:rsid w:val="009A3651"/>
    <w:rsid w:val="009A68E5"/>
    <w:rsid w:val="009B363E"/>
    <w:rsid w:val="009B3E08"/>
    <w:rsid w:val="009B50B3"/>
    <w:rsid w:val="009B59CD"/>
    <w:rsid w:val="009B5A0D"/>
    <w:rsid w:val="009C0F63"/>
    <w:rsid w:val="009C3495"/>
    <w:rsid w:val="009C5528"/>
    <w:rsid w:val="009C705B"/>
    <w:rsid w:val="009D59B9"/>
    <w:rsid w:val="009F0997"/>
    <w:rsid w:val="009F6572"/>
    <w:rsid w:val="009F6A16"/>
    <w:rsid w:val="009F7E8B"/>
    <w:rsid w:val="00A019BE"/>
    <w:rsid w:val="00A0200C"/>
    <w:rsid w:val="00A027B6"/>
    <w:rsid w:val="00A04EA0"/>
    <w:rsid w:val="00A059F5"/>
    <w:rsid w:val="00A05E88"/>
    <w:rsid w:val="00A064A5"/>
    <w:rsid w:val="00A0771D"/>
    <w:rsid w:val="00A077A3"/>
    <w:rsid w:val="00A1093D"/>
    <w:rsid w:val="00A11988"/>
    <w:rsid w:val="00A213EE"/>
    <w:rsid w:val="00A22838"/>
    <w:rsid w:val="00A2629A"/>
    <w:rsid w:val="00A31764"/>
    <w:rsid w:val="00A3772B"/>
    <w:rsid w:val="00A37A16"/>
    <w:rsid w:val="00A37C17"/>
    <w:rsid w:val="00A40C09"/>
    <w:rsid w:val="00A43C9D"/>
    <w:rsid w:val="00A45499"/>
    <w:rsid w:val="00A50F85"/>
    <w:rsid w:val="00A5178C"/>
    <w:rsid w:val="00A52862"/>
    <w:rsid w:val="00A53DED"/>
    <w:rsid w:val="00A56880"/>
    <w:rsid w:val="00A57113"/>
    <w:rsid w:val="00A60B1C"/>
    <w:rsid w:val="00A6272D"/>
    <w:rsid w:val="00A6374B"/>
    <w:rsid w:val="00A63B37"/>
    <w:rsid w:val="00A63F53"/>
    <w:rsid w:val="00A64471"/>
    <w:rsid w:val="00A66133"/>
    <w:rsid w:val="00A66C02"/>
    <w:rsid w:val="00A670DD"/>
    <w:rsid w:val="00A67279"/>
    <w:rsid w:val="00A67D4B"/>
    <w:rsid w:val="00A72A59"/>
    <w:rsid w:val="00A72A7C"/>
    <w:rsid w:val="00A74300"/>
    <w:rsid w:val="00A774B3"/>
    <w:rsid w:val="00A813A3"/>
    <w:rsid w:val="00A86275"/>
    <w:rsid w:val="00A9088A"/>
    <w:rsid w:val="00A90BE8"/>
    <w:rsid w:val="00A9241E"/>
    <w:rsid w:val="00AA1F41"/>
    <w:rsid w:val="00AA4A78"/>
    <w:rsid w:val="00AA54E6"/>
    <w:rsid w:val="00AA5827"/>
    <w:rsid w:val="00AB2790"/>
    <w:rsid w:val="00AB2CF6"/>
    <w:rsid w:val="00AB3388"/>
    <w:rsid w:val="00AB3772"/>
    <w:rsid w:val="00AB38F7"/>
    <w:rsid w:val="00AB4DAD"/>
    <w:rsid w:val="00AC478F"/>
    <w:rsid w:val="00AD138A"/>
    <w:rsid w:val="00AD7452"/>
    <w:rsid w:val="00AE0662"/>
    <w:rsid w:val="00AE4A2F"/>
    <w:rsid w:val="00AE61E9"/>
    <w:rsid w:val="00AE64D1"/>
    <w:rsid w:val="00AE7F9C"/>
    <w:rsid w:val="00AF2934"/>
    <w:rsid w:val="00AF3066"/>
    <w:rsid w:val="00AF3AA0"/>
    <w:rsid w:val="00AF4D66"/>
    <w:rsid w:val="00AF7368"/>
    <w:rsid w:val="00B04054"/>
    <w:rsid w:val="00B11289"/>
    <w:rsid w:val="00B12196"/>
    <w:rsid w:val="00B13AC9"/>
    <w:rsid w:val="00B14403"/>
    <w:rsid w:val="00B153AD"/>
    <w:rsid w:val="00B16162"/>
    <w:rsid w:val="00B17530"/>
    <w:rsid w:val="00B2131B"/>
    <w:rsid w:val="00B23BB2"/>
    <w:rsid w:val="00B26F2B"/>
    <w:rsid w:val="00B32C00"/>
    <w:rsid w:val="00B33CC8"/>
    <w:rsid w:val="00B374BF"/>
    <w:rsid w:val="00B400DB"/>
    <w:rsid w:val="00B51584"/>
    <w:rsid w:val="00B5590E"/>
    <w:rsid w:val="00B61613"/>
    <w:rsid w:val="00B61E78"/>
    <w:rsid w:val="00B6265F"/>
    <w:rsid w:val="00B6488C"/>
    <w:rsid w:val="00B65648"/>
    <w:rsid w:val="00B65D72"/>
    <w:rsid w:val="00B665EE"/>
    <w:rsid w:val="00B6782D"/>
    <w:rsid w:val="00B720C8"/>
    <w:rsid w:val="00B73650"/>
    <w:rsid w:val="00B75E1D"/>
    <w:rsid w:val="00B77364"/>
    <w:rsid w:val="00B82AB1"/>
    <w:rsid w:val="00B85ADA"/>
    <w:rsid w:val="00B864A0"/>
    <w:rsid w:val="00B86EED"/>
    <w:rsid w:val="00B9143B"/>
    <w:rsid w:val="00B916EC"/>
    <w:rsid w:val="00BA0128"/>
    <w:rsid w:val="00BA0359"/>
    <w:rsid w:val="00BA3E15"/>
    <w:rsid w:val="00BA55E7"/>
    <w:rsid w:val="00BA5CBE"/>
    <w:rsid w:val="00BA7100"/>
    <w:rsid w:val="00BB0468"/>
    <w:rsid w:val="00BB1729"/>
    <w:rsid w:val="00BB2AD1"/>
    <w:rsid w:val="00BB6475"/>
    <w:rsid w:val="00BB6885"/>
    <w:rsid w:val="00BC2240"/>
    <w:rsid w:val="00BC4835"/>
    <w:rsid w:val="00BC4B71"/>
    <w:rsid w:val="00BC603F"/>
    <w:rsid w:val="00BD7495"/>
    <w:rsid w:val="00BD7EC8"/>
    <w:rsid w:val="00BE0F30"/>
    <w:rsid w:val="00BE1118"/>
    <w:rsid w:val="00BE4612"/>
    <w:rsid w:val="00BE77F6"/>
    <w:rsid w:val="00BF11C4"/>
    <w:rsid w:val="00BF1A61"/>
    <w:rsid w:val="00BF6995"/>
    <w:rsid w:val="00C00165"/>
    <w:rsid w:val="00C00243"/>
    <w:rsid w:val="00C01FD1"/>
    <w:rsid w:val="00C05162"/>
    <w:rsid w:val="00C06E8A"/>
    <w:rsid w:val="00C138F8"/>
    <w:rsid w:val="00C13917"/>
    <w:rsid w:val="00C1603C"/>
    <w:rsid w:val="00C16504"/>
    <w:rsid w:val="00C17492"/>
    <w:rsid w:val="00C17AC3"/>
    <w:rsid w:val="00C206B4"/>
    <w:rsid w:val="00C232F0"/>
    <w:rsid w:val="00C27AA4"/>
    <w:rsid w:val="00C27D74"/>
    <w:rsid w:val="00C331B5"/>
    <w:rsid w:val="00C34326"/>
    <w:rsid w:val="00C35844"/>
    <w:rsid w:val="00C37075"/>
    <w:rsid w:val="00C377F0"/>
    <w:rsid w:val="00C47450"/>
    <w:rsid w:val="00C50D09"/>
    <w:rsid w:val="00C61307"/>
    <w:rsid w:val="00C634CB"/>
    <w:rsid w:val="00C66DCD"/>
    <w:rsid w:val="00C72B23"/>
    <w:rsid w:val="00C7420F"/>
    <w:rsid w:val="00C74A8C"/>
    <w:rsid w:val="00C76EF3"/>
    <w:rsid w:val="00C84EA6"/>
    <w:rsid w:val="00C87152"/>
    <w:rsid w:val="00C90279"/>
    <w:rsid w:val="00C9257A"/>
    <w:rsid w:val="00C94F1B"/>
    <w:rsid w:val="00C964C0"/>
    <w:rsid w:val="00CA03F6"/>
    <w:rsid w:val="00CA0743"/>
    <w:rsid w:val="00CA36ED"/>
    <w:rsid w:val="00CA4287"/>
    <w:rsid w:val="00CA4872"/>
    <w:rsid w:val="00CA4D03"/>
    <w:rsid w:val="00CA5AFD"/>
    <w:rsid w:val="00CB0434"/>
    <w:rsid w:val="00CB6567"/>
    <w:rsid w:val="00CC2C95"/>
    <w:rsid w:val="00CC453D"/>
    <w:rsid w:val="00CC679A"/>
    <w:rsid w:val="00CC7FD0"/>
    <w:rsid w:val="00CD2305"/>
    <w:rsid w:val="00CE379D"/>
    <w:rsid w:val="00CE425F"/>
    <w:rsid w:val="00CF1295"/>
    <w:rsid w:val="00CF1779"/>
    <w:rsid w:val="00CF1D79"/>
    <w:rsid w:val="00CF46C5"/>
    <w:rsid w:val="00CF515D"/>
    <w:rsid w:val="00CF61BC"/>
    <w:rsid w:val="00D00B7F"/>
    <w:rsid w:val="00D0172C"/>
    <w:rsid w:val="00D0274D"/>
    <w:rsid w:val="00D031A6"/>
    <w:rsid w:val="00D049FF"/>
    <w:rsid w:val="00D05698"/>
    <w:rsid w:val="00D070CB"/>
    <w:rsid w:val="00D07CAA"/>
    <w:rsid w:val="00D106BC"/>
    <w:rsid w:val="00D113AB"/>
    <w:rsid w:val="00D13848"/>
    <w:rsid w:val="00D13C51"/>
    <w:rsid w:val="00D15D4F"/>
    <w:rsid w:val="00D20C88"/>
    <w:rsid w:val="00D21894"/>
    <w:rsid w:val="00D23CA2"/>
    <w:rsid w:val="00D24831"/>
    <w:rsid w:val="00D25CC5"/>
    <w:rsid w:val="00D27513"/>
    <w:rsid w:val="00D27D5B"/>
    <w:rsid w:val="00D3002C"/>
    <w:rsid w:val="00D33FE7"/>
    <w:rsid w:val="00D34CD3"/>
    <w:rsid w:val="00D41CF9"/>
    <w:rsid w:val="00D43D45"/>
    <w:rsid w:val="00D45F7B"/>
    <w:rsid w:val="00D571EF"/>
    <w:rsid w:val="00D64641"/>
    <w:rsid w:val="00D666BF"/>
    <w:rsid w:val="00D73040"/>
    <w:rsid w:val="00D77B0B"/>
    <w:rsid w:val="00D81CD3"/>
    <w:rsid w:val="00D823FA"/>
    <w:rsid w:val="00D85FE7"/>
    <w:rsid w:val="00D9075D"/>
    <w:rsid w:val="00D94D6A"/>
    <w:rsid w:val="00D95F7C"/>
    <w:rsid w:val="00D966E4"/>
    <w:rsid w:val="00DA1039"/>
    <w:rsid w:val="00DA30CC"/>
    <w:rsid w:val="00DA532C"/>
    <w:rsid w:val="00DA57FF"/>
    <w:rsid w:val="00DA63C1"/>
    <w:rsid w:val="00DB2E8B"/>
    <w:rsid w:val="00DB4600"/>
    <w:rsid w:val="00DB4D3A"/>
    <w:rsid w:val="00DC0203"/>
    <w:rsid w:val="00DC4A27"/>
    <w:rsid w:val="00DC5E1D"/>
    <w:rsid w:val="00DC665A"/>
    <w:rsid w:val="00DD3808"/>
    <w:rsid w:val="00DD384C"/>
    <w:rsid w:val="00DD41DE"/>
    <w:rsid w:val="00DD5159"/>
    <w:rsid w:val="00DE1E0B"/>
    <w:rsid w:val="00DE3DC5"/>
    <w:rsid w:val="00DE41B1"/>
    <w:rsid w:val="00DE5639"/>
    <w:rsid w:val="00DF3C5C"/>
    <w:rsid w:val="00DF3D45"/>
    <w:rsid w:val="00DF4641"/>
    <w:rsid w:val="00DF70DA"/>
    <w:rsid w:val="00E008E8"/>
    <w:rsid w:val="00E0352B"/>
    <w:rsid w:val="00E03BF9"/>
    <w:rsid w:val="00E04D10"/>
    <w:rsid w:val="00E10954"/>
    <w:rsid w:val="00E12057"/>
    <w:rsid w:val="00E14BBD"/>
    <w:rsid w:val="00E14C25"/>
    <w:rsid w:val="00E15059"/>
    <w:rsid w:val="00E17E66"/>
    <w:rsid w:val="00E204A5"/>
    <w:rsid w:val="00E21E76"/>
    <w:rsid w:val="00E2533F"/>
    <w:rsid w:val="00E26815"/>
    <w:rsid w:val="00E27A61"/>
    <w:rsid w:val="00E32DD1"/>
    <w:rsid w:val="00E33E5A"/>
    <w:rsid w:val="00E35FB2"/>
    <w:rsid w:val="00E4079E"/>
    <w:rsid w:val="00E44305"/>
    <w:rsid w:val="00E45C8B"/>
    <w:rsid w:val="00E4628A"/>
    <w:rsid w:val="00E46309"/>
    <w:rsid w:val="00E548D3"/>
    <w:rsid w:val="00E5724B"/>
    <w:rsid w:val="00E642CE"/>
    <w:rsid w:val="00E66526"/>
    <w:rsid w:val="00E6738D"/>
    <w:rsid w:val="00E72EED"/>
    <w:rsid w:val="00E73FDA"/>
    <w:rsid w:val="00E760AF"/>
    <w:rsid w:val="00E768F9"/>
    <w:rsid w:val="00E81CFF"/>
    <w:rsid w:val="00E83115"/>
    <w:rsid w:val="00E903F1"/>
    <w:rsid w:val="00E90B68"/>
    <w:rsid w:val="00E924CB"/>
    <w:rsid w:val="00E9337A"/>
    <w:rsid w:val="00EA00FB"/>
    <w:rsid w:val="00EA07E2"/>
    <w:rsid w:val="00EA174D"/>
    <w:rsid w:val="00EA46A2"/>
    <w:rsid w:val="00EA543C"/>
    <w:rsid w:val="00EA55D0"/>
    <w:rsid w:val="00EA6FA0"/>
    <w:rsid w:val="00EB0915"/>
    <w:rsid w:val="00EB1433"/>
    <w:rsid w:val="00EB18B6"/>
    <w:rsid w:val="00EB5D87"/>
    <w:rsid w:val="00EB75E4"/>
    <w:rsid w:val="00EC1610"/>
    <w:rsid w:val="00EC1DA4"/>
    <w:rsid w:val="00EC51C2"/>
    <w:rsid w:val="00EC53B9"/>
    <w:rsid w:val="00ED37C0"/>
    <w:rsid w:val="00ED38C4"/>
    <w:rsid w:val="00EE58A7"/>
    <w:rsid w:val="00EF06F8"/>
    <w:rsid w:val="00EF2F20"/>
    <w:rsid w:val="00EF3352"/>
    <w:rsid w:val="00EF463C"/>
    <w:rsid w:val="00EF7554"/>
    <w:rsid w:val="00F1187A"/>
    <w:rsid w:val="00F12752"/>
    <w:rsid w:val="00F14651"/>
    <w:rsid w:val="00F20D1A"/>
    <w:rsid w:val="00F22733"/>
    <w:rsid w:val="00F256ED"/>
    <w:rsid w:val="00F27786"/>
    <w:rsid w:val="00F30C28"/>
    <w:rsid w:val="00F3284B"/>
    <w:rsid w:val="00F32B32"/>
    <w:rsid w:val="00F3332B"/>
    <w:rsid w:val="00F335B2"/>
    <w:rsid w:val="00F33A52"/>
    <w:rsid w:val="00F36AD2"/>
    <w:rsid w:val="00F42C5C"/>
    <w:rsid w:val="00F42D97"/>
    <w:rsid w:val="00F43E78"/>
    <w:rsid w:val="00F4451C"/>
    <w:rsid w:val="00F45118"/>
    <w:rsid w:val="00F459B5"/>
    <w:rsid w:val="00F47855"/>
    <w:rsid w:val="00F47EE3"/>
    <w:rsid w:val="00F5024D"/>
    <w:rsid w:val="00F52529"/>
    <w:rsid w:val="00F53683"/>
    <w:rsid w:val="00F558BF"/>
    <w:rsid w:val="00F61A24"/>
    <w:rsid w:val="00F62C5E"/>
    <w:rsid w:val="00F6376A"/>
    <w:rsid w:val="00F64080"/>
    <w:rsid w:val="00F65DE7"/>
    <w:rsid w:val="00F67099"/>
    <w:rsid w:val="00F713D6"/>
    <w:rsid w:val="00F754EF"/>
    <w:rsid w:val="00F779AF"/>
    <w:rsid w:val="00F81DCB"/>
    <w:rsid w:val="00F82C29"/>
    <w:rsid w:val="00F832BF"/>
    <w:rsid w:val="00F83942"/>
    <w:rsid w:val="00F83A94"/>
    <w:rsid w:val="00F83EC7"/>
    <w:rsid w:val="00F91532"/>
    <w:rsid w:val="00F97299"/>
    <w:rsid w:val="00FA0863"/>
    <w:rsid w:val="00FA2F93"/>
    <w:rsid w:val="00FA54C2"/>
    <w:rsid w:val="00FA731E"/>
    <w:rsid w:val="00FB070D"/>
    <w:rsid w:val="00FB1C1B"/>
    <w:rsid w:val="00FB443A"/>
    <w:rsid w:val="00FB5B25"/>
    <w:rsid w:val="00FC1C4F"/>
    <w:rsid w:val="00FC237A"/>
    <w:rsid w:val="00FC3B66"/>
    <w:rsid w:val="00FC644B"/>
    <w:rsid w:val="00FD1293"/>
    <w:rsid w:val="00FD3B48"/>
    <w:rsid w:val="00FE42B6"/>
    <w:rsid w:val="00FF1613"/>
    <w:rsid w:val="00FF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A8C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link w:val="1Char"/>
    <w:uiPriority w:val="9"/>
    <w:qFormat/>
    <w:rsid w:val="0060314F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en-US" w:eastAsia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571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0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C705B"/>
  </w:style>
  <w:style w:type="paragraph" w:styleId="a4">
    <w:name w:val="footer"/>
    <w:basedOn w:val="a"/>
    <w:link w:val="Char0"/>
    <w:uiPriority w:val="99"/>
    <w:unhideWhenUsed/>
    <w:rsid w:val="009C70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C705B"/>
  </w:style>
  <w:style w:type="paragraph" w:styleId="a5">
    <w:name w:val="Balloon Text"/>
    <w:basedOn w:val="a"/>
    <w:link w:val="Char1"/>
    <w:uiPriority w:val="99"/>
    <w:semiHidden/>
    <w:unhideWhenUsed/>
    <w:rsid w:val="009C705B"/>
    <w:pPr>
      <w:spacing w:after="0" w:line="240" w:lineRule="auto"/>
    </w:pPr>
    <w:rPr>
      <w:rFonts w:ascii="Tahoma" w:eastAsia="Calibri" w:hAnsi="Tahoma"/>
      <w:sz w:val="16"/>
      <w:szCs w:val="16"/>
    </w:rPr>
  </w:style>
  <w:style w:type="character" w:customStyle="1" w:styleId="Char1">
    <w:name w:val="نص في بالون Char"/>
    <w:link w:val="a5"/>
    <w:uiPriority w:val="99"/>
    <w:semiHidden/>
    <w:rsid w:val="009C705B"/>
    <w:rPr>
      <w:rFonts w:ascii="Tahoma" w:hAnsi="Tahoma" w:cs="Tahoma"/>
      <w:sz w:val="16"/>
      <w:szCs w:val="16"/>
    </w:rPr>
  </w:style>
  <w:style w:type="paragraph" w:styleId="a6">
    <w:name w:val="No Spacing"/>
    <w:link w:val="Char2"/>
    <w:uiPriority w:val="1"/>
    <w:qFormat/>
    <w:rsid w:val="004E36C7"/>
    <w:rPr>
      <w:rFonts w:eastAsia="Times New Roman"/>
      <w:lang w:val="en-US"/>
    </w:rPr>
  </w:style>
  <w:style w:type="character" w:customStyle="1" w:styleId="Char2">
    <w:name w:val="بلا تباعد Char"/>
    <w:link w:val="a6"/>
    <w:uiPriority w:val="1"/>
    <w:rsid w:val="004E36C7"/>
    <w:rPr>
      <w:rFonts w:eastAsia="Times New Roman"/>
      <w:lang w:val="en-US" w:eastAsia="sk-SK" w:bidi="ar-SA"/>
    </w:rPr>
  </w:style>
  <w:style w:type="character" w:styleId="a7">
    <w:name w:val="Placeholder Text"/>
    <w:uiPriority w:val="99"/>
    <w:semiHidden/>
    <w:rsid w:val="004E36C7"/>
    <w:rPr>
      <w:color w:val="808080"/>
    </w:rPr>
  </w:style>
  <w:style w:type="character" w:styleId="Hyperlink">
    <w:name w:val="Hyperlink"/>
    <w:uiPriority w:val="99"/>
    <w:unhideWhenUsed/>
    <w:rsid w:val="00C74A8C"/>
    <w:rPr>
      <w:color w:val="0000FF"/>
      <w:u w:val="single"/>
    </w:rPr>
  </w:style>
  <w:style w:type="paragraph" w:styleId="a8">
    <w:name w:val="Body Text"/>
    <w:basedOn w:val="a"/>
    <w:link w:val="Char3"/>
    <w:rsid w:val="005C740F"/>
    <w:pPr>
      <w:spacing w:after="0" w:line="360" w:lineRule="auto"/>
      <w:jc w:val="both"/>
    </w:pPr>
    <w:rPr>
      <w:rFonts w:ascii="Courier New" w:hAnsi="Courier New"/>
      <w:b/>
      <w:sz w:val="24"/>
      <w:szCs w:val="20"/>
      <w:lang w:val="es-ES" w:eastAsia="es-ES"/>
    </w:rPr>
  </w:style>
  <w:style w:type="character" w:customStyle="1" w:styleId="Char3">
    <w:name w:val="نص أساسي Char"/>
    <w:link w:val="a8"/>
    <w:rsid w:val="005C740F"/>
    <w:rPr>
      <w:rFonts w:ascii="Courier New" w:eastAsia="Times New Roman" w:hAnsi="Courier New" w:cs="Times New Roman"/>
      <w:b/>
      <w:sz w:val="24"/>
      <w:szCs w:val="20"/>
      <w:lang w:val="es-ES" w:eastAsia="es-ES"/>
    </w:rPr>
  </w:style>
  <w:style w:type="paragraph" w:customStyle="1" w:styleId="Default">
    <w:name w:val="Default"/>
    <w:rsid w:val="004157C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/>
    </w:rPr>
  </w:style>
  <w:style w:type="character" w:customStyle="1" w:styleId="ms-rtecustom-reference1">
    <w:name w:val="ms-rtecustom-reference1"/>
    <w:basedOn w:val="a0"/>
    <w:rsid w:val="001769A8"/>
    <w:rPr>
      <w:b w:val="0"/>
      <w:bCs w:val="0"/>
      <w:vanish w:val="0"/>
      <w:webHidden w:val="0"/>
      <w:specVanish w:val="0"/>
    </w:rPr>
  </w:style>
  <w:style w:type="character" w:styleId="a9">
    <w:name w:val="line number"/>
    <w:basedOn w:val="a0"/>
    <w:uiPriority w:val="99"/>
    <w:semiHidden/>
    <w:unhideWhenUsed/>
    <w:rsid w:val="002C21B4"/>
  </w:style>
  <w:style w:type="table" w:styleId="aa">
    <w:name w:val="Table Grid"/>
    <w:basedOn w:val="a1"/>
    <w:uiPriority w:val="59"/>
    <w:rsid w:val="001C29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-selection">
    <w:name w:val="current-selection"/>
    <w:basedOn w:val="a0"/>
    <w:rsid w:val="007B4015"/>
  </w:style>
  <w:style w:type="character" w:customStyle="1" w:styleId="enhanced-reference">
    <w:name w:val="enhanced-reference"/>
    <w:basedOn w:val="a0"/>
    <w:rsid w:val="007B4015"/>
  </w:style>
  <w:style w:type="character" w:customStyle="1" w:styleId="ref-journal">
    <w:name w:val="ref-journal"/>
    <w:basedOn w:val="a0"/>
    <w:rsid w:val="006F25F2"/>
  </w:style>
  <w:style w:type="character" w:customStyle="1" w:styleId="ref-vol">
    <w:name w:val="ref-vol"/>
    <w:basedOn w:val="a0"/>
    <w:rsid w:val="006F25F2"/>
  </w:style>
  <w:style w:type="character" w:styleId="ab">
    <w:name w:val="Strong"/>
    <w:basedOn w:val="a0"/>
    <w:uiPriority w:val="22"/>
    <w:qFormat/>
    <w:rsid w:val="0011183D"/>
    <w:rPr>
      <w:b/>
      <w:bCs/>
    </w:rPr>
  </w:style>
  <w:style w:type="paragraph" w:customStyle="1" w:styleId="e-title2">
    <w:name w:val="e-title2"/>
    <w:basedOn w:val="a"/>
    <w:rsid w:val="000E6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paragraph" w:styleId="ac">
    <w:name w:val="Normal (Web)"/>
    <w:basedOn w:val="a"/>
    <w:uiPriority w:val="99"/>
    <w:semiHidden/>
    <w:unhideWhenUsed/>
    <w:rsid w:val="000E6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e-title3">
    <w:name w:val="e-title3"/>
    <w:basedOn w:val="a"/>
    <w:rsid w:val="000E6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character" w:customStyle="1" w:styleId="element-citation">
    <w:name w:val="element-citation"/>
    <w:basedOn w:val="a0"/>
    <w:rsid w:val="00BF11C4"/>
  </w:style>
  <w:style w:type="character" w:customStyle="1" w:styleId="nowrap">
    <w:name w:val="nowrap"/>
    <w:basedOn w:val="a0"/>
    <w:rsid w:val="00BF11C4"/>
  </w:style>
  <w:style w:type="character" w:customStyle="1" w:styleId="highlight">
    <w:name w:val="highlight"/>
    <w:basedOn w:val="a0"/>
    <w:rsid w:val="00AF2934"/>
  </w:style>
  <w:style w:type="character" w:customStyle="1" w:styleId="reflinks">
    <w:name w:val="reflinks"/>
    <w:basedOn w:val="a0"/>
    <w:rsid w:val="00B61613"/>
  </w:style>
  <w:style w:type="character" w:customStyle="1" w:styleId="1Char">
    <w:name w:val="عنوان 1 Char"/>
    <w:basedOn w:val="a0"/>
    <w:link w:val="1"/>
    <w:uiPriority w:val="9"/>
    <w:rsid w:val="0060314F"/>
    <w:rPr>
      <w:rFonts w:ascii="Times New Roman" w:eastAsia="Times New Roman" w:hAnsi="Times New Roman"/>
      <w:b/>
      <w:bCs/>
      <w:kern w:val="36"/>
      <w:sz w:val="48"/>
      <w:szCs w:val="48"/>
      <w:lang w:val="en-US" w:eastAsia="en-US"/>
    </w:rPr>
  </w:style>
  <w:style w:type="character" w:customStyle="1" w:styleId="articlecitationvolume">
    <w:name w:val="articlecitation_volume"/>
    <w:basedOn w:val="a0"/>
    <w:rsid w:val="0060314F"/>
  </w:style>
  <w:style w:type="character" w:customStyle="1" w:styleId="articlecitationpages">
    <w:name w:val="articlecitation_pages"/>
    <w:basedOn w:val="a0"/>
    <w:rsid w:val="0060314F"/>
  </w:style>
  <w:style w:type="character" w:customStyle="1" w:styleId="journaltitle">
    <w:name w:val="journaltitle"/>
    <w:basedOn w:val="a0"/>
    <w:rsid w:val="0050744F"/>
  </w:style>
  <w:style w:type="character" w:customStyle="1" w:styleId="authorsname">
    <w:name w:val="authors__name"/>
    <w:basedOn w:val="a0"/>
    <w:rsid w:val="0050744F"/>
  </w:style>
  <w:style w:type="character" w:customStyle="1" w:styleId="authorscontact">
    <w:name w:val="authors__contact"/>
    <w:basedOn w:val="a0"/>
    <w:rsid w:val="0050744F"/>
  </w:style>
  <w:style w:type="character" w:customStyle="1" w:styleId="ad">
    <w:name w:val="a"/>
    <w:basedOn w:val="a0"/>
    <w:rsid w:val="00CB0434"/>
  </w:style>
  <w:style w:type="paragraph" w:styleId="ae">
    <w:name w:val="List Paragraph"/>
    <w:basedOn w:val="a"/>
    <w:uiPriority w:val="34"/>
    <w:qFormat/>
    <w:rsid w:val="00CA4287"/>
    <w:pPr>
      <w:ind w:left="720"/>
      <w:contextualSpacing/>
    </w:pPr>
  </w:style>
  <w:style w:type="character" w:customStyle="1" w:styleId="l6">
    <w:name w:val="l6"/>
    <w:basedOn w:val="a0"/>
    <w:rsid w:val="005C552B"/>
  </w:style>
  <w:style w:type="character" w:customStyle="1" w:styleId="l9">
    <w:name w:val="l9"/>
    <w:basedOn w:val="a0"/>
    <w:rsid w:val="005C552B"/>
  </w:style>
  <w:style w:type="character" w:styleId="af">
    <w:name w:val="Emphasis"/>
    <w:basedOn w:val="a0"/>
    <w:uiPriority w:val="20"/>
    <w:qFormat/>
    <w:rsid w:val="00047B8E"/>
    <w:rPr>
      <w:i/>
      <w:iCs/>
    </w:rPr>
  </w:style>
  <w:style w:type="character" w:customStyle="1" w:styleId="booktitle">
    <w:name w:val="booktitle"/>
    <w:basedOn w:val="a0"/>
    <w:rsid w:val="00B13AC9"/>
  </w:style>
  <w:style w:type="character" w:customStyle="1" w:styleId="page-numbers-info">
    <w:name w:val="page-numbers-info"/>
    <w:basedOn w:val="a0"/>
    <w:rsid w:val="00B13AC9"/>
  </w:style>
  <w:style w:type="character" w:customStyle="1" w:styleId="nlmarticle-title">
    <w:name w:val="nlm_article-title"/>
    <w:basedOn w:val="a0"/>
    <w:rsid w:val="001534A0"/>
  </w:style>
  <w:style w:type="character" w:customStyle="1" w:styleId="hlfld-contribauthor">
    <w:name w:val="hlfld-contribauthor"/>
    <w:basedOn w:val="a0"/>
    <w:rsid w:val="001534A0"/>
  </w:style>
  <w:style w:type="character" w:styleId="af0">
    <w:name w:val="FollowedHyperlink"/>
    <w:basedOn w:val="a0"/>
    <w:uiPriority w:val="99"/>
    <w:semiHidden/>
    <w:unhideWhenUsed/>
    <w:rsid w:val="00CF46C5"/>
    <w:rPr>
      <w:color w:val="800080" w:themeColor="followedHyperlink"/>
      <w:u w:val="single"/>
    </w:rPr>
  </w:style>
  <w:style w:type="character" w:customStyle="1" w:styleId="3Char">
    <w:name w:val="عنوان 3 Char"/>
    <w:basedOn w:val="a0"/>
    <w:link w:val="3"/>
    <w:uiPriority w:val="9"/>
    <w:semiHidden/>
    <w:rsid w:val="00A57113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A8C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link w:val="1Char"/>
    <w:uiPriority w:val="9"/>
    <w:qFormat/>
    <w:rsid w:val="0060314F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en-US" w:eastAsia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571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0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C705B"/>
  </w:style>
  <w:style w:type="paragraph" w:styleId="a4">
    <w:name w:val="footer"/>
    <w:basedOn w:val="a"/>
    <w:link w:val="Char0"/>
    <w:uiPriority w:val="99"/>
    <w:unhideWhenUsed/>
    <w:rsid w:val="009C70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C705B"/>
  </w:style>
  <w:style w:type="paragraph" w:styleId="a5">
    <w:name w:val="Balloon Text"/>
    <w:basedOn w:val="a"/>
    <w:link w:val="Char1"/>
    <w:uiPriority w:val="99"/>
    <w:semiHidden/>
    <w:unhideWhenUsed/>
    <w:rsid w:val="009C705B"/>
    <w:pPr>
      <w:spacing w:after="0" w:line="240" w:lineRule="auto"/>
    </w:pPr>
    <w:rPr>
      <w:rFonts w:ascii="Tahoma" w:eastAsia="Calibri" w:hAnsi="Tahoma"/>
      <w:sz w:val="16"/>
      <w:szCs w:val="16"/>
    </w:rPr>
  </w:style>
  <w:style w:type="character" w:customStyle="1" w:styleId="Char1">
    <w:name w:val="نص في بالون Char"/>
    <w:link w:val="a5"/>
    <w:uiPriority w:val="99"/>
    <w:semiHidden/>
    <w:rsid w:val="009C705B"/>
    <w:rPr>
      <w:rFonts w:ascii="Tahoma" w:hAnsi="Tahoma" w:cs="Tahoma"/>
      <w:sz w:val="16"/>
      <w:szCs w:val="16"/>
    </w:rPr>
  </w:style>
  <w:style w:type="paragraph" w:styleId="a6">
    <w:name w:val="No Spacing"/>
    <w:link w:val="Char2"/>
    <w:uiPriority w:val="1"/>
    <w:qFormat/>
    <w:rsid w:val="004E36C7"/>
    <w:rPr>
      <w:rFonts w:eastAsia="Times New Roman"/>
      <w:lang w:val="en-US"/>
    </w:rPr>
  </w:style>
  <w:style w:type="character" w:customStyle="1" w:styleId="Char2">
    <w:name w:val="بلا تباعد Char"/>
    <w:link w:val="a6"/>
    <w:uiPriority w:val="1"/>
    <w:rsid w:val="004E36C7"/>
    <w:rPr>
      <w:rFonts w:eastAsia="Times New Roman"/>
      <w:lang w:val="en-US" w:eastAsia="sk-SK" w:bidi="ar-SA"/>
    </w:rPr>
  </w:style>
  <w:style w:type="character" w:styleId="a7">
    <w:name w:val="Placeholder Text"/>
    <w:uiPriority w:val="99"/>
    <w:semiHidden/>
    <w:rsid w:val="004E36C7"/>
    <w:rPr>
      <w:color w:val="808080"/>
    </w:rPr>
  </w:style>
  <w:style w:type="character" w:styleId="Hyperlink">
    <w:name w:val="Hyperlink"/>
    <w:uiPriority w:val="99"/>
    <w:unhideWhenUsed/>
    <w:rsid w:val="00C74A8C"/>
    <w:rPr>
      <w:color w:val="0000FF"/>
      <w:u w:val="single"/>
    </w:rPr>
  </w:style>
  <w:style w:type="paragraph" w:styleId="a8">
    <w:name w:val="Body Text"/>
    <w:basedOn w:val="a"/>
    <w:link w:val="Char3"/>
    <w:rsid w:val="005C740F"/>
    <w:pPr>
      <w:spacing w:after="0" w:line="360" w:lineRule="auto"/>
      <w:jc w:val="both"/>
    </w:pPr>
    <w:rPr>
      <w:rFonts w:ascii="Courier New" w:hAnsi="Courier New"/>
      <w:b/>
      <w:sz w:val="24"/>
      <w:szCs w:val="20"/>
      <w:lang w:val="es-ES" w:eastAsia="es-ES"/>
    </w:rPr>
  </w:style>
  <w:style w:type="character" w:customStyle="1" w:styleId="Char3">
    <w:name w:val="نص أساسي Char"/>
    <w:link w:val="a8"/>
    <w:rsid w:val="005C740F"/>
    <w:rPr>
      <w:rFonts w:ascii="Courier New" w:eastAsia="Times New Roman" w:hAnsi="Courier New" w:cs="Times New Roman"/>
      <w:b/>
      <w:sz w:val="24"/>
      <w:szCs w:val="20"/>
      <w:lang w:val="es-ES" w:eastAsia="es-ES"/>
    </w:rPr>
  </w:style>
  <w:style w:type="paragraph" w:customStyle="1" w:styleId="Default">
    <w:name w:val="Default"/>
    <w:rsid w:val="004157C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/>
    </w:rPr>
  </w:style>
  <w:style w:type="character" w:customStyle="1" w:styleId="ms-rtecustom-reference1">
    <w:name w:val="ms-rtecustom-reference1"/>
    <w:basedOn w:val="a0"/>
    <w:rsid w:val="001769A8"/>
    <w:rPr>
      <w:b w:val="0"/>
      <w:bCs w:val="0"/>
      <w:vanish w:val="0"/>
      <w:webHidden w:val="0"/>
      <w:specVanish w:val="0"/>
    </w:rPr>
  </w:style>
  <w:style w:type="character" w:styleId="a9">
    <w:name w:val="line number"/>
    <w:basedOn w:val="a0"/>
    <w:uiPriority w:val="99"/>
    <w:semiHidden/>
    <w:unhideWhenUsed/>
    <w:rsid w:val="002C21B4"/>
  </w:style>
  <w:style w:type="table" w:styleId="aa">
    <w:name w:val="Table Grid"/>
    <w:basedOn w:val="a1"/>
    <w:uiPriority w:val="59"/>
    <w:rsid w:val="001C29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-selection">
    <w:name w:val="current-selection"/>
    <w:basedOn w:val="a0"/>
    <w:rsid w:val="007B4015"/>
  </w:style>
  <w:style w:type="character" w:customStyle="1" w:styleId="enhanced-reference">
    <w:name w:val="enhanced-reference"/>
    <w:basedOn w:val="a0"/>
    <w:rsid w:val="007B4015"/>
  </w:style>
  <w:style w:type="character" w:customStyle="1" w:styleId="ref-journal">
    <w:name w:val="ref-journal"/>
    <w:basedOn w:val="a0"/>
    <w:rsid w:val="006F25F2"/>
  </w:style>
  <w:style w:type="character" w:customStyle="1" w:styleId="ref-vol">
    <w:name w:val="ref-vol"/>
    <w:basedOn w:val="a0"/>
    <w:rsid w:val="006F25F2"/>
  </w:style>
  <w:style w:type="character" w:styleId="ab">
    <w:name w:val="Strong"/>
    <w:basedOn w:val="a0"/>
    <w:uiPriority w:val="22"/>
    <w:qFormat/>
    <w:rsid w:val="0011183D"/>
    <w:rPr>
      <w:b/>
      <w:bCs/>
    </w:rPr>
  </w:style>
  <w:style w:type="paragraph" w:customStyle="1" w:styleId="e-title2">
    <w:name w:val="e-title2"/>
    <w:basedOn w:val="a"/>
    <w:rsid w:val="000E6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paragraph" w:styleId="ac">
    <w:name w:val="Normal (Web)"/>
    <w:basedOn w:val="a"/>
    <w:uiPriority w:val="99"/>
    <w:semiHidden/>
    <w:unhideWhenUsed/>
    <w:rsid w:val="000E6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e-title3">
    <w:name w:val="e-title3"/>
    <w:basedOn w:val="a"/>
    <w:rsid w:val="000E6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character" w:customStyle="1" w:styleId="element-citation">
    <w:name w:val="element-citation"/>
    <w:basedOn w:val="a0"/>
    <w:rsid w:val="00BF11C4"/>
  </w:style>
  <w:style w:type="character" w:customStyle="1" w:styleId="nowrap">
    <w:name w:val="nowrap"/>
    <w:basedOn w:val="a0"/>
    <w:rsid w:val="00BF11C4"/>
  </w:style>
  <w:style w:type="character" w:customStyle="1" w:styleId="highlight">
    <w:name w:val="highlight"/>
    <w:basedOn w:val="a0"/>
    <w:rsid w:val="00AF2934"/>
  </w:style>
  <w:style w:type="character" w:customStyle="1" w:styleId="reflinks">
    <w:name w:val="reflinks"/>
    <w:basedOn w:val="a0"/>
    <w:rsid w:val="00B61613"/>
  </w:style>
  <w:style w:type="character" w:customStyle="1" w:styleId="1Char">
    <w:name w:val="عنوان 1 Char"/>
    <w:basedOn w:val="a0"/>
    <w:link w:val="1"/>
    <w:uiPriority w:val="9"/>
    <w:rsid w:val="0060314F"/>
    <w:rPr>
      <w:rFonts w:ascii="Times New Roman" w:eastAsia="Times New Roman" w:hAnsi="Times New Roman"/>
      <w:b/>
      <w:bCs/>
      <w:kern w:val="36"/>
      <w:sz w:val="48"/>
      <w:szCs w:val="48"/>
      <w:lang w:val="en-US" w:eastAsia="en-US"/>
    </w:rPr>
  </w:style>
  <w:style w:type="character" w:customStyle="1" w:styleId="articlecitationvolume">
    <w:name w:val="articlecitation_volume"/>
    <w:basedOn w:val="a0"/>
    <w:rsid w:val="0060314F"/>
  </w:style>
  <w:style w:type="character" w:customStyle="1" w:styleId="articlecitationpages">
    <w:name w:val="articlecitation_pages"/>
    <w:basedOn w:val="a0"/>
    <w:rsid w:val="0060314F"/>
  </w:style>
  <w:style w:type="character" w:customStyle="1" w:styleId="journaltitle">
    <w:name w:val="journaltitle"/>
    <w:basedOn w:val="a0"/>
    <w:rsid w:val="0050744F"/>
  </w:style>
  <w:style w:type="character" w:customStyle="1" w:styleId="authorsname">
    <w:name w:val="authors__name"/>
    <w:basedOn w:val="a0"/>
    <w:rsid w:val="0050744F"/>
  </w:style>
  <w:style w:type="character" w:customStyle="1" w:styleId="authorscontact">
    <w:name w:val="authors__contact"/>
    <w:basedOn w:val="a0"/>
    <w:rsid w:val="0050744F"/>
  </w:style>
  <w:style w:type="character" w:customStyle="1" w:styleId="ad">
    <w:name w:val="a"/>
    <w:basedOn w:val="a0"/>
    <w:rsid w:val="00CB0434"/>
  </w:style>
  <w:style w:type="paragraph" w:styleId="ae">
    <w:name w:val="List Paragraph"/>
    <w:basedOn w:val="a"/>
    <w:uiPriority w:val="34"/>
    <w:qFormat/>
    <w:rsid w:val="00CA4287"/>
    <w:pPr>
      <w:ind w:left="720"/>
      <w:contextualSpacing/>
    </w:pPr>
  </w:style>
  <w:style w:type="character" w:customStyle="1" w:styleId="l6">
    <w:name w:val="l6"/>
    <w:basedOn w:val="a0"/>
    <w:rsid w:val="005C552B"/>
  </w:style>
  <w:style w:type="character" w:customStyle="1" w:styleId="l9">
    <w:name w:val="l9"/>
    <w:basedOn w:val="a0"/>
    <w:rsid w:val="005C552B"/>
  </w:style>
  <w:style w:type="character" w:styleId="af">
    <w:name w:val="Emphasis"/>
    <w:basedOn w:val="a0"/>
    <w:uiPriority w:val="20"/>
    <w:qFormat/>
    <w:rsid w:val="00047B8E"/>
    <w:rPr>
      <w:i/>
      <w:iCs/>
    </w:rPr>
  </w:style>
  <w:style w:type="character" w:customStyle="1" w:styleId="booktitle">
    <w:name w:val="booktitle"/>
    <w:basedOn w:val="a0"/>
    <w:rsid w:val="00B13AC9"/>
  </w:style>
  <w:style w:type="character" w:customStyle="1" w:styleId="page-numbers-info">
    <w:name w:val="page-numbers-info"/>
    <w:basedOn w:val="a0"/>
    <w:rsid w:val="00B13AC9"/>
  </w:style>
  <w:style w:type="character" w:customStyle="1" w:styleId="nlmarticle-title">
    <w:name w:val="nlm_article-title"/>
    <w:basedOn w:val="a0"/>
    <w:rsid w:val="001534A0"/>
  </w:style>
  <w:style w:type="character" w:customStyle="1" w:styleId="hlfld-contribauthor">
    <w:name w:val="hlfld-contribauthor"/>
    <w:basedOn w:val="a0"/>
    <w:rsid w:val="001534A0"/>
  </w:style>
  <w:style w:type="character" w:styleId="af0">
    <w:name w:val="FollowedHyperlink"/>
    <w:basedOn w:val="a0"/>
    <w:uiPriority w:val="99"/>
    <w:semiHidden/>
    <w:unhideWhenUsed/>
    <w:rsid w:val="00CF46C5"/>
    <w:rPr>
      <w:color w:val="800080" w:themeColor="followedHyperlink"/>
      <w:u w:val="single"/>
    </w:rPr>
  </w:style>
  <w:style w:type="character" w:customStyle="1" w:styleId="3Char">
    <w:name w:val="عنوان 3 Char"/>
    <w:basedOn w:val="a0"/>
    <w:link w:val="3"/>
    <w:uiPriority w:val="9"/>
    <w:semiHidden/>
    <w:rsid w:val="00A57113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8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24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1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5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3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7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8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25262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119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451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4243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iba\Downloads\article_template.dotx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13CB3-DB83-42ED-887F-9FE84EB9D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article_template</Template>
  <TotalTime>3701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6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3" baseType="lpstr">
      <vt:lpstr>JMBFS  / Surname of author et al. 20xx x (x) x-xx</vt:lpstr>
      <vt:lpstr>JMBFS  / Surname of author et al. 20xx x (x) x-xx</vt:lpstr>
      <vt:lpstr>JMBFS  / Surname of author et al. 20xx x (x) x-xx</vt:lpstr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JMBFS  / Surname of author et al. 20xx x (x) x-xx</dc:title>
  <dc:creator>TAiba</dc:creator>
  <cp:lastModifiedBy>user</cp:lastModifiedBy>
  <cp:revision>79</cp:revision>
  <cp:lastPrinted>2011-07-03T10:06:00Z</cp:lastPrinted>
  <dcterms:created xsi:type="dcterms:W3CDTF">2020-11-08T20:08:00Z</dcterms:created>
  <dcterms:modified xsi:type="dcterms:W3CDTF">2020-11-24T21:19:00Z</dcterms:modified>
</cp:coreProperties>
</file>