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ysskyggelegging-uthevingsfarge5"/>
        <w:tblW w:w="9622" w:type="dxa"/>
        <w:tblLook w:val="04A0" w:firstRow="1" w:lastRow="0" w:firstColumn="1" w:lastColumn="0" w:noHBand="0" w:noVBand="1"/>
      </w:tblPr>
      <w:tblGrid>
        <w:gridCol w:w="8046"/>
        <w:gridCol w:w="1576"/>
      </w:tblGrid>
      <w:tr w:rsidR="008C7CD7" w:rsidRPr="00EC4212" w14:paraId="700C7DA9" w14:textId="3A323AF6" w:rsidTr="006014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  <w:noWrap/>
            <w:hideMark/>
          </w:tcPr>
          <w:p w14:paraId="31F71C7C" w14:textId="41BC074E" w:rsidR="008C7CD7" w:rsidRPr="002E6462" w:rsidRDefault="008C7CD7" w:rsidP="002170A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E6462">
              <w:rPr>
                <w:rFonts w:ascii="Times New Roman" w:eastAsia="Times New Roman" w:hAnsi="Times New Roman" w:cs="Times New Roman"/>
                <w:color w:val="000000"/>
              </w:rPr>
              <w:t xml:space="preserve">Table 1. Characteristics </w:t>
            </w:r>
            <w:r w:rsidR="001616AE" w:rsidRPr="002E6462">
              <w:rPr>
                <w:rFonts w:ascii="Times New Roman" w:eastAsia="Times New Roman" w:hAnsi="Times New Roman" w:cs="Times New Roman"/>
                <w:color w:val="000000"/>
              </w:rPr>
              <w:t xml:space="preserve">of </w:t>
            </w:r>
            <w:r w:rsidR="00331C2C">
              <w:rPr>
                <w:rFonts w:ascii="Times New Roman" w:eastAsia="Times New Roman" w:hAnsi="Times New Roman" w:cs="Times New Roman"/>
                <w:color w:val="000000"/>
              </w:rPr>
              <w:t xml:space="preserve">926 </w:t>
            </w:r>
            <w:r w:rsidR="00450934">
              <w:rPr>
                <w:rFonts w:ascii="Times New Roman" w:eastAsia="Times New Roman" w:hAnsi="Times New Roman" w:cs="Times New Roman"/>
                <w:color w:val="000000"/>
              </w:rPr>
              <w:t>long-</w:t>
            </w:r>
            <w:r w:rsidR="000A708C" w:rsidRPr="002E6462">
              <w:rPr>
                <w:rFonts w:ascii="Times New Roman" w:eastAsia="Times New Roman" w:hAnsi="Times New Roman" w:cs="Times New Roman"/>
                <w:color w:val="000000"/>
              </w:rPr>
              <w:t xml:space="preserve">term Norwegian breast cancer survivors </w:t>
            </w:r>
            <w:bookmarkStart w:id="0" w:name="_GoBack"/>
            <w:bookmarkEnd w:id="0"/>
          </w:p>
        </w:tc>
        <w:tc>
          <w:tcPr>
            <w:tcW w:w="1576" w:type="dxa"/>
          </w:tcPr>
          <w:p w14:paraId="340CB8B9" w14:textId="78E449F4" w:rsidR="008C7CD7" w:rsidRPr="002E6462" w:rsidRDefault="008C7CD7" w:rsidP="00EC42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C7CD7" w:rsidRPr="00EC4212" w14:paraId="080954CC" w14:textId="67176460" w:rsidTr="006014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  <w:noWrap/>
            <w:hideMark/>
          </w:tcPr>
          <w:p w14:paraId="2A3DBA93" w14:textId="0B7FD3AF" w:rsidR="008C7CD7" w:rsidRPr="000A708C" w:rsidRDefault="000A708C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Sociodemographic </w:t>
            </w:r>
            <w:r w:rsidR="00D8159E"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variables</w:t>
            </w:r>
            <w:r w:rsidR="00CA42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  <w:p w14:paraId="1D694A33" w14:textId="7DB649DD" w:rsidR="00BD32C1" w:rsidRPr="000A708C" w:rsidRDefault="000A708C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Age at survey in</w:t>
            </w:r>
            <w:r w:rsidR="00BD32C1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 w:rsidR="001616AE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years, </w:t>
            </w:r>
            <w:r w:rsidR="00BD32C1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mean (SD)</w:t>
            </w:r>
            <w:r w:rsidR="001616AE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                         </w:t>
            </w:r>
          </w:p>
          <w:p w14:paraId="26446AF5" w14:textId="10DA756F" w:rsidR="008C7CD7" w:rsidRPr="000A708C" w:rsidRDefault="008C7CD7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Living with partner</w:t>
            </w:r>
            <w:r w:rsidR="000A708C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, n (%)</w:t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78461FA4" w14:textId="5BA36B2B" w:rsidR="008C7CD7" w:rsidRPr="000A708C" w:rsidRDefault="008C7CD7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Education</w:t>
            </w:r>
            <w:r w:rsidR="000A708C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, n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*</w:t>
            </w:r>
            <w:r w:rsidR="000A708C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(%)</w:t>
            </w:r>
          </w:p>
          <w:p w14:paraId="3538DC2D" w14:textId="14A96E70" w:rsidR="008C7CD7" w:rsidRPr="000A708C" w:rsidRDefault="000A708C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-long (&gt;12 y)</w:t>
            </w:r>
          </w:p>
          <w:p w14:paraId="61637F17" w14:textId="2B8F3851" w:rsidR="008C7CD7" w:rsidRPr="000A708C" w:rsidRDefault="000A708C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-short (</w:t>
            </w:r>
            <w:r w:rsidRPr="00752E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≤ </w:t>
            </w:r>
            <w:r w:rsidRPr="00752EC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nb-NO"/>
              </w:rPr>
              <w:t>12 y)</w:t>
            </w:r>
          </w:p>
          <w:p w14:paraId="45B4C7D2" w14:textId="772F7E50" w:rsidR="0081734B" w:rsidRPr="000A708C" w:rsidRDefault="0081734B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</w:t>
            </w:r>
            <w:r w:rsid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7F720B"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related</w:t>
            </w:r>
            <w:r w:rsidR="00786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variables at diagnosis</w:t>
            </w:r>
            <w:r w:rsidR="004F45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  <w:p w14:paraId="410F7FE7" w14:textId="78414A1A" w:rsidR="008C7CD7" w:rsidRPr="00331C2C" w:rsidRDefault="008C7CD7" w:rsidP="00331C2C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331C2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Paid work</w:t>
            </w:r>
            <w:r w:rsidR="00331C2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*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*</w:t>
            </w:r>
          </w:p>
          <w:p w14:paraId="38A46F40" w14:textId="7E6808AC" w:rsidR="00403D67" w:rsidRPr="000A708C" w:rsidRDefault="00403D67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Disability pension</w:t>
            </w:r>
          </w:p>
          <w:p w14:paraId="7821B727" w14:textId="21552F40" w:rsidR="00403D67" w:rsidRDefault="00403D67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Retired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or other work statuses</w:t>
            </w:r>
          </w:p>
          <w:p w14:paraId="3FE3897A" w14:textId="19B126BE" w:rsidR="00786CCA" w:rsidRPr="000A708C" w:rsidRDefault="004F4549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Self-reported work ability, mean (SD)</w:t>
            </w:r>
          </w:p>
          <w:p w14:paraId="6FECB931" w14:textId="3EEF2371" w:rsidR="007F720B" w:rsidRPr="00786CCA" w:rsidRDefault="00786CCA" w:rsidP="00786C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 related variables at survey</w:t>
            </w:r>
            <w:r w:rsidR="004F45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  <w:p w14:paraId="7DD29409" w14:textId="07AA0A2E" w:rsidR="00403D67" w:rsidRPr="000A708C" w:rsidRDefault="00403D67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Paid work</w:t>
            </w:r>
            <w:r w:rsidR="00331C2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*</w:t>
            </w:r>
            <w:r w:rsidR="008A2DAD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*</w:t>
            </w:r>
          </w:p>
          <w:p w14:paraId="3B25FF29" w14:textId="77777777" w:rsidR="00403D67" w:rsidRPr="000A708C" w:rsidRDefault="00403D67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Disability pension</w:t>
            </w:r>
          </w:p>
          <w:p w14:paraId="7FF5B0D2" w14:textId="5C0267FD" w:rsidR="00403D67" w:rsidRDefault="00403D67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Retired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or other work statuses</w:t>
            </w:r>
          </w:p>
          <w:p w14:paraId="4DB242FF" w14:textId="6A1024F5" w:rsidR="00331C2C" w:rsidRPr="000A708C" w:rsidRDefault="009218AA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Work ability score (WAS), mean (SD)</w:t>
            </w:r>
          </w:p>
          <w:p w14:paraId="29F6F2B0" w14:textId="60297274" w:rsidR="007F720B" w:rsidRPr="00331C2C" w:rsidRDefault="00331C2C" w:rsidP="008173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C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s</w:t>
            </w:r>
            <w:r w:rsidR="007F720B" w:rsidRPr="00331C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upport at the work place and from </w:t>
            </w:r>
            <w:r w:rsidRPr="00331C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 </w:t>
            </w:r>
            <w:r w:rsidR="00786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general </w:t>
            </w:r>
            <w:r w:rsidR="00D815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practitioner</w:t>
            </w:r>
            <w:r w:rsidR="00786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(GP)</w:t>
            </w:r>
            <w:r w:rsidR="004F45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mean (SD)</w:t>
            </w:r>
          </w:p>
          <w:p w14:paraId="5905AA7B" w14:textId="3118A65B" w:rsidR="0081734B" w:rsidRPr="000A708C" w:rsidRDefault="008A2DAD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Demand-control-support</w:t>
            </w:r>
            <w:r w:rsidR="00331C2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questionnaire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(DCSQ)</w:t>
            </w:r>
            <w:r w:rsidR="007F720B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items 1-6 (score 6-24)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355C5078" w14:textId="08099A86" w:rsidR="007F720B" w:rsidRPr="000A708C" w:rsidRDefault="008A2DAD" w:rsidP="007F720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Stru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ctural-functional-support-scale (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SFSS) (score 4-20 per item) </w:t>
            </w:r>
          </w:p>
          <w:p w14:paraId="3187D699" w14:textId="01C38B40" w:rsidR="007F720B" w:rsidRPr="000A708C" w:rsidRDefault="007F720B" w:rsidP="007F720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 Supervisor support</w:t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ab/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ab/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ab/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ab/>
              <w:t xml:space="preserve">                                                 </w:t>
            </w:r>
          </w:p>
          <w:p w14:paraId="43407E9A" w14:textId="696466BD" w:rsidR="007F720B" w:rsidRPr="000A708C" w:rsidRDefault="007F720B" w:rsidP="007F720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 Colleague support</w:t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ab/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ab/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ab/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ab/>
            </w:r>
          </w:p>
          <w:p w14:paraId="13C5D578" w14:textId="77777777" w:rsidR="0081734B" w:rsidRPr="000A708C" w:rsidRDefault="007F720B" w:rsidP="007F720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 GP support</w:t>
            </w:r>
          </w:p>
          <w:p w14:paraId="4FAF02C0" w14:textId="65DF3488" w:rsidR="007F720B" w:rsidRPr="000A708C" w:rsidRDefault="007F720B" w:rsidP="007F720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Number of visits</w:t>
            </w:r>
            <w:r w:rsidR="00331C2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to the GP last 12 months</w:t>
            </w:r>
          </w:p>
        </w:tc>
        <w:tc>
          <w:tcPr>
            <w:tcW w:w="1576" w:type="dxa"/>
          </w:tcPr>
          <w:p w14:paraId="34D9442A" w14:textId="77777777" w:rsidR="00CA429D" w:rsidRDefault="00CA429D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3C9CB906" w14:textId="77777777" w:rsidR="001616AE" w:rsidRPr="000A708C" w:rsidRDefault="001616AE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55.8 (6.9)</w:t>
            </w:r>
          </w:p>
          <w:p w14:paraId="63730161" w14:textId="77777777" w:rsidR="001616AE" w:rsidRPr="000A708C" w:rsidRDefault="001616AE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705 (76.1)</w:t>
            </w:r>
          </w:p>
          <w:p w14:paraId="626B57EA" w14:textId="77777777" w:rsidR="001616AE" w:rsidRPr="000A708C" w:rsidRDefault="001616AE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3079632" w14:textId="77777777" w:rsidR="001616AE" w:rsidRPr="000A708C" w:rsidRDefault="001616AE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 (57.9)</w:t>
            </w:r>
          </w:p>
          <w:p w14:paraId="2C982600" w14:textId="77777777" w:rsidR="001616AE" w:rsidRPr="000A708C" w:rsidRDefault="001616AE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 (41.6)</w:t>
            </w:r>
          </w:p>
          <w:p w14:paraId="48EBF857" w14:textId="77777777" w:rsidR="00403D67" w:rsidRPr="000A708C" w:rsidRDefault="00403D67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1CBD180" w14:textId="77777777" w:rsidR="001616AE" w:rsidRPr="000A708C" w:rsidRDefault="001616AE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827 (89.3)</w:t>
            </w:r>
          </w:p>
          <w:p w14:paraId="61210180" w14:textId="4A62371F" w:rsidR="001616AE" w:rsidRPr="000A708C" w:rsidRDefault="00403D67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 (6.3)</w:t>
            </w:r>
          </w:p>
          <w:p w14:paraId="585963B6" w14:textId="37974C03" w:rsidR="007F720B" w:rsidRPr="000A708C" w:rsidRDefault="00786CC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 (4.4)</w:t>
            </w:r>
          </w:p>
          <w:p w14:paraId="424BEB1A" w14:textId="19AE90E0" w:rsidR="00786CCA" w:rsidRDefault="00786CC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 (2.3)</w:t>
            </w:r>
          </w:p>
          <w:p w14:paraId="71425B1E" w14:textId="77777777" w:rsidR="00786CCA" w:rsidRDefault="00786CC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DAD1ECF" w14:textId="1840F122" w:rsidR="007F720B" w:rsidRPr="000A708C" w:rsidRDefault="00403D67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547 (59.1)</w:t>
            </w:r>
          </w:p>
          <w:p w14:paraId="1AD4FB44" w14:textId="5370A0C3" w:rsidR="007F720B" w:rsidRPr="000A708C" w:rsidRDefault="00403D67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 (31.2</w:t>
            </w:r>
            <w:r w:rsidR="007F720B"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14:paraId="77B81DBE" w14:textId="1917286E" w:rsidR="007F720B" w:rsidRPr="000A708C" w:rsidRDefault="00786CC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 (9.7</w:t>
            </w:r>
            <w:r w:rsidR="00403D67"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 w:rsidR="007F720B"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162F94DE" w14:textId="0866B57B" w:rsidR="00403D67" w:rsidRPr="000A708C" w:rsidRDefault="009218A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 (3.1)</w:t>
            </w:r>
          </w:p>
          <w:p w14:paraId="4AC108D4" w14:textId="77777777" w:rsidR="00331C2C" w:rsidRDefault="00331C2C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FB62A44" w14:textId="525D1DDB" w:rsidR="00403D67" w:rsidRPr="000A708C" w:rsidRDefault="0078117B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 (3.1)</w:t>
            </w:r>
          </w:p>
          <w:p w14:paraId="7A803F6D" w14:textId="77777777" w:rsidR="00403D67" w:rsidRPr="000A708C" w:rsidRDefault="00403D67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4CF4DD3" w14:textId="6674F3B4" w:rsidR="00403D67" w:rsidRPr="000A708C" w:rsidRDefault="007F720B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12.3(4.2)</w:t>
            </w:r>
          </w:p>
          <w:p w14:paraId="4EF3620B" w14:textId="77777777" w:rsidR="007F720B" w:rsidRPr="000A708C" w:rsidRDefault="007F720B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 (3.7)</w:t>
            </w:r>
          </w:p>
          <w:p w14:paraId="0479408F" w14:textId="77777777" w:rsidR="007F720B" w:rsidRPr="000A708C" w:rsidRDefault="007F720B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 (4.4)</w:t>
            </w:r>
          </w:p>
          <w:p w14:paraId="0772A88C" w14:textId="4CB2517B" w:rsidR="007F720B" w:rsidRPr="000A708C" w:rsidRDefault="007F720B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 (4.7)</w:t>
            </w:r>
          </w:p>
        </w:tc>
      </w:tr>
      <w:tr w:rsidR="008C7CD7" w:rsidRPr="00EC4212" w14:paraId="20CF47BC" w14:textId="54B8A507" w:rsidTr="006014A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  <w:noWrap/>
            <w:hideMark/>
          </w:tcPr>
          <w:p w14:paraId="03EA6D64" w14:textId="05C7E1AE" w:rsidR="007F720B" w:rsidRPr="000A708C" w:rsidRDefault="007F720B" w:rsidP="008173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Lifestyle factors</w:t>
            </w:r>
            <w:r w:rsidR="004F45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  <w:p w14:paraId="1C786AE9" w14:textId="204A3011" w:rsidR="0081734B" w:rsidRPr="000A708C" w:rsidRDefault="008A2DAD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Physically active</w:t>
            </w:r>
            <w:r w:rsidR="00331C2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**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*</w:t>
            </w:r>
          </w:p>
          <w:p w14:paraId="2EC45BF1" w14:textId="70E37C63" w:rsidR="00D8159E" w:rsidRDefault="00A66998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Overweight</w:t>
            </w:r>
            <w:r w:rsidR="0081734B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(BMI</w:t>
            </w:r>
            <w:r w:rsidR="00331C2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&gt;25</w:t>
            </w:r>
            <w:r w:rsidR="007F720B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  <w:p w14:paraId="6906CFCD" w14:textId="23142C67" w:rsidR="008C7CD7" w:rsidRPr="000A708C" w:rsidRDefault="000A708C" w:rsidP="0081734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Cancer-related</w:t>
            </w:r>
            <w:r w:rsidR="008C7CD7"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variables</w:t>
            </w:r>
          </w:p>
          <w:p w14:paraId="455EE66E" w14:textId="0BCA1E54" w:rsidR="008C7CD7" w:rsidRDefault="000A708C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Age at diagnosis in </w:t>
            </w:r>
            <w:r w:rsidR="00BD7D9A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years, </w:t>
            </w:r>
            <w:r w:rsidR="008C7CD7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mean</w:t>
            </w:r>
            <w:r w:rsidR="00BD32C1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(SD)</w:t>
            </w:r>
          </w:p>
          <w:p w14:paraId="25A03E95" w14:textId="7FC2A3CF" w:rsidR="00331C2C" w:rsidRDefault="000A708C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Years since diagnosis, mean (SD)</w:t>
            </w:r>
          </w:p>
          <w:p w14:paraId="1BF4A475" w14:textId="47166241" w:rsidR="008C7CD7" w:rsidRPr="00786CCA" w:rsidRDefault="008C7CD7" w:rsidP="00EC421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86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Treatment</w:t>
            </w:r>
            <w:r w:rsidR="000A708C" w:rsidRPr="00786C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n (%)</w:t>
            </w:r>
          </w:p>
          <w:p w14:paraId="1355E51D" w14:textId="77777777" w:rsidR="008C7CD7" w:rsidRPr="000A708C" w:rsidRDefault="008C7CD7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Radiation</w:t>
            </w:r>
          </w:p>
          <w:p w14:paraId="6B96CD1D" w14:textId="77777777" w:rsidR="008C7CD7" w:rsidRPr="000A708C" w:rsidRDefault="008C7CD7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BCT</w:t>
            </w:r>
          </w:p>
          <w:p w14:paraId="1347BCB0" w14:textId="121407DD" w:rsidR="008C7CD7" w:rsidRDefault="008C7CD7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Chemo</w:t>
            </w:r>
            <w:r w:rsidR="00BD32C1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therapy</w:t>
            </w:r>
          </w:p>
          <w:p w14:paraId="7F9461EB" w14:textId="5D98625B" w:rsidR="00331C2C" w:rsidRPr="000A708C" w:rsidRDefault="00331C2C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Endocrine treatment </w:t>
            </w:r>
          </w:p>
          <w:p w14:paraId="421E55D3" w14:textId="67EAD4EC" w:rsidR="008C7CD7" w:rsidRPr="000A708C" w:rsidRDefault="008C7CD7" w:rsidP="00786C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Chemo</w:t>
            </w:r>
            <w:r w:rsidR="00BD32C1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</w:t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and 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endocrine</w:t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therapy</w:t>
            </w:r>
          </w:p>
        </w:tc>
        <w:tc>
          <w:tcPr>
            <w:tcW w:w="1576" w:type="dxa"/>
          </w:tcPr>
          <w:p w14:paraId="5A164437" w14:textId="77777777" w:rsidR="008C7CD7" w:rsidRPr="000A708C" w:rsidRDefault="008C7CD7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3F170BA" w14:textId="49FD7770" w:rsidR="008A2DAD" w:rsidRDefault="008A2DAD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401 (43.3)</w:t>
            </w:r>
          </w:p>
          <w:p w14:paraId="147870D3" w14:textId="24B28898" w:rsidR="0081734B" w:rsidRPr="000A708C" w:rsidRDefault="007F720B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 (52.8)</w:t>
            </w:r>
          </w:p>
          <w:p w14:paraId="2E344AE4" w14:textId="77777777" w:rsidR="00D8159E" w:rsidRDefault="00D8159E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D3D1306" w14:textId="77777777" w:rsidR="00BD7D9A" w:rsidRPr="000A708C" w:rsidRDefault="00BD7D9A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47.8 (7.0)</w:t>
            </w:r>
          </w:p>
          <w:p w14:paraId="7B0F97E1" w14:textId="318DA396" w:rsidR="00BD7D9A" w:rsidRPr="000A708C" w:rsidRDefault="000A708C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 (0.7)</w:t>
            </w:r>
          </w:p>
          <w:p w14:paraId="660FE37E" w14:textId="77777777" w:rsidR="00BD7D9A" w:rsidRDefault="00BD7D9A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A97340A" w14:textId="7331C7E2" w:rsidR="00BD7D9A" w:rsidRPr="000A708C" w:rsidRDefault="00BD7D9A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733 (79.2)</w:t>
            </w:r>
          </w:p>
          <w:p w14:paraId="57CE13B9" w14:textId="77777777" w:rsidR="00BD7D9A" w:rsidRPr="000A708C" w:rsidRDefault="00BD7D9A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 (53.6)</w:t>
            </w:r>
          </w:p>
          <w:p w14:paraId="432F507A" w14:textId="77777777" w:rsidR="00BD7D9A" w:rsidRPr="000A708C" w:rsidRDefault="00BD7D9A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732 (79.0)</w:t>
            </w:r>
          </w:p>
          <w:p w14:paraId="7A7D7AA4" w14:textId="7A101424" w:rsidR="00331C2C" w:rsidRDefault="00331C2C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645 (69.7)</w:t>
            </w:r>
          </w:p>
          <w:p w14:paraId="4A9FD0CA" w14:textId="092F299F" w:rsidR="00BD7D9A" w:rsidRPr="000A708C" w:rsidRDefault="00BD7D9A" w:rsidP="00EC42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 (46.8)</w:t>
            </w:r>
          </w:p>
        </w:tc>
      </w:tr>
      <w:tr w:rsidR="008C7CD7" w:rsidRPr="00EC4212" w14:paraId="27D1F4A2" w14:textId="7019A7A7" w:rsidTr="006014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  <w:noWrap/>
            <w:hideMark/>
          </w:tcPr>
          <w:p w14:paraId="4AFFC718" w14:textId="4A460F11" w:rsidR="008C7CD7" w:rsidRPr="000A708C" w:rsidRDefault="008C7CD7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Late effects after cancer</w:t>
            </w:r>
          </w:p>
          <w:p w14:paraId="5185CEB7" w14:textId="596207BA" w:rsidR="008C7CD7" w:rsidRPr="000A708C" w:rsidRDefault="000A708C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Sleep problems, n (%)</w:t>
            </w:r>
          </w:p>
          <w:p w14:paraId="15582B02" w14:textId="20CF53C6" w:rsidR="008C7CD7" w:rsidRPr="000A708C" w:rsidRDefault="008C7CD7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Neuropathy</w:t>
            </w:r>
            <w:r w:rsid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, n (%)</w:t>
            </w:r>
          </w:p>
          <w:p w14:paraId="33FB9180" w14:textId="0B94960A" w:rsidR="000A708C" w:rsidRPr="009B3856" w:rsidRDefault="009B3856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EORTC-QLQ-C30/BR</w:t>
            </w:r>
            <w:r w:rsidR="00331C2C"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-23 (score 0-100), mean (SD</w:t>
            </w:r>
            <w:r w:rsidR="000A708C"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  <w:r w:rsidR="00D8159E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****</w:t>
            </w:r>
          </w:p>
          <w:p w14:paraId="77102FD5" w14:textId="3427B9D6" w:rsidR="008C7CD7" w:rsidRPr="009B3856" w:rsidRDefault="007F720B" w:rsidP="009B3856">
            <w:pPr>
              <w:pStyle w:val="Listeavsnit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Cognitive</w:t>
            </w:r>
            <w:r w:rsidR="008C7CD7"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function</w:t>
            </w:r>
          </w:p>
          <w:p w14:paraId="5509BDCE" w14:textId="57AB771C" w:rsidR="000A708C" w:rsidRPr="009B3856" w:rsidRDefault="000A708C" w:rsidP="009B3856">
            <w:pPr>
              <w:pStyle w:val="Listeavsnit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Fatigue </w:t>
            </w:r>
          </w:p>
          <w:p w14:paraId="43080879" w14:textId="5CC1E7D9" w:rsidR="008C7CD7" w:rsidRPr="009B3856" w:rsidRDefault="008C7CD7" w:rsidP="009B3856">
            <w:pPr>
              <w:pStyle w:val="Listeavsnit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Pain</w:t>
            </w:r>
            <w:r w:rsidR="000A708C"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intensity</w:t>
            </w:r>
          </w:p>
          <w:p w14:paraId="2639DACE" w14:textId="70603590" w:rsidR="008C7CD7" w:rsidRPr="009B3856" w:rsidRDefault="008C7CD7" w:rsidP="009B3856">
            <w:pPr>
              <w:pStyle w:val="Listeavsnit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Arm symptoms</w:t>
            </w:r>
          </w:p>
          <w:p w14:paraId="148BEA4E" w14:textId="08008D72" w:rsidR="008C7CD7" w:rsidRPr="009B3856" w:rsidRDefault="008C7CD7" w:rsidP="009B3856">
            <w:pPr>
              <w:pStyle w:val="Listeavsnit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Breast symptoms</w:t>
            </w:r>
          </w:p>
          <w:p w14:paraId="57C5AF09" w14:textId="77777777" w:rsidR="00331C2C" w:rsidRDefault="00331C2C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</w:p>
          <w:p w14:paraId="56A8612A" w14:textId="5823A6DA" w:rsidR="008C7CD7" w:rsidRPr="000A708C" w:rsidRDefault="008C7CD7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Depression</w:t>
            </w:r>
            <w:r w:rsidR="00BD32C1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 w:rsidR="000A266B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(range 0-27)</w:t>
            </w:r>
            <w:r w:rsidR="009B3856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mean (SD)</w:t>
            </w:r>
          </w:p>
          <w:p w14:paraId="045967F8" w14:textId="0C5E5106" w:rsidR="008C7CD7" w:rsidRPr="000A708C" w:rsidRDefault="008C7CD7" w:rsidP="00EC4212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Fear of cancer recurrence</w:t>
            </w:r>
            <w:r w:rsidR="00BD32C1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 w:rsidR="009B3856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(range 0-40) </w:t>
            </w:r>
            <w:r w:rsidR="00BD32C1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mean (SD)</w:t>
            </w:r>
            <w:r w:rsidR="000A266B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74F64C17" w14:textId="3D61AD47" w:rsidR="008C7CD7" w:rsidRPr="000A708C" w:rsidRDefault="009B3856" w:rsidP="009B385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Anxiety</w:t>
            </w:r>
            <w:r w:rsidR="00BD7D9A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 w:rsidR="000A266B"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(range 0-21)</w:t>
            </w:r>
            <w:r w:rsidRPr="000A708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mean (SD)</w:t>
            </w:r>
          </w:p>
        </w:tc>
        <w:tc>
          <w:tcPr>
            <w:tcW w:w="1576" w:type="dxa"/>
          </w:tcPr>
          <w:p w14:paraId="00DF04B2" w14:textId="77777777" w:rsidR="008C7CD7" w:rsidRPr="000A708C" w:rsidRDefault="008C7CD7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0F2294D" w14:textId="25EA98FB" w:rsidR="00BD7D9A" w:rsidRPr="000A708C" w:rsidRDefault="000A708C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 (46.1</w:t>
            </w:r>
            <w:r w:rsidR="00BD7D9A"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14:paraId="15274FEF" w14:textId="77777777" w:rsidR="00BD7D9A" w:rsidRPr="000A708C" w:rsidRDefault="00BD7D9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 (20.1)</w:t>
            </w:r>
          </w:p>
          <w:p w14:paraId="31FAFCF9" w14:textId="77777777" w:rsidR="00BD7D9A" w:rsidRPr="000A708C" w:rsidRDefault="00BD7D9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4C7A06C" w14:textId="77777777" w:rsidR="00BD7D9A" w:rsidRPr="000A708C" w:rsidRDefault="00BD7D9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71.5 (25.3)</w:t>
            </w:r>
          </w:p>
          <w:p w14:paraId="71C36DA9" w14:textId="146E255D" w:rsidR="000A708C" w:rsidRPr="000A708C" w:rsidRDefault="000A708C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40.2 (27.6)</w:t>
            </w:r>
          </w:p>
          <w:p w14:paraId="3E9C0279" w14:textId="77777777" w:rsidR="00BD7D9A" w:rsidRPr="000A708C" w:rsidRDefault="00BD7D9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 (29.0)</w:t>
            </w:r>
          </w:p>
          <w:p w14:paraId="61C5EEDE" w14:textId="77777777" w:rsidR="00BD7D9A" w:rsidRPr="000A708C" w:rsidRDefault="00BD7D9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22.4 (25.3)</w:t>
            </w:r>
          </w:p>
          <w:p w14:paraId="4C8ECFC5" w14:textId="77777777" w:rsidR="00BD7D9A" w:rsidRPr="000A708C" w:rsidRDefault="00BD7D9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 (19.6)</w:t>
            </w:r>
          </w:p>
          <w:p w14:paraId="55D8CAAE" w14:textId="77777777" w:rsidR="00331C2C" w:rsidRDefault="00331C2C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CBEF796" w14:textId="77777777" w:rsidR="00BD7D9A" w:rsidRPr="000A708C" w:rsidRDefault="00BD7D9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 (4.6)</w:t>
            </w:r>
          </w:p>
          <w:p w14:paraId="264DD339" w14:textId="77777777" w:rsidR="00BD7D9A" w:rsidRPr="000A708C" w:rsidRDefault="00BD7D9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 (8.7</w:t>
            </w:r>
          </w:p>
          <w:p w14:paraId="23419C71" w14:textId="12AD0195" w:rsidR="00BD7D9A" w:rsidRPr="000A708C" w:rsidRDefault="00BD7D9A" w:rsidP="00EC4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0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 (3.6)</w:t>
            </w:r>
          </w:p>
        </w:tc>
      </w:tr>
      <w:tr w:rsidR="008C7CD7" w:rsidRPr="00EC4212" w14:paraId="00B0B64F" w14:textId="271B6EBF" w:rsidTr="006014A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  <w:noWrap/>
          </w:tcPr>
          <w:p w14:paraId="74306C1E" w14:textId="61C1C4ED" w:rsidR="008859A5" w:rsidRPr="008859A5" w:rsidRDefault="008859A5" w:rsidP="008859A5">
            <w:pPr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</w:p>
        </w:tc>
        <w:tc>
          <w:tcPr>
            <w:tcW w:w="1576" w:type="dxa"/>
          </w:tcPr>
          <w:p w14:paraId="62746B1A" w14:textId="375889BB" w:rsidR="00072FAA" w:rsidRPr="000A708C" w:rsidRDefault="00072FAA" w:rsidP="008859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331C2C" w:rsidRPr="00EC4212" w14:paraId="77C05352" w14:textId="77777777" w:rsidTr="006014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  <w:noWrap/>
          </w:tcPr>
          <w:p w14:paraId="21E5B007" w14:textId="58E0E6D1" w:rsidR="00331C2C" w:rsidRPr="00404BCA" w:rsidRDefault="00786CCA" w:rsidP="00331C2C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*</w:t>
            </w:r>
            <w:r w:rsidR="003A514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Sums may not does add</w:t>
            </w:r>
            <w:r w:rsidRPr="00404BC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 xml:space="preserve"> up to 926 due to missing values </w:t>
            </w:r>
            <w:r w:rsidR="00331C2C" w:rsidRPr="00404BC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*</w:t>
            </w:r>
            <w:r w:rsidRPr="00404BC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*</w:t>
            </w:r>
            <w:r w:rsidR="00331C2C" w:rsidRPr="00404BC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 xml:space="preserve">Paid work= </w:t>
            </w:r>
            <w:r w:rsidR="00331C2C" w:rsidRPr="00404BCA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part time</w:t>
            </w:r>
            <w:r w:rsidR="008B15F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 work,</w:t>
            </w:r>
            <w:r w:rsidR="00331C2C" w:rsidRPr="00404BCA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 full time</w:t>
            </w:r>
            <w:r w:rsidR="008B15F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 work</w:t>
            </w:r>
            <w:r w:rsidR="00DA1D5D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, self-employment and sick-leave</w:t>
            </w:r>
            <w:r w:rsidR="008B15F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.</w:t>
            </w:r>
            <w:r w:rsidR="00450934" w:rsidRPr="00404BCA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 </w:t>
            </w:r>
          </w:p>
          <w:p w14:paraId="7E765C34" w14:textId="2D7770BB" w:rsidR="00331C2C" w:rsidRPr="008B15F8" w:rsidRDefault="00331C2C" w:rsidP="00331C2C">
            <w:pPr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</w:pPr>
            <w:r w:rsidRPr="00404BCA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**</w:t>
            </w:r>
            <w:r w:rsidR="00786CCA" w:rsidRPr="00404BCA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*</w:t>
            </w:r>
            <w:r w:rsidRPr="008B15F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 xml:space="preserve">Physically active= </w:t>
            </w:r>
            <w:r w:rsidR="00EF2EF6" w:rsidRPr="008B15F8"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  <w:t>≥150 minutes of moderately intense- or ≥ 75 minutes of vigorously intense weekly activity</w:t>
            </w:r>
          </w:p>
          <w:p w14:paraId="5E4CC2F1" w14:textId="6829F16F" w:rsidR="00D8159E" w:rsidRPr="008B15F8" w:rsidRDefault="00D8159E" w:rsidP="00331C2C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8B15F8"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  <w:t>****high score = high symptom intensity</w:t>
            </w:r>
            <w:r w:rsidR="00450934" w:rsidRPr="008B15F8"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  <w:t xml:space="preserve"> (pain, fatigue, arm/breast symptoms)</w:t>
            </w:r>
            <w:r w:rsidRPr="008B15F8"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  <w:t xml:space="preserve"> or high </w:t>
            </w:r>
            <w:r w:rsidR="00450934" w:rsidRPr="008B15F8"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  <w:t xml:space="preserve">cognitive </w:t>
            </w:r>
            <w:r w:rsidRPr="008B15F8"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  <w:t>function</w:t>
            </w:r>
            <w:r w:rsidR="00450934" w:rsidRPr="008B15F8"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  <w:t xml:space="preserve"> </w:t>
            </w:r>
          </w:p>
          <w:p w14:paraId="1A1F43CB" w14:textId="28495F9C" w:rsidR="00331C2C" w:rsidRPr="008859A5" w:rsidRDefault="00331C2C" w:rsidP="008859A5">
            <w:pPr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</w:p>
        </w:tc>
        <w:tc>
          <w:tcPr>
            <w:tcW w:w="1576" w:type="dxa"/>
          </w:tcPr>
          <w:p w14:paraId="3C788CDA" w14:textId="77777777" w:rsidR="00331C2C" w:rsidRPr="000A708C" w:rsidRDefault="00331C2C" w:rsidP="008859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</w:tbl>
    <w:tbl>
      <w:tblPr>
        <w:tblStyle w:val="Lysskyggelegging-uthevingsfarge4"/>
        <w:tblpPr w:leftFromText="141" w:rightFromText="141" w:vertAnchor="text" w:horzAnchor="margin" w:tblpY="9"/>
        <w:tblW w:w="7794" w:type="dxa"/>
        <w:tblLook w:val="04A0" w:firstRow="1" w:lastRow="0" w:firstColumn="1" w:lastColumn="0" w:noHBand="0" w:noVBand="1"/>
      </w:tblPr>
      <w:tblGrid>
        <w:gridCol w:w="6238"/>
        <w:gridCol w:w="1556"/>
      </w:tblGrid>
      <w:tr w:rsidR="008C7CD7" w:rsidRPr="008961DA" w14:paraId="3AF9DC34" w14:textId="77777777" w:rsidTr="008859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8" w:type="dxa"/>
            <w:noWrap/>
          </w:tcPr>
          <w:p w14:paraId="793FC4F0" w14:textId="77777777" w:rsidR="008859A5" w:rsidRPr="00FD4302" w:rsidRDefault="008859A5" w:rsidP="008C7C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7855CA5" w14:textId="2C2016A7" w:rsidR="008C7CD7" w:rsidRPr="00FD4302" w:rsidRDefault="008C7CD7" w:rsidP="00EF2EF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 2. </w:t>
            </w:r>
            <w:r w:rsidR="00786CCA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Items</w:t>
            </w:r>
            <w:r w:rsidR="00F827DB"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form the </w:t>
            </w:r>
            <w:r w:rsidR="00EF2EF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Work Ability Index including</w:t>
            </w:r>
            <w:r w:rsidR="004509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the</w:t>
            </w:r>
            <w:r w:rsidR="00EF2EF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Work Ability S</w:t>
            </w:r>
            <w:r w:rsidR="00331C2C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core, </w:t>
            </w:r>
            <w:r w:rsidR="00EF2EF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in total and </w:t>
            </w:r>
            <w:r w:rsidR="00F827DB"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according to response category</w:t>
            </w:r>
            <w:r w:rsidR="009B3856" w:rsidRP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, among 926 long term BCS</w:t>
            </w:r>
            <w:r w:rsidR="008859A5"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                                       </w:t>
            </w:r>
          </w:p>
        </w:tc>
        <w:tc>
          <w:tcPr>
            <w:tcW w:w="1556" w:type="dxa"/>
          </w:tcPr>
          <w:p w14:paraId="123FF72B" w14:textId="78BC58EF" w:rsidR="00BD7D9A" w:rsidRPr="008961DA" w:rsidRDefault="00BD7D9A" w:rsidP="008C7C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8C7CD7" w:rsidRPr="008961DA" w14:paraId="218AFCBA" w14:textId="77777777" w:rsidTr="008859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8" w:type="dxa"/>
            <w:noWrap/>
            <w:hideMark/>
          </w:tcPr>
          <w:p w14:paraId="1E81777B" w14:textId="77777777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Item 1 Current work ability compared to life-time best (0-10)</w:t>
            </w:r>
          </w:p>
          <w:p w14:paraId="67D17330" w14:textId="0BA95808" w:rsidR="008C7CD7" w:rsidRPr="00FD4302" w:rsidRDefault="009B3856" w:rsidP="008C7C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Q: </w:t>
            </w:r>
            <w:r w:rsidR="008C7CD7"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Assume that your work ability at its best has a value of ten points. How many points would you give your current work ability? </w:t>
            </w:r>
          </w:p>
          <w:p w14:paraId="5E7292EB" w14:textId="113C9DEC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Excellent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(10 points) </w:t>
            </w:r>
            <w:r w:rsidR="009B3856" w:rsidRPr="009B3856"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</w:rPr>
              <w:sym w:font="Wingdings" w:char="F0E0"/>
            </w:r>
            <w:r w:rsidR="00450934"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</w:rPr>
              <w:t xml:space="preserve"> WAS category</w:t>
            </w:r>
            <w:r w:rsidR="009B3856"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</w:rPr>
              <w:t xml:space="preserve"> 4</w:t>
            </w:r>
          </w:p>
          <w:p w14:paraId="6C7B3103" w14:textId="36C56182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Good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(8-9 points)</w:t>
            </w:r>
          </w:p>
          <w:p w14:paraId="4D1432A8" w14:textId="4D3A7884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Moderate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(6-7 points)</w:t>
            </w:r>
          </w:p>
          <w:p w14:paraId="11394BC7" w14:textId="1CD78B73" w:rsidR="008C7CD7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Poor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(0-5 points) </w:t>
            </w:r>
            <w:r w:rsidR="009B3856" w:rsidRPr="009B3856"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</w:rPr>
              <w:sym w:font="Wingdings" w:char="F0E0"/>
            </w:r>
            <w:r w:rsidR="00450934"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</w:rPr>
              <w:t xml:space="preserve"> WAS category </w:t>
            </w:r>
            <w:r w:rsidR="009B3856"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</w:rPr>
              <w:t>1</w:t>
            </w:r>
          </w:p>
          <w:p w14:paraId="196E6361" w14:textId="5E1CDDF1" w:rsidR="004D3209" w:rsidRPr="00FD4302" w:rsidRDefault="004D3209" w:rsidP="008C7C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556" w:type="dxa"/>
          </w:tcPr>
          <w:p w14:paraId="18D2B4BB" w14:textId="77777777" w:rsidR="008C7CD7" w:rsidRPr="00FD4302" w:rsidRDefault="008C7CD7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66C36E2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0826AD8" w14:textId="6C71318A" w:rsidR="001616AE" w:rsidRPr="00FD4302" w:rsidRDefault="00FD4302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 (%)</w:t>
            </w:r>
          </w:p>
          <w:p w14:paraId="45AB99E1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151(16.3)</w:t>
            </w:r>
          </w:p>
          <w:p w14:paraId="6F636C03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 (28.5)</w:t>
            </w:r>
          </w:p>
          <w:p w14:paraId="5CBC0EB8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 (22.2)</w:t>
            </w:r>
          </w:p>
          <w:p w14:paraId="147B5FCA" w14:textId="77777777" w:rsidR="001616AE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 (32.9)</w:t>
            </w:r>
          </w:p>
          <w:p w14:paraId="716A9960" w14:textId="62CC30AB" w:rsidR="004D3209" w:rsidRPr="00FD4302" w:rsidRDefault="004D3209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926 (100)</w:t>
            </w:r>
            <w:r w:rsidR="008B1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8C7CD7" w:rsidRPr="008961DA" w14:paraId="4A4925D8" w14:textId="77777777" w:rsidTr="008859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8" w:type="dxa"/>
            <w:noWrap/>
          </w:tcPr>
          <w:p w14:paraId="4606D469" w14:textId="5D295844" w:rsidR="008C7CD7" w:rsidRPr="00FD4302" w:rsidRDefault="009B3856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Item 2</w:t>
            </w:r>
            <w:r w:rsidR="008C7CD7"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Work ability in relation</w:t>
            </w:r>
            <w:r w:rsidR="00450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to the demands of the job</w:t>
            </w:r>
          </w:p>
          <w:p w14:paraId="0F0FA12E" w14:textId="0F3DF359" w:rsidR="008C7CD7" w:rsidRPr="00FD4302" w:rsidRDefault="009B3856" w:rsidP="008C7C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 1: </w:t>
            </w:r>
            <w:r w:rsidR="008C7CD7"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do you rate your current work ability with respect to the physical demands of your work?</w:t>
            </w:r>
          </w:p>
          <w:p w14:paraId="572F353C" w14:textId="7B57919E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Very good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5)</w:t>
            </w:r>
          </w:p>
          <w:p w14:paraId="491A30FD" w14:textId="697A5EF2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Pretty good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4)</w:t>
            </w:r>
          </w:p>
          <w:p w14:paraId="0CD62CDC" w14:textId="16995032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Fairly good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3)</w:t>
            </w:r>
          </w:p>
          <w:p w14:paraId="0F83AA53" w14:textId="12A63F52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Quite bad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2</w:t>
            </w:r>
          </w:p>
          <w:p w14:paraId="64FF3F93" w14:textId="0ED7E643" w:rsidR="001616AE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Very bad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1)</w:t>
            </w:r>
          </w:p>
          <w:p w14:paraId="68C17C94" w14:textId="2F36E284" w:rsidR="004D3209" w:rsidRPr="00FD4302" w:rsidRDefault="004D3209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556" w:type="dxa"/>
          </w:tcPr>
          <w:p w14:paraId="0E94AAC6" w14:textId="77777777" w:rsidR="008C7CD7" w:rsidRPr="00FD4302" w:rsidRDefault="008C7CD7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86815F0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C1E983D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CC34655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 (33.8)</w:t>
            </w:r>
          </w:p>
          <w:p w14:paraId="6BEE1F09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 (26.5)</w:t>
            </w:r>
          </w:p>
          <w:p w14:paraId="3B67AB16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 (20.0)</w:t>
            </w:r>
          </w:p>
          <w:p w14:paraId="1601AA03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(7.9)</w:t>
            </w:r>
          </w:p>
          <w:p w14:paraId="679C9BF2" w14:textId="77777777" w:rsidR="001616AE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 (7.1)</w:t>
            </w:r>
          </w:p>
          <w:p w14:paraId="61D52DC1" w14:textId="33452681" w:rsidR="004D3209" w:rsidRPr="00FD4302" w:rsidRDefault="004D3209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882 (95.2</w:t>
            </w:r>
            <w:r w:rsidR="00A464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 w:rsidR="008B1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8C7CD7" w:rsidRPr="008961DA" w14:paraId="46A7422E" w14:textId="77777777" w:rsidTr="008859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8" w:type="dxa"/>
            <w:noWrap/>
          </w:tcPr>
          <w:p w14:paraId="65BA004E" w14:textId="67B47FB5" w:rsidR="008C7CD7" w:rsidRPr="00FD4302" w:rsidRDefault="009B3856" w:rsidP="008C7C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 2: </w:t>
            </w:r>
            <w:r w:rsidR="008C7CD7"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do you rate your current work ability with respect to the mental demands of your work?</w:t>
            </w:r>
          </w:p>
          <w:p w14:paraId="4D74791E" w14:textId="1D5AF413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Very good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5)</w:t>
            </w:r>
          </w:p>
          <w:p w14:paraId="0857431A" w14:textId="4F0BFC28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Pretty good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4)</w:t>
            </w:r>
          </w:p>
          <w:p w14:paraId="16B5EFB3" w14:textId="76156C78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Fairly good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3)</w:t>
            </w:r>
          </w:p>
          <w:p w14:paraId="5CB962CB" w14:textId="00CFC1F1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Quite bad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2)</w:t>
            </w:r>
          </w:p>
          <w:p w14:paraId="4F0FEB80" w14:textId="645A131E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Very bad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1)</w:t>
            </w:r>
          </w:p>
          <w:p w14:paraId="0C524919" w14:textId="21935864" w:rsidR="008C7CD7" w:rsidRPr="00FD4302" w:rsidRDefault="004D3209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556" w:type="dxa"/>
          </w:tcPr>
          <w:p w14:paraId="5CD4A940" w14:textId="77777777" w:rsidR="008C7CD7" w:rsidRPr="00FD4302" w:rsidRDefault="008C7CD7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56DF33C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6192FB8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 (33.8)</w:t>
            </w:r>
          </w:p>
          <w:p w14:paraId="2C7F40ED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 (27.5)</w:t>
            </w:r>
          </w:p>
          <w:p w14:paraId="4B49B6E7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 (20.5)</w:t>
            </w:r>
          </w:p>
          <w:p w14:paraId="5A559961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 (8.4)</w:t>
            </w:r>
          </w:p>
          <w:p w14:paraId="2CB2C09B" w14:textId="77777777" w:rsidR="001616AE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 (4.6)</w:t>
            </w:r>
          </w:p>
          <w:p w14:paraId="4BCB05B8" w14:textId="6093D0B3" w:rsidR="004D3209" w:rsidRPr="00FD4302" w:rsidRDefault="004D3209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879 (94.9)*</w:t>
            </w:r>
          </w:p>
        </w:tc>
      </w:tr>
      <w:tr w:rsidR="008C7CD7" w:rsidRPr="008961DA" w14:paraId="43FA5173" w14:textId="77777777" w:rsidTr="008859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8" w:type="dxa"/>
            <w:noWrap/>
          </w:tcPr>
          <w:p w14:paraId="6607BFAA" w14:textId="36537C02" w:rsidR="008C7CD7" w:rsidRPr="00FD4302" w:rsidRDefault="009B3856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Item 3</w:t>
            </w:r>
            <w:r w:rsidR="008C7CD7"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Estimated work impairment due to diseases (1-5)</w:t>
            </w:r>
          </w:p>
          <w:p w14:paraId="7F45C88F" w14:textId="3BC92887" w:rsidR="008C7CD7" w:rsidRPr="00FD4302" w:rsidRDefault="009B3856" w:rsidP="008C7C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 1: </w:t>
            </w:r>
            <w:r w:rsidR="008C7CD7"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 your physical work ability been reduced due to cancer?</w:t>
            </w:r>
          </w:p>
          <w:p w14:paraId="332C0E83" w14:textId="682B6BF2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Not at all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5)</w:t>
            </w:r>
          </w:p>
          <w:p w14:paraId="3C35751B" w14:textId="47025315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 little bit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4)</w:t>
            </w:r>
          </w:p>
          <w:p w14:paraId="69DA6B84" w14:textId="074040CB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To some extent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3)</w:t>
            </w:r>
          </w:p>
          <w:p w14:paraId="7B5B9791" w14:textId="69F56C15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Quite a bit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2)</w:t>
            </w:r>
          </w:p>
          <w:p w14:paraId="21BA4D6D" w14:textId="26CEE35F" w:rsidR="008C7CD7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 lot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1)</w:t>
            </w:r>
          </w:p>
          <w:p w14:paraId="427F1484" w14:textId="033925BE" w:rsidR="004D3209" w:rsidRPr="00FD4302" w:rsidRDefault="004D3209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556" w:type="dxa"/>
          </w:tcPr>
          <w:p w14:paraId="283C93DE" w14:textId="77777777" w:rsidR="008C7CD7" w:rsidRPr="00FD4302" w:rsidRDefault="008C7CD7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7016EB6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D010566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 (24.2)</w:t>
            </w:r>
          </w:p>
          <w:p w14:paraId="10E64167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 (17.9)</w:t>
            </w:r>
          </w:p>
          <w:p w14:paraId="6652E22B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 (27.3)</w:t>
            </w:r>
          </w:p>
          <w:p w14:paraId="762A1AC6" w14:textId="77777777" w:rsidR="001616AE" w:rsidRPr="00FD4302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 (15.6)</w:t>
            </w:r>
          </w:p>
          <w:p w14:paraId="4269A704" w14:textId="77777777" w:rsidR="001616AE" w:rsidRDefault="001616AE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 (10.9)</w:t>
            </w:r>
          </w:p>
          <w:p w14:paraId="2042F694" w14:textId="515EC2F8" w:rsidR="004D3209" w:rsidRPr="00FD4302" w:rsidRDefault="004D3209" w:rsidP="008C7C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888 (95.8</w:t>
            </w:r>
            <w:r w:rsidR="00A464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 w:rsidR="008B1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8C7CD7" w:rsidRPr="008961DA" w14:paraId="0305E130" w14:textId="77777777" w:rsidTr="008859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8" w:type="dxa"/>
            <w:noWrap/>
          </w:tcPr>
          <w:p w14:paraId="447D76B1" w14:textId="26122CC6" w:rsidR="008C7CD7" w:rsidRPr="00FD4302" w:rsidRDefault="009B3856" w:rsidP="008C7CD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 2: </w:t>
            </w:r>
            <w:r w:rsidR="008C7CD7"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Has your mental work ability been reduced due to cancer?</w:t>
            </w:r>
          </w:p>
          <w:p w14:paraId="3F1AB574" w14:textId="2DE85406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Not at all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5)</w:t>
            </w:r>
          </w:p>
          <w:p w14:paraId="7EAFEA05" w14:textId="44EC467E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 little bit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4)</w:t>
            </w:r>
          </w:p>
          <w:p w14:paraId="3DB1BB93" w14:textId="37592139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To some extent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3)</w:t>
            </w:r>
          </w:p>
          <w:p w14:paraId="6675D6AF" w14:textId="715C4C30" w:rsidR="008C7CD7" w:rsidRPr="00FD4302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Quite a bit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2)</w:t>
            </w:r>
          </w:p>
          <w:p w14:paraId="2B77557E" w14:textId="7CE3CE63" w:rsidR="008C7CD7" w:rsidRDefault="008C7CD7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 lot</w:t>
            </w:r>
            <w:r w:rsidR="009B3856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(score 1)</w:t>
            </w:r>
          </w:p>
          <w:p w14:paraId="51E3F339" w14:textId="1C179127" w:rsidR="004D3209" w:rsidRPr="00FD4302" w:rsidRDefault="004D3209" w:rsidP="008C7CD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556" w:type="dxa"/>
          </w:tcPr>
          <w:p w14:paraId="79E3F005" w14:textId="77777777" w:rsidR="008C7CD7" w:rsidRPr="00FD4302" w:rsidRDefault="008C7CD7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63ADB90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 (28.1)</w:t>
            </w:r>
          </w:p>
          <w:p w14:paraId="4BCB6102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 (25.7)</w:t>
            </w:r>
          </w:p>
          <w:p w14:paraId="6CCACCF9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 (23.4)</w:t>
            </w:r>
          </w:p>
          <w:p w14:paraId="48B6A8A9" w14:textId="77777777" w:rsidR="001616AE" w:rsidRPr="00FD4302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 (13.0)</w:t>
            </w:r>
          </w:p>
          <w:p w14:paraId="4F28387E" w14:textId="77777777" w:rsidR="001616AE" w:rsidRDefault="001616AE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D4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 (5.9)</w:t>
            </w:r>
          </w:p>
          <w:p w14:paraId="30F6B18B" w14:textId="7E54582B" w:rsidR="004D3209" w:rsidRPr="00FD4302" w:rsidRDefault="004D3209" w:rsidP="008C7C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890 (96.1</w:t>
            </w:r>
            <w:r w:rsidR="00A464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 w:rsidR="008B1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</w:tbl>
    <w:p w14:paraId="164EAE79" w14:textId="227139A8" w:rsidR="00FA43BC" w:rsidRDefault="00FA43BC"/>
    <w:p w14:paraId="04FCC7BA" w14:textId="77777777" w:rsidR="008859A5" w:rsidRDefault="008859A5"/>
    <w:p w14:paraId="73CB8EA5" w14:textId="77777777" w:rsidR="00FD4302" w:rsidRDefault="00FD4302"/>
    <w:p w14:paraId="632C5157" w14:textId="77777777" w:rsidR="00FD4302" w:rsidRDefault="00FD4302"/>
    <w:p w14:paraId="36396B1F" w14:textId="77777777" w:rsidR="00FD4302" w:rsidRDefault="00FD4302"/>
    <w:p w14:paraId="53CF490C" w14:textId="77777777" w:rsidR="00FD4302" w:rsidRDefault="00FD4302"/>
    <w:p w14:paraId="52322175" w14:textId="77777777" w:rsidR="00FD4302" w:rsidRDefault="00FD4302"/>
    <w:p w14:paraId="683A6602" w14:textId="77777777" w:rsidR="00FD4302" w:rsidRDefault="00FD4302"/>
    <w:p w14:paraId="23685922" w14:textId="77777777" w:rsidR="00FD4302" w:rsidRDefault="00FD4302"/>
    <w:p w14:paraId="7530313C" w14:textId="77777777" w:rsidR="00FD4302" w:rsidRDefault="00FD4302"/>
    <w:p w14:paraId="54DDBA5D" w14:textId="77777777" w:rsidR="00FD4302" w:rsidRDefault="00FD4302"/>
    <w:p w14:paraId="59436D75" w14:textId="77777777" w:rsidR="00FD4302" w:rsidRDefault="00FD4302"/>
    <w:p w14:paraId="0ACAFC05" w14:textId="77777777" w:rsidR="00FD4302" w:rsidRDefault="00FD4302"/>
    <w:p w14:paraId="28330F7A" w14:textId="77777777" w:rsidR="00FD4302" w:rsidRDefault="00FD4302"/>
    <w:p w14:paraId="49E595FC" w14:textId="77777777" w:rsidR="00FD4302" w:rsidRDefault="00FD4302"/>
    <w:p w14:paraId="07B7B626" w14:textId="77777777" w:rsidR="00FD4302" w:rsidRDefault="00FD4302"/>
    <w:p w14:paraId="2DD37BDD" w14:textId="77777777" w:rsidR="00FD4302" w:rsidRDefault="00FD4302"/>
    <w:p w14:paraId="25439FA2" w14:textId="77777777" w:rsidR="00FD4302" w:rsidRDefault="00FD4302"/>
    <w:p w14:paraId="2E4FD53B" w14:textId="77777777" w:rsidR="00FD4302" w:rsidRDefault="00FD4302"/>
    <w:p w14:paraId="762FBD33" w14:textId="77777777" w:rsidR="008B15F8" w:rsidRDefault="008B15F8"/>
    <w:p w14:paraId="207A463D" w14:textId="77777777" w:rsidR="008B15F8" w:rsidRDefault="008B15F8"/>
    <w:p w14:paraId="47B407EF" w14:textId="671812BA" w:rsidR="00FD4302" w:rsidRPr="009B3856" w:rsidRDefault="004D3209">
      <w:pPr>
        <w:rPr>
          <w:rFonts w:ascii="Times New Roman" w:hAnsi="Times New Roman" w:cs="Times New Roman"/>
          <w:sz w:val="20"/>
          <w:szCs w:val="20"/>
        </w:rPr>
      </w:pPr>
      <w:r w:rsidRPr="009B3856">
        <w:rPr>
          <w:rFonts w:ascii="Times New Roman" w:hAnsi="Times New Roman" w:cs="Times New Roman"/>
          <w:sz w:val="20"/>
          <w:szCs w:val="20"/>
        </w:rPr>
        <w:t>*of total sample</w:t>
      </w:r>
    </w:p>
    <w:p w14:paraId="60A12AF2" w14:textId="77777777" w:rsidR="00FD4302" w:rsidRDefault="00FD4302"/>
    <w:p w14:paraId="21F97EED" w14:textId="77777777" w:rsidR="00FD4302" w:rsidRDefault="00FD4302"/>
    <w:p w14:paraId="7B870AFB" w14:textId="77777777" w:rsidR="00FD4302" w:rsidRDefault="00FD4302"/>
    <w:p w14:paraId="06BD4AEE" w14:textId="77777777" w:rsidR="00FD4302" w:rsidRDefault="00FD4302"/>
    <w:p w14:paraId="26F036CC" w14:textId="77777777" w:rsidR="00FD4302" w:rsidRDefault="00FD4302"/>
    <w:p w14:paraId="735D37E2" w14:textId="183F48F4" w:rsidR="002976E5" w:rsidRPr="00FD4302" w:rsidRDefault="002976E5">
      <w:pPr>
        <w:rPr>
          <w:rFonts w:ascii="Times New Roman" w:hAnsi="Times New Roman" w:cs="Times New Roman"/>
          <w:sz w:val="20"/>
          <w:szCs w:val="20"/>
        </w:rPr>
      </w:pPr>
      <w:r w:rsidRPr="00FD4302">
        <w:rPr>
          <w:rFonts w:ascii="Times New Roman" w:hAnsi="Times New Roman" w:cs="Times New Roman"/>
          <w:sz w:val="20"/>
          <w:szCs w:val="20"/>
        </w:rPr>
        <w:t>Table 3.High and low degree of perceived structural and functional social support from supervisor</w:t>
      </w:r>
      <w:r w:rsidR="00450934">
        <w:rPr>
          <w:rFonts w:ascii="Times New Roman" w:hAnsi="Times New Roman" w:cs="Times New Roman"/>
          <w:sz w:val="20"/>
          <w:szCs w:val="20"/>
        </w:rPr>
        <w:t xml:space="preserve">s, colleagues and the general </w:t>
      </w:r>
      <w:r w:rsidR="00404BCA">
        <w:rPr>
          <w:rFonts w:ascii="Times New Roman" w:hAnsi="Times New Roman" w:cs="Times New Roman"/>
          <w:sz w:val="20"/>
          <w:szCs w:val="20"/>
        </w:rPr>
        <w:t xml:space="preserve">practitioners </w:t>
      </w:r>
      <w:r w:rsidR="00404BCA" w:rsidRPr="00FD4302">
        <w:rPr>
          <w:rFonts w:ascii="Times New Roman" w:hAnsi="Times New Roman" w:cs="Times New Roman"/>
          <w:sz w:val="20"/>
          <w:szCs w:val="20"/>
        </w:rPr>
        <w:t>according</w:t>
      </w:r>
      <w:r w:rsidRPr="00FD4302">
        <w:rPr>
          <w:rFonts w:ascii="Times New Roman" w:hAnsi="Times New Roman" w:cs="Times New Roman"/>
          <w:sz w:val="20"/>
          <w:szCs w:val="20"/>
        </w:rPr>
        <w:t xml:space="preserve"> to work ability score</w:t>
      </w:r>
      <w:r w:rsidR="00FD4302">
        <w:rPr>
          <w:rFonts w:ascii="Times New Roman" w:hAnsi="Times New Roman" w:cs="Times New Roman"/>
          <w:sz w:val="20"/>
          <w:szCs w:val="20"/>
        </w:rPr>
        <w:t xml:space="preserve"> </w:t>
      </w:r>
      <w:r w:rsidRPr="00FD4302">
        <w:rPr>
          <w:rFonts w:ascii="Times New Roman" w:hAnsi="Times New Roman" w:cs="Times New Roman"/>
          <w:sz w:val="20"/>
          <w:szCs w:val="20"/>
        </w:rPr>
        <w:t>(WAS</w:t>
      </w:r>
      <w:r w:rsidR="009B3856">
        <w:rPr>
          <w:rFonts w:ascii="Times New Roman" w:hAnsi="Times New Roman" w:cs="Times New Roman"/>
          <w:sz w:val="20"/>
          <w:szCs w:val="20"/>
        </w:rPr>
        <w:t>)</w:t>
      </w:r>
      <w:r w:rsidR="00450934">
        <w:rPr>
          <w:rFonts w:ascii="Times New Roman" w:hAnsi="Times New Roman" w:cs="Times New Roman"/>
          <w:sz w:val="20"/>
          <w:szCs w:val="20"/>
        </w:rPr>
        <w:t xml:space="preserve"> among long-term Norwegian BCSs</w:t>
      </w:r>
    </w:p>
    <w:tbl>
      <w:tblPr>
        <w:tblStyle w:val="Lysskyggelegging-uthevingsfarge2"/>
        <w:tblW w:w="0" w:type="auto"/>
        <w:tblLook w:val="04A0" w:firstRow="1" w:lastRow="0" w:firstColumn="1" w:lastColumn="0" w:noHBand="0" w:noVBand="1"/>
      </w:tblPr>
      <w:tblGrid>
        <w:gridCol w:w="1808"/>
        <w:gridCol w:w="1277"/>
        <w:gridCol w:w="1276"/>
        <w:gridCol w:w="1378"/>
        <w:gridCol w:w="1286"/>
        <w:gridCol w:w="516"/>
        <w:gridCol w:w="1043"/>
        <w:gridCol w:w="1038"/>
      </w:tblGrid>
      <w:tr w:rsidR="009B3856" w:rsidRPr="00403D67" w14:paraId="5096C6EB" w14:textId="4410D47E" w:rsidTr="009B38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50BF4BD2" w14:textId="77777777" w:rsidR="009B3856" w:rsidRPr="00FD4302" w:rsidRDefault="009B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217" w:type="dxa"/>
            <w:gridSpan w:val="4"/>
            <w:noWrap/>
            <w:hideMark/>
          </w:tcPr>
          <w:p w14:paraId="0FF684E6" w14:textId="193F225C" w:rsidR="00786CCA" w:rsidRDefault="009B38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ork ability score</w:t>
            </w:r>
            <w:r w:rsidR="00786CCA">
              <w:rPr>
                <w:rFonts w:ascii="Times New Roman" w:hAnsi="Times New Roman" w:cs="Times New Roman"/>
                <w:sz w:val="20"/>
                <w:szCs w:val="20"/>
              </w:rPr>
              <w:t xml:space="preserve"> from poor (1) to excellent (4)</w:t>
            </w:r>
          </w:p>
          <w:p w14:paraId="5C82BC38" w14:textId="660E9B6A" w:rsidR="009B3856" w:rsidRPr="00FD4302" w:rsidRDefault="009B38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86CCA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</w:p>
        </w:tc>
        <w:tc>
          <w:tcPr>
            <w:tcW w:w="516" w:type="dxa"/>
            <w:noWrap/>
            <w:hideMark/>
          </w:tcPr>
          <w:p w14:paraId="1E7B8B75" w14:textId="77777777" w:rsidR="009B3856" w:rsidRPr="00FD4302" w:rsidRDefault="009B38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043" w:type="dxa"/>
            <w:noWrap/>
            <w:hideMark/>
          </w:tcPr>
          <w:p w14:paraId="04A1DC8D" w14:textId="77777777" w:rsidR="009B3856" w:rsidRPr="00FD4302" w:rsidRDefault="009B38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038" w:type="dxa"/>
          </w:tcPr>
          <w:p w14:paraId="54B4BD24" w14:textId="472F9221" w:rsidR="009B3856" w:rsidRPr="00FD4302" w:rsidRDefault="009B38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Cramér’s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</w:p>
        </w:tc>
      </w:tr>
      <w:tr w:rsidR="009B3856" w:rsidRPr="00403D67" w14:paraId="58FE0FAE" w14:textId="34C8DFFA" w:rsidTr="009B3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3848E4AD" w14:textId="09797BA2" w:rsidR="009B3856" w:rsidRDefault="009B38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59F9F7" w14:textId="77777777" w:rsidR="009B3856" w:rsidRPr="00FD4302" w:rsidRDefault="009B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Received support</w:t>
            </w:r>
          </w:p>
        </w:tc>
        <w:tc>
          <w:tcPr>
            <w:tcW w:w="1277" w:type="dxa"/>
            <w:noWrap/>
            <w:hideMark/>
          </w:tcPr>
          <w:p w14:paraId="5F798122" w14:textId="3F8AB4E0" w:rsidR="009B3856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(score 0-5)</w:t>
            </w:r>
          </w:p>
          <w:p w14:paraId="6DD75557" w14:textId="5999878E" w:rsidR="009B3856" w:rsidRPr="00FD4302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276" w:type="dxa"/>
            <w:noWrap/>
            <w:hideMark/>
          </w:tcPr>
          <w:p w14:paraId="71F24AD8" w14:textId="73F0160C" w:rsidR="009B3856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(score 6-7)</w:t>
            </w:r>
          </w:p>
          <w:p w14:paraId="78F1D7EC" w14:textId="1622DE5F" w:rsidR="009B3856" w:rsidRPr="00FD4302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378" w:type="dxa"/>
            <w:noWrap/>
            <w:hideMark/>
          </w:tcPr>
          <w:p w14:paraId="52B9A7D2" w14:textId="5C8ACE75" w:rsidR="009B3856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(score 8-9)</w:t>
            </w:r>
          </w:p>
          <w:p w14:paraId="70F57989" w14:textId="68AF09EE" w:rsidR="009B3856" w:rsidRPr="00FD4302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286" w:type="dxa"/>
            <w:noWrap/>
            <w:hideMark/>
          </w:tcPr>
          <w:p w14:paraId="1E1CD07F" w14:textId="541F4155" w:rsidR="009B3856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(score 10)</w:t>
            </w:r>
          </w:p>
          <w:p w14:paraId="14445FE7" w14:textId="4F4364FC" w:rsidR="009B3856" w:rsidRPr="00FD4302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516" w:type="dxa"/>
            <w:noWrap/>
            <w:hideMark/>
          </w:tcPr>
          <w:p w14:paraId="1E1FE062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noWrap/>
            <w:hideMark/>
          </w:tcPr>
          <w:p w14:paraId="47EFE3AC" w14:textId="0705D096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8" w:type="dxa"/>
          </w:tcPr>
          <w:p w14:paraId="194541C1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B3856" w:rsidRPr="00403D67" w14:paraId="3D5FC81E" w14:textId="10F84AFA" w:rsidTr="009B38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25AC6A04" w14:textId="77777777" w:rsidR="009B3856" w:rsidRPr="00FD4302" w:rsidRDefault="009B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From supervisor (n:824)</w:t>
            </w:r>
          </w:p>
        </w:tc>
        <w:tc>
          <w:tcPr>
            <w:tcW w:w="1277" w:type="dxa"/>
            <w:noWrap/>
            <w:hideMark/>
          </w:tcPr>
          <w:p w14:paraId="626BF331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625D938A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8" w:type="dxa"/>
            <w:noWrap/>
            <w:hideMark/>
          </w:tcPr>
          <w:p w14:paraId="3AF1EED3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6" w:type="dxa"/>
            <w:noWrap/>
            <w:hideMark/>
          </w:tcPr>
          <w:p w14:paraId="6E63D863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noWrap/>
            <w:hideMark/>
          </w:tcPr>
          <w:p w14:paraId="07712F9A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  <w:noWrap/>
            <w:hideMark/>
          </w:tcPr>
          <w:p w14:paraId="1C3BCE23" w14:textId="051FC0BF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8" w:type="dxa"/>
          </w:tcPr>
          <w:p w14:paraId="206125B3" w14:textId="2E31FFFB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9B3856" w:rsidRPr="00403D67" w14:paraId="36238756" w14:textId="49F00571" w:rsidTr="009B3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1E8CF19B" w14:textId="67C7E991" w:rsidR="009B3856" w:rsidRPr="00FD4302" w:rsidRDefault="009B3856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High* </w:t>
            </w:r>
          </w:p>
        </w:tc>
        <w:tc>
          <w:tcPr>
            <w:tcW w:w="1277" w:type="dxa"/>
            <w:noWrap/>
            <w:hideMark/>
          </w:tcPr>
          <w:p w14:paraId="201D7E75" w14:textId="31808491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121 (48.4)</w:t>
            </w:r>
          </w:p>
        </w:tc>
        <w:tc>
          <w:tcPr>
            <w:tcW w:w="1276" w:type="dxa"/>
            <w:noWrap/>
            <w:hideMark/>
          </w:tcPr>
          <w:p w14:paraId="26891C5B" w14:textId="4A719D08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99 (51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78" w:type="dxa"/>
            <w:noWrap/>
            <w:hideMark/>
          </w:tcPr>
          <w:p w14:paraId="75119E54" w14:textId="517B6396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138 (56.1)</w:t>
            </w:r>
          </w:p>
        </w:tc>
        <w:tc>
          <w:tcPr>
            <w:tcW w:w="1286" w:type="dxa"/>
            <w:noWrap/>
            <w:hideMark/>
          </w:tcPr>
          <w:p w14:paraId="3FF40376" w14:textId="584F0156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96 (71.6)</w:t>
            </w:r>
          </w:p>
        </w:tc>
        <w:tc>
          <w:tcPr>
            <w:tcW w:w="516" w:type="dxa"/>
            <w:noWrap/>
            <w:hideMark/>
          </w:tcPr>
          <w:p w14:paraId="0F35A4F4" w14:textId="77777777" w:rsidR="009B3856" w:rsidRPr="00FD4302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1043" w:type="dxa"/>
            <w:noWrap/>
            <w:hideMark/>
          </w:tcPr>
          <w:p w14:paraId="1805EB60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8" w:type="dxa"/>
          </w:tcPr>
          <w:p w14:paraId="180D897C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856" w:rsidRPr="00403D67" w14:paraId="6C2194FD" w14:textId="5A600DD2" w:rsidTr="009B38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6189C3B8" w14:textId="7B585649" w:rsidR="009B3856" w:rsidRPr="00FD4302" w:rsidRDefault="009B3856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 w:val="0"/>
                <w:sz w:val="20"/>
                <w:szCs w:val="20"/>
              </w:rPr>
              <w:t>Low**</w:t>
            </w:r>
          </w:p>
        </w:tc>
        <w:tc>
          <w:tcPr>
            <w:tcW w:w="1277" w:type="dxa"/>
            <w:noWrap/>
            <w:hideMark/>
          </w:tcPr>
          <w:p w14:paraId="7D264C5F" w14:textId="291D744C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129 (51.6)</w:t>
            </w:r>
          </w:p>
        </w:tc>
        <w:tc>
          <w:tcPr>
            <w:tcW w:w="1276" w:type="dxa"/>
            <w:noWrap/>
            <w:hideMark/>
          </w:tcPr>
          <w:p w14:paraId="414CD33F" w14:textId="03A2197F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95 (49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78" w:type="dxa"/>
            <w:noWrap/>
            <w:hideMark/>
          </w:tcPr>
          <w:p w14:paraId="3B50DFBE" w14:textId="0A57AFA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108 (43.9)</w:t>
            </w:r>
          </w:p>
        </w:tc>
        <w:tc>
          <w:tcPr>
            <w:tcW w:w="1286" w:type="dxa"/>
            <w:noWrap/>
            <w:hideMark/>
          </w:tcPr>
          <w:p w14:paraId="28A45D48" w14:textId="75285275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38 (28.4)</w:t>
            </w:r>
          </w:p>
        </w:tc>
        <w:tc>
          <w:tcPr>
            <w:tcW w:w="516" w:type="dxa"/>
            <w:noWrap/>
            <w:hideMark/>
          </w:tcPr>
          <w:p w14:paraId="449B6427" w14:textId="77777777" w:rsidR="009B3856" w:rsidRPr="00FD4302" w:rsidRDefault="009B3856" w:rsidP="00403D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370</w:t>
            </w:r>
          </w:p>
        </w:tc>
        <w:tc>
          <w:tcPr>
            <w:tcW w:w="1043" w:type="dxa"/>
            <w:noWrap/>
            <w:hideMark/>
          </w:tcPr>
          <w:p w14:paraId="185E1392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8" w:type="dxa"/>
          </w:tcPr>
          <w:p w14:paraId="31FF1ED6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856" w:rsidRPr="00403D67" w14:paraId="52199622" w14:textId="234EC0A6" w:rsidTr="009B3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6E25C6FB" w14:textId="2A197D1B" w:rsidR="009B3856" w:rsidRPr="00FD4302" w:rsidRDefault="009B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From colleagues (n:827)</w:t>
            </w:r>
          </w:p>
        </w:tc>
        <w:tc>
          <w:tcPr>
            <w:tcW w:w="1277" w:type="dxa"/>
            <w:noWrap/>
            <w:hideMark/>
          </w:tcPr>
          <w:p w14:paraId="3A4F84A5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17A0725B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8" w:type="dxa"/>
            <w:noWrap/>
            <w:hideMark/>
          </w:tcPr>
          <w:p w14:paraId="014FBA52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6" w:type="dxa"/>
            <w:noWrap/>
            <w:hideMark/>
          </w:tcPr>
          <w:p w14:paraId="6AAB842C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noWrap/>
            <w:hideMark/>
          </w:tcPr>
          <w:p w14:paraId="50FA8884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  <w:noWrap/>
            <w:hideMark/>
          </w:tcPr>
          <w:p w14:paraId="365410E9" w14:textId="154B9E28" w:rsidR="009B3856" w:rsidRPr="009B3856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B3856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1038" w:type="dxa"/>
          </w:tcPr>
          <w:p w14:paraId="1F417008" w14:textId="4F361A8C" w:rsidR="009B3856" w:rsidRPr="009B3856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B3856">
              <w:rPr>
                <w:rFonts w:ascii="Times New Roman" w:hAnsi="Times New Roman" w:cs="Times New Roman"/>
                <w:bCs/>
                <w:sz w:val="20"/>
                <w:szCs w:val="20"/>
              </w:rPr>
              <w:t>0.19</w:t>
            </w:r>
          </w:p>
        </w:tc>
      </w:tr>
      <w:tr w:rsidR="009B3856" w:rsidRPr="00403D67" w14:paraId="608185F6" w14:textId="2C73A093" w:rsidTr="009B38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3AA167E0" w14:textId="77777777" w:rsidR="009B3856" w:rsidRPr="00FD4302" w:rsidRDefault="009B3856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 w:val="0"/>
                <w:sz w:val="20"/>
                <w:szCs w:val="20"/>
              </w:rPr>
              <w:t>High</w:t>
            </w:r>
          </w:p>
        </w:tc>
        <w:tc>
          <w:tcPr>
            <w:tcW w:w="1277" w:type="dxa"/>
            <w:noWrap/>
            <w:hideMark/>
          </w:tcPr>
          <w:p w14:paraId="5D1AC7D4" w14:textId="1701911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127 (51</w:t>
            </w:r>
            <w:r w:rsidR="00A94967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6770E67B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106 (55.5)</w:t>
            </w:r>
          </w:p>
        </w:tc>
        <w:tc>
          <w:tcPr>
            <w:tcW w:w="1378" w:type="dxa"/>
            <w:noWrap/>
            <w:hideMark/>
          </w:tcPr>
          <w:p w14:paraId="7146EE0C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147 (59.3)</w:t>
            </w:r>
          </w:p>
        </w:tc>
        <w:tc>
          <w:tcPr>
            <w:tcW w:w="1286" w:type="dxa"/>
            <w:noWrap/>
            <w:hideMark/>
          </w:tcPr>
          <w:p w14:paraId="49273BBE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110 (79.1)</w:t>
            </w:r>
          </w:p>
        </w:tc>
        <w:tc>
          <w:tcPr>
            <w:tcW w:w="516" w:type="dxa"/>
            <w:noWrap/>
            <w:hideMark/>
          </w:tcPr>
          <w:p w14:paraId="012BCBC2" w14:textId="77777777" w:rsidR="009B3856" w:rsidRPr="00FD4302" w:rsidRDefault="009B3856" w:rsidP="00403D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490</w:t>
            </w:r>
          </w:p>
        </w:tc>
        <w:tc>
          <w:tcPr>
            <w:tcW w:w="1043" w:type="dxa"/>
            <w:noWrap/>
            <w:hideMark/>
          </w:tcPr>
          <w:p w14:paraId="08347BE4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8" w:type="dxa"/>
          </w:tcPr>
          <w:p w14:paraId="6AE3EDAF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856" w:rsidRPr="00403D67" w14:paraId="4BDC2A3D" w14:textId="45223AF3" w:rsidTr="009B3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688E9395" w14:textId="77777777" w:rsidR="009B3856" w:rsidRPr="00FD4302" w:rsidRDefault="009B3856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 w:val="0"/>
                <w:sz w:val="20"/>
                <w:szCs w:val="20"/>
              </w:rPr>
              <w:t>Low</w:t>
            </w:r>
          </w:p>
        </w:tc>
        <w:tc>
          <w:tcPr>
            <w:tcW w:w="1277" w:type="dxa"/>
            <w:noWrap/>
            <w:hideMark/>
          </w:tcPr>
          <w:p w14:paraId="40C09F75" w14:textId="3227D681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122 (49</w:t>
            </w:r>
            <w:r w:rsidR="00A94967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38B22DA9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85 (44.5)</w:t>
            </w:r>
          </w:p>
        </w:tc>
        <w:tc>
          <w:tcPr>
            <w:tcW w:w="1378" w:type="dxa"/>
            <w:noWrap/>
            <w:hideMark/>
          </w:tcPr>
          <w:p w14:paraId="268E844A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101 (40.7)</w:t>
            </w:r>
          </w:p>
        </w:tc>
        <w:tc>
          <w:tcPr>
            <w:tcW w:w="1286" w:type="dxa"/>
            <w:noWrap/>
            <w:hideMark/>
          </w:tcPr>
          <w:p w14:paraId="4475C0D5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29 (20.9)</w:t>
            </w:r>
          </w:p>
        </w:tc>
        <w:tc>
          <w:tcPr>
            <w:tcW w:w="516" w:type="dxa"/>
            <w:noWrap/>
            <w:hideMark/>
          </w:tcPr>
          <w:p w14:paraId="74737CD3" w14:textId="77777777" w:rsidR="009B3856" w:rsidRPr="00FD4302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1043" w:type="dxa"/>
            <w:noWrap/>
            <w:hideMark/>
          </w:tcPr>
          <w:p w14:paraId="0D889581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8" w:type="dxa"/>
          </w:tcPr>
          <w:p w14:paraId="4D3C572A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856" w:rsidRPr="00403D67" w14:paraId="60AE39E2" w14:textId="1EE8CCC3" w:rsidTr="009B38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7610C32C" w14:textId="77777777" w:rsidR="00786CCA" w:rsidRDefault="009B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 xml:space="preserve">From GP </w:t>
            </w:r>
          </w:p>
          <w:p w14:paraId="30C740A1" w14:textId="7C1C745A" w:rsidR="009B3856" w:rsidRPr="00FD4302" w:rsidRDefault="009B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(n:852)</w:t>
            </w:r>
          </w:p>
        </w:tc>
        <w:tc>
          <w:tcPr>
            <w:tcW w:w="1277" w:type="dxa"/>
            <w:noWrap/>
            <w:hideMark/>
          </w:tcPr>
          <w:p w14:paraId="67071B01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16A3F040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8" w:type="dxa"/>
            <w:noWrap/>
            <w:hideMark/>
          </w:tcPr>
          <w:p w14:paraId="2A447688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6" w:type="dxa"/>
            <w:noWrap/>
            <w:hideMark/>
          </w:tcPr>
          <w:p w14:paraId="1F840A7D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noWrap/>
            <w:hideMark/>
          </w:tcPr>
          <w:p w14:paraId="2793110A" w14:textId="21AB9543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  <w:noWrap/>
            <w:hideMark/>
          </w:tcPr>
          <w:p w14:paraId="500165E1" w14:textId="7C02DFAB" w:rsidR="009B3856" w:rsidRPr="009B3856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385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9B3856">
              <w:rPr>
                <w:rFonts w:ascii="Times New Roman" w:hAnsi="Times New Roman" w:cs="Times New Roman"/>
                <w:bCs/>
                <w:sz w:val="20"/>
                <w:szCs w:val="20"/>
              </w:rPr>
              <w:t>0.71</w:t>
            </w:r>
          </w:p>
        </w:tc>
        <w:tc>
          <w:tcPr>
            <w:tcW w:w="1038" w:type="dxa"/>
          </w:tcPr>
          <w:p w14:paraId="64041AE5" w14:textId="4E1A4A1F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B3856" w:rsidRPr="00403D67" w14:paraId="4B2B62F4" w14:textId="0C88BD07" w:rsidTr="009B3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16EF8871" w14:textId="77777777" w:rsidR="009B3856" w:rsidRPr="00FD4302" w:rsidRDefault="009B3856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 w:val="0"/>
                <w:sz w:val="20"/>
                <w:szCs w:val="20"/>
              </w:rPr>
              <w:t>High</w:t>
            </w:r>
          </w:p>
        </w:tc>
        <w:tc>
          <w:tcPr>
            <w:tcW w:w="1277" w:type="dxa"/>
            <w:noWrap/>
            <w:hideMark/>
          </w:tcPr>
          <w:p w14:paraId="7E521BC2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119 (45.1)</w:t>
            </w:r>
          </w:p>
        </w:tc>
        <w:tc>
          <w:tcPr>
            <w:tcW w:w="1276" w:type="dxa"/>
            <w:noWrap/>
            <w:hideMark/>
          </w:tcPr>
          <w:p w14:paraId="2EFFD0F9" w14:textId="7CB8CB9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80 (40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78" w:type="dxa"/>
            <w:noWrap/>
            <w:hideMark/>
          </w:tcPr>
          <w:p w14:paraId="27009EB9" w14:textId="1934D8F4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107 (43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86" w:type="dxa"/>
            <w:noWrap/>
            <w:hideMark/>
          </w:tcPr>
          <w:p w14:paraId="5DD5F6DF" w14:textId="1B73D60B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57 (41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16" w:type="dxa"/>
            <w:noWrap/>
            <w:hideMark/>
          </w:tcPr>
          <w:p w14:paraId="746CB6C7" w14:textId="77777777" w:rsidR="009B3856" w:rsidRPr="00FD4302" w:rsidRDefault="009B3856" w:rsidP="00403D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1043" w:type="dxa"/>
            <w:noWrap/>
            <w:hideMark/>
          </w:tcPr>
          <w:p w14:paraId="09ACF478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8" w:type="dxa"/>
          </w:tcPr>
          <w:p w14:paraId="74C8765A" w14:textId="77777777" w:rsidR="009B3856" w:rsidRPr="00FD4302" w:rsidRDefault="009B38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856" w:rsidRPr="00403D67" w14:paraId="455683F2" w14:textId="49715F78" w:rsidTr="009B38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8" w:type="dxa"/>
            <w:noWrap/>
            <w:hideMark/>
          </w:tcPr>
          <w:p w14:paraId="2EE3E954" w14:textId="77777777" w:rsidR="009B3856" w:rsidRPr="00FD4302" w:rsidRDefault="009B3856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b w:val="0"/>
                <w:sz w:val="20"/>
                <w:szCs w:val="20"/>
              </w:rPr>
              <w:t>Low</w:t>
            </w:r>
          </w:p>
        </w:tc>
        <w:tc>
          <w:tcPr>
            <w:tcW w:w="1277" w:type="dxa"/>
            <w:noWrap/>
            <w:hideMark/>
          </w:tcPr>
          <w:p w14:paraId="787B0877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145 (54.9)</w:t>
            </w:r>
          </w:p>
        </w:tc>
        <w:tc>
          <w:tcPr>
            <w:tcW w:w="1276" w:type="dxa"/>
            <w:noWrap/>
            <w:hideMark/>
          </w:tcPr>
          <w:p w14:paraId="2300ABFA" w14:textId="5867515F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120 (60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78" w:type="dxa"/>
            <w:noWrap/>
            <w:hideMark/>
          </w:tcPr>
          <w:p w14:paraId="6BD25B47" w14:textId="0EA98A8C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142 (57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86" w:type="dxa"/>
            <w:noWrap/>
            <w:hideMark/>
          </w:tcPr>
          <w:p w14:paraId="00049B3F" w14:textId="45E72FD3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82 (59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16" w:type="dxa"/>
            <w:noWrap/>
            <w:hideMark/>
          </w:tcPr>
          <w:p w14:paraId="4BC47B74" w14:textId="77777777" w:rsidR="009B3856" w:rsidRPr="00FD4302" w:rsidRDefault="009B3856" w:rsidP="00403D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489</w:t>
            </w:r>
          </w:p>
        </w:tc>
        <w:tc>
          <w:tcPr>
            <w:tcW w:w="1043" w:type="dxa"/>
            <w:noWrap/>
            <w:hideMark/>
          </w:tcPr>
          <w:p w14:paraId="4BC0FA7E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430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8" w:type="dxa"/>
          </w:tcPr>
          <w:p w14:paraId="1D685357" w14:textId="77777777" w:rsidR="009B3856" w:rsidRPr="00FD4302" w:rsidRDefault="009B38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F31CF8" w14:textId="11B7C357" w:rsidR="00403D67" w:rsidRPr="00FD4302" w:rsidRDefault="00403D67">
      <w:pPr>
        <w:rPr>
          <w:rFonts w:ascii="Times New Roman" w:hAnsi="Times New Roman" w:cs="Times New Roman"/>
          <w:sz w:val="18"/>
          <w:szCs w:val="18"/>
        </w:rPr>
      </w:pPr>
      <w:r w:rsidRPr="00FD4302">
        <w:rPr>
          <w:rFonts w:ascii="Times New Roman" w:hAnsi="Times New Roman" w:cs="Times New Roman"/>
          <w:sz w:val="18"/>
          <w:szCs w:val="18"/>
        </w:rPr>
        <w:t>*high: SFSS sum</w:t>
      </w:r>
      <w:r w:rsidR="00C82CE9">
        <w:rPr>
          <w:rFonts w:ascii="Times New Roman" w:hAnsi="Times New Roman" w:cs="Times New Roman"/>
          <w:sz w:val="18"/>
          <w:szCs w:val="18"/>
        </w:rPr>
        <w:t xml:space="preserve"> </w:t>
      </w:r>
      <w:r w:rsidRPr="00FD4302">
        <w:rPr>
          <w:rFonts w:ascii="Times New Roman" w:hAnsi="Times New Roman" w:cs="Times New Roman"/>
          <w:sz w:val="18"/>
          <w:szCs w:val="18"/>
        </w:rPr>
        <w:t>score 12-20</w:t>
      </w:r>
      <w:r w:rsidR="00A94967">
        <w:rPr>
          <w:rFonts w:ascii="Times New Roman" w:hAnsi="Times New Roman" w:cs="Times New Roman"/>
          <w:sz w:val="18"/>
          <w:szCs w:val="18"/>
        </w:rPr>
        <w:t xml:space="preserve">, </w:t>
      </w:r>
      <w:r w:rsidRPr="00FD4302">
        <w:rPr>
          <w:rFonts w:ascii="Times New Roman" w:hAnsi="Times New Roman" w:cs="Times New Roman"/>
          <w:sz w:val="18"/>
          <w:szCs w:val="18"/>
        </w:rPr>
        <w:t>**low: SFSS sum</w:t>
      </w:r>
      <w:r w:rsidR="00C82CE9">
        <w:rPr>
          <w:rFonts w:ascii="Times New Roman" w:hAnsi="Times New Roman" w:cs="Times New Roman"/>
          <w:sz w:val="18"/>
          <w:szCs w:val="18"/>
        </w:rPr>
        <w:t xml:space="preserve"> </w:t>
      </w:r>
      <w:r w:rsidRPr="00FD4302">
        <w:rPr>
          <w:rFonts w:ascii="Times New Roman" w:hAnsi="Times New Roman" w:cs="Times New Roman"/>
          <w:sz w:val="18"/>
          <w:szCs w:val="18"/>
        </w:rPr>
        <w:t>score 4-11</w:t>
      </w:r>
    </w:p>
    <w:p w14:paraId="13E4365B" w14:textId="5D2C3116" w:rsidR="00056565" w:rsidRDefault="00056565">
      <w:pPr>
        <w:rPr>
          <w:rFonts w:ascii="Times New Roman" w:hAnsi="Times New Roman" w:cs="Times New Roman"/>
        </w:rPr>
      </w:pPr>
      <w:r w:rsidRPr="00FD4302">
        <w:rPr>
          <w:rFonts w:ascii="Times New Roman" w:hAnsi="Times New Roman" w:cs="Times New Roman"/>
        </w:rPr>
        <w:t>Table 4</w:t>
      </w:r>
      <w:r w:rsidR="00350837" w:rsidRPr="00FD4302">
        <w:rPr>
          <w:rFonts w:ascii="Times New Roman" w:hAnsi="Times New Roman" w:cs="Times New Roman"/>
        </w:rPr>
        <w:t xml:space="preserve">: </w:t>
      </w:r>
      <w:r w:rsidR="00A66998">
        <w:rPr>
          <w:rFonts w:ascii="Times New Roman" w:hAnsi="Times New Roman" w:cs="Times New Roman"/>
        </w:rPr>
        <w:t>Factors associated with excellent work ability score at survey among long-term Norwegian BCSs within working age</w:t>
      </w:r>
    </w:p>
    <w:tbl>
      <w:tblPr>
        <w:tblStyle w:val="Lystrutenett"/>
        <w:tblW w:w="0" w:type="auto"/>
        <w:tblLook w:val="04A0" w:firstRow="1" w:lastRow="0" w:firstColumn="1" w:lastColumn="0" w:noHBand="0" w:noVBand="1"/>
      </w:tblPr>
      <w:tblGrid>
        <w:gridCol w:w="2460"/>
        <w:gridCol w:w="1200"/>
        <w:gridCol w:w="1200"/>
        <w:gridCol w:w="1200"/>
        <w:gridCol w:w="1200"/>
        <w:gridCol w:w="1200"/>
      </w:tblGrid>
      <w:tr w:rsidR="00B95B74" w:rsidRPr="00B95B74" w14:paraId="5E3D6301" w14:textId="77777777" w:rsidTr="00B95B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0A939181" w14:textId="77777777" w:rsidR="00B95B74" w:rsidRPr="00B95B74" w:rsidRDefault="00B95B74">
            <w:pPr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noWrap/>
            <w:hideMark/>
          </w:tcPr>
          <w:p w14:paraId="5A41BCFB" w14:textId="77777777" w:rsidR="00B95B74" w:rsidRPr="00B95B74" w:rsidRDefault="00B95B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200" w:type="dxa"/>
            <w:noWrap/>
            <w:hideMark/>
          </w:tcPr>
          <w:p w14:paraId="26FBCF17" w14:textId="77777777" w:rsidR="00B95B74" w:rsidRPr="00B95B74" w:rsidRDefault="00B95B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200" w:type="dxa"/>
            <w:noWrap/>
            <w:hideMark/>
          </w:tcPr>
          <w:p w14:paraId="25445A08" w14:textId="77777777" w:rsidR="00B95B74" w:rsidRPr="00B95B74" w:rsidRDefault="00B95B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OR adj.</w:t>
            </w:r>
          </w:p>
        </w:tc>
        <w:tc>
          <w:tcPr>
            <w:tcW w:w="1200" w:type="dxa"/>
            <w:noWrap/>
            <w:hideMark/>
          </w:tcPr>
          <w:p w14:paraId="4A3EB2FB" w14:textId="77777777" w:rsidR="00B95B74" w:rsidRPr="00B95B74" w:rsidRDefault="00B95B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200" w:type="dxa"/>
            <w:noWrap/>
            <w:hideMark/>
          </w:tcPr>
          <w:p w14:paraId="62652B5C" w14:textId="77777777" w:rsidR="00B95B74" w:rsidRPr="00B95B74" w:rsidRDefault="00B95B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p-value</w:t>
            </w:r>
          </w:p>
        </w:tc>
      </w:tr>
      <w:tr w:rsidR="00B95B74" w:rsidRPr="00B95B74" w14:paraId="6479FBD1" w14:textId="77777777" w:rsidTr="00B95B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740BFD7E" w14:textId="77777777" w:rsidR="00B95B74" w:rsidRPr="00B95B74" w:rsidRDefault="00B95B74">
            <w:pPr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noWrap/>
            <w:hideMark/>
          </w:tcPr>
          <w:p w14:paraId="0B08CCB4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6BA1C7AA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3875C064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18628B15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177E5470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79B86333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36BE646E" w14:textId="45293709" w:rsidR="00B95B74" w:rsidRPr="003B4518" w:rsidRDefault="006E0B61">
            <w:pPr>
              <w:rPr>
                <w:rFonts w:ascii="Times New Roman" w:hAnsi="Times New Roman" w:cs="Times New Roman"/>
                <w:b w:val="0"/>
              </w:rPr>
            </w:pPr>
            <w:r w:rsidRPr="003B4518">
              <w:rPr>
                <w:rFonts w:ascii="Times New Roman" w:hAnsi="Times New Roman" w:cs="Times New Roman"/>
                <w:b w:val="0"/>
              </w:rPr>
              <w:t>Age at survey</w:t>
            </w:r>
          </w:p>
        </w:tc>
        <w:tc>
          <w:tcPr>
            <w:tcW w:w="1200" w:type="dxa"/>
            <w:noWrap/>
          </w:tcPr>
          <w:p w14:paraId="411FB231" w14:textId="59312AF6" w:rsidR="00B95B74" w:rsidRPr="003B4518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4518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1200" w:type="dxa"/>
            <w:noWrap/>
          </w:tcPr>
          <w:p w14:paraId="7803E0A8" w14:textId="4E49FF46" w:rsidR="00B95B74" w:rsidRPr="003B4518" w:rsidRDefault="006E0B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4518">
              <w:rPr>
                <w:rFonts w:ascii="Times New Roman" w:hAnsi="Times New Roman" w:cs="Times New Roman"/>
              </w:rPr>
              <w:t>1.01-1.07</w:t>
            </w:r>
          </w:p>
        </w:tc>
        <w:tc>
          <w:tcPr>
            <w:tcW w:w="1200" w:type="dxa"/>
            <w:noWrap/>
          </w:tcPr>
          <w:p w14:paraId="47CE8B96" w14:textId="62253FE7" w:rsidR="00B95B74" w:rsidRPr="003B4518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4518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200" w:type="dxa"/>
            <w:noWrap/>
          </w:tcPr>
          <w:p w14:paraId="59CDCB63" w14:textId="1AE42756" w:rsidR="00B95B74" w:rsidRPr="003B4518" w:rsidRDefault="006E0B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4518">
              <w:rPr>
                <w:rFonts w:ascii="Times New Roman" w:hAnsi="Times New Roman" w:cs="Times New Roman"/>
              </w:rPr>
              <w:t>0.98-1.08</w:t>
            </w:r>
          </w:p>
        </w:tc>
        <w:tc>
          <w:tcPr>
            <w:tcW w:w="1200" w:type="dxa"/>
            <w:noWrap/>
          </w:tcPr>
          <w:p w14:paraId="47008342" w14:textId="6CD3811D" w:rsidR="00B95B74" w:rsidRPr="003B4518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4518">
              <w:rPr>
                <w:rFonts w:ascii="Times New Roman" w:hAnsi="Times New Roman" w:cs="Times New Roman"/>
              </w:rPr>
              <w:t>0.33</w:t>
            </w:r>
          </w:p>
        </w:tc>
      </w:tr>
      <w:tr w:rsidR="00B95B74" w:rsidRPr="00B95B74" w14:paraId="7649D8AC" w14:textId="77777777" w:rsidTr="00B95B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31C28EC5" w14:textId="6D585705" w:rsidR="00B95B74" w:rsidRPr="00A94967" w:rsidRDefault="005C539E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BMI</w:t>
            </w:r>
          </w:p>
        </w:tc>
        <w:tc>
          <w:tcPr>
            <w:tcW w:w="1200" w:type="dxa"/>
            <w:noWrap/>
            <w:hideMark/>
          </w:tcPr>
          <w:p w14:paraId="0FEBDD22" w14:textId="07D30D74" w:rsidR="00B95B74" w:rsidRPr="00B95B74" w:rsidRDefault="006E0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200" w:type="dxa"/>
            <w:noWrap/>
            <w:hideMark/>
          </w:tcPr>
          <w:p w14:paraId="668F125A" w14:textId="1624E210" w:rsidR="00B95B74" w:rsidRPr="00B95B74" w:rsidRDefault="006E0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0.92-0.99</w:t>
            </w:r>
          </w:p>
        </w:tc>
        <w:tc>
          <w:tcPr>
            <w:tcW w:w="1200" w:type="dxa"/>
            <w:noWrap/>
            <w:hideMark/>
          </w:tcPr>
          <w:p w14:paraId="19BFFEF5" w14:textId="673AFACA" w:rsidR="00B95B74" w:rsidRPr="00B95B74" w:rsidRDefault="006E0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200" w:type="dxa"/>
            <w:noWrap/>
            <w:hideMark/>
          </w:tcPr>
          <w:p w14:paraId="75A4C4EF" w14:textId="5CB400A8" w:rsidR="00B95B74" w:rsidRPr="00B95B74" w:rsidRDefault="006E0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0.94-1.09</w:t>
            </w:r>
          </w:p>
        </w:tc>
        <w:tc>
          <w:tcPr>
            <w:tcW w:w="1200" w:type="dxa"/>
            <w:noWrap/>
            <w:hideMark/>
          </w:tcPr>
          <w:p w14:paraId="4D23ED0D" w14:textId="5959DEFC" w:rsidR="00B95B74" w:rsidRPr="00B95B74" w:rsidRDefault="006E0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</w:t>
            </w:r>
          </w:p>
        </w:tc>
      </w:tr>
      <w:tr w:rsidR="00B95B74" w:rsidRPr="00B95B74" w14:paraId="17BE1072" w14:textId="77777777" w:rsidTr="00B95B7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gridSpan w:val="2"/>
            <w:noWrap/>
            <w:hideMark/>
          </w:tcPr>
          <w:p w14:paraId="3CC527AD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 xml:space="preserve">Physical activity </w:t>
            </w:r>
          </w:p>
        </w:tc>
        <w:tc>
          <w:tcPr>
            <w:tcW w:w="1200" w:type="dxa"/>
            <w:noWrap/>
            <w:hideMark/>
          </w:tcPr>
          <w:p w14:paraId="728FFC40" w14:textId="77777777" w:rsidR="00B95B74" w:rsidRPr="00B95B74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18CD2361" w14:textId="77777777" w:rsidR="00B95B74" w:rsidRPr="00B95B74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10D30B18" w14:textId="77777777" w:rsidR="00B95B74" w:rsidRPr="00B95B74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0B5D5CCE" w14:textId="77777777" w:rsidR="00B95B74" w:rsidRPr="00B95B74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617308BA" w14:textId="77777777" w:rsidTr="00B95B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7189B56F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Yes (ref)</w:t>
            </w:r>
          </w:p>
        </w:tc>
        <w:tc>
          <w:tcPr>
            <w:tcW w:w="1200" w:type="dxa"/>
            <w:noWrap/>
            <w:hideMark/>
          </w:tcPr>
          <w:p w14:paraId="4B02633A" w14:textId="77777777" w:rsidR="00B95B74" w:rsidRPr="00B95B74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35A5844F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29D1952E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6854CE50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187BD3A4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64E6E911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1522B2B9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No</w:t>
            </w:r>
          </w:p>
        </w:tc>
        <w:tc>
          <w:tcPr>
            <w:tcW w:w="1200" w:type="dxa"/>
            <w:noWrap/>
            <w:hideMark/>
          </w:tcPr>
          <w:p w14:paraId="6F2F0CF1" w14:textId="77777777" w:rsidR="00B95B74" w:rsidRPr="00B95B74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1200" w:type="dxa"/>
            <w:noWrap/>
            <w:hideMark/>
          </w:tcPr>
          <w:p w14:paraId="7B105A0E" w14:textId="77777777" w:rsidR="00B95B74" w:rsidRPr="00B95B74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0.33-0.68</w:t>
            </w:r>
          </w:p>
        </w:tc>
        <w:tc>
          <w:tcPr>
            <w:tcW w:w="1200" w:type="dxa"/>
            <w:noWrap/>
          </w:tcPr>
          <w:p w14:paraId="3D5BC97E" w14:textId="3B5246CB" w:rsidR="00B95B74" w:rsidRPr="00B95B74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200" w:type="dxa"/>
            <w:noWrap/>
          </w:tcPr>
          <w:p w14:paraId="054DAABD" w14:textId="0B26F353" w:rsidR="00B95B74" w:rsidRPr="00B95B74" w:rsidRDefault="006E0B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0.32-1.18</w:t>
            </w:r>
          </w:p>
        </w:tc>
        <w:tc>
          <w:tcPr>
            <w:tcW w:w="1200" w:type="dxa"/>
            <w:noWrap/>
          </w:tcPr>
          <w:p w14:paraId="0F9BBE79" w14:textId="4910ACDE" w:rsidR="00B95B74" w:rsidRPr="00B95B74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</w:t>
            </w:r>
          </w:p>
        </w:tc>
      </w:tr>
      <w:tr w:rsidR="00B95B74" w:rsidRPr="00B95B74" w14:paraId="0E144233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gridSpan w:val="2"/>
            <w:noWrap/>
            <w:hideMark/>
          </w:tcPr>
          <w:p w14:paraId="09882B76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Work related variables</w:t>
            </w:r>
          </w:p>
        </w:tc>
        <w:tc>
          <w:tcPr>
            <w:tcW w:w="1200" w:type="dxa"/>
            <w:noWrap/>
            <w:hideMark/>
          </w:tcPr>
          <w:p w14:paraId="47F81220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12DC41AD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26D03A7A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1D602FBE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0CFEF212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5990EE01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DCSQ</w:t>
            </w:r>
          </w:p>
        </w:tc>
        <w:tc>
          <w:tcPr>
            <w:tcW w:w="1200" w:type="dxa"/>
            <w:noWrap/>
            <w:hideMark/>
          </w:tcPr>
          <w:p w14:paraId="280794B3" w14:textId="77777777" w:rsidR="00B95B74" w:rsidRPr="00B95B74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200" w:type="dxa"/>
            <w:noWrap/>
            <w:hideMark/>
          </w:tcPr>
          <w:p w14:paraId="45E065ED" w14:textId="77777777" w:rsidR="00B95B74" w:rsidRPr="00B95B74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0.76-0.87</w:t>
            </w:r>
          </w:p>
        </w:tc>
        <w:tc>
          <w:tcPr>
            <w:tcW w:w="1200" w:type="dxa"/>
            <w:noWrap/>
          </w:tcPr>
          <w:p w14:paraId="4CB31934" w14:textId="3AB92B47" w:rsidR="00B95B74" w:rsidRPr="00B95B74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200" w:type="dxa"/>
            <w:noWrap/>
          </w:tcPr>
          <w:p w14:paraId="0DDAAD25" w14:textId="72456B30" w:rsidR="00B95B74" w:rsidRPr="00B95B74" w:rsidRDefault="006E0B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0.85-1.13</w:t>
            </w:r>
          </w:p>
        </w:tc>
        <w:tc>
          <w:tcPr>
            <w:tcW w:w="1200" w:type="dxa"/>
            <w:noWrap/>
          </w:tcPr>
          <w:p w14:paraId="19312256" w14:textId="7B091B51" w:rsidR="00B95B74" w:rsidRPr="00B95B74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</w:t>
            </w:r>
          </w:p>
        </w:tc>
      </w:tr>
      <w:tr w:rsidR="00B95B74" w:rsidRPr="00B95B74" w14:paraId="323CDD1E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2B995230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 xml:space="preserve">SFSS </w:t>
            </w:r>
          </w:p>
        </w:tc>
        <w:tc>
          <w:tcPr>
            <w:tcW w:w="1200" w:type="dxa"/>
            <w:noWrap/>
            <w:hideMark/>
          </w:tcPr>
          <w:p w14:paraId="33F2D760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063D52D9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79A0018E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0A68A3AB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6B5B8CFE" w14:textId="77777777" w:rsidR="00B95B74" w:rsidRPr="00B95B74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6785407C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63FB90A7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- Supervisor support</w:t>
            </w:r>
          </w:p>
        </w:tc>
        <w:tc>
          <w:tcPr>
            <w:tcW w:w="1200" w:type="dxa"/>
            <w:noWrap/>
            <w:hideMark/>
          </w:tcPr>
          <w:p w14:paraId="44E93ED1" w14:textId="77777777" w:rsidR="00B95B74" w:rsidRPr="00B95B74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200" w:type="dxa"/>
            <w:noWrap/>
            <w:hideMark/>
          </w:tcPr>
          <w:p w14:paraId="431BC433" w14:textId="77777777" w:rsidR="00B95B74" w:rsidRPr="00B95B74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B74">
              <w:rPr>
                <w:rFonts w:ascii="Times New Roman" w:hAnsi="Times New Roman" w:cs="Times New Roman"/>
              </w:rPr>
              <w:t>1.04-1.14</w:t>
            </w:r>
          </w:p>
        </w:tc>
        <w:tc>
          <w:tcPr>
            <w:tcW w:w="1200" w:type="dxa"/>
            <w:noWrap/>
          </w:tcPr>
          <w:p w14:paraId="1B429E10" w14:textId="7CB761C3" w:rsidR="00B95B74" w:rsidRPr="00B95B74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200" w:type="dxa"/>
            <w:noWrap/>
          </w:tcPr>
          <w:p w14:paraId="65B694DE" w14:textId="686858B7" w:rsidR="00B95B74" w:rsidRPr="00B95B74" w:rsidRDefault="006E0B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0.86-1.07</w:t>
            </w:r>
          </w:p>
        </w:tc>
        <w:tc>
          <w:tcPr>
            <w:tcW w:w="1200" w:type="dxa"/>
            <w:noWrap/>
          </w:tcPr>
          <w:p w14:paraId="2879E650" w14:textId="10628383" w:rsidR="00B95B74" w:rsidRPr="00B95B74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0.45</w:t>
            </w:r>
          </w:p>
        </w:tc>
      </w:tr>
      <w:tr w:rsidR="00B95B74" w:rsidRPr="00B95B74" w14:paraId="7B662BF7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7E07C270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 xml:space="preserve">- </w:t>
            </w:r>
            <w:r w:rsidRPr="00A94967">
              <w:rPr>
                <w:rFonts w:ascii="Times New Roman" w:hAnsi="Times New Roman" w:cs="Times New Roman"/>
              </w:rPr>
              <w:t>Colleague support</w:t>
            </w:r>
          </w:p>
        </w:tc>
        <w:tc>
          <w:tcPr>
            <w:tcW w:w="1200" w:type="dxa"/>
            <w:noWrap/>
            <w:hideMark/>
          </w:tcPr>
          <w:p w14:paraId="0ABB4A63" w14:textId="77777777" w:rsidR="00B95B74" w:rsidRPr="00A94967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94967">
              <w:rPr>
                <w:rFonts w:ascii="Times New Roman" w:hAnsi="Times New Roman" w:cs="Times New Roman"/>
                <w:b/>
              </w:rPr>
              <w:t>1.16</w:t>
            </w:r>
          </w:p>
        </w:tc>
        <w:tc>
          <w:tcPr>
            <w:tcW w:w="1200" w:type="dxa"/>
            <w:noWrap/>
            <w:hideMark/>
          </w:tcPr>
          <w:p w14:paraId="4E2169A4" w14:textId="11A13AEF" w:rsidR="00B95B74" w:rsidRPr="00A94967" w:rsidRDefault="006E0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1.10-1.22</w:t>
            </w:r>
          </w:p>
        </w:tc>
        <w:tc>
          <w:tcPr>
            <w:tcW w:w="1200" w:type="dxa"/>
            <w:noWrap/>
          </w:tcPr>
          <w:p w14:paraId="72DEA2D3" w14:textId="2E5BEA1E" w:rsidR="00B95B74" w:rsidRPr="00A94967" w:rsidRDefault="006E0B61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1.16</w:t>
            </w:r>
          </w:p>
        </w:tc>
        <w:tc>
          <w:tcPr>
            <w:tcW w:w="1200" w:type="dxa"/>
            <w:noWrap/>
          </w:tcPr>
          <w:p w14:paraId="62196838" w14:textId="17315D37" w:rsidR="00B95B74" w:rsidRPr="00A94967" w:rsidRDefault="006E0B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1.02-1.31</w:t>
            </w:r>
          </w:p>
        </w:tc>
        <w:tc>
          <w:tcPr>
            <w:tcW w:w="1200" w:type="dxa"/>
            <w:noWrap/>
          </w:tcPr>
          <w:p w14:paraId="03C01805" w14:textId="5BD1B210" w:rsidR="00B95B74" w:rsidRPr="00A94967" w:rsidRDefault="006E0B61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0.03</w:t>
            </w:r>
          </w:p>
        </w:tc>
      </w:tr>
      <w:tr w:rsidR="00B95B74" w:rsidRPr="00B95B74" w14:paraId="152136C7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19B18CC2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Number of visits to the GP</w:t>
            </w:r>
          </w:p>
        </w:tc>
        <w:tc>
          <w:tcPr>
            <w:tcW w:w="1200" w:type="dxa"/>
            <w:noWrap/>
            <w:hideMark/>
          </w:tcPr>
          <w:p w14:paraId="4B71A2DA" w14:textId="77777777" w:rsidR="00B95B74" w:rsidRPr="00A94967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200" w:type="dxa"/>
            <w:noWrap/>
            <w:hideMark/>
          </w:tcPr>
          <w:p w14:paraId="61815DC2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0.61-0.79</w:t>
            </w:r>
          </w:p>
        </w:tc>
        <w:tc>
          <w:tcPr>
            <w:tcW w:w="1200" w:type="dxa"/>
            <w:noWrap/>
          </w:tcPr>
          <w:p w14:paraId="3AF6D024" w14:textId="16A8FAAA" w:rsidR="00B95B74" w:rsidRPr="00A94967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200" w:type="dxa"/>
            <w:noWrap/>
          </w:tcPr>
          <w:p w14:paraId="299BC7CD" w14:textId="6BA4FFFB" w:rsidR="00B95B74" w:rsidRPr="00A94967" w:rsidRDefault="006E0B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0.72-1.01</w:t>
            </w:r>
          </w:p>
        </w:tc>
        <w:tc>
          <w:tcPr>
            <w:tcW w:w="1200" w:type="dxa"/>
            <w:noWrap/>
          </w:tcPr>
          <w:p w14:paraId="584CCB54" w14:textId="33FD312D" w:rsidR="00B95B74" w:rsidRPr="00A94967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</w:tr>
      <w:tr w:rsidR="00B95B74" w:rsidRPr="00B95B74" w14:paraId="69D7E77F" w14:textId="77777777" w:rsidTr="00B95B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gridSpan w:val="2"/>
            <w:noWrap/>
            <w:hideMark/>
          </w:tcPr>
          <w:p w14:paraId="363F1AEE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Cancer-related variables</w:t>
            </w:r>
          </w:p>
        </w:tc>
        <w:tc>
          <w:tcPr>
            <w:tcW w:w="1200" w:type="dxa"/>
            <w:noWrap/>
            <w:hideMark/>
          </w:tcPr>
          <w:p w14:paraId="2DF8DD80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3F564474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6B8CDE85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16417FFE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1DF4128B" w14:textId="77777777" w:rsidTr="00B95B7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gridSpan w:val="2"/>
            <w:noWrap/>
            <w:hideMark/>
          </w:tcPr>
          <w:p w14:paraId="1AD8E422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Chemotherapy</w:t>
            </w:r>
          </w:p>
        </w:tc>
        <w:tc>
          <w:tcPr>
            <w:tcW w:w="1200" w:type="dxa"/>
            <w:noWrap/>
            <w:hideMark/>
          </w:tcPr>
          <w:p w14:paraId="0DB49C89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64E5DF60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61B75B23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523031D1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3BC87D6B" w14:textId="77777777" w:rsidTr="00B95B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37781C63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No (ref)</w:t>
            </w:r>
          </w:p>
        </w:tc>
        <w:tc>
          <w:tcPr>
            <w:tcW w:w="1200" w:type="dxa"/>
            <w:noWrap/>
            <w:hideMark/>
          </w:tcPr>
          <w:p w14:paraId="15E5DD28" w14:textId="77777777" w:rsidR="00B95B74" w:rsidRPr="00A94967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2E61FD2E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003AA9A7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658B1A45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  <w:hideMark/>
          </w:tcPr>
          <w:p w14:paraId="247BC886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0120AF49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15804951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Yes</w:t>
            </w:r>
          </w:p>
        </w:tc>
        <w:tc>
          <w:tcPr>
            <w:tcW w:w="1200" w:type="dxa"/>
            <w:noWrap/>
            <w:hideMark/>
          </w:tcPr>
          <w:p w14:paraId="75895AED" w14:textId="77777777" w:rsidR="00B95B74" w:rsidRPr="00A94967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200" w:type="dxa"/>
            <w:noWrap/>
            <w:hideMark/>
          </w:tcPr>
          <w:p w14:paraId="31722046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0.24-0.52</w:t>
            </w:r>
          </w:p>
        </w:tc>
        <w:tc>
          <w:tcPr>
            <w:tcW w:w="1200" w:type="dxa"/>
            <w:noWrap/>
          </w:tcPr>
          <w:p w14:paraId="024CDFBF" w14:textId="135461E5" w:rsidR="00B95B74" w:rsidRPr="00A94967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200" w:type="dxa"/>
            <w:noWrap/>
          </w:tcPr>
          <w:p w14:paraId="5A304C58" w14:textId="273C39CD" w:rsidR="00B95B74" w:rsidRPr="00A94967" w:rsidRDefault="006E0B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0.29-1.36</w:t>
            </w:r>
          </w:p>
        </w:tc>
        <w:tc>
          <w:tcPr>
            <w:tcW w:w="1200" w:type="dxa"/>
            <w:noWrap/>
          </w:tcPr>
          <w:p w14:paraId="09EDC163" w14:textId="4C823C5F" w:rsidR="00B95B74" w:rsidRPr="00A94967" w:rsidRDefault="006E0B61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0.24</w:t>
            </w:r>
          </w:p>
        </w:tc>
      </w:tr>
      <w:tr w:rsidR="00B95B74" w:rsidRPr="00B95B74" w14:paraId="08209A89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0" w:type="dxa"/>
            <w:gridSpan w:val="2"/>
            <w:noWrap/>
            <w:hideMark/>
          </w:tcPr>
          <w:p w14:paraId="5DF13F76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Endocrine treatment</w:t>
            </w:r>
          </w:p>
        </w:tc>
        <w:tc>
          <w:tcPr>
            <w:tcW w:w="1200" w:type="dxa"/>
            <w:noWrap/>
            <w:hideMark/>
          </w:tcPr>
          <w:p w14:paraId="0B1C77B3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5E28C732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5D6EB9B4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7BD727D9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69DE8836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65D5200E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No (ref)</w:t>
            </w:r>
          </w:p>
        </w:tc>
        <w:tc>
          <w:tcPr>
            <w:tcW w:w="1200" w:type="dxa"/>
            <w:noWrap/>
            <w:hideMark/>
          </w:tcPr>
          <w:p w14:paraId="3C3BB252" w14:textId="77777777" w:rsidR="00B95B74" w:rsidRPr="00A94967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5934C995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59263224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295E8731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2A751CCC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125927B6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191C721C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lastRenderedPageBreak/>
              <w:t>Yes</w:t>
            </w:r>
          </w:p>
        </w:tc>
        <w:tc>
          <w:tcPr>
            <w:tcW w:w="1200" w:type="dxa"/>
            <w:noWrap/>
            <w:hideMark/>
          </w:tcPr>
          <w:p w14:paraId="735264A0" w14:textId="77777777" w:rsidR="00B95B74" w:rsidRPr="00A94967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200" w:type="dxa"/>
            <w:noWrap/>
            <w:hideMark/>
          </w:tcPr>
          <w:p w14:paraId="3AEB40C4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0.45-0.93</w:t>
            </w:r>
          </w:p>
        </w:tc>
        <w:tc>
          <w:tcPr>
            <w:tcW w:w="1200" w:type="dxa"/>
            <w:noWrap/>
          </w:tcPr>
          <w:p w14:paraId="6E2075BE" w14:textId="7A7008A3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200" w:type="dxa"/>
            <w:noWrap/>
          </w:tcPr>
          <w:p w14:paraId="6E51F25B" w14:textId="37083E44" w:rsidR="00B95B74" w:rsidRPr="00A94967" w:rsidRDefault="00D84B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0.48-1.95</w:t>
            </w:r>
          </w:p>
        </w:tc>
        <w:tc>
          <w:tcPr>
            <w:tcW w:w="1200" w:type="dxa"/>
            <w:noWrap/>
          </w:tcPr>
          <w:p w14:paraId="58CB8278" w14:textId="52498381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</w:t>
            </w:r>
          </w:p>
        </w:tc>
      </w:tr>
      <w:tr w:rsidR="00B95B74" w:rsidRPr="00B95B74" w14:paraId="10BB3CAB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0" w:type="dxa"/>
            <w:gridSpan w:val="3"/>
            <w:noWrap/>
            <w:hideMark/>
          </w:tcPr>
          <w:p w14:paraId="01553D19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Late effects after cancer treatment</w:t>
            </w:r>
          </w:p>
        </w:tc>
        <w:tc>
          <w:tcPr>
            <w:tcW w:w="1200" w:type="dxa"/>
            <w:noWrap/>
          </w:tcPr>
          <w:p w14:paraId="3E15A29A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5F0BC277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61303056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6711B280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7A133566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Sleep problems, no (ref)</w:t>
            </w:r>
          </w:p>
        </w:tc>
        <w:tc>
          <w:tcPr>
            <w:tcW w:w="1200" w:type="dxa"/>
            <w:noWrap/>
            <w:hideMark/>
          </w:tcPr>
          <w:p w14:paraId="4DF47C9F" w14:textId="77777777" w:rsidR="00B95B74" w:rsidRPr="00A94967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375DAF43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20196C77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0A62E3E1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0ECCEFA1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72D71EE6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2CF9CF7D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Yes</w:t>
            </w:r>
          </w:p>
        </w:tc>
        <w:tc>
          <w:tcPr>
            <w:tcW w:w="1200" w:type="dxa"/>
            <w:noWrap/>
            <w:hideMark/>
          </w:tcPr>
          <w:p w14:paraId="0699B2F9" w14:textId="77777777" w:rsidR="00B95B74" w:rsidRPr="00A94967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200" w:type="dxa"/>
            <w:noWrap/>
            <w:hideMark/>
          </w:tcPr>
          <w:p w14:paraId="5173B5A6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0.29-0.62</w:t>
            </w:r>
          </w:p>
        </w:tc>
        <w:tc>
          <w:tcPr>
            <w:tcW w:w="1200" w:type="dxa"/>
            <w:noWrap/>
          </w:tcPr>
          <w:p w14:paraId="5F0C8E2D" w14:textId="5C6491BA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200" w:type="dxa"/>
            <w:noWrap/>
          </w:tcPr>
          <w:p w14:paraId="7FB72B43" w14:textId="19376883" w:rsidR="00B95B74" w:rsidRPr="00A94967" w:rsidRDefault="00D84B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0.37-1.50</w:t>
            </w:r>
          </w:p>
        </w:tc>
        <w:tc>
          <w:tcPr>
            <w:tcW w:w="1200" w:type="dxa"/>
            <w:noWrap/>
          </w:tcPr>
          <w:p w14:paraId="31039E27" w14:textId="7DB11831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</w:t>
            </w:r>
          </w:p>
        </w:tc>
      </w:tr>
      <w:tr w:rsidR="00B95B74" w:rsidRPr="00B95B74" w14:paraId="036C6E51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41C94A80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Neuropathy, no (ref)</w:t>
            </w:r>
          </w:p>
        </w:tc>
        <w:tc>
          <w:tcPr>
            <w:tcW w:w="1200" w:type="dxa"/>
            <w:noWrap/>
            <w:hideMark/>
          </w:tcPr>
          <w:p w14:paraId="623BEE89" w14:textId="77777777" w:rsidR="00B95B74" w:rsidRPr="00A94967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303AD609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5C31F00F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02D352A9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noWrap/>
          </w:tcPr>
          <w:p w14:paraId="0016BD65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95B74" w:rsidRPr="00B95B74" w14:paraId="68EDE580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71D0BA63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Yes</w:t>
            </w:r>
          </w:p>
        </w:tc>
        <w:tc>
          <w:tcPr>
            <w:tcW w:w="1200" w:type="dxa"/>
            <w:noWrap/>
            <w:hideMark/>
          </w:tcPr>
          <w:p w14:paraId="6F8B5432" w14:textId="77777777" w:rsidR="00B95B74" w:rsidRPr="00A94967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200" w:type="dxa"/>
            <w:noWrap/>
            <w:hideMark/>
          </w:tcPr>
          <w:p w14:paraId="4F29FDDF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0.16-0.55</w:t>
            </w:r>
          </w:p>
        </w:tc>
        <w:tc>
          <w:tcPr>
            <w:tcW w:w="1200" w:type="dxa"/>
            <w:noWrap/>
          </w:tcPr>
          <w:p w14:paraId="18FD29A8" w14:textId="0DFA0F42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200" w:type="dxa"/>
            <w:noWrap/>
          </w:tcPr>
          <w:p w14:paraId="4333DD1C" w14:textId="4D280967" w:rsidR="00B95B74" w:rsidRPr="00A94967" w:rsidRDefault="00D84B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0.30-2.83</w:t>
            </w:r>
          </w:p>
        </w:tc>
        <w:tc>
          <w:tcPr>
            <w:tcW w:w="1200" w:type="dxa"/>
            <w:noWrap/>
          </w:tcPr>
          <w:p w14:paraId="37B65529" w14:textId="13FD97A0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</w:tr>
      <w:tr w:rsidR="00B95B74" w:rsidRPr="00B95B74" w14:paraId="6B386EC6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098A5704" w14:textId="77777777" w:rsidR="00B95B74" w:rsidRPr="00A94967" w:rsidRDefault="00B95B74">
            <w:pPr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Fatigue</w:t>
            </w:r>
          </w:p>
        </w:tc>
        <w:tc>
          <w:tcPr>
            <w:tcW w:w="1200" w:type="dxa"/>
            <w:noWrap/>
            <w:hideMark/>
          </w:tcPr>
          <w:p w14:paraId="1B38DD11" w14:textId="77777777" w:rsidR="00B95B74" w:rsidRPr="00A94967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94967">
              <w:rPr>
                <w:rFonts w:ascii="Times New Roman" w:hAnsi="Times New Roman" w:cs="Times New Roman"/>
                <w:b/>
              </w:rPr>
              <w:t>0.94</w:t>
            </w:r>
          </w:p>
        </w:tc>
        <w:tc>
          <w:tcPr>
            <w:tcW w:w="1200" w:type="dxa"/>
            <w:noWrap/>
            <w:hideMark/>
          </w:tcPr>
          <w:p w14:paraId="6F8599E2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94967">
              <w:rPr>
                <w:rFonts w:ascii="Times New Roman" w:hAnsi="Times New Roman" w:cs="Times New Roman"/>
                <w:b/>
              </w:rPr>
              <w:t>0.93-0.95</w:t>
            </w:r>
          </w:p>
        </w:tc>
        <w:tc>
          <w:tcPr>
            <w:tcW w:w="1200" w:type="dxa"/>
            <w:noWrap/>
          </w:tcPr>
          <w:p w14:paraId="736D6298" w14:textId="02AE9B7D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0.96</w:t>
            </w:r>
          </w:p>
        </w:tc>
        <w:tc>
          <w:tcPr>
            <w:tcW w:w="1200" w:type="dxa"/>
            <w:noWrap/>
          </w:tcPr>
          <w:p w14:paraId="466C45D9" w14:textId="7F8FAD06" w:rsidR="00B95B74" w:rsidRPr="00A94967" w:rsidRDefault="00D84B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0.94-0.99</w:t>
            </w:r>
          </w:p>
        </w:tc>
        <w:tc>
          <w:tcPr>
            <w:tcW w:w="1200" w:type="dxa"/>
            <w:noWrap/>
          </w:tcPr>
          <w:p w14:paraId="42C06D93" w14:textId="0ACED476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&lt;0.01</w:t>
            </w:r>
          </w:p>
        </w:tc>
      </w:tr>
      <w:tr w:rsidR="00B95B74" w:rsidRPr="00B95B74" w14:paraId="12F41789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6EFEA1FB" w14:textId="77777777" w:rsidR="00B95B74" w:rsidRPr="00A94967" w:rsidRDefault="00B95B74">
            <w:pPr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Cognitive function</w:t>
            </w:r>
          </w:p>
        </w:tc>
        <w:tc>
          <w:tcPr>
            <w:tcW w:w="1200" w:type="dxa"/>
            <w:noWrap/>
            <w:hideMark/>
          </w:tcPr>
          <w:p w14:paraId="3999045C" w14:textId="77777777" w:rsidR="00B95B74" w:rsidRPr="00A94967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94967">
              <w:rPr>
                <w:rFonts w:ascii="Times New Roman" w:hAnsi="Times New Roman" w:cs="Times New Roman"/>
                <w:b/>
              </w:rPr>
              <w:t>1.06</w:t>
            </w:r>
          </w:p>
        </w:tc>
        <w:tc>
          <w:tcPr>
            <w:tcW w:w="1200" w:type="dxa"/>
            <w:noWrap/>
            <w:hideMark/>
          </w:tcPr>
          <w:p w14:paraId="3E48FFBC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94967">
              <w:rPr>
                <w:rFonts w:ascii="Times New Roman" w:hAnsi="Times New Roman" w:cs="Times New Roman"/>
                <w:b/>
              </w:rPr>
              <w:t>1.05-1.08</w:t>
            </w:r>
          </w:p>
        </w:tc>
        <w:tc>
          <w:tcPr>
            <w:tcW w:w="1200" w:type="dxa"/>
            <w:noWrap/>
          </w:tcPr>
          <w:p w14:paraId="11879FA0" w14:textId="3BB966F1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1.03</w:t>
            </w:r>
          </w:p>
        </w:tc>
        <w:tc>
          <w:tcPr>
            <w:tcW w:w="1200" w:type="dxa"/>
            <w:noWrap/>
          </w:tcPr>
          <w:p w14:paraId="1B0365D0" w14:textId="52AF0E9B" w:rsidR="00B95B74" w:rsidRPr="00A94967" w:rsidRDefault="00D84B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1.01-1.05</w:t>
            </w:r>
          </w:p>
        </w:tc>
        <w:tc>
          <w:tcPr>
            <w:tcW w:w="1200" w:type="dxa"/>
            <w:noWrap/>
          </w:tcPr>
          <w:p w14:paraId="6C65A83D" w14:textId="20D02F18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0.02</w:t>
            </w:r>
          </w:p>
        </w:tc>
      </w:tr>
      <w:tr w:rsidR="00B95B74" w:rsidRPr="00B95B74" w14:paraId="4D377B91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3937A17C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Pain intensity</w:t>
            </w:r>
          </w:p>
        </w:tc>
        <w:tc>
          <w:tcPr>
            <w:tcW w:w="1200" w:type="dxa"/>
            <w:noWrap/>
            <w:hideMark/>
          </w:tcPr>
          <w:p w14:paraId="263AED29" w14:textId="77777777" w:rsidR="00B95B74" w:rsidRPr="00A94967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200" w:type="dxa"/>
            <w:noWrap/>
            <w:hideMark/>
          </w:tcPr>
          <w:p w14:paraId="3DA912F0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0.94-0.97</w:t>
            </w:r>
          </w:p>
        </w:tc>
        <w:tc>
          <w:tcPr>
            <w:tcW w:w="1200" w:type="dxa"/>
            <w:noWrap/>
          </w:tcPr>
          <w:p w14:paraId="1A486140" w14:textId="6DAB7CF0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200" w:type="dxa"/>
            <w:noWrap/>
          </w:tcPr>
          <w:p w14:paraId="65C7827B" w14:textId="66E4FF7E" w:rsidR="00B95B74" w:rsidRPr="00A94967" w:rsidRDefault="00D84B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0.97-1.01</w:t>
            </w:r>
          </w:p>
        </w:tc>
        <w:tc>
          <w:tcPr>
            <w:tcW w:w="1200" w:type="dxa"/>
            <w:noWrap/>
          </w:tcPr>
          <w:p w14:paraId="31E5854C" w14:textId="7A2A6BCC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</w:t>
            </w:r>
          </w:p>
        </w:tc>
      </w:tr>
      <w:tr w:rsidR="00B95B74" w:rsidRPr="00B95B74" w14:paraId="15862138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648C440A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Arm symptoms</w:t>
            </w:r>
          </w:p>
        </w:tc>
        <w:tc>
          <w:tcPr>
            <w:tcW w:w="1200" w:type="dxa"/>
            <w:noWrap/>
            <w:hideMark/>
          </w:tcPr>
          <w:p w14:paraId="741B0FB8" w14:textId="77777777" w:rsidR="00B95B74" w:rsidRPr="00A94967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200" w:type="dxa"/>
            <w:noWrap/>
            <w:hideMark/>
          </w:tcPr>
          <w:p w14:paraId="4D36E8C0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0.94-0.97</w:t>
            </w:r>
          </w:p>
        </w:tc>
        <w:tc>
          <w:tcPr>
            <w:tcW w:w="1200" w:type="dxa"/>
            <w:noWrap/>
          </w:tcPr>
          <w:p w14:paraId="4E8BDE99" w14:textId="487667F2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200" w:type="dxa"/>
            <w:noWrap/>
          </w:tcPr>
          <w:p w14:paraId="66E76D0B" w14:textId="017E8BE7" w:rsidR="00B95B74" w:rsidRPr="00A94967" w:rsidRDefault="00D84B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0.96-1.01</w:t>
            </w:r>
          </w:p>
        </w:tc>
        <w:tc>
          <w:tcPr>
            <w:tcW w:w="1200" w:type="dxa"/>
            <w:noWrap/>
          </w:tcPr>
          <w:p w14:paraId="574F3A8D" w14:textId="6EC9E05A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</w:t>
            </w:r>
          </w:p>
        </w:tc>
      </w:tr>
      <w:tr w:rsidR="00B95B74" w:rsidRPr="00B95B74" w14:paraId="736FE408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55B52DB2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Breast symptoms</w:t>
            </w:r>
          </w:p>
        </w:tc>
        <w:tc>
          <w:tcPr>
            <w:tcW w:w="1200" w:type="dxa"/>
            <w:noWrap/>
            <w:hideMark/>
          </w:tcPr>
          <w:p w14:paraId="22A6E307" w14:textId="77777777" w:rsidR="00B95B74" w:rsidRPr="00A94967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200" w:type="dxa"/>
            <w:noWrap/>
            <w:hideMark/>
          </w:tcPr>
          <w:p w14:paraId="77604374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0.94-0.97</w:t>
            </w:r>
          </w:p>
        </w:tc>
        <w:tc>
          <w:tcPr>
            <w:tcW w:w="1200" w:type="dxa"/>
            <w:noWrap/>
          </w:tcPr>
          <w:p w14:paraId="4308B705" w14:textId="51B0C8D1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200" w:type="dxa"/>
            <w:noWrap/>
          </w:tcPr>
          <w:p w14:paraId="40621AA6" w14:textId="0614E35B" w:rsidR="00B95B74" w:rsidRPr="00A94967" w:rsidRDefault="00D84B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0.96-1-02</w:t>
            </w:r>
          </w:p>
        </w:tc>
        <w:tc>
          <w:tcPr>
            <w:tcW w:w="1200" w:type="dxa"/>
            <w:noWrap/>
          </w:tcPr>
          <w:p w14:paraId="0EA5385C" w14:textId="6A62BCF9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</w:t>
            </w:r>
          </w:p>
        </w:tc>
      </w:tr>
      <w:tr w:rsidR="00B95B74" w:rsidRPr="00B95B74" w14:paraId="582E10BD" w14:textId="77777777" w:rsidTr="006E0B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268BF31B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Depression</w:t>
            </w:r>
          </w:p>
        </w:tc>
        <w:tc>
          <w:tcPr>
            <w:tcW w:w="1200" w:type="dxa"/>
            <w:noWrap/>
            <w:hideMark/>
          </w:tcPr>
          <w:p w14:paraId="61FA115F" w14:textId="77777777" w:rsidR="00B95B74" w:rsidRPr="00A94967" w:rsidRDefault="00B95B74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200" w:type="dxa"/>
            <w:noWrap/>
            <w:hideMark/>
          </w:tcPr>
          <w:p w14:paraId="51795D0D" w14:textId="77777777" w:rsidR="00B95B74" w:rsidRPr="00A94967" w:rsidRDefault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0.70-0.80</w:t>
            </w:r>
          </w:p>
        </w:tc>
        <w:tc>
          <w:tcPr>
            <w:tcW w:w="1200" w:type="dxa"/>
            <w:noWrap/>
          </w:tcPr>
          <w:p w14:paraId="37F39902" w14:textId="68F88F05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200" w:type="dxa"/>
            <w:noWrap/>
          </w:tcPr>
          <w:p w14:paraId="1741C10A" w14:textId="2293A89B" w:rsidR="00B95B74" w:rsidRPr="00A94967" w:rsidRDefault="00D84B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0.97-1.29</w:t>
            </w:r>
          </w:p>
        </w:tc>
        <w:tc>
          <w:tcPr>
            <w:tcW w:w="1200" w:type="dxa"/>
            <w:noWrap/>
          </w:tcPr>
          <w:p w14:paraId="509751E8" w14:textId="15B80A78" w:rsidR="00B95B74" w:rsidRPr="00A94967" w:rsidRDefault="00D84BA6" w:rsidP="00B95B7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</w:tr>
      <w:tr w:rsidR="00B95B74" w:rsidRPr="00B95B74" w14:paraId="4F403120" w14:textId="77777777" w:rsidTr="006E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0" w:type="dxa"/>
            <w:noWrap/>
            <w:hideMark/>
          </w:tcPr>
          <w:p w14:paraId="7A450C3B" w14:textId="77777777" w:rsidR="00B95B74" w:rsidRPr="00A94967" w:rsidRDefault="00B95B74">
            <w:pPr>
              <w:rPr>
                <w:rFonts w:ascii="Times New Roman" w:hAnsi="Times New Roman" w:cs="Times New Roman"/>
                <w:b w:val="0"/>
              </w:rPr>
            </w:pPr>
            <w:r w:rsidRPr="00A94967">
              <w:rPr>
                <w:rFonts w:ascii="Times New Roman" w:hAnsi="Times New Roman" w:cs="Times New Roman"/>
                <w:b w:val="0"/>
              </w:rPr>
              <w:t>Fear of cancer recurrence</w:t>
            </w:r>
          </w:p>
        </w:tc>
        <w:tc>
          <w:tcPr>
            <w:tcW w:w="1200" w:type="dxa"/>
            <w:noWrap/>
            <w:hideMark/>
          </w:tcPr>
          <w:p w14:paraId="45F33103" w14:textId="77777777" w:rsidR="00B95B74" w:rsidRPr="00A94967" w:rsidRDefault="00B95B74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200" w:type="dxa"/>
            <w:noWrap/>
            <w:hideMark/>
          </w:tcPr>
          <w:p w14:paraId="1DAC2A6A" w14:textId="77777777" w:rsidR="00B95B74" w:rsidRPr="00A94967" w:rsidRDefault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4967">
              <w:rPr>
                <w:rFonts w:ascii="Times New Roman" w:hAnsi="Times New Roman" w:cs="Times New Roman"/>
              </w:rPr>
              <w:t>0.91-0.96</w:t>
            </w:r>
          </w:p>
        </w:tc>
        <w:tc>
          <w:tcPr>
            <w:tcW w:w="1200" w:type="dxa"/>
            <w:noWrap/>
          </w:tcPr>
          <w:p w14:paraId="70E3F4AE" w14:textId="50764DFF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200" w:type="dxa"/>
            <w:noWrap/>
          </w:tcPr>
          <w:p w14:paraId="742E9EAF" w14:textId="659B1683" w:rsidR="00B95B74" w:rsidRPr="00A94967" w:rsidRDefault="00D84B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0.95-1.03</w:t>
            </w:r>
          </w:p>
        </w:tc>
        <w:tc>
          <w:tcPr>
            <w:tcW w:w="1200" w:type="dxa"/>
            <w:noWrap/>
          </w:tcPr>
          <w:p w14:paraId="3B8A99EF" w14:textId="09BB887E" w:rsidR="00B95B74" w:rsidRPr="00A94967" w:rsidRDefault="00D84BA6" w:rsidP="00B95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</w:t>
            </w:r>
          </w:p>
        </w:tc>
      </w:tr>
    </w:tbl>
    <w:p w14:paraId="367BD833" w14:textId="0EE15969" w:rsidR="00B95B74" w:rsidRDefault="00B95B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Pr="00B95B74">
        <w:rPr>
          <w:rFonts w:ascii="Times New Roman" w:hAnsi="Times New Roman" w:cs="Times New Roman"/>
          <w:sz w:val="20"/>
          <w:szCs w:val="20"/>
        </w:rPr>
        <w:t>only univariate analyses with significance level of ≤0.2, are shown here.</w:t>
      </w:r>
      <w:r w:rsidR="004F4549">
        <w:rPr>
          <w:rFonts w:ascii="Times New Roman" w:hAnsi="Times New Roman" w:cs="Times New Roman"/>
          <w:sz w:val="20"/>
          <w:szCs w:val="20"/>
        </w:rPr>
        <w:t xml:space="preserve"> Significant </w:t>
      </w:r>
      <w:r w:rsidR="008B15F8">
        <w:rPr>
          <w:rFonts w:ascii="Times New Roman" w:hAnsi="Times New Roman" w:cs="Times New Roman"/>
          <w:sz w:val="20"/>
          <w:szCs w:val="20"/>
        </w:rPr>
        <w:t xml:space="preserve">adjusted </w:t>
      </w:r>
      <w:r w:rsidR="004F4549">
        <w:rPr>
          <w:rFonts w:ascii="Times New Roman" w:hAnsi="Times New Roman" w:cs="Times New Roman"/>
          <w:sz w:val="20"/>
          <w:szCs w:val="20"/>
        </w:rPr>
        <w:t xml:space="preserve">associations are highlighted in bold. </w:t>
      </w:r>
    </w:p>
    <w:p w14:paraId="4821EAC1" w14:textId="77777777" w:rsidR="00B95B74" w:rsidRDefault="00B95B74">
      <w:pPr>
        <w:rPr>
          <w:rFonts w:ascii="Times New Roman" w:hAnsi="Times New Roman" w:cs="Times New Roman"/>
        </w:rPr>
      </w:pPr>
    </w:p>
    <w:p w14:paraId="5837B9DD" w14:textId="77777777" w:rsidR="00B95B74" w:rsidRDefault="00B95B74">
      <w:pPr>
        <w:rPr>
          <w:rFonts w:ascii="Times New Roman" w:hAnsi="Times New Roman" w:cs="Times New Roman"/>
        </w:rPr>
      </w:pPr>
    </w:p>
    <w:p w14:paraId="534B8BF1" w14:textId="3124A476" w:rsidR="00E24330" w:rsidRPr="004F4549" w:rsidRDefault="00E24330" w:rsidP="00EF2EF6">
      <w:pPr>
        <w:rPr>
          <w:rFonts w:ascii="Times New Roman" w:hAnsi="Times New Roman" w:cs="Times New Roman"/>
        </w:rPr>
      </w:pPr>
    </w:p>
    <w:tbl>
      <w:tblPr>
        <w:tblW w:w="7540" w:type="dxa"/>
        <w:tblInd w:w="93" w:type="dxa"/>
        <w:tblLook w:val="04A0" w:firstRow="1" w:lastRow="0" w:firstColumn="1" w:lastColumn="0" w:noHBand="0" w:noVBand="1"/>
      </w:tblPr>
      <w:tblGrid>
        <w:gridCol w:w="2740"/>
        <w:gridCol w:w="1200"/>
        <w:gridCol w:w="1200"/>
        <w:gridCol w:w="1193"/>
        <w:gridCol w:w="1207"/>
      </w:tblGrid>
      <w:tr w:rsidR="00EF2EF6" w:rsidRPr="00D8159E" w14:paraId="6597ADC7" w14:textId="77777777" w:rsidTr="00EF2EF6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0EA66" w14:textId="77777777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D4B42" w14:textId="6E4F20C5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CF4B9" w14:textId="213AF82A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53D90" w14:textId="57318152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2EF6" w:rsidRPr="00D8159E" w14:paraId="58946C9B" w14:textId="77777777" w:rsidTr="00EF2EF6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29DDD" w14:textId="77777777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ED059" w14:textId="77777777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BAE7C" w14:textId="77777777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1C82E" w14:textId="30D59FD5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94D39" w14:textId="6CA92AA3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2EF6" w:rsidRPr="00D8159E" w14:paraId="2B58CA0A" w14:textId="77777777" w:rsidTr="00EF2EF6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75B89" w14:textId="194669E5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F7FD3" w14:textId="43D9E581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76817" w14:textId="14DB8068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11B29" w14:textId="4EBF1D7F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BE7CF" w14:textId="0E618885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2EF6" w:rsidRPr="00D8159E" w14:paraId="7AD8E338" w14:textId="77777777" w:rsidTr="00EF2EF6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BB34F" w14:textId="287649EC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A90B9" w14:textId="493C46D6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EFDCD" w14:textId="613855B1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B46DC" w14:textId="2371D656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A5844" w14:textId="3D593C7A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2EF6" w:rsidRPr="00D8159E" w14:paraId="1EB6D5D7" w14:textId="77777777" w:rsidTr="00EF2EF6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1D639" w14:textId="597FB080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444B7" w14:textId="52CE9039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CEBA3" w14:textId="36FAE922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886D0" w14:textId="329270B7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88EB0" w14:textId="5CFEB5D4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2EF6" w:rsidRPr="00D8159E" w14:paraId="47C327A3" w14:textId="77777777" w:rsidTr="00EF2EF6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65083" w14:textId="7EC2CDAA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BAB03" w14:textId="24CD9B12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C6629" w14:textId="08043764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80517" w14:textId="10FE54B4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82729" w14:textId="12A2F785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F2EF6" w:rsidRPr="00D8159E" w14:paraId="4831D748" w14:textId="77777777" w:rsidTr="00EF2EF6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46698" w14:textId="4FFCC621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0888C" w14:textId="6999E540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32699" w14:textId="0CC7D743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C76DA" w14:textId="76D2B71D" w:rsidR="00EF2EF6" w:rsidRPr="004F4549" w:rsidRDefault="00EF2EF6" w:rsidP="00EF2E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856AC" w14:textId="1258E194" w:rsidR="00EF2EF6" w:rsidRPr="004F4549" w:rsidRDefault="00EF2EF6" w:rsidP="00EF2E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0386384A" w14:textId="77777777" w:rsidR="00EF2EF6" w:rsidRPr="004F4549" w:rsidRDefault="00EF2EF6" w:rsidP="00EF2EF6">
      <w:pPr>
        <w:rPr>
          <w:rFonts w:ascii="Times New Roman" w:hAnsi="Times New Roman" w:cs="Times New Roman"/>
        </w:rPr>
      </w:pPr>
    </w:p>
    <w:p w14:paraId="68EC4C8D" w14:textId="77777777" w:rsidR="00EF2EF6" w:rsidRPr="004F4549" w:rsidRDefault="00EF2EF6">
      <w:pPr>
        <w:rPr>
          <w:rFonts w:ascii="Times New Roman" w:hAnsi="Times New Roman" w:cs="Times New Roman"/>
        </w:rPr>
      </w:pPr>
    </w:p>
    <w:sectPr w:rsidR="00EF2EF6" w:rsidRPr="004F454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5FC8FA" w14:textId="77777777" w:rsidR="008C7CD7" w:rsidRDefault="008C7CD7" w:rsidP="008C7CD7">
      <w:pPr>
        <w:spacing w:after="0" w:line="240" w:lineRule="auto"/>
      </w:pPr>
      <w:r>
        <w:separator/>
      </w:r>
    </w:p>
  </w:endnote>
  <w:endnote w:type="continuationSeparator" w:id="0">
    <w:p w14:paraId="4F9AA209" w14:textId="77777777" w:rsidR="008C7CD7" w:rsidRDefault="008C7CD7" w:rsidP="008C7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6568B3" w14:textId="77777777" w:rsidR="008C7CD7" w:rsidRDefault="008C7CD7" w:rsidP="008C7CD7">
      <w:pPr>
        <w:spacing w:after="0" w:line="240" w:lineRule="auto"/>
      </w:pPr>
      <w:r>
        <w:separator/>
      </w:r>
    </w:p>
  </w:footnote>
  <w:footnote w:type="continuationSeparator" w:id="0">
    <w:p w14:paraId="0EAD99CD" w14:textId="77777777" w:rsidR="008C7CD7" w:rsidRDefault="008C7CD7" w:rsidP="008C7C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04D61"/>
    <w:multiLevelType w:val="hybridMultilevel"/>
    <w:tmpl w:val="66786EE8"/>
    <w:lvl w:ilvl="0" w:tplc="9B582B9C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57534"/>
    <w:multiLevelType w:val="hybridMultilevel"/>
    <w:tmpl w:val="AF74A8BC"/>
    <w:lvl w:ilvl="0" w:tplc="2B1C31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B739B0"/>
    <w:multiLevelType w:val="hybridMultilevel"/>
    <w:tmpl w:val="50229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E049C3"/>
    <w:multiLevelType w:val="hybridMultilevel"/>
    <w:tmpl w:val="F74A8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357F8A"/>
    <w:multiLevelType w:val="hybridMultilevel"/>
    <w:tmpl w:val="B3FEA3FA"/>
    <w:lvl w:ilvl="0" w:tplc="336ACA4E">
      <w:numFmt w:val="decimal"/>
      <w:lvlText w:val="%1"/>
      <w:lvlJc w:val="left"/>
      <w:pPr>
        <w:ind w:left="6540" w:hanging="6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4"/>
  <w:proofState w:spelling="clean" w:grammar="clean"/>
  <w:defaultTabStop w:val="720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1DA"/>
    <w:rsid w:val="00056565"/>
    <w:rsid w:val="00072FAA"/>
    <w:rsid w:val="000A266B"/>
    <w:rsid w:val="000A708C"/>
    <w:rsid w:val="001616AE"/>
    <w:rsid w:val="00165B00"/>
    <w:rsid w:val="001809E0"/>
    <w:rsid w:val="001B3CBB"/>
    <w:rsid w:val="001C0805"/>
    <w:rsid w:val="002170A8"/>
    <w:rsid w:val="002976E5"/>
    <w:rsid w:val="002E6462"/>
    <w:rsid w:val="00327259"/>
    <w:rsid w:val="00331C2C"/>
    <w:rsid w:val="00350837"/>
    <w:rsid w:val="003A514A"/>
    <w:rsid w:val="003B4518"/>
    <w:rsid w:val="003F0DBA"/>
    <w:rsid w:val="00403D67"/>
    <w:rsid w:val="00404BCA"/>
    <w:rsid w:val="00450934"/>
    <w:rsid w:val="004D3209"/>
    <w:rsid w:val="004F4549"/>
    <w:rsid w:val="0054616D"/>
    <w:rsid w:val="005C539E"/>
    <w:rsid w:val="006014AE"/>
    <w:rsid w:val="00602DB7"/>
    <w:rsid w:val="006E0B61"/>
    <w:rsid w:val="00752EC7"/>
    <w:rsid w:val="00765DE9"/>
    <w:rsid w:val="0078117B"/>
    <w:rsid w:val="00786CCA"/>
    <w:rsid w:val="007E0434"/>
    <w:rsid w:val="007F720B"/>
    <w:rsid w:val="0081734B"/>
    <w:rsid w:val="00851E47"/>
    <w:rsid w:val="008859A5"/>
    <w:rsid w:val="00886A6B"/>
    <w:rsid w:val="008961DA"/>
    <w:rsid w:val="008A2DAD"/>
    <w:rsid w:val="008B15F8"/>
    <w:rsid w:val="008C7CD7"/>
    <w:rsid w:val="00916586"/>
    <w:rsid w:val="009218AA"/>
    <w:rsid w:val="00950687"/>
    <w:rsid w:val="009B3856"/>
    <w:rsid w:val="00A21DFA"/>
    <w:rsid w:val="00A464AB"/>
    <w:rsid w:val="00A5788B"/>
    <w:rsid w:val="00A66998"/>
    <w:rsid w:val="00A94967"/>
    <w:rsid w:val="00B132DF"/>
    <w:rsid w:val="00B95B74"/>
    <w:rsid w:val="00BD32C1"/>
    <w:rsid w:val="00BD7D9A"/>
    <w:rsid w:val="00C82CE9"/>
    <w:rsid w:val="00CA429D"/>
    <w:rsid w:val="00D37FF8"/>
    <w:rsid w:val="00D8159E"/>
    <w:rsid w:val="00D84BA6"/>
    <w:rsid w:val="00DA1D5D"/>
    <w:rsid w:val="00E24330"/>
    <w:rsid w:val="00EC4212"/>
    <w:rsid w:val="00EF2EF6"/>
    <w:rsid w:val="00F827DB"/>
    <w:rsid w:val="00FA43BC"/>
    <w:rsid w:val="00FD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;"/>
  <w14:docId w14:val="756D9B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7CD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896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EC4212"/>
    <w:pPr>
      <w:ind w:left="720"/>
      <w:contextualSpacing/>
    </w:pPr>
  </w:style>
  <w:style w:type="table" w:styleId="Lysskyggelegging-uthevingsfarge5">
    <w:name w:val="Light Shading Accent 5"/>
    <w:basedOn w:val="Vanligtabell"/>
    <w:uiPriority w:val="60"/>
    <w:rsid w:val="008859A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-uthevingsfarge4">
    <w:name w:val="Light Shading Accent 4"/>
    <w:basedOn w:val="Vanligtabell"/>
    <w:uiPriority w:val="60"/>
    <w:rsid w:val="008859A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-uthevingsfarge3">
    <w:name w:val="Light Shading Accent 3"/>
    <w:basedOn w:val="Vanligtabell"/>
    <w:uiPriority w:val="60"/>
    <w:rsid w:val="00A5788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liste-uthevingsfarge1">
    <w:name w:val="Light List Accent 1"/>
    <w:basedOn w:val="Vanligtabell"/>
    <w:uiPriority w:val="61"/>
    <w:rsid w:val="00A5788B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skyggelegging-uthevingsfarge2">
    <w:name w:val="Light Shading Accent 2"/>
    <w:basedOn w:val="Vanligtabell"/>
    <w:uiPriority w:val="60"/>
    <w:rsid w:val="00403D67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Middelsrutenett2-uthevingsfarge3">
    <w:name w:val="Medium Grid 2 Accent 3"/>
    <w:basedOn w:val="Vanligtabell"/>
    <w:uiPriority w:val="68"/>
    <w:rsid w:val="003F0DB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1-uthevingsfarge6">
    <w:name w:val="Medium Grid 1 Accent 6"/>
    <w:basedOn w:val="Vanligtabell"/>
    <w:uiPriority w:val="67"/>
    <w:rsid w:val="00165B00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B95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95B74"/>
    <w:rPr>
      <w:rFonts w:ascii="Tahoma" w:hAnsi="Tahoma" w:cs="Tahoma"/>
      <w:sz w:val="16"/>
      <w:szCs w:val="16"/>
    </w:rPr>
  </w:style>
  <w:style w:type="table" w:styleId="Lystrutenett">
    <w:name w:val="Light Grid"/>
    <w:basedOn w:val="Vanligtabell"/>
    <w:uiPriority w:val="62"/>
    <w:rsid w:val="00B95B7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Merknadsreferanse">
    <w:name w:val="annotation reference"/>
    <w:basedOn w:val="Standardskriftforavsnitt"/>
    <w:uiPriority w:val="99"/>
    <w:semiHidden/>
    <w:unhideWhenUsed/>
    <w:rsid w:val="00786CC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86CCA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86CCA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86CC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86CC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7CD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896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EC4212"/>
    <w:pPr>
      <w:ind w:left="720"/>
      <w:contextualSpacing/>
    </w:pPr>
  </w:style>
  <w:style w:type="table" w:styleId="Lysskyggelegging-uthevingsfarge5">
    <w:name w:val="Light Shading Accent 5"/>
    <w:basedOn w:val="Vanligtabell"/>
    <w:uiPriority w:val="60"/>
    <w:rsid w:val="008859A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-uthevingsfarge4">
    <w:name w:val="Light Shading Accent 4"/>
    <w:basedOn w:val="Vanligtabell"/>
    <w:uiPriority w:val="60"/>
    <w:rsid w:val="008859A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-uthevingsfarge3">
    <w:name w:val="Light Shading Accent 3"/>
    <w:basedOn w:val="Vanligtabell"/>
    <w:uiPriority w:val="60"/>
    <w:rsid w:val="00A5788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liste-uthevingsfarge1">
    <w:name w:val="Light List Accent 1"/>
    <w:basedOn w:val="Vanligtabell"/>
    <w:uiPriority w:val="61"/>
    <w:rsid w:val="00A5788B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skyggelegging-uthevingsfarge2">
    <w:name w:val="Light Shading Accent 2"/>
    <w:basedOn w:val="Vanligtabell"/>
    <w:uiPriority w:val="60"/>
    <w:rsid w:val="00403D67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Middelsrutenett2-uthevingsfarge3">
    <w:name w:val="Medium Grid 2 Accent 3"/>
    <w:basedOn w:val="Vanligtabell"/>
    <w:uiPriority w:val="68"/>
    <w:rsid w:val="003F0DB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1-uthevingsfarge6">
    <w:name w:val="Medium Grid 1 Accent 6"/>
    <w:basedOn w:val="Vanligtabell"/>
    <w:uiPriority w:val="67"/>
    <w:rsid w:val="00165B00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B95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95B74"/>
    <w:rPr>
      <w:rFonts w:ascii="Tahoma" w:hAnsi="Tahoma" w:cs="Tahoma"/>
      <w:sz w:val="16"/>
      <w:szCs w:val="16"/>
    </w:rPr>
  </w:style>
  <w:style w:type="table" w:styleId="Lystrutenett">
    <w:name w:val="Light Grid"/>
    <w:basedOn w:val="Vanligtabell"/>
    <w:uiPriority w:val="62"/>
    <w:rsid w:val="00B95B7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Merknadsreferanse">
    <w:name w:val="annotation reference"/>
    <w:basedOn w:val="Standardskriftforavsnitt"/>
    <w:uiPriority w:val="99"/>
    <w:semiHidden/>
    <w:unhideWhenUsed/>
    <w:rsid w:val="00786CC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86CCA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86CCA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86CC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86CC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4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A0ACD0EA</Template>
  <TotalTime>4345</TotalTime>
  <Pages>4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Oslo universitetssykehus</Company>
  <LinksUpToDate>false</LinksUpToDate>
  <CharactersWithSpaces>6385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Kathrine Flørenes Vandraas</dc:creator>
  <cp:lastModifiedBy>Kathrine Flørenes Vandraas</cp:lastModifiedBy>
  <cp:revision>36</cp:revision>
  <cp:lastPrinted>2021-11-04T12:53:00Z</cp:lastPrinted>
  <dcterms:created xsi:type="dcterms:W3CDTF">2021-10-15T11:35:00Z</dcterms:created>
  <dcterms:modified xsi:type="dcterms:W3CDTF">2022-01-03T08:06:00Z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2fbb032-08bf-4f1e-af46-2528cd3f96ca_Enabled">
    <vt:lpwstr>true</vt:lpwstr>
  </property>
  <property fmtid="{D5CDD505-2E9C-101B-9397-08002B2CF9AE}" pid="3" name="MSIP_Label_22fbb032-08bf-4f1e-af46-2528cd3f96ca_SetDate">
    <vt:lpwstr>2021-10-05T11:38:26Z</vt:lpwstr>
  </property>
  <property fmtid="{D5CDD505-2E9C-101B-9397-08002B2CF9AE}" pid="4" name="MSIP_Label_22fbb032-08bf-4f1e-af46-2528cd3f96ca_Method">
    <vt:lpwstr>Privileged</vt:lpwstr>
  </property>
  <property fmtid="{D5CDD505-2E9C-101B-9397-08002B2CF9AE}" pid="5" name="MSIP_Label_22fbb032-08bf-4f1e-af46-2528cd3f96ca_Name">
    <vt:lpwstr>22fbb032-08bf-4f1e-af46-2528cd3f96ca</vt:lpwstr>
  </property>
  <property fmtid="{D5CDD505-2E9C-101B-9397-08002B2CF9AE}" pid="6" name="MSIP_Label_22fbb032-08bf-4f1e-af46-2528cd3f96ca_SiteId">
    <vt:lpwstr>adf10e2b-b6e9-41d6-be2f-c12bb566019c</vt:lpwstr>
  </property>
  <property fmtid="{D5CDD505-2E9C-101B-9397-08002B2CF9AE}" pid="7" name="MSIP_Label_22fbb032-08bf-4f1e-af46-2528cd3f96ca_ActionId">
    <vt:lpwstr>52129d15-4247-4ce0-829c-49c8a6131e28</vt:lpwstr>
  </property>
  <property fmtid="{D5CDD505-2E9C-101B-9397-08002B2CF9AE}" pid="8" name="MSIP_Label_22fbb032-08bf-4f1e-af46-2528cd3f96ca_ContentBits">
    <vt:lpwstr>0</vt:lpwstr>
  </property>
</Properties>
</file>