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00237D" w14:textId="059EB9F8" w:rsidR="00E6385F" w:rsidRDefault="00C74452" w:rsidP="005F3FF1">
      <w:pPr>
        <w:pStyle w:val="Abstract"/>
        <w:ind w:left="0" w:right="0"/>
        <w:jc w:val="both"/>
      </w:pPr>
      <w:r>
        <w:t>Highlights:</w:t>
      </w:r>
    </w:p>
    <w:p w14:paraId="5FFA191E" w14:textId="4DD18798" w:rsidR="005F3FF1" w:rsidRDefault="005F3FF1" w:rsidP="005F3FF1">
      <w:pPr>
        <w:pStyle w:val="Abstract"/>
        <w:numPr>
          <w:ilvl w:val="0"/>
          <w:numId w:val="31"/>
        </w:numPr>
        <w:spacing w:before="120" w:after="120"/>
        <w:ind w:left="357" w:right="0" w:hanging="357"/>
        <w:jc w:val="both"/>
      </w:pPr>
      <w:r>
        <w:t>This study introduces a healing landscape perspective into traditional village heritage research, constructing a five-dimensional landscape framework and a four-dimensional restorative framework based on Attention Restoration Theory.</w:t>
      </w:r>
    </w:p>
    <w:p w14:paraId="2BD14C64" w14:textId="6D0B9EEE" w:rsidR="005F3FF1" w:rsidRDefault="005F3FF1" w:rsidP="005F3FF1">
      <w:pPr>
        <w:pStyle w:val="Abstract"/>
        <w:numPr>
          <w:ilvl w:val="0"/>
          <w:numId w:val="31"/>
        </w:numPr>
        <w:spacing w:before="120" w:after="120"/>
        <w:ind w:left="357" w:right="0" w:hanging="357"/>
        <w:jc w:val="both"/>
      </w:pPr>
      <w:r>
        <w:t xml:space="preserve">Folk culture exerts the strongest effect on </w:t>
      </w:r>
      <w:r w:rsidR="00965EFE">
        <w:t>“</w:t>
      </w:r>
      <w:r>
        <w:t>Being Away</w:t>
      </w:r>
      <w:r w:rsidR="00965EFE">
        <w:t>”</w:t>
      </w:r>
      <w:r>
        <w:t>, while natural landscapes show stable positive effects across all four restorative dimensions, revealing a differentiated synergistic mechanism between cultural and natural elements.</w:t>
      </w:r>
    </w:p>
    <w:p w14:paraId="00315483" w14:textId="0EE68377" w:rsidR="00C11282" w:rsidRPr="002747C1" w:rsidRDefault="005F3FF1" w:rsidP="005F3FF1">
      <w:pPr>
        <w:pStyle w:val="Abstract"/>
        <w:numPr>
          <w:ilvl w:val="0"/>
          <w:numId w:val="31"/>
        </w:numPr>
        <w:spacing w:before="120" w:after="120"/>
        <w:ind w:left="357" w:right="0" w:hanging="357"/>
        <w:jc w:val="both"/>
      </w:pPr>
      <w:r>
        <w:t xml:space="preserve">An </w:t>
      </w:r>
      <w:r w:rsidR="00965EFE">
        <w:t>“</w:t>
      </w:r>
      <w:r>
        <w:t>ecology-space-culture</w:t>
      </w:r>
      <w:r w:rsidR="00965EFE">
        <w:t>”</w:t>
      </w:r>
      <w:r>
        <w:t xml:space="preserve"> collaborative intervention strategy is proposed, offering a transferable framework for heritage conservation and differentiated tourism development in traditional villages.</w:t>
      </w:r>
    </w:p>
    <w:sectPr w:rsidR="00C11282" w:rsidRPr="002747C1" w:rsidSect="00605535">
      <w:pgSz w:w="11901" w:h="16840" w:code="9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41D38D" w14:textId="77777777" w:rsidR="00B13242" w:rsidRDefault="00B13242" w:rsidP="00AF2C92">
      <w:r>
        <w:separator/>
      </w:r>
    </w:p>
  </w:endnote>
  <w:endnote w:type="continuationSeparator" w:id="0">
    <w:p w14:paraId="66AF4D8C" w14:textId="77777777" w:rsidR="00B13242" w:rsidRDefault="00B13242" w:rsidP="00AF2C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nionPro-Regular"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mprint MT Shadow">
    <w:panose1 w:val="040206050603030302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FD32A7" w14:textId="77777777" w:rsidR="00B13242" w:rsidRDefault="00B13242" w:rsidP="00AF2C92">
      <w:r>
        <w:separator/>
      </w:r>
    </w:p>
  </w:footnote>
  <w:footnote w:type="continuationSeparator" w:id="0">
    <w:p w14:paraId="5943A122" w14:textId="77777777" w:rsidR="00B13242" w:rsidRDefault="00B13242" w:rsidP="00AF2C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B0D4262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B1FECAF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7C74E2D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E8F228E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A274B1E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D2442F1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79147BC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594C1B5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34C6DA0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C472E2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5DC819A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5CC0843"/>
    <w:multiLevelType w:val="multilevel"/>
    <w:tmpl w:val="9426EBB6"/>
    <w:lvl w:ilvl="0">
      <w:start w:val="1"/>
      <w:numFmt w:val="decimal"/>
      <w:lvlText w:val="(%1)"/>
      <w:lvlJc w:val="right"/>
      <w:pPr>
        <w:ind w:left="720" w:hanging="181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D0E765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F413159"/>
    <w:multiLevelType w:val="multilevel"/>
    <w:tmpl w:val="30C08770"/>
    <w:lvl w:ilvl="0">
      <w:start w:val="1"/>
      <w:numFmt w:val="decimal"/>
      <w:lvlText w:val="(%1)"/>
      <w:lvlJc w:val="right"/>
      <w:pPr>
        <w:ind w:left="720" w:hanging="153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FBD58E1"/>
    <w:multiLevelType w:val="multilevel"/>
    <w:tmpl w:val="1B88B870"/>
    <w:lvl w:ilvl="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7E8289F"/>
    <w:multiLevelType w:val="hybridMultilevel"/>
    <w:tmpl w:val="E976D66C"/>
    <w:lvl w:ilvl="0" w:tplc="0CDA7214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89B5003"/>
    <w:multiLevelType w:val="multilevel"/>
    <w:tmpl w:val="DD5255FA"/>
    <w:lvl w:ilvl="0">
      <w:start w:val="1"/>
      <w:numFmt w:val="decimal"/>
      <w:lvlText w:val="(%1)"/>
      <w:lvlJc w:val="left"/>
      <w:pPr>
        <w:ind w:left="720" w:hanging="45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5D0C07"/>
    <w:multiLevelType w:val="hybridMultilevel"/>
    <w:tmpl w:val="4CA02766"/>
    <w:lvl w:ilvl="0" w:tplc="79367BA0">
      <w:start w:val="1"/>
      <w:numFmt w:val="decimal"/>
      <w:pStyle w:val="Numberedlist"/>
      <w:lvlText w:val="(%1)"/>
      <w:lvlJc w:val="right"/>
      <w:pPr>
        <w:ind w:left="720" w:hanging="153"/>
      </w:pPr>
      <w:rPr>
        <w:rFonts w:hint="default"/>
      </w:rPr>
    </w:lvl>
    <w:lvl w:ilvl="1" w:tplc="FE3AC208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77E4D7DE">
      <w:start w:val="1"/>
      <w:numFmt w:val="lowerRoman"/>
      <w:lvlText w:val="(%3)"/>
      <w:lvlJc w:val="right"/>
      <w:pPr>
        <w:ind w:left="2160" w:hanging="18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4A71FF"/>
    <w:multiLevelType w:val="hybridMultilevel"/>
    <w:tmpl w:val="CADCD1BE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838135E"/>
    <w:multiLevelType w:val="hybridMultilevel"/>
    <w:tmpl w:val="68EEE13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BD96BF8"/>
    <w:multiLevelType w:val="hybridMultilevel"/>
    <w:tmpl w:val="76D2C65A"/>
    <w:lvl w:ilvl="0" w:tplc="0456C424">
      <w:start w:val="1"/>
      <w:numFmt w:val="bullet"/>
      <w:pStyle w:val="Bulleted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CD92BF1"/>
    <w:multiLevelType w:val="hybridMultilevel"/>
    <w:tmpl w:val="E0AE09B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5DD751B3"/>
    <w:multiLevelType w:val="hybridMultilevel"/>
    <w:tmpl w:val="5708286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3FA38AF"/>
    <w:multiLevelType w:val="hybridMultilevel"/>
    <w:tmpl w:val="C96A95C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9373AB"/>
    <w:multiLevelType w:val="multilevel"/>
    <w:tmpl w:val="B89CB32C"/>
    <w:lvl w:ilvl="0">
      <w:start w:val="1"/>
      <w:numFmt w:val="decimal"/>
      <w:lvlText w:val="(%1)"/>
      <w:lvlJc w:val="right"/>
      <w:pPr>
        <w:ind w:left="720" w:hanging="153"/>
      </w:pPr>
      <w:rPr>
        <w:rFonts w:hint="default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9"/>
  </w:num>
  <w:num w:numId="3">
    <w:abstractNumId w:val="1"/>
  </w:num>
  <w:num w:numId="4">
    <w:abstractNumId w:val="2"/>
  </w:num>
  <w:num w:numId="5">
    <w:abstractNumId w:val="3"/>
  </w:num>
  <w:num w:numId="6">
    <w:abstractNumId w:val="4"/>
  </w:num>
  <w:num w:numId="7">
    <w:abstractNumId w:val="9"/>
  </w:num>
  <w:num w:numId="8">
    <w:abstractNumId w:val="5"/>
  </w:num>
  <w:num w:numId="9">
    <w:abstractNumId w:val="7"/>
  </w:num>
  <w:num w:numId="10">
    <w:abstractNumId w:val="6"/>
  </w:num>
  <w:num w:numId="11">
    <w:abstractNumId w:val="10"/>
  </w:num>
  <w:num w:numId="12">
    <w:abstractNumId w:val="8"/>
  </w:num>
  <w:num w:numId="13">
    <w:abstractNumId w:val="17"/>
  </w:num>
  <w:num w:numId="14">
    <w:abstractNumId w:val="20"/>
  </w:num>
  <w:num w:numId="15">
    <w:abstractNumId w:val="14"/>
  </w:num>
  <w:num w:numId="16">
    <w:abstractNumId w:val="16"/>
  </w:num>
  <w:num w:numId="17">
    <w:abstractNumId w:val="11"/>
  </w:num>
  <w:num w:numId="18">
    <w:abstractNumId w:val="0"/>
  </w:num>
  <w:num w:numId="19">
    <w:abstractNumId w:val="12"/>
  </w:num>
  <w:num w:numId="20">
    <w:abstractNumId w:val="20"/>
  </w:num>
  <w:num w:numId="21">
    <w:abstractNumId w:val="20"/>
  </w:num>
  <w:num w:numId="22">
    <w:abstractNumId w:val="20"/>
  </w:num>
  <w:num w:numId="23">
    <w:abstractNumId w:val="20"/>
  </w:num>
  <w:num w:numId="24">
    <w:abstractNumId w:val="17"/>
  </w:num>
  <w:num w:numId="25">
    <w:abstractNumId w:val="18"/>
  </w:num>
  <w:num w:numId="26">
    <w:abstractNumId w:val="22"/>
  </w:num>
  <w:num w:numId="27">
    <w:abstractNumId w:val="23"/>
  </w:num>
  <w:num w:numId="28">
    <w:abstractNumId w:val="20"/>
  </w:num>
  <w:num w:numId="29">
    <w:abstractNumId w:val="13"/>
  </w:num>
  <w:num w:numId="30">
    <w:abstractNumId w:val="24"/>
  </w:num>
  <w:num w:numId="31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7"/>
  <w:bordersDoNotSurroundHeader/>
  <w:bordersDoNotSurroundFooter/>
  <w:attachedTemplate r:id="rId1"/>
  <w:stylePaneFormatFilter w:val="1008" w:allStyles="0" w:customStyles="0" w:latentStyles="0" w:stylesInUse="1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S3sDAxNjE1NDc0MjdX0lEKTi0uzszPAykwtqwFAFVYwUQtAAAA"/>
  </w:docVars>
  <w:rsids>
    <w:rsidRoot w:val="00054BD1"/>
    <w:rsid w:val="00001899"/>
    <w:rsid w:val="00001A98"/>
    <w:rsid w:val="0000421F"/>
    <w:rsid w:val="000049AD"/>
    <w:rsid w:val="0000681B"/>
    <w:rsid w:val="00006BA3"/>
    <w:rsid w:val="00007138"/>
    <w:rsid w:val="00010403"/>
    <w:rsid w:val="0001326F"/>
    <w:rsid w:val="000133C0"/>
    <w:rsid w:val="00014C2A"/>
    <w:rsid w:val="00014C4E"/>
    <w:rsid w:val="0001688F"/>
    <w:rsid w:val="00016A1A"/>
    <w:rsid w:val="00017107"/>
    <w:rsid w:val="00017756"/>
    <w:rsid w:val="0002001B"/>
    <w:rsid w:val="000202E2"/>
    <w:rsid w:val="0002035D"/>
    <w:rsid w:val="00021DDA"/>
    <w:rsid w:val="00022441"/>
    <w:rsid w:val="0002261E"/>
    <w:rsid w:val="00023A99"/>
    <w:rsid w:val="00024839"/>
    <w:rsid w:val="00024B24"/>
    <w:rsid w:val="0002515B"/>
    <w:rsid w:val="00025D3A"/>
    <w:rsid w:val="00025FD9"/>
    <w:rsid w:val="000264DF"/>
    <w:rsid w:val="00026871"/>
    <w:rsid w:val="0002742F"/>
    <w:rsid w:val="00032EC2"/>
    <w:rsid w:val="00034B8C"/>
    <w:rsid w:val="000361E6"/>
    <w:rsid w:val="00037A98"/>
    <w:rsid w:val="000427FB"/>
    <w:rsid w:val="000430BE"/>
    <w:rsid w:val="0004455E"/>
    <w:rsid w:val="0004745D"/>
    <w:rsid w:val="00047CB5"/>
    <w:rsid w:val="000503C3"/>
    <w:rsid w:val="00050503"/>
    <w:rsid w:val="00051FAA"/>
    <w:rsid w:val="00053B3B"/>
    <w:rsid w:val="00054BD1"/>
    <w:rsid w:val="000572A9"/>
    <w:rsid w:val="00057960"/>
    <w:rsid w:val="00061325"/>
    <w:rsid w:val="0006222B"/>
    <w:rsid w:val="00070A06"/>
    <w:rsid w:val="000728C7"/>
    <w:rsid w:val="000733AC"/>
    <w:rsid w:val="00073A0C"/>
    <w:rsid w:val="00074B81"/>
    <w:rsid w:val="00074D22"/>
    <w:rsid w:val="00075081"/>
    <w:rsid w:val="0007528A"/>
    <w:rsid w:val="00075E5A"/>
    <w:rsid w:val="00076BB3"/>
    <w:rsid w:val="000773F0"/>
    <w:rsid w:val="00080C48"/>
    <w:rsid w:val="000811AB"/>
    <w:rsid w:val="00083535"/>
    <w:rsid w:val="00083C5F"/>
    <w:rsid w:val="00087EAF"/>
    <w:rsid w:val="000905A2"/>
    <w:rsid w:val="00090BF9"/>
    <w:rsid w:val="0009172C"/>
    <w:rsid w:val="00092C5D"/>
    <w:rsid w:val="000930EC"/>
    <w:rsid w:val="00093332"/>
    <w:rsid w:val="00094A3F"/>
    <w:rsid w:val="00095E61"/>
    <w:rsid w:val="000966C1"/>
    <w:rsid w:val="00096EE2"/>
    <w:rsid w:val="000970AC"/>
    <w:rsid w:val="000A0105"/>
    <w:rsid w:val="000A0A36"/>
    <w:rsid w:val="000A1167"/>
    <w:rsid w:val="000A3785"/>
    <w:rsid w:val="000A3A36"/>
    <w:rsid w:val="000A4428"/>
    <w:rsid w:val="000A6D40"/>
    <w:rsid w:val="000A7906"/>
    <w:rsid w:val="000A7BC3"/>
    <w:rsid w:val="000A7FF2"/>
    <w:rsid w:val="000B1661"/>
    <w:rsid w:val="000B191C"/>
    <w:rsid w:val="000B1F0B"/>
    <w:rsid w:val="000B2585"/>
    <w:rsid w:val="000B2E88"/>
    <w:rsid w:val="000B4603"/>
    <w:rsid w:val="000B5133"/>
    <w:rsid w:val="000C09BE"/>
    <w:rsid w:val="000C1380"/>
    <w:rsid w:val="000C238B"/>
    <w:rsid w:val="000C554F"/>
    <w:rsid w:val="000C6F77"/>
    <w:rsid w:val="000D0DC5"/>
    <w:rsid w:val="000D12B0"/>
    <w:rsid w:val="000D15FF"/>
    <w:rsid w:val="000D28DF"/>
    <w:rsid w:val="000D3A3B"/>
    <w:rsid w:val="000D46E4"/>
    <w:rsid w:val="000D488B"/>
    <w:rsid w:val="000D6124"/>
    <w:rsid w:val="000D68DF"/>
    <w:rsid w:val="000D7D70"/>
    <w:rsid w:val="000E1199"/>
    <w:rsid w:val="000E138D"/>
    <w:rsid w:val="000E187A"/>
    <w:rsid w:val="000E2D61"/>
    <w:rsid w:val="000E450E"/>
    <w:rsid w:val="000E58E2"/>
    <w:rsid w:val="000E6259"/>
    <w:rsid w:val="000E6E14"/>
    <w:rsid w:val="000F0581"/>
    <w:rsid w:val="000F2FCE"/>
    <w:rsid w:val="000F3388"/>
    <w:rsid w:val="000F4677"/>
    <w:rsid w:val="000F52A5"/>
    <w:rsid w:val="000F5BE0"/>
    <w:rsid w:val="000F7418"/>
    <w:rsid w:val="00100587"/>
    <w:rsid w:val="00100F3A"/>
    <w:rsid w:val="0010139A"/>
    <w:rsid w:val="0010284E"/>
    <w:rsid w:val="00103122"/>
    <w:rsid w:val="0010336A"/>
    <w:rsid w:val="0010353A"/>
    <w:rsid w:val="001050F1"/>
    <w:rsid w:val="00105AEA"/>
    <w:rsid w:val="00106DAF"/>
    <w:rsid w:val="00106FFE"/>
    <w:rsid w:val="00107800"/>
    <w:rsid w:val="001147FA"/>
    <w:rsid w:val="00114ABE"/>
    <w:rsid w:val="00115C1C"/>
    <w:rsid w:val="00116023"/>
    <w:rsid w:val="001173BD"/>
    <w:rsid w:val="00120221"/>
    <w:rsid w:val="00120FCA"/>
    <w:rsid w:val="00134A51"/>
    <w:rsid w:val="001354FF"/>
    <w:rsid w:val="001358E4"/>
    <w:rsid w:val="00140727"/>
    <w:rsid w:val="0014298C"/>
    <w:rsid w:val="00145DCA"/>
    <w:rsid w:val="00146BEC"/>
    <w:rsid w:val="00147627"/>
    <w:rsid w:val="0015209A"/>
    <w:rsid w:val="0015398D"/>
    <w:rsid w:val="00160628"/>
    <w:rsid w:val="00161344"/>
    <w:rsid w:val="00161515"/>
    <w:rsid w:val="00162195"/>
    <w:rsid w:val="0016322A"/>
    <w:rsid w:val="00163503"/>
    <w:rsid w:val="00165A21"/>
    <w:rsid w:val="001705CE"/>
    <w:rsid w:val="00170CF7"/>
    <w:rsid w:val="001726C8"/>
    <w:rsid w:val="0017714B"/>
    <w:rsid w:val="00177F94"/>
    <w:rsid w:val="001804DF"/>
    <w:rsid w:val="00181BDC"/>
    <w:rsid w:val="00181DB0"/>
    <w:rsid w:val="001829E3"/>
    <w:rsid w:val="0018340B"/>
    <w:rsid w:val="00184BE2"/>
    <w:rsid w:val="0019038B"/>
    <w:rsid w:val="00191286"/>
    <w:rsid w:val="001924C0"/>
    <w:rsid w:val="00194B1E"/>
    <w:rsid w:val="0019573B"/>
    <w:rsid w:val="0019731E"/>
    <w:rsid w:val="001A0151"/>
    <w:rsid w:val="001A09FE"/>
    <w:rsid w:val="001A66EE"/>
    <w:rsid w:val="001A67C9"/>
    <w:rsid w:val="001A69DE"/>
    <w:rsid w:val="001A713C"/>
    <w:rsid w:val="001A7557"/>
    <w:rsid w:val="001B065A"/>
    <w:rsid w:val="001B1C7C"/>
    <w:rsid w:val="001B398F"/>
    <w:rsid w:val="001B46C6"/>
    <w:rsid w:val="001B4B48"/>
    <w:rsid w:val="001B4D1F"/>
    <w:rsid w:val="001B7681"/>
    <w:rsid w:val="001B7CAE"/>
    <w:rsid w:val="001C0772"/>
    <w:rsid w:val="001C0B2F"/>
    <w:rsid w:val="001C0D4F"/>
    <w:rsid w:val="001C112F"/>
    <w:rsid w:val="001C1BA3"/>
    <w:rsid w:val="001C1DEC"/>
    <w:rsid w:val="001C2DA5"/>
    <w:rsid w:val="001C2F83"/>
    <w:rsid w:val="001C49C9"/>
    <w:rsid w:val="001C5736"/>
    <w:rsid w:val="001D3F0F"/>
    <w:rsid w:val="001D435C"/>
    <w:rsid w:val="001D647F"/>
    <w:rsid w:val="001D6857"/>
    <w:rsid w:val="001D77F3"/>
    <w:rsid w:val="001D7F3E"/>
    <w:rsid w:val="001E0572"/>
    <w:rsid w:val="001E0A67"/>
    <w:rsid w:val="001E1028"/>
    <w:rsid w:val="001E14E2"/>
    <w:rsid w:val="001E1EE1"/>
    <w:rsid w:val="001E43BC"/>
    <w:rsid w:val="001E6302"/>
    <w:rsid w:val="001E6547"/>
    <w:rsid w:val="001E7DCB"/>
    <w:rsid w:val="001F01E0"/>
    <w:rsid w:val="001F0980"/>
    <w:rsid w:val="001F3411"/>
    <w:rsid w:val="001F343E"/>
    <w:rsid w:val="001F4287"/>
    <w:rsid w:val="001F44E7"/>
    <w:rsid w:val="001F4DBA"/>
    <w:rsid w:val="001F54D1"/>
    <w:rsid w:val="001F5D4E"/>
    <w:rsid w:val="00203027"/>
    <w:rsid w:val="0020415E"/>
    <w:rsid w:val="002041BF"/>
    <w:rsid w:val="00204FF4"/>
    <w:rsid w:val="0021056E"/>
    <w:rsid w:val="0021075D"/>
    <w:rsid w:val="0021165A"/>
    <w:rsid w:val="00211BC9"/>
    <w:rsid w:val="002130F4"/>
    <w:rsid w:val="0021620C"/>
    <w:rsid w:val="00216E78"/>
    <w:rsid w:val="00216F6E"/>
    <w:rsid w:val="00217275"/>
    <w:rsid w:val="00223E82"/>
    <w:rsid w:val="0022492A"/>
    <w:rsid w:val="00225504"/>
    <w:rsid w:val="00225F3A"/>
    <w:rsid w:val="002269E6"/>
    <w:rsid w:val="00227A54"/>
    <w:rsid w:val="002356E3"/>
    <w:rsid w:val="00235AED"/>
    <w:rsid w:val="00236F4B"/>
    <w:rsid w:val="00242099"/>
    <w:rsid w:val="00242B0D"/>
    <w:rsid w:val="00245CDA"/>
    <w:rsid w:val="002467C6"/>
    <w:rsid w:val="0024692A"/>
    <w:rsid w:val="00246F60"/>
    <w:rsid w:val="00247854"/>
    <w:rsid w:val="00252BBA"/>
    <w:rsid w:val="00253123"/>
    <w:rsid w:val="00264001"/>
    <w:rsid w:val="00266039"/>
    <w:rsid w:val="00266354"/>
    <w:rsid w:val="00267A18"/>
    <w:rsid w:val="00271CAC"/>
    <w:rsid w:val="00273462"/>
    <w:rsid w:val="0027395B"/>
    <w:rsid w:val="002739D7"/>
    <w:rsid w:val="002747C1"/>
    <w:rsid w:val="00275854"/>
    <w:rsid w:val="002758EE"/>
    <w:rsid w:val="002805AF"/>
    <w:rsid w:val="00283B41"/>
    <w:rsid w:val="0028431E"/>
    <w:rsid w:val="00285A52"/>
    <w:rsid w:val="00285F28"/>
    <w:rsid w:val="00286398"/>
    <w:rsid w:val="002874E0"/>
    <w:rsid w:val="00287996"/>
    <w:rsid w:val="00287D53"/>
    <w:rsid w:val="0029201E"/>
    <w:rsid w:val="002950F6"/>
    <w:rsid w:val="002966B6"/>
    <w:rsid w:val="002A2207"/>
    <w:rsid w:val="002A2666"/>
    <w:rsid w:val="002A2BA9"/>
    <w:rsid w:val="002A37D4"/>
    <w:rsid w:val="002A3C42"/>
    <w:rsid w:val="002A5D75"/>
    <w:rsid w:val="002A66DA"/>
    <w:rsid w:val="002A676A"/>
    <w:rsid w:val="002B14E2"/>
    <w:rsid w:val="002B1B1A"/>
    <w:rsid w:val="002B2052"/>
    <w:rsid w:val="002B7228"/>
    <w:rsid w:val="002C13B0"/>
    <w:rsid w:val="002C1B0D"/>
    <w:rsid w:val="002C1BC3"/>
    <w:rsid w:val="002C1FEE"/>
    <w:rsid w:val="002C53EE"/>
    <w:rsid w:val="002C61B3"/>
    <w:rsid w:val="002D24F7"/>
    <w:rsid w:val="002D2782"/>
    <w:rsid w:val="002D2799"/>
    <w:rsid w:val="002D2CD7"/>
    <w:rsid w:val="002D4AFF"/>
    <w:rsid w:val="002D4DDC"/>
    <w:rsid w:val="002D4F75"/>
    <w:rsid w:val="002D5364"/>
    <w:rsid w:val="002D5D93"/>
    <w:rsid w:val="002D6493"/>
    <w:rsid w:val="002D7AB6"/>
    <w:rsid w:val="002E06D0"/>
    <w:rsid w:val="002E1ABB"/>
    <w:rsid w:val="002E3C27"/>
    <w:rsid w:val="002E403A"/>
    <w:rsid w:val="002E78D2"/>
    <w:rsid w:val="002E7F3A"/>
    <w:rsid w:val="002F1D30"/>
    <w:rsid w:val="002F3346"/>
    <w:rsid w:val="002F358A"/>
    <w:rsid w:val="002F4EDB"/>
    <w:rsid w:val="002F6054"/>
    <w:rsid w:val="002F7923"/>
    <w:rsid w:val="002F7D9C"/>
    <w:rsid w:val="003019AB"/>
    <w:rsid w:val="003034B5"/>
    <w:rsid w:val="003042F4"/>
    <w:rsid w:val="003048C7"/>
    <w:rsid w:val="00310E13"/>
    <w:rsid w:val="00313D5C"/>
    <w:rsid w:val="00315713"/>
    <w:rsid w:val="0031686C"/>
    <w:rsid w:val="00316FE0"/>
    <w:rsid w:val="003204D2"/>
    <w:rsid w:val="0032605E"/>
    <w:rsid w:val="003275D1"/>
    <w:rsid w:val="00327697"/>
    <w:rsid w:val="00330B2A"/>
    <w:rsid w:val="00331E17"/>
    <w:rsid w:val="00333063"/>
    <w:rsid w:val="00334B99"/>
    <w:rsid w:val="00334D87"/>
    <w:rsid w:val="00334FD1"/>
    <w:rsid w:val="00335711"/>
    <w:rsid w:val="00335E48"/>
    <w:rsid w:val="00340031"/>
    <w:rsid w:val="00340424"/>
    <w:rsid w:val="003408E3"/>
    <w:rsid w:val="00342A77"/>
    <w:rsid w:val="00343480"/>
    <w:rsid w:val="0034436D"/>
    <w:rsid w:val="00344EC1"/>
    <w:rsid w:val="00345E89"/>
    <w:rsid w:val="003500D4"/>
    <w:rsid w:val="00350F2B"/>
    <w:rsid w:val="003522A1"/>
    <w:rsid w:val="0035254B"/>
    <w:rsid w:val="003527EB"/>
    <w:rsid w:val="00353555"/>
    <w:rsid w:val="003565D4"/>
    <w:rsid w:val="0035757C"/>
    <w:rsid w:val="003607FB"/>
    <w:rsid w:val="00360FD5"/>
    <w:rsid w:val="00361107"/>
    <w:rsid w:val="00361226"/>
    <w:rsid w:val="003616BB"/>
    <w:rsid w:val="00362A54"/>
    <w:rsid w:val="00362AB0"/>
    <w:rsid w:val="0036340D"/>
    <w:rsid w:val="003634A5"/>
    <w:rsid w:val="00364E6B"/>
    <w:rsid w:val="00366868"/>
    <w:rsid w:val="00366DF9"/>
    <w:rsid w:val="00367506"/>
    <w:rsid w:val="00370085"/>
    <w:rsid w:val="003720CA"/>
    <w:rsid w:val="003744A7"/>
    <w:rsid w:val="00376235"/>
    <w:rsid w:val="003771C6"/>
    <w:rsid w:val="0038023E"/>
    <w:rsid w:val="00381FB6"/>
    <w:rsid w:val="00382FF2"/>
    <w:rsid w:val="003836D3"/>
    <w:rsid w:val="00383A52"/>
    <w:rsid w:val="0038481E"/>
    <w:rsid w:val="00387271"/>
    <w:rsid w:val="00391090"/>
    <w:rsid w:val="00391652"/>
    <w:rsid w:val="00391DE8"/>
    <w:rsid w:val="0039507F"/>
    <w:rsid w:val="003A1260"/>
    <w:rsid w:val="003A216F"/>
    <w:rsid w:val="003A295F"/>
    <w:rsid w:val="003A41DD"/>
    <w:rsid w:val="003A7033"/>
    <w:rsid w:val="003A7DC6"/>
    <w:rsid w:val="003A7DE8"/>
    <w:rsid w:val="003B1BDA"/>
    <w:rsid w:val="003B47FE"/>
    <w:rsid w:val="003B5673"/>
    <w:rsid w:val="003B6287"/>
    <w:rsid w:val="003B62C9"/>
    <w:rsid w:val="003C251C"/>
    <w:rsid w:val="003C7176"/>
    <w:rsid w:val="003D03ED"/>
    <w:rsid w:val="003D05FB"/>
    <w:rsid w:val="003D0929"/>
    <w:rsid w:val="003D14BD"/>
    <w:rsid w:val="003D277A"/>
    <w:rsid w:val="003D2FBC"/>
    <w:rsid w:val="003D4353"/>
    <w:rsid w:val="003D4530"/>
    <w:rsid w:val="003D4729"/>
    <w:rsid w:val="003D55FB"/>
    <w:rsid w:val="003D7DD6"/>
    <w:rsid w:val="003E06C7"/>
    <w:rsid w:val="003E153C"/>
    <w:rsid w:val="003E277C"/>
    <w:rsid w:val="003E3E78"/>
    <w:rsid w:val="003E524B"/>
    <w:rsid w:val="003E5AAF"/>
    <w:rsid w:val="003E600D"/>
    <w:rsid w:val="003E64DF"/>
    <w:rsid w:val="003E6A5D"/>
    <w:rsid w:val="003F064A"/>
    <w:rsid w:val="003F193A"/>
    <w:rsid w:val="003F3A9E"/>
    <w:rsid w:val="003F4207"/>
    <w:rsid w:val="003F5C46"/>
    <w:rsid w:val="003F766D"/>
    <w:rsid w:val="003F7CBB"/>
    <w:rsid w:val="003F7D34"/>
    <w:rsid w:val="00400554"/>
    <w:rsid w:val="0040234A"/>
    <w:rsid w:val="00403CA5"/>
    <w:rsid w:val="00404499"/>
    <w:rsid w:val="00406620"/>
    <w:rsid w:val="00412C8E"/>
    <w:rsid w:val="0041376B"/>
    <w:rsid w:val="00414D51"/>
    <w:rsid w:val="0041518D"/>
    <w:rsid w:val="004170D3"/>
    <w:rsid w:val="0042221D"/>
    <w:rsid w:val="00423E24"/>
    <w:rsid w:val="00424DD3"/>
    <w:rsid w:val="004269C5"/>
    <w:rsid w:val="00427C79"/>
    <w:rsid w:val="00427EBD"/>
    <w:rsid w:val="00430ADB"/>
    <w:rsid w:val="00431E8C"/>
    <w:rsid w:val="0043459E"/>
    <w:rsid w:val="004351EE"/>
    <w:rsid w:val="00435939"/>
    <w:rsid w:val="0043737E"/>
    <w:rsid w:val="00437CC7"/>
    <w:rsid w:val="00437F45"/>
    <w:rsid w:val="00440543"/>
    <w:rsid w:val="004410DF"/>
    <w:rsid w:val="00442B9C"/>
    <w:rsid w:val="00443581"/>
    <w:rsid w:val="00444CC9"/>
    <w:rsid w:val="004455F5"/>
    <w:rsid w:val="00445EFA"/>
    <w:rsid w:val="0044738A"/>
    <w:rsid w:val="004473D3"/>
    <w:rsid w:val="004506B5"/>
    <w:rsid w:val="00451DA1"/>
    <w:rsid w:val="00452231"/>
    <w:rsid w:val="004564F9"/>
    <w:rsid w:val="0045708A"/>
    <w:rsid w:val="00457B43"/>
    <w:rsid w:val="00460C13"/>
    <w:rsid w:val="00463228"/>
    <w:rsid w:val="00463782"/>
    <w:rsid w:val="00463E51"/>
    <w:rsid w:val="00464CF4"/>
    <w:rsid w:val="004653EA"/>
    <w:rsid w:val="004664F4"/>
    <w:rsid w:val="004667E0"/>
    <w:rsid w:val="0046760E"/>
    <w:rsid w:val="00470E10"/>
    <w:rsid w:val="00471AD5"/>
    <w:rsid w:val="004764B8"/>
    <w:rsid w:val="00477119"/>
    <w:rsid w:val="00477A97"/>
    <w:rsid w:val="0048071D"/>
    <w:rsid w:val="00480D68"/>
    <w:rsid w:val="00481343"/>
    <w:rsid w:val="0048549E"/>
    <w:rsid w:val="00490357"/>
    <w:rsid w:val="00493347"/>
    <w:rsid w:val="00493C7C"/>
    <w:rsid w:val="004952B4"/>
    <w:rsid w:val="00496092"/>
    <w:rsid w:val="00496C3A"/>
    <w:rsid w:val="004975F8"/>
    <w:rsid w:val="00497AA8"/>
    <w:rsid w:val="004A08DB"/>
    <w:rsid w:val="004A0CFD"/>
    <w:rsid w:val="004A1D22"/>
    <w:rsid w:val="004A21B8"/>
    <w:rsid w:val="004A25D0"/>
    <w:rsid w:val="004A37E8"/>
    <w:rsid w:val="004A4306"/>
    <w:rsid w:val="004A7549"/>
    <w:rsid w:val="004B09D4"/>
    <w:rsid w:val="004B1D38"/>
    <w:rsid w:val="004B309D"/>
    <w:rsid w:val="004B330A"/>
    <w:rsid w:val="004B4C1F"/>
    <w:rsid w:val="004B5209"/>
    <w:rsid w:val="004B7C8E"/>
    <w:rsid w:val="004C1EA2"/>
    <w:rsid w:val="004C3D3C"/>
    <w:rsid w:val="004D0EDC"/>
    <w:rsid w:val="004D1220"/>
    <w:rsid w:val="004D14B3"/>
    <w:rsid w:val="004D1529"/>
    <w:rsid w:val="004D2253"/>
    <w:rsid w:val="004D5514"/>
    <w:rsid w:val="004D56C3"/>
    <w:rsid w:val="004D5F43"/>
    <w:rsid w:val="004D6E85"/>
    <w:rsid w:val="004E0338"/>
    <w:rsid w:val="004E1C2E"/>
    <w:rsid w:val="004E4FF3"/>
    <w:rsid w:val="004E5598"/>
    <w:rsid w:val="004E56A8"/>
    <w:rsid w:val="004E6A4E"/>
    <w:rsid w:val="004F355D"/>
    <w:rsid w:val="004F3B55"/>
    <w:rsid w:val="004F4E46"/>
    <w:rsid w:val="004F6B7D"/>
    <w:rsid w:val="004F6C99"/>
    <w:rsid w:val="005015F6"/>
    <w:rsid w:val="005030C4"/>
    <w:rsid w:val="00503171"/>
    <w:rsid w:val="005031C5"/>
    <w:rsid w:val="00503209"/>
    <w:rsid w:val="00504FDC"/>
    <w:rsid w:val="0050602D"/>
    <w:rsid w:val="00511FEA"/>
    <w:rsid w:val="005120CC"/>
    <w:rsid w:val="00512966"/>
    <w:rsid w:val="00512B7B"/>
    <w:rsid w:val="00514EA1"/>
    <w:rsid w:val="00515E31"/>
    <w:rsid w:val="0051708D"/>
    <w:rsid w:val="0051798B"/>
    <w:rsid w:val="00520B17"/>
    <w:rsid w:val="00521F5A"/>
    <w:rsid w:val="00525E06"/>
    <w:rsid w:val="00525EDD"/>
    <w:rsid w:val="00526454"/>
    <w:rsid w:val="00527F00"/>
    <w:rsid w:val="00531823"/>
    <w:rsid w:val="00531C91"/>
    <w:rsid w:val="00532B37"/>
    <w:rsid w:val="00532B49"/>
    <w:rsid w:val="00534EC1"/>
    <w:rsid w:val="00534ECC"/>
    <w:rsid w:val="0053720D"/>
    <w:rsid w:val="00540EF5"/>
    <w:rsid w:val="00541BF3"/>
    <w:rsid w:val="00541CD3"/>
    <w:rsid w:val="00542859"/>
    <w:rsid w:val="005476FA"/>
    <w:rsid w:val="00553924"/>
    <w:rsid w:val="00555945"/>
    <w:rsid w:val="0055595E"/>
    <w:rsid w:val="00557988"/>
    <w:rsid w:val="005600B9"/>
    <w:rsid w:val="00562906"/>
    <w:rsid w:val="00562C49"/>
    <w:rsid w:val="00562DEF"/>
    <w:rsid w:val="0056321A"/>
    <w:rsid w:val="00563A35"/>
    <w:rsid w:val="0056523B"/>
    <w:rsid w:val="00565F67"/>
    <w:rsid w:val="00566596"/>
    <w:rsid w:val="00570737"/>
    <w:rsid w:val="00572F02"/>
    <w:rsid w:val="005741E9"/>
    <w:rsid w:val="00574396"/>
    <w:rsid w:val="005748A4"/>
    <w:rsid w:val="005748CF"/>
    <w:rsid w:val="00574F23"/>
    <w:rsid w:val="005773F2"/>
    <w:rsid w:val="00582084"/>
    <w:rsid w:val="00583EB7"/>
    <w:rsid w:val="00583EF0"/>
    <w:rsid w:val="005841C2"/>
    <w:rsid w:val="00584270"/>
    <w:rsid w:val="00584738"/>
    <w:rsid w:val="00591913"/>
    <w:rsid w:val="005920B0"/>
    <w:rsid w:val="0059257E"/>
    <w:rsid w:val="0059380D"/>
    <w:rsid w:val="00594C39"/>
    <w:rsid w:val="005957FB"/>
    <w:rsid w:val="00595A8F"/>
    <w:rsid w:val="00596D3E"/>
    <w:rsid w:val="005977C2"/>
    <w:rsid w:val="00597BF2"/>
    <w:rsid w:val="005A17A4"/>
    <w:rsid w:val="005A3792"/>
    <w:rsid w:val="005A700D"/>
    <w:rsid w:val="005A71C9"/>
    <w:rsid w:val="005B134E"/>
    <w:rsid w:val="005B2039"/>
    <w:rsid w:val="005B2E55"/>
    <w:rsid w:val="005B344F"/>
    <w:rsid w:val="005B3FBA"/>
    <w:rsid w:val="005B4A1D"/>
    <w:rsid w:val="005B55FE"/>
    <w:rsid w:val="005B674D"/>
    <w:rsid w:val="005B7FA6"/>
    <w:rsid w:val="005C0CBE"/>
    <w:rsid w:val="005C10B0"/>
    <w:rsid w:val="005C1CEB"/>
    <w:rsid w:val="005C1FCF"/>
    <w:rsid w:val="005C4D1F"/>
    <w:rsid w:val="005C78A5"/>
    <w:rsid w:val="005D1885"/>
    <w:rsid w:val="005D4877"/>
    <w:rsid w:val="005D4A38"/>
    <w:rsid w:val="005E0769"/>
    <w:rsid w:val="005E1A18"/>
    <w:rsid w:val="005E2EEA"/>
    <w:rsid w:val="005E3708"/>
    <w:rsid w:val="005E3CCD"/>
    <w:rsid w:val="005E3D6B"/>
    <w:rsid w:val="005E4848"/>
    <w:rsid w:val="005E5B55"/>
    <w:rsid w:val="005E5E4A"/>
    <w:rsid w:val="005E6485"/>
    <w:rsid w:val="005E693D"/>
    <w:rsid w:val="005E6E0E"/>
    <w:rsid w:val="005E75BF"/>
    <w:rsid w:val="005F04C9"/>
    <w:rsid w:val="005F062F"/>
    <w:rsid w:val="005F3567"/>
    <w:rsid w:val="005F3FF1"/>
    <w:rsid w:val="005F40F3"/>
    <w:rsid w:val="005F57BA"/>
    <w:rsid w:val="005F61E6"/>
    <w:rsid w:val="005F643C"/>
    <w:rsid w:val="005F6A14"/>
    <w:rsid w:val="005F6C45"/>
    <w:rsid w:val="006021D4"/>
    <w:rsid w:val="006037FF"/>
    <w:rsid w:val="00603FB2"/>
    <w:rsid w:val="00605535"/>
    <w:rsid w:val="00605A69"/>
    <w:rsid w:val="00606C54"/>
    <w:rsid w:val="00614375"/>
    <w:rsid w:val="00615267"/>
    <w:rsid w:val="0061561E"/>
    <w:rsid w:val="00615B0A"/>
    <w:rsid w:val="006168CF"/>
    <w:rsid w:val="0062011B"/>
    <w:rsid w:val="00621EE4"/>
    <w:rsid w:val="00623776"/>
    <w:rsid w:val="00626DE0"/>
    <w:rsid w:val="00630901"/>
    <w:rsid w:val="00631F8E"/>
    <w:rsid w:val="00636EE9"/>
    <w:rsid w:val="00637BF8"/>
    <w:rsid w:val="00637F07"/>
    <w:rsid w:val="00640950"/>
    <w:rsid w:val="00641AE7"/>
    <w:rsid w:val="00642629"/>
    <w:rsid w:val="00643CDA"/>
    <w:rsid w:val="006456BC"/>
    <w:rsid w:val="006509D9"/>
    <w:rsid w:val="0065293D"/>
    <w:rsid w:val="00653EFC"/>
    <w:rsid w:val="00654021"/>
    <w:rsid w:val="00660EE2"/>
    <w:rsid w:val="00661045"/>
    <w:rsid w:val="00661955"/>
    <w:rsid w:val="00661C72"/>
    <w:rsid w:val="00664E36"/>
    <w:rsid w:val="00665EA8"/>
    <w:rsid w:val="00666DA8"/>
    <w:rsid w:val="00671057"/>
    <w:rsid w:val="00674425"/>
    <w:rsid w:val="00675AAF"/>
    <w:rsid w:val="0067613D"/>
    <w:rsid w:val="0068031A"/>
    <w:rsid w:val="00681B2F"/>
    <w:rsid w:val="00682D8C"/>
    <w:rsid w:val="0068335F"/>
    <w:rsid w:val="006837BF"/>
    <w:rsid w:val="00686891"/>
    <w:rsid w:val="00687217"/>
    <w:rsid w:val="00687ECE"/>
    <w:rsid w:val="00690041"/>
    <w:rsid w:val="00693302"/>
    <w:rsid w:val="0069640B"/>
    <w:rsid w:val="006967B4"/>
    <w:rsid w:val="00696A71"/>
    <w:rsid w:val="006A17C6"/>
    <w:rsid w:val="006A1B83"/>
    <w:rsid w:val="006A21CD"/>
    <w:rsid w:val="006A25AE"/>
    <w:rsid w:val="006A5918"/>
    <w:rsid w:val="006A6AD2"/>
    <w:rsid w:val="006A727F"/>
    <w:rsid w:val="006A7C4F"/>
    <w:rsid w:val="006B21B2"/>
    <w:rsid w:val="006B2873"/>
    <w:rsid w:val="006B287A"/>
    <w:rsid w:val="006B4A4A"/>
    <w:rsid w:val="006B686C"/>
    <w:rsid w:val="006C0833"/>
    <w:rsid w:val="006C15F6"/>
    <w:rsid w:val="006C19B2"/>
    <w:rsid w:val="006C1D02"/>
    <w:rsid w:val="006C2C48"/>
    <w:rsid w:val="006C4325"/>
    <w:rsid w:val="006C4409"/>
    <w:rsid w:val="006C5A3E"/>
    <w:rsid w:val="006C5BB8"/>
    <w:rsid w:val="006C6469"/>
    <w:rsid w:val="006C6936"/>
    <w:rsid w:val="006C7377"/>
    <w:rsid w:val="006C7B01"/>
    <w:rsid w:val="006C7D17"/>
    <w:rsid w:val="006D0FE8"/>
    <w:rsid w:val="006D3DE5"/>
    <w:rsid w:val="006D4584"/>
    <w:rsid w:val="006D4B2B"/>
    <w:rsid w:val="006D4F3C"/>
    <w:rsid w:val="006D5C66"/>
    <w:rsid w:val="006D6D65"/>
    <w:rsid w:val="006D6F76"/>
    <w:rsid w:val="006E124A"/>
    <w:rsid w:val="006E1B3C"/>
    <w:rsid w:val="006E23FB"/>
    <w:rsid w:val="006E325A"/>
    <w:rsid w:val="006E33EC"/>
    <w:rsid w:val="006E3417"/>
    <w:rsid w:val="006E3802"/>
    <w:rsid w:val="006E6C02"/>
    <w:rsid w:val="006F231A"/>
    <w:rsid w:val="006F6B55"/>
    <w:rsid w:val="006F7575"/>
    <w:rsid w:val="006F788D"/>
    <w:rsid w:val="006F78E1"/>
    <w:rsid w:val="00701072"/>
    <w:rsid w:val="00702054"/>
    <w:rsid w:val="007035A4"/>
    <w:rsid w:val="00703941"/>
    <w:rsid w:val="007041C0"/>
    <w:rsid w:val="007079A2"/>
    <w:rsid w:val="00710AEA"/>
    <w:rsid w:val="00711189"/>
    <w:rsid w:val="00711799"/>
    <w:rsid w:val="00712B78"/>
    <w:rsid w:val="00712EE0"/>
    <w:rsid w:val="00712FA6"/>
    <w:rsid w:val="0071393B"/>
    <w:rsid w:val="00713EE2"/>
    <w:rsid w:val="007153FD"/>
    <w:rsid w:val="007177FC"/>
    <w:rsid w:val="00720C5E"/>
    <w:rsid w:val="00720F1A"/>
    <w:rsid w:val="00721701"/>
    <w:rsid w:val="00721E30"/>
    <w:rsid w:val="00725C5B"/>
    <w:rsid w:val="007302FF"/>
    <w:rsid w:val="00731835"/>
    <w:rsid w:val="00731C08"/>
    <w:rsid w:val="007335CF"/>
    <w:rsid w:val="00733BD8"/>
    <w:rsid w:val="007341F8"/>
    <w:rsid w:val="00734372"/>
    <w:rsid w:val="00734EB8"/>
    <w:rsid w:val="00735BB0"/>
    <w:rsid w:val="00735F8B"/>
    <w:rsid w:val="00742A89"/>
    <w:rsid w:val="00742D1F"/>
    <w:rsid w:val="00743EBA"/>
    <w:rsid w:val="00744C8E"/>
    <w:rsid w:val="0074605C"/>
    <w:rsid w:val="00746436"/>
    <w:rsid w:val="00746D50"/>
    <w:rsid w:val="0074706F"/>
    <w:rsid w:val="0074707E"/>
    <w:rsid w:val="0074714D"/>
    <w:rsid w:val="007516DC"/>
    <w:rsid w:val="00752913"/>
    <w:rsid w:val="00752E58"/>
    <w:rsid w:val="00754117"/>
    <w:rsid w:val="00754B80"/>
    <w:rsid w:val="00756BEF"/>
    <w:rsid w:val="007611C2"/>
    <w:rsid w:val="00761918"/>
    <w:rsid w:val="00762F03"/>
    <w:rsid w:val="00763433"/>
    <w:rsid w:val="0076413B"/>
    <w:rsid w:val="007642D0"/>
    <w:rsid w:val="00764530"/>
    <w:rsid w:val="007647D3"/>
    <w:rsid w:val="007648AE"/>
    <w:rsid w:val="00764BF8"/>
    <w:rsid w:val="00764C76"/>
    <w:rsid w:val="0076514D"/>
    <w:rsid w:val="00766650"/>
    <w:rsid w:val="00773490"/>
    <w:rsid w:val="007734F3"/>
    <w:rsid w:val="00773D59"/>
    <w:rsid w:val="007764EC"/>
    <w:rsid w:val="00777996"/>
    <w:rsid w:val="00777EF0"/>
    <w:rsid w:val="00781003"/>
    <w:rsid w:val="00781503"/>
    <w:rsid w:val="00783914"/>
    <w:rsid w:val="007844B0"/>
    <w:rsid w:val="00785505"/>
    <w:rsid w:val="00786D0D"/>
    <w:rsid w:val="007911FD"/>
    <w:rsid w:val="00791638"/>
    <w:rsid w:val="00792B01"/>
    <w:rsid w:val="00793024"/>
    <w:rsid w:val="00793930"/>
    <w:rsid w:val="00793DD1"/>
    <w:rsid w:val="0079439B"/>
    <w:rsid w:val="00794FEC"/>
    <w:rsid w:val="0079520A"/>
    <w:rsid w:val="007963EE"/>
    <w:rsid w:val="00797E56"/>
    <w:rsid w:val="007A003E"/>
    <w:rsid w:val="007A1965"/>
    <w:rsid w:val="007A2ED1"/>
    <w:rsid w:val="007A40DE"/>
    <w:rsid w:val="007A425C"/>
    <w:rsid w:val="007A4BE6"/>
    <w:rsid w:val="007A7EEF"/>
    <w:rsid w:val="007B0DC6"/>
    <w:rsid w:val="007B1094"/>
    <w:rsid w:val="007B1762"/>
    <w:rsid w:val="007B3320"/>
    <w:rsid w:val="007C301F"/>
    <w:rsid w:val="007C3B5C"/>
    <w:rsid w:val="007C4540"/>
    <w:rsid w:val="007C4DD7"/>
    <w:rsid w:val="007C65AF"/>
    <w:rsid w:val="007C78E5"/>
    <w:rsid w:val="007D135D"/>
    <w:rsid w:val="007D137D"/>
    <w:rsid w:val="007D4086"/>
    <w:rsid w:val="007D4AAA"/>
    <w:rsid w:val="007D730F"/>
    <w:rsid w:val="007D7CD8"/>
    <w:rsid w:val="007E12B1"/>
    <w:rsid w:val="007E3AA7"/>
    <w:rsid w:val="007E4CBD"/>
    <w:rsid w:val="007E5C7A"/>
    <w:rsid w:val="007F021D"/>
    <w:rsid w:val="007F08D2"/>
    <w:rsid w:val="007F3FB8"/>
    <w:rsid w:val="007F4D8F"/>
    <w:rsid w:val="007F4E75"/>
    <w:rsid w:val="007F737D"/>
    <w:rsid w:val="007F7411"/>
    <w:rsid w:val="00801F3F"/>
    <w:rsid w:val="0080308E"/>
    <w:rsid w:val="00804FC1"/>
    <w:rsid w:val="00805303"/>
    <w:rsid w:val="00806705"/>
    <w:rsid w:val="00806738"/>
    <w:rsid w:val="0081450C"/>
    <w:rsid w:val="00814AC3"/>
    <w:rsid w:val="008200E5"/>
    <w:rsid w:val="00820B76"/>
    <w:rsid w:val="008216D5"/>
    <w:rsid w:val="008249CE"/>
    <w:rsid w:val="00830C9E"/>
    <w:rsid w:val="00831A50"/>
    <w:rsid w:val="00831B3C"/>
    <w:rsid w:val="00831C89"/>
    <w:rsid w:val="00832114"/>
    <w:rsid w:val="00833116"/>
    <w:rsid w:val="00834C46"/>
    <w:rsid w:val="00835157"/>
    <w:rsid w:val="0083551B"/>
    <w:rsid w:val="0084093E"/>
    <w:rsid w:val="00841CE1"/>
    <w:rsid w:val="00844245"/>
    <w:rsid w:val="008473D8"/>
    <w:rsid w:val="00850A5E"/>
    <w:rsid w:val="00850E52"/>
    <w:rsid w:val="00851127"/>
    <w:rsid w:val="0085132B"/>
    <w:rsid w:val="008528DC"/>
    <w:rsid w:val="00852B8C"/>
    <w:rsid w:val="008534FA"/>
    <w:rsid w:val="00854323"/>
    <w:rsid w:val="00854981"/>
    <w:rsid w:val="008610AC"/>
    <w:rsid w:val="00862FFD"/>
    <w:rsid w:val="00863C62"/>
    <w:rsid w:val="00864B2E"/>
    <w:rsid w:val="00865507"/>
    <w:rsid w:val="00865963"/>
    <w:rsid w:val="00870567"/>
    <w:rsid w:val="008717DE"/>
    <w:rsid w:val="00871C1D"/>
    <w:rsid w:val="008720EF"/>
    <w:rsid w:val="00873B77"/>
    <w:rsid w:val="00873EE3"/>
    <w:rsid w:val="0087450E"/>
    <w:rsid w:val="00874D5E"/>
    <w:rsid w:val="00875A82"/>
    <w:rsid w:val="00876CA3"/>
    <w:rsid w:val="008772FE"/>
    <w:rsid w:val="008775F1"/>
    <w:rsid w:val="00877778"/>
    <w:rsid w:val="00877B15"/>
    <w:rsid w:val="008821AE"/>
    <w:rsid w:val="00882843"/>
    <w:rsid w:val="00883D3A"/>
    <w:rsid w:val="0088507A"/>
    <w:rsid w:val="008854F7"/>
    <w:rsid w:val="00885A9D"/>
    <w:rsid w:val="008863BC"/>
    <w:rsid w:val="00891E63"/>
    <w:rsid w:val="008929D2"/>
    <w:rsid w:val="00893636"/>
    <w:rsid w:val="00893B94"/>
    <w:rsid w:val="00894179"/>
    <w:rsid w:val="00896E9D"/>
    <w:rsid w:val="00896F11"/>
    <w:rsid w:val="008A1049"/>
    <w:rsid w:val="008A1C98"/>
    <w:rsid w:val="008A21BC"/>
    <w:rsid w:val="008A2BDF"/>
    <w:rsid w:val="008A322D"/>
    <w:rsid w:val="008A3476"/>
    <w:rsid w:val="008A3C7C"/>
    <w:rsid w:val="008A4D72"/>
    <w:rsid w:val="008A6285"/>
    <w:rsid w:val="008A63B2"/>
    <w:rsid w:val="008A7C30"/>
    <w:rsid w:val="008B104E"/>
    <w:rsid w:val="008B11D5"/>
    <w:rsid w:val="008B345D"/>
    <w:rsid w:val="008B5A74"/>
    <w:rsid w:val="008B7AE5"/>
    <w:rsid w:val="008C1FC2"/>
    <w:rsid w:val="008C2980"/>
    <w:rsid w:val="008C4522"/>
    <w:rsid w:val="008C4DD6"/>
    <w:rsid w:val="008C5AFB"/>
    <w:rsid w:val="008C6856"/>
    <w:rsid w:val="008D07FB"/>
    <w:rsid w:val="008D0C02"/>
    <w:rsid w:val="008D272E"/>
    <w:rsid w:val="008D357D"/>
    <w:rsid w:val="008D435A"/>
    <w:rsid w:val="008D48E7"/>
    <w:rsid w:val="008D58D0"/>
    <w:rsid w:val="008E387B"/>
    <w:rsid w:val="008E5F69"/>
    <w:rsid w:val="008E6087"/>
    <w:rsid w:val="008E758D"/>
    <w:rsid w:val="008F10A7"/>
    <w:rsid w:val="008F4E62"/>
    <w:rsid w:val="008F6214"/>
    <w:rsid w:val="008F6A22"/>
    <w:rsid w:val="008F7370"/>
    <w:rsid w:val="008F755D"/>
    <w:rsid w:val="008F7A39"/>
    <w:rsid w:val="00901130"/>
    <w:rsid w:val="00901A3E"/>
    <w:rsid w:val="009021E8"/>
    <w:rsid w:val="00904677"/>
    <w:rsid w:val="00904A3F"/>
    <w:rsid w:val="00905EE2"/>
    <w:rsid w:val="00910252"/>
    <w:rsid w:val="00911440"/>
    <w:rsid w:val="00911712"/>
    <w:rsid w:val="00911824"/>
    <w:rsid w:val="00911B27"/>
    <w:rsid w:val="00911C75"/>
    <w:rsid w:val="00913F03"/>
    <w:rsid w:val="00913F33"/>
    <w:rsid w:val="00914B27"/>
    <w:rsid w:val="009153FF"/>
    <w:rsid w:val="009170BE"/>
    <w:rsid w:val="0091771C"/>
    <w:rsid w:val="00920381"/>
    <w:rsid w:val="00920B55"/>
    <w:rsid w:val="00924737"/>
    <w:rsid w:val="00924BFD"/>
    <w:rsid w:val="009262C9"/>
    <w:rsid w:val="00926DCC"/>
    <w:rsid w:val="00930EB9"/>
    <w:rsid w:val="0093301A"/>
    <w:rsid w:val="00933842"/>
    <w:rsid w:val="00933DC7"/>
    <w:rsid w:val="00934AE7"/>
    <w:rsid w:val="00934D63"/>
    <w:rsid w:val="00935DF1"/>
    <w:rsid w:val="009373CB"/>
    <w:rsid w:val="0094038C"/>
    <w:rsid w:val="0094039D"/>
    <w:rsid w:val="0094188D"/>
    <w:rsid w:val="009418F4"/>
    <w:rsid w:val="009421E4"/>
    <w:rsid w:val="00942633"/>
    <w:rsid w:val="00942BBC"/>
    <w:rsid w:val="00944180"/>
    <w:rsid w:val="00944AA0"/>
    <w:rsid w:val="009464F9"/>
    <w:rsid w:val="00947B4C"/>
    <w:rsid w:val="00947DA2"/>
    <w:rsid w:val="00951177"/>
    <w:rsid w:val="0095180F"/>
    <w:rsid w:val="00951A33"/>
    <w:rsid w:val="00952E64"/>
    <w:rsid w:val="00955529"/>
    <w:rsid w:val="00960D4C"/>
    <w:rsid w:val="00962048"/>
    <w:rsid w:val="009624CA"/>
    <w:rsid w:val="00965EFE"/>
    <w:rsid w:val="00966B9F"/>
    <w:rsid w:val="009673E8"/>
    <w:rsid w:val="00971CBC"/>
    <w:rsid w:val="00972272"/>
    <w:rsid w:val="00974DB8"/>
    <w:rsid w:val="00976150"/>
    <w:rsid w:val="00976FB7"/>
    <w:rsid w:val="009801A4"/>
    <w:rsid w:val="00980661"/>
    <w:rsid w:val="0098093B"/>
    <w:rsid w:val="009852B9"/>
    <w:rsid w:val="00985882"/>
    <w:rsid w:val="00986175"/>
    <w:rsid w:val="009876D4"/>
    <w:rsid w:val="009914A5"/>
    <w:rsid w:val="00993F4A"/>
    <w:rsid w:val="0099548E"/>
    <w:rsid w:val="00995982"/>
    <w:rsid w:val="00996456"/>
    <w:rsid w:val="00996A12"/>
    <w:rsid w:val="00997746"/>
    <w:rsid w:val="00997B0F"/>
    <w:rsid w:val="00997B70"/>
    <w:rsid w:val="009A0CC3"/>
    <w:rsid w:val="009A1CAD"/>
    <w:rsid w:val="009A2726"/>
    <w:rsid w:val="009A3440"/>
    <w:rsid w:val="009A4330"/>
    <w:rsid w:val="009A5832"/>
    <w:rsid w:val="009A6838"/>
    <w:rsid w:val="009B0D70"/>
    <w:rsid w:val="009B16B0"/>
    <w:rsid w:val="009B24B5"/>
    <w:rsid w:val="009B4EBC"/>
    <w:rsid w:val="009B5ABB"/>
    <w:rsid w:val="009B73CE"/>
    <w:rsid w:val="009B74E8"/>
    <w:rsid w:val="009B7939"/>
    <w:rsid w:val="009C233D"/>
    <w:rsid w:val="009C2461"/>
    <w:rsid w:val="009C2E6B"/>
    <w:rsid w:val="009C416A"/>
    <w:rsid w:val="009C48AC"/>
    <w:rsid w:val="009C6FE2"/>
    <w:rsid w:val="009C7674"/>
    <w:rsid w:val="009D004A"/>
    <w:rsid w:val="009D0083"/>
    <w:rsid w:val="009D13CC"/>
    <w:rsid w:val="009D56E9"/>
    <w:rsid w:val="009D5880"/>
    <w:rsid w:val="009E0560"/>
    <w:rsid w:val="009E16DA"/>
    <w:rsid w:val="009E1FD4"/>
    <w:rsid w:val="009E31FD"/>
    <w:rsid w:val="009E3675"/>
    <w:rsid w:val="009E3B07"/>
    <w:rsid w:val="009E3DA6"/>
    <w:rsid w:val="009E4DBC"/>
    <w:rsid w:val="009E51D1"/>
    <w:rsid w:val="009E5531"/>
    <w:rsid w:val="009E6C1D"/>
    <w:rsid w:val="009E7FF4"/>
    <w:rsid w:val="009F171E"/>
    <w:rsid w:val="009F3D2F"/>
    <w:rsid w:val="009F61A9"/>
    <w:rsid w:val="009F6F83"/>
    <w:rsid w:val="009F7052"/>
    <w:rsid w:val="009F77EC"/>
    <w:rsid w:val="009F7EE1"/>
    <w:rsid w:val="00A01AA2"/>
    <w:rsid w:val="00A02668"/>
    <w:rsid w:val="00A02801"/>
    <w:rsid w:val="00A06279"/>
    <w:rsid w:val="00A06A39"/>
    <w:rsid w:val="00A0712E"/>
    <w:rsid w:val="00A07F58"/>
    <w:rsid w:val="00A07F7B"/>
    <w:rsid w:val="00A10B2A"/>
    <w:rsid w:val="00A11479"/>
    <w:rsid w:val="00A131CB"/>
    <w:rsid w:val="00A138F6"/>
    <w:rsid w:val="00A14847"/>
    <w:rsid w:val="00A16D6D"/>
    <w:rsid w:val="00A21383"/>
    <w:rsid w:val="00A2199F"/>
    <w:rsid w:val="00A21B31"/>
    <w:rsid w:val="00A2360E"/>
    <w:rsid w:val="00A2586A"/>
    <w:rsid w:val="00A26763"/>
    <w:rsid w:val="00A2692E"/>
    <w:rsid w:val="00A26E0C"/>
    <w:rsid w:val="00A27366"/>
    <w:rsid w:val="00A277EC"/>
    <w:rsid w:val="00A32B03"/>
    <w:rsid w:val="00A32FCB"/>
    <w:rsid w:val="00A34C25"/>
    <w:rsid w:val="00A3507D"/>
    <w:rsid w:val="00A3542B"/>
    <w:rsid w:val="00A3717A"/>
    <w:rsid w:val="00A4088C"/>
    <w:rsid w:val="00A4271C"/>
    <w:rsid w:val="00A42916"/>
    <w:rsid w:val="00A43FB4"/>
    <w:rsid w:val="00A4433F"/>
    <w:rsid w:val="00A4456B"/>
    <w:rsid w:val="00A448D4"/>
    <w:rsid w:val="00A44C2A"/>
    <w:rsid w:val="00A452E0"/>
    <w:rsid w:val="00A46E7E"/>
    <w:rsid w:val="00A472E9"/>
    <w:rsid w:val="00A473C6"/>
    <w:rsid w:val="00A47729"/>
    <w:rsid w:val="00A50BA5"/>
    <w:rsid w:val="00A51EA5"/>
    <w:rsid w:val="00A522DD"/>
    <w:rsid w:val="00A53742"/>
    <w:rsid w:val="00A553DA"/>
    <w:rsid w:val="00A557A1"/>
    <w:rsid w:val="00A55A00"/>
    <w:rsid w:val="00A57EF8"/>
    <w:rsid w:val="00A60ACE"/>
    <w:rsid w:val="00A625FD"/>
    <w:rsid w:val="00A63059"/>
    <w:rsid w:val="00A63AE3"/>
    <w:rsid w:val="00A651A4"/>
    <w:rsid w:val="00A67E43"/>
    <w:rsid w:val="00A71361"/>
    <w:rsid w:val="00A72301"/>
    <w:rsid w:val="00A746E2"/>
    <w:rsid w:val="00A778D6"/>
    <w:rsid w:val="00A77A83"/>
    <w:rsid w:val="00A81FF2"/>
    <w:rsid w:val="00A8289C"/>
    <w:rsid w:val="00A83366"/>
    <w:rsid w:val="00A837C2"/>
    <w:rsid w:val="00A83904"/>
    <w:rsid w:val="00A840BA"/>
    <w:rsid w:val="00A84C9B"/>
    <w:rsid w:val="00A857C8"/>
    <w:rsid w:val="00A8676F"/>
    <w:rsid w:val="00A90A79"/>
    <w:rsid w:val="00A94908"/>
    <w:rsid w:val="00A96166"/>
    <w:rsid w:val="00A9656A"/>
    <w:rsid w:val="00A96B30"/>
    <w:rsid w:val="00A97E54"/>
    <w:rsid w:val="00AA2EA9"/>
    <w:rsid w:val="00AA4737"/>
    <w:rsid w:val="00AA59B5"/>
    <w:rsid w:val="00AA61CE"/>
    <w:rsid w:val="00AA6307"/>
    <w:rsid w:val="00AA7777"/>
    <w:rsid w:val="00AA7B84"/>
    <w:rsid w:val="00AB04B8"/>
    <w:rsid w:val="00AB06DD"/>
    <w:rsid w:val="00AB589B"/>
    <w:rsid w:val="00AC06B6"/>
    <w:rsid w:val="00AC0B3B"/>
    <w:rsid w:val="00AC0B4C"/>
    <w:rsid w:val="00AC1164"/>
    <w:rsid w:val="00AC1287"/>
    <w:rsid w:val="00AC1365"/>
    <w:rsid w:val="00AC2296"/>
    <w:rsid w:val="00AC2754"/>
    <w:rsid w:val="00AC48B0"/>
    <w:rsid w:val="00AC4ACD"/>
    <w:rsid w:val="00AC4F82"/>
    <w:rsid w:val="00AC5DFB"/>
    <w:rsid w:val="00AC61C8"/>
    <w:rsid w:val="00AC7738"/>
    <w:rsid w:val="00AD01A4"/>
    <w:rsid w:val="00AD13DC"/>
    <w:rsid w:val="00AD5E36"/>
    <w:rsid w:val="00AD6430"/>
    <w:rsid w:val="00AD6DE2"/>
    <w:rsid w:val="00AE0A40"/>
    <w:rsid w:val="00AE17D7"/>
    <w:rsid w:val="00AE1E8C"/>
    <w:rsid w:val="00AE1ED4"/>
    <w:rsid w:val="00AE21E1"/>
    <w:rsid w:val="00AE2F8D"/>
    <w:rsid w:val="00AE34DA"/>
    <w:rsid w:val="00AE3BAE"/>
    <w:rsid w:val="00AE43C0"/>
    <w:rsid w:val="00AE6A21"/>
    <w:rsid w:val="00AF1C8F"/>
    <w:rsid w:val="00AF266A"/>
    <w:rsid w:val="00AF2B68"/>
    <w:rsid w:val="00AF2C92"/>
    <w:rsid w:val="00AF3EC1"/>
    <w:rsid w:val="00AF4278"/>
    <w:rsid w:val="00AF4442"/>
    <w:rsid w:val="00AF5025"/>
    <w:rsid w:val="00AF519F"/>
    <w:rsid w:val="00AF5387"/>
    <w:rsid w:val="00AF55F5"/>
    <w:rsid w:val="00AF7339"/>
    <w:rsid w:val="00AF7840"/>
    <w:rsid w:val="00AF7E86"/>
    <w:rsid w:val="00B014AC"/>
    <w:rsid w:val="00B024B9"/>
    <w:rsid w:val="00B027DE"/>
    <w:rsid w:val="00B03D27"/>
    <w:rsid w:val="00B0518B"/>
    <w:rsid w:val="00B055AE"/>
    <w:rsid w:val="00B05D30"/>
    <w:rsid w:val="00B06662"/>
    <w:rsid w:val="00B0698D"/>
    <w:rsid w:val="00B07007"/>
    <w:rsid w:val="00B077FA"/>
    <w:rsid w:val="00B07F89"/>
    <w:rsid w:val="00B127D7"/>
    <w:rsid w:val="00B12AAF"/>
    <w:rsid w:val="00B13242"/>
    <w:rsid w:val="00B13B0C"/>
    <w:rsid w:val="00B1453A"/>
    <w:rsid w:val="00B1513E"/>
    <w:rsid w:val="00B17D94"/>
    <w:rsid w:val="00B20F82"/>
    <w:rsid w:val="00B25BD5"/>
    <w:rsid w:val="00B262AD"/>
    <w:rsid w:val="00B27BDC"/>
    <w:rsid w:val="00B27C2C"/>
    <w:rsid w:val="00B33A50"/>
    <w:rsid w:val="00B34079"/>
    <w:rsid w:val="00B35D2F"/>
    <w:rsid w:val="00B3721C"/>
    <w:rsid w:val="00B3793A"/>
    <w:rsid w:val="00B401BA"/>
    <w:rsid w:val="00B407E4"/>
    <w:rsid w:val="00B425B6"/>
    <w:rsid w:val="00B42A72"/>
    <w:rsid w:val="00B42F98"/>
    <w:rsid w:val="00B430AE"/>
    <w:rsid w:val="00B43D01"/>
    <w:rsid w:val="00B441AE"/>
    <w:rsid w:val="00B4532C"/>
    <w:rsid w:val="00B45A65"/>
    <w:rsid w:val="00B45F33"/>
    <w:rsid w:val="00B46D50"/>
    <w:rsid w:val="00B511FF"/>
    <w:rsid w:val="00B53170"/>
    <w:rsid w:val="00B548B9"/>
    <w:rsid w:val="00B56DBE"/>
    <w:rsid w:val="00B62999"/>
    <w:rsid w:val="00B63BE3"/>
    <w:rsid w:val="00B64885"/>
    <w:rsid w:val="00B64EC4"/>
    <w:rsid w:val="00B66810"/>
    <w:rsid w:val="00B72BE3"/>
    <w:rsid w:val="00B73B80"/>
    <w:rsid w:val="00B76200"/>
    <w:rsid w:val="00B765B0"/>
    <w:rsid w:val="00B76B9E"/>
    <w:rsid w:val="00B770C7"/>
    <w:rsid w:val="00B80D9F"/>
    <w:rsid w:val="00B80F26"/>
    <w:rsid w:val="00B822BD"/>
    <w:rsid w:val="00B82D8C"/>
    <w:rsid w:val="00B842F4"/>
    <w:rsid w:val="00B8497B"/>
    <w:rsid w:val="00B85064"/>
    <w:rsid w:val="00B91A7B"/>
    <w:rsid w:val="00B929DD"/>
    <w:rsid w:val="00B93AF6"/>
    <w:rsid w:val="00B950B0"/>
    <w:rsid w:val="00B95405"/>
    <w:rsid w:val="00B958DA"/>
    <w:rsid w:val="00B963F1"/>
    <w:rsid w:val="00BA020A"/>
    <w:rsid w:val="00BA18F2"/>
    <w:rsid w:val="00BA3971"/>
    <w:rsid w:val="00BA40CF"/>
    <w:rsid w:val="00BA6EE3"/>
    <w:rsid w:val="00BB025A"/>
    <w:rsid w:val="00BB02A4"/>
    <w:rsid w:val="00BB0922"/>
    <w:rsid w:val="00BB1270"/>
    <w:rsid w:val="00BB193B"/>
    <w:rsid w:val="00BB1E44"/>
    <w:rsid w:val="00BB1F81"/>
    <w:rsid w:val="00BB5267"/>
    <w:rsid w:val="00BB52B8"/>
    <w:rsid w:val="00BB59D8"/>
    <w:rsid w:val="00BB661B"/>
    <w:rsid w:val="00BB7E69"/>
    <w:rsid w:val="00BC048A"/>
    <w:rsid w:val="00BC06AA"/>
    <w:rsid w:val="00BC0E51"/>
    <w:rsid w:val="00BC29CC"/>
    <w:rsid w:val="00BC3154"/>
    <w:rsid w:val="00BC38C4"/>
    <w:rsid w:val="00BC3C1F"/>
    <w:rsid w:val="00BC47E1"/>
    <w:rsid w:val="00BC5353"/>
    <w:rsid w:val="00BC6B98"/>
    <w:rsid w:val="00BC7C72"/>
    <w:rsid w:val="00BC7CE7"/>
    <w:rsid w:val="00BD295E"/>
    <w:rsid w:val="00BD2E38"/>
    <w:rsid w:val="00BD2E8C"/>
    <w:rsid w:val="00BD4664"/>
    <w:rsid w:val="00BD76FC"/>
    <w:rsid w:val="00BD775B"/>
    <w:rsid w:val="00BE1193"/>
    <w:rsid w:val="00BE13A6"/>
    <w:rsid w:val="00BF23D7"/>
    <w:rsid w:val="00BF245A"/>
    <w:rsid w:val="00BF4849"/>
    <w:rsid w:val="00BF4EA7"/>
    <w:rsid w:val="00BF6DBE"/>
    <w:rsid w:val="00BF7D27"/>
    <w:rsid w:val="00C00221"/>
    <w:rsid w:val="00C0030E"/>
    <w:rsid w:val="00C00980"/>
    <w:rsid w:val="00C00EDB"/>
    <w:rsid w:val="00C01234"/>
    <w:rsid w:val="00C021BA"/>
    <w:rsid w:val="00C027BE"/>
    <w:rsid w:val="00C02863"/>
    <w:rsid w:val="00C0383A"/>
    <w:rsid w:val="00C05816"/>
    <w:rsid w:val="00C06507"/>
    <w:rsid w:val="00C067FF"/>
    <w:rsid w:val="00C07F54"/>
    <w:rsid w:val="00C10E86"/>
    <w:rsid w:val="00C11282"/>
    <w:rsid w:val="00C12862"/>
    <w:rsid w:val="00C13D28"/>
    <w:rsid w:val="00C14585"/>
    <w:rsid w:val="00C154F1"/>
    <w:rsid w:val="00C16127"/>
    <w:rsid w:val="00C165A0"/>
    <w:rsid w:val="00C179CF"/>
    <w:rsid w:val="00C17BA7"/>
    <w:rsid w:val="00C216CE"/>
    <w:rsid w:val="00C2184F"/>
    <w:rsid w:val="00C22546"/>
    <w:rsid w:val="00C22A78"/>
    <w:rsid w:val="00C23C7E"/>
    <w:rsid w:val="00C245F8"/>
    <w:rsid w:val="00C246C5"/>
    <w:rsid w:val="00C24D79"/>
    <w:rsid w:val="00C25A82"/>
    <w:rsid w:val="00C26117"/>
    <w:rsid w:val="00C26B33"/>
    <w:rsid w:val="00C301AE"/>
    <w:rsid w:val="00C30548"/>
    <w:rsid w:val="00C30A2A"/>
    <w:rsid w:val="00C31A1C"/>
    <w:rsid w:val="00C31B9F"/>
    <w:rsid w:val="00C323BE"/>
    <w:rsid w:val="00C32A1A"/>
    <w:rsid w:val="00C33993"/>
    <w:rsid w:val="00C40591"/>
    <w:rsid w:val="00C4069E"/>
    <w:rsid w:val="00C41ADC"/>
    <w:rsid w:val="00C41DF6"/>
    <w:rsid w:val="00C43E53"/>
    <w:rsid w:val="00C44149"/>
    <w:rsid w:val="00C44410"/>
    <w:rsid w:val="00C44945"/>
    <w:rsid w:val="00C44A15"/>
    <w:rsid w:val="00C4630A"/>
    <w:rsid w:val="00C523F0"/>
    <w:rsid w:val="00C526D2"/>
    <w:rsid w:val="00C53A91"/>
    <w:rsid w:val="00C5794E"/>
    <w:rsid w:val="00C57E1C"/>
    <w:rsid w:val="00C6076E"/>
    <w:rsid w:val="00C60968"/>
    <w:rsid w:val="00C614D0"/>
    <w:rsid w:val="00C63D39"/>
    <w:rsid w:val="00C63EDD"/>
    <w:rsid w:val="00C6547E"/>
    <w:rsid w:val="00C65B36"/>
    <w:rsid w:val="00C72280"/>
    <w:rsid w:val="00C7292E"/>
    <w:rsid w:val="00C72AB6"/>
    <w:rsid w:val="00C74452"/>
    <w:rsid w:val="00C74E88"/>
    <w:rsid w:val="00C80924"/>
    <w:rsid w:val="00C8286B"/>
    <w:rsid w:val="00C82D82"/>
    <w:rsid w:val="00C870D2"/>
    <w:rsid w:val="00C90D2E"/>
    <w:rsid w:val="00C92695"/>
    <w:rsid w:val="00C92BBC"/>
    <w:rsid w:val="00C947F8"/>
    <w:rsid w:val="00C9515F"/>
    <w:rsid w:val="00C963C5"/>
    <w:rsid w:val="00CA030C"/>
    <w:rsid w:val="00CA19DD"/>
    <w:rsid w:val="00CA1F41"/>
    <w:rsid w:val="00CA32EE"/>
    <w:rsid w:val="00CA37F6"/>
    <w:rsid w:val="00CA5176"/>
    <w:rsid w:val="00CA5771"/>
    <w:rsid w:val="00CA67DF"/>
    <w:rsid w:val="00CA6A1A"/>
    <w:rsid w:val="00CB068B"/>
    <w:rsid w:val="00CB44F3"/>
    <w:rsid w:val="00CB5237"/>
    <w:rsid w:val="00CC0B1E"/>
    <w:rsid w:val="00CC12DB"/>
    <w:rsid w:val="00CC1E75"/>
    <w:rsid w:val="00CC2204"/>
    <w:rsid w:val="00CC262D"/>
    <w:rsid w:val="00CC2D66"/>
    <w:rsid w:val="00CC2E0E"/>
    <w:rsid w:val="00CC361C"/>
    <w:rsid w:val="00CC474B"/>
    <w:rsid w:val="00CC658C"/>
    <w:rsid w:val="00CC67BF"/>
    <w:rsid w:val="00CC710B"/>
    <w:rsid w:val="00CC78CA"/>
    <w:rsid w:val="00CC7F6F"/>
    <w:rsid w:val="00CD0843"/>
    <w:rsid w:val="00CD3D3C"/>
    <w:rsid w:val="00CD4E31"/>
    <w:rsid w:val="00CD5A78"/>
    <w:rsid w:val="00CD7345"/>
    <w:rsid w:val="00CD7C91"/>
    <w:rsid w:val="00CE1813"/>
    <w:rsid w:val="00CE1959"/>
    <w:rsid w:val="00CE208A"/>
    <w:rsid w:val="00CE222D"/>
    <w:rsid w:val="00CE29F0"/>
    <w:rsid w:val="00CE372E"/>
    <w:rsid w:val="00CE3E69"/>
    <w:rsid w:val="00CE43E4"/>
    <w:rsid w:val="00CE6B5D"/>
    <w:rsid w:val="00CF0A1B"/>
    <w:rsid w:val="00CF15F7"/>
    <w:rsid w:val="00CF19F6"/>
    <w:rsid w:val="00CF2F4F"/>
    <w:rsid w:val="00CF536D"/>
    <w:rsid w:val="00CF5F6A"/>
    <w:rsid w:val="00CF610C"/>
    <w:rsid w:val="00D0188E"/>
    <w:rsid w:val="00D01F08"/>
    <w:rsid w:val="00D02E64"/>
    <w:rsid w:val="00D02E9D"/>
    <w:rsid w:val="00D0493C"/>
    <w:rsid w:val="00D05A55"/>
    <w:rsid w:val="00D073DC"/>
    <w:rsid w:val="00D10CB8"/>
    <w:rsid w:val="00D126B6"/>
    <w:rsid w:val="00D12806"/>
    <w:rsid w:val="00D12998"/>
    <w:rsid w:val="00D12D44"/>
    <w:rsid w:val="00D135A5"/>
    <w:rsid w:val="00D15018"/>
    <w:rsid w:val="00D158AC"/>
    <w:rsid w:val="00D1694C"/>
    <w:rsid w:val="00D20F5E"/>
    <w:rsid w:val="00D223E4"/>
    <w:rsid w:val="00D22788"/>
    <w:rsid w:val="00D23B76"/>
    <w:rsid w:val="00D24B4A"/>
    <w:rsid w:val="00D26494"/>
    <w:rsid w:val="00D269D2"/>
    <w:rsid w:val="00D309ED"/>
    <w:rsid w:val="00D30AC8"/>
    <w:rsid w:val="00D32D75"/>
    <w:rsid w:val="00D33F74"/>
    <w:rsid w:val="00D34776"/>
    <w:rsid w:val="00D35188"/>
    <w:rsid w:val="00D37060"/>
    <w:rsid w:val="00D379A3"/>
    <w:rsid w:val="00D421FE"/>
    <w:rsid w:val="00D45FF3"/>
    <w:rsid w:val="00D46BC8"/>
    <w:rsid w:val="00D47159"/>
    <w:rsid w:val="00D47CDD"/>
    <w:rsid w:val="00D512CF"/>
    <w:rsid w:val="00D528B9"/>
    <w:rsid w:val="00D53186"/>
    <w:rsid w:val="00D5487D"/>
    <w:rsid w:val="00D576D1"/>
    <w:rsid w:val="00D57B66"/>
    <w:rsid w:val="00D60140"/>
    <w:rsid w:val="00D6024A"/>
    <w:rsid w:val="00D608B5"/>
    <w:rsid w:val="00D61EA1"/>
    <w:rsid w:val="00D62B9C"/>
    <w:rsid w:val="00D64739"/>
    <w:rsid w:val="00D71B8C"/>
    <w:rsid w:val="00D71F99"/>
    <w:rsid w:val="00D723CC"/>
    <w:rsid w:val="00D725E4"/>
    <w:rsid w:val="00D73CA1"/>
    <w:rsid w:val="00D73CA4"/>
    <w:rsid w:val="00D73D71"/>
    <w:rsid w:val="00D74396"/>
    <w:rsid w:val="00D745F0"/>
    <w:rsid w:val="00D76AAC"/>
    <w:rsid w:val="00D76CDB"/>
    <w:rsid w:val="00D80284"/>
    <w:rsid w:val="00D81F71"/>
    <w:rsid w:val="00D83605"/>
    <w:rsid w:val="00D8381E"/>
    <w:rsid w:val="00D84040"/>
    <w:rsid w:val="00D8642D"/>
    <w:rsid w:val="00D87289"/>
    <w:rsid w:val="00D90A5E"/>
    <w:rsid w:val="00D91A68"/>
    <w:rsid w:val="00D935C5"/>
    <w:rsid w:val="00D9461F"/>
    <w:rsid w:val="00D95A68"/>
    <w:rsid w:val="00DA17C7"/>
    <w:rsid w:val="00DA3626"/>
    <w:rsid w:val="00DA3BFC"/>
    <w:rsid w:val="00DA51A4"/>
    <w:rsid w:val="00DA6A9A"/>
    <w:rsid w:val="00DA7A50"/>
    <w:rsid w:val="00DB1EFD"/>
    <w:rsid w:val="00DB3EAF"/>
    <w:rsid w:val="00DB46C6"/>
    <w:rsid w:val="00DB58C5"/>
    <w:rsid w:val="00DB5A95"/>
    <w:rsid w:val="00DB616A"/>
    <w:rsid w:val="00DC1771"/>
    <w:rsid w:val="00DC21AF"/>
    <w:rsid w:val="00DC3203"/>
    <w:rsid w:val="00DC3C99"/>
    <w:rsid w:val="00DC52F5"/>
    <w:rsid w:val="00DC5FD0"/>
    <w:rsid w:val="00DC7D0D"/>
    <w:rsid w:val="00DD0354"/>
    <w:rsid w:val="00DD0A55"/>
    <w:rsid w:val="00DD27D7"/>
    <w:rsid w:val="00DD38EB"/>
    <w:rsid w:val="00DD40C0"/>
    <w:rsid w:val="00DD458C"/>
    <w:rsid w:val="00DD4E0C"/>
    <w:rsid w:val="00DD72E9"/>
    <w:rsid w:val="00DD7605"/>
    <w:rsid w:val="00DE0DD2"/>
    <w:rsid w:val="00DE2020"/>
    <w:rsid w:val="00DE3349"/>
    <w:rsid w:val="00DE3476"/>
    <w:rsid w:val="00DE7BEA"/>
    <w:rsid w:val="00DF09C2"/>
    <w:rsid w:val="00DF509E"/>
    <w:rsid w:val="00DF5B84"/>
    <w:rsid w:val="00DF5BB6"/>
    <w:rsid w:val="00DF5DC2"/>
    <w:rsid w:val="00DF6D5B"/>
    <w:rsid w:val="00DF6F8D"/>
    <w:rsid w:val="00DF771B"/>
    <w:rsid w:val="00DF7EE2"/>
    <w:rsid w:val="00E00627"/>
    <w:rsid w:val="00E006EB"/>
    <w:rsid w:val="00E00703"/>
    <w:rsid w:val="00E01621"/>
    <w:rsid w:val="00E0171E"/>
    <w:rsid w:val="00E01A11"/>
    <w:rsid w:val="00E01BAA"/>
    <w:rsid w:val="00E0282A"/>
    <w:rsid w:val="00E02F9B"/>
    <w:rsid w:val="00E03952"/>
    <w:rsid w:val="00E04C57"/>
    <w:rsid w:val="00E05728"/>
    <w:rsid w:val="00E07E14"/>
    <w:rsid w:val="00E11AEF"/>
    <w:rsid w:val="00E1382C"/>
    <w:rsid w:val="00E14B6D"/>
    <w:rsid w:val="00E14F94"/>
    <w:rsid w:val="00E17336"/>
    <w:rsid w:val="00E17D15"/>
    <w:rsid w:val="00E20200"/>
    <w:rsid w:val="00E218F3"/>
    <w:rsid w:val="00E22B95"/>
    <w:rsid w:val="00E24DC4"/>
    <w:rsid w:val="00E24F05"/>
    <w:rsid w:val="00E30331"/>
    <w:rsid w:val="00E30BB8"/>
    <w:rsid w:val="00E31F9C"/>
    <w:rsid w:val="00E35488"/>
    <w:rsid w:val="00E35B5F"/>
    <w:rsid w:val="00E37782"/>
    <w:rsid w:val="00E40488"/>
    <w:rsid w:val="00E416DC"/>
    <w:rsid w:val="00E454FB"/>
    <w:rsid w:val="00E46198"/>
    <w:rsid w:val="00E46D21"/>
    <w:rsid w:val="00E50367"/>
    <w:rsid w:val="00E503FC"/>
    <w:rsid w:val="00E51ABA"/>
    <w:rsid w:val="00E524CB"/>
    <w:rsid w:val="00E55D86"/>
    <w:rsid w:val="00E56B17"/>
    <w:rsid w:val="00E6385F"/>
    <w:rsid w:val="00E643F9"/>
    <w:rsid w:val="00E65456"/>
    <w:rsid w:val="00E65A91"/>
    <w:rsid w:val="00E66188"/>
    <w:rsid w:val="00E664FB"/>
    <w:rsid w:val="00E672F0"/>
    <w:rsid w:val="00E70373"/>
    <w:rsid w:val="00E70A3E"/>
    <w:rsid w:val="00E72CBC"/>
    <w:rsid w:val="00E72E40"/>
    <w:rsid w:val="00E73665"/>
    <w:rsid w:val="00E73999"/>
    <w:rsid w:val="00E73BDC"/>
    <w:rsid w:val="00E73E9E"/>
    <w:rsid w:val="00E804DF"/>
    <w:rsid w:val="00E81121"/>
    <w:rsid w:val="00E81660"/>
    <w:rsid w:val="00E84FB3"/>
    <w:rsid w:val="00E854FE"/>
    <w:rsid w:val="00E906CC"/>
    <w:rsid w:val="00E90744"/>
    <w:rsid w:val="00E90F3B"/>
    <w:rsid w:val="00E92E15"/>
    <w:rsid w:val="00E938B5"/>
    <w:rsid w:val="00E939A0"/>
    <w:rsid w:val="00E93D0B"/>
    <w:rsid w:val="00E97E4E"/>
    <w:rsid w:val="00EA035F"/>
    <w:rsid w:val="00EA1CC2"/>
    <w:rsid w:val="00EA2D76"/>
    <w:rsid w:val="00EA4644"/>
    <w:rsid w:val="00EA758A"/>
    <w:rsid w:val="00EB096F"/>
    <w:rsid w:val="00EB199F"/>
    <w:rsid w:val="00EB27C4"/>
    <w:rsid w:val="00EB2DE9"/>
    <w:rsid w:val="00EB47C6"/>
    <w:rsid w:val="00EB5387"/>
    <w:rsid w:val="00EB5C10"/>
    <w:rsid w:val="00EB7322"/>
    <w:rsid w:val="00EC0161"/>
    <w:rsid w:val="00EC0FE9"/>
    <w:rsid w:val="00EC198B"/>
    <w:rsid w:val="00EC1FFC"/>
    <w:rsid w:val="00EC426D"/>
    <w:rsid w:val="00EC44AE"/>
    <w:rsid w:val="00EC571B"/>
    <w:rsid w:val="00EC57D7"/>
    <w:rsid w:val="00EC6385"/>
    <w:rsid w:val="00EC6808"/>
    <w:rsid w:val="00EC783D"/>
    <w:rsid w:val="00ED0157"/>
    <w:rsid w:val="00ED01D4"/>
    <w:rsid w:val="00ED1DE9"/>
    <w:rsid w:val="00ED23D4"/>
    <w:rsid w:val="00ED3075"/>
    <w:rsid w:val="00ED436D"/>
    <w:rsid w:val="00ED5E0B"/>
    <w:rsid w:val="00ED7CA7"/>
    <w:rsid w:val="00EE090F"/>
    <w:rsid w:val="00EE37B6"/>
    <w:rsid w:val="00EE5452"/>
    <w:rsid w:val="00EF0F45"/>
    <w:rsid w:val="00EF12AD"/>
    <w:rsid w:val="00EF409F"/>
    <w:rsid w:val="00EF7463"/>
    <w:rsid w:val="00EF7971"/>
    <w:rsid w:val="00F002EF"/>
    <w:rsid w:val="00F01EE9"/>
    <w:rsid w:val="00F0475C"/>
    <w:rsid w:val="00F04900"/>
    <w:rsid w:val="00F065A4"/>
    <w:rsid w:val="00F073C4"/>
    <w:rsid w:val="00F1008D"/>
    <w:rsid w:val="00F11151"/>
    <w:rsid w:val="00F12048"/>
    <w:rsid w:val="00F126B9"/>
    <w:rsid w:val="00F12715"/>
    <w:rsid w:val="00F144D5"/>
    <w:rsid w:val="00F146F0"/>
    <w:rsid w:val="00F15039"/>
    <w:rsid w:val="00F15101"/>
    <w:rsid w:val="00F17616"/>
    <w:rsid w:val="00F20FF3"/>
    <w:rsid w:val="00F2190B"/>
    <w:rsid w:val="00F228B5"/>
    <w:rsid w:val="00F2389C"/>
    <w:rsid w:val="00F24B10"/>
    <w:rsid w:val="00F25C67"/>
    <w:rsid w:val="00F276AF"/>
    <w:rsid w:val="00F30DFF"/>
    <w:rsid w:val="00F30F1A"/>
    <w:rsid w:val="00F32B80"/>
    <w:rsid w:val="00F33DAF"/>
    <w:rsid w:val="00F340EB"/>
    <w:rsid w:val="00F35285"/>
    <w:rsid w:val="00F36DC6"/>
    <w:rsid w:val="00F37EA4"/>
    <w:rsid w:val="00F428BF"/>
    <w:rsid w:val="00F43B9D"/>
    <w:rsid w:val="00F44D5E"/>
    <w:rsid w:val="00F530CD"/>
    <w:rsid w:val="00F53A35"/>
    <w:rsid w:val="00F53F8D"/>
    <w:rsid w:val="00F5543F"/>
    <w:rsid w:val="00F55A3D"/>
    <w:rsid w:val="00F5744B"/>
    <w:rsid w:val="00F577F2"/>
    <w:rsid w:val="00F60CFD"/>
    <w:rsid w:val="00F61209"/>
    <w:rsid w:val="00F6259E"/>
    <w:rsid w:val="00F63A51"/>
    <w:rsid w:val="00F64B46"/>
    <w:rsid w:val="00F654B7"/>
    <w:rsid w:val="00F659E7"/>
    <w:rsid w:val="00F65DD4"/>
    <w:rsid w:val="00F672B2"/>
    <w:rsid w:val="00F67915"/>
    <w:rsid w:val="00F70FDC"/>
    <w:rsid w:val="00F71AA7"/>
    <w:rsid w:val="00F72540"/>
    <w:rsid w:val="00F72ACD"/>
    <w:rsid w:val="00F738F7"/>
    <w:rsid w:val="00F822A0"/>
    <w:rsid w:val="00F82B65"/>
    <w:rsid w:val="00F83973"/>
    <w:rsid w:val="00F84659"/>
    <w:rsid w:val="00F84915"/>
    <w:rsid w:val="00F8678D"/>
    <w:rsid w:val="00F86CA5"/>
    <w:rsid w:val="00F87FA3"/>
    <w:rsid w:val="00F93D8C"/>
    <w:rsid w:val="00F941AF"/>
    <w:rsid w:val="00FA0A73"/>
    <w:rsid w:val="00FA160F"/>
    <w:rsid w:val="00FA2350"/>
    <w:rsid w:val="00FA3102"/>
    <w:rsid w:val="00FA416B"/>
    <w:rsid w:val="00FA48D4"/>
    <w:rsid w:val="00FA50F6"/>
    <w:rsid w:val="00FA54FA"/>
    <w:rsid w:val="00FA5883"/>
    <w:rsid w:val="00FA663E"/>
    <w:rsid w:val="00FA6D39"/>
    <w:rsid w:val="00FB0723"/>
    <w:rsid w:val="00FB227E"/>
    <w:rsid w:val="00FB24E1"/>
    <w:rsid w:val="00FB2C5F"/>
    <w:rsid w:val="00FB30CC"/>
    <w:rsid w:val="00FB3D61"/>
    <w:rsid w:val="00FB44CE"/>
    <w:rsid w:val="00FB5009"/>
    <w:rsid w:val="00FB76AB"/>
    <w:rsid w:val="00FB789D"/>
    <w:rsid w:val="00FB7B56"/>
    <w:rsid w:val="00FB7E6F"/>
    <w:rsid w:val="00FC2BE1"/>
    <w:rsid w:val="00FC35AB"/>
    <w:rsid w:val="00FC5CB7"/>
    <w:rsid w:val="00FD03FE"/>
    <w:rsid w:val="00FD126E"/>
    <w:rsid w:val="00FD3C36"/>
    <w:rsid w:val="00FD4D81"/>
    <w:rsid w:val="00FD6FF1"/>
    <w:rsid w:val="00FD6FF9"/>
    <w:rsid w:val="00FD7441"/>
    <w:rsid w:val="00FD7498"/>
    <w:rsid w:val="00FD7DCC"/>
    <w:rsid w:val="00FD7FB3"/>
    <w:rsid w:val="00FE0D7F"/>
    <w:rsid w:val="00FE4713"/>
    <w:rsid w:val="00FE507C"/>
    <w:rsid w:val="00FE6555"/>
    <w:rsid w:val="00FE7340"/>
    <w:rsid w:val="00FF0CF1"/>
    <w:rsid w:val="00FF0F57"/>
    <w:rsid w:val="00FF1F44"/>
    <w:rsid w:val="00FF225E"/>
    <w:rsid w:val="00FF2678"/>
    <w:rsid w:val="00FF2C71"/>
    <w:rsid w:val="00FF4DB9"/>
    <w:rsid w:val="00FF672C"/>
    <w:rsid w:val="00FF6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0AF8D5F"/>
  <w15:docId w15:val="{2BF9BC21-F76E-4A13-876E-D97A9368F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B096F"/>
    <w:pPr>
      <w:spacing w:line="480" w:lineRule="auto"/>
    </w:pPr>
    <w:rPr>
      <w:sz w:val="24"/>
      <w:szCs w:val="24"/>
    </w:rPr>
  </w:style>
  <w:style w:type="paragraph" w:styleId="1">
    <w:name w:val="heading 1"/>
    <w:basedOn w:val="a"/>
    <w:next w:val="Paragraph"/>
    <w:link w:val="10"/>
    <w:qFormat/>
    <w:rsid w:val="00AE1ED4"/>
    <w:pPr>
      <w:keepNext/>
      <w:spacing w:before="360" w:after="60" w:line="360" w:lineRule="auto"/>
      <w:ind w:right="567"/>
      <w:contextualSpacing/>
      <w:outlineLvl w:val="0"/>
    </w:pPr>
    <w:rPr>
      <w:rFonts w:cs="Arial"/>
      <w:b/>
      <w:bCs/>
      <w:kern w:val="32"/>
      <w:szCs w:val="32"/>
    </w:rPr>
  </w:style>
  <w:style w:type="paragraph" w:styleId="2">
    <w:name w:val="heading 2"/>
    <w:basedOn w:val="a"/>
    <w:next w:val="Paragraph"/>
    <w:link w:val="20"/>
    <w:qFormat/>
    <w:rsid w:val="008D07FB"/>
    <w:pPr>
      <w:keepNext/>
      <w:spacing w:before="360" w:after="60" w:line="360" w:lineRule="auto"/>
      <w:ind w:right="567"/>
      <w:contextualSpacing/>
      <w:outlineLvl w:val="1"/>
    </w:pPr>
    <w:rPr>
      <w:rFonts w:cs="Arial"/>
      <w:b/>
      <w:bCs/>
      <w:i/>
      <w:iCs/>
      <w:szCs w:val="28"/>
    </w:rPr>
  </w:style>
  <w:style w:type="paragraph" w:styleId="3">
    <w:name w:val="heading 3"/>
    <w:basedOn w:val="a"/>
    <w:next w:val="Paragraph"/>
    <w:link w:val="30"/>
    <w:qFormat/>
    <w:rsid w:val="00DF7EE2"/>
    <w:pPr>
      <w:keepNext/>
      <w:spacing w:before="360" w:after="60" w:line="360" w:lineRule="auto"/>
      <w:ind w:right="567"/>
      <w:contextualSpacing/>
      <w:outlineLvl w:val="2"/>
    </w:pPr>
    <w:rPr>
      <w:rFonts w:cs="Arial"/>
      <w:bCs/>
      <w:i/>
      <w:szCs w:val="26"/>
    </w:rPr>
  </w:style>
  <w:style w:type="paragraph" w:styleId="4">
    <w:name w:val="heading 4"/>
    <w:basedOn w:val="Paragraph"/>
    <w:next w:val="Newparagraph"/>
    <w:link w:val="40"/>
    <w:rsid w:val="00F43B9D"/>
    <w:pPr>
      <w:spacing w:before="360"/>
      <w:outlineLvl w:val="3"/>
    </w:pPr>
    <w:rPr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rticletitle">
    <w:name w:val="Article title"/>
    <w:basedOn w:val="a"/>
    <w:next w:val="a"/>
    <w:qFormat/>
    <w:rsid w:val="0024692A"/>
    <w:pPr>
      <w:spacing w:after="120" w:line="360" w:lineRule="auto"/>
    </w:pPr>
    <w:rPr>
      <w:b/>
      <w:sz w:val="28"/>
    </w:rPr>
  </w:style>
  <w:style w:type="paragraph" w:customStyle="1" w:styleId="Authornames">
    <w:name w:val="Author names"/>
    <w:basedOn w:val="a"/>
    <w:next w:val="a"/>
    <w:qFormat/>
    <w:rsid w:val="00F04900"/>
    <w:pPr>
      <w:spacing w:before="240" w:line="360" w:lineRule="auto"/>
    </w:pPr>
    <w:rPr>
      <w:sz w:val="28"/>
    </w:rPr>
  </w:style>
  <w:style w:type="paragraph" w:customStyle="1" w:styleId="Affiliation">
    <w:name w:val="Affiliation"/>
    <w:basedOn w:val="a"/>
    <w:qFormat/>
    <w:rsid w:val="00F04900"/>
    <w:pPr>
      <w:spacing w:before="240" w:line="360" w:lineRule="auto"/>
    </w:pPr>
    <w:rPr>
      <w:i/>
    </w:rPr>
  </w:style>
  <w:style w:type="paragraph" w:customStyle="1" w:styleId="Receiveddates">
    <w:name w:val="Received dates"/>
    <w:basedOn w:val="Affiliation"/>
    <w:next w:val="a"/>
    <w:qFormat/>
    <w:rsid w:val="00CC474B"/>
  </w:style>
  <w:style w:type="paragraph" w:customStyle="1" w:styleId="Abstract">
    <w:name w:val="Abstract"/>
    <w:basedOn w:val="a"/>
    <w:next w:val="Keywords"/>
    <w:qFormat/>
    <w:rsid w:val="00310E13"/>
    <w:pPr>
      <w:spacing w:before="360" w:after="300" w:line="360" w:lineRule="auto"/>
      <w:ind w:left="720" w:right="567"/>
    </w:pPr>
    <w:rPr>
      <w:sz w:val="22"/>
    </w:rPr>
  </w:style>
  <w:style w:type="paragraph" w:customStyle="1" w:styleId="Keywords">
    <w:name w:val="Keywords"/>
    <w:basedOn w:val="a"/>
    <w:next w:val="Paragraph"/>
    <w:qFormat/>
    <w:rsid w:val="00BB1270"/>
    <w:pPr>
      <w:spacing w:before="240" w:after="240" w:line="360" w:lineRule="auto"/>
      <w:ind w:left="720" w:right="567"/>
    </w:pPr>
    <w:rPr>
      <w:sz w:val="22"/>
    </w:rPr>
  </w:style>
  <w:style w:type="paragraph" w:customStyle="1" w:styleId="Correspondencedetails">
    <w:name w:val="Correspondence details"/>
    <w:basedOn w:val="a"/>
    <w:qFormat/>
    <w:rsid w:val="00F04900"/>
    <w:pPr>
      <w:spacing w:before="240" w:line="360" w:lineRule="auto"/>
    </w:pPr>
  </w:style>
  <w:style w:type="paragraph" w:customStyle="1" w:styleId="Displayedquotation">
    <w:name w:val="Displayed quotation"/>
    <w:basedOn w:val="a"/>
    <w:qFormat/>
    <w:rsid w:val="00731835"/>
    <w:pPr>
      <w:tabs>
        <w:tab w:val="left" w:pos="1077"/>
        <w:tab w:val="left" w:pos="1440"/>
        <w:tab w:val="left" w:pos="1797"/>
        <w:tab w:val="left" w:pos="2155"/>
        <w:tab w:val="left" w:pos="2512"/>
      </w:tabs>
      <w:spacing w:before="240" w:after="360" w:line="360" w:lineRule="auto"/>
      <w:ind w:left="709" w:right="425"/>
      <w:contextualSpacing/>
    </w:pPr>
    <w:rPr>
      <w:sz w:val="22"/>
    </w:rPr>
  </w:style>
  <w:style w:type="paragraph" w:customStyle="1" w:styleId="Numberedlist">
    <w:name w:val="Numbered list"/>
    <w:basedOn w:val="Paragraph"/>
    <w:next w:val="Paragraph"/>
    <w:qFormat/>
    <w:rsid w:val="00D80284"/>
    <w:pPr>
      <w:widowControl/>
      <w:numPr>
        <w:numId w:val="24"/>
      </w:numPr>
      <w:spacing w:after="240"/>
      <w:contextualSpacing/>
    </w:pPr>
  </w:style>
  <w:style w:type="paragraph" w:customStyle="1" w:styleId="Displayedequation">
    <w:name w:val="Displayed equation"/>
    <w:basedOn w:val="a"/>
    <w:next w:val="Paragraph"/>
    <w:qFormat/>
    <w:rsid w:val="00EF0F45"/>
    <w:pPr>
      <w:tabs>
        <w:tab w:val="center" w:pos="4253"/>
        <w:tab w:val="right" w:pos="8222"/>
      </w:tabs>
      <w:spacing w:before="240" w:after="240"/>
      <w:jc w:val="center"/>
    </w:pPr>
  </w:style>
  <w:style w:type="paragraph" w:customStyle="1" w:styleId="Acknowledgements">
    <w:name w:val="Acknowledgements"/>
    <w:basedOn w:val="a"/>
    <w:next w:val="a"/>
    <w:qFormat/>
    <w:rsid w:val="00D379A3"/>
    <w:pPr>
      <w:spacing w:before="120" w:line="360" w:lineRule="auto"/>
    </w:pPr>
    <w:rPr>
      <w:sz w:val="22"/>
    </w:rPr>
  </w:style>
  <w:style w:type="paragraph" w:customStyle="1" w:styleId="Tabletitle">
    <w:name w:val="Table title"/>
    <w:basedOn w:val="a"/>
    <w:next w:val="a"/>
    <w:qFormat/>
    <w:rsid w:val="0031686C"/>
    <w:pPr>
      <w:spacing w:before="240" w:line="360" w:lineRule="auto"/>
    </w:pPr>
  </w:style>
  <w:style w:type="paragraph" w:customStyle="1" w:styleId="Figurecaption">
    <w:name w:val="Figure caption"/>
    <w:basedOn w:val="a"/>
    <w:next w:val="a"/>
    <w:qFormat/>
    <w:rsid w:val="0031686C"/>
    <w:pPr>
      <w:spacing w:before="240" w:line="360" w:lineRule="auto"/>
    </w:pPr>
  </w:style>
  <w:style w:type="paragraph" w:customStyle="1" w:styleId="Footnotes">
    <w:name w:val="Footnotes"/>
    <w:basedOn w:val="a"/>
    <w:qFormat/>
    <w:rsid w:val="006C6936"/>
    <w:pPr>
      <w:spacing w:before="120" w:line="360" w:lineRule="auto"/>
      <w:ind w:left="482" w:hanging="482"/>
      <w:contextualSpacing/>
    </w:pPr>
    <w:rPr>
      <w:sz w:val="22"/>
    </w:rPr>
  </w:style>
  <w:style w:type="paragraph" w:customStyle="1" w:styleId="Notesoncontributors">
    <w:name w:val="Notes on contributors"/>
    <w:basedOn w:val="a"/>
    <w:qFormat/>
    <w:rsid w:val="00F04900"/>
    <w:pPr>
      <w:spacing w:before="240" w:line="360" w:lineRule="auto"/>
    </w:pPr>
    <w:rPr>
      <w:sz w:val="22"/>
    </w:rPr>
  </w:style>
  <w:style w:type="paragraph" w:customStyle="1" w:styleId="Normalparagraphstyle">
    <w:name w:val="Normal paragraph style"/>
    <w:basedOn w:val="a"/>
    <w:next w:val="a"/>
    <w:rsid w:val="00562DEF"/>
  </w:style>
  <w:style w:type="paragraph" w:customStyle="1" w:styleId="Paragraph">
    <w:name w:val="Paragraph"/>
    <w:basedOn w:val="a"/>
    <w:next w:val="Newparagraph"/>
    <w:qFormat/>
    <w:rsid w:val="001B7681"/>
    <w:pPr>
      <w:widowControl w:val="0"/>
      <w:spacing w:before="240"/>
    </w:pPr>
  </w:style>
  <w:style w:type="paragraph" w:customStyle="1" w:styleId="Newparagraph">
    <w:name w:val="New paragraph"/>
    <w:basedOn w:val="a"/>
    <w:qFormat/>
    <w:rsid w:val="00AE2F8D"/>
    <w:pPr>
      <w:ind w:firstLine="720"/>
    </w:pPr>
  </w:style>
  <w:style w:type="paragraph" w:styleId="a3">
    <w:name w:val="Normal Indent"/>
    <w:basedOn w:val="a"/>
    <w:rsid w:val="00526454"/>
    <w:pPr>
      <w:ind w:left="720"/>
    </w:pPr>
  </w:style>
  <w:style w:type="paragraph" w:customStyle="1" w:styleId="References">
    <w:name w:val="References"/>
    <w:basedOn w:val="a"/>
    <w:qFormat/>
    <w:rsid w:val="002C53EE"/>
    <w:pPr>
      <w:spacing w:before="120" w:line="360" w:lineRule="auto"/>
      <w:ind w:left="720" w:hanging="720"/>
      <w:contextualSpacing/>
    </w:pPr>
  </w:style>
  <w:style w:type="paragraph" w:customStyle="1" w:styleId="Subjectcodes">
    <w:name w:val="Subject codes"/>
    <w:basedOn w:val="Keywords"/>
    <w:next w:val="Paragraph"/>
    <w:qFormat/>
    <w:rsid w:val="0000681B"/>
  </w:style>
  <w:style w:type="character" w:customStyle="1" w:styleId="20">
    <w:name w:val="标题 2 字符"/>
    <w:basedOn w:val="a0"/>
    <w:link w:val="2"/>
    <w:rsid w:val="008D07FB"/>
    <w:rPr>
      <w:rFonts w:cs="Arial"/>
      <w:b/>
      <w:bCs/>
      <w:i/>
      <w:iCs/>
      <w:sz w:val="24"/>
      <w:szCs w:val="28"/>
    </w:rPr>
  </w:style>
  <w:style w:type="character" w:customStyle="1" w:styleId="10">
    <w:name w:val="标题 1 字符"/>
    <w:basedOn w:val="a0"/>
    <w:link w:val="1"/>
    <w:rsid w:val="00AE1ED4"/>
    <w:rPr>
      <w:rFonts w:cs="Arial"/>
      <w:b/>
      <w:bCs/>
      <w:kern w:val="32"/>
      <w:sz w:val="24"/>
      <w:szCs w:val="32"/>
    </w:rPr>
  </w:style>
  <w:style w:type="character" w:customStyle="1" w:styleId="30">
    <w:name w:val="标题 3 字符"/>
    <w:basedOn w:val="a0"/>
    <w:link w:val="3"/>
    <w:rsid w:val="00DF7EE2"/>
    <w:rPr>
      <w:rFonts w:eastAsia="Times New Roman" w:cs="Arial"/>
      <w:bCs/>
      <w:i/>
      <w:sz w:val="24"/>
      <w:szCs w:val="26"/>
      <w:lang w:eastAsia="en-GB"/>
    </w:rPr>
  </w:style>
  <w:style w:type="paragraph" w:customStyle="1" w:styleId="Bulletedlist">
    <w:name w:val="Bulleted list"/>
    <w:basedOn w:val="Paragraph"/>
    <w:next w:val="Paragraph"/>
    <w:qFormat/>
    <w:rsid w:val="004E0338"/>
    <w:pPr>
      <w:widowControl/>
      <w:numPr>
        <w:numId w:val="28"/>
      </w:numPr>
      <w:spacing w:after="240"/>
      <w:contextualSpacing/>
    </w:pPr>
  </w:style>
  <w:style w:type="paragraph" w:styleId="a4">
    <w:name w:val="footnote text"/>
    <w:basedOn w:val="a"/>
    <w:link w:val="a5"/>
    <w:autoRedefine/>
    <w:uiPriority w:val="99"/>
    <w:rsid w:val="006C19B2"/>
    <w:pPr>
      <w:ind w:left="284" w:hanging="284"/>
    </w:pPr>
    <w:rPr>
      <w:sz w:val="22"/>
      <w:szCs w:val="20"/>
    </w:rPr>
  </w:style>
  <w:style w:type="character" w:customStyle="1" w:styleId="a5">
    <w:name w:val="脚注文本 字符"/>
    <w:basedOn w:val="a0"/>
    <w:link w:val="a4"/>
    <w:uiPriority w:val="99"/>
    <w:rsid w:val="006C19B2"/>
    <w:rPr>
      <w:sz w:val="22"/>
    </w:rPr>
  </w:style>
  <w:style w:type="character" w:styleId="a6">
    <w:name w:val="footnote reference"/>
    <w:basedOn w:val="a0"/>
    <w:uiPriority w:val="99"/>
    <w:rsid w:val="00AF2C92"/>
    <w:rPr>
      <w:vertAlign w:val="superscript"/>
    </w:rPr>
  </w:style>
  <w:style w:type="paragraph" w:styleId="a7">
    <w:name w:val="endnote text"/>
    <w:basedOn w:val="a"/>
    <w:link w:val="a8"/>
    <w:autoRedefine/>
    <w:rsid w:val="006C19B2"/>
    <w:pPr>
      <w:ind w:left="284" w:hanging="284"/>
    </w:pPr>
    <w:rPr>
      <w:sz w:val="22"/>
      <w:szCs w:val="20"/>
    </w:rPr>
  </w:style>
  <w:style w:type="character" w:customStyle="1" w:styleId="a8">
    <w:name w:val="尾注文本 字符"/>
    <w:basedOn w:val="a0"/>
    <w:link w:val="a7"/>
    <w:rsid w:val="006C19B2"/>
    <w:rPr>
      <w:sz w:val="22"/>
    </w:rPr>
  </w:style>
  <w:style w:type="character" w:styleId="a9">
    <w:name w:val="endnote reference"/>
    <w:basedOn w:val="a0"/>
    <w:rsid w:val="00EC571B"/>
    <w:rPr>
      <w:vertAlign w:val="superscript"/>
    </w:rPr>
  </w:style>
  <w:style w:type="character" w:customStyle="1" w:styleId="40">
    <w:name w:val="标题 4 字符"/>
    <w:basedOn w:val="a0"/>
    <w:link w:val="4"/>
    <w:rsid w:val="00F43B9D"/>
    <w:rPr>
      <w:bCs/>
      <w:sz w:val="24"/>
      <w:szCs w:val="28"/>
    </w:rPr>
  </w:style>
  <w:style w:type="paragraph" w:styleId="aa">
    <w:name w:val="header"/>
    <w:basedOn w:val="a"/>
    <w:link w:val="ab"/>
    <w:rsid w:val="003F193A"/>
    <w:pPr>
      <w:tabs>
        <w:tab w:val="center" w:pos="4320"/>
        <w:tab w:val="right" w:pos="8640"/>
      </w:tabs>
      <w:spacing w:after="120" w:line="240" w:lineRule="auto"/>
      <w:contextualSpacing/>
    </w:pPr>
  </w:style>
  <w:style w:type="character" w:customStyle="1" w:styleId="ab">
    <w:name w:val="页眉 字符"/>
    <w:basedOn w:val="a0"/>
    <w:link w:val="aa"/>
    <w:rsid w:val="003F193A"/>
    <w:rPr>
      <w:rFonts w:eastAsia="Times New Roman"/>
      <w:sz w:val="24"/>
      <w:szCs w:val="24"/>
      <w:lang w:eastAsia="en-GB"/>
    </w:rPr>
  </w:style>
  <w:style w:type="paragraph" w:styleId="ac">
    <w:name w:val="footer"/>
    <w:basedOn w:val="a"/>
    <w:link w:val="ad"/>
    <w:uiPriority w:val="99"/>
    <w:rsid w:val="00AE6A21"/>
    <w:pPr>
      <w:tabs>
        <w:tab w:val="center" w:pos="4320"/>
        <w:tab w:val="right" w:pos="8640"/>
      </w:tabs>
      <w:spacing w:before="240" w:line="240" w:lineRule="auto"/>
      <w:contextualSpacing/>
    </w:pPr>
  </w:style>
  <w:style w:type="character" w:customStyle="1" w:styleId="ad">
    <w:name w:val="页脚 字符"/>
    <w:basedOn w:val="a0"/>
    <w:link w:val="ac"/>
    <w:uiPriority w:val="99"/>
    <w:rsid w:val="00AE6A21"/>
    <w:rPr>
      <w:sz w:val="24"/>
      <w:szCs w:val="24"/>
    </w:rPr>
  </w:style>
  <w:style w:type="paragraph" w:customStyle="1" w:styleId="Heading4Paragraph">
    <w:name w:val="Heading 4 + Paragraph"/>
    <w:basedOn w:val="Paragraph"/>
    <w:next w:val="Newparagraph"/>
    <w:qFormat/>
    <w:rsid w:val="00AE1ED4"/>
    <w:pPr>
      <w:widowControl/>
      <w:spacing w:before="360"/>
    </w:pPr>
  </w:style>
  <w:style w:type="character" w:styleId="ae">
    <w:name w:val="Strong"/>
    <w:basedOn w:val="a0"/>
    <w:uiPriority w:val="22"/>
    <w:qFormat/>
    <w:rsid w:val="00054BD1"/>
    <w:rPr>
      <w:b/>
      <w:bCs/>
    </w:rPr>
  </w:style>
  <w:style w:type="character" w:styleId="af">
    <w:name w:val="Hyperlink"/>
    <w:basedOn w:val="a0"/>
    <w:unhideWhenUsed/>
    <w:rsid w:val="00054BD1"/>
    <w:rPr>
      <w:color w:val="0000FF" w:themeColor="hyperlink"/>
      <w:u w:val="single"/>
    </w:rPr>
  </w:style>
  <w:style w:type="paragraph" w:styleId="af0">
    <w:name w:val="Bibliography"/>
    <w:basedOn w:val="a"/>
    <w:next w:val="a"/>
    <w:unhideWhenUsed/>
    <w:rsid w:val="002D4AFF"/>
    <w:pPr>
      <w:spacing w:line="240" w:lineRule="auto"/>
      <w:ind w:left="720" w:hanging="720"/>
    </w:pPr>
  </w:style>
  <w:style w:type="table" w:customStyle="1" w:styleId="PlainTable21">
    <w:name w:val="Plain Table 21"/>
    <w:basedOn w:val="a1"/>
    <w:uiPriority w:val="42"/>
    <w:rsid w:val="003D277A"/>
    <w:rPr>
      <w:rFonts w:asciiTheme="minorHAnsi" w:hAnsiTheme="minorHAnsi" w:cstheme="minorBidi"/>
      <w:kern w:val="2"/>
      <w:sz w:val="21"/>
      <w:szCs w:val="22"/>
      <w:lang w:val="en-US" w:eastAsia="zh-CN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fontstyle01">
    <w:name w:val="fontstyle01"/>
    <w:basedOn w:val="a0"/>
    <w:rsid w:val="007A40DE"/>
    <w:rPr>
      <w:rFonts w:ascii="MinionPro-Regular" w:hAnsi="MinionPro-Regular" w:hint="default"/>
      <w:b w:val="0"/>
      <w:bCs w:val="0"/>
      <w:i w:val="0"/>
      <w:iCs w:val="0"/>
      <w:color w:val="231F20"/>
      <w:sz w:val="18"/>
      <w:szCs w:val="18"/>
    </w:rPr>
  </w:style>
  <w:style w:type="character" w:styleId="af1">
    <w:name w:val="annotation reference"/>
    <w:basedOn w:val="a0"/>
    <w:semiHidden/>
    <w:unhideWhenUsed/>
    <w:rsid w:val="003E3E78"/>
    <w:rPr>
      <w:sz w:val="16"/>
      <w:szCs w:val="16"/>
    </w:rPr>
  </w:style>
  <w:style w:type="paragraph" w:styleId="af2">
    <w:name w:val="annotation text"/>
    <w:basedOn w:val="a"/>
    <w:link w:val="af3"/>
    <w:semiHidden/>
    <w:unhideWhenUsed/>
    <w:rsid w:val="003E3E78"/>
    <w:pPr>
      <w:spacing w:line="240" w:lineRule="auto"/>
    </w:pPr>
    <w:rPr>
      <w:sz w:val="20"/>
      <w:szCs w:val="20"/>
    </w:rPr>
  </w:style>
  <w:style w:type="character" w:customStyle="1" w:styleId="af3">
    <w:name w:val="批注文字 字符"/>
    <w:basedOn w:val="a0"/>
    <w:link w:val="af2"/>
    <w:semiHidden/>
    <w:rsid w:val="003E3E78"/>
  </w:style>
  <w:style w:type="paragraph" w:styleId="af4">
    <w:name w:val="annotation subject"/>
    <w:basedOn w:val="af2"/>
    <w:next w:val="af2"/>
    <w:link w:val="af5"/>
    <w:semiHidden/>
    <w:unhideWhenUsed/>
    <w:rsid w:val="003E3E78"/>
    <w:rPr>
      <w:b/>
      <w:bCs/>
    </w:rPr>
  </w:style>
  <w:style w:type="character" w:customStyle="1" w:styleId="af5">
    <w:name w:val="批注主题 字符"/>
    <w:basedOn w:val="af3"/>
    <w:link w:val="af4"/>
    <w:semiHidden/>
    <w:rsid w:val="003E3E78"/>
    <w:rPr>
      <w:b/>
      <w:bCs/>
    </w:rPr>
  </w:style>
  <w:style w:type="paragraph" w:styleId="af6">
    <w:name w:val="Balloon Text"/>
    <w:basedOn w:val="a"/>
    <w:link w:val="af7"/>
    <w:semiHidden/>
    <w:unhideWhenUsed/>
    <w:rsid w:val="003E3E7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7">
    <w:name w:val="批注框文本 字符"/>
    <w:basedOn w:val="a0"/>
    <w:link w:val="af6"/>
    <w:semiHidden/>
    <w:rsid w:val="003E3E78"/>
    <w:rPr>
      <w:rFonts w:ascii="Segoe UI" w:hAnsi="Segoe UI" w:cs="Segoe UI"/>
      <w:sz w:val="18"/>
      <w:szCs w:val="18"/>
    </w:rPr>
  </w:style>
  <w:style w:type="paragraph" w:styleId="af8">
    <w:name w:val="Revision"/>
    <w:hidden/>
    <w:semiHidden/>
    <w:rsid w:val="00BC06AA"/>
    <w:rPr>
      <w:sz w:val="24"/>
      <w:szCs w:val="24"/>
    </w:rPr>
  </w:style>
  <w:style w:type="character" w:styleId="af9">
    <w:name w:val="Emphasis"/>
    <w:basedOn w:val="a0"/>
    <w:uiPriority w:val="20"/>
    <w:qFormat/>
    <w:rsid w:val="00E00703"/>
    <w:rPr>
      <w:i/>
      <w:iCs/>
    </w:rPr>
  </w:style>
  <w:style w:type="paragraph" w:customStyle="1" w:styleId="Default">
    <w:name w:val="Default"/>
    <w:rsid w:val="007A7EEF"/>
    <w:pPr>
      <w:autoSpaceDE w:val="0"/>
      <w:autoSpaceDN w:val="0"/>
      <w:adjustRightInd w:val="0"/>
    </w:pPr>
    <w:rPr>
      <w:rFonts w:ascii="Imprint MT Shadow" w:hAnsi="Imprint MT Shadow" w:cs="Imprint MT Shadow"/>
      <w:color w:val="000000"/>
      <w:sz w:val="24"/>
      <w:szCs w:val="24"/>
      <w:lang w:val="en-US"/>
    </w:rPr>
  </w:style>
  <w:style w:type="paragraph" w:styleId="afa">
    <w:name w:val="Normal (Web)"/>
    <w:basedOn w:val="a"/>
    <w:uiPriority w:val="99"/>
    <w:semiHidden/>
    <w:unhideWhenUsed/>
    <w:rsid w:val="00C11282"/>
    <w:pPr>
      <w:spacing w:before="100" w:beforeAutospacing="1" w:after="100" w:afterAutospacing="1" w:line="240" w:lineRule="auto"/>
    </w:pPr>
    <w:rPr>
      <w:rFonts w:eastAsia="Times New Roman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1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0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4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89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7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7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1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1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7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69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6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7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9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7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9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2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9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2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85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9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1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0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2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0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1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9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9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4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32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4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3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0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4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7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93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7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7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9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7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5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2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9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95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2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1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4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6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9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TU%20Eindhoven%20PHD\Literature%20review\Drobox\Dropbox\backup\Paper1%20literature%20review\submission%20to%20IJHS\manuscrip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9A9485-5BF4-4515-B723-62DF6B479D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manuscript.dotx</Template>
  <TotalTime>94</TotalTime>
  <Pages>1</Pages>
  <Words>102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TF_Template_Word_Windows_2013</vt:lpstr>
    </vt:vector>
  </TitlesOfParts>
  <Company>Informa Plc</Company>
  <LinksUpToDate>false</LinksUpToDate>
  <CharactersWithSpaces>685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TF_Template_Word_Windows_2013</dc:title>
  <dc:subject/>
  <dc:creator>Leo</dc:creator>
  <cp:keywords/>
  <dc:description/>
  <cp:lastModifiedBy>丹 陈</cp:lastModifiedBy>
  <cp:revision>17</cp:revision>
  <cp:lastPrinted>2019-05-08T11:48:00Z</cp:lastPrinted>
  <dcterms:created xsi:type="dcterms:W3CDTF">2019-07-02T23:12:00Z</dcterms:created>
  <dcterms:modified xsi:type="dcterms:W3CDTF">2026-03-26T12:26:00Z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zotero-version="5.0.66"&gt;&lt;session id="Dz3WuVnC"/&gt;&lt;style id="http://www.zotero.org/styles/chicago-author-date-16th-edition" locale="en-GB" hasBibliography="1" bibliographyStyleHasBeenSet="1"/&gt;&lt;prefs&gt;&lt;pref name="fieldType" value="Field</vt:lpwstr>
  </property>
  <property fmtid="{D5CDD505-2E9C-101B-9397-08002B2CF9AE}" pid="3" name="ZOTERO_PREF_2">
    <vt:lpwstr>"/&gt;&lt;pref name="automaticJournalAbbreviations" value="true"/&gt;&lt;/prefs&gt;&lt;/data&gt;</vt:lpwstr>
  </property>
</Properties>
</file>