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1AA06D" w14:textId="77777777" w:rsidR="00B27EC2" w:rsidRDefault="00B27EC2">
      <w:r>
        <w:rPr>
          <w:noProof/>
          <w:lang w:eastAsia="ja-JP"/>
        </w:rPr>
        <w:drawing>
          <wp:anchor distT="0" distB="0" distL="114300" distR="114300" simplePos="0" relativeHeight="251662336" behindDoc="0" locked="0" layoutInCell="1" allowOverlap="1" wp14:anchorId="04A1DE92" wp14:editId="50E43977">
            <wp:simplePos x="0" y="0"/>
            <wp:positionH relativeFrom="margin">
              <wp:align>center</wp:align>
            </wp:positionH>
            <wp:positionV relativeFrom="margin">
              <wp:posOffset>212725</wp:posOffset>
            </wp:positionV>
            <wp:extent cx="5531485" cy="5212080"/>
            <wp:effectExtent l="0" t="0" r="0" b="762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485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89477F" w14:textId="77777777" w:rsidR="00B27EC2" w:rsidRDefault="00B27EC2" w:rsidP="00B27EC2"/>
    <w:p w14:paraId="4B889B11" w14:textId="77777777" w:rsidR="00B27EC2" w:rsidRDefault="00B27EC2" w:rsidP="00B27EC2"/>
    <w:p w14:paraId="52B1C366" w14:textId="77777777" w:rsidR="006A1E2E" w:rsidRDefault="006A1E2E" w:rsidP="00B27EC2">
      <w:r>
        <w:rPr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E7D6D6F" wp14:editId="0CDC280C">
                <wp:simplePos x="0" y="0"/>
                <wp:positionH relativeFrom="margin">
                  <wp:align>center</wp:align>
                </wp:positionH>
                <wp:positionV relativeFrom="paragraph">
                  <wp:posOffset>4551045</wp:posOffset>
                </wp:positionV>
                <wp:extent cx="6536690" cy="539115"/>
                <wp:effectExtent l="0" t="0" r="0" b="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6690" cy="539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8F18D6" w14:textId="77777777" w:rsidR="00E53748" w:rsidRPr="00B14783" w:rsidRDefault="00E53748" w:rsidP="00387F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B147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Supplementary Figure 1 </w:t>
                            </w:r>
                            <w:r w:rsidR="00B12C9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S</w:t>
                            </w:r>
                            <w:r w:rsidRPr="00B14783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ymptom</w:t>
                            </w:r>
                            <w:r w:rsidR="00B27EC2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s</w:t>
                            </w:r>
                            <w:r w:rsidR="00B12C9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of</w:t>
                            </w:r>
                            <w:r w:rsidRPr="00B14783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 w:rsidR="00B12C9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leaf chlorosis in the studied</w:t>
                            </w:r>
                            <w:r w:rsidRPr="00B14783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 w:rsidRPr="00B1478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</w:rPr>
                              <w:t>Narcissus albidus</w:t>
                            </w:r>
                            <w:r w:rsidR="00B12C9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plant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358.35pt;width:514.7pt;height:42.45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" filled="f" stroked="f">
                <v:textbox style="mso-fit-shape-to-text:t">
                  <w:txbxContent>
                    <w:p w:rsidR="00E53748" w:rsidRPr="00B14783" w:rsidRDefault="00E53748" w:rsidP="00387F3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B1478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Supplementary Figure 1 </w:t>
                      </w:r>
                      <w:r w:rsidR="00B12C91">
                        <w:rPr>
                          <w:rFonts w:ascii="Times New Roman" w:hAnsi="Times New Roman" w:cs="Times New Roman"/>
                          <w:sz w:val="24"/>
                        </w:rPr>
                        <w:t>S</w:t>
                      </w:r>
                      <w:r w:rsidRPr="00B14783">
                        <w:rPr>
                          <w:rFonts w:ascii="Times New Roman" w:hAnsi="Times New Roman" w:cs="Times New Roman"/>
                          <w:sz w:val="24"/>
                        </w:rPr>
                        <w:t>ymptom</w:t>
                      </w:r>
                      <w:r w:rsidR="00B27EC2">
                        <w:rPr>
                          <w:rFonts w:ascii="Times New Roman" w:hAnsi="Times New Roman" w:cs="Times New Roman"/>
                          <w:sz w:val="24"/>
                        </w:rPr>
                        <w:t>s</w:t>
                      </w:r>
                      <w:r w:rsidR="00B12C91">
                        <w:rPr>
                          <w:rFonts w:ascii="Times New Roman" w:hAnsi="Times New Roman" w:cs="Times New Roman"/>
                          <w:sz w:val="24"/>
                        </w:rPr>
                        <w:t xml:space="preserve"> of</w:t>
                      </w:r>
                      <w:r w:rsidRPr="00B14783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 w:rsidR="00B12C91">
                        <w:rPr>
                          <w:rFonts w:ascii="Times New Roman" w:hAnsi="Times New Roman" w:cs="Times New Roman"/>
                          <w:sz w:val="24"/>
                        </w:rPr>
                        <w:t>leaf chlorosis in the studied</w:t>
                      </w:r>
                      <w:r w:rsidRPr="00B14783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 w:rsidRPr="00B14783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</w:rPr>
                        <w:t>Narcissus albidus</w:t>
                      </w:r>
                      <w:r w:rsidR="00B12C91">
                        <w:rPr>
                          <w:rFonts w:ascii="Times New Roman" w:hAnsi="Times New Roman" w:cs="Times New Roman"/>
                          <w:sz w:val="24"/>
                        </w:rPr>
                        <w:t xml:space="preserve"> plant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br w:type="page"/>
      </w:r>
    </w:p>
    <w:p w14:paraId="08A2134C" w14:textId="77777777" w:rsidR="00E53748" w:rsidRPr="00B27EC2" w:rsidRDefault="00E53748" w:rsidP="00B27EC2">
      <w:pPr>
        <w:sectPr w:rsidR="00E53748" w:rsidRPr="00B27EC2" w:rsidSect="00807DC7">
          <w:pgSz w:w="15840" w:h="12240" w:orient="landscape"/>
          <w:pgMar w:top="1440" w:right="1080" w:bottom="1440" w:left="1080" w:header="720" w:footer="720" w:gutter="0"/>
          <w:cols w:space="720"/>
          <w:docGrid w:linePitch="360"/>
        </w:sectPr>
      </w:pPr>
    </w:p>
    <w:tbl>
      <w:tblPr>
        <w:tblW w:w="83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57"/>
        <w:gridCol w:w="804"/>
        <w:gridCol w:w="4163"/>
        <w:gridCol w:w="256"/>
        <w:gridCol w:w="1400"/>
      </w:tblGrid>
      <w:tr w:rsidR="00B27EC2" w:rsidRPr="006129DC" w14:paraId="24990B9D" w14:textId="77777777" w:rsidTr="006129DC">
        <w:trPr>
          <w:trHeight w:val="435"/>
        </w:trPr>
        <w:tc>
          <w:tcPr>
            <w:tcW w:w="8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CB0C05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lang w:eastAsia="ja-JP"/>
              </w:rPr>
            </w:pPr>
            <w:r w:rsidRPr="00B14783"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24"/>
                <w:lang w:eastAsia="ja-JP"/>
              </w:rPr>
              <w:lastRenderedPageBreak/>
              <w:t xml:space="preserve">Supplementary Table 1 </w:t>
            </w:r>
            <w:r w:rsidRPr="00B14783">
              <w:rPr>
                <w:rFonts w:ascii="Times New Roman" w:eastAsia="ＭＳ Ｐゴシック" w:hAnsi="Times New Roman" w:cs="Times New Roman"/>
                <w:bCs/>
                <w:color w:val="000000"/>
                <w:sz w:val="24"/>
                <w:lang w:eastAsia="ja-JP"/>
              </w:rPr>
              <w:t>List of PCR primers used in this study</w:t>
            </w:r>
          </w:p>
        </w:tc>
      </w:tr>
      <w:tr w:rsidR="00B27EC2" w:rsidRPr="006129DC" w14:paraId="6B21F3F8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F39D0" w14:textId="77777777" w:rsidR="006129DC" w:rsidRPr="006129DC" w:rsidRDefault="00295DE8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N</w:t>
            </w:r>
            <w:r w:rsidR="006129DC"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ame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9A7BF" w14:textId="77777777" w:rsidR="006129DC" w:rsidRPr="006129DC" w:rsidRDefault="00295DE8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Sequence (5</w:t>
            </w:r>
            <w:r w:rsidR="00EC28F3" w:rsidRPr="00EC28F3">
              <w:rPr>
                <w:rFonts w:ascii="Times New Roman" w:eastAsia="ＭＳ Ｐゴシック" w:hAnsi="Times New Roman" w:cs="Times New Roman"/>
                <w:color w:val="000000"/>
                <w:lang w:val="en-GB" w:eastAsia="ja-JP"/>
              </w:rPr>
              <w:t>′</w:t>
            </w:r>
            <w:r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 xml:space="preserve"> to </w:t>
            </w:r>
            <w:r w:rsidR="006129DC"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</w:t>
            </w:r>
            <w:r w:rsidR="00EC28F3" w:rsidRPr="00EC28F3">
              <w:rPr>
                <w:rFonts w:ascii="Times New Roman" w:eastAsia="ＭＳ Ｐゴシック" w:hAnsi="Times New Roman" w:cs="Times New Roman"/>
                <w:color w:val="000000"/>
                <w:lang w:val="en-GB" w:eastAsia="ja-JP"/>
              </w:rPr>
              <w:t>′</w:t>
            </w:r>
            <w:r w:rsidR="006129DC"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)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5134B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Position</w:t>
            </w:r>
          </w:p>
        </w:tc>
      </w:tr>
      <w:tr w:rsidR="00B27EC2" w:rsidRPr="006129DC" w14:paraId="11846FBD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5520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72FB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ACAGGAACACTCAACAAAAC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F687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20</w:t>
            </w:r>
          </w:p>
        </w:tc>
      </w:tr>
      <w:tr w:rsidR="00B27EC2" w:rsidRPr="006129DC" w14:paraId="1E8BB1B6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5F35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3AE9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CTTGCCAACAATTTCAATAGTC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E17F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611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632</w:t>
            </w:r>
          </w:p>
        </w:tc>
      </w:tr>
      <w:tr w:rsidR="00B27EC2" w:rsidRPr="006129DC" w14:paraId="029CE0EC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4E28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F2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59D5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CGCAGATAGTGGAGACAATC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F93F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424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443</w:t>
            </w:r>
          </w:p>
        </w:tc>
      </w:tr>
      <w:tr w:rsidR="00B27EC2" w:rsidRPr="006129DC" w14:paraId="1A1074B8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7B19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R2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6539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CGACTCGCTGATGTTTCAC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FED8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1,020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1,038</w:t>
            </w:r>
          </w:p>
        </w:tc>
      </w:tr>
      <w:tr w:rsidR="00B27EC2" w:rsidRPr="006129DC" w14:paraId="139186F7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7EEE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F3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19E6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GATGCGACAATTCAGATGG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5130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927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945</w:t>
            </w:r>
          </w:p>
        </w:tc>
      </w:tr>
      <w:tr w:rsidR="00B27EC2" w:rsidRPr="006129DC" w14:paraId="0900F5FD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741E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R3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7A31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GCTGATTATCACACATAAGCG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74BA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1,552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1,572</w:t>
            </w:r>
          </w:p>
        </w:tc>
      </w:tr>
      <w:tr w:rsidR="00B27EC2" w:rsidRPr="006129DC" w14:paraId="0AD24174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AC67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F4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9575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GTGCGCTACTCGAAGTGAC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5928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1,441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1,459</w:t>
            </w:r>
          </w:p>
        </w:tc>
      </w:tr>
      <w:tr w:rsidR="00B27EC2" w:rsidRPr="006129DC" w14:paraId="39EE0926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C486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R4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2A2A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CGCTCACGTTAACTAGCATAG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4CCD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2,023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2,043</w:t>
            </w:r>
          </w:p>
        </w:tc>
      </w:tr>
      <w:tr w:rsidR="00B27EC2" w:rsidRPr="006129DC" w14:paraId="5ACBE6DC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C4E0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F5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CFEB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CTGGAGATGCCAAGTATGTG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3EAB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1,930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1,949</w:t>
            </w:r>
          </w:p>
        </w:tc>
      </w:tr>
      <w:tr w:rsidR="00B27EC2" w:rsidRPr="006129DC" w14:paraId="32226BEC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5D5D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R5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91A7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GCAACCATTCGTACGATTG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777B" w14:textId="77777777" w:rsidR="006129DC" w:rsidRPr="006129DC" w:rsidRDefault="001B245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2,551</w:t>
            </w:r>
            <w:r w:rsidR="00752E23" w:rsidRPr="00F04A56">
              <w:rPr>
                <w:lang w:val="en-GB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2,56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lang w:eastAsia="ja-JP"/>
              </w:rPr>
              <w:t>9</w:t>
            </w:r>
          </w:p>
        </w:tc>
      </w:tr>
      <w:tr w:rsidR="00B27EC2" w:rsidRPr="006129DC" w14:paraId="0D49579B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0616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F6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7387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GACGAGCCTTGTATACTCGC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CD7E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2,439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2,458</w:t>
            </w:r>
          </w:p>
        </w:tc>
      </w:tr>
      <w:tr w:rsidR="00B27EC2" w:rsidRPr="006129DC" w14:paraId="1ECC4F32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A050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R6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F015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GTAAACTTGCGCGAACAATG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395D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3,086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3,105</w:t>
            </w:r>
          </w:p>
        </w:tc>
      </w:tr>
      <w:tr w:rsidR="00B27EC2" w:rsidRPr="006129DC" w14:paraId="4C8586D3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03AA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F7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43B5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GATGTGCGAAGGAGAAGTC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645F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2,983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3,001</w:t>
            </w:r>
          </w:p>
        </w:tc>
      </w:tr>
      <w:tr w:rsidR="00B27EC2" w:rsidRPr="006129DC" w14:paraId="060A0866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1F39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R7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ADFE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CAGTCGTTGAAGGTCACATC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AC69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3,639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3,658</w:t>
            </w:r>
          </w:p>
        </w:tc>
      </w:tr>
      <w:tr w:rsidR="00B27EC2" w:rsidRPr="006129DC" w14:paraId="28DDB234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D2C6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F8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C5BB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CGAGAATGACGTGTACCATC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5B91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3,527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3,546</w:t>
            </w:r>
          </w:p>
        </w:tc>
      </w:tr>
      <w:tr w:rsidR="00B27EC2" w:rsidRPr="006129DC" w14:paraId="4FB5CDC9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3747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R8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7616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GTTCATTGCTTCGAATTCG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F4EC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4,178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4,196</w:t>
            </w:r>
          </w:p>
        </w:tc>
      </w:tr>
      <w:tr w:rsidR="00B27EC2" w:rsidRPr="006129DC" w14:paraId="1F69EAD1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7FE0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F9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5E6A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GTCATGTCTTGGACAGCTC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B829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4,072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4,090</w:t>
            </w:r>
          </w:p>
        </w:tc>
      </w:tr>
      <w:tr w:rsidR="00B27EC2" w:rsidRPr="006129DC" w14:paraId="2450095A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1963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R9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AD0C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CTTGTTGTAACATTGTGCGTC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AD81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4,736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4,756</w:t>
            </w:r>
          </w:p>
        </w:tc>
      </w:tr>
      <w:tr w:rsidR="00B27EC2" w:rsidRPr="006129DC" w14:paraId="3B1686C5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9338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F10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96CC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CGTATTGGTCACACAGAGAAG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E694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4,641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4,661</w:t>
            </w:r>
          </w:p>
        </w:tc>
      </w:tr>
      <w:tr w:rsidR="00B27EC2" w:rsidRPr="006129DC" w14:paraId="5C6F3C2E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0696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R10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8C39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CTTGCTTCACCTGCTCTTG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377B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5,205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5,223</w:t>
            </w:r>
          </w:p>
        </w:tc>
      </w:tr>
      <w:tr w:rsidR="00B27EC2" w:rsidRPr="006129DC" w14:paraId="1582E6F0" w14:textId="77777777" w:rsidTr="006129DC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8A07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F11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F5CC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GCAGTGAAGATTGCATACAC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8959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5,124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5,143</w:t>
            </w:r>
          </w:p>
        </w:tc>
      </w:tr>
      <w:tr w:rsidR="00B27EC2" w:rsidRPr="006129DC" w14:paraId="51035383" w14:textId="77777777" w:rsidTr="00295DE8">
        <w:trPr>
          <w:trHeight w:val="540"/>
        </w:trPr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2433A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R11</w:t>
            </w:r>
          </w:p>
        </w:tc>
        <w:tc>
          <w:tcPr>
            <w:tcW w:w="49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9F132" w14:textId="77777777" w:rsidR="006129DC" w:rsidRPr="006129DC" w:rsidRDefault="006129DC" w:rsidP="006129DC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GTATTCGGATGGATCGAATC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6DEEF" w14:textId="77777777" w:rsidR="006129DC" w:rsidRPr="006129DC" w:rsidRDefault="006129DC" w:rsidP="006129DC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5,806</w:t>
            </w:r>
            <w:r w:rsidR="00752E23" w:rsidRPr="00F04A56">
              <w:rPr>
                <w:lang w:val="en-GB"/>
              </w:rPr>
              <w:t>–</w:t>
            </w:r>
            <w:r w:rsidRPr="006129DC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5,825</w:t>
            </w:r>
          </w:p>
        </w:tc>
      </w:tr>
      <w:tr w:rsidR="00B27EC2" w:rsidRPr="00295DE8" w14:paraId="43461C32" w14:textId="77777777" w:rsidTr="00295DE8">
        <w:trPr>
          <w:trHeight w:val="435"/>
        </w:trPr>
        <w:tc>
          <w:tcPr>
            <w:tcW w:w="8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A79685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lang w:eastAsia="ja-JP"/>
              </w:rPr>
            </w:pPr>
            <w:r w:rsidRPr="00B14783"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24"/>
                <w:lang w:eastAsia="ja-JP"/>
              </w:rPr>
              <w:lastRenderedPageBreak/>
              <w:t xml:space="preserve">Supplementary Table 1 </w:t>
            </w:r>
            <w:r w:rsidRPr="00B14783">
              <w:rPr>
                <w:rFonts w:ascii="Times New Roman" w:eastAsia="ＭＳ Ｐゴシック" w:hAnsi="Times New Roman" w:cs="Times New Roman"/>
                <w:bCs/>
                <w:color w:val="000000"/>
                <w:sz w:val="24"/>
                <w:lang w:eastAsia="ja-JP"/>
              </w:rPr>
              <w:t>List of PCR primers used in this study (continued)</w:t>
            </w:r>
          </w:p>
        </w:tc>
      </w:tr>
      <w:tr w:rsidR="00B27EC2" w:rsidRPr="00295DE8" w14:paraId="6C196EA9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4869F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N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ame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D8782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 xml:space="preserve">Sequence (5' to 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3')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468E9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Position</w:t>
            </w:r>
          </w:p>
        </w:tc>
      </w:tr>
      <w:tr w:rsidR="00B27EC2" w:rsidRPr="00295DE8" w14:paraId="48270F12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3631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F12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C5BF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GTCGCGAAGTATATGCAGAC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2952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5,671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5,690</w:t>
            </w:r>
          </w:p>
        </w:tc>
      </w:tr>
      <w:tr w:rsidR="00B27EC2" w:rsidRPr="00295DE8" w14:paraId="73537B05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0F0A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R12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C2E1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CGATTCGTAATAATGCAACC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2030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6,306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6,325</w:t>
            </w:r>
          </w:p>
        </w:tc>
      </w:tr>
      <w:tr w:rsidR="00B27EC2" w:rsidRPr="00295DE8" w14:paraId="2606515B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67C0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F13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281C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GGACTGCGCGATTATAACC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A193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6,210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6,228</w:t>
            </w:r>
          </w:p>
        </w:tc>
      </w:tr>
      <w:tr w:rsidR="00B27EC2" w:rsidRPr="00295DE8" w14:paraId="7E217DD8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D870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R13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2C5C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GTCTTGCTGAAGCTTGAGAC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9FEF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6,832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6,851</w:t>
            </w:r>
          </w:p>
        </w:tc>
      </w:tr>
      <w:tr w:rsidR="00B27EC2" w:rsidRPr="00295DE8" w14:paraId="1046AE49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C891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F14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61AE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CAACGGTTAGCAATTCGAAG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257A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6,700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6,719</w:t>
            </w:r>
          </w:p>
        </w:tc>
      </w:tr>
      <w:tr w:rsidR="00B27EC2" w:rsidRPr="00295DE8" w14:paraId="0384E4F5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EED4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R14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F95B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GTGATAGTTCCATGCCAGC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F6B3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7,341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7,359</w:t>
            </w:r>
          </w:p>
        </w:tc>
      </w:tr>
      <w:tr w:rsidR="00B27EC2" w:rsidRPr="00295DE8" w14:paraId="0827CF3B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39C3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F15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AE81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GTGTGAGTATATCACTGACCCTG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5B56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7,244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7,266</w:t>
            </w:r>
          </w:p>
        </w:tc>
      </w:tr>
      <w:tr w:rsidR="00B27EC2" w:rsidRPr="00295DE8" w14:paraId="67749435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CDDE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R15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A9C5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GGTTAGGATAACCATCAGCG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C89A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7,879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7,898</w:t>
            </w:r>
          </w:p>
        </w:tc>
      </w:tr>
      <w:tr w:rsidR="00B27EC2" w:rsidRPr="00295DE8" w14:paraId="6934CC0B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B467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F16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DCFC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GAGATGCTCAGGAACCTGTAC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9C45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7,758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7,778</w:t>
            </w:r>
          </w:p>
        </w:tc>
      </w:tr>
      <w:tr w:rsidR="00B27EC2" w:rsidRPr="00295DE8" w14:paraId="4700B614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BF0E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R16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35A1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GATGGTAGACCATCTCATCC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4E82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8,453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8,472</w:t>
            </w:r>
          </w:p>
        </w:tc>
      </w:tr>
      <w:tr w:rsidR="00B27EC2" w:rsidRPr="00295DE8" w14:paraId="2DAF8549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09D7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F17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3826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GCATACATGTTGGATCAGG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E8BD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8,289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8,307</w:t>
            </w:r>
          </w:p>
        </w:tc>
      </w:tr>
      <w:tr w:rsidR="00B27EC2" w:rsidRPr="00295DE8" w14:paraId="247AAE0F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0747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R17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0CC1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GTTAGATTACGTTGGCTGCC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196A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8,988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9,007</w:t>
            </w:r>
          </w:p>
        </w:tc>
      </w:tr>
      <w:tr w:rsidR="00B27EC2" w:rsidRPr="00295DE8" w14:paraId="5087C88F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31EB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F18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CE40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GCAGCCGAAGCTTACATC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4AD6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8,931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8,948</w:t>
            </w:r>
          </w:p>
        </w:tc>
      </w:tr>
      <w:tr w:rsidR="00B27EC2" w:rsidRPr="00295DE8" w14:paraId="3BF1BA9F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0778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R18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4130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GTCTCTCGCTGCAATGTGT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A9EE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9,433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9,451</w:t>
            </w:r>
          </w:p>
        </w:tc>
      </w:tr>
      <w:tr w:rsidR="00B27EC2" w:rsidRPr="00295DE8" w14:paraId="4C65A2AD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3137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R0(5</w:t>
            </w:r>
            <w:r w:rsidR="00EC28F3" w:rsidRPr="00EC28F3">
              <w:rPr>
                <w:rFonts w:ascii="Times New Roman" w:eastAsia="ＭＳ Ｐゴシック" w:hAnsi="Times New Roman" w:cs="Times New Roman"/>
                <w:color w:val="000000"/>
                <w:lang w:val="en-GB" w:eastAsia="ja-JP"/>
              </w:rPr>
              <w:t>′</w:t>
            </w:r>
            <w:r w:rsidR="00EC28F3">
              <w:rPr>
                <w:rFonts w:ascii="Times New Roman" w:eastAsia="ＭＳ Ｐゴシック" w:hAnsi="Times New Roman" w:cs="Times New Roman"/>
                <w:color w:val="000000"/>
                <w:lang w:val="en-GB" w:eastAsia="ja-JP"/>
              </w:rPr>
              <w:t xml:space="preserve"> 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RACE)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E173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GGGTCATGAATCCCATTC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C3C7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203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220</w:t>
            </w:r>
          </w:p>
        </w:tc>
      </w:tr>
      <w:tr w:rsidR="00B27EC2" w:rsidRPr="00295DE8" w14:paraId="62BEF98B" w14:textId="77777777" w:rsidTr="00295DE8">
        <w:trPr>
          <w:trHeight w:val="540"/>
        </w:trPr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EAA93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ValMV</w:t>
            </w:r>
            <w:r w:rsidR="00834351">
              <w:rPr>
                <w:lang w:val="en-GB"/>
              </w:rPr>
              <w:t>-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F19(3</w:t>
            </w:r>
            <w:r w:rsidR="00EC28F3" w:rsidRPr="00EC28F3">
              <w:rPr>
                <w:rFonts w:ascii="Times New Roman" w:eastAsia="ＭＳ Ｐゴシック" w:hAnsi="Times New Roman" w:cs="Times New Roman"/>
                <w:color w:val="000000"/>
                <w:lang w:val="en-GB" w:eastAsia="ja-JP"/>
              </w:rPr>
              <w:t>′</w:t>
            </w:r>
            <w:r w:rsidR="00EC28F3">
              <w:rPr>
                <w:rFonts w:ascii="Times New Roman" w:eastAsia="ＭＳ Ｐゴシック" w:hAnsi="Times New Roman" w:cs="Times New Roman"/>
                <w:color w:val="000000"/>
                <w:lang w:val="en-GB" w:eastAsia="ja-JP"/>
              </w:rPr>
              <w:t xml:space="preserve"> 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RACE)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2C08A" w14:textId="77777777" w:rsidR="00295DE8" w:rsidRPr="00295DE8" w:rsidRDefault="00295DE8" w:rsidP="00295DE8">
            <w:pPr>
              <w:spacing w:after="0" w:line="240" w:lineRule="auto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CAGACTACAGCTTAGCACGC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140C7" w14:textId="77777777" w:rsidR="00295DE8" w:rsidRPr="00295DE8" w:rsidRDefault="00295DE8" w:rsidP="00295DE8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</w:pP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9,007</w:t>
            </w:r>
            <w:r w:rsidR="00752E23" w:rsidRPr="00F04A56">
              <w:rPr>
                <w:lang w:val="en-GB"/>
              </w:rPr>
              <w:t>–</w:t>
            </w:r>
            <w:r w:rsidRPr="00295DE8">
              <w:rPr>
                <w:rFonts w:ascii="Times New Roman" w:eastAsia="ＭＳ Ｐゴシック" w:hAnsi="Times New Roman" w:cs="Times New Roman"/>
                <w:color w:val="000000"/>
                <w:lang w:eastAsia="ja-JP"/>
              </w:rPr>
              <w:t>9,026</w:t>
            </w:r>
          </w:p>
        </w:tc>
      </w:tr>
    </w:tbl>
    <w:p w14:paraId="53782EE0" w14:textId="77777777" w:rsidR="00A71434" w:rsidRDefault="00A71434" w:rsidP="00EC4E88">
      <w:pPr>
        <w:sectPr w:rsidR="00A71434" w:rsidSect="00E5374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42" w:rightFromText="142" w:vertAnchor="page" w:horzAnchor="margin" w:tblpY="2205"/>
        <w:tblW w:w="1360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305"/>
        <w:gridCol w:w="1254"/>
        <w:gridCol w:w="709"/>
        <w:gridCol w:w="850"/>
        <w:gridCol w:w="567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567"/>
      </w:tblGrid>
      <w:tr w:rsidR="00207D06" w:rsidRPr="00207D06" w14:paraId="72C47C8E" w14:textId="77777777" w:rsidTr="00387F36">
        <w:trPr>
          <w:trHeight w:val="711"/>
        </w:trPr>
        <w:tc>
          <w:tcPr>
            <w:tcW w:w="1360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17FF" w14:textId="77777777" w:rsidR="00207D06" w:rsidRPr="00207D06" w:rsidRDefault="00207D06" w:rsidP="00B12C91">
            <w:pPr>
              <w:spacing w:after="0" w:line="240" w:lineRule="auto"/>
              <w:rPr>
                <w:rFonts w:ascii="Times New Roman" w:eastAsia="ＭＳ Ｐゴシック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b/>
                <w:bCs/>
                <w:szCs w:val="20"/>
                <w:lang w:eastAsia="ja-JP"/>
              </w:rPr>
              <w:lastRenderedPageBreak/>
              <w:t xml:space="preserve">Supplementary Table 2 </w:t>
            </w:r>
            <w:r w:rsidRPr="00207D06">
              <w:rPr>
                <w:rFonts w:ascii="Times New Roman" w:eastAsia="ＭＳ Ｐゴシック" w:hAnsi="Times New Roman" w:cs="Times New Roman"/>
                <w:bCs/>
                <w:szCs w:val="20"/>
                <w:lang w:eastAsia="ja-JP"/>
              </w:rPr>
              <w:t>Comparison of nucleotide and amino acid sequence identities between</w:t>
            </w:r>
            <w:r w:rsidR="00B12C91">
              <w:rPr>
                <w:rFonts w:ascii="Times New Roman" w:eastAsia="ＭＳ Ｐゴシック" w:hAnsi="Times New Roman" w:cs="Times New Roman"/>
                <w:bCs/>
                <w:szCs w:val="20"/>
                <w:lang w:eastAsia="ja-JP"/>
              </w:rPr>
              <w:t xml:space="preserve"> various genomic regions from ValMV-Nar and related</w:t>
            </w:r>
            <w:r w:rsidRPr="00207D06">
              <w:rPr>
                <w:rFonts w:ascii="Times New Roman" w:eastAsia="ＭＳ Ｐゴシック" w:hAnsi="Times New Roman" w:cs="Times New Roman"/>
                <w:bCs/>
                <w:szCs w:val="20"/>
                <w:lang w:eastAsia="ja-JP"/>
              </w:rPr>
              <w:t xml:space="preserve"> potyviruses</w:t>
            </w:r>
          </w:p>
        </w:tc>
      </w:tr>
      <w:tr w:rsidR="00387F36" w:rsidRPr="00207D06" w14:paraId="09952755" w14:textId="77777777" w:rsidTr="001F6A1B">
        <w:trPr>
          <w:trHeight w:val="450"/>
        </w:trPr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B5B81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　</w:t>
            </w:r>
          </w:p>
        </w:tc>
        <w:tc>
          <w:tcPr>
            <w:tcW w:w="3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250E2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　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5D30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　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DA71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Whole genome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FADEA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polyprotein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FC95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5'UTR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B041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P1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7B94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HC-Pro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B75A4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P3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CEBDE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6K1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194F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CI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BAD9A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6K2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FD4CD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NIa-VPg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366A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NIa-Pro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61EF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NIb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F8F39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CP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66A33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3'UTR</w:t>
            </w:r>
          </w:p>
        </w:tc>
      </w:tr>
      <w:tr w:rsidR="00387F36" w:rsidRPr="00207D06" w14:paraId="68D0CB25" w14:textId="77777777" w:rsidTr="001F6A1B">
        <w:trPr>
          <w:trHeight w:val="450"/>
        </w:trPr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12A4A5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 ValMV-Nar</w:t>
            </w:r>
          </w:p>
        </w:tc>
        <w:tc>
          <w:tcPr>
            <w:tcW w:w="30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4333B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vs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00C4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AV1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359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59.</w:t>
            </w:r>
            <w:r w:rsidR="00B23EA2">
              <w:rPr>
                <w:rFonts w:ascii="Times New Roman" w:eastAsia="ＭＳ Ｐゴシック" w:hAnsi="Times New Roman" w:cs="Times New Roman" w:hint="eastAsia"/>
                <w:sz w:val="12"/>
                <w:szCs w:val="12"/>
                <w:lang w:eastAsia="ja-JP"/>
              </w:rPr>
              <w:t>1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vertAlign w:val="superscript"/>
                <w:lang w:eastAsia="ja-JP"/>
              </w:rPr>
              <w:t>a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vertAlign w:val="superscript"/>
                <w:lang w:eastAsia="ja-JP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F29E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59.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48.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6E89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1.9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877D" w14:textId="77777777" w:rsidR="00207D06" w:rsidRPr="00207D06" w:rsidRDefault="00807DC7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49.6 / 20.1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9ADA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60.0 / 52.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923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52.</w:t>
            </w:r>
            <w:r w:rsidR="00557120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2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7.7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D72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7.7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46.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8DFD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2.7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2429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55.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47.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1F7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0.9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54.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31FC" w14:textId="77777777" w:rsidR="00207D06" w:rsidRPr="00207D06" w:rsidRDefault="00557120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59.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</w:t>
            </w:r>
            <w:r w:rsidR="00207D06"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5FE6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62.</w:t>
            </w:r>
            <w:r w:rsidR="00557120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7.8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BBBE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5.6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42E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49.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</w:tr>
      <w:tr w:rsidR="00387F36" w:rsidRPr="00207D06" w14:paraId="3FE59609" w14:textId="77777777" w:rsidTr="001F6A1B">
        <w:trPr>
          <w:trHeight w:val="45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0E36DD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3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5B8FC2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C649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DMV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E34B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58</w:t>
            </w:r>
            <w:r w:rsidR="00B23EA2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.1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88FD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58.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1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45.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3C76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49.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39BC" w14:textId="77777777" w:rsidR="00207D06" w:rsidRPr="00207D06" w:rsidRDefault="00557120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49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.5</w:t>
            </w:r>
            <w:r w:rsidR="00207D06"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18.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A3F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9.0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48.0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C75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51.</w:t>
            </w:r>
            <w:r w:rsidR="00557120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9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23.</w:t>
            </w:r>
            <w:r w:rsidR="00557120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8224" w14:textId="77777777" w:rsidR="00207D06" w:rsidRPr="00207D06" w:rsidRDefault="00807DC7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57.1</w:t>
            </w:r>
            <w:r w:rsidR="00207D06"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45.</w:t>
            </w: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6CA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60.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364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55.0 / 3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265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7.9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48.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CEF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58.0 / 4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9B09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2.7 / 59.1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9DE9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3.0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57.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AE03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50.0 / -</w:t>
            </w:r>
          </w:p>
        </w:tc>
      </w:tr>
      <w:tr w:rsidR="00387F36" w:rsidRPr="00207D06" w14:paraId="5101D61C" w14:textId="77777777" w:rsidTr="001F6A1B">
        <w:trPr>
          <w:trHeight w:val="45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B9B527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3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6789DD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9DF4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LMoV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7C1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58.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987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8.6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47.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98E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6.2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9C52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51.0 / 2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D28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60.</w:t>
            </w:r>
            <w:r w:rsidR="00557120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401E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3.8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/3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910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5.9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43.</w:t>
            </w:r>
            <w:r w:rsidR="00557120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49A7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60.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5 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/ 56.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678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55.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35.0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9A68" w14:textId="77777777" w:rsidR="00207D06" w:rsidRPr="00207D06" w:rsidRDefault="00807DC7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59.5</w:t>
            </w:r>
            <w:r w:rsidR="00207D06"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64FE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58.0 / 50.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3C9E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1.2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58.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32C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61.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59.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74D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1.7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</w:tr>
      <w:tr w:rsidR="00387F36" w:rsidRPr="00207D06" w14:paraId="4B14EEED" w14:textId="77777777" w:rsidTr="001F6A1B">
        <w:trPr>
          <w:trHeight w:val="45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7FDBFE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3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2787BA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A5F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OrMV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B652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65.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58B4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5.9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66.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E767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6.6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377A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53.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3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3417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66.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6</w:t>
            </w:r>
            <w:r w:rsidR="00557120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17FF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0.7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5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499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8.0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7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CA72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8.9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74.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8362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65.0 / 66.0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05C4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67.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72.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0EC3" w14:textId="77777777" w:rsidR="00207D06" w:rsidRPr="00207D06" w:rsidRDefault="00807DC7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67.1</w:t>
            </w:r>
            <w:r w:rsidR="00207D06"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70.</w:t>
            </w: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3186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7.8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7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9D9F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7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1.9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7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6.8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C29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55.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</w:tr>
      <w:tr w:rsidR="00387F36" w:rsidRPr="00207D06" w14:paraId="1E145E2A" w14:textId="77777777" w:rsidTr="001F6A1B">
        <w:trPr>
          <w:trHeight w:val="45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C84537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3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1427D8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973A5" w14:textId="5A452E70" w:rsidR="00207D06" w:rsidRPr="00254F38" w:rsidRDefault="00207D06" w:rsidP="00B1447F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ValMV</w:t>
            </w: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vertAlign w:val="superscript"/>
                <w:lang w:eastAsia="ja-JP"/>
              </w:rPr>
              <w:t>C</w:t>
            </w: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</w:t>
            </w: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br/>
              <w:t>(</w:t>
            </w:r>
            <w:r w:rsidRPr="00254F38">
              <w:rPr>
                <w:rFonts w:ascii="Times New Roman" w:eastAsia="ＭＳ Ｐゴシック" w:hAnsi="Times New Roman" w:cs="Times New Roman"/>
                <w:i/>
                <w:sz w:val="12"/>
                <w:szCs w:val="12"/>
                <w:lang w:eastAsia="ja-JP"/>
              </w:rPr>
              <w:t>Nerine</w:t>
            </w:r>
            <w:r w:rsidR="00F37EDB">
              <w:rPr>
                <w:rFonts w:ascii="Times New Roman" w:eastAsia="ＭＳ Ｐゴシック" w:hAnsi="Times New Roman" w:cs="Times New Roman"/>
                <w:i/>
                <w:sz w:val="12"/>
                <w:szCs w:val="12"/>
                <w:lang w:eastAsia="ja-JP"/>
              </w:rPr>
              <w:t xml:space="preserve"> </w:t>
            </w:r>
            <w:r w:rsidR="00B1447F" w:rsidRPr="00254F38">
              <w:rPr>
                <w:rFonts w:ascii="Times New Roman" w:eastAsia="ＭＳ Ｐゴシック" w:hAnsi="Times New Roman" w:cs="Times New Roman"/>
                <w:i/>
                <w:sz w:val="12"/>
                <w:szCs w:val="12"/>
                <w:lang w:eastAsia="ja-JP"/>
              </w:rPr>
              <w:t>sarniensis</w:t>
            </w: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, </w:t>
            </w:r>
            <w:r w:rsidR="00F37EDB" w:rsidRPr="00F37EDB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the United Kingdom</w:t>
            </w: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432D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051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3059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91A3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E2BF" w14:textId="77777777" w:rsidR="00207D06" w:rsidRPr="00207D06" w:rsidRDefault="006057AF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 w:hint="eastAsia"/>
                <w:sz w:val="12"/>
                <w:szCs w:val="12"/>
                <w:lang w:eastAsia="ja-JP"/>
              </w:rPr>
              <w:t>n</w:t>
            </w:r>
            <w:r w:rsidR="00207D06"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8CA2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F52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910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D9E3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CE94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D9F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7B5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B5EF" w14:textId="77777777" w:rsidR="00207D06" w:rsidRPr="00207D06" w:rsidRDefault="00807DC7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99.1</w:t>
            </w:r>
            <w:r w:rsidR="00207D06"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9</w:t>
            </w: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4DB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9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3.1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</w:tr>
      <w:tr w:rsidR="00387F36" w:rsidRPr="00207D06" w14:paraId="10B479B5" w14:textId="77777777" w:rsidTr="001F6A1B">
        <w:trPr>
          <w:trHeight w:val="45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6D2317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3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E7D4D1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350F4" w14:textId="77777777" w:rsidR="00871271" w:rsidRDefault="00207D06" w:rsidP="00B1447F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ValMV</w:t>
            </w: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vertAlign w:val="superscript"/>
                <w:lang w:eastAsia="ja-JP"/>
              </w:rPr>
              <w:t>C</w:t>
            </w: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</w:t>
            </w:r>
            <w:r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br/>
              <w:t>(</w:t>
            </w:r>
            <w:r w:rsidRPr="00254F38">
              <w:rPr>
                <w:rFonts w:ascii="Times New Roman" w:eastAsia="ＭＳ Ｐゴシック" w:hAnsi="Times New Roman" w:cs="Times New Roman"/>
                <w:i/>
                <w:sz w:val="12"/>
                <w:szCs w:val="12"/>
                <w:lang w:eastAsia="ja-JP"/>
              </w:rPr>
              <w:t>Nerine</w:t>
            </w:r>
            <w:r w:rsidR="00B1447F"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sp.</w:t>
            </w:r>
            <w:r w:rsidR="00F37EDB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, </w:t>
            </w:r>
          </w:p>
          <w:p w14:paraId="57DC16E3" w14:textId="2185655A" w:rsidR="00207D06" w:rsidRPr="00254F38" w:rsidRDefault="00F37EDB" w:rsidP="00B1447F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F37EDB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New Zealand</w:t>
            </w:r>
            <w:r w:rsidR="00207D06" w:rsidRPr="00254F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EED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6E1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471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DB36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588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BF1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5203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29D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D99E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6010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FB3D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1A3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AB22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99.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2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9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0F51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9</w:t>
            </w:r>
            <w:r w:rsidR="00807DC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8.6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</w:tr>
      <w:tr w:rsidR="00387F36" w:rsidRPr="00207D06" w14:paraId="48F3B82C" w14:textId="77777777" w:rsidTr="001F6A1B">
        <w:trPr>
          <w:trHeight w:val="45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ADE214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3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C7047E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04068C" w14:textId="74CCC32E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ValMV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vertAlign w:val="superscript"/>
                <w:lang w:eastAsia="ja-JP"/>
              </w:rPr>
              <w:t>C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br/>
              <w:t>(</w:t>
            </w:r>
            <w:r w:rsidR="00F37EDB">
              <w:rPr>
                <w:rFonts w:ascii="Times New Roman" w:eastAsia="ＭＳ Ｐゴシック" w:hAnsi="Times New Roman" w:cs="Times New Roman"/>
                <w:i/>
                <w:sz w:val="12"/>
                <w:szCs w:val="12"/>
                <w:lang w:eastAsia="ja-JP"/>
              </w:rPr>
              <w:t xml:space="preserve">Cyrtanthus </w:t>
            </w:r>
            <w:r w:rsidRPr="003D5677">
              <w:rPr>
                <w:rFonts w:ascii="Times New Roman" w:eastAsia="ＭＳ Ｐゴシック" w:hAnsi="Times New Roman" w:cs="Times New Roman"/>
                <w:i/>
                <w:sz w:val="12"/>
                <w:szCs w:val="12"/>
                <w:lang w:eastAsia="ja-JP"/>
              </w:rPr>
              <w:t>elatus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, </w:t>
            </w:r>
            <w:r w:rsidR="00F37EDB" w:rsidRPr="00F37EDB">
              <w:rPr>
                <w:rFonts w:ascii="Times New Roman" w:eastAsia="ＭＳ Ｐゴシック" w:hAnsi="Times New Roman" w:cs="Times New Roman"/>
                <w:sz w:val="12"/>
                <w:szCs w:val="12"/>
                <w:lang w:val="en-GB" w:eastAsia="ja-JP"/>
              </w:rPr>
              <w:t>the United States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3294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2C3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E24C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2698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7CC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6C75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84A4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73FF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F78B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7DB7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B6BD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41A9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1B16F" w14:textId="77777777" w:rsidR="00207D06" w:rsidRPr="00207D06" w:rsidRDefault="00582938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99.1</w:t>
            </w:r>
            <w:r w:rsidR="00207D06"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9</w:t>
            </w: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0BC46" w14:textId="77777777" w:rsidR="00207D06" w:rsidRPr="00207D06" w:rsidRDefault="00207D06" w:rsidP="00B14783">
            <w:pPr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9</w:t>
            </w:r>
            <w:r w:rsidR="0058293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8.6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 / -</w:t>
            </w:r>
          </w:p>
        </w:tc>
      </w:tr>
      <w:tr w:rsidR="00207D06" w:rsidRPr="00207D06" w14:paraId="54E2168B" w14:textId="77777777" w:rsidTr="00387F36">
        <w:trPr>
          <w:trHeight w:val="213"/>
        </w:trPr>
        <w:tc>
          <w:tcPr>
            <w:tcW w:w="13608" w:type="dxa"/>
            <w:gridSpan w:val="1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D5BA8" w14:textId="77777777" w:rsidR="00207D06" w:rsidRPr="00207D06" w:rsidRDefault="00207D06" w:rsidP="00B14783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a, nucleotide sequence identity; b, amino </w:t>
            </w:r>
            <w:r w:rsidR="003D5677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acid sequence identity; c, ValM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V </w:t>
            </w:r>
            <w:r w:rsidR="00B1447F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isolates 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are partial sequence registered in NCBI databses. nd, no data.</w:t>
            </w:r>
          </w:p>
        </w:tc>
      </w:tr>
      <w:tr w:rsidR="00207D06" w:rsidRPr="00207D06" w14:paraId="725814FA" w14:textId="77777777" w:rsidTr="00387F36">
        <w:trPr>
          <w:trHeight w:val="365"/>
        </w:trPr>
        <w:tc>
          <w:tcPr>
            <w:tcW w:w="1360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7BC86" w14:textId="744BA480" w:rsidR="00207D06" w:rsidRPr="00207D06" w:rsidRDefault="00207D06" w:rsidP="00B27EC2">
            <w:pPr>
              <w:spacing w:after="0" w:line="240" w:lineRule="auto"/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T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he abbreviations (accession number) used are as follows: AV1; asparagus virus 1 (KJ830760.1), DMV; dioscorea mosaic virus (MH206616.1), LMoV; lily mottle virus (AJ564636.1), OrMV; ornithogalum mosaic virus (JQ807997.1), and ValMV; vallota mosaic virus (</w:t>
            </w:r>
            <w:r w:rsidR="00F37EDB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the United Kingdom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; EF507688.1</w:t>
            </w:r>
            <w:r w:rsidR="000256D8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, </w:t>
            </w:r>
            <w:r w:rsidR="00F37EDB" w:rsidRPr="00F37EDB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New Zealand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 xml:space="preserve">; FJ618540.1, </w:t>
            </w:r>
            <w:r w:rsidR="00F37EDB" w:rsidRPr="00F37EDB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the United States</w:t>
            </w:r>
            <w:r w:rsidRPr="00207D06">
              <w:rPr>
                <w:rFonts w:ascii="Times New Roman" w:eastAsia="ＭＳ Ｐゴシック" w:hAnsi="Times New Roman" w:cs="Times New Roman"/>
                <w:sz w:val="12"/>
                <w:szCs w:val="12"/>
                <w:lang w:eastAsia="ja-JP"/>
              </w:rPr>
              <w:t>; EF441726.1).</w:t>
            </w:r>
          </w:p>
        </w:tc>
      </w:tr>
    </w:tbl>
    <w:p w14:paraId="3829B2C8" w14:textId="77777777" w:rsidR="006A1E2E" w:rsidRDefault="006A1E2E" w:rsidP="00EC4E88">
      <w:bookmarkStart w:id="0" w:name="_GoBack"/>
      <w:bookmarkEnd w:id="0"/>
    </w:p>
    <w:p w14:paraId="32BC80B1" w14:textId="77777777" w:rsidR="006A1E2E" w:rsidRPr="00807DC7" w:rsidRDefault="006A1E2E"/>
    <w:sectPr w:rsidR="006A1E2E" w:rsidRPr="00807DC7" w:rsidSect="00A71434">
      <w:pgSz w:w="15840" w:h="12240" w:orient="landscape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8A3764" w14:textId="77777777" w:rsidR="00D479DC" w:rsidRDefault="00D479DC" w:rsidP="006A1E2E">
      <w:pPr>
        <w:spacing w:after="0" w:line="240" w:lineRule="auto"/>
      </w:pPr>
      <w:r>
        <w:separator/>
      </w:r>
    </w:p>
  </w:endnote>
  <w:endnote w:type="continuationSeparator" w:id="0">
    <w:p w14:paraId="4328D1EB" w14:textId="77777777" w:rsidR="00D479DC" w:rsidRDefault="00D479DC" w:rsidP="006A1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5E8E7C" w14:textId="77777777" w:rsidR="00D479DC" w:rsidRDefault="00D479DC" w:rsidP="006A1E2E">
      <w:pPr>
        <w:spacing w:after="0" w:line="240" w:lineRule="auto"/>
      </w:pPr>
      <w:r>
        <w:separator/>
      </w:r>
    </w:p>
  </w:footnote>
  <w:footnote w:type="continuationSeparator" w:id="0">
    <w:p w14:paraId="45A242E5" w14:textId="77777777" w:rsidR="00D479DC" w:rsidRDefault="00D479DC" w:rsidP="006A1E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72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748"/>
    <w:rsid w:val="000256D8"/>
    <w:rsid w:val="000A34F1"/>
    <w:rsid w:val="000F398F"/>
    <w:rsid w:val="00102AB2"/>
    <w:rsid w:val="00115D84"/>
    <w:rsid w:val="001B245C"/>
    <w:rsid w:val="001E3EFF"/>
    <w:rsid w:val="001F6A1B"/>
    <w:rsid w:val="00207D06"/>
    <w:rsid w:val="00254F38"/>
    <w:rsid w:val="00295DE8"/>
    <w:rsid w:val="0030531C"/>
    <w:rsid w:val="00387F36"/>
    <w:rsid w:val="003D5677"/>
    <w:rsid w:val="00425866"/>
    <w:rsid w:val="00446104"/>
    <w:rsid w:val="00557120"/>
    <w:rsid w:val="00582938"/>
    <w:rsid w:val="00583558"/>
    <w:rsid w:val="006057AF"/>
    <w:rsid w:val="006129DC"/>
    <w:rsid w:val="00624F49"/>
    <w:rsid w:val="006A1E2E"/>
    <w:rsid w:val="00752E23"/>
    <w:rsid w:val="007C0949"/>
    <w:rsid w:val="00807DC7"/>
    <w:rsid w:val="00834351"/>
    <w:rsid w:val="00871271"/>
    <w:rsid w:val="008E7BEC"/>
    <w:rsid w:val="00904059"/>
    <w:rsid w:val="00920870"/>
    <w:rsid w:val="009536E9"/>
    <w:rsid w:val="00A1590F"/>
    <w:rsid w:val="00A320C4"/>
    <w:rsid w:val="00A71434"/>
    <w:rsid w:val="00B12C91"/>
    <w:rsid w:val="00B1447F"/>
    <w:rsid w:val="00B14783"/>
    <w:rsid w:val="00B23EA2"/>
    <w:rsid w:val="00B27EC2"/>
    <w:rsid w:val="00B6088D"/>
    <w:rsid w:val="00B94E13"/>
    <w:rsid w:val="00BB16AC"/>
    <w:rsid w:val="00BD2416"/>
    <w:rsid w:val="00D479DC"/>
    <w:rsid w:val="00DF7E89"/>
    <w:rsid w:val="00E53748"/>
    <w:rsid w:val="00EC28F3"/>
    <w:rsid w:val="00EC4E88"/>
    <w:rsid w:val="00F37EDB"/>
    <w:rsid w:val="00F56A01"/>
    <w:rsid w:val="00F5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127DE7D"/>
  <w15:docId w15:val="{F8EC9564-0D02-4D28-95E3-8385EBBAA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E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E53748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paragraph" w:styleId="a3">
    <w:name w:val="Balloon Text"/>
    <w:basedOn w:val="a"/>
    <w:link w:val="a4"/>
    <w:uiPriority w:val="99"/>
    <w:semiHidden/>
    <w:unhideWhenUsed/>
    <w:rsid w:val="00B1478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1478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A1E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A1E2E"/>
  </w:style>
  <w:style w:type="paragraph" w:styleId="a7">
    <w:name w:val="footer"/>
    <w:basedOn w:val="a"/>
    <w:link w:val="a8"/>
    <w:uiPriority w:val="99"/>
    <w:unhideWhenUsed/>
    <w:rsid w:val="006A1E2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A1E2E"/>
  </w:style>
  <w:style w:type="character" w:styleId="a9">
    <w:name w:val="annotation reference"/>
    <w:basedOn w:val="a0"/>
    <w:uiPriority w:val="99"/>
    <w:semiHidden/>
    <w:unhideWhenUsed/>
    <w:rsid w:val="00B144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1447F"/>
  </w:style>
  <w:style w:type="character" w:customStyle="1" w:styleId="ab">
    <w:name w:val="コメント文字列 (文字)"/>
    <w:basedOn w:val="a0"/>
    <w:link w:val="aa"/>
    <w:uiPriority w:val="99"/>
    <w:semiHidden/>
    <w:rsid w:val="00B1447F"/>
  </w:style>
  <w:style w:type="paragraph" w:styleId="ac">
    <w:name w:val="annotation subject"/>
    <w:basedOn w:val="aa"/>
    <w:next w:val="aa"/>
    <w:link w:val="ad"/>
    <w:uiPriority w:val="99"/>
    <w:semiHidden/>
    <w:unhideWhenUsed/>
    <w:rsid w:val="00B1447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144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1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41\En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EnNormal.dotm</Template>
  <TotalTime>1</TotalTime>
  <Pages>4</Pages>
  <Words>535</Words>
  <Characters>3051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今村　友哉</dc:creator>
  <cp:keywords/>
  <dc:description/>
  <cp:lastModifiedBy>栁澤　広宣</cp:lastModifiedBy>
  <cp:revision>2</cp:revision>
  <cp:lastPrinted>2021-11-24T05:48:00Z</cp:lastPrinted>
  <dcterms:created xsi:type="dcterms:W3CDTF">2021-11-24T07:43:00Z</dcterms:created>
  <dcterms:modified xsi:type="dcterms:W3CDTF">2021-11-24T07:43:00Z</dcterms:modified>
</cp:coreProperties>
</file>