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468495" w14:textId="77777777" w:rsidR="00D755BB" w:rsidRDefault="00D755BB" w:rsidP="00554FA0">
      <w:pPr>
        <w:snapToGrid w:val="0"/>
        <w:contextualSpacing/>
        <w:rPr>
          <w:rFonts w:ascii="Times New Roman" w:hAnsi="Times New Roman"/>
          <w:color w:val="000000"/>
          <w:szCs w:val="24"/>
        </w:rPr>
      </w:pPr>
      <w:bookmarkStart w:id="0" w:name="_GoBack"/>
      <w:bookmarkEnd w:id="0"/>
    </w:p>
    <w:p w14:paraId="15593E72" w14:textId="6F0B13D3" w:rsidR="00A03C51" w:rsidRPr="00881736" w:rsidRDefault="00A03C51" w:rsidP="00554FA0">
      <w:pPr>
        <w:snapToGrid w:val="0"/>
        <w:contextualSpacing/>
        <w:rPr>
          <w:rFonts w:ascii="Times New Roman" w:hAnsi="Times New Roman"/>
          <w:color w:val="000000"/>
          <w:szCs w:val="24"/>
        </w:rPr>
      </w:pPr>
      <w:r w:rsidRPr="00881736">
        <w:rPr>
          <w:rFonts w:ascii="Times New Roman" w:hAnsi="Times New Roman"/>
          <w:color w:val="000000"/>
          <w:szCs w:val="24"/>
        </w:rPr>
        <w:t>Table A</w:t>
      </w:r>
      <w:r w:rsidR="008C1C0D">
        <w:rPr>
          <w:rFonts w:ascii="Times New Roman" w:hAnsi="Times New Roman"/>
          <w:color w:val="000000"/>
          <w:szCs w:val="24"/>
        </w:rPr>
        <w:t>1</w:t>
      </w:r>
      <w:r w:rsidRPr="00881736">
        <w:rPr>
          <w:rFonts w:ascii="Times New Roman" w:hAnsi="Times New Roman"/>
          <w:color w:val="000000"/>
          <w:szCs w:val="24"/>
        </w:rPr>
        <w:t xml:space="preserve">. Common adverse events in the cohort </w:t>
      </w:r>
      <w:r w:rsidR="008C1C0D">
        <w:rPr>
          <w:rFonts w:ascii="Times New Roman" w:hAnsi="Times New Roman"/>
          <w:color w:val="000000"/>
          <w:szCs w:val="24"/>
        </w:rPr>
        <w:t>study</w:t>
      </w:r>
      <w:r w:rsidRPr="00881736">
        <w:rPr>
          <w:rFonts w:ascii="Times New Roman" w:hAnsi="Times New Roman"/>
          <w:color w:val="000000"/>
          <w:szCs w:val="24"/>
        </w:rPr>
        <w:t xml:space="preserve"> (n = 120)</w:t>
      </w:r>
    </w:p>
    <w:p w14:paraId="1BBD47B3" w14:textId="77777777" w:rsidR="00A03C51" w:rsidRPr="00881736" w:rsidRDefault="0012254D" w:rsidP="00554FA0">
      <w:pPr>
        <w:snapToGrid w:val="0"/>
        <w:contextualSpacing/>
        <w:rPr>
          <w:rFonts w:ascii="Times New Roman" w:hAnsi="Times New Roman"/>
          <w:noProof/>
        </w:rPr>
      </w:pPr>
      <w:r>
        <w:rPr>
          <w:rFonts w:ascii="Times New Roman" w:hAnsi="Times New Roman"/>
          <w:noProof/>
        </w:rPr>
        <w:pict w14:anchorId="613C09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図 5" o:spid="_x0000_i1027" type="#_x0000_t75" style="width:507.4pt;height:243.85pt;visibility:visible">
            <v:imagedata r:id="rId8" o:title=""/>
          </v:shape>
        </w:pict>
      </w:r>
    </w:p>
    <w:p w14:paraId="47745EEA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566A1C62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3FCFD297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22CEAF6B" w14:textId="170483E9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  <w:r w:rsidRPr="00881736">
        <w:rPr>
          <w:rFonts w:ascii="Times New Roman" w:hAnsi="Times New Roman"/>
          <w:color w:val="000000"/>
          <w:szCs w:val="24"/>
        </w:rPr>
        <w:lastRenderedPageBreak/>
        <w:t>Table A</w:t>
      </w:r>
      <w:r w:rsidR="001831DA">
        <w:rPr>
          <w:rFonts w:ascii="Times New Roman" w:hAnsi="Times New Roman"/>
          <w:color w:val="000000"/>
          <w:szCs w:val="24"/>
        </w:rPr>
        <w:t>2</w:t>
      </w:r>
      <w:r w:rsidR="008464E5">
        <w:rPr>
          <w:rFonts w:ascii="Times New Roman" w:hAnsi="Times New Roman"/>
          <w:color w:val="000000"/>
          <w:szCs w:val="24"/>
        </w:rPr>
        <w:t>.</w:t>
      </w:r>
      <w:r w:rsidRPr="00881736">
        <w:rPr>
          <w:rFonts w:ascii="Times New Roman" w:hAnsi="Times New Roman"/>
          <w:color w:val="000000"/>
          <w:szCs w:val="24"/>
        </w:rPr>
        <w:t xml:space="preserve"> Mean scores and 95% CI for the FACT-G total and sub-domain at each survey point</w:t>
      </w:r>
      <w:r w:rsidR="0012254D">
        <w:rPr>
          <w:rFonts w:ascii="Times New Roman" w:hAnsi="Times New Roman"/>
          <w:noProof/>
        </w:rPr>
        <w:pict w14:anchorId="5742023F">
          <v:shape id="図 6" o:spid="_x0000_i1028" type="#_x0000_t75" style="width:651.4pt;height:156.25pt;visibility:visible">
            <v:imagedata r:id="rId9" o:title=""/>
          </v:shape>
        </w:pict>
      </w:r>
    </w:p>
    <w:p w14:paraId="6E2C5710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3614EDAF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5BEF2991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011A7519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6F0AF641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129601F8" w14:textId="77777777" w:rsidR="00A03C51" w:rsidRPr="00881736" w:rsidRDefault="00A03C51" w:rsidP="00554FA0">
      <w:pPr>
        <w:snapToGrid w:val="0"/>
        <w:contextualSpacing/>
        <w:rPr>
          <w:rFonts w:ascii="Times New Roman" w:hAnsi="Times New Roman"/>
          <w:noProof/>
        </w:rPr>
      </w:pPr>
    </w:p>
    <w:p w14:paraId="1FD64AC2" w14:textId="77777777" w:rsidR="00D755BB" w:rsidRDefault="00D755BB" w:rsidP="00554FA0">
      <w:pPr>
        <w:snapToGrid w:val="0"/>
        <w:contextualSpacing/>
        <w:rPr>
          <w:rFonts w:ascii="Times New Roman" w:hAnsi="Times New Roman"/>
          <w:color w:val="000000"/>
          <w:szCs w:val="24"/>
        </w:rPr>
      </w:pPr>
    </w:p>
    <w:p w14:paraId="7AFEA8C6" w14:textId="234537AB" w:rsidR="00A03C51" w:rsidRPr="00881736" w:rsidRDefault="00A03C51" w:rsidP="00554FA0">
      <w:pPr>
        <w:snapToGrid w:val="0"/>
        <w:contextualSpacing/>
        <w:rPr>
          <w:rFonts w:ascii="Times New Roman" w:hAnsi="Times New Roman"/>
          <w:color w:val="000000"/>
          <w:szCs w:val="24"/>
        </w:rPr>
      </w:pPr>
      <w:r w:rsidRPr="00881736">
        <w:rPr>
          <w:rFonts w:ascii="Times New Roman" w:hAnsi="Times New Roman"/>
          <w:color w:val="000000"/>
          <w:szCs w:val="24"/>
        </w:rPr>
        <w:lastRenderedPageBreak/>
        <w:t>Table A</w:t>
      </w:r>
      <w:r w:rsidR="008C1C0D">
        <w:rPr>
          <w:rFonts w:ascii="Times New Roman" w:hAnsi="Times New Roman"/>
          <w:color w:val="000000"/>
          <w:szCs w:val="24"/>
        </w:rPr>
        <w:t>3</w:t>
      </w:r>
      <w:r w:rsidRPr="00881736">
        <w:rPr>
          <w:rFonts w:ascii="Times New Roman" w:hAnsi="Times New Roman"/>
          <w:color w:val="000000"/>
          <w:szCs w:val="24"/>
        </w:rPr>
        <w:t>. Estimated difference of FACT-G scores at 36 months by ANCOVA</w:t>
      </w:r>
    </w:p>
    <w:p w14:paraId="169DABE5" w14:textId="77777777" w:rsidR="00AC5B8C" w:rsidRDefault="0012254D" w:rsidP="00D9530E">
      <w:pPr>
        <w:tabs>
          <w:tab w:val="left" w:pos="11308"/>
        </w:tabs>
        <w:snapToGrid w:val="0"/>
        <w:contextualSpacing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noProof/>
        </w:rPr>
        <w:pict w14:anchorId="1A5D0374">
          <v:shape id="図 7" o:spid="_x0000_i1029" type="#_x0000_t75" style="width:521.65pt;height:267.6pt;visibility:visible">
            <v:imagedata r:id="rId10" o:title=""/>
          </v:shape>
        </w:pict>
      </w:r>
      <w:r w:rsidR="0065065B" w:rsidRPr="00881736">
        <w:rPr>
          <w:rFonts w:ascii="Times New Roman" w:hAnsi="Times New Roman"/>
          <w:color w:val="000000"/>
          <w:szCs w:val="24"/>
        </w:rPr>
        <w:fldChar w:fldCharType="begin"/>
      </w:r>
      <w:r w:rsidR="0065065B" w:rsidRPr="00881736">
        <w:rPr>
          <w:rFonts w:ascii="Times New Roman" w:hAnsi="Times New Roman"/>
          <w:color w:val="000000"/>
          <w:szCs w:val="24"/>
        </w:rPr>
        <w:instrText xml:space="preserve"> ADDIN </w:instrText>
      </w:r>
      <w:r w:rsidR="0065065B" w:rsidRPr="00881736">
        <w:rPr>
          <w:rFonts w:ascii="Times New Roman" w:hAnsi="Times New Roman"/>
          <w:color w:val="000000"/>
          <w:szCs w:val="24"/>
        </w:rPr>
        <w:fldChar w:fldCharType="end"/>
      </w:r>
      <w:r w:rsidR="00D9530E">
        <w:rPr>
          <w:rFonts w:ascii="Times New Roman" w:hAnsi="Times New Roman"/>
          <w:color w:val="000000"/>
          <w:szCs w:val="24"/>
        </w:rPr>
        <w:tab/>
      </w:r>
    </w:p>
    <w:p w14:paraId="39D81C53" w14:textId="77777777" w:rsidR="00D9530E" w:rsidRDefault="00D9530E" w:rsidP="00D9530E">
      <w:pPr>
        <w:tabs>
          <w:tab w:val="left" w:pos="11308"/>
        </w:tabs>
        <w:snapToGrid w:val="0"/>
        <w:contextualSpacing/>
        <w:rPr>
          <w:rFonts w:ascii="Times New Roman" w:hAnsi="Times New Roman"/>
          <w:color w:val="000000"/>
          <w:szCs w:val="24"/>
        </w:rPr>
      </w:pPr>
    </w:p>
    <w:p w14:paraId="32C37578" w14:textId="77777777" w:rsidR="00D9530E" w:rsidRDefault="00D9530E" w:rsidP="00D9530E">
      <w:pPr>
        <w:tabs>
          <w:tab w:val="left" w:pos="11308"/>
        </w:tabs>
        <w:snapToGrid w:val="0"/>
        <w:contextualSpacing/>
        <w:rPr>
          <w:rFonts w:ascii="Times New Roman" w:hAnsi="Times New Roman"/>
          <w:color w:val="000000"/>
          <w:szCs w:val="24"/>
        </w:rPr>
      </w:pPr>
    </w:p>
    <w:p w14:paraId="0F7E43DB" w14:textId="77777777" w:rsidR="00D9530E" w:rsidRDefault="00D9530E" w:rsidP="00D9530E">
      <w:pPr>
        <w:tabs>
          <w:tab w:val="left" w:pos="11308"/>
        </w:tabs>
        <w:snapToGrid w:val="0"/>
        <w:contextualSpacing/>
        <w:rPr>
          <w:rFonts w:ascii="Times New Roman" w:hAnsi="Times New Roman"/>
          <w:color w:val="000000"/>
          <w:szCs w:val="24"/>
        </w:rPr>
      </w:pPr>
    </w:p>
    <w:p w14:paraId="79FDD211" w14:textId="77777777" w:rsidR="00D9530E" w:rsidRDefault="00D9530E" w:rsidP="00D9530E">
      <w:pPr>
        <w:tabs>
          <w:tab w:val="left" w:pos="11308"/>
        </w:tabs>
        <w:snapToGrid w:val="0"/>
        <w:contextualSpacing/>
        <w:rPr>
          <w:rFonts w:ascii="Times New Roman" w:hAnsi="Times New Roman"/>
          <w:color w:val="000000"/>
          <w:szCs w:val="24"/>
        </w:rPr>
      </w:pPr>
    </w:p>
    <w:p w14:paraId="1970C825" w14:textId="3175738A" w:rsidR="00D9530E" w:rsidRPr="00881736" w:rsidRDefault="00D9530E" w:rsidP="00D9530E">
      <w:pPr>
        <w:snapToGrid w:val="0"/>
        <w:contextualSpacing/>
        <w:rPr>
          <w:rFonts w:ascii="Times New Roman" w:hAnsi="Times New Roman"/>
          <w:color w:val="000000"/>
          <w:szCs w:val="24"/>
        </w:rPr>
      </w:pPr>
      <w:r w:rsidRPr="00D9530E">
        <w:rPr>
          <w:rFonts w:ascii="Times New Roman" w:hAnsi="Times New Roman"/>
          <w:color w:val="000000"/>
          <w:szCs w:val="24"/>
        </w:rPr>
        <w:lastRenderedPageBreak/>
        <w:t>Table A</w:t>
      </w:r>
      <w:r w:rsidR="008C1C0D">
        <w:rPr>
          <w:rFonts w:ascii="Times New Roman" w:hAnsi="Times New Roman"/>
          <w:color w:val="000000"/>
          <w:szCs w:val="24"/>
        </w:rPr>
        <w:t>4</w:t>
      </w:r>
      <w:r w:rsidRPr="00D9530E">
        <w:rPr>
          <w:rFonts w:ascii="Times New Roman" w:hAnsi="Times New Roman"/>
          <w:color w:val="000000"/>
          <w:szCs w:val="24"/>
        </w:rPr>
        <w:t>. Results of responder analysis for FACT-G total score</w:t>
      </w:r>
    </w:p>
    <w:p w14:paraId="16BAF18F" w14:textId="77777777" w:rsidR="00D9530E" w:rsidRPr="0081138A" w:rsidRDefault="0012254D" w:rsidP="00D9530E">
      <w:pPr>
        <w:tabs>
          <w:tab w:val="left" w:pos="11308"/>
        </w:tabs>
        <w:snapToGrid w:val="0"/>
        <w:contextualSpacing/>
        <w:rPr>
          <w:rFonts w:ascii="Times New Roman" w:hAnsi="Times New Roman"/>
          <w:color w:val="000000"/>
          <w:szCs w:val="24"/>
        </w:rPr>
      </w:pPr>
      <w:r>
        <w:pict w14:anchorId="7D5A4770">
          <v:shape id="_x0000_i1030" type="#_x0000_t75" style="width:9in;height:137.9pt">
            <v:imagedata r:id="rId11" o:title=""/>
          </v:shape>
        </w:pict>
      </w:r>
    </w:p>
    <w:sectPr w:rsidR="00D9530E" w:rsidRPr="0081138A" w:rsidSect="009F066C">
      <w:headerReference w:type="default" r:id="rId12"/>
      <w:footerReference w:type="even" r:id="rId13"/>
      <w:footerReference w:type="default" r:id="rId14"/>
      <w:pgSz w:w="15840" w:h="12240" w:orient="landscape" w:code="1"/>
      <w:pgMar w:top="1797" w:right="1440" w:bottom="179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966C6B" w14:textId="77777777" w:rsidR="00CC77B6" w:rsidRDefault="00CC77B6" w:rsidP="000A29B2">
      <w:r>
        <w:separator/>
      </w:r>
    </w:p>
  </w:endnote>
  <w:endnote w:type="continuationSeparator" w:id="0">
    <w:p w14:paraId="02F5613A" w14:textId="77777777" w:rsidR="00CC77B6" w:rsidRDefault="00CC77B6" w:rsidP="000A29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Yu Gothic UI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BB9441" w14:textId="77777777" w:rsidR="00081178" w:rsidRDefault="00081178" w:rsidP="00A9089A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233373E2" w14:textId="77777777" w:rsidR="00081178" w:rsidRDefault="00081178" w:rsidP="00746BB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E2D74F" w14:textId="0FB73F64" w:rsidR="006F2EEE" w:rsidRDefault="006F2EEE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="0012254D" w:rsidRPr="0012254D">
      <w:rPr>
        <w:noProof/>
        <w:lang w:val="ja-JP"/>
      </w:rPr>
      <w:t>2</w:t>
    </w:r>
    <w:r>
      <w:fldChar w:fldCharType="end"/>
    </w:r>
  </w:p>
  <w:p w14:paraId="296AC6F8" w14:textId="77777777" w:rsidR="00081178" w:rsidRPr="00B11BA2" w:rsidRDefault="00081178" w:rsidP="00746BB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89D49A" w14:textId="77777777" w:rsidR="00CC77B6" w:rsidRDefault="00CC77B6" w:rsidP="000A29B2">
      <w:r>
        <w:separator/>
      </w:r>
    </w:p>
  </w:footnote>
  <w:footnote w:type="continuationSeparator" w:id="0">
    <w:p w14:paraId="0A8E0ABE" w14:textId="77777777" w:rsidR="00CC77B6" w:rsidRDefault="00CC77B6" w:rsidP="000A29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61E04D" w14:textId="77777777" w:rsidR="00081178" w:rsidRPr="006E1903" w:rsidRDefault="00081178" w:rsidP="00746BB8">
    <w:pPr>
      <w:tabs>
        <w:tab w:val="center" w:pos="4252"/>
        <w:tab w:val="right" w:pos="8504"/>
      </w:tabs>
      <w:wordWrap w:val="0"/>
      <w:snapToGrid w:val="0"/>
      <w:jc w:val="center"/>
      <w:rPr>
        <w:color w:val="000000"/>
      </w:rPr>
    </w:pPr>
    <w:r w:rsidRPr="00B11BA2">
      <w:rPr>
        <w:rFonts w:ascii="Times New Roman" w:hAnsi="Times New Roman"/>
        <w:sz w:val="20"/>
      </w:rPr>
      <w:t>Sawaki et al</w:t>
    </w:r>
  </w:p>
  <w:p w14:paraId="37E6B401" w14:textId="77777777" w:rsidR="00081178" w:rsidRPr="00B11BA2" w:rsidRDefault="000811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475CA6"/>
    <w:multiLevelType w:val="multilevel"/>
    <w:tmpl w:val="222427F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F1056D9"/>
    <w:multiLevelType w:val="multilevel"/>
    <w:tmpl w:val="D5B4FDF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49F3101"/>
    <w:multiLevelType w:val="multilevel"/>
    <w:tmpl w:val="8ADC9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6204FA0"/>
    <w:multiLevelType w:val="hybridMultilevel"/>
    <w:tmpl w:val="0326FFF4"/>
    <w:lvl w:ilvl="0" w:tplc="08BC84F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1AA1088"/>
    <w:multiLevelType w:val="hybridMultilevel"/>
    <w:tmpl w:val="B33CB520"/>
    <w:lvl w:ilvl="0" w:tplc="B24A2DE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70B5713"/>
    <w:multiLevelType w:val="hybridMultilevel"/>
    <w:tmpl w:val="344CD85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98852A5"/>
    <w:multiLevelType w:val="multilevel"/>
    <w:tmpl w:val="83E803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F8E74B9"/>
    <w:multiLevelType w:val="hybridMultilevel"/>
    <w:tmpl w:val="E74859A2"/>
    <w:lvl w:ilvl="0" w:tplc="7E24AAE0">
      <w:numFmt w:val="bullet"/>
      <w:lvlText w:val="-"/>
      <w:lvlJc w:val="left"/>
      <w:pPr>
        <w:ind w:left="720" w:hanging="360"/>
      </w:pPr>
      <w:rPr>
        <w:rFonts w:ascii="Times" w:eastAsia="平成明朝" w:hAnsi="Time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7822CE"/>
    <w:multiLevelType w:val="hybridMultilevel"/>
    <w:tmpl w:val="2F6C907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709A247B"/>
    <w:multiLevelType w:val="hybridMultilevel"/>
    <w:tmpl w:val="B0F08BD0"/>
    <w:lvl w:ilvl="0" w:tplc="EA4AAE92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1425021"/>
    <w:multiLevelType w:val="hybridMultilevel"/>
    <w:tmpl w:val="7C80D96E"/>
    <w:lvl w:ilvl="0" w:tplc="013A843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0ECF3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14771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512AE5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428D4E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38ACCC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2AC750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88ACB4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58752A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5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4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DateAndTime/>
  <w:displayBackgroundShape/>
  <w:bordersDoNotSurroundHeader/>
  <w:bordersDoNotSurroundFooter/>
  <w:attachedTemplate r:id="rId1"/>
  <w:doNotTrackMove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reast Cancer Res Trea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frfswfpwxwts5ewffo5fz2p92texpwarzxw&quot;&gt;乳癌の主要文献-Converted&lt;record-ids&gt;&lt;item&gt;420&lt;/item&gt;&lt;item&gt;570&lt;/item&gt;&lt;item&gt;826&lt;/item&gt;&lt;item&gt;886&lt;/item&gt;&lt;item&gt;897&lt;/item&gt;&lt;item&gt;898&lt;/item&gt;&lt;item&gt;899&lt;/item&gt;&lt;item&gt;912&lt;/item&gt;&lt;item&gt;913&lt;/item&gt;&lt;item&gt;992&lt;/item&gt;&lt;item&gt;1018&lt;/item&gt;&lt;item&gt;1164&lt;/item&gt;&lt;item&gt;1390&lt;/item&gt;&lt;item&gt;1616&lt;/item&gt;&lt;item&gt;1859&lt;/item&gt;&lt;item&gt;2024&lt;/item&gt;&lt;item&gt;2447&lt;/item&gt;&lt;item&gt;2560&lt;/item&gt;&lt;item&gt;2672&lt;/item&gt;&lt;item&gt;2773&lt;/item&gt;&lt;item&gt;2774&lt;/item&gt;&lt;item&gt;2856&lt;/item&gt;&lt;item&gt;2857&lt;/item&gt;&lt;item&gt;2966&lt;/item&gt;&lt;item&gt;2968&lt;/item&gt;&lt;item&gt;2971&lt;/item&gt;&lt;/record-ids&gt;&lt;/item&gt;&lt;/Libraries&gt;"/>
  </w:docVars>
  <w:rsids>
    <w:rsidRoot w:val="00EB49A7"/>
    <w:rsid w:val="00000683"/>
    <w:rsid w:val="000007B0"/>
    <w:rsid w:val="00001864"/>
    <w:rsid w:val="00001B76"/>
    <w:rsid w:val="000021FF"/>
    <w:rsid w:val="00002489"/>
    <w:rsid w:val="000036B1"/>
    <w:rsid w:val="00004029"/>
    <w:rsid w:val="0000462A"/>
    <w:rsid w:val="00004652"/>
    <w:rsid w:val="00004673"/>
    <w:rsid w:val="00004688"/>
    <w:rsid w:val="00004875"/>
    <w:rsid w:val="0000498B"/>
    <w:rsid w:val="00004A8B"/>
    <w:rsid w:val="00004CDD"/>
    <w:rsid w:val="00005868"/>
    <w:rsid w:val="000065BD"/>
    <w:rsid w:val="000073C6"/>
    <w:rsid w:val="0000794C"/>
    <w:rsid w:val="00007D8A"/>
    <w:rsid w:val="00007DAE"/>
    <w:rsid w:val="00010430"/>
    <w:rsid w:val="00010993"/>
    <w:rsid w:val="00010A4A"/>
    <w:rsid w:val="00010E95"/>
    <w:rsid w:val="0001130C"/>
    <w:rsid w:val="00011961"/>
    <w:rsid w:val="00012705"/>
    <w:rsid w:val="00013642"/>
    <w:rsid w:val="0001405B"/>
    <w:rsid w:val="000148AA"/>
    <w:rsid w:val="00015EC5"/>
    <w:rsid w:val="000161ED"/>
    <w:rsid w:val="00016F41"/>
    <w:rsid w:val="0001718A"/>
    <w:rsid w:val="00020370"/>
    <w:rsid w:val="00020BEB"/>
    <w:rsid w:val="00021147"/>
    <w:rsid w:val="00021AC3"/>
    <w:rsid w:val="00021B73"/>
    <w:rsid w:val="00022314"/>
    <w:rsid w:val="00023626"/>
    <w:rsid w:val="00024AF2"/>
    <w:rsid w:val="00024C29"/>
    <w:rsid w:val="00024F3C"/>
    <w:rsid w:val="00025F09"/>
    <w:rsid w:val="00027A39"/>
    <w:rsid w:val="00027C7B"/>
    <w:rsid w:val="00030228"/>
    <w:rsid w:val="000305C8"/>
    <w:rsid w:val="00031636"/>
    <w:rsid w:val="00031CAB"/>
    <w:rsid w:val="00031E16"/>
    <w:rsid w:val="000330D9"/>
    <w:rsid w:val="00033189"/>
    <w:rsid w:val="00034620"/>
    <w:rsid w:val="000347D9"/>
    <w:rsid w:val="00034C9B"/>
    <w:rsid w:val="00034F64"/>
    <w:rsid w:val="0003500A"/>
    <w:rsid w:val="0003598A"/>
    <w:rsid w:val="00035A41"/>
    <w:rsid w:val="000362D1"/>
    <w:rsid w:val="0003633E"/>
    <w:rsid w:val="000379E8"/>
    <w:rsid w:val="00037C82"/>
    <w:rsid w:val="00040680"/>
    <w:rsid w:val="0004078C"/>
    <w:rsid w:val="000408B6"/>
    <w:rsid w:val="00040B99"/>
    <w:rsid w:val="0004168F"/>
    <w:rsid w:val="0004172E"/>
    <w:rsid w:val="00041B85"/>
    <w:rsid w:val="00041C93"/>
    <w:rsid w:val="00041D75"/>
    <w:rsid w:val="000436E8"/>
    <w:rsid w:val="000439E5"/>
    <w:rsid w:val="00047267"/>
    <w:rsid w:val="000476C5"/>
    <w:rsid w:val="00047B8F"/>
    <w:rsid w:val="00050786"/>
    <w:rsid w:val="00051AA2"/>
    <w:rsid w:val="00051B2D"/>
    <w:rsid w:val="00051E49"/>
    <w:rsid w:val="000527B3"/>
    <w:rsid w:val="00052C81"/>
    <w:rsid w:val="00053F88"/>
    <w:rsid w:val="00054152"/>
    <w:rsid w:val="000544E2"/>
    <w:rsid w:val="0005473E"/>
    <w:rsid w:val="000557B1"/>
    <w:rsid w:val="0005590D"/>
    <w:rsid w:val="00055919"/>
    <w:rsid w:val="000559EC"/>
    <w:rsid w:val="00055D54"/>
    <w:rsid w:val="000560F2"/>
    <w:rsid w:val="00056198"/>
    <w:rsid w:val="0005649E"/>
    <w:rsid w:val="00056E8F"/>
    <w:rsid w:val="00057511"/>
    <w:rsid w:val="00057AFD"/>
    <w:rsid w:val="00060A30"/>
    <w:rsid w:val="00060DF6"/>
    <w:rsid w:val="00060F30"/>
    <w:rsid w:val="00061135"/>
    <w:rsid w:val="0006189F"/>
    <w:rsid w:val="00061DC5"/>
    <w:rsid w:val="00062515"/>
    <w:rsid w:val="0006344D"/>
    <w:rsid w:val="00063FC7"/>
    <w:rsid w:val="00064635"/>
    <w:rsid w:val="000648E6"/>
    <w:rsid w:val="00064B99"/>
    <w:rsid w:val="00065287"/>
    <w:rsid w:val="00065AEB"/>
    <w:rsid w:val="0006610C"/>
    <w:rsid w:val="000662EF"/>
    <w:rsid w:val="0006694E"/>
    <w:rsid w:val="00066ABA"/>
    <w:rsid w:val="00067718"/>
    <w:rsid w:val="000678B6"/>
    <w:rsid w:val="00067FE7"/>
    <w:rsid w:val="00072518"/>
    <w:rsid w:val="00072B77"/>
    <w:rsid w:val="00072DB6"/>
    <w:rsid w:val="00073A17"/>
    <w:rsid w:val="00074232"/>
    <w:rsid w:val="0007438B"/>
    <w:rsid w:val="00074722"/>
    <w:rsid w:val="00074F6E"/>
    <w:rsid w:val="000752EF"/>
    <w:rsid w:val="0007600B"/>
    <w:rsid w:val="0007620B"/>
    <w:rsid w:val="00076353"/>
    <w:rsid w:val="000764C1"/>
    <w:rsid w:val="00076708"/>
    <w:rsid w:val="00076D31"/>
    <w:rsid w:val="000770AF"/>
    <w:rsid w:val="00077497"/>
    <w:rsid w:val="00077E63"/>
    <w:rsid w:val="00080661"/>
    <w:rsid w:val="00080C66"/>
    <w:rsid w:val="00080F32"/>
    <w:rsid w:val="00081077"/>
    <w:rsid w:val="00081178"/>
    <w:rsid w:val="0008261E"/>
    <w:rsid w:val="00082788"/>
    <w:rsid w:val="00082F29"/>
    <w:rsid w:val="000847DB"/>
    <w:rsid w:val="0008487A"/>
    <w:rsid w:val="00084902"/>
    <w:rsid w:val="00084E8D"/>
    <w:rsid w:val="00084F60"/>
    <w:rsid w:val="00084F7B"/>
    <w:rsid w:val="00085286"/>
    <w:rsid w:val="00085436"/>
    <w:rsid w:val="00085B7F"/>
    <w:rsid w:val="00085FE7"/>
    <w:rsid w:val="00086678"/>
    <w:rsid w:val="00086710"/>
    <w:rsid w:val="000869DC"/>
    <w:rsid w:val="00086C8C"/>
    <w:rsid w:val="00086E21"/>
    <w:rsid w:val="000873E2"/>
    <w:rsid w:val="00092406"/>
    <w:rsid w:val="00093C24"/>
    <w:rsid w:val="00094211"/>
    <w:rsid w:val="0009472E"/>
    <w:rsid w:val="00094AE3"/>
    <w:rsid w:val="00095525"/>
    <w:rsid w:val="000958F6"/>
    <w:rsid w:val="000965EB"/>
    <w:rsid w:val="000967EA"/>
    <w:rsid w:val="0009707C"/>
    <w:rsid w:val="0009742D"/>
    <w:rsid w:val="00097997"/>
    <w:rsid w:val="00097B58"/>
    <w:rsid w:val="000A01A1"/>
    <w:rsid w:val="000A0D25"/>
    <w:rsid w:val="000A1D44"/>
    <w:rsid w:val="000A2435"/>
    <w:rsid w:val="000A26A5"/>
    <w:rsid w:val="000A29B2"/>
    <w:rsid w:val="000A2AD5"/>
    <w:rsid w:val="000A3234"/>
    <w:rsid w:val="000A3B3A"/>
    <w:rsid w:val="000A3E5E"/>
    <w:rsid w:val="000A44F5"/>
    <w:rsid w:val="000A4553"/>
    <w:rsid w:val="000A4606"/>
    <w:rsid w:val="000A4B36"/>
    <w:rsid w:val="000A4E6D"/>
    <w:rsid w:val="000A516F"/>
    <w:rsid w:val="000A53C8"/>
    <w:rsid w:val="000A5448"/>
    <w:rsid w:val="000A5DB5"/>
    <w:rsid w:val="000A6071"/>
    <w:rsid w:val="000A6569"/>
    <w:rsid w:val="000A6597"/>
    <w:rsid w:val="000A6643"/>
    <w:rsid w:val="000A7333"/>
    <w:rsid w:val="000A79EB"/>
    <w:rsid w:val="000A7CF3"/>
    <w:rsid w:val="000A7D76"/>
    <w:rsid w:val="000B0B8C"/>
    <w:rsid w:val="000B17CC"/>
    <w:rsid w:val="000B19C6"/>
    <w:rsid w:val="000B1FA5"/>
    <w:rsid w:val="000B20A0"/>
    <w:rsid w:val="000B2E7A"/>
    <w:rsid w:val="000B3409"/>
    <w:rsid w:val="000B3690"/>
    <w:rsid w:val="000B3803"/>
    <w:rsid w:val="000B3EC9"/>
    <w:rsid w:val="000B3FF7"/>
    <w:rsid w:val="000B5A2B"/>
    <w:rsid w:val="000B6397"/>
    <w:rsid w:val="000B6CAD"/>
    <w:rsid w:val="000B71AC"/>
    <w:rsid w:val="000C0BDA"/>
    <w:rsid w:val="000C132E"/>
    <w:rsid w:val="000C1FD2"/>
    <w:rsid w:val="000C24AD"/>
    <w:rsid w:val="000C27FE"/>
    <w:rsid w:val="000C350C"/>
    <w:rsid w:val="000C3D87"/>
    <w:rsid w:val="000C470E"/>
    <w:rsid w:val="000C6A23"/>
    <w:rsid w:val="000C6B51"/>
    <w:rsid w:val="000C71F5"/>
    <w:rsid w:val="000C7611"/>
    <w:rsid w:val="000C7816"/>
    <w:rsid w:val="000C79F2"/>
    <w:rsid w:val="000D0646"/>
    <w:rsid w:val="000D1439"/>
    <w:rsid w:val="000D1792"/>
    <w:rsid w:val="000D17EB"/>
    <w:rsid w:val="000D1BA5"/>
    <w:rsid w:val="000D269F"/>
    <w:rsid w:val="000D2976"/>
    <w:rsid w:val="000D37AB"/>
    <w:rsid w:val="000D4983"/>
    <w:rsid w:val="000D49D0"/>
    <w:rsid w:val="000D53FF"/>
    <w:rsid w:val="000D6195"/>
    <w:rsid w:val="000D6399"/>
    <w:rsid w:val="000E0153"/>
    <w:rsid w:val="000E0BBA"/>
    <w:rsid w:val="000E12A9"/>
    <w:rsid w:val="000E2253"/>
    <w:rsid w:val="000E2780"/>
    <w:rsid w:val="000E3B36"/>
    <w:rsid w:val="000E4842"/>
    <w:rsid w:val="000E4C3A"/>
    <w:rsid w:val="000E4CAE"/>
    <w:rsid w:val="000E4FCF"/>
    <w:rsid w:val="000E6870"/>
    <w:rsid w:val="000E77D0"/>
    <w:rsid w:val="000F05EF"/>
    <w:rsid w:val="000F1183"/>
    <w:rsid w:val="000F1637"/>
    <w:rsid w:val="000F207B"/>
    <w:rsid w:val="000F2ADA"/>
    <w:rsid w:val="000F2FF1"/>
    <w:rsid w:val="000F303C"/>
    <w:rsid w:val="000F30DC"/>
    <w:rsid w:val="000F416A"/>
    <w:rsid w:val="000F4744"/>
    <w:rsid w:val="000F48CE"/>
    <w:rsid w:val="000F57DD"/>
    <w:rsid w:val="000F5D09"/>
    <w:rsid w:val="000F62B8"/>
    <w:rsid w:val="000F65D7"/>
    <w:rsid w:val="000F6A3F"/>
    <w:rsid w:val="000F6EF4"/>
    <w:rsid w:val="00100DA7"/>
    <w:rsid w:val="00100EC9"/>
    <w:rsid w:val="001014DB"/>
    <w:rsid w:val="0010155D"/>
    <w:rsid w:val="0010196B"/>
    <w:rsid w:val="001019FA"/>
    <w:rsid w:val="001025D1"/>
    <w:rsid w:val="00102A7C"/>
    <w:rsid w:val="00103414"/>
    <w:rsid w:val="001036CD"/>
    <w:rsid w:val="00103893"/>
    <w:rsid w:val="00103980"/>
    <w:rsid w:val="00103A0D"/>
    <w:rsid w:val="00104301"/>
    <w:rsid w:val="00104521"/>
    <w:rsid w:val="00104644"/>
    <w:rsid w:val="00104DAD"/>
    <w:rsid w:val="00105398"/>
    <w:rsid w:val="0010544E"/>
    <w:rsid w:val="001054B6"/>
    <w:rsid w:val="00105B40"/>
    <w:rsid w:val="00106371"/>
    <w:rsid w:val="00106BA9"/>
    <w:rsid w:val="001070B1"/>
    <w:rsid w:val="0010748B"/>
    <w:rsid w:val="00107B4A"/>
    <w:rsid w:val="00110182"/>
    <w:rsid w:val="00110A42"/>
    <w:rsid w:val="00111253"/>
    <w:rsid w:val="00111773"/>
    <w:rsid w:val="001123AD"/>
    <w:rsid w:val="00113723"/>
    <w:rsid w:val="001139FC"/>
    <w:rsid w:val="001148E0"/>
    <w:rsid w:val="00114A1B"/>
    <w:rsid w:val="001159D1"/>
    <w:rsid w:val="00116346"/>
    <w:rsid w:val="001163C2"/>
    <w:rsid w:val="00116983"/>
    <w:rsid w:val="001173D8"/>
    <w:rsid w:val="001173EC"/>
    <w:rsid w:val="00117BB6"/>
    <w:rsid w:val="00117BE2"/>
    <w:rsid w:val="00117F0A"/>
    <w:rsid w:val="00120C96"/>
    <w:rsid w:val="001212E6"/>
    <w:rsid w:val="0012150C"/>
    <w:rsid w:val="0012170E"/>
    <w:rsid w:val="00121DFB"/>
    <w:rsid w:val="0012254D"/>
    <w:rsid w:val="00122722"/>
    <w:rsid w:val="00122841"/>
    <w:rsid w:val="00122F2F"/>
    <w:rsid w:val="0012309E"/>
    <w:rsid w:val="00123178"/>
    <w:rsid w:val="001235B0"/>
    <w:rsid w:val="00123F63"/>
    <w:rsid w:val="001240DA"/>
    <w:rsid w:val="00124BEA"/>
    <w:rsid w:val="00125475"/>
    <w:rsid w:val="00125836"/>
    <w:rsid w:val="001258E6"/>
    <w:rsid w:val="00126091"/>
    <w:rsid w:val="00126D76"/>
    <w:rsid w:val="00126F1F"/>
    <w:rsid w:val="001276B0"/>
    <w:rsid w:val="00130434"/>
    <w:rsid w:val="00130AC1"/>
    <w:rsid w:val="001310E8"/>
    <w:rsid w:val="00132006"/>
    <w:rsid w:val="001320C5"/>
    <w:rsid w:val="00132281"/>
    <w:rsid w:val="00132B51"/>
    <w:rsid w:val="001336D1"/>
    <w:rsid w:val="00133BAF"/>
    <w:rsid w:val="00134256"/>
    <w:rsid w:val="0013451F"/>
    <w:rsid w:val="00134B78"/>
    <w:rsid w:val="00135635"/>
    <w:rsid w:val="001369A6"/>
    <w:rsid w:val="00137745"/>
    <w:rsid w:val="0013782B"/>
    <w:rsid w:val="00137989"/>
    <w:rsid w:val="00137E26"/>
    <w:rsid w:val="00140187"/>
    <w:rsid w:val="001401EC"/>
    <w:rsid w:val="0014063F"/>
    <w:rsid w:val="0014076C"/>
    <w:rsid w:val="00140DA3"/>
    <w:rsid w:val="00140E3C"/>
    <w:rsid w:val="00141284"/>
    <w:rsid w:val="00143571"/>
    <w:rsid w:val="001440D2"/>
    <w:rsid w:val="001448C8"/>
    <w:rsid w:val="00144A6C"/>
    <w:rsid w:val="00145106"/>
    <w:rsid w:val="00145607"/>
    <w:rsid w:val="0014686C"/>
    <w:rsid w:val="00146A0D"/>
    <w:rsid w:val="00147BD5"/>
    <w:rsid w:val="00147C49"/>
    <w:rsid w:val="001501EB"/>
    <w:rsid w:val="00150CC9"/>
    <w:rsid w:val="0015149B"/>
    <w:rsid w:val="00151BBC"/>
    <w:rsid w:val="00152181"/>
    <w:rsid w:val="0015254E"/>
    <w:rsid w:val="0015288E"/>
    <w:rsid w:val="00152B61"/>
    <w:rsid w:val="00152F6D"/>
    <w:rsid w:val="00153644"/>
    <w:rsid w:val="00153DF4"/>
    <w:rsid w:val="00153EBB"/>
    <w:rsid w:val="00153FC0"/>
    <w:rsid w:val="00154B63"/>
    <w:rsid w:val="00154F26"/>
    <w:rsid w:val="00155C0A"/>
    <w:rsid w:val="00155EFE"/>
    <w:rsid w:val="00156D8A"/>
    <w:rsid w:val="001573D9"/>
    <w:rsid w:val="001577CC"/>
    <w:rsid w:val="00157BCF"/>
    <w:rsid w:val="0016021D"/>
    <w:rsid w:val="00160258"/>
    <w:rsid w:val="00160410"/>
    <w:rsid w:val="00160F13"/>
    <w:rsid w:val="001612A6"/>
    <w:rsid w:val="001613FB"/>
    <w:rsid w:val="00161C58"/>
    <w:rsid w:val="00162B7C"/>
    <w:rsid w:val="0016337A"/>
    <w:rsid w:val="00163563"/>
    <w:rsid w:val="0016376B"/>
    <w:rsid w:val="00163BB6"/>
    <w:rsid w:val="001641C5"/>
    <w:rsid w:val="001649E2"/>
    <w:rsid w:val="00164B50"/>
    <w:rsid w:val="00164DE8"/>
    <w:rsid w:val="00165387"/>
    <w:rsid w:val="001656FA"/>
    <w:rsid w:val="00165989"/>
    <w:rsid w:val="00165C0D"/>
    <w:rsid w:val="0016606F"/>
    <w:rsid w:val="00166B0E"/>
    <w:rsid w:val="00166BDB"/>
    <w:rsid w:val="00166E82"/>
    <w:rsid w:val="001671BC"/>
    <w:rsid w:val="00170B3D"/>
    <w:rsid w:val="00170DCC"/>
    <w:rsid w:val="0017138F"/>
    <w:rsid w:val="001718AD"/>
    <w:rsid w:val="00171B3F"/>
    <w:rsid w:val="00172AA2"/>
    <w:rsid w:val="00172C86"/>
    <w:rsid w:val="00172D7E"/>
    <w:rsid w:val="00172F30"/>
    <w:rsid w:val="001737BB"/>
    <w:rsid w:val="00173B83"/>
    <w:rsid w:val="001745CD"/>
    <w:rsid w:val="0017470A"/>
    <w:rsid w:val="00175491"/>
    <w:rsid w:val="00175C5D"/>
    <w:rsid w:val="00176463"/>
    <w:rsid w:val="001767EB"/>
    <w:rsid w:val="00176AA2"/>
    <w:rsid w:val="00177A82"/>
    <w:rsid w:val="00177BD7"/>
    <w:rsid w:val="00177D34"/>
    <w:rsid w:val="001812B4"/>
    <w:rsid w:val="0018146C"/>
    <w:rsid w:val="00181640"/>
    <w:rsid w:val="00181A24"/>
    <w:rsid w:val="00182909"/>
    <w:rsid w:val="0018307D"/>
    <w:rsid w:val="001831DA"/>
    <w:rsid w:val="0018360E"/>
    <w:rsid w:val="00183A4E"/>
    <w:rsid w:val="001846DC"/>
    <w:rsid w:val="0018492B"/>
    <w:rsid w:val="00184D78"/>
    <w:rsid w:val="00185034"/>
    <w:rsid w:val="001850C2"/>
    <w:rsid w:val="00185133"/>
    <w:rsid w:val="001855F5"/>
    <w:rsid w:val="0018592E"/>
    <w:rsid w:val="00185950"/>
    <w:rsid w:val="0018623F"/>
    <w:rsid w:val="00186253"/>
    <w:rsid w:val="001867C4"/>
    <w:rsid w:val="001874C9"/>
    <w:rsid w:val="0018753B"/>
    <w:rsid w:val="00191050"/>
    <w:rsid w:val="00191314"/>
    <w:rsid w:val="0019144A"/>
    <w:rsid w:val="00191A67"/>
    <w:rsid w:val="00191E80"/>
    <w:rsid w:val="00192087"/>
    <w:rsid w:val="001927A1"/>
    <w:rsid w:val="00192875"/>
    <w:rsid w:val="00192A95"/>
    <w:rsid w:val="00192AF0"/>
    <w:rsid w:val="00193B94"/>
    <w:rsid w:val="00193F52"/>
    <w:rsid w:val="0019443B"/>
    <w:rsid w:val="001954E4"/>
    <w:rsid w:val="00195CC5"/>
    <w:rsid w:val="00195D2B"/>
    <w:rsid w:val="001962F7"/>
    <w:rsid w:val="00196739"/>
    <w:rsid w:val="00196F5F"/>
    <w:rsid w:val="001A02F4"/>
    <w:rsid w:val="001A0A38"/>
    <w:rsid w:val="001A410E"/>
    <w:rsid w:val="001A58C6"/>
    <w:rsid w:val="001A6109"/>
    <w:rsid w:val="001A62A8"/>
    <w:rsid w:val="001A6708"/>
    <w:rsid w:val="001A6A8C"/>
    <w:rsid w:val="001A6E7A"/>
    <w:rsid w:val="001A7233"/>
    <w:rsid w:val="001A7295"/>
    <w:rsid w:val="001A7618"/>
    <w:rsid w:val="001B0636"/>
    <w:rsid w:val="001B06B1"/>
    <w:rsid w:val="001B0D29"/>
    <w:rsid w:val="001B0E64"/>
    <w:rsid w:val="001B213B"/>
    <w:rsid w:val="001B2216"/>
    <w:rsid w:val="001B2564"/>
    <w:rsid w:val="001B2AC9"/>
    <w:rsid w:val="001B2F3A"/>
    <w:rsid w:val="001B39B9"/>
    <w:rsid w:val="001B5179"/>
    <w:rsid w:val="001B586E"/>
    <w:rsid w:val="001B60D3"/>
    <w:rsid w:val="001B6712"/>
    <w:rsid w:val="001B6F55"/>
    <w:rsid w:val="001B73AA"/>
    <w:rsid w:val="001B7596"/>
    <w:rsid w:val="001C0BA8"/>
    <w:rsid w:val="001C0CA9"/>
    <w:rsid w:val="001C0D32"/>
    <w:rsid w:val="001C132D"/>
    <w:rsid w:val="001C1576"/>
    <w:rsid w:val="001C194D"/>
    <w:rsid w:val="001C197A"/>
    <w:rsid w:val="001C1EF2"/>
    <w:rsid w:val="001C2451"/>
    <w:rsid w:val="001C2F45"/>
    <w:rsid w:val="001C31E1"/>
    <w:rsid w:val="001C31F1"/>
    <w:rsid w:val="001C369D"/>
    <w:rsid w:val="001C48AB"/>
    <w:rsid w:val="001C4B10"/>
    <w:rsid w:val="001C4B77"/>
    <w:rsid w:val="001C4DD8"/>
    <w:rsid w:val="001C4FBF"/>
    <w:rsid w:val="001C5103"/>
    <w:rsid w:val="001C53DB"/>
    <w:rsid w:val="001C5799"/>
    <w:rsid w:val="001C7165"/>
    <w:rsid w:val="001C73FE"/>
    <w:rsid w:val="001C7EA1"/>
    <w:rsid w:val="001D068E"/>
    <w:rsid w:val="001D06FE"/>
    <w:rsid w:val="001D0A65"/>
    <w:rsid w:val="001D0CC6"/>
    <w:rsid w:val="001D13AF"/>
    <w:rsid w:val="001D1556"/>
    <w:rsid w:val="001D1657"/>
    <w:rsid w:val="001D17DA"/>
    <w:rsid w:val="001D22CC"/>
    <w:rsid w:val="001D32B9"/>
    <w:rsid w:val="001D339F"/>
    <w:rsid w:val="001D3955"/>
    <w:rsid w:val="001D3C95"/>
    <w:rsid w:val="001D3ECD"/>
    <w:rsid w:val="001D41EF"/>
    <w:rsid w:val="001D4814"/>
    <w:rsid w:val="001D4818"/>
    <w:rsid w:val="001D4C6F"/>
    <w:rsid w:val="001D540F"/>
    <w:rsid w:val="001D5528"/>
    <w:rsid w:val="001D5EDB"/>
    <w:rsid w:val="001D6305"/>
    <w:rsid w:val="001D671F"/>
    <w:rsid w:val="001D698D"/>
    <w:rsid w:val="001D6D6D"/>
    <w:rsid w:val="001D7392"/>
    <w:rsid w:val="001E0182"/>
    <w:rsid w:val="001E0638"/>
    <w:rsid w:val="001E08E1"/>
    <w:rsid w:val="001E0972"/>
    <w:rsid w:val="001E0D4E"/>
    <w:rsid w:val="001E0D95"/>
    <w:rsid w:val="001E138D"/>
    <w:rsid w:val="001E145D"/>
    <w:rsid w:val="001E1645"/>
    <w:rsid w:val="001E1968"/>
    <w:rsid w:val="001E1F85"/>
    <w:rsid w:val="001E2AF6"/>
    <w:rsid w:val="001E2FB8"/>
    <w:rsid w:val="001E32DB"/>
    <w:rsid w:val="001E35AA"/>
    <w:rsid w:val="001E3741"/>
    <w:rsid w:val="001E3752"/>
    <w:rsid w:val="001E564D"/>
    <w:rsid w:val="001E5ACD"/>
    <w:rsid w:val="001E6DB5"/>
    <w:rsid w:val="001E6E6D"/>
    <w:rsid w:val="001E7583"/>
    <w:rsid w:val="001E7957"/>
    <w:rsid w:val="001E7B15"/>
    <w:rsid w:val="001E7BF5"/>
    <w:rsid w:val="001F0001"/>
    <w:rsid w:val="001F03B6"/>
    <w:rsid w:val="001F06FE"/>
    <w:rsid w:val="001F1118"/>
    <w:rsid w:val="001F1502"/>
    <w:rsid w:val="001F2CC4"/>
    <w:rsid w:val="001F2CE1"/>
    <w:rsid w:val="001F3590"/>
    <w:rsid w:val="001F3700"/>
    <w:rsid w:val="001F3706"/>
    <w:rsid w:val="001F3B86"/>
    <w:rsid w:val="001F4133"/>
    <w:rsid w:val="001F4219"/>
    <w:rsid w:val="001F430E"/>
    <w:rsid w:val="001F4CCB"/>
    <w:rsid w:val="001F5246"/>
    <w:rsid w:val="001F5436"/>
    <w:rsid w:val="001F59C3"/>
    <w:rsid w:val="001F63B1"/>
    <w:rsid w:val="001F6A85"/>
    <w:rsid w:val="001F6E1D"/>
    <w:rsid w:val="001F7A4E"/>
    <w:rsid w:val="002026DA"/>
    <w:rsid w:val="00202A3E"/>
    <w:rsid w:val="00202BA4"/>
    <w:rsid w:val="00203A94"/>
    <w:rsid w:val="00203B9F"/>
    <w:rsid w:val="0020408A"/>
    <w:rsid w:val="0020435E"/>
    <w:rsid w:val="002043A1"/>
    <w:rsid w:val="002050B1"/>
    <w:rsid w:val="002055D3"/>
    <w:rsid w:val="002058E3"/>
    <w:rsid w:val="002066BE"/>
    <w:rsid w:val="00206F80"/>
    <w:rsid w:val="00207222"/>
    <w:rsid w:val="00207328"/>
    <w:rsid w:val="002077FF"/>
    <w:rsid w:val="002101CB"/>
    <w:rsid w:val="00211574"/>
    <w:rsid w:val="002119D5"/>
    <w:rsid w:val="00212618"/>
    <w:rsid w:val="0021283B"/>
    <w:rsid w:val="00212B07"/>
    <w:rsid w:val="00212FFB"/>
    <w:rsid w:val="002132F1"/>
    <w:rsid w:val="00213520"/>
    <w:rsid w:val="002137D5"/>
    <w:rsid w:val="0021397D"/>
    <w:rsid w:val="00214788"/>
    <w:rsid w:val="00215D4D"/>
    <w:rsid w:val="00217301"/>
    <w:rsid w:val="002175F3"/>
    <w:rsid w:val="00217E97"/>
    <w:rsid w:val="0022056A"/>
    <w:rsid w:val="00220FA7"/>
    <w:rsid w:val="00222281"/>
    <w:rsid w:val="00222677"/>
    <w:rsid w:val="0022361E"/>
    <w:rsid w:val="0022366B"/>
    <w:rsid w:val="00223AE2"/>
    <w:rsid w:val="00223BD3"/>
    <w:rsid w:val="00224955"/>
    <w:rsid w:val="00224EE3"/>
    <w:rsid w:val="0022562E"/>
    <w:rsid w:val="00225773"/>
    <w:rsid w:val="0022610C"/>
    <w:rsid w:val="00226115"/>
    <w:rsid w:val="00226AAD"/>
    <w:rsid w:val="00226D2D"/>
    <w:rsid w:val="00227256"/>
    <w:rsid w:val="00227AE4"/>
    <w:rsid w:val="0023006F"/>
    <w:rsid w:val="00230466"/>
    <w:rsid w:val="00230C66"/>
    <w:rsid w:val="00230E89"/>
    <w:rsid w:val="00231143"/>
    <w:rsid w:val="002314CE"/>
    <w:rsid w:val="002319CB"/>
    <w:rsid w:val="00231E06"/>
    <w:rsid w:val="00231ECE"/>
    <w:rsid w:val="002323FE"/>
    <w:rsid w:val="002327F2"/>
    <w:rsid w:val="00232811"/>
    <w:rsid w:val="00232E79"/>
    <w:rsid w:val="0023344C"/>
    <w:rsid w:val="00234148"/>
    <w:rsid w:val="002341B2"/>
    <w:rsid w:val="00235DA2"/>
    <w:rsid w:val="002370BE"/>
    <w:rsid w:val="002376A6"/>
    <w:rsid w:val="002400EF"/>
    <w:rsid w:val="002407DB"/>
    <w:rsid w:val="002410CD"/>
    <w:rsid w:val="00241285"/>
    <w:rsid w:val="00241949"/>
    <w:rsid w:val="002423DB"/>
    <w:rsid w:val="00242598"/>
    <w:rsid w:val="002434D7"/>
    <w:rsid w:val="002436EE"/>
    <w:rsid w:val="0024577B"/>
    <w:rsid w:val="00245A0C"/>
    <w:rsid w:val="00245D73"/>
    <w:rsid w:val="00247512"/>
    <w:rsid w:val="00250063"/>
    <w:rsid w:val="00250248"/>
    <w:rsid w:val="00250657"/>
    <w:rsid w:val="002506CB"/>
    <w:rsid w:val="0025101D"/>
    <w:rsid w:val="002520E4"/>
    <w:rsid w:val="002523D3"/>
    <w:rsid w:val="00252C44"/>
    <w:rsid w:val="002533E3"/>
    <w:rsid w:val="002538DF"/>
    <w:rsid w:val="002539ED"/>
    <w:rsid w:val="00253AFE"/>
    <w:rsid w:val="00253CB4"/>
    <w:rsid w:val="00253FCA"/>
    <w:rsid w:val="00254BBF"/>
    <w:rsid w:val="00255E60"/>
    <w:rsid w:val="0025632F"/>
    <w:rsid w:val="00256C59"/>
    <w:rsid w:val="00256C83"/>
    <w:rsid w:val="00257580"/>
    <w:rsid w:val="0026034F"/>
    <w:rsid w:val="00260E5C"/>
    <w:rsid w:val="00260EAF"/>
    <w:rsid w:val="002622C1"/>
    <w:rsid w:val="0026230B"/>
    <w:rsid w:val="00262AEF"/>
    <w:rsid w:val="00262B5A"/>
    <w:rsid w:val="00262CEA"/>
    <w:rsid w:val="00262D06"/>
    <w:rsid w:val="00263576"/>
    <w:rsid w:val="0026446E"/>
    <w:rsid w:val="0026491A"/>
    <w:rsid w:val="00265824"/>
    <w:rsid w:val="00265973"/>
    <w:rsid w:val="00265D10"/>
    <w:rsid w:val="002667D7"/>
    <w:rsid w:val="00266AC5"/>
    <w:rsid w:val="00267264"/>
    <w:rsid w:val="002678BA"/>
    <w:rsid w:val="00267FFB"/>
    <w:rsid w:val="00272069"/>
    <w:rsid w:val="0027233D"/>
    <w:rsid w:val="00272697"/>
    <w:rsid w:val="002733BF"/>
    <w:rsid w:val="002735E3"/>
    <w:rsid w:val="0027362A"/>
    <w:rsid w:val="00273C94"/>
    <w:rsid w:val="00275F56"/>
    <w:rsid w:val="00275FAB"/>
    <w:rsid w:val="0027624A"/>
    <w:rsid w:val="002762A9"/>
    <w:rsid w:val="002768A5"/>
    <w:rsid w:val="00276FDC"/>
    <w:rsid w:val="0028020E"/>
    <w:rsid w:val="00281960"/>
    <w:rsid w:val="002820AD"/>
    <w:rsid w:val="002821BB"/>
    <w:rsid w:val="002826B0"/>
    <w:rsid w:val="00282761"/>
    <w:rsid w:val="0028283D"/>
    <w:rsid w:val="00282899"/>
    <w:rsid w:val="002832C2"/>
    <w:rsid w:val="002834F3"/>
    <w:rsid w:val="00283DAB"/>
    <w:rsid w:val="00283DE2"/>
    <w:rsid w:val="00283EE5"/>
    <w:rsid w:val="0028478F"/>
    <w:rsid w:val="00285829"/>
    <w:rsid w:val="002858D4"/>
    <w:rsid w:val="0028623E"/>
    <w:rsid w:val="00286570"/>
    <w:rsid w:val="00287D58"/>
    <w:rsid w:val="00287D7E"/>
    <w:rsid w:val="00287FA0"/>
    <w:rsid w:val="00290448"/>
    <w:rsid w:val="002909E6"/>
    <w:rsid w:val="00290A9B"/>
    <w:rsid w:val="00290DA5"/>
    <w:rsid w:val="00291D6A"/>
    <w:rsid w:val="0029220A"/>
    <w:rsid w:val="00292741"/>
    <w:rsid w:val="002927C4"/>
    <w:rsid w:val="00292D06"/>
    <w:rsid w:val="00293384"/>
    <w:rsid w:val="00293E7D"/>
    <w:rsid w:val="00293FBE"/>
    <w:rsid w:val="002941E1"/>
    <w:rsid w:val="00294726"/>
    <w:rsid w:val="00295884"/>
    <w:rsid w:val="002959B8"/>
    <w:rsid w:val="00295E62"/>
    <w:rsid w:val="00296E3A"/>
    <w:rsid w:val="00296F1C"/>
    <w:rsid w:val="002972D1"/>
    <w:rsid w:val="00297E84"/>
    <w:rsid w:val="002A038B"/>
    <w:rsid w:val="002A03FF"/>
    <w:rsid w:val="002A08D9"/>
    <w:rsid w:val="002A0CC7"/>
    <w:rsid w:val="002A169C"/>
    <w:rsid w:val="002A2265"/>
    <w:rsid w:val="002A2F95"/>
    <w:rsid w:val="002A3F44"/>
    <w:rsid w:val="002A4816"/>
    <w:rsid w:val="002A4DAD"/>
    <w:rsid w:val="002A4DC1"/>
    <w:rsid w:val="002A534B"/>
    <w:rsid w:val="002A54E7"/>
    <w:rsid w:val="002A5A3E"/>
    <w:rsid w:val="002A5B0D"/>
    <w:rsid w:val="002A5FCC"/>
    <w:rsid w:val="002A7090"/>
    <w:rsid w:val="002A7598"/>
    <w:rsid w:val="002B0A6A"/>
    <w:rsid w:val="002B0C9C"/>
    <w:rsid w:val="002B1932"/>
    <w:rsid w:val="002B1F10"/>
    <w:rsid w:val="002B2FDE"/>
    <w:rsid w:val="002B3953"/>
    <w:rsid w:val="002B3AE3"/>
    <w:rsid w:val="002B3AFC"/>
    <w:rsid w:val="002B4624"/>
    <w:rsid w:val="002B49B2"/>
    <w:rsid w:val="002B4A2A"/>
    <w:rsid w:val="002B4E1E"/>
    <w:rsid w:val="002B4F56"/>
    <w:rsid w:val="002B5DFE"/>
    <w:rsid w:val="002B67F4"/>
    <w:rsid w:val="002B6A41"/>
    <w:rsid w:val="002B6B33"/>
    <w:rsid w:val="002B6C7F"/>
    <w:rsid w:val="002B6C94"/>
    <w:rsid w:val="002B6EA5"/>
    <w:rsid w:val="002B716B"/>
    <w:rsid w:val="002B7A73"/>
    <w:rsid w:val="002B7F1C"/>
    <w:rsid w:val="002C035C"/>
    <w:rsid w:val="002C08C5"/>
    <w:rsid w:val="002C156A"/>
    <w:rsid w:val="002C1FD9"/>
    <w:rsid w:val="002C205E"/>
    <w:rsid w:val="002C21C1"/>
    <w:rsid w:val="002C2644"/>
    <w:rsid w:val="002C2855"/>
    <w:rsid w:val="002C2DEF"/>
    <w:rsid w:val="002C2ECC"/>
    <w:rsid w:val="002C2EE4"/>
    <w:rsid w:val="002C3CDF"/>
    <w:rsid w:val="002C3FF2"/>
    <w:rsid w:val="002C4901"/>
    <w:rsid w:val="002C4A57"/>
    <w:rsid w:val="002C4B0D"/>
    <w:rsid w:val="002C4E0A"/>
    <w:rsid w:val="002C5420"/>
    <w:rsid w:val="002C545B"/>
    <w:rsid w:val="002C5BBC"/>
    <w:rsid w:val="002C5E24"/>
    <w:rsid w:val="002C5E31"/>
    <w:rsid w:val="002C6D0C"/>
    <w:rsid w:val="002C6FA7"/>
    <w:rsid w:val="002C7482"/>
    <w:rsid w:val="002C7EC6"/>
    <w:rsid w:val="002D00E9"/>
    <w:rsid w:val="002D080D"/>
    <w:rsid w:val="002D123F"/>
    <w:rsid w:val="002D16C1"/>
    <w:rsid w:val="002D1DFD"/>
    <w:rsid w:val="002D2A63"/>
    <w:rsid w:val="002D3B00"/>
    <w:rsid w:val="002D3FAF"/>
    <w:rsid w:val="002D4B29"/>
    <w:rsid w:val="002D4C04"/>
    <w:rsid w:val="002D51ED"/>
    <w:rsid w:val="002D53E6"/>
    <w:rsid w:val="002D54B8"/>
    <w:rsid w:val="002D6050"/>
    <w:rsid w:val="002D65FD"/>
    <w:rsid w:val="002D7034"/>
    <w:rsid w:val="002D7226"/>
    <w:rsid w:val="002D796E"/>
    <w:rsid w:val="002D7F8E"/>
    <w:rsid w:val="002E0374"/>
    <w:rsid w:val="002E0B1B"/>
    <w:rsid w:val="002E0E32"/>
    <w:rsid w:val="002E152E"/>
    <w:rsid w:val="002E1754"/>
    <w:rsid w:val="002E1B15"/>
    <w:rsid w:val="002E1F00"/>
    <w:rsid w:val="002E299C"/>
    <w:rsid w:val="002E2B63"/>
    <w:rsid w:val="002E3315"/>
    <w:rsid w:val="002E3F0C"/>
    <w:rsid w:val="002E433D"/>
    <w:rsid w:val="002E63EC"/>
    <w:rsid w:val="002E68A3"/>
    <w:rsid w:val="002E6BF9"/>
    <w:rsid w:val="002E6C2C"/>
    <w:rsid w:val="002E7442"/>
    <w:rsid w:val="002E75BD"/>
    <w:rsid w:val="002E7DE6"/>
    <w:rsid w:val="002F06BA"/>
    <w:rsid w:val="002F0FF3"/>
    <w:rsid w:val="002F126C"/>
    <w:rsid w:val="002F16EF"/>
    <w:rsid w:val="002F1E1D"/>
    <w:rsid w:val="002F1E45"/>
    <w:rsid w:val="002F2352"/>
    <w:rsid w:val="002F3351"/>
    <w:rsid w:val="002F3684"/>
    <w:rsid w:val="002F3A82"/>
    <w:rsid w:val="002F3B05"/>
    <w:rsid w:val="002F3B5F"/>
    <w:rsid w:val="002F3FB5"/>
    <w:rsid w:val="002F437F"/>
    <w:rsid w:val="002F4AB5"/>
    <w:rsid w:val="002F4ED1"/>
    <w:rsid w:val="002F4FC7"/>
    <w:rsid w:val="002F5A75"/>
    <w:rsid w:val="002F6128"/>
    <w:rsid w:val="002F6CFD"/>
    <w:rsid w:val="002F6FE6"/>
    <w:rsid w:val="002F7AC5"/>
    <w:rsid w:val="002F7CA0"/>
    <w:rsid w:val="002F7F56"/>
    <w:rsid w:val="00300A45"/>
    <w:rsid w:val="00300A9D"/>
    <w:rsid w:val="00300CD9"/>
    <w:rsid w:val="00301426"/>
    <w:rsid w:val="00301628"/>
    <w:rsid w:val="00301C83"/>
    <w:rsid w:val="003025B7"/>
    <w:rsid w:val="00302E0A"/>
    <w:rsid w:val="003037E7"/>
    <w:rsid w:val="0030383B"/>
    <w:rsid w:val="00303A99"/>
    <w:rsid w:val="003045E8"/>
    <w:rsid w:val="00304609"/>
    <w:rsid w:val="0030480B"/>
    <w:rsid w:val="00304A20"/>
    <w:rsid w:val="00305B26"/>
    <w:rsid w:val="003064F0"/>
    <w:rsid w:val="00306BDC"/>
    <w:rsid w:val="0030762B"/>
    <w:rsid w:val="0030798D"/>
    <w:rsid w:val="003104B1"/>
    <w:rsid w:val="00310B49"/>
    <w:rsid w:val="00311206"/>
    <w:rsid w:val="003112EA"/>
    <w:rsid w:val="00311A43"/>
    <w:rsid w:val="00311CCA"/>
    <w:rsid w:val="0031233F"/>
    <w:rsid w:val="00312806"/>
    <w:rsid w:val="00312B6B"/>
    <w:rsid w:val="00313129"/>
    <w:rsid w:val="00314C16"/>
    <w:rsid w:val="0031547C"/>
    <w:rsid w:val="00315952"/>
    <w:rsid w:val="00315E87"/>
    <w:rsid w:val="00315FBA"/>
    <w:rsid w:val="003169D6"/>
    <w:rsid w:val="00316B26"/>
    <w:rsid w:val="00316C1D"/>
    <w:rsid w:val="00317035"/>
    <w:rsid w:val="003207C4"/>
    <w:rsid w:val="0032187A"/>
    <w:rsid w:val="0032263C"/>
    <w:rsid w:val="003228FA"/>
    <w:rsid w:val="00322928"/>
    <w:rsid w:val="00322CAD"/>
    <w:rsid w:val="0032302D"/>
    <w:rsid w:val="003248FF"/>
    <w:rsid w:val="00325067"/>
    <w:rsid w:val="0032509C"/>
    <w:rsid w:val="0032527C"/>
    <w:rsid w:val="00325670"/>
    <w:rsid w:val="00326ADD"/>
    <w:rsid w:val="00326CA1"/>
    <w:rsid w:val="00327185"/>
    <w:rsid w:val="00327730"/>
    <w:rsid w:val="0032774A"/>
    <w:rsid w:val="00327AB4"/>
    <w:rsid w:val="00327EDB"/>
    <w:rsid w:val="00330949"/>
    <w:rsid w:val="00330F58"/>
    <w:rsid w:val="00331F86"/>
    <w:rsid w:val="00332A1B"/>
    <w:rsid w:val="003336EC"/>
    <w:rsid w:val="00333D1F"/>
    <w:rsid w:val="00333EC5"/>
    <w:rsid w:val="00334ED8"/>
    <w:rsid w:val="00335329"/>
    <w:rsid w:val="003354C3"/>
    <w:rsid w:val="00335CDC"/>
    <w:rsid w:val="00335EAC"/>
    <w:rsid w:val="003362E1"/>
    <w:rsid w:val="003364A5"/>
    <w:rsid w:val="003367E1"/>
    <w:rsid w:val="003370CE"/>
    <w:rsid w:val="003379B3"/>
    <w:rsid w:val="00337EB9"/>
    <w:rsid w:val="00340B3D"/>
    <w:rsid w:val="0034136F"/>
    <w:rsid w:val="00342193"/>
    <w:rsid w:val="00342447"/>
    <w:rsid w:val="0034247A"/>
    <w:rsid w:val="00343ACB"/>
    <w:rsid w:val="0034573C"/>
    <w:rsid w:val="003458F9"/>
    <w:rsid w:val="00346270"/>
    <w:rsid w:val="00346C6F"/>
    <w:rsid w:val="00347F45"/>
    <w:rsid w:val="003506A1"/>
    <w:rsid w:val="00351152"/>
    <w:rsid w:val="0035129E"/>
    <w:rsid w:val="00351D74"/>
    <w:rsid w:val="003525A1"/>
    <w:rsid w:val="003526A9"/>
    <w:rsid w:val="00352A22"/>
    <w:rsid w:val="0035478C"/>
    <w:rsid w:val="003547D3"/>
    <w:rsid w:val="00354F2F"/>
    <w:rsid w:val="003555DB"/>
    <w:rsid w:val="0035573F"/>
    <w:rsid w:val="003557EB"/>
    <w:rsid w:val="0035582F"/>
    <w:rsid w:val="00355D99"/>
    <w:rsid w:val="00355E74"/>
    <w:rsid w:val="00355F04"/>
    <w:rsid w:val="003560C0"/>
    <w:rsid w:val="00356607"/>
    <w:rsid w:val="00356D2C"/>
    <w:rsid w:val="00356F8B"/>
    <w:rsid w:val="00357292"/>
    <w:rsid w:val="00357C13"/>
    <w:rsid w:val="00361812"/>
    <w:rsid w:val="00361A7E"/>
    <w:rsid w:val="00361AAB"/>
    <w:rsid w:val="00361D92"/>
    <w:rsid w:val="00363028"/>
    <w:rsid w:val="00363292"/>
    <w:rsid w:val="00363CF0"/>
    <w:rsid w:val="00364282"/>
    <w:rsid w:val="00364620"/>
    <w:rsid w:val="00364FA1"/>
    <w:rsid w:val="0036728E"/>
    <w:rsid w:val="0036797B"/>
    <w:rsid w:val="00367B00"/>
    <w:rsid w:val="00367F89"/>
    <w:rsid w:val="00370103"/>
    <w:rsid w:val="003701DF"/>
    <w:rsid w:val="00370366"/>
    <w:rsid w:val="0037080E"/>
    <w:rsid w:val="00370845"/>
    <w:rsid w:val="00371BB1"/>
    <w:rsid w:val="00371D11"/>
    <w:rsid w:val="003734FA"/>
    <w:rsid w:val="003737B8"/>
    <w:rsid w:val="00373BF3"/>
    <w:rsid w:val="00374EDB"/>
    <w:rsid w:val="0037562F"/>
    <w:rsid w:val="003756F9"/>
    <w:rsid w:val="00375A3E"/>
    <w:rsid w:val="00375E16"/>
    <w:rsid w:val="0037677C"/>
    <w:rsid w:val="00376E05"/>
    <w:rsid w:val="00377035"/>
    <w:rsid w:val="00377C81"/>
    <w:rsid w:val="003801CB"/>
    <w:rsid w:val="00380200"/>
    <w:rsid w:val="0038101F"/>
    <w:rsid w:val="0038135B"/>
    <w:rsid w:val="003816FA"/>
    <w:rsid w:val="00381D4E"/>
    <w:rsid w:val="00382702"/>
    <w:rsid w:val="00382A4D"/>
    <w:rsid w:val="00382E13"/>
    <w:rsid w:val="003830DC"/>
    <w:rsid w:val="00383751"/>
    <w:rsid w:val="00383B0B"/>
    <w:rsid w:val="00384693"/>
    <w:rsid w:val="0038497E"/>
    <w:rsid w:val="00384D93"/>
    <w:rsid w:val="00384F35"/>
    <w:rsid w:val="00385403"/>
    <w:rsid w:val="00385F69"/>
    <w:rsid w:val="00386DE4"/>
    <w:rsid w:val="0039105E"/>
    <w:rsid w:val="003927BB"/>
    <w:rsid w:val="00392B43"/>
    <w:rsid w:val="003936FD"/>
    <w:rsid w:val="0039391D"/>
    <w:rsid w:val="00393FEB"/>
    <w:rsid w:val="003945F7"/>
    <w:rsid w:val="00394C5B"/>
    <w:rsid w:val="00395156"/>
    <w:rsid w:val="00395748"/>
    <w:rsid w:val="003968A0"/>
    <w:rsid w:val="00396C3B"/>
    <w:rsid w:val="003A0494"/>
    <w:rsid w:val="003A1740"/>
    <w:rsid w:val="003A1A45"/>
    <w:rsid w:val="003A1D3A"/>
    <w:rsid w:val="003A1F5F"/>
    <w:rsid w:val="003A1F66"/>
    <w:rsid w:val="003A34BC"/>
    <w:rsid w:val="003A37D3"/>
    <w:rsid w:val="003A41F3"/>
    <w:rsid w:val="003A4373"/>
    <w:rsid w:val="003A563E"/>
    <w:rsid w:val="003A5F52"/>
    <w:rsid w:val="003A60EA"/>
    <w:rsid w:val="003A6583"/>
    <w:rsid w:val="003A6722"/>
    <w:rsid w:val="003A6D03"/>
    <w:rsid w:val="003A78DC"/>
    <w:rsid w:val="003B0779"/>
    <w:rsid w:val="003B15D1"/>
    <w:rsid w:val="003B1DE1"/>
    <w:rsid w:val="003B25C3"/>
    <w:rsid w:val="003B3BE0"/>
    <w:rsid w:val="003B3EA6"/>
    <w:rsid w:val="003B483D"/>
    <w:rsid w:val="003B48C8"/>
    <w:rsid w:val="003B4A74"/>
    <w:rsid w:val="003B59F1"/>
    <w:rsid w:val="003B6251"/>
    <w:rsid w:val="003B629A"/>
    <w:rsid w:val="003B69C0"/>
    <w:rsid w:val="003B6DEB"/>
    <w:rsid w:val="003B6EA4"/>
    <w:rsid w:val="003B6F99"/>
    <w:rsid w:val="003C0757"/>
    <w:rsid w:val="003C09DC"/>
    <w:rsid w:val="003C1514"/>
    <w:rsid w:val="003C16C2"/>
    <w:rsid w:val="003C19D4"/>
    <w:rsid w:val="003C1A75"/>
    <w:rsid w:val="003C1AA9"/>
    <w:rsid w:val="003C1E82"/>
    <w:rsid w:val="003C23F9"/>
    <w:rsid w:val="003C2BE2"/>
    <w:rsid w:val="003C52AD"/>
    <w:rsid w:val="003C5346"/>
    <w:rsid w:val="003C5BC6"/>
    <w:rsid w:val="003C6C06"/>
    <w:rsid w:val="003C70A6"/>
    <w:rsid w:val="003C716F"/>
    <w:rsid w:val="003C7D4F"/>
    <w:rsid w:val="003D0399"/>
    <w:rsid w:val="003D0435"/>
    <w:rsid w:val="003D16D0"/>
    <w:rsid w:val="003D1969"/>
    <w:rsid w:val="003D2416"/>
    <w:rsid w:val="003D2B65"/>
    <w:rsid w:val="003D2BCB"/>
    <w:rsid w:val="003D33EE"/>
    <w:rsid w:val="003D3696"/>
    <w:rsid w:val="003D3970"/>
    <w:rsid w:val="003D4597"/>
    <w:rsid w:val="003D4BC7"/>
    <w:rsid w:val="003D578B"/>
    <w:rsid w:val="003D6972"/>
    <w:rsid w:val="003D7471"/>
    <w:rsid w:val="003D76C0"/>
    <w:rsid w:val="003D7CFC"/>
    <w:rsid w:val="003E0626"/>
    <w:rsid w:val="003E084A"/>
    <w:rsid w:val="003E099B"/>
    <w:rsid w:val="003E4B20"/>
    <w:rsid w:val="003E5057"/>
    <w:rsid w:val="003E56EC"/>
    <w:rsid w:val="003E5B6F"/>
    <w:rsid w:val="003E68B7"/>
    <w:rsid w:val="003E6AB8"/>
    <w:rsid w:val="003E6B18"/>
    <w:rsid w:val="003E7E3B"/>
    <w:rsid w:val="003F01D1"/>
    <w:rsid w:val="003F0C69"/>
    <w:rsid w:val="003F1080"/>
    <w:rsid w:val="003F12EE"/>
    <w:rsid w:val="003F19E9"/>
    <w:rsid w:val="003F1D8E"/>
    <w:rsid w:val="003F2336"/>
    <w:rsid w:val="003F24C0"/>
    <w:rsid w:val="003F29CC"/>
    <w:rsid w:val="003F2CD4"/>
    <w:rsid w:val="003F2D5D"/>
    <w:rsid w:val="003F34A3"/>
    <w:rsid w:val="003F3666"/>
    <w:rsid w:val="003F448C"/>
    <w:rsid w:val="003F4679"/>
    <w:rsid w:val="003F4D0E"/>
    <w:rsid w:val="003F5892"/>
    <w:rsid w:val="003F5C6A"/>
    <w:rsid w:val="003F6491"/>
    <w:rsid w:val="003F70D5"/>
    <w:rsid w:val="003F7C86"/>
    <w:rsid w:val="0040058F"/>
    <w:rsid w:val="00400C5B"/>
    <w:rsid w:val="00401A5F"/>
    <w:rsid w:val="00401C19"/>
    <w:rsid w:val="00401DFC"/>
    <w:rsid w:val="00401E8D"/>
    <w:rsid w:val="00401E96"/>
    <w:rsid w:val="0040204A"/>
    <w:rsid w:val="00402384"/>
    <w:rsid w:val="00402AF9"/>
    <w:rsid w:val="004030C5"/>
    <w:rsid w:val="00403288"/>
    <w:rsid w:val="00403B9B"/>
    <w:rsid w:val="00404AB7"/>
    <w:rsid w:val="00405A93"/>
    <w:rsid w:val="004067EF"/>
    <w:rsid w:val="004076DB"/>
    <w:rsid w:val="00407A04"/>
    <w:rsid w:val="00410F58"/>
    <w:rsid w:val="00411B40"/>
    <w:rsid w:val="00411E1C"/>
    <w:rsid w:val="004123E4"/>
    <w:rsid w:val="0041248B"/>
    <w:rsid w:val="00412D3E"/>
    <w:rsid w:val="00413278"/>
    <w:rsid w:val="004138D0"/>
    <w:rsid w:val="00413EAB"/>
    <w:rsid w:val="00414235"/>
    <w:rsid w:val="00414645"/>
    <w:rsid w:val="00414861"/>
    <w:rsid w:val="004148A7"/>
    <w:rsid w:val="00414EC9"/>
    <w:rsid w:val="00415243"/>
    <w:rsid w:val="00415D94"/>
    <w:rsid w:val="0041651F"/>
    <w:rsid w:val="004165DD"/>
    <w:rsid w:val="004176C8"/>
    <w:rsid w:val="004178ED"/>
    <w:rsid w:val="0042069F"/>
    <w:rsid w:val="00421A3A"/>
    <w:rsid w:val="0042264E"/>
    <w:rsid w:val="0042265B"/>
    <w:rsid w:val="00422671"/>
    <w:rsid w:val="00422985"/>
    <w:rsid w:val="004232AB"/>
    <w:rsid w:val="00424343"/>
    <w:rsid w:val="00424494"/>
    <w:rsid w:val="00424F49"/>
    <w:rsid w:val="00425F36"/>
    <w:rsid w:val="00427727"/>
    <w:rsid w:val="00427B79"/>
    <w:rsid w:val="00427F4A"/>
    <w:rsid w:val="00430F5F"/>
    <w:rsid w:val="0043107D"/>
    <w:rsid w:val="00431415"/>
    <w:rsid w:val="0043184F"/>
    <w:rsid w:val="00432383"/>
    <w:rsid w:val="00433390"/>
    <w:rsid w:val="004334C0"/>
    <w:rsid w:val="00433D9C"/>
    <w:rsid w:val="004342F6"/>
    <w:rsid w:val="0043478F"/>
    <w:rsid w:val="00434B40"/>
    <w:rsid w:val="00435003"/>
    <w:rsid w:val="004351CE"/>
    <w:rsid w:val="004352CB"/>
    <w:rsid w:val="004353F1"/>
    <w:rsid w:val="004361A3"/>
    <w:rsid w:val="00436776"/>
    <w:rsid w:val="00437FAD"/>
    <w:rsid w:val="00440277"/>
    <w:rsid w:val="00441278"/>
    <w:rsid w:val="00441392"/>
    <w:rsid w:val="00441F21"/>
    <w:rsid w:val="00442872"/>
    <w:rsid w:val="004428D0"/>
    <w:rsid w:val="00443986"/>
    <w:rsid w:val="00443E8A"/>
    <w:rsid w:val="00445155"/>
    <w:rsid w:val="00445ACD"/>
    <w:rsid w:val="00445F4F"/>
    <w:rsid w:val="00445FB1"/>
    <w:rsid w:val="0044637D"/>
    <w:rsid w:val="004469B0"/>
    <w:rsid w:val="00446C77"/>
    <w:rsid w:val="00446DB7"/>
    <w:rsid w:val="00447286"/>
    <w:rsid w:val="00447551"/>
    <w:rsid w:val="00450401"/>
    <w:rsid w:val="0045046D"/>
    <w:rsid w:val="00450F6E"/>
    <w:rsid w:val="0045140E"/>
    <w:rsid w:val="004518F8"/>
    <w:rsid w:val="00451EAE"/>
    <w:rsid w:val="00454BF4"/>
    <w:rsid w:val="00454DB0"/>
    <w:rsid w:val="00454E12"/>
    <w:rsid w:val="004552E4"/>
    <w:rsid w:val="00455D92"/>
    <w:rsid w:val="004565C9"/>
    <w:rsid w:val="004568EA"/>
    <w:rsid w:val="00456B76"/>
    <w:rsid w:val="00456F87"/>
    <w:rsid w:val="00457576"/>
    <w:rsid w:val="00457C82"/>
    <w:rsid w:val="00457E9D"/>
    <w:rsid w:val="00457F2D"/>
    <w:rsid w:val="00461B54"/>
    <w:rsid w:val="00462323"/>
    <w:rsid w:val="004623CE"/>
    <w:rsid w:val="00462E6D"/>
    <w:rsid w:val="004634F0"/>
    <w:rsid w:val="00463A0C"/>
    <w:rsid w:val="00464D2F"/>
    <w:rsid w:val="004651B1"/>
    <w:rsid w:val="0046554D"/>
    <w:rsid w:val="004656DD"/>
    <w:rsid w:val="00466921"/>
    <w:rsid w:val="0046712C"/>
    <w:rsid w:val="00470587"/>
    <w:rsid w:val="0047117F"/>
    <w:rsid w:val="0047169D"/>
    <w:rsid w:val="004717E4"/>
    <w:rsid w:val="00471878"/>
    <w:rsid w:val="00471951"/>
    <w:rsid w:val="004722A6"/>
    <w:rsid w:val="004724C5"/>
    <w:rsid w:val="004732AE"/>
    <w:rsid w:val="00473534"/>
    <w:rsid w:val="00473A45"/>
    <w:rsid w:val="00473A90"/>
    <w:rsid w:val="00474395"/>
    <w:rsid w:val="004744BE"/>
    <w:rsid w:val="004755BD"/>
    <w:rsid w:val="00475646"/>
    <w:rsid w:val="00475827"/>
    <w:rsid w:val="00475B50"/>
    <w:rsid w:val="00475CC6"/>
    <w:rsid w:val="00476DDB"/>
    <w:rsid w:val="004770C6"/>
    <w:rsid w:val="004772B6"/>
    <w:rsid w:val="004778EA"/>
    <w:rsid w:val="00477A9E"/>
    <w:rsid w:val="00477D50"/>
    <w:rsid w:val="00477F17"/>
    <w:rsid w:val="0048011C"/>
    <w:rsid w:val="0048076D"/>
    <w:rsid w:val="00480C8A"/>
    <w:rsid w:val="004816B6"/>
    <w:rsid w:val="004816C6"/>
    <w:rsid w:val="00482093"/>
    <w:rsid w:val="0048290D"/>
    <w:rsid w:val="00483876"/>
    <w:rsid w:val="0048396A"/>
    <w:rsid w:val="00483F6F"/>
    <w:rsid w:val="00484246"/>
    <w:rsid w:val="00485E15"/>
    <w:rsid w:val="00486090"/>
    <w:rsid w:val="0048626D"/>
    <w:rsid w:val="00486873"/>
    <w:rsid w:val="004869DB"/>
    <w:rsid w:val="004871C2"/>
    <w:rsid w:val="00490720"/>
    <w:rsid w:val="004914D0"/>
    <w:rsid w:val="004915E2"/>
    <w:rsid w:val="00491BE8"/>
    <w:rsid w:val="00491F59"/>
    <w:rsid w:val="004928A3"/>
    <w:rsid w:val="00492B5C"/>
    <w:rsid w:val="004934F1"/>
    <w:rsid w:val="0049388C"/>
    <w:rsid w:val="004939C4"/>
    <w:rsid w:val="00493B86"/>
    <w:rsid w:val="00495006"/>
    <w:rsid w:val="00495020"/>
    <w:rsid w:val="004967D1"/>
    <w:rsid w:val="0049750E"/>
    <w:rsid w:val="00497E2C"/>
    <w:rsid w:val="004A0658"/>
    <w:rsid w:val="004A066D"/>
    <w:rsid w:val="004A0771"/>
    <w:rsid w:val="004A098E"/>
    <w:rsid w:val="004A0F1E"/>
    <w:rsid w:val="004A1393"/>
    <w:rsid w:val="004A182B"/>
    <w:rsid w:val="004A1AAF"/>
    <w:rsid w:val="004A1C0A"/>
    <w:rsid w:val="004A25C1"/>
    <w:rsid w:val="004A3495"/>
    <w:rsid w:val="004A3F47"/>
    <w:rsid w:val="004A415B"/>
    <w:rsid w:val="004A42D7"/>
    <w:rsid w:val="004A513F"/>
    <w:rsid w:val="004A6AD6"/>
    <w:rsid w:val="004A7B30"/>
    <w:rsid w:val="004A7F0A"/>
    <w:rsid w:val="004B075C"/>
    <w:rsid w:val="004B20D4"/>
    <w:rsid w:val="004B28AC"/>
    <w:rsid w:val="004B2B5A"/>
    <w:rsid w:val="004B2B7C"/>
    <w:rsid w:val="004B2DDF"/>
    <w:rsid w:val="004B2FDF"/>
    <w:rsid w:val="004B370A"/>
    <w:rsid w:val="004B3BEE"/>
    <w:rsid w:val="004B416C"/>
    <w:rsid w:val="004B439A"/>
    <w:rsid w:val="004B4E0B"/>
    <w:rsid w:val="004B5916"/>
    <w:rsid w:val="004B5F0C"/>
    <w:rsid w:val="004B657A"/>
    <w:rsid w:val="004B66FF"/>
    <w:rsid w:val="004B672C"/>
    <w:rsid w:val="004B6B91"/>
    <w:rsid w:val="004B7841"/>
    <w:rsid w:val="004B7D78"/>
    <w:rsid w:val="004B7EED"/>
    <w:rsid w:val="004C0871"/>
    <w:rsid w:val="004C13CD"/>
    <w:rsid w:val="004C1BE1"/>
    <w:rsid w:val="004C1E34"/>
    <w:rsid w:val="004C2332"/>
    <w:rsid w:val="004C258F"/>
    <w:rsid w:val="004C364B"/>
    <w:rsid w:val="004C37D2"/>
    <w:rsid w:val="004C44E9"/>
    <w:rsid w:val="004C473D"/>
    <w:rsid w:val="004C4C5E"/>
    <w:rsid w:val="004C4D12"/>
    <w:rsid w:val="004C5C27"/>
    <w:rsid w:val="004C73F1"/>
    <w:rsid w:val="004C7580"/>
    <w:rsid w:val="004D04F9"/>
    <w:rsid w:val="004D0EB2"/>
    <w:rsid w:val="004D1556"/>
    <w:rsid w:val="004D195E"/>
    <w:rsid w:val="004D20B2"/>
    <w:rsid w:val="004D25B9"/>
    <w:rsid w:val="004D29B0"/>
    <w:rsid w:val="004D30D2"/>
    <w:rsid w:val="004D41F6"/>
    <w:rsid w:val="004D4880"/>
    <w:rsid w:val="004D55B6"/>
    <w:rsid w:val="004D5952"/>
    <w:rsid w:val="004D6922"/>
    <w:rsid w:val="004D6F25"/>
    <w:rsid w:val="004D72D0"/>
    <w:rsid w:val="004D75FD"/>
    <w:rsid w:val="004E0560"/>
    <w:rsid w:val="004E08A4"/>
    <w:rsid w:val="004E09CD"/>
    <w:rsid w:val="004E0ABA"/>
    <w:rsid w:val="004E0BFD"/>
    <w:rsid w:val="004E1A27"/>
    <w:rsid w:val="004E1E28"/>
    <w:rsid w:val="004E2044"/>
    <w:rsid w:val="004E2051"/>
    <w:rsid w:val="004E28CA"/>
    <w:rsid w:val="004E2E9E"/>
    <w:rsid w:val="004E34B3"/>
    <w:rsid w:val="004E37BE"/>
    <w:rsid w:val="004E3D58"/>
    <w:rsid w:val="004E3FF8"/>
    <w:rsid w:val="004E4557"/>
    <w:rsid w:val="004E4DD5"/>
    <w:rsid w:val="004E5FA6"/>
    <w:rsid w:val="004E6C5E"/>
    <w:rsid w:val="004E7D4B"/>
    <w:rsid w:val="004F07E0"/>
    <w:rsid w:val="004F0984"/>
    <w:rsid w:val="004F0C1C"/>
    <w:rsid w:val="004F0CC7"/>
    <w:rsid w:val="004F1386"/>
    <w:rsid w:val="004F18D5"/>
    <w:rsid w:val="004F1C47"/>
    <w:rsid w:val="004F1D3A"/>
    <w:rsid w:val="004F1D81"/>
    <w:rsid w:val="004F1EC5"/>
    <w:rsid w:val="004F1F2F"/>
    <w:rsid w:val="004F2977"/>
    <w:rsid w:val="004F2FB0"/>
    <w:rsid w:val="004F30D1"/>
    <w:rsid w:val="004F33E2"/>
    <w:rsid w:val="004F3483"/>
    <w:rsid w:val="004F3613"/>
    <w:rsid w:val="004F365C"/>
    <w:rsid w:val="004F367F"/>
    <w:rsid w:val="004F38F1"/>
    <w:rsid w:val="004F5C27"/>
    <w:rsid w:val="004F5DA0"/>
    <w:rsid w:val="004F6112"/>
    <w:rsid w:val="004F6AC7"/>
    <w:rsid w:val="004F6CAF"/>
    <w:rsid w:val="004F6DD1"/>
    <w:rsid w:val="004F733B"/>
    <w:rsid w:val="004F7B84"/>
    <w:rsid w:val="004F7BD2"/>
    <w:rsid w:val="00500C91"/>
    <w:rsid w:val="00500FA3"/>
    <w:rsid w:val="00501001"/>
    <w:rsid w:val="0050156B"/>
    <w:rsid w:val="00501B84"/>
    <w:rsid w:val="00502638"/>
    <w:rsid w:val="00503356"/>
    <w:rsid w:val="00503631"/>
    <w:rsid w:val="005047E6"/>
    <w:rsid w:val="00504D57"/>
    <w:rsid w:val="0050576D"/>
    <w:rsid w:val="00505B7C"/>
    <w:rsid w:val="00506B2C"/>
    <w:rsid w:val="005073ED"/>
    <w:rsid w:val="00507C6E"/>
    <w:rsid w:val="00510E6C"/>
    <w:rsid w:val="00512222"/>
    <w:rsid w:val="0051226E"/>
    <w:rsid w:val="005129CB"/>
    <w:rsid w:val="00512AF3"/>
    <w:rsid w:val="00512F22"/>
    <w:rsid w:val="005132A1"/>
    <w:rsid w:val="00513390"/>
    <w:rsid w:val="0051353F"/>
    <w:rsid w:val="00514168"/>
    <w:rsid w:val="00514BE5"/>
    <w:rsid w:val="00515183"/>
    <w:rsid w:val="005152AC"/>
    <w:rsid w:val="00515B9C"/>
    <w:rsid w:val="00516655"/>
    <w:rsid w:val="0051674B"/>
    <w:rsid w:val="00516764"/>
    <w:rsid w:val="005176ED"/>
    <w:rsid w:val="005177A5"/>
    <w:rsid w:val="00517F25"/>
    <w:rsid w:val="00517FB3"/>
    <w:rsid w:val="005213D4"/>
    <w:rsid w:val="005219A7"/>
    <w:rsid w:val="00521FC6"/>
    <w:rsid w:val="00522383"/>
    <w:rsid w:val="00522859"/>
    <w:rsid w:val="005232B9"/>
    <w:rsid w:val="00523348"/>
    <w:rsid w:val="00523682"/>
    <w:rsid w:val="00524357"/>
    <w:rsid w:val="0052463E"/>
    <w:rsid w:val="00525934"/>
    <w:rsid w:val="0052631B"/>
    <w:rsid w:val="0052633B"/>
    <w:rsid w:val="00526902"/>
    <w:rsid w:val="00526E04"/>
    <w:rsid w:val="00527A2D"/>
    <w:rsid w:val="00527FE8"/>
    <w:rsid w:val="00530798"/>
    <w:rsid w:val="00530927"/>
    <w:rsid w:val="00531284"/>
    <w:rsid w:val="005318AA"/>
    <w:rsid w:val="00531DFC"/>
    <w:rsid w:val="00532114"/>
    <w:rsid w:val="00532557"/>
    <w:rsid w:val="00532B25"/>
    <w:rsid w:val="00532B89"/>
    <w:rsid w:val="00532DBE"/>
    <w:rsid w:val="005332F3"/>
    <w:rsid w:val="00533363"/>
    <w:rsid w:val="005333BD"/>
    <w:rsid w:val="00533832"/>
    <w:rsid w:val="005339FD"/>
    <w:rsid w:val="00533AAE"/>
    <w:rsid w:val="00534434"/>
    <w:rsid w:val="005344D4"/>
    <w:rsid w:val="00534821"/>
    <w:rsid w:val="00534894"/>
    <w:rsid w:val="005349BC"/>
    <w:rsid w:val="00535069"/>
    <w:rsid w:val="00535581"/>
    <w:rsid w:val="00536EF8"/>
    <w:rsid w:val="00537BAF"/>
    <w:rsid w:val="005402D4"/>
    <w:rsid w:val="00540846"/>
    <w:rsid w:val="005411C9"/>
    <w:rsid w:val="00541637"/>
    <w:rsid w:val="00541EC3"/>
    <w:rsid w:val="005421CD"/>
    <w:rsid w:val="00543161"/>
    <w:rsid w:val="00543A97"/>
    <w:rsid w:val="00543F7F"/>
    <w:rsid w:val="0054415A"/>
    <w:rsid w:val="00544BCD"/>
    <w:rsid w:val="005454FA"/>
    <w:rsid w:val="00545ABF"/>
    <w:rsid w:val="00546058"/>
    <w:rsid w:val="005465F8"/>
    <w:rsid w:val="0054669B"/>
    <w:rsid w:val="00547091"/>
    <w:rsid w:val="00547126"/>
    <w:rsid w:val="0054751D"/>
    <w:rsid w:val="0054776B"/>
    <w:rsid w:val="00547CE0"/>
    <w:rsid w:val="005500D9"/>
    <w:rsid w:val="00550507"/>
    <w:rsid w:val="00550D24"/>
    <w:rsid w:val="00550E42"/>
    <w:rsid w:val="00551288"/>
    <w:rsid w:val="00551515"/>
    <w:rsid w:val="0055169A"/>
    <w:rsid w:val="00551732"/>
    <w:rsid w:val="00551835"/>
    <w:rsid w:val="00553BD9"/>
    <w:rsid w:val="00553F8D"/>
    <w:rsid w:val="00554FA0"/>
    <w:rsid w:val="00555258"/>
    <w:rsid w:val="00555A54"/>
    <w:rsid w:val="00556113"/>
    <w:rsid w:val="005574DB"/>
    <w:rsid w:val="00557B21"/>
    <w:rsid w:val="00557C61"/>
    <w:rsid w:val="0056087E"/>
    <w:rsid w:val="00560C03"/>
    <w:rsid w:val="005617A9"/>
    <w:rsid w:val="005619E1"/>
    <w:rsid w:val="00561E30"/>
    <w:rsid w:val="00562150"/>
    <w:rsid w:val="00562846"/>
    <w:rsid w:val="00562DDC"/>
    <w:rsid w:val="00562E49"/>
    <w:rsid w:val="005634DD"/>
    <w:rsid w:val="005638A4"/>
    <w:rsid w:val="00563972"/>
    <w:rsid w:val="00563A73"/>
    <w:rsid w:val="00563C34"/>
    <w:rsid w:val="00564335"/>
    <w:rsid w:val="0056448E"/>
    <w:rsid w:val="00564921"/>
    <w:rsid w:val="00564BCE"/>
    <w:rsid w:val="00564D9C"/>
    <w:rsid w:val="005650A5"/>
    <w:rsid w:val="0056624B"/>
    <w:rsid w:val="00566436"/>
    <w:rsid w:val="00566622"/>
    <w:rsid w:val="00566B6F"/>
    <w:rsid w:val="005675A5"/>
    <w:rsid w:val="00567987"/>
    <w:rsid w:val="00567AA3"/>
    <w:rsid w:val="00567B46"/>
    <w:rsid w:val="0057067A"/>
    <w:rsid w:val="00572D0A"/>
    <w:rsid w:val="0057370E"/>
    <w:rsid w:val="00573845"/>
    <w:rsid w:val="0057388E"/>
    <w:rsid w:val="00574A6B"/>
    <w:rsid w:val="00574CC1"/>
    <w:rsid w:val="00575555"/>
    <w:rsid w:val="00576097"/>
    <w:rsid w:val="005800FC"/>
    <w:rsid w:val="005804E9"/>
    <w:rsid w:val="00580AA0"/>
    <w:rsid w:val="00580B90"/>
    <w:rsid w:val="0058116F"/>
    <w:rsid w:val="00581A30"/>
    <w:rsid w:val="00581DC2"/>
    <w:rsid w:val="005820B8"/>
    <w:rsid w:val="005830D6"/>
    <w:rsid w:val="00583EC3"/>
    <w:rsid w:val="00584309"/>
    <w:rsid w:val="00584C62"/>
    <w:rsid w:val="0058543B"/>
    <w:rsid w:val="005857A7"/>
    <w:rsid w:val="00585E2F"/>
    <w:rsid w:val="00585F60"/>
    <w:rsid w:val="005860AE"/>
    <w:rsid w:val="00586340"/>
    <w:rsid w:val="0058644C"/>
    <w:rsid w:val="005864CC"/>
    <w:rsid w:val="00586779"/>
    <w:rsid w:val="005867FA"/>
    <w:rsid w:val="00587549"/>
    <w:rsid w:val="005879E9"/>
    <w:rsid w:val="00587B64"/>
    <w:rsid w:val="00587E70"/>
    <w:rsid w:val="00590A6C"/>
    <w:rsid w:val="00590C21"/>
    <w:rsid w:val="005917E4"/>
    <w:rsid w:val="00591B5C"/>
    <w:rsid w:val="00592407"/>
    <w:rsid w:val="005926A6"/>
    <w:rsid w:val="00592E4F"/>
    <w:rsid w:val="0059324D"/>
    <w:rsid w:val="00593471"/>
    <w:rsid w:val="00593F6B"/>
    <w:rsid w:val="005949F6"/>
    <w:rsid w:val="00594C98"/>
    <w:rsid w:val="00594DFA"/>
    <w:rsid w:val="0059512C"/>
    <w:rsid w:val="00595DB7"/>
    <w:rsid w:val="00596E29"/>
    <w:rsid w:val="005974A9"/>
    <w:rsid w:val="00597797"/>
    <w:rsid w:val="00597E14"/>
    <w:rsid w:val="005A0047"/>
    <w:rsid w:val="005A02EA"/>
    <w:rsid w:val="005A093F"/>
    <w:rsid w:val="005A17C6"/>
    <w:rsid w:val="005A19F2"/>
    <w:rsid w:val="005A1CBA"/>
    <w:rsid w:val="005A241C"/>
    <w:rsid w:val="005A2798"/>
    <w:rsid w:val="005A2895"/>
    <w:rsid w:val="005A2920"/>
    <w:rsid w:val="005A2985"/>
    <w:rsid w:val="005A3A97"/>
    <w:rsid w:val="005A400B"/>
    <w:rsid w:val="005A404F"/>
    <w:rsid w:val="005A4392"/>
    <w:rsid w:val="005A4890"/>
    <w:rsid w:val="005A54F0"/>
    <w:rsid w:val="005A592F"/>
    <w:rsid w:val="005A5AB7"/>
    <w:rsid w:val="005A5BDD"/>
    <w:rsid w:val="005A5DCD"/>
    <w:rsid w:val="005A5E7E"/>
    <w:rsid w:val="005A6465"/>
    <w:rsid w:val="005A6482"/>
    <w:rsid w:val="005A6A7D"/>
    <w:rsid w:val="005A7227"/>
    <w:rsid w:val="005A7BAF"/>
    <w:rsid w:val="005B171A"/>
    <w:rsid w:val="005B2892"/>
    <w:rsid w:val="005B2D66"/>
    <w:rsid w:val="005B4E02"/>
    <w:rsid w:val="005B5CB9"/>
    <w:rsid w:val="005B626A"/>
    <w:rsid w:val="005B6E5D"/>
    <w:rsid w:val="005B710B"/>
    <w:rsid w:val="005B7807"/>
    <w:rsid w:val="005C0011"/>
    <w:rsid w:val="005C01DC"/>
    <w:rsid w:val="005C08F4"/>
    <w:rsid w:val="005C1A4A"/>
    <w:rsid w:val="005C251A"/>
    <w:rsid w:val="005C3906"/>
    <w:rsid w:val="005C44D6"/>
    <w:rsid w:val="005C4912"/>
    <w:rsid w:val="005C5F41"/>
    <w:rsid w:val="005C606D"/>
    <w:rsid w:val="005C6468"/>
    <w:rsid w:val="005C65F6"/>
    <w:rsid w:val="005C698E"/>
    <w:rsid w:val="005C6E74"/>
    <w:rsid w:val="005D1114"/>
    <w:rsid w:val="005D1C10"/>
    <w:rsid w:val="005D1DB7"/>
    <w:rsid w:val="005D30F6"/>
    <w:rsid w:val="005D3710"/>
    <w:rsid w:val="005D3CAF"/>
    <w:rsid w:val="005D46BE"/>
    <w:rsid w:val="005D4C2E"/>
    <w:rsid w:val="005D4FFD"/>
    <w:rsid w:val="005D512E"/>
    <w:rsid w:val="005D51C2"/>
    <w:rsid w:val="005D524F"/>
    <w:rsid w:val="005D6871"/>
    <w:rsid w:val="005D6BF6"/>
    <w:rsid w:val="005D7491"/>
    <w:rsid w:val="005D7B4B"/>
    <w:rsid w:val="005D7D1D"/>
    <w:rsid w:val="005E0BEC"/>
    <w:rsid w:val="005E0D42"/>
    <w:rsid w:val="005E1108"/>
    <w:rsid w:val="005E1618"/>
    <w:rsid w:val="005E195A"/>
    <w:rsid w:val="005E1AEC"/>
    <w:rsid w:val="005E271C"/>
    <w:rsid w:val="005E3E25"/>
    <w:rsid w:val="005E423A"/>
    <w:rsid w:val="005E44C2"/>
    <w:rsid w:val="005E4E80"/>
    <w:rsid w:val="005E50DE"/>
    <w:rsid w:val="005E608A"/>
    <w:rsid w:val="005E64C1"/>
    <w:rsid w:val="005E6513"/>
    <w:rsid w:val="005E66A9"/>
    <w:rsid w:val="005E6967"/>
    <w:rsid w:val="005E7B0D"/>
    <w:rsid w:val="005E7D51"/>
    <w:rsid w:val="005E7F4D"/>
    <w:rsid w:val="005F0405"/>
    <w:rsid w:val="005F063E"/>
    <w:rsid w:val="005F0C63"/>
    <w:rsid w:val="005F12EB"/>
    <w:rsid w:val="005F1757"/>
    <w:rsid w:val="005F1FD2"/>
    <w:rsid w:val="005F25D0"/>
    <w:rsid w:val="005F31F8"/>
    <w:rsid w:val="005F3C0D"/>
    <w:rsid w:val="005F406A"/>
    <w:rsid w:val="005F4C1D"/>
    <w:rsid w:val="005F4EA0"/>
    <w:rsid w:val="005F505E"/>
    <w:rsid w:val="005F5618"/>
    <w:rsid w:val="005F5691"/>
    <w:rsid w:val="005F5EF2"/>
    <w:rsid w:val="005F7227"/>
    <w:rsid w:val="005F75C1"/>
    <w:rsid w:val="005F7A6B"/>
    <w:rsid w:val="005F7DC4"/>
    <w:rsid w:val="005F7DDB"/>
    <w:rsid w:val="00600328"/>
    <w:rsid w:val="00600414"/>
    <w:rsid w:val="0060069A"/>
    <w:rsid w:val="00600A4F"/>
    <w:rsid w:val="00600E9C"/>
    <w:rsid w:val="006016DF"/>
    <w:rsid w:val="00601912"/>
    <w:rsid w:val="00601E63"/>
    <w:rsid w:val="0060245B"/>
    <w:rsid w:val="006030B5"/>
    <w:rsid w:val="006035B1"/>
    <w:rsid w:val="006040B8"/>
    <w:rsid w:val="00604AEA"/>
    <w:rsid w:val="0060684D"/>
    <w:rsid w:val="00606DC6"/>
    <w:rsid w:val="0060713C"/>
    <w:rsid w:val="00607554"/>
    <w:rsid w:val="00607CCE"/>
    <w:rsid w:val="0061020C"/>
    <w:rsid w:val="0061076A"/>
    <w:rsid w:val="00610B02"/>
    <w:rsid w:val="006113C9"/>
    <w:rsid w:val="006114DB"/>
    <w:rsid w:val="00611F19"/>
    <w:rsid w:val="006137F1"/>
    <w:rsid w:val="00615706"/>
    <w:rsid w:val="00616BAF"/>
    <w:rsid w:val="00616EF9"/>
    <w:rsid w:val="00616F3F"/>
    <w:rsid w:val="00616F7F"/>
    <w:rsid w:val="00617170"/>
    <w:rsid w:val="006177A5"/>
    <w:rsid w:val="00617F1E"/>
    <w:rsid w:val="0062095D"/>
    <w:rsid w:val="00621823"/>
    <w:rsid w:val="00621FD5"/>
    <w:rsid w:val="006222AE"/>
    <w:rsid w:val="0062240C"/>
    <w:rsid w:val="00622FDF"/>
    <w:rsid w:val="0062354D"/>
    <w:rsid w:val="006243E1"/>
    <w:rsid w:val="006259FF"/>
    <w:rsid w:val="00625F64"/>
    <w:rsid w:val="0062620F"/>
    <w:rsid w:val="0062765B"/>
    <w:rsid w:val="006306CA"/>
    <w:rsid w:val="00632479"/>
    <w:rsid w:val="00632983"/>
    <w:rsid w:val="00632E47"/>
    <w:rsid w:val="006331B5"/>
    <w:rsid w:val="006332CF"/>
    <w:rsid w:val="006332FF"/>
    <w:rsid w:val="00633F26"/>
    <w:rsid w:val="00634009"/>
    <w:rsid w:val="00634908"/>
    <w:rsid w:val="00634A61"/>
    <w:rsid w:val="006355A6"/>
    <w:rsid w:val="00636858"/>
    <w:rsid w:val="00636A48"/>
    <w:rsid w:val="0063703B"/>
    <w:rsid w:val="006371A7"/>
    <w:rsid w:val="0063746F"/>
    <w:rsid w:val="0064097E"/>
    <w:rsid w:val="00640EA2"/>
    <w:rsid w:val="00640EC4"/>
    <w:rsid w:val="006426DF"/>
    <w:rsid w:val="00642A36"/>
    <w:rsid w:val="006430B0"/>
    <w:rsid w:val="006438FB"/>
    <w:rsid w:val="006442BC"/>
    <w:rsid w:val="0064436E"/>
    <w:rsid w:val="00644513"/>
    <w:rsid w:val="00645338"/>
    <w:rsid w:val="00646297"/>
    <w:rsid w:val="00646C11"/>
    <w:rsid w:val="00647100"/>
    <w:rsid w:val="00647BEA"/>
    <w:rsid w:val="0065065B"/>
    <w:rsid w:val="00650712"/>
    <w:rsid w:val="00650967"/>
    <w:rsid w:val="006515B6"/>
    <w:rsid w:val="00651CF9"/>
    <w:rsid w:val="00651F89"/>
    <w:rsid w:val="00652C1C"/>
    <w:rsid w:val="00652DF8"/>
    <w:rsid w:val="00652FF2"/>
    <w:rsid w:val="00653036"/>
    <w:rsid w:val="006530EE"/>
    <w:rsid w:val="0065350F"/>
    <w:rsid w:val="00654151"/>
    <w:rsid w:val="00654D65"/>
    <w:rsid w:val="0065524B"/>
    <w:rsid w:val="006557F8"/>
    <w:rsid w:val="00655D4E"/>
    <w:rsid w:val="006563D4"/>
    <w:rsid w:val="006564A4"/>
    <w:rsid w:val="00656560"/>
    <w:rsid w:val="0065662C"/>
    <w:rsid w:val="00656E6F"/>
    <w:rsid w:val="0065748B"/>
    <w:rsid w:val="0065797E"/>
    <w:rsid w:val="00657B58"/>
    <w:rsid w:val="00657BBA"/>
    <w:rsid w:val="00660B21"/>
    <w:rsid w:val="00660F35"/>
    <w:rsid w:val="006610B3"/>
    <w:rsid w:val="00661758"/>
    <w:rsid w:val="00662476"/>
    <w:rsid w:val="00662C10"/>
    <w:rsid w:val="00663E0F"/>
    <w:rsid w:val="00663FCD"/>
    <w:rsid w:val="0066406D"/>
    <w:rsid w:val="00664A77"/>
    <w:rsid w:val="00664BB7"/>
    <w:rsid w:val="006656E1"/>
    <w:rsid w:val="00666B28"/>
    <w:rsid w:val="0066727C"/>
    <w:rsid w:val="006674B6"/>
    <w:rsid w:val="0066756D"/>
    <w:rsid w:val="00667B6C"/>
    <w:rsid w:val="00667D31"/>
    <w:rsid w:val="00670D86"/>
    <w:rsid w:val="00672030"/>
    <w:rsid w:val="0067260C"/>
    <w:rsid w:val="006731CB"/>
    <w:rsid w:val="00673C27"/>
    <w:rsid w:val="00675BE0"/>
    <w:rsid w:val="00675CA6"/>
    <w:rsid w:val="00676AAD"/>
    <w:rsid w:val="00676D84"/>
    <w:rsid w:val="006772AC"/>
    <w:rsid w:val="006772F9"/>
    <w:rsid w:val="00680166"/>
    <w:rsid w:val="0068034D"/>
    <w:rsid w:val="006804E6"/>
    <w:rsid w:val="006804FF"/>
    <w:rsid w:val="006805B2"/>
    <w:rsid w:val="006809AC"/>
    <w:rsid w:val="00680CCF"/>
    <w:rsid w:val="00680CE1"/>
    <w:rsid w:val="00680D30"/>
    <w:rsid w:val="00681235"/>
    <w:rsid w:val="00681486"/>
    <w:rsid w:val="00681504"/>
    <w:rsid w:val="006819C4"/>
    <w:rsid w:val="00681A55"/>
    <w:rsid w:val="00681F06"/>
    <w:rsid w:val="00682D8D"/>
    <w:rsid w:val="006831B3"/>
    <w:rsid w:val="006848FF"/>
    <w:rsid w:val="00685736"/>
    <w:rsid w:val="00685C4F"/>
    <w:rsid w:val="00686403"/>
    <w:rsid w:val="006864DB"/>
    <w:rsid w:val="00686654"/>
    <w:rsid w:val="0069010D"/>
    <w:rsid w:val="00690572"/>
    <w:rsid w:val="006908F9"/>
    <w:rsid w:val="00690BFA"/>
    <w:rsid w:val="00690DBB"/>
    <w:rsid w:val="00690EC5"/>
    <w:rsid w:val="0069189D"/>
    <w:rsid w:val="006919D5"/>
    <w:rsid w:val="006919F0"/>
    <w:rsid w:val="00691CFE"/>
    <w:rsid w:val="006921F4"/>
    <w:rsid w:val="00692FF7"/>
    <w:rsid w:val="00693E36"/>
    <w:rsid w:val="00693F4C"/>
    <w:rsid w:val="006945A4"/>
    <w:rsid w:val="00694C6D"/>
    <w:rsid w:val="006957C4"/>
    <w:rsid w:val="00695ADD"/>
    <w:rsid w:val="0069680C"/>
    <w:rsid w:val="00696CB2"/>
    <w:rsid w:val="006973F3"/>
    <w:rsid w:val="00697DEF"/>
    <w:rsid w:val="006A00F1"/>
    <w:rsid w:val="006A0903"/>
    <w:rsid w:val="006A0FC8"/>
    <w:rsid w:val="006A138C"/>
    <w:rsid w:val="006A1912"/>
    <w:rsid w:val="006A19A8"/>
    <w:rsid w:val="006A1E2F"/>
    <w:rsid w:val="006A22C5"/>
    <w:rsid w:val="006A2515"/>
    <w:rsid w:val="006A275A"/>
    <w:rsid w:val="006A2CD7"/>
    <w:rsid w:val="006A2E81"/>
    <w:rsid w:val="006A50DD"/>
    <w:rsid w:val="006A6570"/>
    <w:rsid w:val="006A68C6"/>
    <w:rsid w:val="006A7130"/>
    <w:rsid w:val="006A7719"/>
    <w:rsid w:val="006A79DD"/>
    <w:rsid w:val="006B04E6"/>
    <w:rsid w:val="006B0FB8"/>
    <w:rsid w:val="006B0FE4"/>
    <w:rsid w:val="006B14D4"/>
    <w:rsid w:val="006B1596"/>
    <w:rsid w:val="006B245F"/>
    <w:rsid w:val="006B2528"/>
    <w:rsid w:val="006B3ABB"/>
    <w:rsid w:val="006B41AA"/>
    <w:rsid w:val="006B44FE"/>
    <w:rsid w:val="006B47AC"/>
    <w:rsid w:val="006B4DA5"/>
    <w:rsid w:val="006B6990"/>
    <w:rsid w:val="006B6D62"/>
    <w:rsid w:val="006C04D6"/>
    <w:rsid w:val="006C145C"/>
    <w:rsid w:val="006C17D7"/>
    <w:rsid w:val="006C1E3E"/>
    <w:rsid w:val="006C2BB5"/>
    <w:rsid w:val="006C2E69"/>
    <w:rsid w:val="006C3BC0"/>
    <w:rsid w:val="006C3FF2"/>
    <w:rsid w:val="006C44A0"/>
    <w:rsid w:val="006C4530"/>
    <w:rsid w:val="006C4C6D"/>
    <w:rsid w:val="006C52B3"/>
    <w:rsid w:val="006C54ED"/>
    <w:rsid w:val="006C57FA"/>
    <w:rsid w:val="006C62F8"/>
    <w:rsid w:val="006C63B1"/>
    <w:rsid w:val="006C6753"/>
    <w:rsid w:val="006C6A1C"/>
    <w:rsid w:val="006C7067"/>
    <w:rsid w:val="006C7319"/>
    <w:rsid w:val="006C73DC"/>
    <w:rsid w:val="006C743A"/>
    <w:rsid w:val="006C769C"/>
    <w:rsid w:val="006C79B4"/>
    <w:rsid w:val="006C7F68"/>
    <w:rsid w:val="006D00A3"/>
    <w:rsid w:val="006D114F"/>
    <w:rsid w:val="006D26D6"/>
    <w:rsid w:val="006D27E1"/>
    <w:rsid w:val="006D28B1"/>
    <w:rsid w:val="006D2CD9"/>
    <w:rsid w:val="006D395A"/>
    <w:rsid w:val="006D44F3"/>
    <w:rsid w:val="006D452C"/>
    <w:rsid w:val="006D59E3"/>
    <w:rsid w:val="006D6F97"/>
    <w:rsid w:val="006D71A6"/>
    <w:rsid w:val="006D7380"/>
    <w:rsid w:val="006D769E"/>
    <w:rsid w:val="006D7ED1"/>
    <w:rsid w:val="006E0FBA"/>
    <w:rsid w:val="006E133C"/>
    <w:rsid w:val="006E1751"/>
    <w:rsid w:val="006E1903"/>
    <w:rsid w:val="006E1B40"/>
    <w:rsid w:val="006E1FC3"/>
    <w:rsid w:val="006E2AB6"/>
    <w:rsid w:val="006E485D"/>
    <w:rsid w:val="006E488A"/>
    <w:rsid w:val="006E5224"/>
    <w:rsid w:val="006E5324"/>
    <w:rsid w:val="006E6594"/>
    <w:rsid w:val="006E6D97"/>
    <w:rsid w:val="006E6DCB"/>
    <w:rsid w:val="006E6DDD"/>
    <w:rsid w:val="006E7895"/>
    <w:rsid w:val="006E7BA5"/>
    <w:rsid w:val="006F03BB"/>
    <w:rsid w:val="006F0732"/>
    <w:rsid w:val="006F16B2"/>
    <w:rsid w:val="006F17E2"/>
    <w:rsid w:val="006F191D"/>
    <w:rsid w:val="006F1CD4"/>
    <w:rsid w:val="006F25FB"/>
    <w:rsid w:val="006F2ED3"/>
    <w:rsid w:val="006F2EEE"/>
    <w:rsid w:val="006F31D3"/>
    <w:rsid w:val="006F3244"/>
    <w:rsid w:val="006F3266"/>
    <w:rsid w:val="006F34C5"/>
    <w:rsid w:val="006F44FA"/>
    <w:rsid w:val="006F5110"/>
    <w:rsid w:val="006F5AE6"/>
    <w:rsid w:val="006F604C"/>
    <w:rsid w:val="006F610B"/>
    <w:rsid w:val="006F6742"/>
    <w:rsid w:val="006F6971"/>
    <w:rsid w:val="006F6B61"/>
    <w:rsid w:val="006F6D8D"/>
    <w:rsid w:val="006F6F70"/>
    <w:rsid w:val="006F707E"/>
    <w:rsid w:val="006F71B6"/>
    <w:rsid w:val="006F7EC1"/>
    <w:rsid w:val="0070036B"/>
    <w:rsid w:val="0070044C"/>
    <w:rsid w:val="0070075B"/>
    <w:rsid w:val="00701630"/>
    <w:rsid w:val="00702553"/>
    <w:rsid w:val="00702A4F"/>
    <w:rsid w:val="007032B4"/>
    <w:rsid w:val="00703BCB"/>
    <w:rsid w:val="007052AF"/>
    <w:rsid w:val="0070540D"/>
    <w:rsid w:val="00705A7F"/>
    <w:rsid w:val="00705CAB"/>
    <w:rsid w:val="0070649C"/>
    <w:rsid w:val="00707520"/>
    <w:rsid w:val="0070766E"/>
    <w:rsid w:val="007105DF"/>
    <w:rsid w:val="007107F8"/>
    <w:rsid w:val="00711639"/>
    <w:rsid w:val="00712383"/>
    <w:rsid w:val="007125F3"/>
    <w:rsid w:val="00712CC9"/>
    <w:rsid w:val="007133E6"/>
    <w:rsid w:val="007134D0"/>
    <w:rsid w:val="00713D4E"/>
    <w:rsid w:val="007140D0"/>
    <w:rsid w:val="0071419A"/>
    <w:rsid w:val="007146D4"/>
    <w:rsid w:val="007148DF"/>
    <w:rsid w:val="00714942"/>
    <w:rsid w:val="00714E95"/>
    <w:rsid w:val="00714FC2"/>
    <w:rsid w:val="007158CB"/>
    <w:rsid w:val="007159F2"/>
    <w:rsid w:val="00716484"/>
    <w:rsid w:val="0071663A"/>
    <w:rsid w:val="007174E0"/>
    <w:rsid w:val="00717943"/>
    <w:rsid w:val="00717E7E"/>
    <w:rsid w:val="00720272"/>
    <w:rsid w:val="00720A58"/>
    <w:rsid w:val="00720AC8"/>
    <w:rsid w:val="00720E02"/>
    <w:rsid w:val="00722E9D"/>
    <w:rsid w:val="0072367C"/>
    <w:rsid w:val="00723A80"/>
    <w:rsid w:val="007241AA"/>
    <w:rsid w:val="0072491A"/>
    <w:rsid w:val="0072498D"/>
    <w:rsid w:val="00724B8E"/>
    <w:rsid w:val="00724C09"/>
    <w:rsid w:val="00724DB4"/>
    <w:rsid w:val="00725003"/>
    <w:rsid w:val="00725628"/>
    <w:rsid w:val="00725E57"/>
    <w:rsid w:val="00726C11"/>
    <w:rsid w:val="00727017"/>
    <w:rsid w:val="00731716"/>
    <w:rsid w:val="00732355"/>
    <w:rsid w:val="00732AB4"/>
    <w:rsid w:val="00732F3B"/>
    <w:rsid w:val="0073318E"/>
    <w:rsid w:val="007338BF"/>
    <w:rsid w:val="00733E41"/>
    <w:rsid w:val="00733F09"/>
    <w:rsid w:val="007349BD"/>
    <w:rsid w:val="00734B18"/>
    <w:rsid w:val="00734E92"/>
    <w:rsid w:val="00735339"/>
    <w:rsid w:val="007355FE"/>
    <w:rsid w:val="00735902"/>
    <w:rsid w:val="00736519"/>
    <w:rsid w:val="0073740B"/>
    <w:rsid w:val="00737C79"/>
    <w:rsid w:val="00740530"/>
    <w:rsid w:val="0074188C"/>
    <w:rsid w:val="00741C57"/>
    <w:rsid w:val="007434F1"/>
    <w:rsid w:val="007435DD"/>
    <w:rsid w:val="007436C6"/>
    <w:rsid w:val="00744268"/>
    <w:rsid w:val="007452EE"/>
    <w:rsid w:val="00746007"/>
    <w:rsid w:val="0074611E"/>
    <w:rsid w:val="00746BB8"/>
    <w:rsid w:val="00746D88"/>
    <w:rsid w:val="00747200"/>
    <w:rsid w:val="00747A6A"/>
    <w:rsid w:val="00750188"/>
    <w:rsid w:val="007501C0"/>
    <w:rsid w:val="00750324"/>
    <w:rsid w:val="00750AA2"/>
    <w:rsid w:val="00750B0B"/>
    <w:rsid w:val="00751020"/>
    <w:rsid w:val="00751237"/>
    <w:rsid w:val="00751D9A"/>
    <w:rsid w:val="00752211"/>
    <w:rsid w:val="007527D9"/>
    <w:rsid w:val="0075369D"/>
    <w:rsid w:val="00753A06"/>
    <w:rsid w:val="00753C8B"/>
    <w:rsid w:val="007543A9"/>
    <w:rsid w:val="0075544B"/>
    <w:rsid w:val="00755789"/>
    <w:rsid w:val="00755EF1"/>
    <w:rsid w:val="007573BB"/>
    <w:rsid w:val="0075782D"/>
    <w:rsid w:val="00757A68"/>
    <w:rsid w:val="00757CBB"/>
    <w:rsid w:val="0076140A"/>
    <w:rsid w:val="007617FE"/>
    <w:rsid w:val="00761D59"/>
    <w:rsid w:val="00762DF5"/>
    <w:rsid w:val="00763AB5"/>
    <w:rsid w:val="00764A45"/>
    <w:rsid w:val="00764C15"/>
    <w:rsid w:val="00765425"/>
    <w:rsid w:val="007668AA"/>
    <w:rsid w:val="00766A93"/>
    <w:rsid w:val="00766D03"/>
    <w:rsid w:val="00767650"/>
    <w:rsid w:val="00767712"/>
    <w:rsid w:val="00767F4E"/>
    <w:rsid w:val="00770D1F"/>
    <w:rsid w:val="0077194B"/>
    <w:rsid w:val="00771EF3"/>
    <w:rsid w:val="007721DA"/>
    <w:rsid w:val="007726FE"/>
    <w:rsid w:val="00772AEF"/>
    <w:rsid w:val="00773105"/>
    <w:rsid w:val="0077342F"/>
    <w:rsid w:val="0077355B"/>
    <w:rsid w:val="0077362F"/>
    <w:rsid w:val="007743AB"/>
    <w:rsid w:val="00774C27"/>
    <w:rsid w:val="00774D28"/>
    <w:rsid w:val="00775FAD"/>
    <w:rsid w:val="007760C5"/>
    <w:rsid w:val="007760DE"/>
    <w:rsid w:val="00776ED1"/>
    <w:rsid w:val="00777267"/>
    <w:rsid w:val="00777A42"/>
    <w:rsid w:val="007808C7"/>
    <w:rsid w:val="00780CCE"/>
    <w:rsid w:val="00780D71"/>
    <w:rsid w:val="0078178D"/>
    <w:rsid w:val="00781CEE"/>
    <w:rsid w:val="00781F62"/>
    <w:rsid w:val="00782836"/>
    <w:rsid w:val="00782AA6"/>
    <w:rsid w:val="00783026"/>
    <w:rsid w:val="007839DC"/>
    <w:rsid w:val="00784290"/>
    <w:rsid w:val="00784401"/>
    <w:rsid w:val="0078460F"/>
    <w:rsid w:val="00784843"/>
    <w:rsid w:val="007855D6"/>
    <w:rsid w:val="00785C72"/>
    <w:rsid w:val="0078618D"/>
    <w:rsid w:val="007863C0"/>
    <w:rsid w:val="00786DBF"/>
    <w:rsid w:val="00786F24"/>
    <w:rsid w:val="00791072"/>
    <w:rsid w:val="00791AC9"/>
    <w:rsid w:val="00791EF5"/>
    <w:rsid w:val="00792E00"/>
    <w:rsid w:val="00793280"/>
    <w:rsid w:val="00793E6D"/>
    <w:rsid w:val="00795E7F"/>
    <w:rsid w:val="00795F49"/>
    <w:rsid w:val="007A0E35"/>
    <w:rsid w:val="007A0FD3"/>
    <w:rsid w:val="007A1BC7"/>
    <w:rsid w:val="007A21DD"/>
    <w:rsid w:val="007A2223"/>
    <w:rsid w:val="007A2D43"/>
    <w:rsid w:val="007A3376"/>
    <w:rsid w:val="007A3F32"/>
    <w:rsid w:val="007A51A7"/>
    <w:rsid w:val="007A5450"/>
    <w:rsid w:val="007A5861"/>
    <w:rsid w:val="007A6E7F"/>
    <w:rsid w:val="007A7712"/>
    <w:rsid w:val="007B0755"/>
    <w:rsid w:val="007B0CB8"/>
    <w:rsid w:val="007B0EBC"/>
    <w:rsid w:val="007B16B7"/>
    <w:rsid w:val="007B1D7B"/>
    <w:rsid w:val="007B27E7"/>
    <w:rsid w:val="007B33EF"/>
    <w:rsid w:val="007B384D"/>
    <w:rsid w:val="007B408C"/>
    <w:rsid w:val="007B41E4"/>
    <w:rsid w:val="007B479D"/>
    <w:rsid w:val="007B4A6F"/>
    <w:rsid w:val="007B5DAB"/>
    <w:rsid w:val="007B5F72"/>
    <w:rsid w:val="007B5F94"/>
    <w:rsid w:val="007B7CE8"/>
    <w:rsid w:val="007C0413"/>
    <w:rsid w:val="007C0FA4"/>
    <w:rsid w:val="007C126C"/>
    <w:rsid w:val="007C13DD"/>
    <w:rsid w:val="007C18E0"/>
    <w:rsid w:val="007C283E"/>
    <w:rsid w:val="007C29B7"/>
    <w:rsid w:val="007C2A71"/>
    <w:rsid w:val="007C2F45"/>
    <w:rsid w:val="007C3700"/>
    <w:rsid w:val="007C3BCC"/>
    <w:rsid w:val="007C3C24"/>
    <w:rsid w:val="007C5AFC"/>
    <w:rsid w:val="007C5BA0"/>
    <w:rsid w:val="007C5CE9"/>
    <w:rsid w:val="007C63D2"/>
    <w:rsid w:val="007C6D7A"/>
    <w:rsid w:val="007C6E9E"/>
    <w:rsid w:val="007C6F12"/>
    <w:rsid w:val="007C6F60"/>
    <w:rsid w:val="007C7D6D"/>
    <w:rsid w:val="007D026A"/>
    <w:rsid w:val="007D0463"/>
    <w:rsid w:val="007D0630"/>
    <w:rsid w:val="007D191C"/>
    <w:rsid w:val="007D1B4B"/>
    <w:rsid w:val="007D20A9"/>
    <w:rsid w:val="007D23A4"/>
    <w:rsid w:val="007D2BD8"/>
    <w:rsid w:val="007D2D78"/>
    <w:rsid w:val="007D3E03"/>
    <w:rsid w:val="007D3FA0"/>
    <w:rsid w:val="007D4006"/>
    <w:rsid w:val="007D4720"/>
    <w:rsid w:val="007D52FD"/>
    <w:rsid w:val="007D5334"/>
    <w:rsid w:val="007D57B6"/>
    <w:rsid w:val="007D580D"/>
    <w:rsid w:val="007D6ABA"/>
    <w:rsid w:val="007D78D0"/>
    <w:rsid w:val="007E039B"/>
    <w:rsid w:val="007E0BDD"/>
    <w:rsid w:val="007E1CAB"/>
    <w:rsid w:val="007E1FC3"/>
    <w:rsid w:val="007E248A"/>
    <w:rsid w:val="007E2930"/>
    <w:rsid w:val="007E3179"/>
    <w:rsid w:val="007E35F5"/>
    <w:rsid w:val="007E36C5"/>
    <w:rsid w:val="007E417C"/>
    <w:rsid w:val="007E4773"/>
    <w:rsid w:val="007E47F3"/>
    <w:rsid w:val="007E490B"/>
    <w:rsid w:val="007E517D"/>
    <w:rsid w:val="007E5410"/>
    <w:rsid w:val="007E5A99"/>
    <w:rsid w:val="007E5AA1"/>
    <w:rsid w:val="007E5EF5"/>
    <w:rsid w:val="007E645D"/>
    <w:rsid w:val="007E6570"/>
    <w:rsid w:val="007E7027"/>
    <w:rsid w:val="007E7A9B"/>
    <w:rsid w:val="007F0286"/>
    <w:rsid w:val="007F1CD2"/>
    <w:rsid w:val="007F1F1A"/>
    <w:rsid w:val="007F29DC"/>
    <w:rsid w:val="007F2FE2"/>
    <w:rsid w:val="007F3241"/>
    <w:rsid w:val="007F350A"/>
    <w:rsid w:val="007F3F2E"/>
    <w:rsid w:val="007F4451"/>
    <w:rsid w:val="007F48A3"/>
    <w:rsid w:val="007F491A"/>
    <w:rsid w:val="007F56B0"/>
    <w:rsid w:val="007F582C"/>
    <w:rsid w:val="007F5C7E"/>
    <w:rsid w:val="007F6059"/>
    <w:rsid w:val="007F69A9"/>
    <w:rsid w:val="007F6A96"/>
    <w:rsid w:val="007F6CE5"/>
    <w:rsid w:val="007F70E9"/>
    <w:rsid w:val="007F7BE2"/>
    <w:rsid w:val="007F7C47"/>
    <w:rsid w:val="0080037D"/>
    <w:rsid w:val="008009D0"/>
    <w:rsid w:val="00800FA9"/>
    <w:rsid w:val="00801873"/>
    <w:rsid w:val="00801A7B"/>
    <w:rsid w:val="00801B16"/>
    <w:rsid w:val="008025FF"/>
    <w:rsid w:val="00803ECF"/>
    <w:rsid w:val="00804A18"/>
    <w:rsid w:val="0080567D"/>
    <w:rsid w:val="00806035"/>
    <w:rsid w:val="008061E1"/>
    <w:rsid w:val="0080719A"/>
    <w:rsid w:val="00807966"/>
    <w:rsid w:val="00807B62"/>
    <w:rsid w:val="00810224"/>
    <w:rsid w:val="0081138A"/>
    <w:rsid w:val="008114A3"/>
    <w:rsid w:val="00811A7E"/>
    <w:rsid w:val="00811C76"/>
    <w:rsid w:val="00812106"/>
    <w:rsid w:val="0081240D"/>
    <w:rsid w:val="00812689"/>
    <w:rsid w:val="00812DA9"/>
    <w:rsid w:val="0081386C"/>
    <w:rsid w:val="008148BF"/>
    <w:rsid w:val="00814D37"/>
    <w:rsid w:val="0081539F"/>
    <w:rsid w:val="00815678"/>
    <w:rsid w:val="00815999"/>
    <w:rsid w:val="008162E6"/>
    <w:rsid w:val="00816623"/>
    <w:rsid w:val="00816B5E"/>
    <w:rsid w:val="00816B76"/>
    <w:rsid w:val="00817307"/>
    <w:rsid w:val="00817BFC"/>
    <w:rsid w:val="00817F96"/>
    <w:rsid w:val="00820320"/>
    <w:rsid w:val="00820390"/>
    <w:rsid w:val="008206B8"/>
    <w:rsid w:val="008207CF"/>
    <w:rsid w:val="008208C3"/>
    <w:rsid w:val="00821D38"/>
    <w:rsid w:val="008226E6"/>
    <w:rsid w:val="008228BD"/>
    <w:rsid w:val="00822D8C"/>
    <w:rsid w:val="00823509"/>
    <w:rsid w:val="008249E2"/>
    <w:rsid w:val="00824D16"/>
    <w:rsid w:val="0082521D"/>
    <w:rsid w:val="008259E7"/>
    <w:rsid w:val="00825D81"/>
    <w:rsid w:val="00825E3F"/>
    <w:rsid w:val="00826074"/>
    <w:rsid w:val="00826380"/>
    <w:rsid w:val="0082644F"/>
    <w:rsid w:val="00826982"/>
    <w:rsid w:val="008279C8"/>
    <w:rsid w:val="0083019D"/>
    <w:rsid w:val="0083226C"/>
    <w:rsid w:val="008322A9"/>
    <w:rsid w:val="008325AD"/>
    <w:rsid w:val="008325DF"/>
    <w:rsid w:val="00832E51"/>
    <w:rsid w:val="00832EF2"/>
    <w:rsid w:val="00833EE9"/>
    <w:rsid w:val="008345E2"/>
    <w:rsid w:val="008347F7"/>
    <w:rsid w:val="008356BB"/>
    <w:rsid w:val="008359E0"/>
    <w:rsid w:val="00835A68"/>
    <w:rsid w:val="00835E3B"/>
    <w:rsid w:val="00835EE0"/>
    <w:rsid w:val="00836088"/>
    <w:rsid w:val="0083687D"/>
    <w:rsid w:val="00836CEB"/>
    <w:rsid w:val="00837430"/>
    <w:rsid w:val="00837C15"/>
    <w:rsid w:val="00837E95"/>
    <w:rsid w:val="00840DE4"/>
    <w:rsid w:val="00842352"/>
    <w:rsid w:val="008429BD"/>
    <w:rsid w:val="00843013"/>
    <w:rsid w:val="00843EC5"/>
    <w:rsid w:val="00844496"/>
    <w:rsid w:val="008447A0"/>
    <w:rsid w:val="00844833"/>
    <w:rsid w:val="00844A2A"/>
    <w:rsid w:val="00844C31"/>
    <w:rsid w:val="00844E4A"/>
    <w:rsid w:val="008453BD"/>
    <w:rsid w:val="0084557F"/>
    <w:rsid w:val="00845C72"/>
    <w:rsid w:val="00846394"/>
    <w:rsid w:val="008464E5"/>
    <w:rsid w:val="008465B8"/>
    <w:rsid w:val="00846A72"/>
    <w:rsid w:val="00846D8D"/>
    <w:rsid w:val="00846D9B"/>
    <w:rsid w:val="008472E7"/>
    <w:rsid w:val="0084739D"/>
    <w:rsid w:val="008476DD"/>
    <w:rsid w:val="00850110"/>
    <w:rsid w:val="008502F6"/>
    <w:rsid w:val="00850953"/>
    <w:rsid w:val="008509C7"/>
    <w:rsid w:val="00851641"/>
    <w:rsid w:val="00851C9F"/>
    <w:rsid w:val="0085242A"/>
    <w:rsid w:val="0085291B"/>
    <w:rsid w:val="008531C9"/>
    <w:rsid w:val="0085385B"/>
    <w:rsid w:val="0085553C"/>
    <w:rsid w:val="0085574F"/>
    <w:rsid w:val="0085640C"/>
    <w:rsid w:val="00856B64"/>
    <w:rsid w:val="008572AB"/>
    <w:rsid w:val="00857899"/>
    <w:rsid w:val="00857977"/>
    <w:rsid w:val="008604D9"/>
    <w:rsid w:val="008608D0"/>
    <w:rsid w:val="00860C49"/>
    <w:rsid w:val="00861C9A"/>
    <w:rsid w:val="00861D2D"/>
    <w:rsid w:val="00861D72"/>
    <w:rsid w:val="00862218"/>
    <w:rsid w:val="0086266D"/>
    <w:rsid w:val="008630C0"/>
    <w:rsid w:val="008632D1"/>
    <w:rsid w:val="00863667"/>
    <w:rsid w:val="00863FDA"/>
    <w:rsid w:val="00864BD5"/>
    <w:rsid w:val="00865224"/>
    <w:rsid w:val="0086580C"/>
    <w:rsid w:val="00866265"/>
    <w:rsid w:val="008665E0"/>
    <w:rsid w:val="00866A62"/>
    <w:rsid w:val="0086722E"/>
    <w:rsid w:val="00867321"/>
    <w:rsid w:val="00867908"/>
    <w:rsid w:val="00867DBD"/>
    <w:rsid w:val="00870AA4"/>
    <w:rsid w:val="00870D3A"/>
    <w:rsid w:val="00870F09"/>
    <w:rsid w:val="00871562"/>
    <w:rsid w:val="00872519"/>
    <w:rsid w:val="0087302F"/>
    <w:rsid w:val="00873058"/>
    <w:rsid w:val="00873C3F"/>
    <w:rsid w:val="008741BC"/>
    <w:rsid w:val="00875B3B"/>
    <w:rsid w:val="00875E28"/>
    <w:rsid w:val="00876B54"/>
    <w:rsid w:val="0087756E"/>
    <w:rsid w:val="00877CAE"/>
    <w:rsid w:val="00880E26"/>
    <w:rsid w:val="00881382"/>
    <w:rsid w:val="00881736"/>
    <w:rsid w:val="008817FE"/>
    <w:rsid w:val="0088357C"/>
    <w:rsid w:val="008839E9"/>
    <w:rsid w:val="0088430C"/>
    <w:rsid w:val="008845E7"/>
    <w:rsid w:val="0088502E"/>
    <w:rsid w:val="00886D86"/>
    <w:rsid w:val="0088713B"/>
    <w:rsid w:val="00887302"/>
    <w:rsid w:val="008873DB"/>
    <w:rsid w:val="00887F49"/>
    <w:rsid w:val="00887F77"/>
    <w:rsid w:val="0089002D"/>
    <w:rsid w:val="008900B5"/>
    <w:rsid w:val="008905D9"/>
    <w:rsid w:val="00890CEC"/>
    <w:rsid w:val="008928B7"/>
    <w:rsid w:val="008932DD"/>
    <w:rsid w:val="0089367A"/>
    <w:rsid w:val="008938B8"/>
    <w:rsid w:val="00893A48"/>
    <w:rsid w:val="00893B09"/>
    <w:rsid w:val="00893D83"/>
    <w:rsid w:val="00894DC4"/>
    <w:rsid w:val="00894ED4"/>
    <w:rsid w:val="0089517E"/>
    <w:rsid w:val="00895AB1"/>
    <w:rsid w:val="008967FA"/>
    <w:rsid w:val="0089708D"/>
    <w:rsid w:val="008972B6"/>
    <w:rsid w:val="008978CF"/>
    <w:rsid w:val="00897E2E"/>
    <w:rsid w:val="008A0237"/>
    <w:rsid w:val="008A0A2F"/>
    <w:rsid w:val="008A0D10"/>
    <w:rsid w:val="008A104D"/>
    <w:rsid w:val="008A169F"/>
    <w:rsid w:val="008A1A7F"/>
    <w:rsid w:val="008A20D1"/>
    <w:rsid w:val="008A2153"/>
    <w:rsid w:val="008A2BC2"/>
    <w:rsid w:val="008A3393"/>
    <w:rsid w:val="008A345E"/>
    <w:rsid w:val="008A4B19"/>
    <w:rsid w:val="008A5AEE"/>
    <w:rsid w:val="008A5CFF"/>
    <w:rsid w:val="008A6C29"/>
    <w:rsid w:val="008A6C67"/>
    <w:rsid w:val="008A6D9C"/>
    <w:rsid w:val="008A6FE7"/>
    <w:rsid w:val="008A7354"/>
    <w:rsid w:val="008A7AB5"/>
    <w:rsid w:val="008A7FFA"/>
    <w:rsid w:val="008B09C1"/>
    <w:rsid w:val="008B1204"/>
    <w:rsid w:val="008B1AEE"/>
    <w:rsid w:val="008B2358"/>
    <w:rsid w:val="008B2E04"/>
    <w:rsid w:val="008B3742"/>
    <w:rsid w:val="008B38B0"/>
    <w:rsid w:val="008B38DF"/>
    <w:rsid w:val="008B3EEA"/>
    <w:rsid w:val="008B4990"/>
    <w:rsid w:val="008B5D68"/>
    <w:rsid w:val="008B60D2"/>
    <w:rsid w:val="008B6C3D"/>
    <w:rsid w:val="008B6D71"/>
    <w:rsid w:val="008B6F71"/>
    <w:rsid w:val="008B7905"/>
    <w:rsid w:val="008C006C"/>
    <w:rsid w:val="008C0E4D"/>
    <w:rsid w:val="008C0EEC"/>
    <w:rsid w:val="008C112F"/>
    <w:rsid w:val="008C1505"/>
    <w:rsid w:val="008C1777"/>
    <w:rsid w:val="008C1C0D"/>
    <w:rsid w:val="008C29FA"/>
    <w:rsid w:val="008C3092"/>
    <w:rsid w:val="008C37E8"/>
    <w:rsid w:val="008C41E8"/>
    <w:rsid w:val="008C44FB"/>
    <w:rsid w:val="008C4634"/>
    <w:rsid w:val="008C4771"/>
    <w:rsid w:val="008C4E6D"/>
    <w:rsid w:val="008C5464"/>
    <w:rsid w:val="008C67C3"/>
    <w:rsid w:val="008C7BCB"/>
    <w:rsid w:val="008C7E59"/>
    <w:rsid w:val="008D113D"/>
    <w:rsid w:val="008D12BD"/>
    <w:rsid w:val="008D260B"/>
    <w:rsid w:val="008D29D5"/>
    <w:rsid w:val="008D2E7A"/>
    <w:rsid w:val="008D32DE"/>
    <w:rsid w:val="008D4524"/>
    <w:rsid w:val="008D49E4"/>
    <w:rsid w:val="008D5137"/>
    <w:rsid w:val="008D523A"/>
    <w:rsid w:val="008D55DE"/>
    <w:rsid w:val="008D6015"/>
    <w:rsid w:val="008D619B"/>
    <w:rsid w:val="008D658B"/>
    <w:rsid w:val="008D6C4E"/>
    <w:rsid w:val="008D7122"/>
    <w:rsid w:val="008D7B8B"/>
    <w:rsid w:val="008E0941"/>
    <w:rsid w:val="008E0C54"/>
    <w:rsid w:val="008E16D5"/>
    <w:rsid w:val="008E1765"/>
    <w:rsid w:val="008E1F94"/>
    <w:rsid w:val="008E24E1"/>
    <w:rsid w:val="008E2882"/>
    <w:rsid w:val="008E290F"/>
    <w:rsid w:val="008E321C"/>
    <w:rsid w:val="008E3377"/>
    <w:rsid w:val="008E361E"/>
    <w:rsid w:val="008E3756"/>
    <w:rsid w:val="008E3F59"/>
    <w:rsid w:val="008E423E"/>
    <w:rsid w:val="008E4621"/>
    <w:rsid w:val="008E4D3B"/>
    <w:rsid w:val="008E5225"/>
    <w:rsid w:val="008E52D6"/>
    <w:rsid w:val="008E534C"/>
    <w:rsid w:val="008E5635"/>
    <w:rsid w:val="008E56B4"/>
    <w:rsid w:val="008E5A29"/>
    <w:rsid w:val="008E68E3"/>
    <w:rsid w:val="008E69BA"/>
    <w:rsid w:val="008E715A"/>
    <w:rsid w:val="008E780D"/>
    <w:rsid w:val="008E7BF3"/>
    <w:rsid w:val="008F0410"/>
    <w:rsid w:val="008F08BA"/>
    <w:rsid w:val="008F099E"/>
    <w:rsid w:val="008F0C94"/>
    <w:rsid w:val="008F0F80"/>
    <w:rsid w:val="008F1DB2"/>
    <w:rsid w:val="008F1F40"/>
    <w:rsid w:val="008F24C8"/>
    <w:rsid w:val="008F28BB"/>
    <w:rsid w:val="008F337D"/>
    <w:rsid w:val="008F341A"/>
    <w:rsid w:val="008F35FA"/>
    <w:rsid w:val="008F36EB"/>
    <w:rsid w:val="008F50B7"/>
    <w:rsid w:val="008F5362"/>
    <w:rsid w:val="008F56D5"/>
    <w:rsid w:val="008F689F"/>
    <w:rsid w:val="008F6984"/>
    <w:rsid w:val="008F6A74"/>
    <w:rsid w:val="008F6B62"/>
    <w:rsid w:val="008F74BC"/>
    <w:rsid w:val="008F7B22"/>
    <w:rsid w:val="00900A6E"/>
    <w:rsid w:val="00900BE2"/>
    <w:rsid w:val="009010B7"/>
    <w:rsid w:val="00901EAA"/>
    <w:rsid w:val="009025CB"/>
    <w:rsid w:val="00902709"/>
    <w:rsid w:val="00902868"/>
    <w:rsid w:val="009063C8"/>
    <w:rsid w:val="00906422"/>
    <w:rsid w:val="00906CDD"/>
    <w:rsid w:val="009073E8"/>
    <w:rsid w:val="009074CC"/>
    <w:rsid w:val="009074FF"/>
    <w:rsid w:val="00907BE1"/>
    <w:rsid w:val="0091022C"/>
    <w:rsid w:val="00910CFF"/>
    <w:rsid w:val="009112E8"/>
    <w:rsid w:val="009122D2"/>
    <w:rsid w:val="009124B4"/>
    <w:rsid w:val="00912F6A"/>
    <w:rsid w:val="0091348F"/>
    <w:rsid w:val="009135D9"/>
    <w:rsid w:val="0091385C"/>
    <w:rsid w:val="009138EF"/>
    <w:rsid w:val="00914360"/>
    <w:rsid w:val="009143B0"/>
    <w:rsid w:val="0091481C"/>
    <w:rsid w:val="009150B4"/>
    <w:rsid w:val="009153FF"/>
    <w:rsid w:val="00915CD4"/>
    <w:rsid w:val="00915E13"/>
    <w:rsid w:val="00916345"/>
    <w:rsid w:val="00916C37"/>
    <w:rsid w:val="00917838"/>
    <w:rsid w:val="00917B56"/>
    <w:rsid w:val="0092089B"/>
    <w:rsid w:val="00921FD9"/>
    <w:rsid w:val="00922915"/>
    <w:rsid w:val="009229EE"/>
    <w:rsid w:val="00922AD6"/>
    <w:rsid w:val="00922C91"/>
    <w:rsid w:val="00923342"/>
    <w:rsid w:val="009235D7"/>
    <w:rsid w:val="00923A2F"/>
    <w:rsid w:val="00923E35"/>
    <w:rsid w:val="00924118"/>
    <w:rsid w:val="0092466D"/>
    <w:rsid w:val="00924FF1"/>
    <w:rsid w:val="00925326"/>
    <w:rsid w:val="0092683C"/>
    <w:rsid w:val="009268A4"/>
    <w:rsid w:val="00927637"/>
    <w:rsid w:val="00927917"/>
    <w:rsid w:val="009309CC"/>
    <w:rsid w:val="00930C25"/>
    <w:rsid w:val="009310AF"/>
    <w:rsid w:val="00931AB8"/>
    <w:rsid w:val="00931B7E"/>
    <w:rsid w:val="00931C8E"/>
    <w:rsid w:val="00932036"/>
    <w:rsid w:val="0093257D"/>
    <w:rsid w:val="00932EB2"/>
    <w:rsid w:val="00932EBD"/>
    <w:rsid w:val="00933478"/>
    <w:rsid w:val="00933BED"/>
    <w:rsid w:val="00933C0B"/>
    <w:rsid w:val="00934171"/>
    <w:rsid w:val="00934459"/>
    <w:rsid w:val="00934AA2"/>
    <w:rsid w:val="00934CF1"/>
    <w:rsid w:val="00934F14"/>
    <w:rsid w:val="00935805"/>
    <w:rsid w:val="00936670"/>
    <w:rsid w:val="00937299"/>
    <w:rsid w:val="00937B03"/>
    <w:rsid w:val="00937C88"/>
    <w:rsid w:val="00940330"/>
    <w:rsid w:val="00941172"/>
    <w:rsid w:val="00941792"/>
    <w:rsid w:val="00941B8C"/>
    <w:rsid w:val="0094302A"/>
    <w:rsid w:val="00944016"/>
    <w:rsid w:val="009443F5"/>
    <w:rsid w:val="00944D7B"/>
    <w:rsid w:val="00944EA0"/>
    <w:rsid w:val="00945E46"/>
    <w:rsid w:val="00946AE0"/>
    <w:rsid w:val="00950258"/>
    <w:rsid w:val="009520DC"/>
    <w:rsid w:val="00952E5B"/>
    <w:rsid w:val="00952F40"/>
    <w:rsid w:val="00953453"/>
    <w:rsid w:val="00953537"/>
    <w:rsid w:val="00953637"/>
    <w:rsid w:val="00953F41"/>
    <w:rsid w:val="00954533"/>
    <w:rsid w:val="00954566"/>
    <w:rsid w:val="00955392"/>
    <w:rsid w:val="009557A9"/>
    <w:rsid w:val="00955849"/>
    <w:rsid w:val="00956C9C"/>
    <w:rsid w:val="00957011"/>
    <w:rsid w:val="00957481"/>
    <w:rsid w:val="0095759E"/>
    <w:rsid w:val="00957665"/>
    <w:rsid w:val="00957C0A"/>
    <w:rsid w:val="0096000B"/>
    <w:rsid w:val="00960472"/>
    <w:rsid w:val="009605B6"/>
    <w:rsid w:val="0096158D"/>
    <w:rsid w:val="00961E7B"/>
    <w:rsid w:val="00961EA5"/>
    <w:rsid w:val="00961FF4"/>
    <w:rsid w:val="009637C9"/>
    <w:rsid w:val="00964000"/>
    <w:rsid w:val="009646EF"/>
    <w:rsid w:val="00964B47"/>
    <w:rsid w:val="009651C2"/>
    <w:rsid w:val="00965CD7"/>
    <w:rsid w:val="00965DDC"/>
    <w:rsid w:val="00966040"/>
    <w:rsid w:val="009673E5"/>
    <w:rsid w:val="00967BC7"/>
    <w:rsid w:val="00967CC3"/>
    <w:rsid w:val="009702BD"/>
    <w:rsid w:val="0097111C"/>
    <w:rsid w:val="00971215"/>
    <w:rsid w:val="00971348"/>
    <w:rsid w:val="009718D6"/>
    <w:rsid w:val="00971DC5"/>
    <w:rsid w:val="00973DC7"/>
    <w:rsid w:val="00974735"/>
    <w:rsid w:val="009748E4"/>
    <w:rsid w:val="009748EA"/>
    <w:rsid w:val="00974CF5"/>
    <w:rsid w:val="0097548C"/>
    <w:rsid w:val="00975EF9"/>
    <w:rsid w:val="00975F03"/>
    <w:rsid w:val="0097627F"/>
    <w:rsid w:val="00977483"/>
    <w:rsid w:val="009774E2"/>
    <w:rsid w:val="009776F8"/>
    <w:rsid w:val="00977782"/>
    <w:rsid w:val="00977893"/>
    <w:rsid w:val="00977A62"/>
    <w:rsid w:val="00977F44"/>
    <w:rsid w:val="00977FA9"/>
    <w:rsid w:val="009804B5"/>
    <w:rsid w:val="00980E3F"/>
    <w:rsid w:val="00981106"/>
    <w:rsid w:val="0098187A"/>
    <w:rsid w:val="00981C76"/>
    <w:rsid w:val="00982418"/>
    <w:rsid w:val="0098242D"/>
    <w:rsid w:val="00982D2F"/>
    <w:rsid w:val="00982E78"/>
    <w:rsid w:val="00983424"/>
    <w:rsid w:val="009834E1"/>
    <w:rsid w:val="00983797"/>
    <w:rsid w:val="009837F7"/>
    <w:rsid w:val="00983C17"/>
    <w:rsid w:val="00984116"/>
    <w:rsid w:val="00984148"/>
    <w:rsid w:val="00984689"/>
    <w:rsid w:val="009848CE"/>
    <w:rsid w:val="00985310"/>
    <w:rsid w:val="00986069"/>
    <w:rsid w:val="009865BE"/>
    <w:rsid w:val="009868F8"/>
    <w:rsid w:val="00986BC8"/>
    <w:rsid w:val="00986EA0"/>
    <w:rsid w:val="009874ED"/>
    <w:rsid w:val="00987C47"/>
    <w:rsid w:val="00990449"/>
    <w:rsid w:val="009904E8"/>
    <w:rsid w:val="00990D47"/>
    <w:rsid w:val="00991545"/>
    <w:rsid w:val="009917D7"/>
    <w:rsid w:val="00991D1E"/>
    <w:rsid w:val="00991DBD"/>
    <w:rsid w:val="0099231B"/>
    <w:rsid w:val="00992CE3"/>
    <w:rsid w:val="00992E3D"/>
    <w:rsid w:val="00992FE7"/>
    <w:rsid w:val="00993011"/>
    <w:rsid w:val="00993193"/>
    <w:rsid w:val="00993590"/>
    <w:rsid w:val="00993D89"/>
    <w:rsid w:val="0099483F"/>
    <w:rsid w:val="00994B8F"/>
    <w:rsid w:val="00994DAC"/>
    <w:rsid w:val="00994FD6"/>
    <w:rsid w:val="0099508D"/>
    <w:rsid w:val="0099583B"/>
    <w:rsid w:val="00995D39"/>
    <w:rsid w:val="00996F24"/>
    <w:rsid w:val="00997D26"/>
    <w:rsid w:val="00997F57"/>
    <w:rsid w:val="009A0544"/>
    <w:rsid w:val="009A0647"/>
    <w:rsid w:val="009A0F9D"/>
    <w:rsid w:val="009A1009"/>
    <w:rsid w:val="009A1A9B"/>
    <w:rsid w:val="009A20B5"/>
    <w:rsid w:val="009A2636"/>
    <w:rsid w:val="009A2902"/>
    <w:rsid w:val="009A37C4"/>
    <w:rsid w:val="009A3FA2"/>
    <w:rsid w:val="009A4392"/>
    <w:rsid w:val="009A4400"/>
    <w:rsid w:val="009A584A"/>
    <w:rsid w:val="009A58C0"/>
    <w:rsid w:val="009A5AF8"/>
    <w:rsid w:val="009A5C2C"/>
    <w:rsid w:val="009A5F2E"/>
    <w:rsid w:val="009A6641"/>
    <w:rsid w:val="009A6F1E"/>
    <w:rsid w:val="009A7628"/>
    <w:rsid w:val="009A7CE1"/>
    <w:rsid w:val="009B06E3"/>
    <w:rsid w:val="009B0C49"/>
    <w:rsid w:val="009B0F49"/>
    <w:rsid w:val="009B10BF"/>
    <w:rsid w:val="009B154F"/>
    <w:rsid w:val="009B16B5"/>
    <w:rsid w:val="009B1722"/>
    <w:rsid w:val="009B1B08"/>
    <w:rsid w:val="009B1DEB"/>
    <w:rsid w:val="009B28A4"/>
    <w:rsid w:val="009B2972"/>
    <w:rsid w:val="009B2A24"/>
    <w:rsid w:val="009B3D49"/>
    <w:rsid w:val="009B3D89"/>
    <w:rsid w:val="009B3EEF"/>
    <w:rsid w:val="009B4769"/>
    <w:rsid w:val="009B4B3B"/>
    <w:rsid w:val="009B4C96"/>
    <w:rsid w:val="009B4CB6"/>
    <w:rsid w:val="009B4F69"/>
    <w:rsid w:val="009B5091"/>
    <w:rsid w:val="009B5EFD"/>
    <w:rsid w:val="009B61A0"/>
    <w:rsid w:val="009B70F2"/>
    <w:rsid w:val="009B753D"/>
    <w:rsid w:val="009B7781"/>
    <w:rsid w:val="009C02E8"/>
    <w:rsid w:val="009C0347"/>
    <w:rsid w:val="009C1210"/>
    <w:rsid w:val="009C12A9"/>
    <w:rsid w:val="009C1484"/>
    <w:rsid w:val="009C1754"/>
    <w:rsid w:val="009C2523"/>
    <w:rsid w:val="009C269E"/>
    <w:rsid w:val="009C2FF1"/>
    <w:rsid w:val="009C3892"/>
    <w:rsid w:val="009C4344"/>
    <w:rsid w:val="009C488A"/>
    <w:rsid w:val="009C4CF8"/>
    <w:rsid w:val="009C4F63"/>
    <w:rsid w:val="009C6898"/>
    <w:rsid w:val="009C6B26"/>
    <w:rsid w:val="009C71F8"/>
    <w:rsid w:val="009D0357"/>
    <w:rsid w:val="009D180F"/>
    <w:rsid w:val="009D1981"/>
    <w:rsid w:val="009D3314"/>
    <w:rsid w:val="009D384D"/>
    <w:rsid w:val="009D386D"/>
    <w:rsid w:val="009D4357"/>
    <w:rsid w:val="009D4427"/>
    <w:rsid w:val="009D461D"/>
    <w:rsid w:val="009D48E5"/>
    <w:rsid w:val="009D4988"/>
    <w:rsid w:val="009D5252"/>
    <w:rsid w:val="009D5452"/>
    <w:rsid w:val="009D5827"/>
    <w:rsid w:val="009D5A22"/>
    <w:rsid w:val="009D5A28"/>
    <w:rsid w:val="009D5F80"/>
    <w:rsid w:val="009D6630"/>
    <w:rsid w:val="009D743A"/>
    <w:rsid w:val="009D74DC"/>
    <w:rsid w:val="009D7622"/>
    <w:rsid w:val="009D7F84"/>
    <w:rsid w:val="009E06E0"/>
    <w:rsid w:val="009E337D"/>
    <w:rsid w:val="009E3EA5"/>
    <w:rsid w:val="009E4A0F"/>
    <w:rsid w:val="009E4A46"/>
    <w:rsid w:val="009E5AAB"/>
    <w:rsid w:val="009E64D4"/>
    <w:rsid w:val="009E660C"/>
    <w:rsid w:val="009E6C2A"/>
    <w:rsid w:val="009E6F9F"/>
    <w:rsid w:val="009E73CF"/>
    <w:rsid w:val="009E7555"/>
    <w:rsid w:val="009E7E41"/>
    <w:rsid w:val="009F01B4"/>
    <w:rsid w:val="009F066C"/>
    <w:rsid w:val="009F06F6"/>
    <w:rsid w:val="009F098A"/>
    <w:rsid w:val="009F0DB0"/>
    <w:rsid w:val="009F1251"/>
    <w:rsid w:val="009F1A40"/>
    <w:rsid w:val="009F1E41"/>
    <w:rsid w:val="009F23E1"/>
    <w:rsid w:val="009F24FE"/>
    <w:rsid w:val="009F327F"/>
    <w:rsid w:val="009F3478"/>
    <w:rsid w:val="009F3A73"/>
    <w:rsid w:val="009F3CF8"/>
    <w:rsid w:val="009F45CD"/>
    <w:rsid w:val="009F4CEE"/>
    <w:rsid w:val="009F4E25"/>
    <w:rsid w:val="009F4E8B"/>
    <w:rsid w:val="009F4FC4"/>
    <w:rsid w:val="009F4FF6"/>
    <w:rsid w:val="009F5E17"/>
    <w:rsid w:val="009F65A5"/>
    <w:rsid w:val="009F65EF"/>
    <w:rsid w:val="009F7C5C"/>
    <w:rsid w:val="009F7C72"/>
    <w:rsid w:val="009F7C96"/>
    <w:rsid w:val="00A005AE"/>
    <w:rsid w:val="00A0062B"/>
    <w:rsid w:val="00A02DF8"/>
    <w:rsid w:val="00A0318F"/>
    <w:rsid w:val="00A03539"/>
    <w:rsid w:val="00A037D0"/>
    <w:rsid w:val="00A03C51"/>
    <w:rsid w:val="00A03C8F"/>
    <w:rsid w:val="00A03CFB"/>
    <w:rsid w:val="00A03D18"/>
    <w:rsid w:val="00A040E2"/>
    <w:rsid w:val="00A0433B"/>
    <w:rsid w:val="00A048F1"/>
    <w:rsid w:val="00A04C82"/>
    <w:rsid w:val="00A0502B"/>
    <w:rsid w:val="00A05172"/>
    <w:rsid w:val="00A05B77"/>
    <w:rsid w:val="00A06138"/>
    <w:rsid w:val="00A06AD5"/>
    <w:rsid w:val="00A07304"/>
    <w:rsid w:val="00A074F6"/>
    <w:rsid w:val="00A07C1B"/>
    <w:rsid w:val="00A07C23"/>
    <w:rsid w:val="00A07D42"/>
    <w:rsid w:val="00A10002"/>
    <w:rsid w:val="00A110C0"/>
    <w:rsid w:val="00A116AC"/>
    <w:rsid w:val="00A123EC"/>
    <w:rsid w:val="00A12F69"/>
    <w:rsid w:val="00A13029"/>
    <w:rsid w:val="00A1306B"/>
    <w:rsid w:val="00A132A9"/>
    <w:rsid w:val="00A133C8"/>
    <w:rsid w:val="00A134F9"/>
    <w:rsid w:val="00A14064"/>
    <w:rsid w:val="00A142D9"/>
    <w:rsid w:val="00A157AF"/>
    <w:rsid w:val="00A15BD5"/>
    <w:rsid w:val="00A15CF8"/>
    <w:rsid w:val="00A16F26"/>
    <w:rsid w:val="00A201C2"/>
    <w:rsid w:val="00A20279"/>
    <w:rsid w:val="00A20744"/>
    <w:rsid w:val="00A20EC8"/>
    <w:rsid w:val="00A21157"/>
    <w:rsid w:val="00A2152C"/>
    <w:rsid w:val="00A218A5"/>
    <w:rsid w:val="00A21BAE"/>
    <w:rsid w:val="00A21EAE"/>
    <w:rsid w:val="00A22BE9"/>
    <w:rsid w:val="00A22C7A"/>
    <w:rsid w:val="00A22CE4"/>
    <w:rsid w:val="00A22E14"/>
    <w:rsid w:val="00A22FB1"/>
    <w:rsid w:val="00A237F1"/>
    <w:rsid w:val="00A240C0"/>
    <w:rsid w:val="00A24736"/>
    <w:rsid w:val="00A25054"/>
    <w:rsid w:val="00A259F7"/>
    <w:rsid w:val="00A25B3B"/>
    <w:rsid w:val="00A260E1"/>
    <w:rsid w:val="00A26241"/>
    <w:rsid w:val="00A26490"/>
    <w:rsid w:val="00A26C50"/>
    <w:rsid w:val="00A26D21"/>
    <w:rsid w:val="00A27080"/>
    <w:rsid w:val="00A27A6B"/>
    <w:rsid w:val="00A27AA1"/>
    <w:rsid w:val="00A30BE3"/>
    <w:rsid w:val="00A30CC7"/>
    <w:rsid w:val="00A311FB"/>
    <w:rsid w:val="00A318D0"/>
    <w:rsid w:val="00A318EC"/>
    <w:rsid w:val="00A31DC8"/>
    <w:rsid w:val="00A327FA"/>
    <w:rsid w:val="00A3293F"/>
    <w:rsid w:val="00A32EB6"/>
    <w:rsid w:val="00A33720"/>
    <w:rsid w:val="00A33811"/>
    <w:rsid w:val="00A34358"/>
    <w:rsid w:val="00A35AF1"/>
    <w:rsid w:val="00A35DB5"/>
    <w:rsid w:val="00A36ED5"/>
    <w:rsid w:val="00A37166"/>
    <w:rsid w:val="00A37591"/>
    <w:rsid w:val="00A37A4A"/>
    <w:rsid w:val="00A40468"/>
    <w:rsid w:val="00A40718"/>
    <w:rsid w:val="00A40BF0"/>
    <w:rsid w:val="00A40D46"/>
    <w:rsid w:val="00A4189A"/>
    <w:rsid w:val="00A4306B"/>
    <w:rsid w:val="00A43B7A"/>
    <w:rsid w:val="00A44772"/>
    <w:rsid w:val="00A44A2A"/>
    <w:rsid w:val="00A45179"/>
    <w:rsid w:val="00A46566"/>
    <w:rsid w:val="00A465CA"/>
    <w:rsid w:val="00A4721B"/>
    <w:rsid w:val="00A47F35"/>
    <w:rsid w:val="00A5002F"/>
    <w:rsid w:val="00A5054E"/>
    <w:rsid w:val="00A50663"/>
    <w:rsid w:val="00A50FE4"/>
    <w:rsid w:val="00A524DD"/>
    <w:rsid w:val="00A5266E"/>
    <w:rsid w:val="00A52820"/>
    <w:rsid w:val="00A52A16"/>
    <w:rsid w:val="00A52F06"/>
    <w:rsid w:val="00A53150"/>
    <w:rsid w:val="00A53811"/>
    <w:rsid w:val="00A53A42"/>
    <w:rsid w:val="00A53D75"/>
    <w:rsid w:val="00A53E73"/>
    <w:rsid w:val="00A55A92"/>
    <w:rsid w:val="00A55CCE"/>
    <w:rsid w:val="00A562AD"/>
    <w:rsid w:val="00A56860"/>
    <w:rsid w:val="00A56D42"/>
    <w:rsid w:val="00A56DC1"/>
    <w:rsid w:val="00A56DE2"/>
    <w:rsid w:val="00A5707E"/>
    <w:rsid w:val="00A57782"/>
    <w:rsid w:val="00A57835"/>
    <w:rsid w:val="00A57889"/>
    <w:rsid w:val="00A57E83"/>
    <w:rsid w:val="00A60119"/>
    <w:rsid w:val="00A601A0"/>
    <w:rsid w:val="00A607D3"/>
    <w:rsid w:val="00A60AE4"/>
    <w:rsid w:val="00A6111C"/>
    <w:rsid w:val="00A61801"/>
    <w:rsid w:val="00A61F2B"/>
    <w:rsid w:val="00A623D4"/>
    <w:rsid w:val="00A62E05"/>
    <w:rsid w:val="00A64218"/>
    <w:rsid w:val="00A643B3"/>
    <w:rsid w:val="00A64656"/>
    <w:rsid w:val="00A650EA"/>
    <w:rsid w:val="00A6519E"/>
    <w:rsid w:val="00A6546C"/>
    <w:rsid w:val="00A65AD4"/>
    <w:rsid w:val="00A65E29"/>
    <w:rsid w:val="00A65EAE"/>
    <w:rsid w:val="00A6650D"/>
    <w:rsid w:val="00A665EF"/>
    <w:rsid w:val="00A66DFD"/>
    <w:rsid w:val="00A67958"/>
    <w:rsid w:val="00A70037"/>
    <w:rsid w:val="00A70616"/>
    <w:rsid w:val="00A7145B"/>
    <w:rsid w:val="00A72088"/>
    <w:rsid w:val="00A72233"/>
    <w:rsid w:val="00A73313"/>
    <w:rsid w:val="00A73440"/>
    <w:rsid w:val="00A739E0"/>
    <w:rsid w:val="00A746EB"/>
    <w:rsid w:val="00A74D67"/>
    <w:rsid w:val="00A75C85"/>
    <w:rsid w:val="00A75DA6"/>
    <w:rsid w:val="00A768A6"/>
    <w:rsid w:val="00A77015"/>
    <w:rsid w:val="00A7771A"/>
    <w:rsid w:val="00A77EDD"/>
    <w:rsid w:val="00A80B18"/>
    <w:rsid w:val="00A80F52"/>
    <w:rsid w:val="00A814AD"/>
    <w:rsid w:val="00A81CEF"/>
    <w:rsid w:val="00A82126"/>
    <w:rsid w:val="00A82409"/>
    <w:rsid w:val="00A82749"/>
    <w:rsid w:val="00A82912"/>
    <w:rsid w:val="00A82B6C"/>
    <w:rsid w:val="00A82FE8"/>
    <w:rsid w:val="00A83663"/>
    <w:rsid w:val="00A838A9"/>
    <w:rsid w:val="00A83959"/>
    <w:rsid w:val="00A85065"/>
    <w:rsid w:val="00A8788D"/>
    <w:rsid w:val="00A87A11"/>
    <w:rsid w:val="00A87DC6"/>
    <w:rsid w:val="00A87E4A"/>
    <w:rsid w:val="00A9089A"/>
    <w:rsid w:val="00A90C86"/>
    <w:rsid w:val="00A90E3D"/>
    <w:rsid w:val="00A91395"/>
    <w:rsid w:val="00A920C2"/>
    <w:rsid w:val="00A92642"/>
    <w:rsid w:val="00A92A4B"/>
    <w:rsid w:val="00A9307B"/>
    <w:rsid w:val="00A936DF"/>
    <w:rsid w:val="00A93941"/>
    <w:rsid w:val="00A93EFC"/>
    <w:rsid w:val="00A949E2"/>
    <w:rsid w:val="00A959B8"/>
    <w:rsid w:val="00A95DE5"/>
    <w:rsid w:val="00A96406"/>
    <w:rsid w:val="00A9651E"/>
    <w:rsid w:val="00A96757"/>
    <w:rsid w:val="00A96A0A"/>
    <w:rsid w:val="00A96A8D"/>
    <w:rsid w:val="00A97E6E"/>
    <w:rsid w:val="00AA0E5C"/>
    <w:rsid w:val="00AA1218"/>
    <w:rsid w:val="00AA15FE"/>
    <w:rsid w:val="00AA191B"/>
    <w:rsid w:val="00AA1ADC"/>
    <w:rsid w:val="00AA1E0D"/>
    <w:rsid w:val="00AA2D52"/>
    <w:rsid w:val="00AA3A20"/>
    <w:rsid w:val="00AA3DFB"/>
    <w:rsid w:val="00AA5058"/>
    <w:rsid w:val="00AA581C"/>
    <w:rsid w:val="00AA6A38"/>
    <w:rsid w:val="00AA6AF5"/>
    <w:rsid w:val="00AA6C50"/>
    <w:rsid w:val="00AB0740"/>
    <w:rsid w:val="00AB0991"/>
    <w:rsid w:val="00AB0A49"/>
    <w:rsid w:val="00AB0BA1"/>
    <w:rsid w:val="00AB0EAC"/>
    <w:rsid w:val="00AB0FBA"/>
    <w:rsid w:val="00AB1A1B"/>
    <w:rsid w:val="00AB1AFA"/>
    <w:rsid w:val="00AB1B61"/>
    <w:rsid w:val="00AB1E9E"/>
    <w:rsid w:val="00AB26E7"/>
    <w:rsid w:val="00AB2C79"/>
    <w:rsid w:val="00AB2FB6"/>
    <w:rsid w:val="00AB468A"/>
    <w:rsid w:val="00AB468D"/>
    <w:rsid w:val="00AB4721"/>
    <w:rsid w:val="00AB4BDD"/>
    <w:rsid w:val="00AB53A7"/>
    <w:rsid w:val="00AB57F4"/>
    <w:rsid w:val="00AB5FC9"/>
    <w:rsid w:val="00AB632C"/>
    <w:rsid w:val="00AB6529"/>
    <w:rsid w:val="00AB6978"/>
    <w:rsid w:val="00AB71C4"/>
    <w:rsid w:val="00AC030D"/>
    <w:rsid w:val="00AC1050"/>
    <w:rsid w:val="00AC1449"/>
    <w:rsid w:val="00AC1DD3"/>
    <w:rsid w:val="00AC28F2"/>
    <w:rsid w:val="00AC29CF"/>
    <w:rsid w:val="00AC2B38"/>
    <w:rsid w:val="00AC31FB"/>
    <w:rsid w:val="00AC3780"/>
    <w:rsid w:val="00AC43B6"/>
    <w:rsid w:val="00AC4D79"/>
    <w:rsid w:val="00AC4FA8"/>
    <w:rsid w:val="00AC57E9"/>
    <w:rsid w:val="00AC5ABF"/>
    <w:rsid w:val="00AC5B8C"/>
    <w:rsid w:val="00AC5E59"/>
    <w:rsid w:val="00AC6AEA"/>
    <w:rsid w:val="00AD00AC"/>
    <w:rsid w:val="00AD0EF4"/>
    <w:rsid w:val="00AD197B"/>
    <w:rsid w:val="00AD1B5D"/>
    <w:rsid w:val="00AD2E45"/>
    <w:rsid w:val="00AD349D"/>
    <w:rsid w:val="00AD3AD8"/>
    <w:rsid w:val="00AD3CC1"/>
    <w:rsid w:val="00AD417D"/>
    <w:rsid w:val="00AD525D"/>
    <w:rsid w:val="00AD5340"/>
    <w:rsid w:val="00AD5CFD"/>
    <w:rsid w:val="00AD62A0"/>
    <w:rsid w:val="00AD6A85"/>
    <w:rsid w:val="00AD6B8C"/>
    <w:rsid w:val="00AD723F"/>
    <w:rsid w:val="00AD73BF"/>
    <w:rsid w:val="00AD7BEA"/>
    <w:rsid w:val="00AD7D47"/>
    <w:rsid w:val="00AE0E7C"/>
    <w:rsid w:val="00AE19C0"/>
    <w:rsid w:val="00AE20D5"/>
    <w:rsid w:val="00AE2786"/>
    <w:rsid w:val="00AE2952"/>
    <w:rsid w:val="00AE2F21"/>
    <w:rsid w:val="00AE34F0"/>
    <w:rsid w:val="00AE3BEF"/>
    <w:rsid w:val="00AE4C17"/>
    <w:rsid w:val="00AE4C78"/>
    <w:rsid w:val="00AE4C79"/>
    <w:rsid w:val="00AE69F0"/>
    <w:rsid w:val="00AE6C19"/>
    <w:rsid w:val="00AE7DD7"/>
    <w:rsid w:val="00AE7F62"/>
    <w:rsid w:val="00AF0146"/>
    <w:rsid w:val="00AF09B0"/>
    <w:rsid w:val="00AF153E"/>
    <w:rsid w:val="00AF1567"/>
    <w:rsid w:val="00AF1768"/>
    <w:rsid w:val="00AF1CC9"/>
    <w:rsid w:val="00AF1DE5"/>
    <w:rsid w:val="00AF27B3"/>
    <w:rsid w:val="00AF3270"/>
    <w:rsid w:val="00AF3637"/>
    <w:rsid w:val="00AF3927"/>
    <w:rsid w:val="00AF43EF"/>
    <w:rsid w:val="00AF4787"/>
    <w:rsid w:val="00AF4E2B"/>
    <w:rsid w:val="00AF5301"/>
    <w:rsid w:val="00AF5634"/>
    <w:rsid w:val="00AF5BDF"/>
    <w:rsid w:val="00AF6643"/>
    <w:rsid w:val="00AF6F54"/>
    <w:rsid w:val="00AF713B"/>
    <w:rsid w:val="00AF7E66"/>
    <w:rsid w:val="00B0012E"/>
    <w:rsid w:val="00B00F6B"/>
    <w:rsid w:val="00B0139B"/>
    <w:rsid w:val="00B01563"/>
    <w:rsid w:val="00B022F0"/>
    <w:rsid w:val="00B026BB"/>
    <w:rsid w:val="00B02BC7"/>
    <w:rsid w:val="00B02C97"/>
    <w:rsid w:val="00B02F25"/>
    <w:rsid w:val="00B0346C"/>
    <w:rsid w:val="00B0374C"/>
    <w:rsid w:val="00B03DB6"/>
    <w:rsid w:val="00B047C9"/>
    <w:rsid w:val="00B04F73"/>
    <w:rsid w:val="00B05416"/>
    <w:rsid w:val="00B05A09"/>
    <w:rsid w:val="00B05A37"/>
    <w:rsid w:val="00B062F2"/>
    <w:rsid w:val="00B06445"/>
    <w:rsid w:val="00B066F3"/>
    <w:rsid w:val="00B06B55"/>
    <w:rsid w:val="00B06FF8"/>
    <w:rsid w:val="00B07398"/>
    <w:rsid w:val="00B10E6F"/>
    <w:rsid w:val="00B1144C"/>
    <w:rsid w:val="00B114AD"/>
    <w:rsid w:val="00B11655"/>
    <w:rsid w:val="00B117C2"/>
    <w:rsid w:val="00B11A8B"/>
    <w:rsid w:val="00B11BA2"/>
    <w:rsid w:val="00B11EF6"/>
    <w:rsid w:val="00B120E3"/>
    <w:rsid w:val="00B1243C"/>
    <w:rsid w:val="00B127B1"/>
    <w:rsid w:val="00B128E3"/>
    <w:rsid w:val="00B13547"/>
    <w:rsid w:val="00B13A37"/>
    <w:rsid w:val="00B148AA"/>
    <w:rsid w:val="00B14BA8"/>
    <w:rsid w:val="00B150C4"/>
    <w:rsid w:val="00B15606"/>
    <w:rsid w:val="00B156FE"/>
    <w:rsid w:val="00B16D1B"/>
    <w:rsid w:val="00B17EFC"/>
    <w:rsid w:val="00B205F5"/>
    <w:rsid w:val="00B20662"/>
    <w:rsid w:val="00B20B37"/>
    <w:rsid w:val="00B20D91"/>
    <w:rsid w:val="00B20F30"/>
    <w:rsid w:val="00B21397"/>
    <w:rsid w:val="00B21914"/>
    <w:rsid w:val="00B21A01"/>
    <w:rsid w:val="00B21BFA"/>
    <w:rsid w:val="00B22FAC"/>
    <w:rsid w:val="00B23310"/>
    <w:rsid w:val="00B236C9"/>
    <w:rsid w:val="00B25006"/>
    <w:rsid w:val="00B26803"/>
    <w:rsid w:val="00B272FE"/>
    <w:rsid w:val="00B27386"/>
    <w:rsid w:val="00B275D0"/>
    <w:rsid w:val="00B276C1"/>
    <w:rsid w:val="00B30968"/>
    <w:rsid w:val="00B30AD9"/>
    <w:rsid w:val="00B30D8E"/>
    <w:rsid w:val="00B31055"/>
    <w:rsid w:val="00B31B9A"/>
    <w:rsid w:val="00B321C0"/>
    <w:rsid w:val="00B330DD"/>
    <w:rsid w:val="00B33447"/>
    <w:rsid w:val="00B33D68"/>
    <w:rsid w:val="00B33E22"/>
    <w:rsid w:val="00B34982"/>
    <w:rsid w:val="00B35082"/>
    <w:rsid w:val="00B3563A"/>
    <w:rsid w:val="00B35E66"/>
    <w:rsid w:val="00B3621F"/>
    <w:rsid w:val="00B36AC5"/>
    <w:rsid w:val="00B37BD7"/>
    <w:rsid w:val="00B37D72"/>
    <w:rsid w:val="00B37F9E"/>
    <w:rsid w:val="00B40716"/>
    <w:rsid w:val="00B40CD1"/>
    <w:rsid w:val="00B41122"/>
    <w:rsid w:val="00B41234"/>
    <w:rsid w:val="00B4159F"/>
    <w:rsid w:val="00B41F6C"/>
    <w:rsid w:val="00B41F9C"/>
    <w:rsid w:val="00B423B6"/>
    <w:rsid w:val="00B424BA"/>
    <w:rsid w:val="00B4266D"/>
    <w:rsid w:val="00B44177"/>
    <w:rsid w:val="00B4592C"/>
    <w:rsid w:val="00B45FF3"/>
    <w:rsid w:val="00B46146"/>
    <w:rsid w:val="00B476DD"/>
    <w:rsid w:val="00B47A3D"/>
    <w:rsid w:val="00B51AE7"/>
    <w:rsid w:val="00B5210D"/>
    <w:rsid w:val="00B525BD"/>
    <w:rsid w:val="00B537AA"/>
    <w:rsid w:val="00B53FDB"/>
    <w:rsid w:val="00B54021"/>
    <w:rsid w:val="00B54784"/>
    <w:rsid w:val="00B548C0"/>
    <w:rsid w:val="00B54B98"/>
    <w:rsid w:val="00B54D6B"/>
    <w:rsid w:val="00B55811"/>
    <w:rsid w:val="00B55FA9"/>
    <w:rsid w:val="00B5672F"/>
    <w:rsid w:val="00B571A9"/>
    <w:rsid w:val="00B5773A"/>
    <w:rsid w:val="00B579CB"/>
    <w:rsid w:val="00B57A9E"/>
    <w:rsid w:val="00B60428"/>
    <w:rsid w:val="00B614BA"/>
    <w:rsid w:val="00B61CC6"/>
    <w:rsid w:val="00B624CE"/>
    <w:rsid w:val="00B625E8"/>
    <w:rsid w:val="00B627C7"/>
    <w:rsid w:val="00B631E3"/>
    <w:rsid w:val="00B63B16"/>
    <w:rsid w:val="00B63CA5"/>
    <w:rsid w:val="00B64136"/>
    <w:rsid w:val="00B64B79"/>
    <w:rsid w:val="00B65A19"/>
    <w:rsid w:val="00B67863"/>
    <w:rsid w:val="00B679E2"/>
    <w:rsid w:val="00B70320"/>
    <w:rsid w:val="00B70651"/>
    <w:rsid w:val="00B7084A"/>
    <w:rsid w:val="00B70D29"/>
    <w:rsid w:val="00B71892"/>
    <w:rsid w:val="00B71EC6"/>
    <w:rsid w:val="00B71F58"/>
    <w:rsid w:val="00B730B6"/>
    <w:rsid w:val="00B730C0"/>
    <w:rsid w:val="00B73A6B"/>
    <w:rsid w:val="00B73B2D"/>
    <w:rsid w:val="00B73D31"/>
    <w:rsid w:val="00B74BB0"/>
    <w:rsid w:val="00B74BCA"/>
    <w:rsid w:val="00B74EB0"/>
    <w:rsid w:val="00B756B2"/>
    <w:rsid w:val="00B75849"/>
    <w:rsid w:val="00B7654D"/>
    <w:rsid w:val="00B76CF0"/>
    <w:rsid w:val="00B77260"/>
    <w:rsid w:val="00B778A5"/>
    <w:rsid w:val="00B779F5"/>
    <w:rsid w:val="00B80129"/>
    <w:rsid w:val="00B80436"/>
    <w:rsid w:val="00B808C0"/>
    <w:rsid w:val="00B81F71"/>
    <w:rsid w:val="00B82803"/>
    <w:rsid w:val="00B82A65"/>
    <w:rsid w:val="00B82C95"/>
    <w:rsid w:val="00B850BB"/>
    <w:rsid w:val="00B85986"/>
    <w:rsid w:val="00B865E3"/>
    <w:rsid w:val="00B86677"/>
    <w:rsid w:val="00B86837"/>
    <w:rsid w:val="00B86D31"/>
    <w:rsid w:val="00B86E49"/>
    <w:rsid w:val="00B87D0A"/>
    <w:rsid w:val="00B87E04"/>
    <w:rsid w:val="00B87E50"/>
    <w:rsid w:val="00B901B0"/>
    <w:rsid w:val="00B902D0"/>
    <w:rsid w:val="00B90D98"/>
    <w:rsid w:val="00B90F21"/>
    <w:rsid w:val="00B91798"/>
    <w:rsid w:val="00B921F5"/>
    <w:rsid w:val="00B923F8"/>
    <w:rsid w:val="00B92401"/>
    <w:rsid w:val="00B9265F"/>
    <w:rsid w:val="00B92A6F"/>
    <w:rsid w:val="00B932FD"/>
    <w:rsid w:val="00B933CE"/>
    <w:rsid w:val="00B93446"/>
    <w:rsid w:val="00B935A4"/>
    <w:rsid w:val="00B93A04"/>
    <w:rsid w:val="00B93F12"/>
    <w:rsid w:val="00B94264"/>
    <w:rsid w:val="00B94746"/>
    <w:rsid w:val="00B9498F"/>
    <w:rsid w:val="00B95304"/>
    <w:rsid w:val="00B95673"/>
    <w:rsid w:val="00B96139"/>
    <w:rsid w:val="00B96AB6"/>
    <w:rsid w:val="00B96C00"/>
    <w:rsid w:val="00B970E6"/>
    <w:rsid w:val="00B979C6"/>
    <w:rsid w:val="00B97B6E"/>
    <w:rsid w:val="00BA0430"/>
    <w:rsid w:val="00BA06C3"/>
    <w:rsid w:val="00BA0F9A"/>
    <w:rsid w:val="00BA10C6"/>
    <w:rsid w:val="00BA1277"/>
    <w:rsid w:val="00BA280B"/>
    <w:rsid w:val="00BA29F7"/>
    <w:rsid w:val="00BA30D8"/>
    <w:rsid w:val="00BA33D7"/>
    <w:rsid w:val="00BA35C1"/>
    <w:rsid w:val="00BA3A14"/>
    <w:rsid w:val="00BA41B5"/>
    <w:rsid w:val="00BA470C"/>
    <w:rsid w:val="00BA4CDF"/>
    <w:rsid w:val="00BA5311"/>
    <w:rsid w:val="00BA54AF"/>
    <w:rsid w:val="00BA596F"/>
    <w:rsid w:val="00BA6C29"/>
    <w:rsid w:val="00BA7379"/>
    <w:rsid w:val="00BA7BC4"/>
    <w:rsid w:val="00BA7D0B"/>
    <w:rsid w:val="00BB045D"/>
    <w:rsid w:val="00BB0A42"/>
    <w:rsid w:val="00BB1505"/>
    <w:rsid w:val="00BB17AA"/>
    <w:rsid w:val="00BB180F"/>
    <w:rsid w:val="00BB1FD3"/>
    <w:rsid w:val="00BB2179"/>
    <w:rsid w:val="00BB2B32"/>
    <w:rsid w:val="00BB2B9F"/>
    <w:rsid w:val="00BB3259"/>
    <w:rsid w:val="00BB32B8"/>
    <w:rsid w:val="00BB3F8A"/>
    <w:rsid w:val="00BB4053"/>
    <w:rsid w:val="00BB4192"/>
    <w:rsid w:val="00BB5183"/>
    <w:rsid w:val="00BB520E"/>
    <w:rsid w:val="00BB565B"/>
    <w:rsid w:val="00BB633F"/>
    <w:rsid w:val="00BB6F4D"/>
    <w:rsid w:val="00BC01E8"/>
    <w:rsid w:val="00BC05CC"/>
    <w:rsid w:val="00BC0F23"/>
    <w:rsid w:val="00BC1F1A"/>
    <w:rsid w:val="00BC205E"/>
    <w:rsid w:val="00BC25B5"/>
    <w:rsid w:val="00BC2D7B"/>
    <w:rsid w:val="00BC3657"/>
    <w:rsid w:val="00BC39C8"/>
    <w:rsid w:val="00BC3C16"/>
    <w:rsid w:val="00BC40C1"/>
    <w:rsid w:val="00BC523F"/>
    <w:rsid w:val="00BC54E2"/>
    <w:rsid w:val="00BC5AD2"/>
    <w:rsid w:val="00BC654C"/>
    <w:rsid w:val="00BD311B"/>
    <w:rsid w:val="00BD3A65"/>
    <w:rsid w:val="00BD3CEA"/>
    <w:rsid w:val="00BD4F82"/>
    <w:rsid w:val="00BD50BF"/>
    <w:rsid w:val="00BD53CD"/>
    <w:rsid w:val="00BD5958"/>
    <w:rsid w:val="00BD60BE"/>
    <w:rsid w:val="00BD6450"/>
    <w:rsid w:val="00BD65BB"/>
    <w:rsid w:val="00BD676F"/>
    <w:rsid w:val="00BD6FB9"/>
    <w:rsid w:val="00BD7357"/>
    <w:rsid w:val="00BD7733"/>
    <w:rsid w:val="00BE0092"/>
    <w:rsid w:val="00BE031A"/>
    <w:rsid w:val="00BE0653"/>
    <w:rsid w:val="00BE10ED"/>
    <w:rsid w:val="00BE1D5E"/>
    <w:rsid w:val="00BE1D6F"/>
    <w:rsid w:val="00BE27BD"/>
    <w:rsid w:val="00BE33BB"/>
    <w:rsid w:val="00BE37C5"/>
    <w:rsid w:val="00BE3846"/>
    <w:rsid w:val="00BE3F7F"/>
    <w:rsid w:val="00BE427F"/>
    <w:rsid w:val="00BE42DB"/>
    <w:rsid w:val="00BE45E7"/>
    <w:rsid w:val="00BE461D"/>
    <w:rsid w:val="00BE48F3"/>
    <w:rsid w:val="00BE494B"/>
    <w:rsid w:val="00BE49DE"/>
    <w:rsid w:val="00BE4DE5"/>
    <w:rsid w:val="00BE4FD9"/>
    <w:rsid w:val="00BE5090"/>
    <w:rsid w:val="00BE52A9"/>
    <w:rsid w:val="00BE5AC1"/>
    <w:rsid w:val="00BE5B72"/>
    <w:rsid w:val="00BE60F0"/>
    <w:rsid w:val="00BE69B0"/>
    <w:rsid w:val="00BE6A02"/>
    <w:rsid w:val="00BE6A91"/>
    <w:rsid w:val="00BE6B6C"/>
    <w:rsid w:val="00BE6F85"/>
    <w:rsid w:val="00BE74F4"/>
    <w:rsid w:val="00BE7978"/>
    <w:rsid w:val="00BF004A"/>
    <w:rsid w:val="00BF089A"/>
    <w:rsid w:val="00BF136C"/>
    <w:rsid w:val="00BF1AFA"/>
    <w:rsid w:val="00BF4355"/>
    <w:rsid w:val="00BF558B"/>
    <w:rsid w:val="00BF5ADD"/>
    <w:rsid w:val="00BF6281"/>
    <w:rsid w:val="00BF6364"/>
    <w:rsid w:val="00BF6667"/>
    <w:rsid w:val="00BF6CE4"/>
    <w:rsid w:val="00BF6DA0"/>
    <w:rsid w:val="00BF6E4B"/>
    <w:rsid w:val="00BF6F80"/>
    <w:rsid w:val="00BF7149"/>
    <w:rsid w:val="00C00601"/>
    <w:rsid w:val="00C00B98"/>
    <w:rsid w:val="00C00D3E"/>
    <w:rsid w:val="00C014D4"/>
    <w:rsid w:val="00C0198E"/>
    <w:rsid w:val="00C01CDB"/>
    <w:rsid w:val="00C02163"/>
    <w:rsid w:val="00C02BCE"/>
    <w:rsid w:val="00C03F25"/>
    <w:rsid w:val="00C03FAB"/>
    <w:rsid w:val="00C04F01"/>
    <w:rsid w:val="00C0501D"/>
    <w:rsid w:val="00C053CB"/>
    <w:rsid w:val="00C06844"/>
    <w:rsid w:val="00C06BF0"/>
    <w:rsid w:val="00C074AB"/>
    <w:rsid w:val="00C07DBB"/>
    <w:rsid w:val="00C07E28"/>
    <w:rsid w:val="00C100D3"/>
    <w:rsid w:val="00C1024A"/>
    <w:rsid w:val="00C1042F"/>
    <w:rsid w:val="00C1050E"/>
    <w:rsid w:val="00C1145E"/>
    <w:rsid w:val="00C11538"/>
    <w:rsid w:val="00C11816"/>
    <w:rsid w:val="00C11ACC"/>
    <w:rsid w:val="00C12F8D"/>
    <w:rsid w:val="00C13343"/>
    <w:rsid w:val="00C13372"/>
    <w:rsid w:val="00C139E4"/>
    <w:rsid w:val="00C140FD"/>
    <w:rsid w:val="00C141D1"/>
    <w:rsid w:val="00C14399"/>
    <w:rsid w:val="00C153A9"/>
    <w:rsid w:val="00C15595"/>
    <w:rsid w:val="00C15890"/>
    <w:rsid w:val="00C15E84"/>
    <w:rsid w:val="00C16C0A"/>
    <w:rsid w:val="00C16CEB"/>
    <w:rsid w:val="00C2006F"/>
    <w:rsid w:val="00C20415"/>
    <w:rsid w:val="00C20435"/>
    <w:rsid w:val="00C21007"/>
    <w:rsid w:val="00C219F3"/>
    <w:rsid w:val="00C21D03"/>
    <w:rsid w:val="00C22F1F"/>
    <w:rsid w:val="00C23D51"/>
    <w:rsid w:val="00C24040"/>
    <w:rsid w:val="00C24064"/>
    <w:rsid w:val="00C2451C"/>
    <w:rsid w:val="00C2456A"/>
    <w:rsid w:val="00C24B80"/>
    <w:rsid w:val="00C24CE9"/>
    <w:rsid w:val="00C24F3D"/>
    <w:rsid w:val="00C264C0"/>
    <w:rsid w:val="00C26EBE"/>
    <w:rsid w:val="00C271BF"/>
    <w:rsid w:val="00C27493"/>
    <w:rsid w:val="00C2788C"/>
    <w:rsid w:val="00C30377"/>
    <w:rsid w:val="00C3070B"/>
    <w:rsid w:val="00C309FC"/>
    <w:rsid w:val="00C311E3"/>
    <w:rsid w:val="00C31C46"/>
    <w:rsid w:val="00C32ECD"/>
    <w:rsid w:val="00C33434"/>
    <w:rsid w:val="00C334C1"/>
    <w:rsid w:val="00C3373A"/>
    <w:rsid w:val="00C33BB9"/>
    <w:rsid w:val="00C34A6D"/>
    <w:rsid w:val="00C34D6C"/>
    <w:rsid w:val="00C36A9B"/>
    <w:rsid w:val="00C36D7B"/>
    <w:rsid w:val="00C37289"/>
    <w:rsid w:val="00C3739F"/>
    <w:rsid w:val="00C376F2"/>
    <w:rsid w:val="00C405B0"/>
    <w:rsid w:val="00C40C76"/>
    <w:rsid w:val="00C418F5"/>
    <w:rsid w:val="00C41D78"/>
    <w:rsid w:val="00C42009"/>
    <w:rsid w:val="00C442DE"/>
    <w:rsid w:val="00C44B31"/>
    <w:rsid w:val="00C45778"/>
    <w:rsid w:val="00C4584D"/>
    <w:rsid w:val="00C459F3"/>
    <w:rsid w:val="00C45D59"/>
    <w:rsid w:val="00C460D8"/>
    <w:rsid w:val="00C4624D"/>
    <w:rsid w:val="00C47823"/>
    <w:rsid w:val="00C47AD7"/>
    <w:rsid w:val="00C47FEC"/>
    <w:rsid w:val="00C5033E"/>
    <w:rsid w:val="00C507C0"/>
    <w:rsid w:val="00C50822"/>
    <w:rsid w:val="00C51006"/>
    <w:rsid w:val="00C510B6"/>
    <w:rsid w:val="00C511C5"/>
    <w:rsid w:val="00C51A61"/>
    <w:rsid w:val="00C52243"/>
    <w:rsid w:val="00C524DC"/>
    <w:rsid w:val="00C52997"/>
    <w:rsid w:val="00C52B20"/>
    <w:rsid w:val="00C538D7"/>
    <w:rsid w:val="00C54BF3"/>
    <w:rsid w:val="00C556EE"/>
    <w:rsid w:val="00C56FB7"/>
    <w:rsid w:val="00C572F6"/>
    <w:rsid w:val="00C579A8"/>
    <w:rsid w:val="00C57FE8"/>
    <w:rsid w:val="00C621E0"/>
    <w:rsid w:val="00C6253E"/>
    <w:rsid w:val="00C6286C"/>
    <w:rsid w:val="00C634B0"/>
    <w:rsid w:val="00C64D4B"/>
    <w:rsid w:val="00C66215"/>
    <w:rsid w:val="00C6657A"/>
    <w:rsid w:val="00C66B0D"/>
    <w:rsid w:val="00C6715C"/>
    <w:rsid w:val="00C70157"/>
    <w:rsid w:val="00C71442"/>
    <w:rsid w:val="00C71A12"/>
    <w:rsid w:val="00C72124"/>
    <w:rsid w:val="00C72D28"/>
    <w:rsid w:val="00C72F2E"/>
    <w:rsid w:val="00C7312A"/>
    <w:rsid w:val="00C73B3A"/>
    <w:rsid w:val="00C7431E"/>
    <w:rsid w:val="00C7495A"/>
    <w:rsid w:val="00C74D0A"/>
    <w:rsid w:val="00C75133"/>
    <w:rsid w:val="00C758B5"/>
    <w:rsid w:val="00C758D2"/>
    <w:rsid w:val="00C77D11"/>
    <w:rsid w:val="00C80037"/>
    <w:rsid w:val="00C8008B"/>
    <w:rsid w:val="00C8049D"/>
    <w:rsid w:val="00C818D5"/>
    <w:rsid w:val="00C82444"/>
    <w:rsid w:val="00C82BF8"/>
    <w:rsid w:val="00C82D28"/>
    <w:rsid w:val="00C83555"/>
    <w:rsid w:val="00C836C8"/>
    <w:rsid w:val="00C83BCA"/>
    <w:rsid w:val="00C83EF7"/>
    <w:rsid w:val="00C8404A"/>
    <w:rsid w:val="00C842B0"/>
    <w:rsid w:val="00C84888"/>
    <w:rsid w:val="00C84D9E"/>
    <w:rsid w:val="00C84FD8"/>
    <w:rsid w:val="00C85A0E"/>
    <w:rsid w:val="00C85B07"/>
    <w:rsid w:val="00C85B0D"/>
    <w:rsid w:val="00C86160"/>
    <w:rsid w:val="00C86B6B"/>
    <w:rsid w:val="00C87031"/>
    <w:rsid w:val="00C871F9"/>
    <w:rsid w:val="00C872E1"/>
    <w:rsid w:val="00C87852"/>
    <w:rsid w:val="00C901ED"/>
    <w:rsid w:val="00C90B12"/>
    <w:rsid w:val="00C91A4D"/>
    <w:rsid w:val="00C91F02"/>
    <w:rsid w:val="00C92148"/>
    <w:rsid w:val="00C92282"/>
    <w:rsid w:val="00C92A46"/>
    <w:rsid w:val="00C93D1D"/>
    <w:rsid w:val="00C9448C"/>
    <w:rsid w:val="00C9487B"/>
    <w:rsid w:val="00C94E39"/>
    <w:rsid w:val="00C951F0"/>
    <w:rsid w:val="00C95D00"/>
    <w:rsid w:val="00C95D0B"/>
    <w:rsid w:val="00C9627F"/>
    <w:rsid w:val="00C96653"/>
    <w:rsid w:val="00C96EBC"/>
    <w:rsid w:val="00C97A4E"/>
    <w:rsid w:val="00CA0AEB"/>
    <w:rsid w:val="00CA24FD"/>
    <w:rsid w:val="00CA260B"/>
    <w:rsid w:val="00CA33D5"/>
    <w:rsid w:val="00CA349D"/>
    <w:rsid w:val="00CA3DB8"/>
    <w:rsid w:val="00CA4600"/>
    <w:rsid w:val="00CA4933"/>
    <w:rsid w:val="00CA4DBB"/>
    <w:rsid w:val="00CA50F0"/>
    <w:rsid w:val="00CA5CEC"/>
    <w:rsid w:val="00CA6038"/>
    <w:rsid w:val="00CA68F0"/>
    <w:rsid w:val="00CA6B9E"/>
    <w:rsid w:val="00CA783F"/>
    <w:rsid w:val="00CA7E9E"/>
    <w:rsid w:val="00CB0ADA"/>
    <w:rsid w:val="00CB0E28"/>
    <w:rsid w:val="00CB0EA6"/>
    <w:rsid w:val="00CB1207"/>
    <w:rsid w:val="00CB1E36"/>
    <w:rsid w:val="00CB2170"/>
    <w:rsid w:val="00CB26D2"/>
    <w:rsid w:val="00CB32A9"/>
    <w:rsid w:val="00CB3C27"/>
    <w:rsid w:val="00CB3FB5"/>
    <w:rsid w:val="00CB4156"/>
    <w:rsid w:val="00CB4A27"/>
    <w:rsid w:val="00CB54AE"/>
    <w:rsid w:val="00CB6B52"/>
    <w:rsid w:val="00CB77DC"/>
    <w:rsid w:val="00CB79A6"/>
    <w:rsid w:val="00CB7C90"/>
    <w:rsid w:val="00CC0758"/>
    <w:rsid w:val="00CC0B22"/>
    <w:rsid w:val="00CC240B"/>
    <w:rsid w:val="00CC25D9"/>
    <w:rsid w:val="00CC29B9"/>
    <w:rsid w:val="00CC2F9B"/>
    <w:rsid w:val="00CC31FF"/>
    <w:rsid w:val="00CC3671"/>
    <w:rsid w:val="00CC50B8"/>
    <w:rsid w:val="00CC54EC"/>
    <w:rsid w:val="00CC5840"/>
    <w:rsid w:val="00CC5FD5"/>
    <w:rsid w:val="00CC6204"/>
    <w:rsid w:val="00CC65A2"/>
    <w:rsid w:val="00CC6F1F"/>
    <w:rsid w:val="00CC7034"/>
    <w:rsid w:val="00CC7421"/>
    <w:rsid w:val="00CC76DD"/>
    <w:rsid w:val="00CC77B1"/>
    <w:rsid w:val="00CC77B6"/>
    <w:rsid w:val="00CC7DFD"/>
    <w:rsid w:val="00CD078A"/>
    <w:rsid w:val="00CD0C10"/>
    <w:rsid w:val="00CD0E64"/>
    <w:rsid w:val="00CD0ED0"/>
    <w:rsid w:val="00CD11DA"/>
    <w:rsid w:val="00CD1644"/>
    <w:rsid w:val="00CD205A"/>
    <w:rsid w:val="00CD211E"/>
    <w:rsid w:val="00CD401E"/>
    <w:rsid w:val="00CD448E"/>
    <w:rsid w:val="00CD5124"/>
    <w:rsid w:val="00CD5567"/>
    <w:rsid w:val="00CD5D40"/>
    <w:rsid w:val="00CD621A"/>
    <w:rsid w:val="00CD70D3"/>
    <w:rsid w:val="00CD78B0"/>
    <w:rsid w:val="00CD7E86"/>
    <w:rsid w:val="00CE0353"/>
    <w:rsid w:val="00CE0D18"/>
    <w:rsid w:val="00CE1154"/>
    <w:rsid w:val="00CE1404"/>
    <w:rsid w:val="00CE15E5"/>
    <w:rsid w:val="00CE2ADA"/>
    <w:rsid w:val="00CE448E"/>
    <w:rsid w:val="00CE5206"/>
    <w:rsid w:val="00CE547A"/>
    <w:rsid w:val="00CE5C6C"/>
    <w:rsid w:val="00CE6405"/>
    <w:rsid w:val="00CE753D"/>
    <w:rsid w:val="00CE7D0D"/>
    <w:rsid w:val="00CF00DE"/>
    <w:rsid w:val="00CF20EE"/>
    <w:rsid w:val="00CF248B"/>
    <w:rsid w:val="00CF259C"/>
    <w:rsid w:val="00CF272D"/>
    <w:rsid w:val="00CF2A3C"/>
    <w:rsid w:val="00CF2B1D"/>
    <w:rsid w:val="00CF308B"/>
    <w:rsid w:val="00CF3164"/>
    <w:rsid w:val="00CF33B7"/>
    <w:rsid w:val="00CF403B"/>
    <w:rsid w:val="00CF45EC"/>
    <w:rsid w:val="00CF47E6"/>
    <w:rsid w:val="00CF51F0"/>
    <w:rsid w:val="00CF58E0"/>
    <w:rsid w:val="00CF7036"/>
    <w:rsid w:val="00CF7A09"/>
    <w:rsid w:val="00D01C73"/>
    <w:rsid w:val="00D02A4D"/>
    <w:rsid w:val="00D02E3C"/>
    <w:rsid w:val="00D05867"/>
    <w:rsid w:val="00D05917"/>
    <w:rsid w:val="00D059FC"/>
    <w:rsid w:val="00D05E39"/>
    <w:rsid w:val="00D061C3"/>
    <w:rsid w:val="00D0668D"/>
    <w:rsid w:val="00D07ABF"/>
    <w:rsid w:val="00D104D4"/>
    <w:rsid w:val="00D10917"/>
    <w:rsid w:val="00D10BBB"/>
    <w:rsid w:val="00D113D5"/>
    <w:rsid w:val="00D128F7"/>
    <w:rsid w:val="00D12BEE"/>
    <w:rsid w:val="00D1369D"/>
    <w:rsid w:val="00D14C59"/>
    <w:rsid w:val="00D15373"/>
    <w:rsid w:val="00D156B1"/>
    <w:rsid w:val="00D15B2D"/>
    <w:rsid w:val="00D162BD"/>
    <w:rsid w:val="00D16622"/>
    <w:rsid w:val="00D16C6B"/>
    <w:rsid w:val="00D17123"/>
    <w:rsid w:val="00D17EAD"/>
    <w:rsid w:val="00D17F63"/>
    <w:rsid w:val="00D20086"/>
    <w:rsid w:val="00D20B97"/>
    <w:rsid w:val="00D20C56"/>
    <w:rsid w:val="00D210CB"/>
    <w:rsid w:val="00D210CE"/>
    <w:rsid w:val="00D2241F"/>
    <w:rsid w:val="00D225FB"/>
    <w:rsid w:val="00D22648"/>
    <w:rsid w:val="00D22790"/>
    <w:rsid w:val="00D22ED5"/>
    <w:rsid w:val="00D22FA5"/>
    <w:rsid w:val="00D23085"/>
    <w:rsid w:val="00D231F5"/>
    <w:rsid w:val="00D23AAA"/>
    <w:rsid w:val="00D23FAB"/>
    <w:rsid w:val="00D23FEE"/>
    <w:rsid w:val="00D24B08"/>
    <w:rsid w:val="00D24D56"/>
    <w:rsid w:val="00D24F7C"/>
    <w:rsid w:val="00D252FE"/>
    <w:rsid w:val="00D25305"/>
    <w:rsid w:val="00D258C3"/>
    <w:rsid w:val="00D258FC"/>
    <w:rsid w:val="00D26A44"/>
    <w:rsid w:val="00D27184"/>
    <w:rsid w:val="00D27D92"/>
    <w:rsid w:val="00D27DA6"/>
    <w:rsid w:val="00D30048"/>
    <w:rsid w:val="00D302EF"/>
    <w:rsid w:val="00D30455"/>
    <w:rsid w:val="00D3065B"/>
    <w:rsid w:val="00D31D42"/>
    <w:rsid w:val="00D321A0"/>
    <w:rsid w:val="00D324DB"/>
    <w:rsid w:val="00D329E2"/>
    <w:rsid w:val="00D332CE"/>
    <w:rsid w:val="00D338C1"/>
    <w:rsid w:val="00D33B5C"/>
    <w:rsid w:val="00D34E94"/>
    <w:rsid w:val="00D34F20"/>
    <w:rsid w:val="00D35117"/>
    <w:rsid w:val="00D35359"/>
    <w:rsid w:val="00D35FE8"/>
    <w:rsid w:val="00D3631A"/>
    <w:rsid w:val="00D36721"/>
    <w:rsid w:val="00D36D38"/>
    <w:rsid w:val="00D37183"/>
    <w:rsid w:val="00D37676"/>
    <w:rsid w:val="00D379D0"/>
    <w:rsid w:val="00D37A8E"/>
    <w:rsid w:val="00D40437"/>
    <w:rsid w:val="00D40BA9"/>
    <w:rsid w:val="00D40E3C"/>
    <w:rsid w:val="00D411EF"/>
    <w:rsid w:val="00D41EC8"/>
    <w:rsid w:val="00D41FE5"/>
    <w:rsid w:val="00D42913"/>
    <w:rsid w:val="00D431C6"/>
    <w:rsid w:val="00D44696"/>
    <w:rsid w:val="00D44D63"/>
    <w:rsid w:val="00D452A7"/>
    <w:rsid w:val="00D469DE"/>
    <w:rsid w:val="00D47470"/>
    <w:rsid w:val="00D4776D"/>
    <w:rsid w:val="00D502E7"/>
    <w:rsid w:val="00D5100D"/>
    <w:rsid w:val="00D513B2"/>
    <w:rsid w:val="00D5154F"/>
    <w:rsid w:val="00D51B5F"/>
    <w:rsid w:val="00D51C4D"/>
    <w:rsid w:val="00D52E76"/>
    <w:rsid w:val="00D53251"/>
    <w:rsid w:val="00D532AB"/>
    <w:rsid w:val="00D54826"/>
    <w:rsid w:val="00D54F5A"/>
    <w:rsid w:val="00D5523D"/>
    <w:rsid w:val="00D55C41"/>
    <w:rsid w:val="00D55CB3"/>
    <w:rsid w:val="00D562C0"/>
    <w:rsid w:val="00D567BC"/>
    <w:rsid w:val="00D57192"/>
    <w:rsid w:val="00D57C14"/>
    <w:rsid w:val="00D60147"/>
    <w:rsid w:val="00D6072F"/>
    <w:rsid w:val="00D608A9"/>
    <w:rsid w:val="00D60948"/>
    <w:rsid w:val="00D60C19"/>
    <w:rsid w:val="00D60E4F"/>
    <w:rsid w:val="00D610AF"/>
    <w:rsid w:val="00D61152"/>
    <w:rsid w:val="00D62859"/>
    <w:rsid w:val="00D642A0"/>
    <w:rsid w:val="00D64C6D"/>
    <w:rsid w:val="00D64F89"/>
    <w:rsid w:val="00D6517F"/>
    <w:rsid w:val="00D6563C"/>
    <w:rsid w:val="00D6589D"/>
    <w:rsid w:val="00D658AA"/>
    <w:rsid w:val="00D659BF"/>
    <w:rsid w:val="00D65F8C"/>
    <w:rsid w:val="00D66372"/>
    <w:rsid w:val="00D66939"/>
    <w:rsid w:val="00D67387"/>
    <w:rsid w:val="00D67D65"/>
    <w:rsid w:val="00D70212"/>
    <w:rsid w:val="00D70A23"/>
    <w:rsid w:val="00D71E8B"/>
    <w:rsid w:val="00D72448"/>
    <w:rsid w:val="00D7342C"/>
    <w:rsid w:val="00D746F3"/>
    <w:rsid w:val="00D74AA5"/>
    <w:rsid w:val="00D74D9B"/>
    <w:rsid w:val="00D74DC5"/>
    <w:rsid w:val="00D7501B"/>
    <w:rsid w:val="00D75374"/>
    <w:rsid w:val="00D755BB"/>
    <w:rsid w:val="00D76606"/>
    <w:rsid w:val="00D76EF3"/>
    <w:rsid w:val="00D8026C"/>
    <w:rsid w:val="00D80363"/>
    <w:rsid w:val="00D80668"/>
    <w:rsid w:val="00D80C7E"/>
    <w:rsid w:val="00D821CD"/>
    <w:rsid w:val="00D8234E"/>
    <w:rsid w:val="00D82F56"/>
    <w:rsid w:val="00D84102"/>
    <w:rsid w:val="00D84C98"/>
    <w:rsid w:val="00D84F0A"/>
    <w:rsid w:val="00D86C7B"/>
    <w:rsid w:val="00D86E1F"/>
    <w:rsid w:val="00D87322"/>
    <w:rsid w:val="00D901A9"/>
    <w:rsid w:val="00D904FC"/>
    <w:rsid w:val="00D905D0"/>
    <w:rsid w:val="00D9088B"/>
    <w:rsid w:val="00D913CF"/>
    <w:rsid w:val="00D916B4"/>
    <w:rsid w:val="00D917D0"/>
    <w:rsid w:val="00D918EA"/>
    <w:rsid w:val="00D91B8F"/>
    <w:rsid w:val="00D92AE7"/>
    <w:rsid w:val="00D92B89"/>
    <w:rsid w:val="00D92E2A"/>
    <w:rsid w:val="00D933BF"/>
    <w:rsid w:val="00D93A45"/>
    <w:rsid w:val="00D945C7"/>
    <w:rsid w:val="00D9468E"/>
    <w:rsid w:val="00D94D3C"/>
    <w:rsid w:val="00D9530E"/>
    <w:rsid w:val="00D96370"/>
    <w:rsid w:val="00D96EAC"/>
    <w:rsid w:val="00D972C4"/>
    <w:rsid w:val="00D97D76"/>
    <w:rsid w:val="00D97F09"/>
    <w:rsid w:val="00DA074A"/>
    <w:rsid w:val="00DA0E81"/>
    <w:rsid w:val="00DA139A"/>
    <w:rsid w:val="00DA183A"/>
    <w:rsid w:val="00DA1971"/>
    <w:rsid w:val="00DA1CB8"/>
    <w:rsid w:val="00DA2326"/>
    <w:rsid w:val="00DA394D"/>
    <w:rsid w:val="00DA3D31"/>
    <w:rsid w:val="00DA4349"/>
    <w:rsid w:val="00DA58B3"/>
    <w:rsid w:val="00DA5967"/>
    <w:rsid w:val="00DA59CE"/>
    <w:rsid w:val="00DA5BBA"/>
    <w:rsid w:val="00DA659C"/>
    <w:rsid w:val="00DA65A7"/>
    <w:rsid w:val="00DA7047"/>
    <w:rsid w:val="00DA77A4"/>
    <w:rsid w:val="00DB0D78"/>
    <w:rsid w:val="00DB1134"/>
    <w:rsid w:val="00DB267F"/>
    <w:rsid w:val="00DB29E7"/>
    <w:rsid w:val="00DB2D08"/>
    <w:rsid w:val="00DB3128"/>
    <w:rsid w:val="00DB52CA"/>
    <w:rsid w:val="00DB63A8"/>
    <w:rsid w:val="00DB6464"/>
    <w:rsid w:val="00DB647E"/>
    <w:rsid w:val="00DB6886"/>
    <w:rsid w:val="00DB703C"/>
    <w:rsid w:val="00DB70EC"/>
    <w:rsid w:val="00DB7AB4"/>
    <w:rsid w:val="00DB7CFB"/>
    <w:rsid w:val="00DC039C"/>
    <w:rsid w:val="00DC04DE"/>
    <w:rsid w:val="00DC05D4"/>
    <w:rsid w:val="00DC1B3C"/>
    <w:rsid w:val="00DC1E8A"/>
    <w:rsid w:val="00DC1F53"/>
    <w:rsid w:val="00DC2762"/>
    <w:rsid w:val="00DC2F02"/>
    <w:rsid w:val="00DC3833"/>
    <w:rsid w:val="00DC395A"/>
    <w:rsid w:val="00DC44AA"/>
    <w:rsid w:val="00DC55A5"/>
    <w:rsid w:val="00DC5A3C"/>
    <w:rsid w:val="00DC5BCB"/>
    <w:rsid w:val="00DC5D02"/>
    <w:rsid w:val="00DC6089"/>
    <w:rsid w:val="00DC770E"/>
    <w:rsid w:val="00DC7714"/>
    <w:rsid w:val="00DC7CA6"/>
    <w:rsid w:val="00DD0652"/>
    <w:rsid w:val="00DD0C82"/>
    <w:rsid w:val="00DD1E62"/>
    <w:rsid w:val="00DD2543"/>
    <w:rsid w:val="00DD2693"/>
    <w:rsid w:val="00DD37D2"/>
    <w:rsid w:val="00DD47A1"/>
    <w:rsid w:val="00DD4A73"/>
    <w:rsid w:val="00DD4D4F"/>
    <w:rsid w:val="00DD5B5B"/>
    <w:rsid w:val="00DD7D4C"/>
    <w:rsid w:val="00DD7D91"/>
    <w:rsid w:val="00DD7F45"/>
    <w:rsid w:val="00DE01AA"/>
    <w:rsid w:val="00DE04B2"/>
    <w:rsid w:val="00DE1120"/>
    <w:rsid w:val="00DE25B3"/>
    <w:rsid w:val="00DE2884"/>
    <w:rsid w:val="00DE2A5F"/>
    <w:rsid w:val="00DE3205"/>
    <w:rsid w:val="00DE3F90"/>
    <w:rsid w:val="00DE4268"/>
    <w:rsid w:val="00DE4438"/>
    <w:rsid w:val="00DE4452"/>
    <w:rsid w:val="00DE4D8A"/>
    <w:rsid w:val="00DE52C1"/>
    <w:rsid w:val="00DE5623"/>
    <w:rsid w:val="00DE5DC6"/>
    <w:rsid w:val="00DE69FD"/>
    <w:rsid w:val="00DE70BF"/>
    <w:rsid w:val="00DE7DD5"/>
    <w:rsid w:val="00DE7E02"/>
    <w:rsid w:val="00DF05FC"/>
    <w:rsid w:val="00DF11AE"/>
    <w:rsid w:val="00DF1753"/>
    <w:rsid w:val="00DF1B7C"/>
    <w:rsid w:val="00DF230D"/>
    <w:rsid w:val="00DF3604"/>
    <w:rsid w:val="00DF3AB8"/>
    <w:rsid w:val="00DF49BA"/>
    <w:rsid w:val="00DF4A44"/>
    <w:rsid w:val="00DF4FBE"/>
    <w:rsid w:val="00DF52CB"/>
    <w:rsid w:val="00DF53F0"/>
    <w:rsid w:val="00DF56B9"/>
    <w:rsid w:val="00DF662B"/>
    <w:rsid w:val="00DF6857"/>
    <w:rsid w:val="00DF6E45"/>
    <w:rsid w:val="00DF72CF"/>
    <w:rsid w:val="00DF7F98"/>
    <w:rsid w:val="00E018AE"/>
    <w:rsid w:val="00E025B3"/>
    <w:rsid w:val="00E0301F"/>
    <w:rsid w:val="00E03232"/>
    <w:rsid w:val="00E0324C"/>
    <w:rsid w:val="00E034DA"/>
    <w:rsid w:val="00E044E0"/>
    <w:rsid w:val="00E04956"/>
    <w:rsid w:val="00E04C5B"/>
    <w:rsid w:val="00E04CF2"/>
    <w:rsid w:val="00E04D02"/>
    <w:rsid w:val="00E05199"/>
    <w:rsid w:val="00E0776E"/>
    <w:rsid w:val="00E07CF3"/>
    <w:rsid w:val="00E07D36"/>
    <w:rsid w:val="00E07F89"/>
    <w:rsid w:val="00E10054"/>
    <w:rsid w:val="00E10083"/>
    <w:rsid w:val="00E104A5"/>
    <w:rsid w:val="00E10E3A"/>
    <w:rsid w:val="00E10F62"/>
    <w:rsid w:val="00E110CE"/>
    <w:rsid w:val="00E11A2B"/>
    <w:rsid w:val="00E122D9"/>
    <w:rsid w:val="00E1250C"/>
    <w:rsid w:val="00E1331F"/>
    <w:rsid w:val="00E133BE"/>
    <w:rsid w:val="00E13F7F"/>
    <w:rsid w:val="00E140D0"/>
    <w:rsid w:val="00E14432"/>
    <w:rsid w:val="00E14479"/>
    <w:rsid w:val="00E14D39"/>
    <w:rsid w:val="00E1542D"/>
    <w:rsid w:val="00E15881"/>
    <w:rsid w:val="00E16873"/>
    <w:rsid w:val="00E168C6"/>
    <w:rsid w:val="00E17368"/>
    <w:rsid w:val="00E17D0F"/>
    <w:rsid w:val="00E20BF1"/>
    <w:rsid w:val="00E20E20"/>
    <w:rsid w:val="00E2154C"/>
    <w:rsid w:val="00E21B0F"/>
    <w:rsid w:val="00E21D63"/>
    <w:rsid w:val="00E2235E"/>
    <w:rsid w:val="00E22B6F"/>
    <w:rsid w:val="00E23377"/>
    <w:rsid w:val="00E23EDC"/>
    <w:rsid w:val="00E24DC9"/>
    <w:rsid w:val="00E251BA"/>
    <w:rsid w:val="00E25DFF"/>
    <w:rsid w:val="00E2616C"/>
    <w:rsid w:val="00E26F0A"/>
    <w:rsid w:val="00E27841"/>
    <w:rsid w:val="00E27918"/>
    <w:rsid w:val="00E27961"/>
    <w:rsid w:val="00E27F6C"/>
    <w:rsid w:val="00E317AD"/>
    <w:rsid w:val="00E31A88"/>
    <w:rsid w:val="00E31DA1"/>
    <w:rsid w:val="00E32101"/>
    <w:rsid w:val="00E32735"/>
    <w:rsid w:val="00E33332"/>
    <w:rsid w:val="00E33560"/>
    <w:rsid w:val="00E33DF8"/>
    <w:rsid w:val="00E341CC"/>
    <w:rsid w:val="00E344FD"/>
    <w:rsid w:val="00E346F9"/>
    <w:rsid w:val="00E34A7E"/>
    <w:rsid w:val="00E3524F"/>
    <w:rsid w:val="00E353A1"/>
    <w:rsid w:val="00E35416"/>
    <w:rsid w:val="00E35735"/>
    <w:rsid w:val="00E357A3"/>
    <w:rsid w:val="00E357C7"/>
    <w:rsid w:val="00E359E4"/>
    <w:rsid w:val="00E36410"/>
    <w:rsid w:val="00E365D6"/>
    <w:rsid w:val="00E36885"/>
    <w:rsid w:val="00E37BF9"/>
    <w:rsid w:val="00E37EB7"/>
    <w:rsid w:val="00E37FE2"/>
    <w:rsid w:val="00E401D8"/>
    <w:rsid w:val="00E4129F"/>
    <w:rsid w:val="00E417B5"/>
    <w:rsid w:val="00E41950"/>
    <w:rsid w:val="00E42301"/>
    <w:rsid w:val="00E42326"/>
    <w:rsid w:val="00E429B3"/>
    <w:rsid w:val="00E42CD5"/>
    <w:rsid w:val="00E42F00"/>
    <w:rsid w:val="00E43077"/>
    <w:rsid w:val="00E438E1"/>
    <w:rsid w:val="00E43B90"/>
    <w:rsid w:val="00E4416D"/>
    <w:rsid w:val="00E446A8"/>
    <w:rsid w:val="00E44A72"/>
    <w:rsid w:val="00E453A8"/>
    <w:rsid w:val="00E45647"/>
    <w:rsid w:val="00E456F5"/>
    <w:rsid w:val="00E466E0"/>
    <w:rsid w:val="00E466FE"/>
    <w:rsid w:val="00E46846"/>
    <w:rsid w:val="00E46E8D"/>
    <w:rsid w:val="00E47288"/>
    <w:rsid w:val="00E50E77"/>
    <w:rsid w:val="00E50EB8"/>
    <w:rsid w:val="00E51B84"/>
    <w:rsid w:val="00E51C60"/>
    <w:rsid w:val="00E523EB"/>
    <w:rsid w:val="00E52400"/>
    <w:rsid w:val="00E52B69"/>
    <w:rsid w:val="00E52B8A"/>
    <w:rsid w:val="00E52EFF"/>
    <w:rsid w:val="00E53042"/>
    <w:rsid w:val="00E532E9"/>
    <w:rsid w:val="00E5434E"/>
    <w:rsid w:val="00E5572F"/>
    <w:rsid w:val="00E56746"/>
    <w:rsid w:val="00E5703D"/>
    <w:rsid w:val="00E57AE4"/>
    <w:rsid w:val="00E603F5"/>
    <w:rsid w:val="00E60B94"/>
    <w:rsid w:val="00E61072"/>
    <w:rsid w:val="00E6143E"/>
    <w:rsid w:val="00E61A25"/>
    <w:rsid w:val="00E61ACA"/>
    <w:rsid w:val="00E620AC"/>
    <w:rsid w:val="00E62456"/>
    <w:rsid w:val="00E62494"/>
    <w:rsid w:val="00E62AA6"/>
    <w:rsid w:val="00E62B83"/>
    <w:rsid w:val="00E62EA7"/>
    <w:rsid w:val="00E62ED3"/>
    <w:rsid w:val="00E6537E"/>
    <w:rsid w:val="00E65C00"/>
    <w:rsid w:val="00E66099"/>
    <w:rsid w:val="00E662AE"/>
    <w:rsid w:val="00E66657"/>
    <w:rsid w:val="00E66BD6"/>
    <w:rsid w:val="00E67C8E"/>
    <w:rsid w:val="00E70541"/>
    <w:rsid w:val="00E706C3"/>
    <w:rsid w:val="00E709A0"/>
    <w:rsid w:val="00E711A0"/>
    <w:rsid w:val="00E7129A"/>
    <w:rsid w:val="00E72115"/>
    <w:rsid w:val="00E7259A"/>
    <w:rsid w:val="00E725E2"/>
    <w:rsid w:val="00E7352B"/>
    <w:rsid w:val="00E739DA"/>
    <w:rsid w:val="00E73D52"/>
    <w:rsid w:val="00E74329"/>
    <w:rsid w:val="00E770CB"/>
    <w:rsid w:val="00E771AB"/>
    <w:rsid w:val="00E8005E"/>
    <w:rsid w:val="00E803D3"/>
    <w:rsid w:val="00E80B48"/>
    <w:rsid w:val="00E81134"/>
    <w:rsid w:val="00E81962"/>
    <w:rsid w:val="00E82B47"/>
    <w:rsid w:val="00E82D35"/>
    <w:rsid w:val="00E82D46"/>
    <w:rsid w:val="00E8310F"/>
    <w:rsid w:val="00E831F5"/>
    <w:rsid w:val="00E8405D"/>
    <w:rsid w:val="00E84296"/>
    <w:rsid w:val="00E85131"/>
    <w:rsid w:val="00E852FB"/>
    <w:rsid w:val="00E869FA"/>
    <w:rsid w:val="00E86A9D"/>
    <w:rsid w:val="00E86FDD"/>
    <w:rsid w:val="00E87218"/>
    <w:rsid w:val="00E87E51"/>
    <w:rsid w:val="00E90DE8"/>
    <w:rsid w:val="00E90E1F"/>
    <w:rsid w:val="00E90F4A"/>
    <w:rsid w:val="00E913D9"/>
    <w:rsid w:val="00E91589"/>
    <w:rsid w:val="00E91696"/>
    <w:rsid w:val="00E91A4E"/>
    <w:rsid w:val="00E92B22"/>
    <w:rsid w:val="00E93A34"/>
    <w:rsid w:val="00E942CC"/>
    <w:rsid w:val="00E946CA"/>
    <w:rsid w:val="00E94F0F"/>
    <w:rsid w:val="00E9512C"/>
    <w:rsid w:val="00E95242"/>
    <w:rsid w:val="00E9551D"/>
    <w:rsid w:val="00E95988"/>
    <w:rsid w:val="00E95EE7"/>
    <w:rsid w:val="00E96182"/>
    <w:rsid w:val="00E9622F"/>
    <w:rsid w:val="00E96686"/>
    <w:rsid w:val="00E973C1"/>
    <w:rsid w:val="00E97742"/>
    <w:rsid w:val="00E97F22"/>
    <w:rsid w:val="00EA0278"/>
    <w:rsid w:val="00EA0783"/>
    <w:rsid w:val="00EA0B97"/>
    <w:rsid w:val="00EA16A3"/>
    <w:rsid w:val="00EA1C5D"/>
    <w:rsid w:val="00EA2BC6"/>
    <w:rsid w:val="00EA40FD"/>
    <w:rsid w:val="00EA4520"/>
    <w:rsid w:val="00EA458E"/>
    <w:rsid w:val="00EA4AB5"/>
    <w:rsid w:val="00EA4B50"/>
    <w:rsid w:val="00EA5EEB"/>
    <w:rsid w:val="00EA672D"/>
    <w:rsid w:val="00EA6775"/>
    <w:rsid w:val="00EA6EF9"/>
    <w:rsid w:val="00EA7372"/>
    <w:rsid w:val="00EA7447"/>
    <w:rsid w:val="00EA7595"/>
    <w:rsid w:val="00EA779A"/>
    <w:rsid w:val="00EA79CC"/>
    <w:rsid w:val="00EB01AF"/>
    <w:rsid w:val="00EB01C7"/>
    <w:rsid w:val="00EB02F8"/>
    <w:rsid w:val="00EB0D61"/>
    <w:rsid w:val="00EB148A"/>
    <w:rsid w:val="00EB1592"/>
    <w:rsid w:val="00EB1B7F"/>
    <w:rsid w:val="00EB1B9D"/>
    <w:rsid w:val="00EB1DDD"/>
    <w:rsid w:val="00EB2341"/>
    <w:rsid w:val="00EB2363"/>
    <w:rsid w:val="00EB3559"/>
    <w:rsid w:val="00EB3A75"/>
    <w:rsid w:val="00EB4037"/>
    <w:rsid w:val="00EB49A7"/>
    <w:rsid w:val="00EB526C"/>
    <w:rsid w:val="00EB52FC"/>
    <w:rsid w:val="00EB539B"/>
    <w:rsid w:val="00EB5747"/>
    <w:rsid w:val="00EB5FBA"/>
    <w:rsid w:val="00EB697F"/>
    <w:rsid w:val="00EB7C0D"/>
    <w:rsid w:val="00EC16BD"/>
    <w:rsid w:val="00EC1C1C"/>
    <w:rsid w:val="00EC277F"/>
    <w:rsid w:val="00EC2864"/>
    <w:rsid w:val="00EC341A"/>
    <w:rsid w:val="00EC357B"/>
    <w:rsid w:val="00EC35D8"/>
    <w:rsid w:val="00EC3F1C"/>
    <w:rsid w:val="00EC4A43"/>
    <w:rsid w:val="00EC4D57"/>
    <w:rsid w:val="00EC54C6"/>
    <w:rsid w:val="00EC5B67"/>
    <w:rsid w:val="00EC5C44"/>
    <w:rsid w:val="00EC5D51"/>
    <w:rsid w:val="00EC5DE6"/>
    <w:rsid w:val="00EC63FA"/>
    <w:rsid w:val="00EC6CEB"/>
    <w:rsid w:val="00EC7158"/>
    <w:rsid w:val="00EC7385"/>
    <w:rsid w:val="00EC7BF3"/>
    <w:rsid w:val="00EC7F98"/>
    <w:rsid w:val="00ED1210"/>
    <w:rsid w:val="00ED1297"/>
    <w:rsid w:val="00ED22F2"/>
    <w:rsid w:val="00ED2B10"/>
    <w:rsid w:val="00ED3C33"/>
    <w:rsid w:val="00ED43C7"/>
    <w:rsid w:val="00ED4B7C"/>
    <w:rsid w:val="00ED4DB3"/>
    <w:rsid w:val="00ED525B"/>
    <w:rsid w:val="00ED6137"/>
    <w:rsid w:val="00ED6447"/>
    <w:rsid w:val="00ED7351"/>
    <w:rsid w:val="00ED7C35"/>
    <w:rsid w:val="00ED7C4D"/>
    <w:rsid w:val="00ED7EE6"/>
    <w:rsid w:val="00EE0279"/>
    <w:rsid w:val="00EE028F"/>
    <w:rsid w:val="00EE08B3"/>
    <w:rsid w:val="00EE0DF5"/>
    <w:rsid w:val="00EE1E82"/>
    <w:rsid w:val="00EE21B3"/>
    <w:rsid w:val="00EE21D1"/>
    <w:rsid w:val="00EE2D23"/>
    <w:rsid w:val="00EE3478"/>
    <w:rsid w:val="00EE35D8"/>
    <w:rsid w:val="00EE3FE4"/>
    <w:rsid w:val="00EE3FEB"/>
    <w:rsid w:val="00EE43A1"/>
    <w:rsid w:val="00EE4A55"/>
    <w:rsid w:val="00EE5752"/>
    <w:rsid w:val="00EE5855"/>
    <w:rsid w:val="00EE6F49"/>
    <w:rsid w:val="00EF0EC2"/>
    <w:rsid w:val="00EF0FEC"/>
    <w:rsid w:val="00EF10DA"/>
    <w:rsid w:val="00EF150A"/>
    <w:rsid w:val="00EF2F5C"/>
    <w:rsid w:val="00EF3115"/>
    <w:rsid w:val="00EF403A"/>
    <w:rsid w:val="00EF4421"/>
    <w:rsid w:val="00EF4C93"/>
    <w:rsid w:val="00EF5064"/>
    <w:rsid w:val="00EF5E38"/>
    <w:rsid w:val="00EF6E19"/>
    <w:rsid w:val="00EF79D9"/>
    <w:rsid w:val="00F003FD"/>
    <w:rsid w:val="00F00CB2"/>
    <w:rsid w:val="00F0128F"/>
    <w:rsid w:val="00F01703"/>
    <w:rsid w:val="00F0216D"/>
    <w:rsid w:val="00F02669"/>
    <w:rsid w:val="00F02A7A"/>
    <w:rsid w:val="00F02E2D"/>
    <w:rsid w:val="00F032F4"/>
    <w:rsid w:val="00F03973"/>
    <w:rsid w:val="00F03B09"/>
    <w:rsid w:val="00F04169"/>
    <w:rsid w:val="00F0487C"/>
    <w:rsid w:val="00F049CC"/>
    <w:rsid w:val="00F04ECD"/>
    <w:rsid w:val="00F05E2E"/>
    <w:rsid w:val="00F063C4"/>
    <w:rsid w:val="00F06560"/>
    <w:rsid w:val="00F06A3B"/>
    <w:rsid w:val="00F0720F"/>
    <w:rsid w:val="00F0748C"/>
    <w:rsid w:val="00F07F4E"/>
    <w:rsid w:val="00F10363"/>
    <w:rsid w:val="00F10394"/>
    <w:rsid w:val="00F115B8"/>
    <w:rsid w:val="00F1173F"/>
    <w:rsid w:val="00F12669"/>
    <w:rsid w:val="00F13020"/>
    <w:rsid w:val="00F1350C"/>
    <w:rsid w:val="00F144EF"/>
    <w:rsid w:val="00F1481F"/>
    <w:rsid w:val="00F14B0A"/>
    <w:rsid w:val="00F1507E"/>
    <w:rsid w:val="00F1553D"/>
    <w:rsid w:val="00F15B27"/>
    <w:rsid w:val="00F15DCB"/>
    <w:rsid w:val="00F16474"/>
    <w:rsid w:val="00F16F56"/>
    <w:rsid w:val="00F1743A"/>
    <w:rsid w:val="00F177CE"/>
    <w:rsid w:val="00F17E10"/>
    <w:rsid w:val="00F17EEF"/>
    <w:rsid w:val="00F20578"/>
    <w:rsid w:val="00F20D35"/>
    <w:rsid w:val="00F20DC4"/>
    <w:rsid w:val="00F2109D"/>
    <w:rsid w:val="00F22226"/>
    <w:rsid w:val="00F22633"/>
    <w:rsid w:val="00F22C72"/>
    <w:rsid w:val="00F2340E"/>
    <w:rsid w:val="00F23586"/>
    <w:rsid w:val="00F23AD0"/>
    <w:rsid w:val="00F23F73"/>
    <w:rsid w:val="00F23FE3"/>
    <w:rsid w:val="00F24067"/>
    <w:rsid w:val="00F24483"/>
    <w:rsid w:val="00F24D32"/>
    <w:rsid w:val="00F2539C"/>
    <w:rsid w:val="00F2550A"/>
    <w:rsid w:val="00F25906"/>
    <w:rsid w:val="00F27757"/>
    <w:rsid w:val="00F27830"/>
    <w:rsid w:val="00F27A8F"/>
    <w:rsid w:val="00F27A9E"/>
    <w:rsid w:val="00F27C94"/>
    <w:rsid w:val="00F27E54"/>
    <w:rsid w:val="00F3039A"/>
    <w:rsid w:val="00F3080F"/>
    <w:rsid w:val="00F30E49"/>
    <w:rsid w:val="00F30F4C"/>
    <w:rsid w:val="00F31298"/>
    <w:rsid w:val="00F31397"/>
    <w:rsid w:val="00F31F93"/>
    <w:rsid w:val="00F331B1"/>
    <w:rsid w:val="00F331D6"/>
    <w:rsid w:val="00F33958"/>
    <w:rsid w:val="00F33B41"/>
    <w:rsid w:val="00F35102"/>
    <w:rsid w:val="00F352F7"/>
    <w:rsid w:val="00F3554B"/>
    <w:rsid w:val="00F35D63"/>
    <w:rsid w:val="00F36766"/>
    <w:rsid w:val="00F37757"/>
    <w:rsid w:val="00F37B79"/>
    <w:rsid w:val="00F404C6"/>
    <w:rsid w:val="00F40769"/>
    <w:rsid w:val="00F41893"/>
    <w:rsid w:val="00F41C18"/>
    <w:rsid w:val="00F41C34"/>
    <w:rsid w:val="00F42E47"/>
    <w:rsid w:val="00F43D5E"/>
    <w:rsid w:val="00F4457E"/>
    <w:rsid w:val="00F4501D"/>
    <w:rsid w:val="00F45AB7"/>
    <w:rsid w:val="00F45BE2"/>
    <w:rsid w:val="00F45C44"/>
    <w:rsid w:val="00F464B5"/>
    <w:rsid w:val="00F50515"/>
    <w:rsid w:val="00F50680"/>
    <w:rsid w:val="00F51969"/>
    <w:rsid w:val="00F51CDC"/>
    <w:rsid w:val="00F524DF"/>
    <w:rsid w:val="00F5296D"/>
    <w:rsid w:val="00F53645"/>
    <w:rsid w:val="00F53E8E"/>
    <w:rsid w:val="00F546F1"/>
    <w:rsid w:val="00F54737"/>
    <w:rsid w:val="00F5498B"/>
    <w:rsid w:val="00F54CA8"/>
    <w:rsid w:val="00F55194"/>
    <w:rsid w:val="00F557D2"/>
    <w:rsid w:val="00F560E8"/>
    <w:rsid w:val="00F567A0"/>
    <w:rsid w:val="00F5743C"/>
    <w:rsid w:val="00F57D86"/>
    <w:rsid w:val="00F60A03"/>
    <w:rsid w:val="00F61E5E"/>
    <w:rsid w:val="00F62CE9"/>
    <w:rsid w:val="00F635E8"/>
    <w:rsid w:val="00F64237"/>
    <w:rsid w:val="00F642BB"/>
    <w:rsid w:val="00F64755"/>
    <w:rsid w:val="00F64958"/>
    <w:rsid w:val="00F64B80"/>
    <w:rsid w:val="00F6552E"/>
    <w:rsid w:val="00F6591A"/>
    <w:rsid w:val="00F66618"/>
    <w:rsid w:val="00F66706"/>
    <w:rsid w:val="00F67150"/>
    <w:rsid w:val="00F67268"/>
    <w:rsid w:val="00F67976"/>
    <w:rsid w:val="00F70042"/>
    <w:rsid w:val="00F70275"/>
    <w:rsid w:val="00F70A21"/>
    <w:rsid w:val="00F70AF2"/>
    <w:rsid w:val="00F70B7F"/>
    <w:rsid w:val="00F70DBE"/>
    <w:rsid w:val="00F70E32"/>
    <w:rsid w:val="00F712B7"/>
    <w:rsid w:val="00F71634"/>
    <w:rsid w:val="00F72B55"/>
    <w:rsid w:val="00F734D0"/>
    <w:rsid w:val="00F73F42"/>
    <w:rsid w:val="00F745EC"/>
    <w:rsid w:val="00F74F6C"/>
    <w:rsid w:val="00F7502B"/>
    <w:rsid w:val="00F752C8"/>
    <w:rsid w:val="00F753B6"/>
    <w:rsid w:val="00F7569D"/>
    <w:rsid w:val="00F75E6D"/>
    <w:rsid w:val="00F77717"/>
    <w:rsid w:val="00F81DF0"/>
    <w:rsid w:val="00F8230F"/>
    <w:rsid w:val="00F827E7"/>
    <w:rsid w:val="00F829AA"/>
    <w:rsid w:val="00F82DD1"/>
    <w:rsid w:val="00F8376A"/>
    <w:rsid w:val="00F83A62"/>
    <w:rsid w:val="00F84697"/>
    <w:rsid w:val="00F84BD4"/>
    <w:rsid w:val="00F84E6F"/>
    <w:rsid w:val="00F86EF6"/>
    <w:rsid w:val="00F87366"/>
    <w:rsid w:val="00F90872"/>
    <w:rsid w:val="00F91CEF"/>
    <w:rsid w:val="00F9271D"/>
    <w:rsid w:val="00F92DB0"/>
    <w:rsid w:val="00F93626"/>
    <w:rsid w:val="00F938BB"/>
    <w:rsid w:val="00F93C5D"/>
    <w:rsid w:val="00F93D52"/>
    <w:rsid w:val="00F95135"/>
    <w:rsid w:val="00F95499"/>
    <w:rsid w:val="00F96362"/>
    <w:rsid w:val="00F963D3"/>
    <w:rsid w:val="00F9646C"/>
    <w:rsid w:val="00F969D5"/>
    <w:rsid w:val="00F97211"/>
    <w:rsid w:val="00FA0A79"/>
    <w:rsid w:val="00FA22F8"/>
    <w:rsid w:val="00FA2658"/>
    <w:rsid w:val="00FA32C0"/>
    <w:rsid w:val="00FA371A"/>
    <w:rsid w:val="00FA3F25"/>
    <w:rsid w:val="00FA43DA"/>
    <w:rsid w:val="00FA572C"/>
    <w:rsid w:val="00FA58D1"/>
    <w:rsid w:val="00FA653E"/>
    <w:rsid w:val="00FA6637"/>
    <w:rsid w:val="00FA6CF1"/>
    <w:rsid w:val="00FA7174"/>
    <w:rsid w:val="00FA7350"/>
    <w:rsid w:val="00FA7D52"/>
    <w:rsid w:val="00FB003A"/>
    <w:rsid w:val="00FB0042"/>
    <w:rsid w:val="00FB04C1"/>
    <w:rsid w:val="00FB0A5A"/>
    <w:rsid w:val="00FB0E27"/>
    <w:rsid w:val="00FB0E5B"/>
    <w:rsid w:val="00FB10DC"/>
    <w:rsid w:val="00FB134A"/>
    <w:rsid w:val="00FB1932"/>
    <w:rsid w:val="00FB1C90"/>
    <w:rsid w:val="00FB207B"/>
    <w:rsid w:val="00FB25DD"/>
    <w:rsid w:val="00FB2D94"/>
    <w:rsid w:val="00FB30CD"/>
    <w:rsid w:val="00FB381B"/>
    <w:rsid w:val="00FB3A73"/>
    <w:rsid w:val="00FB3DF8"/>
    <w:rsid w:val="00FB4108"/>
    <w:rsid w:val="00FB4166"/>
    <w:rsid w:val="00FB416B"/>
    <w:rsid w:val="00FB5650"/>
    <w:rsid w:val="00FB5DE6"/>
    <w:rsid w:val="00FB6534"/>
    <w:rsid w:val="00FB6A11"/>
    <w:rsid w:val="00FC01DF"/>
    <w:rsid w:val="00FC0237"/>
    <w:rsid w:val="00FC0F1E"/>
    <w:rsid w:val="00FC1820"/>
    <w:rsid w:val="00FC207E"/>
    <w:rsid w:val="00FC2117"/>
    <w:rsid w:val="00FC253F"/>
    <w:rsid w:val="00FC2A7F"/>
    <w:rsid w:val="00FC2E34"/>
    <w:rsid w:val="00FC34D4"/>
    <w:rsid w:val="00FC3744"/>
    <w:rsid w:val="00FC3AC2"/>
    <w:rsid w:val="00FC4763"/>
    <w:rsid w:val="00FC4BFC"/>
    <w:rsid w:val="00FC4EC4"/>
    <w:rsid w:val="00FC548E"/>
    <w:rsid w:val="00FC65F7"/>
    <w:rsid w:val="00FC696C"/>
    <w:rsid w:val="00FC6A83"/>
    <w:rsid w:val="00FC793A"/>
    <w:rsid w:val="00FC7BE4"/>
    <w:rsid w:val="00FD242D"/>
    <w:rsid w:val="00FD2E86"/>
    <w:rsid w:val="00FD3BE8"/>
    <w:rsid w:val="00FD566B"/>
    <w:rsid w:val="00FD5C44"/>
    <w:rsid w:val="00FD5D75"/>
    <w:rsid w:val="00FD60A5"/>
    <w:rsid w:val="00FD6A9F"/>
    <w:rsid w:val="00FD7417"/>
    <w:rsid w:val="00FE019E"/>
    <w:rsid w:val="00FE0904"/>
    <w:rsid w:val="00FE0D36"/>
    <w:rsid w:val="00FE1775"/>
    <w:rsid w:val="00FE17BA"/>
    <w:rsid w:val="00FE2413"/>
    <w:rsid w:val="00FE246C"/>
    <w:rsid w:val="00FE27AF"/>
    <w:rsid w:val="00FE27CD"/>
    <w:rsid w:val="00FE2A46"/>
    <w:rsid w:val="00FE45E6"/>
    <w:rsid w:val="00FE4817"/>
    <w:rsid w:val="00FE56E2"/>
    <w:rsid w:val="00FE5D09"/>
    <w:rsid w:val="00FE5DB2"/>
    <w:rsid w:val="00FE5ECA"/>
    <w:rsid w:val="00FE5F40"/>
    <w:rsid w:val="00FE6CA9"/>
    <w:rsid w:val="00FE6F89"/>
    <w:rsid w:val="00FE7BC9"/>
    <w:rsid w:val="00FE7C32"/>
    <w:rsid w:val="00FF00AB"/>
    <w:rsid w:val="00FF20D5"/>
    <w:rsid w:val="00FF2408"/>
    <w:rsid w:val="00FF325A"/>
    <w:rsid w:val="00FF3C03"/>
    <w:rsid w:val="00FF4630"/>
    <w:rsid w:val="00FF4A52"/>
    <w:rsid w:val="00FF5ECF"/>
    <w:rsid w:val="00FF5F29"/>
    <w:rsid w:val="00FF66CB"/>
    <w:rsid w:val="00FF6770"/>
    <w:rsid w:val="00FF67D7"/>
    <w:rsid w:val="00FF7286"/>
    <w:rsid w:val="00FF7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55BD50"/>
  <w14:defaultImageDpi w14:val="96"/>
  <w15:docId w15:val="{911679F8-ABC7-4023-9B33-A685D4EB6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MS Mincho" w:hAnsi="Century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5647"/>
    <w:pPr>
      <w:spacing w:line="480" w:lineRule="auto"/>
      <w:jc w:val="both"/>
    </w:pPr>
    <w:rPr>
      <w:rFonts w:ascii="Times" w:eastAsia="平成明朝" w:hAnsi="Times"/>
      <w:kern w:val="2"/>
      <w:sz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C94E39"/>
    <w:pPr>
      <w:keepNext/>
      <w:autoSpaceDE w:val="0"/>
      <w:autoSpaceDN w:val="0"/>
      <w:adjustRightInd w:val="0"/>
      <w:spacing w:line="300" w:lineRule="exact"/>
      <w:textAlignment w:val="baseline"/>
      <w:outlineLvl w:val="0"/>
    </w:pPr>
    <w:rPr>
      <w:rFonts w:ascii="Arial" w:eastAsia="MS Mincho" w:hAnsi="Arial" w:cs="Arial"/>
      <w:b/>
      <w:caps/>
      <w:color w:val="000080"/>
      <w:kern w:val="0"/>
      <w:sz w:val="21"/>
    </w:rPr>
  </w:style>
  <w:style w:type="paragraph" w:styleId="Heading2">
    <w:name w:val="heading 2"/>
    <w:basedOn w:val="Normal"/>
    <w:next w:val="Normal"/>
    <w:link w:val="Heading2Char"/>
    <w:uiPriority w:val="9"/>
    <w:qFormat/>
    <w:rsid w:val="009B1722"/>
    <w:pPr>
      <w:keepNext/>
      <w:adjustRightInd w:val="0"/>
      <w:spacing w:line="360" w:lineRule="auto"/>
      <w:textAlignment w:val="baseline"/>
      <w:outlineLvl w:val="1"/>
    </w:pPr>
    <w:rPr>
      <w:b/>
      <w:bCs/>
      <w:color w:val="000080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4673"/>
    <w:pPr>
      <w:keepNext/>
      <w:ind w:leftChars="800" w:left="800"/>
      <w:outlineLvl w:val="4"/>
    </w:pPr>
    <w:rPr>
      <w:rFonts w:ascii="Yu Gothic Light" w:eastAsia="Yu Gothic Light" w:hAnsi="Yu Gothic Ligh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C94E39"/>
    <w:rPr>
      <w:rFonts w:ascii="Arial" w:hAnsi="Arial"/>
      <w:b/>
      <w:caps/>
      <w:color w:val="000080"/>
      <w:sz w:val="21"/>
    </w:rPr>
  </w:style>
  <w:style w:type="character" w:customStyle="1" w:styleId="Heading2Char">
    <w:name w:val="Heading 2 Char"/>
    <w:link w:val="Heading2"/>
    <w:uiPriority w:val="9"/>
    <w:locked/>
    <w:rsid w:val="009B1722"/>
    <w:rPr>
      <w:rFonts w:ascii="Times" w:eastAsia="平成明朝" w:hAnsi="Times"/>
      <w:b/>
      <w:color w:val="000080"/>
      <w:kern w:val="2"/>
      <w:sz w:val="24"/>
    </w:rPr>
  </w:style>
  <w:style w:type="character" w:customStyle="1" w:styleId="Heading5Char">
    <w:name w:val="Heading 5 Char"/>
    <w:link w:val="Heading5"/>
    <w:uiPriority w:val="9"/>
    <w:semiHidden/>
    <w:locked/>
    <w:rsid w:val="00004673"/>
    <w:rPr>
      <w:rFonts w:ascii="Yu Gothic Light" w:eastAsia="Yu Gothic Light" w:hAnsi="Yu Gothic Light"/>
      <w:kern w:val="2"/>
      <w:sz w:val="24"/>
    </w:rPr>
  </w:style>
  <w:style w:type="character" w:styleId="Hyperlink">
    <w:name w:val="Hyperlink"/>
    <w:uiPriority w:val="99"/>
    <w:unhideWhenUsed/>
    <w:rsid w:val="00D17123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17123"/>
    <w:rPr>
      <w:sz w:val="28"/>
    </w:rPr>
  </w:style>
  <w:style w:type="character" w:customStyle="1" w:styleId="BodyTextChar">
    <w:name w:val="Body Text Char"/>
    <w:link w:val="BodyText"/>
    <w:uiPriority w:val="99"/>
    <w:locked/>
    <w:rsid w:val="00D17123"/>
    <w:rPr>
      <w:rFonts w:ascii="Times" w:eastAsia="平成明朝" w:hAnsi="Times"/>
      <w:sz w:val="20"/>
    </w:rPr>
  </w:style>
  <w:style w:type="paragraph" w:styleId="Header">
    <w:name w:val="header"/>
    <w:basedOn w:val="Normal"/>
    <w:link w:val="HeaderChar"/>
    <w:uiPriority w:val="99"/>
    <w:unhideWhenUsed/>
    <w:rsid w:val="000A29B2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link w:val="Header"/>
    <w:uiPriority w:val="99"/>
    <w:locked/>
    <w:rsid w:val="000A29B2"/>
    <w:rPr>
      <w:rFonts w:ascii="Times" w:eastAsia="平成明朝" w:hAnsi="Times"/>
      <w:sz w:val="20"/>
    </w:rPr>
  </w:style>
  <w:style w:type="paragraph" w:styleId="Footer">
    <w:name w:val="footer"/>
    <w:basedOn w:val="Normal"/>
    <w:link w:val="FooterChar"/>
    <w:uiPriority w:val="99"/>
    <w:unhideWhenUsed/>
    <w:rsid w:val="000A29B2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link w:val="Footer"/>
    <w:uiPriority w:val="99"/>
    <w:locked/>
    <w:rsid w:val="000A29B2"/>
    <w:rPr>
      <w:rFonts w:ascii="Times" w:eastAsia="平成明朝" w:hAnsi="Times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5F72"/>
    <w:rPr>
      <w:rFonts w:ascii="Arial" w:eastAsia="MS Gothic" w:hAnsi="Arial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7B5F72"/>
    <w:rPr>
      <w:rFonts w:ascii="Arial" w:eastAsia="MS Gothic" w:hAnsi="Arial"/>
      <w:sz w:val="18"/>
    </w:rPr>
  </w:style>
  <w:style w:type="paragraph" w:customStyle="1" w:styleId="EndNoteBibliographyTitle">
    <w:name w:val="EndNote Bibliography Title"/>
    <w:basedOn w:val="Normal"/>
    <w:link w:val="EndNoteBibliographyTitle0"/>
    <w:rsid w:val="00930C25"/>
    <w:pPr>
      <w:jc w:val="center"/>
    </w:pPr>
    <w:rPr>
      <w:rFonts w:ascii="Times New Roman" w:hAnsi="Times New Roman"/>
      <w:noProof/>
    </w:rPr>
  </w:style>
  <w:style w:type="character" w:customStyle="1" w:styleId="EndNoteBibliographyTitle0">
    <w:name w:val="EndNote Bibliography Title (文字)"/>
    <w:link w:val="EndNoteBibliographyTitle"/>
    <w:locked/>
    <w:rsid w:val="00930C25"/>
    <w:rPr>
      <w:rFonts w:ascii="Times New Roman" w:eastAsia="平成明朝" w:hAnsi="Times New Roman"/>
      <w:noProof/>
      <w:kern w:val="2"/>
      <w:sz w:val="24"/>
    </w:rPr>
  </w:style>
  <w:style w:type="paragraph" w:customStyle="1" w:styleId="EndNoteBibliography">
    <w:name w:val="EndNote Bibliography"/>
    <w:basedOn w:val="Normal"/>
    <w:link w:val="EndNoteBibliography0"/>
    <w:rsid w:val="00930C25"/>
    <w:rPr>
      <w:rFonts w:ascii="Times New Roman" w:hAnsi="Times New Roman"/>
      <w:noProof/>
    </w:rPr>
  </w:style>
  <w:style w:type="character" w:customStyle="1" w:styleId="EndNoteBibliography0">
    <w:name w:val="EndNote Bibliography (文字)"/>
    <w:link w:val="EndNoteBibliography"/>
    <w:locked/>
    <w:rsid w:val="00930C25"/>
    <w:rPr>
      <w:rFonts w:ascii="Times New Roman" w:eastAsia="平成明朝" w:hAnsi="Times New Roman"/>
      <w:noProof/>
      <w:kern w:val="2"/>
      <w:sz w:val="24"/>
    </w:rPr>
  </w:style>
  <w:style w:type="character" w:customStyle="1" w:styleId="1">
    <w:name w:val="未解決のメンション1"/>
    <w:uiPriority w:val="99"/>
    <w:semiHidden/>
    <w:unhideWhenUsed/>
    <w:rsid w:val="00930C25"/>
    <w:rPr>
      <w:color w:val="808080"/>
      <w:shd w:val="clear" w:color="auto" w:fill="E6E6E6"/>
    </w:rPr>
  </w:style>
  <w:style w:type="character" w:styleId="FollowedHyperlink">
    <w:name w:val="FollowedHyperlink"/>
    <w:uiPriority w:val="99"/>
    <w:semiHidden/>
    <w:unhideWhenUsed/>
    <w:rsid w:val="007146D4"/>
    <w:rPr>
      <w:color w:val="954F72"/>
      <w:u w:val="single"/>
    </w:rPr>
  </w:style>
  <w:style w:type="paragraph" w:styleId="NormalWeb">
    <w:name w:val="Normal (Web)"/>
    <w:basedOn w:val="Normal"/>
    <w:uiPriority w:val="99"/>
    <w:semiHidden/>
    <w:unhideWhenUsed/>
    <w:rsid w:val="0078178D"/>
    <w:pPr>
      <w:spacing w:before="100" w:beforeAutospacing="1" w:after="100" w:afterAutospacing="1"/>
      <w:jc w:val="left"/>
    </w:pPr>
    <w:rPr>
      <w:rFonts w:ascii="MS PGothic" w:eastAsia="MS PGothic" w:hAnsi="MS PGothic" w:cs="MS PGothic"/>
      <w:kern w:val="0"/>
      <w:szCs w:val="24"/>
    </w:rPr>
  </w:style>
  <w:style w:type="character" w:styleId="CommentReference">
    <w:name w:val="annotation reference"/>
    <w:uiPriority w:val="99"/>
    <w:semiHidden/>
    <w:unhideWhenUsed/>
    <w:rsid w:val="00BE6A02"/>
    <w:rPr>
      <w:sz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E6A02"/>
    <w:pPr>
      <w:jc w:val="left"/>
    </w:pPr>
  </w:style>
  <w:style w:type="character" w:customStyle="1" w:styleId="CommentTextChar">
    <w:name w:val="Comment Text Char"/>
    <w:link w:val="CommentText"/>
    <w:uiPriority w:val="99"/>
    <w:locked/>
    <w:rsid w:val="00BE6A02"/>
    <w:rPr>
      <w:rFonts w:ascii="Times" w:eastAsia="平成明朝" w:hAnsi="Times"/>
      <w:kern w:val="2"/>
      <w:sz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A0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BE6A02"/>
    <w:rPr>
      <w:rFonts w:ascii="Times" w:eastAsia="平成明朝" w:hAnsi="Times"/>
      <w:b/>
      <w:kern w:val="2"/>
      <w:sz w:val="24"/>
    </w:rPr>
  </w:style>
  <w:style w:type="paragraph" w:styleId="Revision">
    <w:name w:val="Revision"/>
    <w:hidden/>
    <w:uiPriority w:val="99"/>
    <w:semiHidden/>
    <w:rsid w:val="0061020C"/>
    <w:pPr>
      <w:spacing w:line="480" w:lineRule="auto"/>
      <w:jc w:val="both"/>
    </w:pPr>
    <w:rPr>
      <w:rFonts w:ascii="Times" w:eastAsia="平成明朝" w:hAnsi="Times"/>
      <w:kern w:val="2"/>
      <w:sz w:val="24"/>
      <w:lang w:eastAsia="ja-JP"/>
    </w:rPr>
  </w:style>
  <w:style w:type="character" w:customStyle="1" w:styleId="11">
    <w:name w:val="未解決のメンション11"/>
    <w:uiPriority w:val="99"/>
    <w:semiHidden/>
    <w:unhideWhenUsed/>
    <w:rsid w:val="006C4C6D"/>
    <w:rPr>
      <w:color w:val="808080"/>
      <w:shd w:val="clear" w:color="auto" w:fill="E6E6E6"/>
    </w:rPr>
  </w:style>
  <w:style w:type="character" w:customStyle="1" w:styleId="UnresolvedMention">
    <w:name w:val="Unresolved Mention"/>
    <w:uiPriority w:val="99"/>
    <w:semiHidden/>
    <w:unhideWhenUsed/>
    <w:rsid w:val="00F95499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708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746BB8"/>
  </w:style>
  <w:style w:type="paragraph" w:styleId="ListParagraph">
    <w:name w:val="List Paragraph"/>
    <w:basedOn w:val="Normal"/>
    <w:uiPriority w:val="34"/>
    <w:qFormat/>
    <w:rsid w:val="007436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844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51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83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62">
          <w:marLeft w:val="0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94">
          <w:marLeft w:val="0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25">
          <w:marLeft w:val="0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47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75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140">
          <w:marLeft w:val="0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52">
          <w:marLeft w:val="0"/>
          <w:marRight w:val="0"/>
          <w:marTop w:val="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2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3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9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2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2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8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8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10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10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11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13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40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4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07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10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12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413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4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9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6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waki%20M\Desktop\MS,%20Sawaki%20M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3C280F-9337-4F54-8ED2-7BA682135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MS, Sawaki M.dot</Template>
  <TotalTime>9</TotalTime>
  <Pages>4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Links>
    <vt:vector size="174" baseType="variant">
      <vt:variant>
        <vt:i4>4390923</vt:i4>
      </vt:variant>
      <vt:variant>
        <vt:i4>199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191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183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175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167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4194315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4390923</vt:i4>
      </vt:variant>
      <vt:variant>
        <vt:i4>156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148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145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4194315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4194315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120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112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109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4194315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4194315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4718603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4456459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4194315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4521995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4194315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4325387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4194315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4390923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7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327720</vt:i4>
      </vt:variant>
      <vt:variant>
        <vt:i4>0</vt:i4>
      </vt:variant>
      <vt:variant>
        <vt:i4>0</vt:i4>
      </vt:variant>
      <vt:variant>
        <vt:i4>5</vt:i4>
      </vt:variant>
      <vt:variant>
        <vt:lpwstr>mailto:m-sawaki@aichi-cc.jp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Sawaki M</dc:creator>
  <cp:keywords/>
  <dc:description/>
  <cp:lastModifiedBy>Sachin Maharnur</cp:lastModifiedBy>
  <cp:revision>12</cp:revision>
  <cp:lastPrinted>2021-11-24T05:29:00Z</cp:lastPrinted>
  <dcterms:created xsi:type="dcterms:W3CDTF">2021-11-25T05:52:00Z</dcterms:created>
  <dcterms:modified xsi:type="dcterms:W3CDTF">2022-09-05T13:09:00Z</dcterms:modified>
</cp:coreProperties>
</file>