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AE45F4" w14:textId="3A734B81" w:rsidR="00904F94" w:rsidRPr="00145F64" w:rsidRDefault="00904F94" w:rsidP="00904F94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45F6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Table 1. </w:t>
      </w:r>
      <w:r w:rsidRPr="00145F6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List of bacterial cultures used in the study.</w:t>
      </w:r>
    </w:p>
    <w:tbl>
      <w:tblPr>
        <w:tblW w:w="68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0"/>
        <w:gridCol w:w="3280"/>
        <w:gridCol w:w="2700"/>
      </w:tblGrid>
      <w:tr w:rsidR="00145F64" w:rsidRPr="00145F64" w14:paraId="569DDE5F" w14:textId="77777777" w:rsidTr="00580F73">
        <w:trPr>
          <w:trHeight w:val="778"/>
        </w:trPr>
        <w:tc>
          <w:tcPr>
            <w:tcW w:w="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14:paraId="06E716EE" w14:textId="77777777" w:rsidR="00904F94" w:rsidRPr="00145F64" w:rsidRDefault="00904F94" w:rsidP="00580F73">
            <w:pPr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CA"/>
              </w:rPr>
            </w:pPr>
            <w:proofErr w:type="spellStart"/>
            <w:r w:rsidRPr="00145F6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S.No</w:t>
            </w:r>
            <w:proofErr w:type="spellEnd"/>
            <w:r w:rsidRPr="00145F6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14:paraId="6A67550A" w14:textId="77777777" w:rsidR="00904F94" w:rsidRPr="00145F64" w:rsidRDefault="00904F94" w:rsidP="00580F73">
            <w:pPr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CA"/>
              </w:rPr>
            </w:pPr>
            <w:r w:rsidRPr="00145F6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Name of cultures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14:paraId="193663C3" w14:textId="4ECA96CA" w:rsidR="00904F94" w:rsidRPr="00145F64" w:rsidRDefault="00904F94" w:rsidP="00580F73">
            <w:pPr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CA"/>
              </w:rPr>
            </w:pPr>
            <w:r w:rsidRPr="00145F6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Strain </w:t>
            </w:r>
          </w:p>
        </w:tc>
      </w:tr>
      <w:tr w:rsidR="00145F64" w:rsidRPr="00145F64" w14:paraId="52D8FFF9" w14:textId="77777777" w:rsidTr="00580F73">
        <w:trPr>
          <w:trHeight w:val="534"/>
        </w:trPr>
        <w:tc>
          <w:tcPr>
            <w:tcW w:w="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14:paraId="0168B4A3" w14:textId="77777777" w:rsidR="00904F94" w:rsidRPr="00145F64" w:rsidRDefault="00904F94" w:rsidP="00580F73">
            <w:pPr>
              <w:spacing w:line="36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CA"/>
              </w:rPr>
            </w:pPr>
            <w:r w:rsidRPr="00145F6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3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14:paraId="28E687B0" w14:textId="77777777" w:rsidR="00904F94" w:rsidRPr="00145F64" w:rsidRDefault="00904F94" w:rsidP="00580F73">
            <w:pPr>
              <w:spacing w:line="36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CA"/>
              </w:rPr>
            </w:pPr>
            <w:r w:rsidRPr="00145F64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 xml:space="preserve">E. coli 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14:paraId="2EF046CD" w14:textId="77777777" w:rsidR="00904F94" w:rsidRPr="00145F64" w:rsidRDefault="00904F94" w:rsidP="00580F73">
            <w:pPr>
              <w:spacing w:line="36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CA"/>
              </w:rPr>
            </w:pPr>
            <w:r w:rsidRPr="00145F6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ATCC 10536</w:t>
            </w:r>
          </w:p>
        </w:tc>
      </w:tr>
      <w:tr w:rsidR="00145F64" w:rsidRPr="00145F64" w14:paraId="5DED2BCB" w14:textId="77777777" w:rsidTr="00580F73">
        <w:trPr>
          <w:trHeight w:val="534"/>
        </w:trPr>
        <w:tc>
          <w:tcPr>
            <w:tcW w:w="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14:paraId="69E0DF50" w14:textId="77777777" w:rsidR="00904F94" w:rsidRPr="00145F64" w:rsidRDefault="00904F94" w:rsidP="00580F73">
            <w:pPr>
              <w:spacing w:line="36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CA"/>
              </w:rPr>
            </w:pPr>
            <w:r w:rsidRPr="00145F6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3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14:paraId="72E3FF37" w14:textId="244FB788" w:rsidR="00904F94" w:rsidRPr="00145F64" w:rsidRDefault="00904F94" w:rsidP="00580F73">
            <w:pPr>
              <w:spacing w:line="36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CA"/>
              </w:rPr>
            </w:pPr>
            <w:r w:rsidRPr="00145F64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S</w:t>
            </w:r>
            <w:r w:rsidR="00E0229D" w:rsidRPr="00145F64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 xml:space="preserve">almonella </w:t>
            </w:r>
            <w:r w:rsidRPr="00145F6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Typhimurium 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14:paraId="2FC2C430" w14:textId="77777777" w:rsidR="00904F94" w:rsidRPr="00145F64" w:rsidRDefault="00904F94" w:rsidP="00580F73">
            <w:pPr>
              <w:spacing w:line="36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CA"/>
              </w:rPr>
            </w:pPr>
            <w:r w:rsidRPr="00145F6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MTCC 98</w:t>
            </w:r>
          </w:p>
        </w:tc>
      </w:tr>
      <w:tr w:rsidR="00145F64" w:rsidRPr="00145F64" w14:paraId="3C82AC98" w14:textId="77777777" w:rsidTr="00580F73">
        <w:trPr>
          <w:trHeight w:val="534"/>
        </w:trPr>
        <w:tc>
          <w:tcPr>
            <w:tcW w:w="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14:paraId="6EB5FA16" w14:textId="77777777" w:rsidR="00904F94" w:rsidRPr="00145F64" w:rsidRDefault="00904F94" w:rsidP="00580F73">
            <w:pPr>
              <w:spacing w:line="36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CA"/>
              </w:rPr>
            </w:pPr>
            <w:r w:rsidRPr="00145F6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3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14:paraId="56481B0C" w14:textId="3C81C73E" w:rsidR="00904F94" w:rsidRPr="00145F64" w:rsidRDefault="00904F94" w:rsidP="00580F73">
            <w:pPr>
              <w:spacing w:line="36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CA"/>
              </w:rPr>
            </w:pPr>
            <w:r w:rsidRPr="00145F64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S</w:t>
            </w:r>
            <w:r w:rsidR="00E0229D" w:rsidRPr="00145F64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almonella</w:t>
            </w:r>
            <w:r w:rsidRPr="00145F64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 xml:space="preserve"> typhi 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14:paraId="27427B58" w14:textId="77777777" w:rsidR="00904F94" w:rsidRPr="00145F64" w:rsidRDefault="00904F94" w:rsidP="00580F73">
            <w:pPr>
              <w:spacing w:line="36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CA"/>
              </w:rPr>
            </w:pPr>
            <w:r w:rsidRPr="00145F6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ATCC 6539</w:t>
            </w:r>
          </w:p>
        </w:tc>
      </w:tr>
      <w:tr w:rsidR="00145F64" w:rsidRPr="00145F64" w14:paraId="505F578C" w14:textId="77777777" w:rsidTr="00580F73">
        <w:trPr>
          <w:trHeight w:val="534"/>
        </w:trPr>
        <w:tc>
          <w:tcPr>
            <w:tcW w:w="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14:paraId="7C2423F3" w14:textId="77777777" w:rsidR="00904F94" w:rsidRPr="00145F64" w:rsidRDefault="00904F94" w:rsidP="00580F73">
            <w:pPr>
              <w:spacing w:line="36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CA"/>
              </w:rPr>
            </w:pPr>
            <w:r w:rsidRPr="00145F6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3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14:paraId="11840E3A" w14:textId="72CBEC1D" w:rsidR="00904F94" w:rsidRPr="00145F64" w:rsidRDefault="00E0229D" w:rsidP="00580F73">
            <w:pPr>
              <w:spacing w:line="36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CA"/>
              </w:rPr>
            </w:pPr>
            <w:r w:rsidRPr="00145F64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 xml:space="preserve">Salmonella </w:t>
            </w:r>
            <w:proofErr w:type="spellStart"/>
            <w:r w:rsidRPr="00145F64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paratyphi</w:t>
            </w:r>
            <w:proofErr w:type="spellEnd"/>
            <w:r w:rsidR="00904F94" w:rsidRPr="00145F64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14:paraId="12227E98" w14:textId="77777777" w:rsidR="00904F94" w:rsidRPr="00145F64" w:rsidRDefault="00904F94" w:rsidP="00580F73">
            <w:pPr>
              <w:spacing w:line="36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CA"/>
              </w:rPr>
            </w:pPr>
            <w:r w:rsidRPr="00145F6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MTCC 735</w:t>
            </w:r>
          </w:p>
        </w:tc>
      </w:tr>
      <w:tr w:rsidR="00145F64" w:rsidRPr="00145F64" w14:paraId="16005591" w14:textId="77777777" w:rsidTr="00580F73">
        <w:trPr>
          <w:trHeight w:val="534"/>
        </w:trPr>
        <w:tc>
          <w:tcPr>
            <w:tcW w:w="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14:paraId="74AE76E3" w14:textId="77777777" w:rsidR="00904F94" w:rsidRPr="00145F64" w:rsidRDefault="00904F94" w:rsidP="00580F73">
            <w:pPr>
              <w:spacing w:line="36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CA"/>
              </w:rPr>
            </w:pPr>
            <w:r w:rsidRPr="00145F6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5.</w:t>
            </w:r>
          </w:p>
        </w:tc>
        <w:tc>
          <w:tcPr>
            <w:tcW w:w="3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14:paraId="6413EB48" w14:textId="77777777" w:rsidR="00904F94" w:rsidRPr="00145F64" w:rsidRDefault="00904F94" w:rsidP="00580F73">
            <w:pPr>
              <w:spacing w:line="36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CA"/>
              </w:rPr>
            </w:pPr>
            <w:r w:rsidRPr="00145F64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 xml:space="preserve">Shigella </w:t>
            </w:r>
            <w:proofErr w:type="spellStart"/>
            <w:r w:rsidRPr="00145F64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sonnei</w:t>
            </w:r>
            <w:proofErr w:type="spellEnd"/>
            <w:r w:rsidRPr="00145F64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14:paraId="6B361CEB" w14:textId="77777777" w:rsidR="00904F94" w:rsidRPr="00145F64" w:rsidRDefault="00904F94" w:rsidP="00580F73">
            <w:pPr>
              <w:spacing w:line="36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CA"/>
              </w:rPr>
            </w:pPr>
            <w:r w:rsidRPr="00145F6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IN"/>
              </w:rPr>
              <w:t>ATCC 9290</w:t>
            </w:r>
          </w:p>
        </w:tc>
      </w:tr>
      <w:tr w:rsidR="00145F64" w:rsidRPr="00145F64" w14:paraId="6B186CB5" w14:textId="77777777" w:rsidTr="00580F73">
        <w:trPr>
          <w:trHeight w:val="534"/>
        </w:trPr>
        <w:tc>
          <w:tcPr>
            <w:tcW w:w="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14:paraId="25DF4843" w14:textId="77777777" w:rsidR="00904F94" w:rsidRPr="00145F64" w:rsidRDefault="00904F94" w:rsidP="00580F73">
            <w:pPr>
              <w:spacing w:line="36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CA"/>
              </w:rPr>
            </w:pPr>
            <w:r w:rsidRPr="00145F6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6.</w:t>
            </w:r>
          </w:p>
        </w:tc>
        <w:tc>
          <w:tcPr>
            <w:tcW w:w="3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14:paraId="01E3E8BE" w14:textId="0BF3F92A" w:rsidR="00904F94" w:rsidRPr="00145F64" w:rsidRDefault="00904F94" w:rsidP="00580F73">
            <w:pPr>
              <w:spacing w:line="36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CA"/>
              </w:rPr>
            </w:pPr>
            <w:r w:rsidRPr="00145F64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K</w:t>
            </w:r>
            <w:r w:rsidR="00E0229D" w:rsidRPr="00145F64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lebsiella</w:t>
            </w:r>
            <w:r w:rsidRPr="00145F64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 xml:space="preserve"> pneumoniae</w:t>
            </w:r>
            <w:r w:rsidRPr="00145F6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14:paraId="1F646F8E" w14:textId="77777777" w:rsidR="00904F94" w:rsidRPr="00145F64" w:rsidRDefault="00904F94" w:rsidP="00580F73">
            <w:pPr>
              <w:spacing w:line="36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CA"/>
              </w:rPr>
            </w:pPr>
            <w:r w:rsidRPr="00145F6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ATCC 13883</w:t>
            </w:r>
          </w:p>
        </w:tc>
      </w:tr>
      <w:tr w:rsidR="00145F64" w:rsidRPr="00145F64" w14:paraId="2C10BDEE" w14:textId="77777777" w:rsidTr="00580F73">
        <w:trPr>
          <w:trHeight w:val="534"/>
        </w:trPr>
        <w:tc>
          <w:tcPr>
            <w:tcW w:w="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14:paraId="230F4F98" w14:textId="77777777" w:rsidR="00904F94" w:rsidRPr="00145F64" w:rsidRDefault="00904F94" w:rsidP="00580F73">
            <w:pPr>
              <w:spacing w:line="36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CA"/>
              </w:rPr>
            </w:pPr>
            <w:r w:rsidRPr="00145F6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7.</w:t>
            </w:r>
          </w:p>
        </w:tc>
        <w:tc>
          <w:tcPr>
            <w:tcW w:w="3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14:paraId="1D6D4D04" w14:textId="3BA4D4FC" w:rsidR="00904F94" w:rsidRPr="00145F64" w:rsidRDefault="00904F94" w:rsidP="00580F73">
            <w:pPr>
              <w:spacing w:line="36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CA"/>
              </w:rPr>
            </w:pPr>
            <w:r w:rsidRPr="00145F64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P</w:t>
            </w:r>
            <w:r w:rsidR="00E0229D" w:rsidRPr="00145F64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 xml:space="preserve">roteus </w:t>
            </w:r>
            <w:r w:rsidRPr="00145F64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mirabilis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14:paraId="05306148" w14:textId="77777777" w:rsidR="00904F94" w:rsidRPr="00145F64" w:rsidRDefault="00904F94" w:rsidP="00580F73">
            <w:pPr>
              <w:spacing w:line="36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CA"/>
              </w:rPr>
            </w:pPr>
            <w:r w:rsidRPr="00145F6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MTCC 3310</w:t>
            </w:r>
          </w:p>
        </w:tc>
      </w:tr>
      <w:tr w:rsidR="00145F64" w:rsidRPr="00145F64" w14:paraId="4DF8DF31" w14:textId="77777777" w:rsidTr="00580F73">
        <w:trPr>
          <w:trHeight w:val="534"/>
        </w:trPr>
        <w:tc>
          <w:tcPr>
            <w:tcW w:w="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14:paraId="195324D6" w14:textId="77777777" w:rsidR="00904F94" w:rsidRPr="00145F64" w:rsidRDefault="00904F94" w:rsidP="00580F73">
            <w:pPr>
              <w:spacing w:line="36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CA"/>
              </w:rPr>
            </w:pPr>
            <w:r w:rsidRPr="00145F6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8.</w:t>
            </w:r>
          </w:p>
        </w:tc>
        <w:tc>
          <w:tcPr>
            <w:tcW w:w="3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14:paraId="25B8E343" w14:textId="77777777" w:rsidR="00904F94" w:rsidRPr="00145F64" w:rsidRDefault="00904F94" w:rsidP="00580F73">
            <w:pPr>
              <w:spacing w:line="36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CA"/>
              </w:rPr>
            </w:pPr>
            <w:r w:rsidRPr="00145F64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Listeria monocytogenes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14:paraId="40F339B0" w14:textId="77777777" w:rsidR="00904F94" w:rsidRPr="00145F64" w:rsidRDefault="00904F94" w:rsidP="00580F73">
            <w:pPr>
              <w:spacing w:line="36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CA"/>
              </w:rPr>
            </w:pPr>
            <w:r w:rsidRPr="00145F6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ATCC 19114</w:t>
            </w:r>
          </w:p>
        </w:tc>
      </w:tr>
      <w:tr w:rsidR="00904F94" w:rsidRPr="00145F64" w14:paraId="72525369" w14:textId="77777777" w:rsidTr="00580F73">
        <w:trPr>
          <w:trHeight w:val="534"/>
        </w:trPr>
        <w:tc>
          <w:tcPr>
            <w:tcW w:w="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14:paraId="5F9734DD" w14:textId="77777777" w:rsidR="00904F94" w:rsidRPr="00145F64" w:rsidRDefault="00904F94" w:rsidP="00580F73">
            <w:pPr>
              <w:spacing w:line="36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CA"/>
              </w:rPr>
            </w:pPr>
            <w:r w:rsidRPr="00145F6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9.</w:t>
            </w:r>
          </w:p>
        </w:tc>
        <w:tc>
          <w:tcPr>
            <w:tcW w:w="3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14:paraId="46D3E8DD" w14:textId="77777777" w:rsidR="00904F94" w:rsidRPr="00145F64" w:rsidRDefault="00904F94" w:rsidP="00580F73">
            <w:pPr>
              <w:spacing w:line="36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CA"/>
              </w:rPr>
            </w:pPr>
            <w:r w:rsidRPr="00145F64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Staphylococcus aureus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14:paraId="4A993350" w14:textId="77777777" w:rsidR="00904F94" w:rsidRPr="00145F64" w:rsidRDefault="00904F94" w:rsidP="00580F73">
            <w:pPr>
              <w:spacing w:line="36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CA"/>
              </w:rPr>
            </w:pPr>
            <w:r w:rsidRPr="00145F6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ATCC 700699</w:t>
            </w:r>
          </w:p>
        </w:tc>
      </w:tr>
    </w:tbl>
    <w:p w14:paraId="46B773ED" w14:textId="77777777" w:rsidR="00904F94" w:rsidRPr="00145F64" w:rsidRDefault="00904F94" w:rsidP="00904F94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3109BB59" w14:textId="77777777" w:rsidR="00904F94" w:rsidRPr="00145F64" w:rsidRDefault="00904F94" w:rsidP="00904F94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0BE54719" w14:textId="77777777" w:rsidR="00904F94" w:rsidRPr="00145F64" w:rsidRDefault="00904F94" w:rsidP="00904F94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75D93492" w14:textId="5A998316" w:rsidR="00904F94" w:rsidRPr="00145F64" w:rsidRDefault="00904F94" w:rsidP="00904F94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45F64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Table 2.</w:t>
      </w:r>
      <w:r w:rsidRPr="001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Cpn60 UT Polymorphism among the selected </w:t>
      </w:r>
      <w:r w:rsidR="00127C6F" w:rsidRPr="00145F64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Enterobacteriaceae</w:t>
      </w:r>
      <w:r w:rsidRPr="001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members.</w:t>
      </w:r>
    </w:p>
    <w:tbl>
      <w:tblPr>
        <w:tblStyle w:val="TableGrid"/>
        <w:tblW w:w="7747" w:type="dxa"/>
        <w:tblInd w:w="-522" w:type="dxa"/>
        <w:tblLayout w:type="fixed"/>
        <w:tblLook w:val="04A0" w:firstRow="1" w:lastRow="0" w:firstColumn="1" w:lastColumn="0" w:noHBand="0" w:noVBand="1"/>
      </w:tblPr>
      <w:tblGrid>
        <w:gridCol w:w="1651"/>
        <w:gridCol w:w="1418"/>
        <w:gridCol w:w="2410"/>
        <w:gridCol w:w="2268"/>
      </w:tblGrid>
      <w:tr w:rsidR="00145F64" w:rsidRPr="00145F64" w14:paraId="307B6B27" w14:textId="77777777" w:rsidTr="007B773C">
        <w:tc>
          <w:tcPr>
            <w:tcW w:w="1651" w:type="dxa"/>
            <w:vMerge w:val="restart"/>
          </w:tcPr>
          <w:p w14:paraId="28C2B61C" w14:textId="236E6682" w:rsidR="007B773C" w:rsidRPr="00145F64" w:rsidRDefault="007B773C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Number of Sequences</w:t>
            </w:r>
          </w:p>
        </w:tc>
        <w:tc>
          <w:tcPr>
            <w:tcW w:w="6096" w:type="dxa"/>
            <w:gridSpan w:val="3"/>
          </w:tcPr>
          <w:p w14:paraId="50D10765" w14:textId="77777777" w:rsidR="007B773C" w:rsidRPr="00145F64" w:rsidRDefault="007B773C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Nucleotide</w:t>
            </w:r>
          </w:p>
        </w:tc>
      </w:tr>
      <w:tr w:rsidR="00145F64" w:rsidRPr="00145F64" w14:paraId="6F78229C" w14:textId="77777777" w:rsidTr="006623B5">
        <w:tc>
          <w:tcPr>
            <w:tcW w:w="1651" w:type="dxa"/>
            <w:vMerge/>
          </w:tcPr>
          <w:p w14:paraId="09CA9402" w14:textId="77777777" w:rsidR="007B773C" w:rsidRPr="00145F64" w:rsidRDefault="007B773C" w:rsidP="00580F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B9CC63A" w14:textId="3BA1D803" w:rsidR="007B773C" w:rsidRPr="00145F64" w:rsidRDefault="007B773C" w:rsidP="00580F73">
            <w:pPr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Nucleotide length</w:t>
            </w:r>
          </w:p>
        </w:tc>
        <w:tc>
          <w:tcPr>
            <w:tcW w:w="2410" w:type="dxa"/>
          </w:tcPr>
          <w:p w14:paraId="086D6D13" w14:textId="4A89DCEF" w:rsidR="007B773C" w:rsidRPr="00145F64" w:rsidRDefault="007B773C" w:rsidP="00580F73">
            <w:pPr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Conserved bases</w:t>
            </w:r>
          </w:p>
        </w:tc>
        <w:tc>
          <w:tcPr>
            <w:tcW w:w="2268" w:type="dxa"/>
          </w:tcPr>
          <w:p w14:paraId="11B8201E" w14:textId="2C1EA983" w:rsidR="007B773C" w:rsidRPr="00145F64" w:rsidRDefault="007B773C" w:rsidP="00580F73">
            <w:pPr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Variable bases</w:t>
            </w:r>
          </w:p>
        </w:tc>
      </w:tr>
      <w:tr w:rsidR="00145F64" w:rsidRPr="00145F64" w14:paraId="5B3BA3E8" w14:textId="77777777" w:rsidTr="006623B5">
        <w:tc>
          <w:tcPr>
            <w:tcW w:w="1651" w:type="dxa"/>
          </w:tcPr>
          <w:p w14:paraId="6ED4A957" w14:textId="77777777" w:rsidR="007B773C" w:rsidRPr="00145F64" w:rsidRDefault="007B773C" w:rsidP="00580F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236</w:t>
            </w:r>
          </w:p>
        </w:tc>
        <w:tc>
          <w:tcPr>
            <w:tcW w:w="1418" w:type="dxa"/>
          </w:tcPr>
          <w:p w14:paraId="6F715362" w14:textId="77777777" w:rsidR="007B773C" w:rsidRPr="00145F64" w:rsidRDefault="007B773C" w:rsidP="00580F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555</w:t>
            </w:r>
          </w:p>
        </w:tc>
        <w:tc>
          <w:tcPr>
            <w:tcW w:w="2410" w:type="dxa"/>
          </w:tcPr>
          <w:p w14:paraId="6998BC47" w14:textId="77777777" w:rsidR="007B773C" w:rsidRPr="00145F64" w:rsidRDefault="007B773C" w:rsidP="00580F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343</w:t>
            </w:r>
          </w:p>
        </w:tc>
        <w:tc>
          <w:tcPr>
            <w:tcW w:w="2268" w:type="dxa"/>
          </w:tcPr>
          <w:p w14:paraId="6083DFBC" w14:textId="29215A1C" w:rsidR="007B773C" w:rsidRPr="00145F64" w:rsidRDefault="007B773C" w:rsidP="00580F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212</w:t>
            </w:r>
          </w:p>
        </w:tc>
      </w:tr>
    </w:tbl>
    <w:p w14:paraId="1A0BDA25" w14:textId="77777777" w:rsidR="00904F94" w:rsidRPr="00145F64" w:rsidRDefault="00904F94" w:rsidP="00904F94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3BC6F45" w14:textId="77777777" w:rsidR="00904F94" w:rsidRPr="00145F64" w:rsidRDefault="00904F94" w:rsidP="00904F94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45F6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Table 3.</w:t>
      </w:r>
      <w:r w:rsidRPr="001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Average distance within the groups.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980"/>
        <w:gridCol w:w="1276"/>
        <w:gridCol w:w="1842"/>
      </w:tblGrid>
      <w:tr w:rsidR="00145F64" w:rsidRPr="00145F64" w14:paraId="57AB694E" w14:textId="77777777" w:rsidTr="003A461F">
        <w:tc>
          <w:tcPr>
            <w:tcW w:w="1980" w:type="dxa"/>
          </w:tcPr>
          <w:p w14:paraId="7F057BE2" w14:textId="55EDD2BE" w:rsidR="00904F94" w:rsidRPr="00145F64" w:rsidRDefault="003A46B6" w:rsidP="00580F73">
            <w:pPr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Clusters in the Phylogeny</w:t>
            </w:r>
          </w:p>
        </w:tc>
        <w:tc>
          <w:tcPr>
            <w:tcW w:w="1276" w:type="dxa"/>
          </w:tcPr>
          <w:p w14:paraId="106E9ACB" w14:textId="36C1026A" w:rsidR="00904F94" w:rsidRPr="00145F64" w:rsidRDefault="00024CCB" w:rsidP="00580F73">
            <w:pPr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</w:t>
            </w:r>
            <w:r w:rsidR="0046384A" w:rsidRPr="00145F6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istance</w:t>
            </w:r>
          </w:p>
        </w:tc>
        <w:tc>
          <w:tcPr>
            <w:tcW w:w="1842" w:type="dxa"/>
          </w:tcPr>
          <w:p w14:paraId="7E3523CD" w14:textId="071DF5D9" w:rsidR="00904F94" w:rsidRPr="00145F64" w:rsidRDefault="00904F94" w:rsidP="00580F73">
            <w:pPr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</w:t>
            </w:r>
            <w:r w:rsidR="0046384A" w:rsidRPr="00145F6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tandard Error</w:t>
            </w:r>
          </w:p>
        </w:tc>
      </w:tr>
      <w:tr w:rsidR="00145F64" w:rsidRPr="00145F64" w14:paraId="7DF19391" w14:textId="77777777" w:rsidTr="003A461F">
        <w:tc>
          <w:tcPr>
            <w:tcW w:w="1980" w:type="dxa"/>
          </w:tcPr>
          <w:p w14:paraId="65F3BC83" w14:textId="77777777" w:rsidR="00904F94" w:rsidRPr="00145F64" w:rsidRDefault="00904F94" w:rsidP="00580F73">
            <w:pPr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14:paraId="5293CC00" w14:textId="77777777" w:rsidR="00904F94" w:rsidRPr="00145F64" w:rsidRDefault="00904F94" w:rsidP="00580F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0.06</w:t>
            </w:r>
          </w:p>
        </w:tc>
        <w:tc>
          <w:tcPr>
            <w:tcW w:w="1842" w:type="dxa"/>
          </w:tcPr>
          <w:p w14:paraId="0B05F0BF" w14:textId="77777777" w:rsidR="00904F94" w:rsidRPr="00145F64" w:rsidRDefault="00904F94" w:rsidP="00580F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0.01</w:t>
            </w:r>
          </w:p>
        </w:tc>
      </w:tr>
      <w:tr w:rsidR="00145F64" w:rsidRPr="00145F64" w14:paraId="54A9154D" w14:textId="77777777" w:rsidTr="003A461F">
        <w:tc>
          <w:tcPr>
            <w:tcW w:w="1980" w:type="dxa"/>
          </w:tcPr>
          <w:p w14:paraId="37B72D1E" w14:textId="77777777" w:rsidR="00904F94" w:rsidRPr="00145F64" w:rsidRDefault="00904F94" w:rsidP="00580F73">
            <w:pPr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XI</w:t>
            </w:r>
          </w:p>
        </w:tc>
        <w:tc>
          <w:tcPr>
            <w:tcW w:w="1276" w:type="dxa"/>
          </w:tcPr>
          <w:p w14:paraId="094AB317" w14:textId="77777777" w:rsidR="00904F94" w:rsidRPr="00145F64" w:rsidRDefault="00904F94" w:rsidP="00580F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0.04</w:t>
            </w:r>
          </w:p>
        </w:tc>
        <w:tc>
          <w:tcPr>
            <w:tcW w:w="1842" w:type="dxa"/>
          </w:tcPr>
          <w:p w14:paraId="11C52F02" w14:textId="77777777" w:rsidR="00904F94" w:rsidRPr="00145F64" w:rsidRDefault="00904F94" w:rsidP="00580F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0.01</w:t>
            </w:r>
          </w:p>
        </w:tc>
      </w:tr>
      <w:tr w:rsidR="00145F64" w:rsidRPr="00145F64" w14:paraId="5F31565A" w14:textId="77777777" w:rsidTr="003A461F">
        <w:tc>
          <w:tcPr>
            <w:tcW w:w="1980" w:type="dxa"/>
          </w:tcPr>
          <w:p w14:paraId="75A2FFF0" w14:textId="77777777" w:rsidR="00904F94" w:rsidRPr="00145F64" w:rsidRDefault="00904F94" w:rsidP="00580F73">
            <w:pPr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I</w:t>
            </w:r>
          </w:p>
        </w:tc>
        <w:tc>
          <w:tcPr>
            <w:tcW w:w="1276" w:type="dxa"/>
          </w:tcPr>
          <w:p w14:paraId="094199A5" w14:textId="77777777" w:rsidR="00904F94" w:rsidRPr="00145F64" w:rsidRDefault="00904F94" w:rsidP="00580F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0.01</w:t>
            </w:r>
          </w:p>
        </w:tc>
        <w:tc>
          <w:tcPr>
            <w:tcW w:w="1842" w:type="dxa"/>
          </w:tcPr>
          <w:p w14:paraId="34B0015F" w14:textId="77777777" w:rsidR="00904F94" w:rsidRPr="00145F64" w:rsidRDefault="00904F94" w:rsidP="00580F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</w:t>
            </w:r>
          </w:p>
        </w:tc>
      </w:tr>
      <w:tr w:rsidR="00145F64" w:rsidRPr="00145F64" w14:paraId="40373460" w14:textId="77777777" w:rsidTr="003A461F">
        <w:tc>
          <w:tcPr>
            <w:tcW w:w="1980" w:type="dxa"/>
          </w:tcPr>
          <w:p w14:paraId="02CAA76C" w14:textId="77777777" w:rsidR="00904F94" w:rsidRPr="00145F64" w:rsidRDefault="00904F94" w:rsidP="00580F73">
            <w:pPr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</w:t>
            </w:r>
          </w:p>
        </w:tc>
        <w:tc>
          <w:tcPr>
            <w:tcW w:w="1276" w:type="dxa"/>
          </w:tcPr>
          <w:p w14:paraId="33857CDA" w14:textId="77777777" w:rsidR="00904F94" w:rsidRPr="00145F64" w:rsidRDefault="00904F94" w:rsidP="00580F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0.01</w:t>
            </w:r>
          </w:p>
        </w:tc>
        <w:tc>
          <w:tcPr>
            <w:tcW w:w="1842" w:type="dxa"/>
          </w:tcPr>
          <w:p w14:paraId="23138DE4" w14:textId="77777777" w:rsidR="00904F94" w:rsidRPr="00145F64" w:rsidRDefault="00904F94" w:rsidP="00580F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</w:t>
            </w:r>
          </w:p>
        </w:tc>
      </w:tr>
      <w:tr w:rsidR="00145F64" w:rsidRPr="00145F64" w14:paraId="2435228D" w14:textId="77777777" w:rsidTr="003A461F">
        <w:tc>
          <w:tcPr>
            <w:tcW w:w="1980" w:type="dxa"/>
          </w:tcPr>
          <w:p w14:paraId="20E12AD5" w14:textId="77777777" w:rsidR="00904F94" w:rsidRPr="00145F64" w:rsidRDefault="00904F94" w:rsidP="00580F73">
            <w:pPr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XII</w:t>
            </w:r>
          </w:p>
        </w:tc>
        <w:tc>
          <w:tcPr>
            <w:tcW w:w="1276" w:type="dxa"/>
          </w:tcPr>
          <w:p w14:paraId="7934ECB1" w14:textId="77777777" w:rsidR="00904F94" w:rsidRPr="00145F64" w:rsidRDefault="00904F94" w:rsidP="00580F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0.02</w:t>
            </w:r>
          </w:p>
        </w:tc>
        <w:tc>
          <w:tcPr>
            <w:tcW w:w="1842" w:type="dxa"/>
          </w:tcPr>
          <w:p w14:paraId="7E692ECB" w14:textId="77777777" w:rsidR="00904F94" w:rsidRPr="00145F64" w:rsidRDefault="00904F94" w:rsidP="00580F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</w:t>
            </w:r>
          </w:p>
        </w:tc>
      </w:tr>
      <w:tr w:rsidR="00145F64" w:rsidRPr="00145F64" w14:paraId="4890D63E" w14:textId="77777777" w:rsidTr="003A461F">
        <w:tc>
          <w:tcPr>
            <w:tcW w:w="1980" w:type="dxa"/>
          </w:tcPr>
          <w:p w14:paraId="257B37FE" w14:textId="77777777" w:rsidR="00904F94" w:rsidRPr="00145F64" w:rsidRDefault="00904F94" w:rsidP="00580F73">
            <w:pPr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XIII</w:t>
            </w:r>
          </w:p>
        </w:tc>
        <w:tc>
          <w:tcPr>
            <w:tcW w:w="1276" w:type="dxa"/>
          </w:tcPr>
          <w:p w14:paraId="031FCAAB" w14:textId="77777777" w:rsidR="00904F94" w:rsidRPr="00145F64" w:rsidRDefault="00904F94" w:rsidP="00580F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0.05</w:t>
            </w:r>
          </w:p>
        </w:tc>
        <w:tc>
          <w:tcPr>
            <w:tcW w:w="1842" w:type="dxa"/>
          </w:tcPr>
          <w:p w14:paraId="75AEA8DB" w14:textId="77777777" w:rsidR="00904F94" w:rsidRPr="00145F64" w:rsidRDefault="00904F94" w:rsidP="00580F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0.01</w:t>
            </w:r>
          </w:p>
        </w:tc>
      </w:tr>
      <w:tr w:rsidR="00145F64" w:rsidRPr="00145F64" w14:paraId="41C3DF9A" w14:textId="77777777" w:rsidTr="003A461F">
        <w:tc>
          <w:tcPr>
            <w:tcW w:w="1980" w:type="dxa"/>
          </w:tcPr>
          <w:p w14:paraId="7777DC84" w14:textId="77777777" w:rsidR="00904F94" w:rsidRPr="00145F64" w:rsidRDefault="00904F94" w:rsidP="00580F73">
            <w:pPr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VIII</w:t>
            </w:r>
          </w:p>
        </w:tc>
        <w:tc>
          <w:tcPr>
            <w:tcW w:w="1276" w:type="dxa"/>
          </w:tcPr>
          <w:p w14:paraId="4C53A58B" w14:textId="77777777" w:rsidR="00904F94" w:rsidRPr="00145F64" w:rsidRDefault="00904F94" w:rsidP="00580F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0.04</w:t>
            </w:r>
          </w:p>
        </w:tc>
        <w:tc>
          <w:tcPr>
            <w:tcW w:w="1842" w:type="dxa"/>
          </w:tcPr>
          <w:p w14:paraId="4002AD6C" w14:textId="77777777" w:rsidR="00904F94" w:rsidRPr="00145F64" w:rsidRDefault="00904F94" w:rsidP="00580F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</w:t>
            </w:r>
          </w:p>
        </w:tc>
      </w:tr>
      <w:tr w:rsidR="00145F64" w:rsidRPr="00145F64" w14:paraId="5A59C208" w14:textId="77777777" w:rsidTr="003A461F">
        <w:tc>
          <w:tcPr>
            <w:tcW w:w="1980" w:type="dxa"/>
          </w:tcPr>
          <w:p w14:paraId="1265E8D8" w14:textId="77777777" w:rsidR="00904F94" w:rsidRPr="00145F64" w:rsidRDefault="00904F94" w:rsidP="00580F73">
            <w:pPr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IX</w:t>
            </w:r>
          </w:p>
        </w:tc>
        <w:tc>
          <w:tcPr>
            <w:tcW w:w="1276" w:type="dxa"/>
          </w:tcPr>
          <w:p w14:paraId="6AA26E66" w14:textId="77777777" w:rsidR="00904F94" w:rsidRPr="00145F64" w:rsidRDefault="00904F94" w:rsidP="00580F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0.03</w:t>
            </w:r>
          </w:p>
        </w:tc>
        <w:tc>
          <w:tcPr>
            <w:tcW w:w="1842" w:type="dxa"/>
          </w:tcPr>
          <w:p w14:paraId="74722747" w14:textId="77777777" w:rsidR="00904F94" w:rsidRPr="00145F64" w:rsidRDefault="00904F94" w:rsidP="00580F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</w:t>
            </w:r>
          </w:p>
        </w:tc>
      </w:tr>
      <w:tr w:rsidR="00145F64" w:rsidRPr="00145F64" w14:paraId="529D5B1F" w14:textId="77777777" w:rsidTr="003A461F">
        <w:tc>
          <w:tcPr>
            <w:tcW w:w="1980" w:type="dxa"/>
          </w:tcPr>
          <w:p w14:paraId="407594AF" w14:textId="77777777" w:rsidR="00904F94" w:rsidRPr="00145F64" w:rsidRDefault="00904F94" w:rsidP="00580F73">
            <w:pPr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II</w:t>
            </w:r>
          </w:p>
        </w:tc>
        <w:tc>
          <w:tcPr>
            <w:tcW w:w="1276" w:type="dxa"/>
          </w:tcPr>
          <w:p w14:paraId="79D5C700" w14:textId="77777777" w:rsidR="00904F94" w:rsidRPr="00145F64" w:rsidRDefault="00904F94" w:rsidP="00580F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0.02</w:t>
            </w:r>
          </w:p>
        </w:tc>
        <w:tc>
          <w:tcPr>
            <w:tcW w:w="1842" w:type="dxa"/>
          </w:tcPr>
          <w:p w14:paraId="19404B81" w14:textId="77777777" w:rsidR="00904F94" w:rsidRPr="00145F64" w:rsidRDefault="00904F94" w:rsidP="00580F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</w:t>
            </w:r>
          </w:p>
        </w:tc>
      </w:tr>
      <w:tr w:rsidR="00145F64" w:rsidRPr="00145F64" w14:paraId="6EB08715" w14:textId="77777777" w:rsidTr="003A461F">
        <w:tc>
          <w:tcPr>
            <w:tcW w:w="1980" w:type="dxa"/>
          </w:tcPr>
          <w:p w14:paraId="79BD8422" w14:textId="77777777" w:rsidR="00904F94" w:rsidRPr="00145F64" w:rsidRDefault="00904F94" w:rsidP="00580F73">
            <w:pPr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IV</w:t>
            </w:r>
          </w:p>
        </w:tc>
        <w:tc>
          <w:tcPr>
            <w:tcW w:w="1276" w:type="dxa"/>
          </w:tcPr>
          <w:p w14:paraId="7682FE51" w14:textId="77777777" w:rsidR="00904F94" w:rsidRPr="00145F64" w:rsidRDefault="00904F94" w:rsidP="00580F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n/c</w:t>
            </w:r>
          </w:p>
        </w:tc>
        <w:tc>
          <w:tcPr>
            <w:tcW w:w="1842" w:type="dxa"/>
          </w:tcPr>
          <w:p w14:paraId="1A634DE8" w14:textId="77777777" w:rsidR="00904F94" w:rsidRPr="00145F64" w:rsidRDefault="00904F94" w:rsidP="00580F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n/c</w:t>
            </w:r>
          </w:p>
        </w:tc>
      </w:tr>
      <w:tr w:rsidR="00145F64" w:rsidRPr="00145F64" w14:paraId="5C391F0A" w14:textId="77777777" w:rsidTr="003A461F">
        <w:tc>
          <w:tcPr>
            <w:tcW w:w="1980" w:type="dxa"/>
          </w:tcPr>
          <w:p w14:paraId="053B2D9D" w14:textId="77777777" w:rsidR="00904F94" w:rsidRPr="00145F64" w:rsidRDefault="00904F94" w:rsidP="00580F73">
            <w:pPr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III</w:t>
            </w:r>
          </w:p>
        </w:tc>
        <w:tc>
          <w:tcPr>
            <w:tcW w:w="1276" w:type="dxa"/>
          </w:tcPr>
          <w:p w14:paraId="4A51929D" w14:textId="77777777" w:rsidR="00904F94" w:rsidRPr="00145F64" w:rsidRDefault="00904F94" w:rsidP="00580F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0.02</w:t>
            </w:r>
          </w:p>
        </w:tc>
        <w:tc>
          <w:tcPr>
            <w:tcW w:w="1842" w:type="dxa"/>
          </w:tcPr>
          <w:p w14:paraId="36725BD1" w14:textId="77777777" w:rsidR="00904F94" w:rsidRPr="00145F64" w:rsidRDefault="00904F94" w:rsidP="00580F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0.01</w:t>
            </w:r>
          </w:p>
        </w:tc>
      </w:tr>
      <w:tr w:rsidR="00145F64" w:rsidRPr="00145F64" w14:paraId="77BADE2F" w14:textId="77777777" w:rsidTr="003A461F">
        <w:tc>
          <w:tcPr>
            <w:tcW w:w="1980" w:type="dxa"/>
          </w:tcPr>
          <w:p w14:paraId="1668B2BA" w14:textId="77777777" w:rsidR="00904F94" w:rsidRPr="00145F64" w:rsidRDefault="00904F94" w:rsidP="00580F73">
            <w:pPr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VI</w:t>
            </w:r>
          </w:p>
        </w:tc>
        <w:tc>
          <w:tcPr>
            <w:tcW w:w="1276" w:type="dxa"/>
          </w:tcPr>
          <w:p w14:paraId="499D5938" w14:textId="77777777" w:rsidR="00904F94" w:rsidRPr="00145F64" w:rsidRDefault="00904F94" w:rsidP="00580F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0.03</w:t>
            </w:r>
          </w:p>
        </w:tc>
        <w:tc>
          <w:tcPr>
            <w:tcW w:w="1842" w:type="dxa"/>
          </w:tcPr>
          <w:p w14:paraId="34749668" w14:textId="77777777" w:rsidR="00904F94" w:rsidRPr="00145F64" w:rsidRDefault="00904F94" w:rsidP="00580F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0.01</w:t>
            </w:r>
          </w:p>
        </w:tc>
      </w:tr>
      <w:tr w:rsidR="00904F94" w:rsidRPr="00145F64" w14:paraId="2B7DF87F" w14:textId="77777777" w:rsidTr="003A461F">
        <w:tc>
          <w:tcPr>
            <w:tcW w:w="1980" w:type="dxa"/>
          </w:tcPr>
          <w:p w14:paraId="56EA9913" w14:textId="77777777" w:rsidR="00904F94" w:rsidRPr="00145F64" w:rsidRDefault="00904F94" w:rsidP="00580F73">
            <w:pPr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VII</w:t>
            </w:r>
          </w:p>
        </w:tc>
        <w:tc>
          <w:tcPr>
            <w:tcW w:w="1276" w:type="dxa"/>
          </w:tcPr>
          <w:p w14:paraId="00FF4C3E" w14:textId="77777777" w:rsidR="00904F94" w:rsidRPr="00145F64" w:rsidRDefault="00904F94" w:rsidP="00580F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0.02</w:t>
            </w:r>
          </w:p>
        </w:tc>
        <w:tc>
          <w:tcPr>
            <w:tcW w:w="1842" w:type="dxa"/>
          </w:tcPr>
          <w:p w14:paraId="5D1C8DEF" w14:textId="77777777" w:rsidR="00904F94" w:rsidRPr="00145F64" w:rsidRDefault="00904F94" w:rsidP="00580F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</w:t>
            </w:r>
          </w:p>
        </w:tc>
      </w:tr>
    </w:tbl>
    <w:p w14:paraId="1AB2E9F2" w14:textId="77777777" w:rsidR="00904F94" w:rsidRPr="00145F64" w:rsidRDefault="00904F94" w:rsidP="00904F94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CC5992B" w14:textId="77777777" w:rsidR="00904F94" w:rsidRPr="00145F64" w:rsidRDefault="00904F94" w:rsidP="00904F94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45F6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Table 4.</w:t>
      </w:r>
      <w:r w:rsidRPr="001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Average distance between the groups.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555"/>
        <w:gridCol w:w="611"/>
        <w:gridCol w:w="880"/>
        <w:gridCol w:w="879"/>
        <w:gridCol w:w="880"/>
        <w:gridCol w:w="881"/>
        <w:gridCol w:w="881"/>
        <w:gridCol w:w="881"/>
        <w:gridCol w:w="880"/>
        <w:gridCol w:w="877"/>
        <w:gridCol w:w="877"/>
        <w:gridCol w:w="996"/>
        <w:gridCol w:w="876"/>
        <w:gridCol w:w="996"/>
      </w:tblGrid>
      <w:tr w:rsidR="00145F64" w:rsidRPr="00145F64" w14:paraId="47CB83AC" w14:textId="77777777" w:rsidTr="006623B5">
        <w:tc>
          <w:tcPr>
            <w:tcW w:w="1555" w:type="dxa"/>
          </w:tcPr>
          <w:p w14:paraId="2391DF90" w14:textId="55BBAC90" w:rsidR="00904F94" w:rsidRPr="00145F64" w:rsidRDefault="006623B5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Custer in the Phylogeny</w:t>
            </w:r>
          </w:p>
        </w:tc>
        <w:tc>
          <w:tcPr>
            <w:tcW w:w="611" w:type="dxa"/>
          </w:tcPr>
          <w:p w14:paraId="2E3A6218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880" w:type="dxa"/>
          </w:tcPr>
          <w:p w14:paraId="10D1F0D6" w14:textId="77777777" w:rsidR="00904F94" w:rsidRPr="00145F64" w:rsidRDefault="00904F94" w:rsidP="00580F73">
            <w:pPr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XI</w:t>
            </w:r>
          </w:p>
        </w:tc>
        <w:tc>
          <w:tcPr>
            <w:tcW w:w="879" w:type="dxa"/>
          </w:tcPr>
          <w:p w14:paraId="61110B78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I</w:t>
            </w:r>
          </w:p>
        </w:tc>
        <w:tc>
          <w:tcPr>
            <w:tcW w:w="880" w:type="dxa"/>
          </w:tcPr>
          <w:p w14:paraId="65F1F09B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</w:t>
            </w:r>
          </w:p>
        </w:tc>
        <w:tc>
          <w:tcPr>
            <w:tcW w:w="881" w:type="dxa"/>
          </w:tcPr>
          <w:p w14:paraId="0DA8475F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XII</w:t>
            </w:r>
          </w:p>
        </w:tc>
        <w:tc>
          <w:tcPr>
            <w:tcW w:w="881" w:type="dxa"/>
          </w:tcPr>
          <w:p w14:paraId="0BC6D1EB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XIII</w:t>
            </w:r>
          </w:p>
        </w:tc>
        <w:tc>
          <w:tcPr>
            <w:tcW w:w="881" w:type="dxa"/>
          </w:tcPr>
          <w:p w14:paraId="656FE602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VIII</w:t>
            </w:r>
          </w:p>
        </w:tc>
        <w:tc>
          <w:tcPr>
            <w:tcW w:w="880" w:type="dxa"/>
          </w:tcPr>
          <w:p w14:paraId="10D7B911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IX</w:t>
            </w:r>
          </w:p>
        </w:tc>
        <w:tc>
          <w:tcPr>
            <w:tcW w:w="877" w:type="dxa"/>
          </w:tcPr>
          <w:p w14:paraId="3EE36897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II</w:t>
            </w:r>
          </w:p>
        </w:tc>
        <w:tc>
          <w:tcPr>
            <w:tcW w:w="877" w:type="dxa"/>
          </w:tcPr>
          <w:p w14:paraId="3530312A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IV</w:t>
            </w:r>
          </w:p>
        </w:tc>
        <w:tc>
          <w:tcPr>
            <w:tcW w:w="996" w:type="dxa"/>
          </w:tcPr>
          <w:p w14:paraId="14DAD69A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III</w:t>
            </w:r>
          </w:p>
        </w:tc>
        <w:tc>
          <w:tcPr>
            <w:tcW w:w="876" w:type="dxa"/>
          </w:tcPr>
          <w:p w14:paraId="2A678A38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VI</w:t>
            </w:r>
          </w:p>
        </w:tc>
        <w:tc>
          <w:tcPr>
            <w:tcW w:w="996" w:type="dxa"/>
          </w:tcPr>
          <w:p w14:paraId="612E49A1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VII</w:t>
            </w:r>
          </w:p>
        </w:tc>
      </w:tr>
      <w:tr w:rsidR="00145F64" w:rsidRPr="00145F64" w14:paraId="1BBF11D4" w14:textId="77777777" w:rsidTr="006623B5">
        <w:tc>
          <w:tcPr>
            <w:tcW w:w="1555" w:type="dxa"/>
          </w:tcPr>
          <w:p w14:paraId="658743AF" w14:textId="77777777" w:rsidR="00904F94" w:rsidRPr="00145F64" w:rsidRDefault="00904F94" w:rsidP="00580F73">
            <w:pPr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611" w:type="dxa"/>
          </w:tcPr>
          <w:p w14:paraId="113C877D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880" w:type="dxa"/>
          </w:tcPr>
          <w:p w14:paraId="5A268400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0.0136</w:t>
            </w:r>
          </w:p>
        </w:tc>
        <w:tc>
          <w:tcPr>
            <w:tcW w:w="879" w:type="dxa"/>
          </w:tcPr>
          <w:p w14:paraId="12A2D9AE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0.0150</w:t>
            </w:r>
          </w:p>
        </w:tc>
        <w:tc>
          <w:tcPr>
            <w:tcW w:w="880" w:type="dxa"/>
          </w:tcPr>
          <w:p w14:paraId="0C85AE59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0.0146</w:t>
            </w:r>
          </w:p>
        </w:tc>
        <w:tc>
          <w:tcPr>
            <w:tcW w:w="881" w:type="dxa"/>
          </w:tcPr>
          <w:p w14:paraId="7F7E4067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0.0210</w:t>
            </w:r>
          </w:p>
        </w:tc>
        <w:tc>
          <w:tcPr>
            <w:tcW w:w="881" w:type="dxa"/>
          </w:tcPr>
          <w:p w14:paraId="2979B8D7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0.0223</w:t>
            </w:r>
          </w:p>
        </w:tc>
        <w:tc>
          <w:tcPr>
            <w:tcW w:w="881" w:type="dxa"/>
          </w:tcPr>
          <w:p w14:paraId="3DB4C887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0.0141</w:t>
            </w:r>
          </w:p>
        </w:tc>
        <w:tc>
          <w:tcPr>
            <w:tcW w:w="880" w:type="dxa"/>
          </w:tcPr>
          <w:p w14:paraId="5B7DB444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0.0121</w:t>
            </w:r>
          </w:p>
        </w:tc>
        <w:tc>
          <w:tcPr>
            <w:tcW w:w="877" w:type="dxa"/>
          </w:tcPr>
          <w:p w14:paraId="00796AA6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0.0151</w:t>
            </w:r>
          </w:p>
        </w:tc>
        <w:tc>
          <w:tcPr>
            <w:tcW w:w="877" w:type="dxa"/>
          </w:tcPr>
          <w:p w14:paraId="4CFD22E4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0.0147</w:t>
            </w:r>
          </w:p>
        </w:tc>
        <w:tc>
          <w:tcPr>
            <w:tcW w:w="996" w:type="dxa"/>
          </w:tcPr>
          <w:p w14:paraId="263074B3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0.0144</w:t>
            </w:r>
          </w:p>
        </w:tc>
        <w:tc>
          <w:tcPr>
            <w:tcW w:w="876" w:type="dxa"/>
          </w:tcPr>
          <w:p w14:paraId="2BF9BD3D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0.0147</w:t>
            </w:r>
          </w:p>
        </w:tc>
        <w:tc>
          <w:tcPr>
            <w:tcW w:w="996" w:type="dxa"/>
          </w:tcPr>
          <w:p w14:paraId="26DD8835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0.0122</w:t>
            </w:r>
          </w:p>
        </w:tc>
      </w:tr>
      <w:tr w:rsidR="00145F64" w:rsidRPr="00145F64" w14:paraId="157BDCAA" w14:textId="77777777" w:rsidTr="006623B5">
        <w:tc>
          <w:tcPr>
            <w:tcW w:w="1555" w:type="dxa"/>
          </w:tcPr>
          <w:p w14:paraId="0C1BAAD1" w14:textId="77777777" w:rsidR="00904F94" w:rsidRPr="00145F64" w:rsidRDefault="00904F94" w:rsidP="00580F73">
            <w:pPr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XI</w:t>
            </w:r>
          </w:p>
        </w:tc>
        <w:tc>
          <w:tcPr>
            <w:tcW w:w="611" w:type="dxa"/>
          </w:tcPr>
          <w:p w14:paraId="1C74BB44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0.1284</w:t>
            </w:r>
          </w:p>
        </w:tc>
        <w:tc>
          <w:tcPr>
            <w:tcW w:w="880" w:type="dxa"/>
          </w:tcPr>
          <w:p w14:paraId="4540E10A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879" w:type="dxa"/>
          </w:tcPr>
          <w:p w14:paraId="65062575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0.0172</w:t>
            </w:r>
          </w:p>
        </w:tc>
        <w:tc>
          <w:tcPr>
            <w:tcW w:w="880" w:type="dxa"/>
          </w:tcPr>
          <w:p w14:paraId="37D7D7C4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0.0188</w:t>
            </w:r>
          </w:p>
        </w:tc>
        <w:tc>
          <w:tcPr>
            <w:tcW w:w="881" w:type="dxa"/>
          </w:tcPr>
          <w:p w14:paraId="6E7D4102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0.0209</w:t>
            </w:r>
          </w:p>
        </w:tc>
        <w:tc>
          <w:tcPr>
            <w:tcW w:w="881" w:type="dxa"/>
          </w:tcPr>
          <w:p w14:paraId="5633DC84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0.0207</w:t>
            </w:r>
          </w:p>
        </w:tc>
        <w:tc>
          <w:tcPr>
            <w:tcW w:w="881" w:type="dxa"/>
          </w:tcPr>
          <w:p w14:paraId="1E9F9849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0.0183</w:t>
            </w:r>
          </w:p>
        </w:tc>
        <w:tc>
          <w:tcPr>
            <w:tcW w:w="880" w:type="dxa"/>
          </w:tcPr>
          <w:p w14:paraId="6BA1E44F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0.0155</w:t>
            </w:r>
          </w:p>
        </w:tc>
        <w:tc>
          <w:tcPr>
            <w:tcW w:w="877" w:type="dxa"/>
          </w:tcPr>
          <w:p w14:paraId="3CC0A8F4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0.0167</w:t>
            </w:r>
          </w:p>
        </w:tc>
        <w:tc>
          <w:tcPr>
            <w:tcW w:w="877" w:type="dxa"/>
          </w:tcPr>
          <w:p w14:paraId="461E7507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0.0190</w:t>
            </w:r>
          </w:p>
        </w:tc>
        <w:tc>
          <w:tcPr>
            <w:tcW w:w="996" w:type="dxa"/>
          </w:tcPr>
          <w:p w14:paraId="197C65F6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0.0174</w:t>
            </w:r>
          </w:p>
        </w:tc>
        <w:tc>
          <w:tcPr>
            <w:tcW w:w="876" w:type="dxa"/>
          </w:tcPr>
          <w:p w14:paraId="54604EBB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0.0181</w:t>
            </w:r>
          </w:p>
        </w:tc>
        <w:tc>
          <w:tcPr>
            <w:tcW w:w="996" w:type="dxa"/>
          </w:tcPr>
          <w:p w14:paraId="0DB936E6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0.0184</w:t>
            </w:r>
          </w:p>
        </w:tc>
      </w:tr>
      <w:tr w:rsidR="00145F64" w:rsidRPr="00145F64" w14:paraId="0443D517" w14:textId="77777777" w:rsidTr="006623B5">
        <w:tc>
          <w:tcPr>
            <w:tcW w:w="1555" w:type="dxa"/>
          </w:tcPr>
          <w:p w14:paraId="4BCD27B2" w14:textId="77777777" w:rsidR="00904F94" w:rsidRPr="00145F64" w:rsidRDefault="00904F94" w:rsidP="00580F73">
            <w:pPr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I</w:t>
            </w:r>
          </w:p>
        </w:tc>
        <w:tc>
          <w:tcPr>
            <w:tcW w:w="611" w:type="dxa"/>
          </w:tcPr>
          <w:p w14:paraId="1878AB83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0.1321</w:t>
            </w:r>
          </w:p>
        </w:tc>
        <w:tc>
          <w:tcPr>
            <w:tcW w:w="880" w:type="dxa"/>
          </w:tcPr>
          <w:p w14:paraId="68587DE1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0.1530</w:t>
            </w:r>
          </w:p>
        </w:tc>
        <w:tc>
          <w:tcPr>
            <w:tcW w:w="879" w:type="dxa"/>
          </w:tcPr>
          <w:p w14:paraId="25E210E8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880" w:type="dxa"/>
          </w:tcPr>
          <w:p w14:paraId="6CAF6AE5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0.0106</w:t>
            </w:r>
          </w:p>
        </w:tc>
        <w:tc>
          <w:tcPr>
            <w:tcW w:w="881" w:type="dxa"/>
          </w:tcPr>
          <w:p w14:paraId="20A4D27F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0.0218</w:t>
            </w:r>
          </w:p>
        </w:tc>
        <w:tc>
          <w:tcPr>
            <w:tcW w:w="881" w:type="dxa"/>
          </w:tcPr>
          <w:p w14:paraId="6E2C1CFD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0.0234</w:t>
            </w:r>
          </w:p>
        </w:tc>
        <w:tc>
          <w:tcPr>
            <w:tcW w:w="881" w:type="dxa"/>
          </w:tcPr>
          <w:p w14:paraId="2D61015C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0.0312</w:t>
            </w:r>
          </w:p>
        </w:tc>
        <w:tc>
          <w:tcPr>
            <w:tcW w:w="880" w:type="dxa"/>
          </w:tcPr>
          <w:p w14:paraId="7D7DEC07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0.0147</w:t>
            </w:r>
          </w:p>
        </w:tc>
        <w:tc>
          <w:tcPr>
            <w:tcW w:w="877" w:type="dxa"/>
          </w:tcPr>
          <w:p w14:paraId="62D4BEEE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0.0083</w:t>
            </w:r>
          </w:p>
        </w:tc>
        <w:tc>
          <w:tcPr>
            <w:tcW w:w="877" w:type="dxa"/>
          </w:tcPr>
          <w:p w14:paraId="16AD8A01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0.0119</w:t>
            </w:r>
          </w:p>
        </w:tc>
        <w:tc>
          <w:tcPr>
            <w:tcW w:w="996" w:type="dxa"/>
          </w:tcPr>
          <w:p w14:paraId="1A93FE2A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0.0101</w:t>
            </w:r>
          </w:p>
        </w:tc>
        <w:tc>
          <w:tcPr>
            <w:tcW w:w="876" w:type="dxa"/>
          </w:tcPr>
          <w:p w14:paraId="3A8A54C5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0.0115</w:t>
            </w:r>
          </w:p>
        </w:tc>
        <w:tc>
          <w:tcPr>
            <w:tcW w:w="996" w:type="dxa"/>
          </w:tcPr>
          <w:p w14:paraId="67E2D64A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0.0132</w:t>
            </w:r>
          </w:p>
        </w:tc>
      </w:tr>
      <w:tr w:rsidR="00145F64" w:rsidRPr="00145F64" w14:paraId="0436F550" w14:textId="77777777" w:rsidTr="006623B5">
        <w:tc>
          <w:tcPr>
            <w:tcW w:w="1555" w:type="dxa"/>
          </w:tcPr>
          <w:p w14:paraId="39527EAA" w14:textId="77777777" w:rsidR="00904F94" w:rsidRPr="00145F64" w:rsidRDefault="00904F94" w:rsidP="00580F73">
            <w:pPr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V</w:t>
            </w:r>
          </w:p>
        </w:tc>
        <w:tc>
          <w:tcPr>
            <w:tcW w:w="611" w:type="dxa"/>
          </w:tcPr>
          <w:p w14:paraId="2CD21926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0.1296</w:t>
            </w:r>
          </w:p>
        </w:tc>
        <w:tc>
          <w:tcPr>
            <w:tcW w:w="880" w:type="dxa"/>
          </w:tcPr>
          <w:p w14:paraId="131B9508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0.1742</w:t>
            </w:r>
          </w:p>
        </w:tc>
        <w:tc>
          <w:tcPr>
            <w:tcW w:w="879" w:type="dxa"/>
          </w:tcPr>
          <w:p w14:paraId="24311FA9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0.0638</w:t>
            </w:r>
          </w:p>
        </w:tc>
        <w:tc>
          <w:tcPr>
            <w:tcW w:w="880" w:type="dxa"/>
          </w:tcPr>
          <w:p w14:paraId="0B986260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881" w:type="dxa"/>
          </w:tcPr>
          <w:p w14:paraId="7002B764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0.0221</w:t>
            </w:r>
          </w:p>
        </w:tc>
        <w:tc>
          <w:tcPr>
            <w:tcW w:w="881" w:type="dxa"/>
          </w:tcPr>
          <w:p w14:paraId="33427236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0.0237</w:t>
            </w:r>
          </w:p>
        </w:tc>
        <w:tc>
          <w:tcPr>
            <w:tcW w:w="881" w:type="dxa"/>
          </w:tcPr>
          <w:p w14:paraId="17245743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0.0133</w:t>
            </w:r>
          </w:p>
        </w:tc>
        <w:tc>
          <w:tcPr>
            <w:tcW w:w="880" w:type="dxa"/>
          </w:tcPr>
          <w:p w14:paraId="6834706A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0.0159</w:t>
            </w:r>
          </w:p>
        </w:tc>
        <w:tc>
          <w:tcPr>
            <w:tcW w:w="877" w:type="dxa"/>
          </w:tcPr>
          <w:p w14:paraId="3EC992DC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0.0108</w:t>
            </w:r>
          </w:p>
        </w:tc>
        <w:tc>
          <w:tcPr>
            <w:tcW w:w="877" w:type="dxa"/>
          </w:tcPr>
          <w:p w14:paraId="5613E188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0.0089</w:t>
            </w:r>
          </w:p>
        </w:tc>
        <w:tc>
          <w:tcPr>
            <w:tcW w:w="996" w:type="dxa"/>
          </w:tcPr>
          <w:p w14:paraId="53BFEF8D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0.0098</w:t>
            </w:r>
          </w:p>
        </w:tc>
        <w:tc>
          <w:tcPr>
            <w:tcW w:w="876" w:type="dxa"/>
          </w:tcPr>
          <w:p w14:paraId="0555E990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0.0119</w:t>
            </w:r>
          </w:p>
        </w:tc>
        <w:tc>
          <w:tcPr>
            <w:tcW w:w="996" w:type="dxa"/>
          </w:tcPr>
          <w:p w14:paraId="4BEDFE05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0.0217</w:t>
            </w:r>
          </w:p>
        </w:tc>
      </w:tr>
      <w:tr w:rsidR="00145F64" w:rsidRPr="00145F64" w14:paraId="53485D70" w14:textId="77777777" w:rsidTr="006623B5">
        <w:tc>
          <w:tcPr>
            <w:tcW w:w="1555" w:type="dxa"/>
          </w:tcPr>
          <w:p w14:paraId="4B6DBC54" w14:textId="77777777" w:rsidR="00904F94" w:rsidRPr="00145F64" w:rsidRDefault="00904F94" w:rsidP="00580F73">
            <w:pPr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XII</w:t>
            </w:r>
          </w:p>
        </w:tc>
        <w:tc>
          <w:tcPr>
            <w:tcW w:w="611" w:type="dxa"/>
          </w:tcPr>
          <w:p w14:paraId="4BDEBA2E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0.2150</w:t>
            </w:r>
          </w:p>
        </w:tc>
        <w:tc>
          <w:tcPr>
            <w:tcW w:w="880" w:type="dxa"/>
          </w:tcPr>
          <w:p w14:paraId="3A99647B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0.2157</w:t>
            </w:r>
          </w:p>
        </w:tc>
        <w:tc>
          <w:tcPr>
            <w:tcW w:w="879" w:type="dxa"/>
          </w:tcPr>
          <w:p w14:paraId="29B0A07F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0.2058</w:t>
            </w:r>
          </w:p>
        </w:tc>
        <w:tc>
          <w:tcPr>
            <w:tcW w:w="880" w:type="dxa"/>
          </w:tcPr>
          <w:p w14:paraId="7809EB7F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0.2161</w:t>
            </w:r>
          </w:p>
        </w:tc>
        <w:tc>
          <w:tcPr>
            <w:tcW w:w="881" w:type="dxa"/>
          </w:tcPr>
          <w:p w14:paraId="2F9C4C4B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881" w:type="dxa"/>
          </w:tcPr>
          <w:p w14:paraId="1A2794F7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0.0173</w:t>
            </w:r>
          </w:p>
        </w:tc>
        <w:tc>
          <w:tcPr>
            <w:tcW w:w="881" w:type="dxa"/>
          </w:tcPr>
          <w:p w14:paraId="7B8A98A6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0.0226</w:t>
            </w:r>
          </w:p>
        </w:tc>
        <w:tc>
          <w:tcPr>
            <w:tcW w:w="880" w:type="dxa"/>
          </w:tcPr>
          <w:p w14:paraId="0F0F1F1B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0.0219</w:t>
            </w:r>
          </w:p>
        </w:tc>
        <w:tc>
          <w:tcPr>
            <w:tcW w:w="877" w:type="dxa"/>
          </w:tcPr>
          <w:p w14:paraId="5228F998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0.0211</w:t>
            </w:r>
          </w:p>
        </w:tc>
        <w:tc>
          <w:tcPr>
            <w:tcW w:w="877" w:type="dxa"/>
          </w:tcPr>
          <w:p w14:paraId="08FC0B32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0.0215</w:t>
            </w:r>
          </w:p>
        </w:tc>
        <w:tc>
          <w:tcPr>
            <w:tcW w:w="996" w:type="dxa"/>
          </w:tcPr>
          <w:p w14:paraId="484641E0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0.0213</w:t>
            </w:r>
          </w:p>
        </w:tc>
        <w:tc>
          <w:tcPr>
            <w:tcW w:w="876" w:type="dxa"/>
          </w:tcPr>
          <w:p w14:paraId="4A59F781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0.0212</w:t>
            </w:r>
          </w:p>
        </w:tc>
        <w:tc>
          <w:tcPr>
            <w:tcW w:w="996" w:type="dxa"/>
          </w:tcPr>
          <w:p w14:paraId="7878F47D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0.0219</w:t>
            </w:r>
          </w:p>
        </w:tc>
      </w:tr>
      <w:tr w:rsidR="00145F64" w:rsidRPr="00145F64" w14:paraId="2D93FD8F" w14:textId="77777777" w:rsidTr="006623B5">
        <w:tc>
          <w:tcPr>
            <w:tcW w:w="1555" w:type="dxa"/>
          </w:tcPr>
          <w:p w14:paraId="1A357F76" w14:textId="77777777" w:rsidR="00904F94" w:rsidRPr="00145F64" w:rsidRDefault="00904F94" w:rsidP="00580F73">
            <w:pPr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XIII</w:t>
            </w:r>
          </w:p>
        </w:tc>
        <w:tc>
          <w:tcPr>
            <w:tcW w:w="611" w:type="dxa"/>
          </w:tcPr>
          <w:p w14:paraId="11678951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0.2451</w:t>
            </w:r>
          </w:p>
        </w:tc>
        <w:tc>
          <w:tcPr>
            <w:tcW w:w="880" w:type="dxa"/>
          </w:tcPr>
          <w:p w14:paraId="4C0BABC9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0.2261</w:t>
            </w:r>
          </w:p>
        </w:tc>
        <w:tc>
          <w:tcPr>
            <w:tcW w:w="879" w:type="dxa"/>
          </w:tcPr>
          <w:p w14:paraId="76CA232B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0.2510</w:t>
            </w:r>
          </w:p>
        </w:tc>
        <w:tc>
          <w:tcPr>
            <w:tcW w:w="880" w:type="dxa"/>
          </w:tcPr>
          <w:p w14:paraId="43B43111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0.2486</w:t>
            </w:r>
          </w:p>
        </w:tc>
        <w:tc>
          <w:tcPr>
            <w:tcW w:w="881" w:type="dxa"/>
          </w:tcPr>
          <w:p w14:paraId="72CB2A2C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0.1700</w:t>
            </w:r>
          </w:p>
        </w:tc>
        <w:tc>
          <w:tcPr>
            <w:tcW w:w="881" w:type="dxa"/>
          </w:tcPr>
          <w:p w14:paraId="771DC162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881" w:type="dxa"/>
          </w:tcPr>
          <w:p w14:paraId="4B90BFEA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0.0243</w:t>
            </w:r>
          </w:p>
        </w:tc>
        <w:tc>
          <w:tcPr>
            <w:tcW w:w="880" w:type="dxa"/>
          </w:tcPr>
          <w:p w14:paraId="0B1F62D5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0.0231</w:t>
            </w:r>
          </w:p>
        </w:tc>
        <w:tc>
          <w:tcPr>
            <w:tcW w:w="877" w:type="dxa"/>
          </w:tcPr>
          <w:p w14:paraId="4E1F2B4B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0.0236</w:t>
            </w:r>
          </w:p>
        </w:tc>
        <w:tc>
          <w:tcPr>
            <w:tcW w:w="877" w:type="dxa"/>
          </w:tcPr>
          <w:p w14:paraId="1CCCB2A4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0.0229</w:t>
            </w:r>
          </w:p>
        </w:tc>
        <w:tc>
          <w:tcPr>
            <w:tcW w:w="996" w:type="dxa"/>
          </w:tcPr>
          <w:p w14:paraId="73EE019C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0.0237</w:t>
            </w:r>
          </w:p>
        </w:tc>
        <w:tc>
          <w:tcPr>
            <w:tcW w:w="876" w:type="dxa"/>
          </w:tcPr>
          <w:p w14:paraId="0CC0BB2E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0.0244</w:t>
            </w:r>
          </w:p>
        </w:tc>
        <w:tc>
          <w:tcPr>
            <w:tcW w:w="996" w:type="dxa"/>
          </w:tcPr>
          <w:p w14:paraId="58D990C7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0.0229</w:t>
            </w:r>
          </w:p>
        </w:tc>
      </w:tr>
      <w:tr w:rsidR="00145F64" w:rsidRPr="00145F64" w14:paraId="0F16BEDD" w14:textId="77777777" w:rsidTr="006623B5">
        <w:tc>
          <w:tcPr>
            <w:tcW w:w="1555" w:type="dxa"/>
          </w:tcPr>
          <w:p w14:paraId="21731392" w14:textId="77777777" w:rsidR="00904F94" w:rsidRPr="00145F64" w:rsidRDefault="00904F94" w:rsidP="00580F73">
            <w:pPr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VIII</w:t>
            </w:r>
          </w:p>
        </w:tc>
        <w:tc>
          <w:tcPr>
            <w:tcW w:w="611" w:type="dxa"/>
          </w:tcPr>
          <w:p w14:paraId="56C2797E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0.1253</w:t>
            </w:r>
          </w:p>
        </w:tc>
        <w:tc>
          <w:tcPr>
            <w:tcW w:w="880" w:type="dxa"/>
          </w:tcPr>
          <w:p w14:paraId="7DBBAC1D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0.1731</w:t>
            </w:r>
          </w:p>
        </w:tc>
        <w:tc>
          <w:tcPr>
            <w:tcW w:w="879" w:type="dxa"/>
          </w:tcPr>
          <w:p w14:paraId="23C6D078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0.0983</w:t>
            </w:r>
          </w:p>
        </w:tc>
        <w:tc>
          <w:tcPr>
            <w:tcW w:w="880" w:type="dxa"/>
          </w:tcPr>
          <w:p w14:paraId="1D384FB5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0.1011</w:t>
            </w:r>
          </w:p>
        </w:tc>
        <w:tc>
          <w:tcPr>
            <w:tcW w:w="881" w:type="dxa"/>
          </w:tcPr>
          <w:p w14:paraId="14568A81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0.2254</w:t>
            </w:r>
          </w:p>
        </w:tc>
        <w:tc>
          <w:tcPr>
            <w:tcW w:w="881" w:type="dxa"/>
          </w:tcPr>
          <w:p w14:paraId="570C2FBC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0.2638</w:t>
            </w:r>
          </w:p>
        </w:tc>
        <w:tc>
          <w:tcPr>
            <w:tcW w:w="881" w:type="dxa"/>
          </w:tcPr>
          <w:p w14:paraId="099013F8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880" w:type="dxa"/>
          </w:tcPr>
          <w:p w14:paraId="775ACE4F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0.0140</w:t>
            </w:r>
          </w:p>
        </w:tc>
        <w:tc>
          <w:tcPr>
            <w:tcW w:w="877" w:type="dxa"/>
          </w:tcPr>
          <w:p w14:paraId="71A995E5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0.0132</w:t>
            </w:r>
          </w:p>
        </w:tc>
        <w:tc>
          <w:tcPr>
            <w:tcW w:w="877" w:type="dxa"/>
          </w:tcPr>
          <w:p w14:paraId="11E8734C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0.0134</w:t>
            </w:r>
          </w:p>
        </w:tc>
        <w:tc>
          <w:tcPr>
            <w:tcW w:w="996" w:type="dxa"/>
          </w:tcPr>
          <w:p w14:paraId="1D9BDCE4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0.0136</w:t>
            </w:r>
          </w:p>
        </w:tc>
        <w:tc>
          <w:tcPr>
            <w:tcW w:w="876" w:type="dxa"/>
          </w:tcPr>
          <w:p w14:paraId="7F75C5BB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0.0118</w:t>
            </w:r>
          </w:p>
        </w:tc>
        <w:tc>
          <w:tcPr>
            <w:tcW w:w="996" w:type="dxa"/>
          </w:tcPr>
          <w:p w14:paraId="642F8BE5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0.0210</w:t>
            </w:r>
          </w:p>
        </w:tc>
      </w:tr>
      <w:tr w:rsidR="00145F64" w:rsidRPr="00145F64" w14:paraId="3FC9DAEC" w14:textId="77777777" w:rsidTr="006623B5">
        <w:tc>
          <w:tcPr>
            <w:tcW w:w="1555" w:type="dxa"/>
          </w:tcPr>
          <w:p w14:paraId="76A4E29F" w14:textId="77777777" w:rsidR="00904F94" w:rsidRPr="00145F64" w:rsidRDefault="00904F94" w:rsidP="00580F73">
            <w:pPr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IX</w:t>
            </w:r>
          </w:p>
        </w:tc>
        <w:tc>
          <w:tcPr>
            <w:tcW w:w="611" w:type="dxa"/>
          </w:tcPr>
          <w:p w14:paraId="2E96F2C3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0.1048</w:t>
            </w:r>
          </w:p>
        </w:tc>
        <w:tc>
          <w:tcPr>
            <w:tcW w:w="880" w:type="dxa"/>
          </w:tcPr>
          <w:p w14:paraId="6FEBE633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0.1400</w:t>
            </w:r>
          </w:p>
        </w:tc>
        <w:tc>
          <w:tcPr>
            <w:tcW w:w="879" w:type="dxa"/>
          </w:tcPr>
          <w:p w14:paraId="47EB17AE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0.1165</w:t>
            </w:r>
          </w:p>
        </w:tc>
        <w:tc>
          <w:tcPr>
            <w:tcW w:w="880" w:type="dxa"/>
          </w:tcPr>
          <w:p w14:paraId="20F8504B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0.1325</w:t>
            </w:r>
          </w:p>
        </w:tc>
        <w:tc>
          <w:tcPr>
            <w:tcW w:w="881" w:type="dxa"/>
          </w:tcPr>
          <w:p w14:paraId="712D1E2A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0.2070</w:t>
            </w:r>
          </w:p>
        </w:tc>
        <w:tc>
          <w:tcPr>
            <w:tcW w:w="881" w:type="dxa"/>
          </w:tcPr>
          <w:p w14:paraId="6AEB380D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0.2401</w:t>
            </w:r>
          </w:p>
        </w:tc>
        <w:tc>
          <w:tcPr>
            <w:tcW w:w="881" w:type="dxa"/>
          </w:tcPr>
          <w:p w14:paraId="5CD2423B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0.1172</w:t>
            </w:r>
          </w:p>
        </w:tc>
        <w:tc>
          <w:tcPr>
            <w:tcW w:w="880" w:type="dxa"/>
          </w:tcPr>
          <w:p w14:paraId="0943C6DA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877" w:type="dxa"/>
          </w:tcPr>
          <w:p w14:paraId="08303E83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0.0141</w:t>
            </w:r>
          </w:p>
        </w:tc>
        <w:tc>
          <w:tcPr>
            <w:tcW w:w="877" w:type="dxa"/>
          </w:tcPr>
          <w:p w14:paraId="3DDAEC99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0.0156</w:t>
            </w:r>
          </w:p>
        </w:tc>
        <w:tc>
          <w:tcPr>
            <w:tcW w:w="996" w:type="dxa"/>
          </w:tcPr>
          <w:p w14:paraId="12B38E97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0.0144</w:t>
            </w:r>
          </w:p>
        </w:tc>
        <w:tc>
          <w:tcPr>
            <w:tcW w:w="876" w:type="dxa"/>
          </w:tcPr>
          <w:p w14:paraId="0D71E4A4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0.0147</w:t>
            </w:r>
          </w:p>
        </w:tc>
        <w:tc>
          <w:tcPr>
            <w:tcW w:w="996" w:type="dxa"/>
          </w:tcPr>
          <w:p w14:paraId="655D1A61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0.01540</w:t>
            </w:r>
          </w:p>
        </w:tc>
      </w:tr>
      <w:tr w:rsidR="00145F64" w:rsidRPr="00145F64" w14:paraId="3B60766E" w14:textId="77777777" w:rsidTr="006623B5">
        <w:tc>
          <w:tcPr>
            <w:tcW w:w="1555" w:type="dxa"/>
          </w:tcPr>
          <w:p w14:paraId="3DE067DA" w14:textId="77777777" w:rsidR="00904F94" w:rsidRPr="00145F64" w:rsidRDefault="00904F94" w:rsidP="00580F73">
            <w:pPr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II</w:t>
            </w:r>
          </w:p>
        </w:tc>
        <w:tc>
          <w:tcPr>
            <w:tcW w:w="611" w:type="dxa"/>
          </w:tcPr>
          <w:p w14:paraId="64FCE10C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0.1302</w:t>
            </w:r>
          </w:p>
        </w:tc>
        <w:tc>
          <w:tcPr>
            <w:tcW w:w="880" w:type="dxa"/>
          </w:tcPr>
          <w:p w14:paraId="545274CE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0.1541</w:t>
            </w:r>
          </w:p>
        </w:tc>
        <w:tc>
          <w:tcPr>
            <w:tcW w:w="879" w:type="dxa"/>
          </w:tcPr>
          <w:p w14:paraId="7A57EECE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0.0473</w:t>
            </w:r>
          </w:p>
        </w:tc>
        <w:tc>
          <w:tcPr>
            <w:tcW w:w="880" w:type="dxa"/>
          </w:tcPr>
          <w:p w14:paraId="1A714B3A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0.0664</w:t>
            </w:r>
          </w:p>
        </w:tc>
        <w:tc>
          <w:tcPr>
            <w:tcW w:w="881" w:type="dxa"/>
          </w:tcPr>
          <w:p w14:paraId="075FA340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0.2002</w:t>
            </w:r>
          </w:p>
        </w:tc>
        <w:tc>
          <w:tcPr>
            <w:tcW w:w="881" w:type="dxa"/>
          </w:tcPr>
          <w:p w14:paraId="7B06840C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0.2562</w:t>
            </w:r>
          </w:p>
        </w:tc>
        <w:tc>
          <w:tcPr>
            <w:tcW w:w="881" w:type="dxa"/>
          </w:tcPr>
          <w:p w14:paraId="4404AA3C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0.1015</w:t>
            </w:r>
          </w:p>
        </w:tc>
        <w:tc>
          <w:tcPr>
            <w:tcW w:w="880" w:type="dxa"/>
          </w:tcPr>
          <w:p w14:paraId="02038C9A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0.1133</w:t>
            </w:r>
          </w:p>
        </w:tc>
        <w:tc>
          <w:tcPr>
            <w:tcW w:w="877" w:type="dxa"/>
          </w:tcPr>
          <w:p w14:paraId="5D35AA63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877" w:type="dxa"/>
          </w:tcPr>
          <w:p w14:paraId="6ED68BE1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0.0109</w:t>
            </w:r>
          </w:p>
        </w:tc>
        <w:tc>
          <w:tcPr>
            <w:tcW w:w="996" w:type="dxa"/>
          </w:tcPr>
          <w:p w14:paraId="37C12782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0.0095</w:t>
            </w:r>
          </w:p>
        </w:tc>
        <w:tc>
          <w:tcPr>
            <w:tcW w:w="876" w:type="dxa"/>
          </w:tcPr>
          <w:p w14:paraId="081567F1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0.0111</w:t>
            </w:r>
          </w:p>
        </w:tc>
        <w:tc>
          <w:tcPr>
            <w:tcW w:w="996" w:type="dxa"/>
          </w:tcPr>
          <w:p w14:paraId="3841477E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0.01440</w:t>
            </w:r>
          </w:p>
        </w:tc>
      </w:tr>
      <w:tr w:rsidR="00145F64" w:rsidRPr="00145F64" w14:paraId="21B8DA30" w14:textId="77777777" w:rsidTr="006623B5">
        <w:tc>
          <w:tcPr>
            <w:tcW w:w="1555" w:type="dxa"/>
          </w:tcPr>
          <w:p w14:paraId="7EAC22A3" w14:textId="77777777" w:rsidR="00904F94" w:rsidRPr="00145F64" w:rsidRDefault="00904F94" w:rsidP="00580F73">
            <w:pPr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IV</w:t>
            </w:r>
          </w:p>
        </w:tc>
        <w:tc>
          <w:tcPr>
            <w:tcW w:w="611" w:type="dxa"/>
          </w:tcPr>
          <w:p w14:paraId="2CB9CEC3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0.1312</w:t>
            </w:r>
          </w:p>
        </w:tc>
        <w:tc>
          <w:tcPr>
            <w:tcW w:w="880" w:type="dxa"/>
          </w:tcPr>
          <w:p w14:paraId="6F3DD8F1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0.1765</w:t>
            </w:r>
          </w:p>
        </w:tc>
        <w:tc>
          <w:tcPr>
            <w:tcW w:w="879" w:type="dxa"/>
          </w:tcPr>
          <w:p w14:paraId="32B8880B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0.0751</w:t>
            </w:r>
          </w:p>
        </w:tc>
        <w:tc>
          <w:tcPr>
            <w:tcW w:w="880" w:type="dxa"/>
          </w:tcPr>
          <w:p w14:paraId="6C47D673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0.0507</w:t>
            </w:r>
          </w:p>
        </w:tc>
        <w:tc>
          <w:tcPr>
            <w:tcW w:w="881" w:type="dxa"/>
          </w:tcPr>
          <w:p w14:paraId="1AFAEC6C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0.1989</w:t>
            </w:r>
          </w:p>
        </w:tc>
        <w:tc>
          <w:tcPr>
            <w:tcW w:w="881" w:type="dxa"/>
          </w:tcPr>
          <w:p w14:paraId="274C9B44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0.2387</w:t>
            </w:r>
          </w:p>
        </w:tc>
        <w:tc>
          <w:tcPr>
            <w:tcW w:w="881" w:type="dxa"/>
          </w:tcPr>
          <w:p w14:paraId="40ED43BD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0.1041</w:t>
            </w:r>
          </w:p>
        </w:tc>
        <w:tc>
          <w:tcPr>
            <w:tcW w:w="880" w:type="dxa"/>
          </w:tcPr>
          <w:p w14:paraId="694C80CD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0.1323</w:t>
            </w:r>
          </w:p>
        </w:tc>
        <w:tc>
          <w:tcPr>
            <w:tcW w:w="877" w:type="dxa"/>
          </w:tcPr>
          <w:p w14:paraId="36F61BD4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0.0639</w:t>
            </w:r>
          </w:p>
        </w:tc>
        <w:tc>
          <w:tcPr>
            <w:tcW w:w="877" w:type="dxa"/>
          </w:tcPr>
          <w:p w14:paraId="1A966850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96" w:type="dxa"/>
          </w:tcPr>
          <w:p w14:paraId="172C85CE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0.0096</w:t>
            </w:r>
          </w:p>
        </w:tc>
        <w:tc>
          <w:tcPr>
            <w:tcW w:w="876" w:type="dxa"/>
          </w:tcPr>
          <w:p w14:paraId="2215E0EB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0.0113</w:t>
            </w:r>
          </w:p>
        </w:tc>
        <w:tc>
          <w:tcPr>
            <w:tcW w:w="996" w:type="dxa"/>
          </w:tcPr>
          <w:p w14:paraId="3C6249E0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0.01450</w:t>
            </w:r>
          </w:p>
        </w:tc>
      </w:tr>
      <w:tr w:rsidR="00145F64" w:rsidRPr="00145F64" w14:paraId="62035DDE" w14:textId="77777777" w:rsidTr="006623B5">
        <w:tc>
          <w:tcPr>
            <w:tcW w:w="1555" w:type="dxa"/>
          </w:tcPr>
          <w:p w14:paraId="4B9725AC" w14:textId="77777777" w:rsidR="00904F94" w:rsidRPr="00145F64" w:rsidRDefault="00904F94" w:rsidP="00580F73">
            <w:pPr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III</w:t>
            </w:r>
          </w:p>
        </w:tc>
        <w:tc>
          <w:tcPr>
            <w:tcW w:w="611" w:type="dxa"/>
          </w:tcPr>
          <w:p w14:paraId="008D2735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0.1270</w:t>
            </w:r>
          </w:p>
        </w:tc>
        <w:tc>
          <w:tcPr>
            <w:tcW w:w="880" w:type="dxa"/>
          </w:tcPr>
          <w:p w14:paraId="4225C910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0.1570</w:t>
            </w:r>
          </w:p>
        </w:tc>
        <w:tc>
          <w:tcPr>
            <w:tcW w:w="879" w:type="dxa"/>
          </w:tcPr>
          <w:p w14:paraId="3E9F361E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0.0597</w:t>
            </w:r>
          </w:p>
        </w:tc>
        <w:tc>
          <w:tcPr>
            <w:tcW w:w="880" w:type="dxa"/>
          </w:tcPr>
          <w:p w14:paraId="7CEBF0E4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0.0584</w:t>
            </w:r>
          </w:p>
        </w:tc>
        <w:tc>
          <w:tcPr>
            <w:tcW w:w="881" w:type="dxa"/>
          </w:tcPr>
          <w:p w14:paraId="02854C6C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0.2053</w:t>
            </w:r>
          </w:p>
        </w:tc>
        <w:tc>
          <w:tcPr>
            <w:tcW w:w="881" w:type="dxa"/>
          </w:tcPr>
          <w:p w14:paraId="4ED18CCC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0.2461</w:t>
            </w:r>
          </w:p>
        </w:tc>
        <w:tc>
          <w:tcPr>
            <w:tcW w:w="881" w:type="dxa"/>
          </w:tcPr>
          <w:p w14:paraId="5813457A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0.1076</w:t>
            </w:r>
          </w:p>
        </w:tc>
        <w:tc>
          <w:tcPr>
            <w:tcW w:w="880" w:type="dxa"/>
          </w:tcPr>
          <w:p w14:paraId="765D4238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0.1114</w:t>
            </w:r>
          </w:p>
        </w:tc>
        <w:tc>
          <w:tcPr>
            <w:tcW w:w="877" w:type="dxa"/>
          </w:tcPr>
          <w:p w14:paraId="72C24392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0.0540</w:t>
            </w:r>
          </w:p>
        </w:tc>
        <w:tc>
          <w:tcPr>
            <w:tcW w:w="877" w:type="dxa"/>
          </w:tcPr>
          <w:p w14:paraId="21A7212A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0.0558</w:t>
            </w:r>
          </w:p>
        </w:tc>
        <w:tc>
          <w:tcPr>
            <w:tcW w:w="996" w:type="dxa"/>
          </w:tcPr>
          <w:p w14:paraId="23B01C1B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876" w:type="dxa"/>
          </w:tcPr>
          <w:p w14:paraId="3632F51A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0.0111</w:t>
            </w:r>
          </w:p>
        </w:tc>
        <w:tc>
          <w:tcPr>
            <w:tcW w:w="996" w:type="dxa"/>
          </w:tcPr>
          <w:p w14:paraId="5BF1B040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0.0139</w:t>
            </w:r>
          </w:p>
        </w:tc>
      </w:tr>
      <w:tr w:rsidR="00145F64" w:rsidRPr="00145F64" w14:paraId="5A5E58BB" w14:textId="77777777" w:rsidTr="006623B5">
        <w:tc>
          <w:tcPr>
            <w:tcW w:w="1555" w:type="dxa"/>
          </w:tcPr>
          <w:p w14:paraId="3634E697" w14:textId="77777777" w:rsidR="00904F94" w:rsidRPr="00145F64" w:rsidRDefault="00904F94" w:rsidP="00580F73">
            <w:pPr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VI</w:t>
            </w:r>
          </w:p>
        </w:tc>
        <w:tc>
          <w:tcPr>
            <w:tcW w:w="611" w:type="dxa"/>
          </w:tcPr>
          <w:p w14:paraId="267EF9A3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0.1301</w:t>
            </w:r>
          </w:p>
        </w:tc>
        <w:tc>
          <w:tcPr>
            <w:tcW w:w="880" w:type="dxa"/>
          </w:tcPr>
          <w:p w14:paraId="703BA054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0.1689</w:t>
            </w:r>
          </w:p>
        </w:tc>
        <w:tc>
          <w:tcPr>
            <w:tcW w:w="879" w:type="dxa"/>
          </w:tcPr>
          <w:p w14:paraId="3A82A69C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0.0810</w:t>
            </w:r>
          </w:p>
        </w:tc>
        <w:tc>
          <w:tcPr>
            <w:tcW w:w="880" w:type="dxa"/>
          </w:tcPr>
          <w:p w14:paraId="413E7E52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0.0838</w:t>
            </w:r>
          </w:p>
        </w:tc>
        <w:tc>
          <w:tcPr>
            <w:tcW w:w="881" w:type="dxa"/>
          </w:tcPr>
          <w:p w14:paraId="1580ECDA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0.1977</w:t>
            </w:r>
          </w:p>
        </w:tc>
        <w:tc>
          <w:tcPr>
            <w:tcW w:w="881" w:type="dxa"/>
          </w:tcPr>
          <w:p w14:paraId="0E0B319A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0.2545</w:t>
            </w:r>
          </w:p>
        </w:tc>
        <w:tc>
          <w:tcPr>
            <w:tcW w:w="881" w:type="dxa"/>
          </w:tcPr>
          <w:p w14:paraId="5E7AA295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0.0929</w:t>
            </w:r>
          </w:p>
        </w:tc>
        <w:tc>
          <w:tcPr>
            <w:tcW w:w="880" w:type="dxa"/>
          </w:tcPr>
          <w:p w14:paraId="21BC0C77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0.1183</w:t>
            </w:r>
          </w:p>
        </w:tc>
        <w:tc>
          <w:tcPr>
            <w:tcW w:w="877" w:type="dxa"/>
          </w:tcPr>
          <w:p w14:paraId="4636FF02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0.0776</w:t>
            </w:r>
          </w:p>
        </w:tc>
        <w:tc>
          <w:tcPr>
            <w:tcW w:w="877" w:type="dxa"/>
          </w:tcPr>
          <w:p w14:paraId="46E1B808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0.0774</w:t>
            </w:r>
          </w:p>
        </w:tc>
        <w:tc>
          <w:tcPr>
            <w:tcW w:w="996" w:type="dxa"/>
          </w:tcPr>
          <w:p w14:paraId="5C5DEF9C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0.0805</w:t>
            </w:r>
          </w:p>
        </w:tc>
        <w:tc>
          <w:tcPr>
            <w:tcW w:w="876" w:type="dxa"/>
          </w:tcPr>
          <w:p w14:paraId="1ABE124F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96" w:type="dxa"/>
          </w:tcPr>
          <w:p w14:paraId="08D123FD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0.0143</w:t>
            </w:r>
          </w:p>
        </w:tc>
      </w:tr>
      <w:tr w:rsidR="00904F94" w:rsidRPr="00145F64" w14:paraId="791F3658" w14:textId="77777777" w:rsidTr="006623B5">
        <w:tc>
          <w:tcPr>
            <w:tcW w:w="1555" w:type="dxa"/>
          </w:tcPr>
          <w:p w14:paraId="707EE422" w14:textId="77777777" w:rsidR="00904F94" w:rsidRPr="00145F64" w:rsidRDefault="00904F94" w:rsidP="00580F73">
            <w:pPr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VII</w:t>
            </w:r>
          </w:p>
        </w:tc>
        <w:tc>
          <w:tcPr>
            <w:tcW w:w="611" w:type="dxa"/>
          </w:tcPr>
          <w:p w14:paraId="4F02E343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0.1090</w:t>
            </w:r>
          </w:p>
        </w:tc>
        <w:tc>
          <w:tcPr>
            <w:tcW w:w="880" w:type="dxa"/>
          </w:tcPr>
          <w:p w14:paraId="3CD5655F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0.1683</w:t>
            </w:r>
          </w:p>
        </w:tc>
        <w:tc>
          <w:tcPr>
            <w:tcW w:w="879" w:type="dxa"/>
          </w:tcPr>
          <w:p w14:paraId="619EB3CB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0.0930</w:t>
            </w:r>
          </w:p>
        </w:tc>
        <w:tc>
          <w:tcPr>
            <w:tcW w:w="880" w:type="dxa"/>
          </w:tcPr>
          <w:p w14:paraId="20645B20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0.0956</w:t>
            </w:r>
          </w:p>
        </w:tc>
        <w:tc>
          <w:tcPr>
            <w:tcW w:w="881" w:type="dxa"/>
          </w:tcPr>
          <w:p w14:paraId="45088F13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0.2184</w:t>
            </w:r>
          </w:p>
        </w:tc>
        <w:tc>
          <w:tcPr>
            <w:tcW w:w="881" w:type="dxa"/>
          </w:tcPr>
          <w:p w14:paraId="7465AB6F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0.2432</w:t>
            </w:r>
          </w:p>
        </w:tc>
        <w:tc>
          <w:tcPr>
            <w:tcW w:w="881" w:type="dxa"/>
          </w:tcPr>
          <w:p w14:paraId="7B6EB1DD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0.0929</w:t>
            </w:r>
          </w:p>
        </w:tc>
        <w:tc>
          <w:tcPr>
            <w:tcW w:w="880" w:type="dxa"/>
          </w:tcPr>
          <w:p w14:paraId="60AA64BE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0.1259</w:t>
            </w:r>
          </w:p>
        </w:tc>
        <w:tc>
          <w:tcPr>
            <w:tcW w:w="877" w:type="dxa"/>
          </w:tcPr>
          <w:p w14:paraId="03E7B7CD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0.1110</w:t>
            </w:r>
          </w:p>
        </w:tc>
        <w:tc>
          <w:tcPr>
            <w:tcW w:w="877" w:type="dxa"/>
          </w:tcPr>
          <w:p w14:paraId="6B82E0BA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0.1178</w:t>
            </w:r>
          </w:p>
        </w:tc>
        <w:tc>
          <w:tcPr>
            <w:tcW w:w="996" w:type="dxa"/>
          </w:tcPr>
          <w:p w14:paraId="16F434B0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0.01091</w:t>
            </w:r>
          </w:p>
        </w:tc>
        <w:tc>
          <w:tcPr>
            <w:tcW w:w="876" w:type="dxa"/>
          </w:tcPr>
          <w:p w14:paraId="3195F3D1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0.1140</w:t>
            </w:r>
          </w:p>
        </w:tc>
        <w:tc>
          <w:tcPr>
            <w:tcW w:w="996" w:type="dxa"/>
          </w:tcPr>
          <w:p w14:paraId="60B77563" w14:textId="77777777" w:rsidR="00904F94" w:rsidRPr="00145F64" w:rsidRDefault="00904F94" w:rsidP="00580F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</w:tr>
    </w:tbl>
    <w:p w14:paraId="3D74D6F0" w14:textId="77777777" w:rsidR="00904F94" w:rsidRPr="00145F64" w:rsidRDefault="00904F94" w:rsidP="00904F94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68D4EA6" w14:textId="77777777" w:rsidR="00904F94" w:rsidRPr="00145F64" w:rsidRDefault="00904F94" w:rsidP="00904F94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45F6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Table 5.</w:t>
      </w:r>
      <w:r w:rsidRPr="001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Properties of the primers designed in the study.</w:t>
      </w:r>
    </w:p>
    <w:tbl>
      <w:tblPr>
        <w:tblStyle w:val="TableGrid"/>
        <w:tblW w:w="9108" w:type="dxa"/>
        <w:tblLook w:val="04A0" w:firstRow="1" w:lastRow="0" w:firstColumn="1" w:lastColumn="0" w:noHBand="0" w:noVBand="1"/>
      </w:tblPr>
      <w:tblGrid>
        <w:gridCol w:w="1098"/>
        <w:gridCol w:w="4230"/>
        <w:gridCol w:w="1260"/>
        <w:gridCol w:w="1350"/>
        <w:gridCol w:w="1170"/>
      </w:tblGrid>
      <w:tr w:rsidR="00145F64" w:rsidRPr="00145F64" w14:paraId="5196241D" w14:textId="77777777" w:rsidTr="00580F73">
        <w:trPr>
          <w:trHeight w:val="444"/>
        </w:trPr>
        <w:tc>
          <w:tcPr>
            <w:tcW w:w="1098" w:type="dxa"/>
          </w:tcPr>
          <w:p w14:paraId="060F2115" w14:textId="77777777" w:rsidR="00904F94" w:rsidRPr="00145F64" w:rsidRDefault="00904F94" w:rsidP="00580F73">
            <w:pPr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Primer</w:t>
            </w:r>
          </w:p>
        </w:tc>
        <w:tc>
          <w:tcPr>
            <w:tcW w:w="4230" w:type="dxa"/>
          </w:tcPr>
          <w:p w14:paraId="0D74CFE4" w14:textId="77777777" w:rsidR="00904F94" w:rsidRPr="00145F64" w:rsidRDefault="00904F94" w:rsidP="00580F73">
            <w:pPr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Sequence</w:t>
            </w:r>
          </w:p>
        </w:tc>
        <w:tc>
          <w:tcPr>
            <w:tcW w:w="1260" w:type="dxa"/>
          </w:tcPr>
          <w:p w14:paraId="55580637" w14:textId="77777777" w:rsidR="00904F94" w:rsidRPr="00145F64" w:rsidRDefault="00904F94" w:rsidP="00580F73">
            <w:pPr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Length</w:t>
            </w:r>
          </w:p>
        </w:tc>
        <w:tc>
          <w:tcPr>
            <w:tcW w:w="1350" w:type="dxa"/>
          </w:tcPr>
          <w:p w14:paraId="2CF34226" w14:textId="77777777" w:rsidR="00904F94" w:rsidRPr="00145F64" w:rsidRDefault="00904F94" w:rsidP="00580F73">
            <w:pPr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Tm (</w:t>
            </w:r>
            <w:r w:rsidRPr="00145F6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vertAlign w:val="superscript"/>
              </w:rPr>
              <w:t xml:space="preserve">o </w:t>
            </w:r>
            <w:r w:rsidRPr="00145F6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C)</w:t>
            </w:r>
          </w:p>
        </w:tc>
        <w:tc>
          <w:tcPr>
            <w:tcW w:w="1170" w:type="dxa"/>
          </w:tcPr>
          <w:p w14:paraId="0B3D814D" w14:textId="77777777" w:rsidR="00904F94" w:rsidRPr="00145F64" w:rsidRDefault="00904F94" w:rsidP="00580F73">
            <w:pPr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% GC</w:t>
            </w:r>
          </w:p>
        </w:tc>
      </w:tr>
      <w:tr w:rsidR="00145F64" w:rsidRPr="00145F64" w14:paraId="002CE168" w14:textId="77777777" w:rsidTr="00580F73">
        <w:trPr>
          <w:trHeight w:val="444"/>
        </w:trPr>
        <w:tc>
          <w:tcPr>
            <w:tcW w:w="1098" w:type="dxa"/>
          </w:tcPr>
          <w:p w14:paraId="07F44EC5" w14:textId="77777777" w:rsidR="00904F94" w:rsidRPr="00145F64" w:rsidRDefault="00904F94" w:rsidP="00580F73">
            <w:pPr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Ent F</w:t>
            </w:r>
          </w:p>
        </w:tc>
        <w:tc>
          <w:tcPr>
            <w:tcW w:w="4230" w:type="dxa"/>
          </w:tcPr>
          <w:p w14:paraId="427E9410" w14:textId="77777777" w:rsidR="00904F94" w:rsidRPr="00145F64" w:rsidRDefault="00904F94" w:rsidP="00580F73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GGA</w:t>
            </w:r>
            <w:r w:rsidRPr="00145F6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u w:val="single"/>
              </w:rPr>
              <w:t>N</w:t>
            </w: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AAAGT</w:t>
            </w:r>
            <w:r w:rsidRPr="00145F6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u w:val="single"/>
              </w:rPr>
              <w:t>N</w:t>
            </w: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GG</w:t>
            </w:r>
            <w:r w:rsidRPr="00145F6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u w:val="single"/>
              </w:rPr>
              <w:t>Y</w:t>
            </w: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AAAGAAGG</w:t>
            </w:r>
          </w:p>
        </w:tc>
        <w:tc>
          <w:tcPr>
            <w:tcW w:w="1260" w:type="dxa"/>
          </w:tcPr>
          <w:p w14:paraId="0D030202" w14:textId="77777777" w:rsidR="00904F94" w:rsidRPr="00145F64" w:rsidRDefault="00904F94" w:rsidP="00580F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 bp</w:t>
            </w:r>
          </w:p>
        </w:tc>
        <w:tc>
          <w:tcPr>
            <w:tcW w:w="1350" w:type="dxa"/>
          </w:tcPr>
          <w:p w14:paraId="4770B22F" w14:textId="77777777" w:rsidR="00904F94" w:rsidRPr="00145F64" w:rsidRDefault="00904F94" w:rsidP="00580F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56.9 </w:t>
            </w:r>
          </w:p>
        </w:tc>
        <w:tc>
          <w:tcPr>
            <w:tcW w:w="1170" w:type="dxa"/>
          </w:tcPr>
          <w:p w14:paraId="49709C66" w14:textId="77777777" w:rsidR="00904F94" w:rsidRPr="00145F64" w:rsidRDefault="00904F94" w:rsidP="00580F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45.2 </w:t>
            </w:r>
          </w:p>
        </w:tc>
      </w:tr>
      <w:tr w:rsidR="00904F94" w:rsidRPr="00145F64" w14:paraId="4B87D9C4" w14:textId="77777777" w:rsidTr="00580F73">
        <w:trPr>
          <w:trHeight w:val="460"/>
        </w:trPr>
        <w:tc>
          <w:tcPr>
            <w:tcW w:w="1098" w:type="dxa"/>
          </w:tcPr>
          <w:p w14:paraId="54CFF8EB" w14:textId="77777777" w:rsidR="00904F94" w:rsidRPr="00145F64" w:rsidRDefault="00904F94" w:rsidP="00580F73">
            <w:pPr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Ent R</w:t>
            </w:r>
          </w:p>
        </w:tc>
        <w:tc>
          <w:tcPr>
            <w:tcW w:w="4230" w:type="dxa"/>
          </w:tcPr>
          <w:p w14:paraId="498D3AAB" w14:textId="77777777" w:rsidR="00904F94" w:rsidRPr="00145F64" w:rsidRDefault="00904F94" w:rsidP="00580F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GT</w:t>
            </w:r>
            <w:r w:rsidRPr="00145F6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u w:val="single"/>
              </w:rPr>
              <w:t>N</w:t>
            </w: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TC</w:t>
            </w:r>
            <w:r w:rsidRPr="00145F6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u w:val="single"/>
              </w:rPr>
              <w:t>Y</w:t>
            </w: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GG</w:t>
            </w:r>
            <w:r w:rsidRPr="00145F6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u w:val="single"/>
              </w:rPr>
              <w:t>Y</w:t>
            </w: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TT</w:t>
            </w:r>
            <w:r w:rsidRPr="00145F6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u w:val="single"/>
              </w:rPr>
              <w:t>R</w:t>
            </w: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TTGATGAA</w:t>
            </w:r>
          </w:p>
        </w:tc>
        <w:tc>
          <w:tcPr>
            <w:tcW w:w="1260" w:type="dxa"/>
          </w:tcPr>
          <w:p w14:paraId="4A109E8B" w14:textId="77777777" w:rsidR="00904F94" w:rsidRPr="00145F64" w:rsidRDefault="00904F94" w:rsidP="00580F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 bp</w:t>
            </w:r>
          </w:p>
        </w:tc>
        <w:tc>
          <w:tcPr>
            <w:tcW w:w="1350" w:type="dxa"/>
          </w:tcPr>
          <w:p w14:paraId="7A9F0DF7" w14:textId="77777777" w:rsidR="00904F94" w:rsidRPr="00145F64" w:rsidRDefault="00904F94" w:rsidP="00580F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53.2</w:t>
            </w:r>
          </w:p>
        </w:tc>
        <w:tc>
          <w:tcPr>
            <w:tcW w:w="1170" w:type="dxa"/>
          </w:tcPr>
          <w:p w14:paraId="42E7A3E8" w14:textId="77777777" w:rsidR="00904F94" w:rsidRPr="00145F64" w:rsidRDefault="00904F94" w:rsidP="00580F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40 </w:t>
            </w:r>
          </w:p>
        </w:tc>
      </w:tr>
    </w:tbl>
    <w:p w14:paraId="1957858C" w14:textId="77777777" w:rsidR="00613596" w:rsidRPr="00145F64" w:rsidRDefault="00613596">
      <w:pPr>
        <w:rPr>
          <w:color w:val="000000" w:themeColor="text1"/>
        </w:rPr>
      </w:pPr>
    </w:p>
    <w:p w14:paraId="098319C8" w14:textId="77777777" w:rsidR="00613596" w:rsidRPr="00145F64" w:rsidRDefault="00613596" w:rsidP="00613596">
      <w:pPr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7BA644F" w14:textId="77777777" w:rsidR="00613596" w:rsidRPr="00145F64" w:rsidRDefault="00613596" w:rsidP="00613596">
      <w:pPr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20D54D5" w14:textId="77777777" w:rsidR="00613596" w:rsidRPr="00145F64" w:rsidRDefault="00613596" w:rsidP="00613596">
      <w:pPr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C6879AA" w14:textId="77777777" w:rsidR="00613596" w:rsidRPr="00145F64" w:rsidRDefault="00613596" w:rsidP="00613596">
      <w:pPr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9ED9465" w14:textId="149012BE" w:rsidR="009268E7" w:rsidRPr="00145F64" w:rsidRDefault="00613596" w:rsidP="00613596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45F6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Table 6.</w:t>
      </w:r>
      <w:r w:rsidRPr="00145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Ct values of each strain used in the study.</w:t>
      </w:r>
    </w:p>
    <w:tbl>
      <w:tblPr>
        <w:tblW w:w="55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80"/>
        <w:gridCol w:w="2280"/>
      </w:tblGrid>
      <w:tr w:rsidR="00145F64" w:rsidRPr="00145F64" w14:paraId="333A78F7" w14:textId="77777777" w:rsidTr="00C11155">
        <w:trPr>
          <w:trHeight w:val="778"/>
        </w:trPr>
        <w:tc>
          <w:tcPr>
            <w:tcW w:w="3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14:paraId="0D64FD3C" w14:textId="77777777" w:rsidR="00C11155" w:rsidRPr="00145F64" w:rsidRDefault="00C11155" w:rsidP="0061359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CA"/>
              </w:rPr>
            </w:pPr>
            <w:r w:rsidRPr="00145F6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Name of cultures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14:paraId="020FCD0F" w14:textId="77777777" w:rsidR="00C11155" w:rsidRPr="00145F64" w:rsidRDefault="00C11155" w:rsidP="0061359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CA"/>
              </w:rPr>
            </w:pPr>
            <w:r w:rsidRPr="00145F6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Ct value</w:t>
            </w:r>
          </w:p>
        </w:tc>
      </w:tr>
      <w:tr w:rsidR="00145F64" w:rsidRPr="00145F64" w14:paraId="63CF9362" w14:textId="77777777" w:rsidTr="00C11155">
        <w:trPr>
          <w:trHeight w:val="534"/>
        </w:trPr>
        <w:tc>
          <w:tcPr>
            <w:tcW w:w="3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14:paraId="4B1052EF" w14:textId="77777777" w:rsidR="00C11155" w:rsidRPr="00145F64" w:rsidRDefault="00C11155" w:rsidP="0061359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CA"/>
              </w:rPr>
            </w:pPr>
            <w:r w:rsidRPr="00145F64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E. coli 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14:paraId="605624D3" w14:textId="77777777" w:rsidR="00C11155" w:rsidRPr="00145F64" w:rsidRDefault="00C11155" w:rsidP="0061359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CA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IN"/>
              </w:rPr>
              <w:t>20.52</w:t>
            </w:r>
          </w:p>
        </w:tc>
      </w:tr>
      <w:tr w:rsidR="00145F64" w:rsidRPr="00145F64" w14:paraId="3011990C" w14:textId="77777777" w:rsidTr="00C11155">
        <w:trPr>
          <w:trHeight w:val="534"/>
        </w:trPr>
        <w:tc>
          <w:tcPr>
            <w:tcW w:w="3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14:paraId="57D2EFBE" w14:textId="77777777" w:rsidR="00C11155" w:rsidRPr="00145F64" w:rsidRDefault="00C11155" w:rsidP="0061359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CA"/>
              </w:rPr>
            </w:pPr>
            <w:r w:rsidRPr="00145F64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S. </w:t>
            </w: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Typhimurium 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14:paraId="1EDA1984" w14:textId="77777777" w:rsidR="00C11155" w:rsidRPr="00145F64" w:rsidRDefault="00C11155" w:rsidP="0061359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CA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IN"/>
              </w:rPr>
              <w:t>23.60</w:t>
            </w:r>
          </w:p>
        </w:tc>
      </w:tr>
      <w:tr w:rsidR="00145F64" w:rsidRPr="00145F64" w14:paraId="626660F3" w14:textId="77777777" w:rsidTr="00C11155">
        <w:trPr>
          <w:trHeight w:val="534"/>
        </w:trPr>
        <w:tc>
          <w:tcPr>
            <w:tcW w:w="3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14:paraId="7CF3BAAA" w14:textId="77777777" w:rsidR="00C11155" w:rsidRPr="00145F64" w:rsidRDefault="00C11155" w:rsidP="0061359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CA"/>
              </w:rPr>
            </w:pPr>
            <w:r w:rsidRPr="00145F64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lastRenderedPageBreak/>
              <w:t xml:space="preserve">S. typhi 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14:paraId="7EC83A02" w14:textId="77777777" w:rsidR="00C11155" w:rsidRPr="00145F64" w:rsidRDefault="00C11155" w:rsidP="0061359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CA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IN"/>
              </w:rPr>
              <w:t>24.66</w:t>
            </w:r>
          </w:p>
        </w:tc>
      </w:tr>
      <w:tr w:rsidR="00145F64" w:rsidRPr="00145F64" w14:paraId="3A65ADD1" w14:textId="77777777" w:rsidTr="00C11155">
        <w:trPr>
          <w:trHeight w:val="534"/>
        </w:trPr>
        <w:tc>
          <w:tcPr>
            <w:tcW w:w="3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14:paraId="4749F6CA" w14:textId="77777777" w:rsidR="00C11155" w:rsidRPr="00145F64" w:rsidRDefault="00C11155" w:rsidP="0061359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CA"/>
              </w:rPr>
            </w:pPr>
            <w:r w:rsidRPr="00145F64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S. p</w:t>
            </w:r>
            <w:proofErr w:type="spellStart"/>
            <w:r w:rsidRPr="00145F64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aratyphi</w:t>
            </w:r>
            <w:proofErr w:type="spellEnd"/>
            <w:r w:rsidRPr="00145F64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14:paraId="7DD047F6" w14:textId="77777777" w:rsidR="00C11155" w:rsidRPr="00145F64" w:rsidRDefault="00C11155" w:rsidP="0061359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CA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IN"/>
              </w:rPr>
              <w:t>23.17</w:t>
            </w:r>
          </w:p>
        </w:tc>
      </w:tr>
      <w:tr w:rsidR="00145F64" w:rsidRPr="00145F64" w14:paraId="0D1775FE" w14:textId="77777777" w:rsidTr="00C11155">
        <w:trPr>
          <w:trHeight w:val="534"/>
        </w:trPr>
        <w:tc>
          <w:tcPr>
            <w:tcW w:w="3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14:paraId="034B85BA" w14:textId="2459440F" w:rsidR="00C11155" w:rsidRPr="00145F64" w:rsidRDefault="00C21B43" w:rsidP="0061359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CA"/>
              </w:rPr>
            </w:pPr>
            <w:r w:rsidRPr="00145F64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S.</w:t>
            </w:r>
            <w:r w:rsidR="00C11155" w:rsidRPr="00145F64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C11155" w:rsidRPr="00145F64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sonnei</w:t>
            </w:r>
            <w:proofErr w:type="spellEnd"/>
            <w:r w:rsidR="00C11155" w:rsidRPr="00145F64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14:paraId="12ACDFEE" w14:textId="77777777" w:rsidR="00C11155" w:rsidRPr="00145F64" w:rsidRDefault="00C11155" w:rsidP="0061359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CA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IN"/>
              </w:rPr>
              <w:t>20.71</w:t>
            </w:r>
          </w:p>
        </w:tc>
      </w:tr>
      <w:tr w:rsidR="00145F64" w:rsidRPr="00145F64" w14:paraId="32E272B6" w14:textId="77777777" w:rsidTr="00C11155">
        <w:trPr>
          <w:trHeight w:val="534"/>
        </w:trPr>
        <w:tc>
          <w:tcPr>
            <w:tcW w:w="3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14:paraId="6736DBF6" w14:textId="77777777" w:rsidR="00C11155" w:rsidRPr="00145F64" w:rsidRDefault="00C11155" w:rsidP="0061359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CA"/>
              </w:rPr>
            </w:pPr>
            <w:r w:rsidRPr="00145F64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K. pneumoniae</w:t>
            </w: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14:paraId="4CC168E8" w14:textId="77777777" w:rsidR="00C11155" w:rsidRPr="00145F64" w:rsidRDefault="00C11155" w:rsidP="0061359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CA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IN"/>
              </w:rPr>
              <w:t>22.17</w:t>
            </w:r>
          </w:p>
        </w:tc>
      </w:tr>
      <w:tr w:rsidR="00145F64" w:rsidRPr="00145F64" w14:paraId="07212C11" w14:textId="77777777" w:rsidTr="00C11155">
        <w:trPr>
          <w:trHeight w:val="534"/>
        </w:trPr>
        <w:tc>
          <w:tcPr>
            <w:tcW w:w="3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14:paraId="19521BD9" w14:textId="77777777" w:rsidR="00C11155" w:rsidRPr="00145F64" w:rsidRDefault="00C11155" w:rsidP="0061359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CA"/>
              </w:rPr>
            </w:pPr>
            <w:r w:rsidRPr="00145F64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P. mirabilis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14:paraId="572D7CFF" w14:textId="77777777" w:rsidR="00C11155" w:rsidRPr="00145F64" w:rsidRDefault="00C11155" w:rsidP="0061359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CA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IN"/>
              </w:rPr>
              <w:t>24.25</w:t>
            </w:r>
          </w:p>
        </w:tc>
      </w:tr>
      <w:tr w:rsidR="00145F64" w:rsidRPr="00145F64" w14:paraId="6FEF467D" w14:textId="77777777" w:rsidTr="00C11155">
        <w:trPr>
          <w:trHeight w:val="534"/>
        </w:trPr>
        <w:tc>
          <w:tcPr>
            <w:tcW w:w="3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14:paraId="1B1603EC" w14:textId="43D4F59F" w:rsidR="00C11155" w:rsidRPr="00145F64" w:rsidRDefault="00CD555E" w:rsidP="0061359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CA"/>
              </w:rPr>
            </w:pPr>
            <w:r w:rsidRPr="00145F64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L.</w:t>
            </w:r>
            <w:r w:rsidR="00C11155" w:rsidRPr="00145F64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monocytogenes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14:paraId="63C0A10C" w14:textId="77777777" w:rsidR="00C11155" w:rsidRPr="00145F64" w:rsidRDefault="00C11155" w:rsidP="0061359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CA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Undetermined</w:t>
            </w:r>
          </w:p>
        </w:tc>
      </w:tr>
      <w:tr w:rsidR="00145F64" w:rsidRPr="00145F64" w14:paraId="32B4685B" w14:textId="77777777" w:rsidTr="00C11155">
        <w:trPr>
          <w:trHeight w:val="534"/>
        </w:trPr>
        <w:tc>
          <w:tcPr>
            <w:tcW w:w="3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14:paraId="6B2DA97E" w14:textId="4DDA14A8" w:rsidR="00C11155" w:rsidRPr="00145F64" w:rsidRDefault="00CD555E" w:rsidP="0061359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CA"/>
              </w:rPr>
            </w:pPr>
            <w:r w:rsidRPr="00145F64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S.</w:t>
            </w:r>
            <w:r w:rsidR="00C11155" w:rsidRPr="00145F64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aureus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14:paraId="21CC3906" w14:textId="77777777" w:rsidR="00C11155" w:rsidRPr="00145F64" w:rsidRDefault="00C11155" w:rsidP="0061359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CA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Undetermined</w:t>
            </w:r>
          </w:p>
        </w:tc>
      </w:tr>
      <w:tr w:rsidR="00C11155" w:rsidRPr="00145F64" w14:paraId="5742AB51" w14:textId="77777777" w:rsidTr="00C11155">
        <w:trPr>
          <w:trHeight w:val="534"/>
        </w:trPr>
        <w:tc>
          <w:tcPr>
            <w:tcW w:w="3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14:paraId="7B283746" w14:textId="77777777" w:rsidR="00C11155" w:rsidRPr="00145F64" w:rsidRDefault="00C11155" w:rsidP="0061359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CA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Negative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14:paraId="5BAEAD7E" w14:textId="77777777" w:rsidR="00C11155" w:rsidRPr="00145F64" w:rsidRDefault="00C11155" w:rsidP="0061359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CA"/>
              </w:rPr>
            </w:pPr>
            <w:r w:rsidRPr="0014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Undetermined</w:t>
            </w:r>
          </w:p>
        </w:tc>
      </w:tr>
    </w:tbl>
    <w:p w14:paraId="470A562C" w14:textId="77777777" w:rsidR="00613596" w:rsidRPr="00145F64" w:rsidRDefault="00613596" w:rsidP="00613596">
      <w:pPr>
        <w:jc w:val="both"/>
        <w:rPr>
          <w:color w:val="000000" w:themeColor="text1"/>
        </w:rPr>
      </w:pPr>
    </w:p>
    <w:sectPr w:rsidR="00613596" w:rsidRPr="00145F64" w:rsidSect="00904F94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55743EB"/>
    <w:multiLevelType w:val="hybridMultilevel"/>
    <w:tmpl w:val="9B64BC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A20288"/>
    <w:multiLevelType w:val="hybridMultilevel"/>
    <w:tmpl w:val="9500BB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13718F"/>
    <w:multiLevelType w:val="hybridMultilevel"/>
    <w:tmpl w:val="A50416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A83938"/>
    <w:multiLevelType w:val="hybridMultilevel"/>
    <w:tmpl w:val="C4D231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5571265">
    <w:abstractNumId w:val="2"/>
  </w:num>
  <w:num w:numId="2" w16cid:durableId="2074695661">
    <w:abstractNumId w:val="1"/>
  </w:num>
  <w:num w:numId="3" w16cid:durableId="129906513">
    <w:abstractNumId w:val="0"/>
  </w:num>
  <w:num w:numId="4" w16cid:durableId="9530528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8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F94"/>
    <w:rsid w:val="000068BD"/>
    <w:rsid w:val="0002323D"/>
    <w:rsid w:val="00024CCB"/>
    <w:rsid w:val="00044501"/>
    <w:rsid w:val="000B0E17"/>
    <w:rsid w:val="000F4D1D"/>
    <w:rsid w:val="00127C6F"/>
    <w:rsid w:val="00143FE3"/>
    <w:rsid w:val="00145F64"/>
    <w:rsid w:val="00184030"/>
    <w:rsid w:val="001A69C2"/>
    <w:rsid w:val="001B409D"/>
    <w:rsid w:val="001E108B"/>
    <w:rsid w:val="001F3CA7"/>
    <w:rsid w:val="00237565"/>
    <w:rsid w:val="002705AE"/>
    <w:rsid w:val="00281C87"/>
    <w:rsid w:val="002E13D6"/>
    <w:rsid w:val="002F7BB4"/>
    <w:rsid w:val="003235BC"/>
    <w:rsid w:val="003331C3"/>
    <w:rsid w:val="0035282D"/>
    <w:rsid w:val="00360ABB"/>
    <w:rsid w:val="00374DF5"/>
    <w:rsid w:val="003A461F"/>
    <w:rsid w:val="003A46B6"/>
    <w:rsid w:val="003E52FD"/>
    <w:rsid w:val="003F64FF"/>
    <w:rsid w:val="0044646D"/>
    <w:rsid w:val="00461B3D"/>
    <w:rsid w:val="0046384A"/>
    <w:rsid w:val="0049357C"/>
    <w:rsid w:val="004A1899"/>
    <w:rsid w:val="004C02DB"/>
    <w:rsid w:val="004C5080"/>
    <w:rsid w:val="004F51DF"/>
    <w:rsid w:val="005F7549"/>
    <w:rsid w:val="00613596"/>
    <w:rsid w:val="00613A80"/>
    <w:rsid w:val="006623B5"/>
    <w:rsid w:val="006779C9"/>
    <w:rsid w:val="006A541C"/>
    <w:rsid w:val="006B1B67"/>
    <w:rsid w:val="006C60E1"/>
    <w:rsid w:val="006E0D40"/>
    <w:rsid w:val="00714059"/>
    <w:rsid w:val="00720A3F"/>
    <w:rsid w:val="00726943"/>
    <w:rsid w:val="0075300B"/>
    <w:rsid w:val="00765311"/>
    <w:rsid w:val="00777F39"/>
    <w:rsid w:val="007B773C"/>
    <w:rsid w:val="008029F1"/>
    <w:rsid w:val="00840B9D"/>
    <w:rsid w:val="008728B3"/>
    <w:rsid w:val="008F1375"/>
    <w:rsid w:val="00903B6E"/>
    <w:rsid w:val="00904F94"/>
    <w:rsid w:val="009268E7"/>
    <w:rsid w:val="00945705"/>
    <w:rsid w:val="009955C8"/>
    <w:rsid w:val="009F276A"/>
    <w:rsid w:val="00A42071"/>
    <w:rsid w:val="00A475E2"/>
    <w:rsid w:val="00A666A6"/>
    <w:rsid w:val="00AA3BF7"/>
    <w:rsid w:val="00AD5765"/>
    <w:rsid w:val="00B05535"/>
    <w:rsid w:val="00B6235D"/>
    <w:rsid w:val="00B7664D"/>
    <w:rsid w:val="00B812BA"/>
    <w:rsid w:val="00C04293"/>
    <w:rsid w:val="00C11155"/>
    <w:rsid w:val="00C21B43"/>
    <w:rsid w:val="00C22A91"/>
    <w:rsid w:val="00C32737"/>
    <w:rsid w:val="00C54B11"/>
    <w:rsid w:val="00CA43E4"/>
    <w:rsid w:val="00CB3E1E"/>
    <w:rsid w:val="00CB5E96"/>
    <w:rsid w:val="00CD555E"/>
    <w:rsid w:val="00D00FAC"/>
    <w:rsid w:val="00D34F77"/>
    <w:rsid w:val="00D42AAC"/>
    <w:rsid w:val="00E0229D"/>
    <w:rsid w:val="00E07473"/>
    <w:rsid w:val="00E60EE9"/>
    <w:rsid w:val="00E74284"/>
    <w:rsid w:val="00EB06E5"/>
    <w:rsid w:val="00EB3C92"/>
    <w:rsid w:val="00F163E6"/>
    <w:rsid w:val="00F3536D"/>
    <w:rsid w:val="00FC1642"/>
    <w:rsid w:val="00FE4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84343AE"/>
  <w15:chartTrackingRefBased/>
  <w15:docId w15:val="{6D7ACFB8-EBD2-D944-B1FE-38AB6DC52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4F94"/>
    <w:pPr>
      <w:spacing w:after="200" w:line="276" w:lineRule="auto"/>
    </w:pPr>
    <w:rPr>
      <w:kern w:val="0"/>
      <w:sz w:val="22"/>
      <w:szCs w:val="22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04F94"/>
    <w:rPr>
      <w:kern w:val="0"/>
      <w:sz w:val="22"/>
      <w:szCs w:val="22"/>
      <w:lang w:val="en-US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904F9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4F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4F94"/>
    <w:rPr>
      <w:rFonts w:ascii="Tahoma" w:hAnsi="Tahoma" w:cs="Tahoma"/>
      <w:kern w:val="0"/>
      <w:sz w:val="16"/>
      <w:szCs w:val="16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3609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arish/Library/Group%20Containers/UBF8T346G9.Office/User%20Content.localized/Templates.localized/Norma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6</Pages>
  <Words>393</Words>
  <Characters>2241</Characters>
  <Application>Microsoft Office Word</Application>
  <DocSecurity>0</DocSecurity>
  <Lines>18</Lines>
  <Paragraphs>5</Paragraphs>
  <ScaleCrop>false</ScaleCrop>
  <Company/>
  <LinksUpToDate>false</LinksUpToDate>
  <CharactersWithSpaces>2629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Harish Babu Kolla</dc:creator>
  <cp:keywords/>
  <dc:description/>
  <cp:lastModifiedBy>Harish Babu Kolla</cp:lastModifiedBy>
  <cp:revision>18</cp:revision>
  <dcterms:created xsi:type="dcterms:W3CDTF">2025-07-03T22:53:00Z</dcterms:created>
  <dcterms:modified xsi:type="dcterms:W3CDTF">2026-08-18T13:13:00Z</dcterms:modified>
</cp:coreProperties>
</file>