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9775" w14:textId="77777777" w:rsidR="00E23233" w:rsidRDefault="00434529">
      <w:pPr>
        <w:spacing w:line="360" w:lineRule="auto"/>
        <w:ind w:firstLineChars="0" w:firstLine="0"/>
        <w:outlineLvl w:val="0"/>
      </w:pPr>
      <w:r>
        <w:rPr>
          <w:b/>
          <w:bCs/>
          <w:kern w:val="44"/>
          <w:lang w:bidi="ar"/>
        </w:rPr>
        <w:fldChar w:fldCharType="begin">
          <w:fldData xml:space="preserve">ZQBKAHoAdABYAFEAMQB3AEgATgBWADkAZgA2AHMANwAzAGEAMgBlAGwAVgBnAGMAMgBLAE8ASwBF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</w:fldData>
        </w:fldChar>
      </w:r>
      <w:r>
        <w:rPr>
          <w:b/>
          <w:bCs/>
          <w:kern w:val="44"/>
          <w:lang w:bidi="ar"/>
        </w:rPr>
        <w:instrText>ADDIN CNKISM.UserStyle</w:instrText>
      </w:r>
      <w:r>
        <w:rPr>
          <w:b/>
          <w:bCs/>
          <w:kern w:val="44"/>
          <w:lang w:bidi="ar"/>
        </w:rPr>
      </w:r>
      <w:r>
        <w:rPr>
          <w:b/>
          <w:bCs/>
          <w:kern w:val="44"/>
          <w:lang w:bidi="ar"/>
        </w:rPr>
        <w:fldChar w:fldCharType="separate"/>
      </w:r>
      <w:r>
        <w:rPr>
          <w:b/>
          <w:bCs/>
          <w:kern w:val="44"/>
          <w:lang w:bidi="ar"/>
        </w:rPr>
        <w:fldChar w:fldCharType="end"/>
      </w:r>
      <w:r w:rsidR="00000000">
        <w:rPr>
          <w:b/>
          <w:bCs/>
          <w:kern w:val="44"/>
          <w:lang w:bidi="ar"/>
        </w:rPr>
        <w:t>Supplemental Materials</w:t>
      </w:r>
      <w:r w:rsidR="00000000">
        <w:rPr>
          <w:rFonts w:hint="eastAsia"/>
          <w:b/>
          <w:bCs/>
          <w:kern w:val="44"/>
          <w:lang w:bidi="ar"/>
        </w:rPr>
        <w:t xml:space="preserve">: </w:t>
      </w:r>
      <w:r w:rsidR="00000000">
        <w:rPr>
          <w:b/>
          <w:bCs/>
          <w:caps/>
          <w:color w:val="000000"/>
          <w:kern w:val="0"/>
        </w:rPr>
        <w:t>Table</w:t>
      </w:r>
      <w:r w:rsidR="00000000">
        <w:rPr>
          <w:b/>
          <w:bCs/>
          <w:color w:val="000000"/>
          <w:kern w:val="0"/>
        </w:rPr>
        <w:t xml:space="preserve"> A</w:t>
      </w:r>
      <w:r w:rsidR="00000000">
        <w:rPr>
          <w:rFonts w:hint="eastAsia"/>
          <w:b/>
          <w:bCs/>
          <w:color w:val="000000"/>
          <w:kern w:val="0"/>
        </w:rPr>
        <w:t>1</w:t>
      </w:r>
      <w:r w:rsidR="00000000">
        <w:rPr>
          <w:b/>
          <w:bCs/>
          <w:color w:val="000000"/>
          <w:kern w:val="0"/>
        </w:rPr>
        <w:t xml:space="preserve"> </w:t>
      </w:r>
      <w:r w:rsidR="00000000">
        <w:rPr>
          <w:rFonts w:hint="eastAsia"/>
          <w:b/>
          <w:bCs/>
          <w:color w:val="000000"/>
          <w:kern w:val="0"/>
        </w:rPr>
        <w:t>Relationship to science of 89 industry fields, measured by the relative publications intensity.</w:t>
      </w:r>
    </w:p>
    <w:tbl>
      <w:tblPr>
        <w:tblW w:w="14864" w:type="dxa"/>
        <w:jc w:val="center"/>
        <w:tblLook w:val="04A0" w:firstRow="1" w:lastRow="0" w:firstColumn="1" w:lastColumn="0" w:noHBand="0" w:noVBand="1"/>
      </w:tblPr>
      <w:tblGrid>
        <w:gridCol w:w="5953"/>
        <w:gridCol w:w="866"/>
        <w:gridCol w:w="7087"/>
        <w:gridCol w:w="958"/>
      </w:tblGrid>
      <w:tr w:rsidR="00E23233" w14:paraId="673B6CBC" w14:textId="77777777">
        <w:trPr>
          <w:trHeight w:val="288"/>
          <w:jc w:val="center"/>
        </w:trPr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8820B9" w14:textId="77777777" w:rsidR="00E23233" w:rsidRDefault="00000000">
            <w:pPr>
              <w:widowControl/>
              <w:spacing w:line="240" w:lineRule="auto"/>
              <w:ind w:firstLineChars="0" w:firstLine="0"/>
              <w:jc w:val="both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 w:hint="eastAsia"/>
                <w:b/>
                <w:bCs/>
                <w:sz w:val="20"/>
                <w:szCs w:val="20"/>
              </w:rPr>
              <w:t>Above median: Industry Fields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5C1C0B" w14:textId="77777777" w:rsidR="00E23233" w:rsidRDefault="00000000">
            <w:pPr>
              <w:widowControl/>
              <w:spacing w:line="240" w:lineRule="auto"/>
              <w:ind w:firstLineChars="0" w:firstLine="0"/>
              <w:jc w:val="both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ACACBB" w14:textId="77777777" w:rsidR="00E23233" w:rsidRDefault="00000000">
            <w:pPr>
              <w:widowControl/>
              <w:spacing w:line="240" w:lineRule="auto"/>
              <w:ind w:firstLineChars="0" w:firstLine="0"/>
              <w:jc w:val="both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 w:hint="eastAsia"/>
                <w:b/>
                <w:bCs/>
                <w:sz w:val="20"/>
                <w:szCs w:val="20"/>
              </w:rPr>
              <w:t>Below median: Industry Fields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B80DC" w14:textId="77777777" w:rsidR="00E23233" w:rsidRDefault="00000000">
            <w:pPr>
              <w:widowControl/>
              <w:spacing w:line="240" w:lineRule="auto"/>
              <w:ind w:firstLineChars="0" w:firstLine="0"/>
              <w:jc w:val="both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/>
                <w:b/>
                <w:bCs/>
                <w:sz w:val="20"/>
                <w:szCs w:val="20"/>
              </w:rPr>
              <w:t>Index</w:t>
            </w:r>
          </w:p>
        </w:tc>
      </w:tr>
      <w:tr w:rsidR="00E23233" w14:paraId="47D79C0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7490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High-end railway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97E7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1305.53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5F7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Integrated circuit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870A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</w:t>
            </w:r>
          </w:p>
        </w:tc>
      </w:tr>
      <w:tr w:rsidR="00E23233" w14:paraId="542D14DE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8F4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Urban rail transit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D8A7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506.93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67BE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High-efficiency energy-saving general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C4A5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-0.07</w:t>
            </w:r>
          </w:p>
        </w:tc>
      </w:tr>
      <w:tr w:rsidR="00E23233" w14:paraId="18B7806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66F0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Titanium and titanium alloy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D317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293.43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03DC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computer and information terminal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21E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-1.33</w:t>
            </w:r>
          </w:p>
        </w:tc>
      </w:tr>
      <w:tr w:rsidR="00E23233" w14:paraId="6CB80741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4941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Smart power control equipment and cable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903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220.77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4A2D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High-performance plastics and resins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7154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-1.4</w:t>
            </w:r>
          </w:p>
        </w:tc>
      </w:tr>
      <w:tr w:rsidR="00E23233" w14:paraId="66A8C877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B26D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Wind turbine equipment and component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265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109.93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655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Environmental protection monitoring instruments and electronic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B77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-2.07</w:t>
            </w:r>
          </w:p>
        </w:tc>
      </w:tr>
      <w:tr w:rsidR="00E23233" w14:paraId="5AE9E9B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F74D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Biomedical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4BD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106.43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86AA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Biopharmaceutical key equipment and raw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3F6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-2.4</w:t>
            </w:r>
          </w:p>
        </w:tc>
      </w:tr>
      <w:tr w:rsidR="00E23233" w14:paraId="34CB513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8247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Satellite application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CB7C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97.93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374D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Motor and engine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5EEE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-2.57</w:t>
            </w:r>
          </w:p>
        </w:tc>
      </w:tr>
      <w:tr w:rsidR="00E23233" w14:paraId="5393DD1F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71A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Satellite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418D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83.93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A016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Advanced steel material products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43AE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-4.07</w:t>
            </w:r>
          </w:p>
        </w:tc>
      </w:tr>
      <w:tr w:rsidR="00E23233" w14:paraId="1E8BCD3E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D31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Major complete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DEC1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80.39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7A93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software development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81E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-4.22</w:t>
            </w:r>
          </w:p>
        </w:tc>
      </w:tr>
      <w:tr w:rsidR="00E23233" w14:paraId="050E900F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983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Copper and copper alloy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4736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69.43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B398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smart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A384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-4.32</w:t>
            </w:r>
          </w:p>
        </w:tc>
      </w:tr>
      <w:tr w:rsidR="00E23233" w14:paraId="2C03F34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937C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Biological veterinary drugs, biological products and vaccines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D030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62.93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A703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Aircraft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1040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-4.4</w:t>
            </w:r>
          </w:p>
        </w:tc>
      </w:tr>
      <w:tr w:rsidR="00E23233" w14:paraId="0158D1D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8E54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Biopharmaceutical related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1942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49.85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CE26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advanced steel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63B2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-5.07</w:t>
            </w:r>
          </w:p>
        </w:tc>
      </w:tr>
      <w:tr w:rsidR="00E23233" w14:paraId="1C5A1055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6EA3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Energy steel processing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31F6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48.93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DAA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Satellite application technology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84A6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-5.4</w:t>
            </w:r>
          </w:p>
        </w:tc>
      </w:tr>
      <w:tr w:rsidR="00E23233" w14:paraId="56089A63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13CF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New energy vehicle energy storage device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D5A8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43.6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7A63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Information security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17C4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-6.07</w:t>
            </w:r>
          </w:p>
        </w:tc>
      </w:tr>
      <w:tr w:rsidR="00E23233" w14:paraId="2FE6D7B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79A7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Network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D7A2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39.6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5245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Rare earth new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A0C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-6.07</w:t>
            </w:r>
          </w:p>
        </w:tc>
      </w:tr>
      <w:tr w:rsidR="00E23233" w14:paraId="4AF05FAC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E6BE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Cemented carbide and product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DA63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37.13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ED2D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Mineral resources and industrial waste resources utilization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5EC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-7.07</w:t>
            </w:r>
          </w:p>
        </w:tc>
      </w:tr>
      <w:tr w:rsidR="00E23233" w14:paraId="0ED4A10C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31FB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Precious metal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FF0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36.43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8B54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electronic components and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FD17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-8.43</w:t>
            </w:r>
          </w:p>
        </w:tc>
      </w:tr>
      <w:tr w:rsidR="00E23233" w14:paraId="2B6CF4CE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30DC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High-quality stainless steel and corrosion-resistant alloy processing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4122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35.93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A8A3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Specialty chemicals and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4299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-9.43</w:t>
            </w:r>
          </w:p>
        </w:tc>
      </w:tr>
      <w:tr w:rsidR="00E23233" w14:paraId="2EDF5C9D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83FF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New materials R&amp;D and design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B3C0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30.93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9D9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Nanomaterials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9355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-9.73</w:t>
            </w:r>
          </w:p>
        </w:tc>
      </w:tr>
      <w:tr w:rsidR="00E23233" w14:paraId="53C26311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0B3F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Environmental protection and pollution control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29F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26.93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5750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Aluminum and aluminum alloy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838A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-10.07</w:t>
            </w:r>
          </w:p>
        </w:tc>
      </w:tr>
      <w:tr w:rsidR="00E23233" w14:paraId="1D8B0796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F5B8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Solar energy equipment and production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6B6B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26.83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433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Implantable and interventional biomedical materials and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E89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-10.73</w:t>
            </w:r>
          </w:p>
        </w:tc>
      </w:tr>
      <w:tr w:rsidR="00E23233" w14:paraId="1A2F9004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EC79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High-efficiency energy-saving special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B5A8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26.43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885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Test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48FD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-11.07</w:t>
            </w:r>
          </w:p>
        </w:tc>
      </w:tr>
      <w:tr w:rsidR="00E23233" w14:paraId="56665366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4998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lastRenderedPageBreak/>
              <w:t>Network and information security software development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3CDF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25.6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0DCA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biomedical materials and supplies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E232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-11.37</w:t>
            </w:r>
          </w:p>
        </w:tc>
      </w:tr>
      <w:tr w:rsidR="00E23233" w14:paraId="5D96335D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A428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New energy vehicle parts and accessories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F48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24.93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D196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Modern traditional Chinese medicine and ethnic medicine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3E14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-11.73</w:t>
            </w:r>
          </w:p>
        </w:tc>
      </w:tr>
      <w:tr w:rsidR="00E23233" w14:paraId="61DBDB0E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D571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Artificial intelligence system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210A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22.93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68D1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Industrial internet and support services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FC02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-11.82</w:t>
            </w:r>
          </w:p>
        </w:tc>
      </w:tr>
      <w:tr w:rsidR="00E23233" w14:paraId="1CA463B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9315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Robotics and additive manufacturing equipment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A752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18.07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D41E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Industrial solid waste, waste gas, and waste liquid recovery and resource utilization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6ABA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-12.07</w:t>
            </w:r>
          </w:p>
        </w:tc>
      </w:tr>
      <w:tr w:rsidR="00E23233" w14:paraId="1B454637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122F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Environmental pollution treatment chemical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82BC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17.93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A83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functional coating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A024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-12.57</w:t>
            </w:r>
          </w:p>
        </w:tc>
      </w:tr>
      <w:tr w:rsidR="00E23233" w14:paraId="6FE730CC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3744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Cloud computing and big data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0F93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15.93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5DE5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Steel for advanced manufacturing basic components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F994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-14.07</w:t>
            </w:r>
          </w:p>
        </w:tc>
      </w:tr>
      <w:tr w:rsidR="00E23233" w14:paraId="4D08750B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E85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Mineral functional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8159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14.33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1E5A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3D printing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310C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-14.07</w:t>
            </w:r>
          </w:p>
        </w:tc>
      </w:tr>
      <w:tr w:rsidR="00E23233" w14:paraId="2C8F0FAE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086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Smart measurement and control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365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12.86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F9D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Solar energy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D144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-16.57</w:t>
            </w:r>
          </w:p>
        </w:tc>
      </w:tr>
      <w:tr w:rsidR="00E23233" w14:paraId="420A792F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948A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Bio-based synthetic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CCB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C823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Electronic special equipment and instruments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B849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-16.73</w:t>
            </w:r>
          </w:p>
        </w:tc>
      </w:tr>
      <w:tr w:rsidR="00E23233" w14:paraId="3137BEB2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E23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Biological pharmaceutical products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EC95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9.43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517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Internet platform services (Internet+)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813A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-17.07</w:t>
            </w:r>
          </w:p>
        </w:tc>
      </w:tr>
      <w:tr w:rsidR="00E23233" w14:paraId="41C254B4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B8D4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High-performance fibers and products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6C13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03E1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rail transit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9E42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-17.07</w:t>
            </w:r>
          </w:p>
        </w:tc>
      </w:tr>
      <w:tr w:rsidR="00E23233" w14:paraId="195F846C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8617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Advanced medical equipment and devices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1126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7.75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B443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Energy supply device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4F38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-17.4</w:t>
            </w:r>
          </w:p>
        </w:tc>
      </w:tr>
      <w:tr w:rsidR="00E23233" w14:paraId="39FD48C9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7D8D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Biochemical products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5522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14B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High-performance membrane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D713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-18.32</w:t>
            </w:r>
          </w:p>
        </w:tc>
      </w:tr>
      <w:tr w:rsidR="00E23233" w14:paraId="0C3AB684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1FE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information technology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0B4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6.28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650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Smart key basic components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3AD4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-19.25</w:t>
            </w:r>
          </w:p>
        </w:tc>
      </w:tr>
      <w:tr w:rsidR="00E23233" w14:paraId="77A363A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88B0B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aviation equipment manufacturing and related services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AFB7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5.1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DCF3C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Artificial crystal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03D3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-21.32</w:t>
            </w:r>
          </w:p>
        </w:tc>
      </w:tr>
      <w:tr w:rsidR="00E23233" w14:paraId="5469C096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3121A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new chemical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A42D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4.68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125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Biomedical engineering related services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26997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-22.07</w:t>
            </w:r>
          </w:p>
        </w:tc>
      </w:tr>
      <w:tr w:rsidR="00E23233" w14:paraId="78C440B8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E288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Power electronics basic components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6EFA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3F31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Internet security services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1A00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-22.57</w:t>
            </w:r>
          </w:p>
        </w:tc>
      </w:tr>
      <w:tr w:rsidR="00E23233" w14:paraId="074F225C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3C47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Chemical drugs and active pharmaceutical ingredients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BE3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2.99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749D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Emerging building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4A37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-23.07</w:t>
            </w:r>
          </w:p>
        </w:tc>
      </w:tr>
      <w:tr w:rsidR="00E23233" w14:paraId="1197DC37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5E40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spacecraft and launch vehicle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109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2.93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785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Artificial intelligence software development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B08A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-23.07</w:t>
            </w:r>
          </w:p>
        </w:tc>
      </w:tr>
      <w:tr w:rsidR="00E23233" w14:paraId="498AC9C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7F2E4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Environmental protection special equipment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DBE31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2.68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1B7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Smart consumption related equipment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90E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-23.87</w:t>
            </w:r>
          </w:p>
        </w:tc>
      </w:tr>
      <w:tr w:rsidR="00E23233" w14:paraId="5E491660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AB10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 energy storage and key electronic materials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6310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1.5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4EC48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High-performance fiber composite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6C36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-25.07</w:t>
            </w:r>
          </w:p>
        </w:tc>
      </w:tr>
      <w:tr w:rsidR="00E23233" w14:paraId="63FA7723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C5B02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High-efficiency energy-saving industrial control devices manufacturing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C386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1.43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D086F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non-ferrous metal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96090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-26.07</w:t>
            </w:r>
          </w:p>
        </w:tc>
      </w:tr>
      <w:tr w:rsidR="00E23233" w14:paraId="02BF97AD" w14:textId="77777777">
        <w:trPr>
          <w:trHeight w:val="288"/>
          <w:jc w:val="center"/>
        </w:trPr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B95940" w14:textId="77777777" w:rsidR="00E23233" w:rsidRDefault="00E23233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A1B66E" w14:textId="77777777" w:rsidR="00E23233" w:rsidRDefault="00E23233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DE06D0E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Other high-performance composite materials manufacturing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5C49CC9" w14:textId="77777777" w:rsidR="00E23233" w:rsidRDefault="00000000">
            <w:pPr>
              <w:widowControl/>
              <w:spacing w:line="240" w:lineRule="auto"/>
              <w:ind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-27.07</w:t>
            </w:r>
          </w:p>
        </w:tc>
      </w:tr>
    </w:tbl>
    <w:p w14:paraId="0B2A745C" w14:textId="77777777" w:rsidR="00E23233" w:rsidRDefault="00000000">
      <w:pPr>
        <w:spacing w:line="240" w:lineRule="auto"/>
        <w:ind w:firstLine="360"/>
      </w:pPr>
      <w:r>
        <w:rPr>
          <w:i/>
          <w:iCs/>
          <w:sz w:val="18"/>
          <w:szCs w:val="18"/>
        </w:rPr>
        <w:t>Notes: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The index represents the deviation of an industry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 publication intensity from the median value of all 89 industries (Median = 28.07). Positive values indicate intensity above the median, while negative values indicate intensity below the median</w:t>
      </w:r>
      <w:r>
        <w:rPr>
          <w:sz w:val="18"/>
          <w:szCs w:val="18"/>
        </w:rPr>
        <w:t>.</w:t>
      </w:r>
    </w:p>
    <w:sectPr w:rsidR="00E232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3D9F" w14:textId="77777777" w:rsidR="00026332" w:rsidRDefault="00026332">
      <w:pPr>
        <w:spacing w:line="240" w:lineRule="auto"/>
        <w:ind w:firstLine="480"/>
      </w:pPr>
      <w:r>
        <w:separator/>
      </w:r>
    </w:p>
  </w:endnote>
  <w:endnote w:type="continuationSeparator" w:id="0">
    <w:p w14:paraId="5BF69E63" w14:textId="77777777" w:rsidR="00026332" w:rsidRDefault="0002633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CBCC" w14:textId="77777777" w:rsidR="007D7D31" w:rsidRDefault="007D7D3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CA229" w14:textId="77777777" w:rsidR="007D7D31" w:rsidRDefault="007D7D31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09C7" w14:textId="77777777" w:rsidR="007D7D31" w:rsidRDefault="007D7D3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42AF" w14:textId="77777777" w:rsidR="00026332" w:rsidRDefault="00026332">
      <w:pPr>
        <w:ind w:firstLine="480"/>
      </w:pPr>
      <w:r>
        <w:separator/>
      </w:r>
    </w:p>
  </w:footnote>
  <w:footnote w:type="continuationSeparator" w:id="0">
    <w:p w14:paraId="0AEFE243" w14:textId="77777777" w:rsidR="00026332" w:rsidRDefault="0002633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17EC" w14:textId="77777777" w:rsidR="007D7D31" w:rsidRDefault="007D7D3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CB7B" w14:textId="77777777" w:rsidR="007D7D31" w:rsidRDefault="007D7D31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3192" w14:textId="77777777" w:rsidR="007D7D31" w:rsidRDefault="007D7D3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281F3B"/>
    <w:rsid w:val="00026332"/>
    <w:rsid w:val="00434529"/>
    <w:rsid w:val="006F26CD"/>
    <w:rsid w:val="007D7D31"/>
    <w:rsid w:val="00E23233"/>
    <w:rsid w:val="077B1108"/>
    <w:rsid w:val="137A6CE8"/>
    <w:rsid w:val="1A281F3B"/>
    <w:rsid w:val="33F45F4D"/>
    <w:rsid w:val="460F5EF7"/>
    <w:rsid w:val="4B5F6EF5"/>
    <w:rsid w:val="6E853851"/>
    <w:rsid w:val="71E9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67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80" w:lineRule="auto"/>
      <w:ind w:firstLineChars="200" w:firstLine="200"/>
    </w:pPr>
    <w:rPr>
      <w:kern w:val="2"/>
      <w:sz w:val="24"/>
      <w:szCs w:val="2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snapToGrid w:val="0"/>
      <w:spacing w:after="120" w:line="360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~WRL4096.tmp</Template>
  <TotalTime>0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2026-09-01T07:14:00Z</dcterms:created>
  <dcterms:modified xsi:type="dcterms:W3CDTF">2026-09-01T07:14:00Z</dcterms:modified>
</cp:coreProperties>
</file>