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473" w:rsidRPr="000E2461" w:rsidRDefault="00FF63B8" w:rsidP="00C7758D">
      <w:pPr>
        <w:jc w:val="both"/>
        <w:rPr>
          <w:rFonts w:ascii="Times New Roman" w:hAnsi="Times New Roman"/>
          <w:b/>
          <w:sz w:val="24"/>
        </w:rPr>
      </w:pPr>
      <w:r w:rsidRPr="000E2461">
        <w:rPr>
          <w:rFonts w:ascii="Times New Roman" w:hAnsi="Times New Roman"/>
          <w:b/>
          <w:sz w:val="24"/>
        </w:rPr>
        <w:t xml:space="preserve">Questionnaire survey </w:t>
      </w:r>
      <w:r w:rsidR="000E2461">
        <w:rPr>
          <w:rFonts w:ascii="Times New Roman" w:hAnsi="Times New Roman"/>
          <w:b/>
          <w:sz w:val="24"/>
        </w:rPr>
        <w:t xml:space="preserve">Data </w:t>
      </w:r>
      <w:bookmarkStart w:id="0" w:name="_GoBack"/>
      <w:bookmarkEnd w:id="0"/>
      <w:r w:rsidRPr="000E2461">
        <w:rPr>
          <w:rFonts w:ascii="Times New Roman" w:hAnsi="Times New Roman"/>
          <w:b/>
          <w:sz w:val="24"/>
        </w:rPr>
        <w:t xml:space="preserve">collection format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Dear participant of this study,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I would like to ask your participation in this study by filling this questionnaire format based on your voluntariness. The aim of this study is to assess the Knowledge of participants about </w:t>
      </w:r>
    </w:p>
    <w:p w:rsidR="00C7758D" w:rsidRPr="00C7758D" w:rsidRDefault="00FF63B8" w:rsidP="00C7758D">
      <w:pPr>
        <w:jc w:val="both"/>
        <w:rPr>
          <w:rFonts w:ascii="Times New Roman" w:hAnsi="Times New Roman"/>
          <w:sz w:val="24"/>
        </w:rPr>
      </w:pPr>
      <w:r w:rsidRPr="00C7758D">
        <w:rPr>
          <w:rFonts w:ascii="Times New Roman" w:hAnsi="Times New Roman"/>
          <w:sz w:val="24"/>
        </w:rPr>
        <w:t>Taenia sag</w:t>
      </w:r>
      <w:r w:rsidR="00C7758D" w:rsidRPr="00C7758D">
        <w:rPr>
          <w:rFonts w:ascii="Times New Roman" w:hAnsi="Times New Roman"/>
          <w:sz w:val="24"/>
        </w:rPr>
        <w:t>inata</w:t>
      </w:r>
      <w:r w:rsidRPr="00C7758D">
        <w:rPr>
          <w:rFonts w:ascii="Times New Roman" w:hAnsi="Times New Roman"/>
          <w:sz w:val="24"/>
        </w:rPr>
        <w:t>. There is no apparent risk on y</w:t>
      </w:r>
      <w:r w:rsidR="00C7758D">
        <w:rPr>
          <w:rFonts w:ascii="Times New Roman" w:hAnsi="Times New Roman"/>
          <w:sz w:val="24"/>
        </w:rPr>
        <w:t xml:space="preserve">ou. However, the result of this </w:t>
      </w:r>
      <w:r w:rsidRPr="00C7758D">
        <w:rPr>
          <w:rFonts w:ascii="Times New Roman" w:hAnsi="Times New Roman"/>
          <w:sz w:val="24"/>
        </w:rPr>
        <w:t xml:space="preserve">study will help us improve actions taken in response </w:t>
      </w:r>
      <w:r w:rsidR="00C7758D">
        <w:rPr>
          <w:rFonts w:ascii="Times New Roman" w:hAnsi="Times New Roman"/>
          <w:sz w:val="24"/>
        </w:rPr>
        <w:t xml:space="preserve">to the wellbeing of the public. </w:t>
      </w:r>
      <w:r w:rsidRPr="00C7758D">
        <w:rPr>
          <w:rFonts w:ascii="Times New Roman" w:hAnsi="Times New Roman"/>
          <w:sz w:val="24"/>
        </w:rPr>
        <w:t xml:space="preserve">Filling of this questionnaire format may take 10-15 minutes.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Do you agree to participate in this study? Yes or </w:t>
      </w:r>
      <w:r w:rsidR="00C7758D" w:rsidRPr="00C7758D">
        <w:rPr>
          <w:rFonts w:ascii="Times New Roman" w:hAnsi="Times New Roman"/>
          <w:sz w:val="24"/>
        </w:rPr>
        <w:t xml:space="preserve">No. </w:t>
      </w:r>
      <w:r w:rsidRPr="00C7758D">
        <w:rPr>
          <w:rFonts w:ascii="Times New Roman" w:hAnsi="Times New Roman"/>
          <w:sz w:val="24"/>
        </w:rPr>
        <w:t>If yes, please indicate X</w:t>
      </w:r>
      <w:r w:rsidR="00C7758D">
        <w:rPr>
          <w:rFonts w:ascii="Times New Roman" w:hAnsi="Times New Roman"/>
          <w:sz w:val="24"/>
        </w:rPr>
        <w:t xml:space="preserve"> above and continue filling the </w:t>
      </w:r>
      <w:r w:rsidRPr="00C7758D">
        <w:rPr>
          <w:rFonts w:ascii="Times New Roman" w:hAnsi="Times New Roman"/>
          <w:sz w:val="24"/>
        </w:rPr>
        <w:t xml:space="preserve">remaining questionnaire. If not, </w:t>
      </w:r>
      <w:r w:rsidR="00C7758D" w:rsidRPr="00C7758D">
        <w:rPr>
          <w:rFonts w:ascii="Times New Roman" w:hAnsi="Times New Roman"/>
          <w:sz w:val="24"/>
        </w:rPr>
        <w:t>don’t</w:t>
      </w:r>
      <w:r w:rsidRPr="00C7758D">
        <w:rPr>
          <w:rFonts w:ascii="Times New Roman" w:hAnsi="Times New Roman"/>
          <w:sz w:val="24"/>
        </w:rPr>
        <w:t xml:space="preserve"> do anything and kindly return the format.</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 If you have any questions, please contact Yitagesu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Belachew (DVM), at yitagesu18belachew@gmail.com, +251-948020693.By taking part, you are agreeing that you have read and understood the information about the study described above. Tick your answer with ‗X‗ in the bracket or write your answers on the space provided!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Risk factors related to Taeniasis infestation rate in humans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1. Sex: A. Male (M) __________________ B. Female (F) __________________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2. What is your age? A. below 18 years [ ] B. 18- 30 years [ ]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C. 31- 40 years [ ] D. 40- 60 years [ ] E. above 60 years [ ]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3. What is your level of Education? A. Informal Education [ ] B. Primary Education [ ] C.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Secondary Education [ ] D. College Education [ ] E. Other (Specify)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___________________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4. Occupation A. Farmer [  ] B. Food related Merchant [  ] C.NFR Merchant D. Butcher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and Abattoir worker [  ] D. Civil servant [  ] D. Student [  ]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62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5. Religion A. Christian [ ] B. Muslim [ ]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6. Marital status A. Single [ ] B. Married [ ] </w:t>
      </w:r>
    </w:p>
    <w:p w:rsidR="00AD1473" w:rsidRPr="00C7758D" w:rsidRDefault="00FF63B8" w:rsidP="00C7758D">
      <w:pPr>
        <w:jc w:val="both"/>
        <w:rPr>
          <w:rFonts w:ascii="Times New Roman" w:hAnsi="Times New Roman"/>
          <w:sz w:val="24"/>
        </w:rPr>
      </w:pPr>
      <w:r w:rsidRPr="00C7758D">
        <w:rPr>
          <w:rFonts w:ascii="Times New Roman" w:hAnsi="Times New Roman"/>
          <w:sz w:val="24"/>
        </w:rPr>
        <w:t>7. Habit of raw meat consumption A. Raw meat [  ] B. Partially cooked [  ] C. Well</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cooked [  ] D.I do not like [  ]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8. Meat source A. Local butcher [  ] B. Abattoir [  ] C. Own slaughter [  ] D. I do not like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  ]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9. Herd of taeniasis A. Yes [ ] B. No [ ]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10. Source of information A. Social media B. Health center C. Veterinarian D. Social </w:t>
      </w:r>
    </w:p>
    <w:p w:rsidR="00AD1473" w:rsidRPr="00C7758D" w:rsidRDefault="00FF63B8" w:rsidP="00C7758D">
      <w:pPr>
        <w:jc w:val="both"/>
        <w:rPr>
          <w:rFonts w:ascii="Times New Roman" w:hAnsi="Times New Roman"/>
          <w:sz w:val="24"/>
        </w:rPr>
      </w:pPr>
      <w:r w:rsidRPr="00C7758D">
        <w:rPr>
          <w:rFonts w:ascii="Times New Roman" w:hAnsi="Times New Roman"/>
          <w:sz w:val="24"/>
        </w:rPr>
        <w:lastRenderedPageBreak/>
        <w:t xml:space="preserve">interaction [ ] E. I do not know [  ]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11. Knowledge about transmission A. Contact [  ] B. Raw meat [  ] C. I don‘t know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12. Knowledge about prevention A. Hygiene keeping [  ] B. Cooked meat [  ] C. Meat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from abattoirs [  ] D. I do not know [  ]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13. Have seen Taenia saginata A. Yes [  ] B. No [   ]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14. Finding of proglottids in their A. Faeces [ ], B. underwear B.[ ] C. Both  [  ] D. I have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not seen [  ]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15. Latrine A. Have [ ] B. Do not have [ ]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16. Drug used A. Pharmaceutical drug [  ] B. Herbal medicine [  ] C. both [  ] D. I did not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use [  ] </w:t>
      </w:r>
    </w:p>
    <w:p w:rsidR="00AD1473" w:rsidRPr="00C7758D" w:rsidRDefault="00FF63B8" w:rsidP="00C7758D">
      <w:pPr>
        <w:jc w:val="both"/>
        <w:rPr>
          <w:rFonts w:ascii="Times New Roman" w:hAnsi="Times New Roman"/>
          <w:sz w:val="24"/>
        </w:rPr>
      </w:pPr>
      <w:r w:rsidRPr="00C7758D">
        <w:rPr>
          <w:rFonts w:ascii="Times New Roman" w:hAnsi="Times New Roman"/>
          <w:sz w:val="24"/>
        </w:rPr>
        <w:t xml:space="preserve">17. If pharmaceutical used what type it is A. Praziquantel [  ] B. Niclosamide [  ] C. </w:t>
      </w:r>
    </w:p>
    <w:p w:rsidR="00AD1473" w:rsidRPr="00C7758D" w:rsidRDefault="00FF63B8" w:rsidP="00C7758D">
      <w:pPr>
        <w:jc w:val="both"/>
        <w:rPr>
          <w:rFonts w:ascii="Times New Roman" w:hAnsi="Times New Roman"/>
          <w:sz w:val="24"/>
        </w:rPr>
      </w:pPr>
      <w:r w:rsidRPr="00C7758D">
        <w:rPr>
          <w:rFonts w:ascii="Times New Roman" w:hAnsi="Times New Roman"/>
          <w:sz w:val="24"/>
        </w:rPr>
        <w:t>Albendazole D. I did not know [  ] E. I did not use [  ]</w:t>
      </w:r>
    </w:p>
    <w:sectPr w:rsidR="00AD1473" w:rsidRPr="00C7758D">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684" w:rsidRDefault="00830684">
      <w:pPr>
        <w:spacing w:after="0" w:line="240" w:lineRule="auto"/>
      </w:pPr>
      <w:r>
        <w:separator/>
      </w:r>
    </w:p>
  </w:endnote>
  <w:endnote w:type="continuationSeparator" w:id="0">
    <w:p w:rsidR="00830684" w:rsidRDefault="00830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684" w:rsidRDefault="00830684">
      <w:pPr>
        <w:spacing w:after="0" w:line="240" w:lineRule="auto"/>
      </w:pPr>
      <w:r>
        <w:rPr>
          <w:color w:val="000000"/>
        </w:rPr>
        <w:separator/>
      </w:r>
    </w:p>
  </w:footnote>
  <w:footnote w:type="continuationSeparator" w:id="0">
    <w:p w:rsidR="00830684" w:rsidRDefault="008306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473"/>
    <w:rsid w:val="000E2461"/>
    <w:rsid w:val="002306D0"/>
    <w:rsid w:val="00830684"/>
    <w:rsid w:val="008716C5"/>
    <w:rsid w:val="00AD1473"/>
    <w:rsid w:val="00C7758D"/>
    <w:rsid w:val="00FF6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1732B1-4C3B-47BB-B388-F5B8076B4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autoSpaceDN w:val="0"/>
      <w:spacing w:after="160" w:line="256" w:lineRule="auto"/>
      <w:textAlignment w:val="baseline"/>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thesis</cp:lastModifiedBy>
  <cp:revision>2</cp:revision>
  <dcterms:created xsi:type="dcterms:W3CDTF">2026-09-15T13:27:00Z</dcterms:created>
  <dcterms:modified xsi:type="dcterms:W3CDTF">2026-09-15T13:27:00Z</dcterms:modified>
</cp:coreProperties>
</file>