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4A" w:rsidRPr="008B5277" w:rsidRDefault="003A4A20" w:rsidP="00C6554A">
      <w:pPr>
        <w:pStyle w:val="Photo"/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bookmarkStart w:id="5" w:name="_GoBack"/>
      <w:r>
        <w:rPr>
          <w:noProof/>
        </w:rPr>
        <mc:AlternateContent>
          <mc:Choice Requires="wpg">
            <w:drawing>
              <wp:inline distT="0" distB="0" distL="0" distR="0">
                <wp:extent cx="9015984" cy="5504688"/>
                <wp:effectExtent l="0" t="0" r="0" b="127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5984" cy="5504688"/>
                          <a:chOff x="0" y="0"/>
                          <a:chExt cx="5486400" cy="2208944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C:\Users\ADA SYSTEM\Desktop\abstract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Straight Arrow Connector 1"/>
                        <wps:cNvCnPr/>
                        <wps:spPr>
                          <a:xfrm flipV="1">
                            <a:off x="2537717" y="1561672"/>
                            <a:ext cx="0" cy="647272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prstDash val="solid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84394" id="Group 2" o:spid="_x0000_s1026" style="width:709.9pt;height:433.45pt;mso-position-horizontal-relative:char;mso-position-vertical-relative:line" coordsize="54864,2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54864;height:19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61la9AAAA2gAAAA8AAABkcnMvZG93bnJldi54bWxEj0sLwjAQhO+C/yGs4E1THxWpjSKC4NUH&#10;6HFp1ra02ZQmav33RhA8DjPzDZNuOlOLJ7WutKxgMo5AEGdWl5wruJz3oyUI55E11pZJwZscbNb9&#10;XoqJti8+0vPkcxEg7BJUUHjfJFK6rCCDbmwb4uDdbWvQB9nmUrf4CnBTy2kULaTBksNCgQ3tCsqq&#10;08Mo2F8vcVOZDs3NsY0ms7i8y1ip4aDbrkB46vw//GsftII5fK+EGyDX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3brWVr0AAADaAAAADwAAAAAAAAAAAAAAAACfAgAAZHJz&#10;L2Rvd25yZXYueG1sUEsFBgAAAAAEAAQA9wAAAIkDAAAAAA==&#10;">
                  <v:imagedata r:id="rId8" o:title="abstract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8" type="#_x0000_t32" style="position:absolute;left:25377;top:15616;width:0;height:647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TVsL0AAADaAAAADwAAAGRycy9kb3ducmV2LnhtbERPzYrCMBC+L/gOYQQvoqkelqVrFFEE&#10;T4LVB5htxrbaTEozavv2RhD2NHx8v7NYda5WD2pD5dnAbJqAIs69rbgwcD7tJj+ggiBbrD2TgZ4C&#10;rJaDrwWm1j/5SI9MChVDOKRooBRpUq1DXpLDMPUNceQuvnUoEbaFti0+Y7ir9TxJvrXDimNDiQ1t&#10;Sspv2d0ZuG//WMb9VQ7cc7bp12PKtwdjRsNu/QtKqJN/8ce9t3E+vF95X71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R01bC9AAAA2gAAAA8AAAAAAAAAAAAAAAAAoQIA&#10;AGRycy9kb3ducmV2LnhtbFBLBQYAAAAABAAEAPkAAACLAwAAAAA=&#10;" strokecolor="black [3213]" strokeweight="3pt">
                  <v:stroke endarrow="block"/>
                </v:shape>
                <w10:anchorlock/>
              </v:group>
            </w:pict>
          </mc:Fallback>
        </mc:AlternateContent>
      </w:r>
    </w:p>
    <w:bookmarkEnd w:id="0"/>
    <w:bookmarkEnd w:id="1"/>
    <w:bookmarkEnd w:id="2"/>
    <w:bookmarkEnd w:id="3"/>
    <w:bookmarkEnd w:id="4"/>
    <w:bookmarkEnd w:id="5"/>
    <w:p w:rsidR="00C6554A" w:rsidRPr="00D5413C" w:rsidRDefault="003A4A20" w:rsidP="003A4A20">
      <w:pPr>
        <w:pStyle w:val="Title"/>
      </w:pPr>
      <w:r w:rsidRPr="003A4A20">
        <w:rPr>
          <w:rFonts w:asciiTheme="majorBidi" w:hAnsiTheme="majorBidi"/>
          <w:b/>
          <w:bCs/>
          <w:sz w:val="44"/>
          <w:szCs w:val="14"/>
        </w:rPr>
        <w:t>Acid blue 80 dye</w:t>
      </w:r>
      <w:r w:rsidRPr="003A4A20">
        <w:rPr>
          <w:rFonts w:asciiTheme="majorBidi" w:hAnsiTheme="majorBidi"/>
          <w:b/>
          <w:bCs/>
          <w:sz w:val="44"/>
          <w:szCs w:val="14"/>
        </w:rPr>
        <w:t xml:space="preserve"> molecule</w:t>
      </w:r>
    </w:p>
    <w:sectPr w:rsidR="00C6554A" w:rsidRPr="00D5413C" w:rsidSect="003A4A20">
      <w:footerReference w:type="default" r:id="rId9"/>
      <w:pgSz w:w="15840" w:h="12240" w:orient="landscape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24F" w:rsidRDefault="004D624F" w:rsidP="00C6554A">
      <w:pPr>
        <w:spacing w:before="0" w:after="0" w:line="240" w:lineRule="auto"/>
      </w:pPr>
      <w:r>
        <w:separator/>
      </w:r>
    </w:p>
  </w:endnote>
  <w:endnote w:type="continuationSeparator" w:id="0">
    <w:p w:rsidR="004D624F" w:rsidRDefault="004D624F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3EE" w:rsidRDefault="00ED7C44">
    <w:pPr>
      <w:pStyle w:val="Footer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3A4A2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24F" w:rsidRDefault="004D624F" w:rsidP="00C6554A">
      <w:pPr>
        <w:spacing w:before="0" w:after="0" w:line="240" w:lineRule="auto"/>
      </w:pPr>
      <w:r>
        <w:separator/>
      </w:r>
    </w:p>
  </w:footnote>
  <w:footnote w:type="continuationSeparator" w:id="0">
    <w:p w:rsidR="004D624F" w:rsidRDefault="004D624F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20"/>
    <w:rsid w:val="002554CD"/>
    <w:rsid w:val="00293B83"/>
    <w:rsid w:val="002B4294"/>
    <w:rsid w:val="00333D0D"/>
    <w:rsid w:val="003A4A20"/>
    <w:rsid w:val="004C049F"/>
    <w:rsid w:val="004D624F"/>
    <w:rsid w:val="005000E2"/>
    <w:rsid w:val="006A3CE7"/>
    <w:rsid w:val="00C6554A"/>
    <w:rsid w:val="00E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A9A337-2A6F-4A2E-AEDE-CB34D03B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D0D"/>
  </w:style>
  <w:style w:type="paragraph" w:styleId="Heading1">
    <w:name w:val="heading 1"/>
    <w:basedOn w:val="Normal"/>
    <w:next w:val="Normal"/>
    <w:link w:val="Heading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itle">
    <w:name w:val="Title"/>
    <w:basedOn w:val="Normal"/>
    <w:link w:val="Title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AppData\Roaming\Microsoft\Templates\Student%20report%20with%20photo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photo</Template>
  <TotalTime>6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2021-09-18T16:17:00Z</dcterms:created>
  <dcterms:modified xsi:type="dcterms:W3CDTF">2021-09-18T16:23:00Z</dcterms:modified>
</cp:coreProperties>
</file>