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232D36" w14:textId="5FCA9713" w:rsidR="005D0E99" w:rsidRDefault="00917851"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14:anchorId="675E8C50" wp14:editId="5711C54A">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658A553E" w14:textId="77777777" w:rsidR="00833918" w:rsidRPr="006142BA" w:rsidRDefault="00833918" w:rsidP="0059652A">
      <w:pPr>
        <w:pStyle w:val="TableTitle"/>
        <w:rPr>
          <w:rFonts w:ascii="Arial" w:hAnsi="Arial" w:cs="Arial"/>
        </w:rPr>
      </w:pPr>
    </w:p>
    <w:p w14:paraId="06F5298E" w14:textId="77777777" w:rsidR="00833918" w:rsidRPr="006142BA" w:rsidRDefault="00833918" w:rsidP="0059652A">
      <w:pPr>
        <w:pStyle w:val="TableTitle"/>
        <w:rPr>
          <w:rFonts w:ascii="Arial" w:hAnsi="Arial" w:cs="Arial"/>
        </w:rPr>
      </w:pPr>
    </w:p>
    <w:p w14:paraId="0647F3FF" w14:textId="77777777" w:rsidR="00833918" w:rsidRPr="006142BA" w:rsidRDefault="00833918" w:rsidP="0059652A">
      <w:pPr>
        <w:pStyle w:val="TableTitle"/>
        <w:rPr>
          <w:rFonts w:ascii="Arial" w:hAnsi="Arial" w:cs="Arial"/>
        </w:rPr>
      </w:pPr>
    </w:p>
    <w:p w14:paraId="11683516" w14:textId="77777777" w:rsidR="00833918" w:rsidRPr="006142BA" w:rsidRDefault="00833918" w:rsidP="0059652A">
      <w:pPr>
        <w:pStyle w:val="TableTitle"/>
        <w:rPr>
          <w:rFonts w:ascii="Arial" w:hAnsi="Arial" w:cs="Arial"/>
        </w:rPr>
      </w:pPr>
    </w:p>
    <w:p w14:paraId="65C9505A" w14:textId="77777777" w:rsidR="00833918" w:rsidRPr="006142BA" w:rsidRDefault="00833918" w:rsidP="0059652A">
      <w:pPr>
        <w:pStyle w:val="TableTitle"/>
        <w:rPr>
          <w:rFonts w:ascii="Arial" w:hAnsi="Arial" w:cs="Arial"/>
        </w:rPr>
      </w:pPr>
    </w:p>
    <w:p w14:paraId="771C71D8"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2FAF44EA"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94873EA"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0B93A902"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3AC772C4"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108A9628"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63EC2436"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71F38A5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270E1FF1" w14:textId="77777777" w:rsidR="003B5F90" w:rsidRPr="00F60FD4" w:rsidRDefault="003B5F90" w:rsidP="0059652A">
            <w:pPr>
              <w:rPr>
                <w:rFonts w:ascii="Arial" w:hAnsi="Arial" w:cs="Arial"/>
                <w:b/>
                <w:sz w:val="22"/>
                <w:szCs w:val="22"/>
              </w:rPr>
            </w:pPr>
          </w:p>
        </w:tc>
      </w:tr>
      <w:tr w:rsidR="003B5F90" w:rsidRPr="00F60FD4" w14:paraId="25F0812B" w14:textId="77777777" w:rsidTr="004C3A02">
        <w:trPr>
          <w:cantSplit/>
          <w:trHeight w:val="259"/>
        </w:trPr>
        <w:tc>
          <w:tcPr>
            <w:tcW w:w="696" w:type="pct"/>
            <w:shd w:val="clear" w:color="auto" w:fill="auto"/>
            <w:tcMar>
              <w:top w:w="85" w:type="dxa"/>
              <w:bottom w:w="85" w:type="dxa"/>
            </w:tcMar>
          </w:tcPr>
          <w:p w14:paraId="75360647"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349BC9C1"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5797C39C"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743810FC" w14:textId="77777777" w:rsidR="003B5F90" w:rsidRPr="00F60FD4" w:rsidRDefault="00E217D8" w:rsidP="00F47A01">
            <w:pPr>
              <w:jc w:val="center"/>
              <w:rPr>
                <w:rFonts w:ascii="Arial" w:hAnsi="Arial" w:cs="Arial"/>
                <w:sz w:val="22"/>
                <w:szCs w:val="22"/>
              </w:rPr>
            </w:pPr>
            <w:r>
              <w:rPr>
                <w:rFonts w:ascii="Arial" w:hAnsi="Arial" w:cs="Arial"/>
                <w:sz w:val="22"/>
                <w:szCs w:val="22"/>
              </w:rPr>
              <w:t>1</w:t>
            </w:r>
          </w:p>
        </w:tc>
      </w:tr>
      <w:tr w:rsidR="004C3A02" w:rsidRPr="00F60FD4" w14:paraId="39A5C454" w14:textId="77777777" w:rsidTr="004C3A02">
        <w:trPr>
          <w:cantSplit/>
          <w:trHeight w:val="259"/>
        </w:trPr>
        <w:tc>
          <w:tcPr>
            <w:tcW w:w="696" w:type="pct"/>
            <w:vMerge w:val="restart"/>
            <w:shd w:val="clear" w:color="auto" w:fill="auto"/>
            <w:tcMar>
              <w:top w:w="85" w:type="dxa"/>
              <w:bottom w:w="85" w:type="dxa"/>
            </w:tcMar>
          </w:tcPr>
          <w:p w14:paraId="16981E93" w14:textId="77777777" w:rsidR="004C3A02" w:rsidRPr="00F60FD4" w:rsidRDefault="004C3A02" w:rsidP="004C3A02">
            <w:pPr>
              <w:rPr>
                <w:rFonts w:ascii="Arial" w:hAnsi="Arial" w:cs="Arial"/>
                <w:sz w:val="22"/>
                <w:szCs w:val="22"/>
              </w:rPr>
            </w:pPr>
            <w:r w:rsidRPr="00F60FD4">
              <w:rPr>
                <w:rFonts w:ascii="Arial" w:hAnsi="Arial" w:cs="Arial"/>
                <w:sz w:val="22"/>
                <w:szCs w:val="22"/>
              </w:rPr>
              <w:t>Trial registration</w:t>
            </w:r>
          </w:p>
        </w:tc>
        <w:tc>
          <w:tcPr>
            <w:tcW w:w="242" w:type="pct"/>
          </w:tcPr>
          <w:p w14:paraId="64D9999C" w14:textId="77777777" w:rsidR="004C3A02" w:rsidRPr="00F60FD4" w:rsidRDefault="004C3A02" w:rsidP="004C3A02">
            <w:pPr>
              <w:rPr>
                <w:rFonts w:ascii="Arial" w:hAnsi="Arial" w:cs="Arial"/>
                <w:sz w:val="22"/>
                <w:szCs w:val="22"/>
              </w:rPr>
            </w:pPr>
            <w:r w:rsidRPr="00F60FD4">
              <w:rPr>
                <w:rFonts w:ascii="Arial" w:hAnsi="Arial" w:cs="Arial"/>
                <w:sz w:val="22"/>
                <w:szCs w:val="22"/>
              </w:rPr>
              <w:t>2a</w:t>
            </w:r>
          </w:p>
        </w:tc>
        <w:tc>
          <w:tcPr>
            <w:tcW w:w="3421" w:type="pct"/>
          </w:tcPr>
          <w:p w14:paraId="0AE6D5F5" w14:textId="77777777" w:rsidR="004C3A02" w:rsidRPr="00F60FD4" w:rsidRDefault="004C3A02" w:rsidP="004C3A02">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54AADB24" w14:textId="77777777" w:rsidR="004C3A02" w:rsidRPr="00F60FD4" w:rsidRDefault="00F47A01" w:rsidP="00F47A01">
            <w:pPr>
              <w:jc w:val="center"/>
              <w:rPr>
                <w:rFonts w:ascii="Arial" w:hAnsi="Arial" w:cs="Arial"/>
                <w:sz w:val="22"/>
                <w:szCs w:val="22"/>
              </w:rPr>
            </w:pPr>
            <w:r>
              <w:rPr>
                <w:rFonts w:ascii="Arial" w:hAnsi="Arial" w:cs="Arial"/>
                <w:sz w:val="22"/>
                <w:szCs w:val="22"/>
              </w:rPr>
              <w:t>5</w:t>
            </w:r>
          </w:p>
        </w:tc>
      </w:tr>
      <w:tr w:rsidR="004C3A02" w:rsidRPr="00F60FD4" w14:paraId="6CACB789" w14:textId="77777777" w:rsidTr="004C3A02">
        <w:trPr>
          <w:cantSplit/>
          <w:trHeight w:val="259"/>
        </w:trPr>
        <w:tc>
          <w:tcPr>
            <w:tcW w:w="696" w:type="pct"/>
            <w:vMerge/>
            <w:shd w:val="clear" w:color="auto" w:fill="auto"/>
            <w:tcMar>
              <w:top w:w="85" w:type="dxa"/>
              <w:bottom w:w="85" w:type="dxa"/>
            </w:tcMar>
          </w:tcPr>
          <w:p w14:paraId="27699299" w14:textId="77777777" w:rsidR="004C3A02" w:rsidRPr="00F60FD4" w:rsidRDefault="004C3A02" w:rsidP="004C3A02">
            <w:pPr>
              <w:rPr>
                <w:rFonts w:ascii="Arial" w:hAnsi="Arial" w:cs="Arial"/>
                <w:sz w:val="22"/>
                <w:szCs w:val="22"/>
              </w:rPr>
            </w:pPr>
          </w:p>
        </w:tc>
        <w:tc>
          <w:tcPr>
            <w:tcW w:w="242" w:type="pct"/>
          </w:tcPr>
          <w:p w14:paraId="1829C762" w14:textId="77777777" w:rsidR="004C3A02" w:rsidRPr="00F60FD4" w:rsidRDefault="004C3A02" w:rsidP="004C3A02">
            <w:pPr>
              <w:rPr>
                <w:rFonts w:ascii="Arial" w:hAnsi="Arial" w:cs="Arial"/>
                <w:sz w:val="22"/>
                <w:szCs w:val="22"/>
              </w:rPr>
            </w:pPr>
            <w:r w:rsidRPr="00F60FD4">
              <w:rPr>
                <w:rFonts w:ascii="Arial" w:hAnsi="Arial" w:cs="Arial"/>
                <w:sz w:val="22"/>
                <w:szCs w:val="22"/>
              </w:rPr>
              <w:t>2b</w:t>
            </w:r>
          </w:p>
        </w:tc>
        <w:tc>
          <w:tcPr>
            <w:tcW w:w="3421" w:type="pct"/>
          </w:tcPr>
          <w:p w14:paraId="15D2BF3D" w14:textId="77777777" w:rsidR="004C3A02" w:rsidRPr="00F60FD4" w:rsidRDefault="004C3A02" w:rsidP="004C3A02">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50FF4952" w14:textId="77777777" w:rsidR="004C3A02" w:rsidRPr="00F60FD4" w:rsidRDefault="004C3A02" w:rsidP="00F47A01">
            <w:pPr>
              <w:jc w:val="center"/>
              <w:rPr>
                <w:rFonts w:ascii="Arial" w:hAnsi="Arial" w:cs="Arial"/>
                <w:sz w:val="22"/>
                <w:szCs w:val="22"/>
              </w:rPr>
            </w:pPr>
            <w:r>
              <w:rPr>
                <w:rFonts w:ascii="Arial" w:hAnsi="Arial" w:cs="Arial"/>
                <w:sz w:val="22"/>
                <w:szCs w:val="22"/>
              </w:rPr>
              <w:t>1, 5,9,11-15,17-19, 23,25,26,30</w:t>
            </w:r>
            <w:r w:rsidR="00C520BC">
              <w:rPr>
                <w:rFonts w:ascii="Arial" w:hAnsi="Arial" w:cs="Arial"/>
                <w:sz w:val="22"/>
                <w:szCs w:val="22"/>
              </w:rPr>
              <w:t>,31</w:t>
            </w:r>
          </w:p>
        </w:tc>
      </w:tr>
      <w:tr w:rsidR="004C3A02" w:rsidRPr="00F60FD4" w14:paraId="0E42A0B8" w14:textId="77777777" w:rsidTr="003B5F90">
        <w:trPr>
          <w:cantSplit/>
          <w:trHeight w:val="259"/>
        </w:trPr>
        <w:tc>
          <w:tcPr>
            <w:tcW w:w="696" w:type="pct"/>
            <w:shd w:val="clear" w:color="auto" w:fill="auto"/>
            <w:tcMar>
              <w:top w:w="85" w:type="dxa"/>
              <w:bottom w:w="85" w:type="dxa"/>
            </w:tcMar>
          </w:tcPr>
          <w:p w14:paraId="390A006D" w14:textId="77777777" w:rsidR="004C3A02" w:rsidRPr="00F60FD4" w:rsidRDefault="004C3A02" w:rsidP="004C3A02">
            <w:pPr>
              <w:rPr>
                <w:rFonts w:ascii="Arial" w:hAnsi="Arial" w:cs="Arial"/>
                <w:sz w:val="22"/>
                <w:szCs w:val="22"/>
              </w:rPr>
            </w:pPr>
            <w:r w:rsidRPr="00F60FD4">
              <w:rPr>
                <w:rFonts w:ascii="Arial" w:hAnsi="Arial" w:cs="Arial"/>
                <w:sz w:val="22"/>
                <w:szCs w:val="22"/>
              </w:rPr>
              <w:t>Protocol version</w:t>
            </w:r>
          </w:p>
        </w:tc>
        <w:tc>
          <w:tcPr>
            <w:tcW w:w="242" w:type="pct"/>
          </w:tcPr>
          <w:p w14:paraId="4FBF209A" w14:textId="77777777" w:rsidR="004C3A02" w:rsidRPr="00F60FD4" w:rsidRDefault="004C3A02" w:rsidP="004C3A02">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725286F7" w14:textId="77777777" w:rsidR="004C3A02" w:rsidRPr="00F60FD4" w:rsidRDefault="004C3A02" w:rsidP="004C3A02">
            <w:pPr>
              <w:rPr>
                <w:rFonts w:ascii="Arial" w:hAnsi="Arial" w:cs="Arial"/>
                <w:sz w:val="22"/>
                <w:szCs w:val="22"/>
              </w:rPr>
            </w:pPr>
            <w:r w:rsidRPr="00F60FD4">
              <w:rPr>
                <w:rFonts w:ascii="Arial" w:hAnsi="Arial" w:cs="Arial"/>
                <w:sz w:val="22"/>
                <w:szCs w:val="22"/>
              </w:rPr>
              <w:t>Date and version identifier</w:t>
            </w:r>
          </w:p>
        </w:tc>
        <w:tc>
          <w:tcPr>
            <w:tcW w:w="641" w:type="pct"/>
          </w:tcPr>
          <w:p w14:paraId="63109575" w14:textId="77777777" w:rsidR="004C3A02" w:rsidRPr="00F60FD4" w:rsidRDefault="00F47A01" w:rsidP="00F47A01">
            <w:pPr>
              <w:jc w:val="center"/>
              <w:rPr>
                <w:rFonts w:ascii="Arial" w:hAnsi="Arial" w:cs="Arial"/>
                <w:sz w:val="22"/>
                <w:szCs w:val="22"/>
              </w:rPr>
            </w:pPr>
            <w:r>
              <w:rPr>
                <w:rFonts w:ascii="Arial" w:hAnsi="Arial" w:cs="Arial"/>
                <w:sz w:val="22"/>
                <w:szCs w:val="22"/>
              </w:rPr>
              <w:t>26</w:t>
            </w:r>
          </w:p>
        </w:tc>
      </w:tr>
      <w:tr w:rsidR="004C3A02" w:rsidRPr="00F60FD4" w14:paraId="63CAA0CC" w14:textId="77777777" w:rsidTr="003B5F90">
        <w:trPr>
          <w:cantSplit/>
          <w:trHeight w:val="259"/>
        </w:trPr>
        <w:tc>
          <w:tcPr>
            <w:tcW w:w="696" w:type="pct"/>
            <w:shd w:val="clear" w:color="auto" w:fill="auto"/>
            <w:tcMar>
              <w:top w:w="85" w:type="dxa"/>
              <w:bottom w:w="85" w:type="dxa"/>
            </w:tcMar>
          </w:tcPr>
          <w:p w14:paraId="2D1C65F2" w14:textId="77777777" w:rsidR="004C3A02" w:rsidRPr="00F60FD4" w:rsidRDefault="004C3A02" w:rsidP="004C3A02">
            <w:pPr>
              <w:rPr>
                <w:rFonts w:ascii="Arial" w:hAnsi="Arial" w:cs="Arial"/>
                <w:sz w:val="22"/>
                <w:szCs w:val="22"/>
              </w:rPr>
            </w:pPr>
            <w:r w:rsidRPr="00F60FD4">
              <w:rPr>
                <w:rFonts w:ascii="Arial" w:hAnsi="Arial" w:cs="Arial"/>
                <w:sz w:val="22"/>
                <w:szCs w:val="22"/>
              </w:rPr>
              <w:t>Funding</w:t>
            </w:r>
          </w:p>
        </w:tc>
        <w:tc>
          <w:tcPr>
            <w:tcW w:w="242" w:type="pct"/>
          </w:tcPr>
          <w:p w14:paraId="357FCA1C" w14:textId="77777777" w:rsidR="004C3A02" w:rsidRPr="00F60FD4" w:rsidRDefault="004C3A02" w:rsidP="004C3A02">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02795BCF" w14:textId="77777777" w:rsidR="004C3A02" w:rsidRPr="00F60FD4" w:rsidRDefault="004C3A02" w:rsidP="004C3A02">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04C3BA31" w14:textId="77777777" w:rsidR="004C3A02" w:rsidRPr="00F60FD4" w:rsidRDefault="00F47A01" w:rsidP="00F47A01">
            <w:pPr>
              <w:jc w:val="center"/>
              <w:rPr>
                <w:rFonts w:ascii="Arial" w:hAnsi="Arial" w:cs="Arial"/>
                <w:sz w:val="22"/>
                <w:szCs w:val="22"/>
              </w:rPr>
            </w:pPr>
            <w:r>
              <w:rPr>
                <w:rFonts w:ascii="Arial" w:hAnsi="Arial" w:cs="Arial"/>
                <w:sz w:val="22"/>
                <w:szCs w:val="22"/>
              </w:rPr>
              <w:t>31</w:t>
            </w:r>
          </w:p>
        </w:tc>
      </w:tr>
      <w:tr w:rsidR="004C3A02" w:rsidRPr="00F60FD4" w14:paraId="528FF383" w14:textId="77777777" w:rsidTr="003B5F90">
        <w:trPr>
          <w:cantSplit/>
          <w:trHeight w:val="259"/>
        </w:trPr>
        <w:tc>
          <w:tcPr>
            <w:tcW w:w="696" w:type="pct"/>
            <w:vMerge w:val="restart"/>
            <w:shd w:val="clear" w:color="auto" w:fill="auto"/>
            <w:tcMar>
              <w:top w:w="85" w:type="dxa"/>
              <w:bottom w:w="85" w:type="dxa"/>
            </w:tcMar>
          </w:tcPr>
          <w:p w14:paraId="6F87AF61" w14:textId="77777777" w:rsidR="004C3A02" w:rsidRPr="00F60FD4" w:rsidDel="00BE0F12" w:rsidRDefault="004C3A02" w:rsidP="004C3A02">
            <w:pPr>
              <w:rPr>
                <w:rFonts w:ascii="Arial" w:hAnsi="Arial" w:cs="Arial"/>
                <w:sz w:val="22"/>
                <w:szCs w:val="22"/>
              </w:rPr>
            </w:pPr>
            <w:r w:rsidRPr="00F60FD4">
              <w:rPr>
                <w:rFonts w:ascii="Arial" w:hAnsi="Arial" w:cs="Arial"/>
                <w:sz w:val="22"/>
                <w:szCs w:val="22"/>
              </w:rPr>
              <w:t>Roles and responsibilities</w:t>
            </w:r>
          </w:p>
        </w:tc>
        <w:tc>
          <w:tcPr>
            <w:tcW w:w="242" w:type="pct"/>
          </w:tcPr>
          <w:p w14:paraId="436001C4" w14:textId="77777777" w:rsidR="004C3A02" w:rsidRPr="00F60FD4" w:rsidDel="00A15E10" w:rsidRDefault="004C3A02" w:rsidP="004C3A02">
            <w:pPr>
              <w:rPr>
                <w:rFonts w:ascii="Arial" w:hAnsi="Arial" w:cs="Arial"/>
                <w:sz w:val="22"/>
                <w:szCs w:val="22"/>
              </w:rPr>
            </w:pPr>
            <w:r w:rsidRPr="00F60FD4">
              <w:rPr>
                <w:rFonts w:ascii="Arial" w:hAnsi="Arial" w:cs="Arial"/>
                <w:sz w:val="22"/>
                <w:szCs w:val="22"/>
              </w:rPr>
              <w:t>5a</w:t>
            </w:r>
          </w:p>
        </w:tc>
        <w:tc>
          <w:tcPr>
            <w:tcW w:w="3421" w:type="pct"/>
          </w:tcPr>
          <w:p w14:paraId="55309AD6" w14:textId="77777777" w:rsidR="004C3A02" w:rsidRPr="00F60FD4" w:rsidRDefault="004C3A02" w:rsidP="004C3A02">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44B0ED64" w14:textId="77777777" w:rsidR="004C3A02" w:rsidRPr="00F60FD4" w:rsidRDefault="00F47A01" w:rsidP="00F47A01">
            <w:pPr>
              <w:jc w:val="center"/>
              <w:rPr>
                <w:rFonts w:ascii="Arial" w:hAnsi="Arial" w:cs="Arial"/>
                <w:sz w:val="22"/>
                <w:szCs w:val="22"/>
              </w:rPr>
            </w:pPr>
            <w:r>
              <w:rPr>
                <w:rFonts w:ascii="Arial" w:hAnsi="Arial" w:cs="Arial"/>
                <w:sz w:val="22"/>
                <w:szCs w:val="22"/>
              </w:rPr>
              <w:t>31</w:t>
            </w:r>
          </w:p>
        </w:tc>
      </w:tr>
      <w:tr w:rsidR="004C3A02" w:rsidRPr="00F60FD4" w14:paraId="4FEB8647" w14:textId="77777777" w:rsidTr="003B5F90">
        <w:trPr>
          <w:cantSplit/>
          <w:trHeight w:val="293"/>
        </w:trPr>
        <w:tc>
          <w:tcPr>
            <w:tcW w:w="696" w:type="pct"/>
            <w:vMerge/>
            <w:shd w:val="clear" w:color="auto" w:fill="auto"/>
            <w:tcMar>
              <w:top w:w="85" w:type="dxa"/>
              <w:bottom w:w="85" w:type="dxa"/>
            </w:tcMar>
          </w:tcPr>
          <w:p w14:paraId="777DCECA" w14:textId="77777777" w:rsidR="004C3A02" w:rsidRPr="00F60FD4" w:rsidRDefault="004C3A02" w:rsidP="004C3A02">
            <w:pPr>
              <w:rPr>
                <w:rFonts w:ascii="Arial" w:hAnsi="Arial" w:cs="Arial"/>
                <w:sz w:val="22"/>
                <w:szCs w:val="22"/>
              </w:rPr>
            </w:pPr>
          </w:p>
        </w:tc>
        <w:tc>
          <w:tcPr>
            <w:tcW w:w="242" w:type="pct"/>
          </w:tcPr>
          <w:p w14:paraId="3073124C" w14:textId="77777777" w:rsidR="004C3A02" w:rsidRPr="00F60FD4" w:rsidRDefault="004C3A02" w:rsidP="004C3A02">
            <w:pPr>
              <w:rPr>
                <w:rFonts w:ascii="Arial" w:hAnsi="Arial" w:cs="Arial"/>
                <w:sz w:val="22"/>
                <w:szCs w:val="22"/>
              </w:rPr>
            </w:pPr>
            <w:r w:rsidRPr="00F60FD4">
              <w:rPr>
                <w:rFonts w:ascii="Arial" w:hAnsi="Arial" w:cs="Arial"/>
                <w:sz w:val="22"/>
                <w:szCs w:val="22"/>
              </w:rPr>
              <w:t>5b</w:t>
            </w:r>
          </w:p>
        </w:tc>
        <w:tc>
          <w:tcPr>
            <w:tcW w:w="3421" w:type="pct"/>
          </w:tcPr>
          <w:p w14:paraId="4991AB46" w14:textId="77777777" w:rsidR="004C3A02" w:rsidRPr="00F60FD4" w:rsidRDefault="004C3A02" w:rsidP="004C3A02">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74648913" w14:textId="0D250662" w:rsidR="004C3A02" w:rsidRPr="00F60FD4" w:rsidRDefault="006F0BBF" w:rsidP="00F47A01">
            <w:pPr>
              <w:jc w:val="center"/>
              <w:rPr>
                <w:rFonts w:ascii="Arial" w:hAnsi="Arial" w:cs="Arial"/>
                <w:sz w:val="22"/>
                <w:szCs w:val="22"/>
              </w:rPr>
            </w:pPr>
            <w:r>
              <w:rPr>
                <w:rFonts w:ascii="Arial" w:hAnsi="Arial" w:cs="Arial"/>
                <w:sz w:val="22"/>
                <w:szCs w:val="22"/>
              </w:rPr>
              <w:t>Appendix 3</w:t>
            </w:r>
          </w:p>
        </w:tc>
      </w:tr>
      <w:tr w:rsidR="004C3A02" w:rsidRPr="00F60FD4" w14:paraId="76F1FAAB" w14:textId="77777777" w:rsidTr="003B5F90">
        <w:trPr>
          <w:cantSplit/>
          <w:trHeight w:val="259"/>
        </w:trPr>
        <w:tc>
          <w:tcPr>
            <w:tcW w:w="696" w:type="pct"/>
            <w:shd w:val="clear" w:color="auto" w:fill="auto"/>
            <w:tcMar>
              <w:top w:w="85" w:type="dxa"/>
              <w:bottom w:w="85" w:type="dxa"/>
            </w:tcMar>
          </w:tcPr>
          <w:p w14:paraId="198B2CAF" w14:textId="77777777" w:rsidR="004C3A02" w:rsidRPr="00F60FD4" w:rsidRDefault="004C3A02" w:rsidP="004C3A02">
            <w:pPr>
              <w:rPr>
                <w:rFonts w:ascii="Arial" w:hAnsi="Arial" w:cs="Arial"/>
                <w:sz w:val="22"/>
                <w:szCs w:val="22"/>
              </w:rPr>
            </w:pPr>
          </w:p>
        </w:tc>
        <w:tc>
          <w:tcPr>
            <w:tcW w:w="242" w:type="pct"/>
          </w:tcPr>
          <w:p w14:paraId="0B3DF5B7" w14:textId="77777777" w:rsidR="004C3A02" w:rsidRPr="00F60FD4" w:rsidRDefault="004C3A02" w:rsidP="004C3A02">
            <w:pPr>
              <w:rPr>
                <w:rFonts w:ascii="Arial" w:hAnsi="Arial" w:cs="Arial"/>
                <w:sz w:val="22"/>
                <w:szCs w:val="22"/>
              </w:rPr>
            </w:pPr>
            <w:r w:rsidRPr="00F60FD4">
              <w:rPr>
                <w:rFonts w:ascii="Arial" w:hAnsi="Arial" w:cs="Arial"/>
                <w:sz w:val="22"/>
                <w:szCs w:val="22"/>
              </w:rPr>
              <w:t>5c</w:t>
            </w:r>
          </w:p>
        </w:tc>
        <w:tc>
          <w:tcPr>
            <w:tcW w:w="3421" w:type="pct"/>
          </w:tcPr>
          <w:p w14:paraId="63083389" w14:textId="77777777" w:rsidR="004C3A02" w:rsidRPr="00F60FD4" w:rsidRDefault="004C3A02" w:rsidP="004C3A02">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4CAE089A" w14:textId="77777777" w:rsidR="004C3A02" w:rsidRDefault="004C3A02" w:rsidP="00F47A01">
            <w:pPr>
              <w:jc w:val="center"/>
              <w:rPr>
                <w:rFonts w:ascii="Arial" w:hAnsi="Arial" w:cs="Arial"/>
                <w:sz w:val="22"/>
                <w:szCs w:val="22"/>
              </w:rPr>
            </w:pPr>
          </w:p>
          <w:p w14:paraId="4B8CE31F" w14:textId="6E15915A" w:rsidR="004C3A02" w:rsidRPr="00F60FD4" w:rsidRDefault="006F0BBF" w:rsidP="00F47A01">
            <w:pPr>
              <w:jc w:val="center"/>
              <w:rPr>
                <w:rFonts w:ascii="Arial" w:hAnsi="Arial" w:cs="Arial"/>
                <w:sz w:val="22"/>
                <w:szCs w:val="22"/>
              </w:rPr>
            </w:pPr>
            <w:r>
              <w:rPr>
                <w:rFonts w:ascii="Arial" w:hAnsi="Arial" w:cs="Arial"/>
                <w:sz w:val="22"/>
                <w:szCs w:val="22"/>
              </w:rPr>
              <w:t>Appendix 3</w:t>
            </w:r>
          </w:p>
        </w:tc>
      </w:tr>
      <w:tr w:rsidR="004C3A02" w:rsidRPr="00F60FD4" w14:paraId="621DFC99" w14:textId="77777777" w:rsidTr="003B5F90">
        <w:trPr>
          <w:cantSplit/>
          <w:trHeight w:val="259"/>
        </w:trPr>
        <w:tc>
          <w:tcPr>
            <w:tcW w:w="696" w:type="pct"/>
            <w:shd w:val="clear" w:color="auto" w:fill="auto"/>
            <w:tcMar>
              <w:top w:w="85" w:type="dxa"/>
              <w:bottom w:w="85" w:type="dxa"/>
            </w:tcMar>
          </w:tcPr>
          <w:p w14:paraId="3C2A6D3B" w14:textId="77777777" w:rsidR="004C3A02" w:rsidRPr="00F60FD4" w:rsidRDefault="004C3A02" w:rsidP="004C3A02">
            <w:pPr>
              <w:rPr>
                <w:rFonts w:ascii="Arial" w:hAnsi="Arial" w:cs="Arial"/>
                <w:sz w:val="22"/>
                <w:szCs w:val="22"/>
              </w:rPr>
            </w:pPr>
          </w:p>
        </w:tc>
        <w:tc>
          <w:tcPr>
            <w:tcW w:w="242" w:type="pct"/>
          </w:tcPr>
          <w:p w14:paraId="42AD34B2" w14:textId="77777777" w:rsidR="004C3A02" w:rsidRPr="00F60FD4" w:rsidRDefault="004C3A02" w:rsidP="004C3A02">
            <w:pPr>
              <w:rPr>
                <w:rFonts w:ascii="Arial" w:hAnsi="Arial" w:cs="Arial"/>
                <w:sz w:val="22"/>
                <w:szCs w:val="22"/>
              </w:rPr>
            </w:pPr>
            <w:r w:rsidRPr="00F60FD4">
              <w:rPr>
                <w:rFonts w:ascii="Arial" w:hAnsi="Arial" w:cs="Arial"/>
                <w:sz w:val="22"/>
                <w:szCs w:val="22"/>
              </w:rPr>
              <w:t>5d</w:t>
            </w:r>
          </w:p>
        </w:tc>
        <w:tc>
          <w:tcPr>
            <w:tcW w:w="3421" w:type="pct"/>
          </w:tcPr>
          <w:p w14:paraId="09CB565A" w14:textId="77777777" w:rsidR="004C3A02" w:rsidRDefault="004C3A02" w:rsidP="004C3A02">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58BC6B53" w14:textId="77777777" w:rsidR="004C3A02" w:rsidRDefault="004C3A02" w:rsidP="004C3A02">
            <w:pPr>
              <w:rPr>
                <w:rFonts w:ascii="Arial" w:hAnsi="Arial" w:cs="Arial"/>
                <w:sz w:val="22"/>
                <w:szCs w:val="22"/>
              </w:rPr>
            </w:pPr>
          </w:p>
          <w:p w14:paraId="4F6E2492" w14:textId="77777777" w:rsidR="004C3A02" w:rsidRDefault="004C3A02" w:rsidP="004C3A02">
            <w:pPr>
              <w:rPr>
                <w:rFonts w:ascii="Arial" w:hAnsi="Arial" w:cs="Arial"/>
                <w:sz w:val="22"/>
                <w:szCs w:val="22"/>
              </w:rPr>
            </w:pPr>
          </w:p>
          <w:p w14:paraId="4F7DD193" w14:textId="77777777" w:rsidR="004C3A02" w:rsidRPr="00F60FD4" w:rsidRDefault="004C3A02" w:rsidP="004C3A02">
            <w:pPr>
              <w:rPr>
                <w:rFonts w:ascii="Arial" w:hAnsi="Arial" w:cs="Arial"/>
                <w:sz w:val="22"/>
                <w:szCs w:val="22"/>
              </w:rPr>
            </w:pPr>
          </w:p>
        </w:tc>
        <w:tc>
          <w:tcPr>
            <w:tcW w:w="641" w:type="pct"/>
          </w:tcPr>
          <w:p w14:paraId="28DDDAC2" w14:textId="616DDDA5" w:rsidR="004C3A02" w:rsidRPr="00F60FD4" w:rsidRDefault="00275D7B" w:rsidP="00F47A01">
            <w:pPr>
              <w:jc w:val="center"/>
              <w:rPr>
                <w:rFonts w:ascii="Arial" w:hAnsi="Arial" w:cs="Arial"/>
                <w:sz w:val="22"/>
                <w:szCs w:val="22"/>
              </w:rPr>
            </w:pPr>
            <w:r>
              <w:rPr>
                <w:rFonts w:ascii="Arial" w:hAnsi="Arial" w:cs="Arial"/>
                <w:sz w:val="22"/>
                <w:szCs w:val="22"/>
              </w:rPr>
              <w:t>2</w:t>
            </w:r>
            <w:r w:rsidR="008534A5">
              <w:rPr>
                <w:rFonts w:ascii="Arial" w:hAnsi="Arial" w:cs="Arial"/>
                <w:sz w:val="22"/>
                <w:szCs w:val="22"/>
              </w:rPr>
              <w:t>4</w:t>
            </w:r>
            <w:r w:rsidR="0055794C">
              <w:rPr>
                <w:rFonts w:ascii="Arial" w:hAnsi="Arial" w:cs="Arial"/>
                <w:sz w:val="22"/>
                <w:szCs w:val="22"/>
              </w:rPr>
              <w:t>-2</w:t>
            </w:r>
            <w:r w:rsidR="008534A5">
              <w:rPr>
                <w:rFonts w:ascii="Arial" w:hAnsi="Arial" w:cs="Arial"/>
                <w:sz w:val="22"/>
                <w:szCs w:val="22"/>
              </w:rPr>
              <w:t>5</w:t>
            </w:r>
            <w:r w:rsidR="00971747">
              <w:rPr>
                <w:rFonts w:ascii="Arial" w:hAnsi="Arial" w:cs="Arial"/>
                <w:sz w:val="22"/>
                <w:szCs w:val="22"/>
              </w:rPr>
              <w:t>&amp;</w:t>
            </w:r>
            <w:bookmarkStart w:id="0" w:name="_GoBack"/>
            <w:bookmarkEnd w:id="0"/>
            <w:r w:rsidR="008534A5">
              <w:rPr>
                <w:rFonts w:ascii="Arial" w:hAnsi="Arial" w:cs="Arial"/>
                <w:sz w:val="22"/>
                <w:szCs w:val="22"/>
              </w:rPr>
              <w:t>App</w:t>
            </w:r>
            <w:r w:rsidR="00971747">
              <w:rPr>
                <w:rFonts w:ascii="Arial" w:hAnsi="Arial" w:cs="Arial"/>
                <w:sz w:val="22"/>
                <w:szCs w:val="22"/>
              </w:rPr>
              <w:t>endix 3</w:t>
            </w:r>
          </w:p>
        </w:tc>
      </w:tr>
      <w:tr w:rsidR="004C3A02" w:rsidRPr="00F60FD4" w14:paraId="39D3A5D6" w14:textId="77777777" w:rsidTr="003B5F90">
        <w:trPr>
          <w:cantSplit/>
          <w:trHeight w:val="259"/>
        </w:trPr>
        <w:tc>
          <w:tcPr>
            <w:tcW w:w="696" w:type="pct"/>
            <w:shd w:val="clear" w:color="auto" w:fill="auto"/>
            <w:tcMar>
              <w:top w:w="85" w:type="dxa"/>
              <w:bottom w:w="85" w:type="dxa"/>
            </w:tcMar>
          </w:tcPr>
          <w:p w14:paraId="3370554C" w14:textId="77777777" w:rsidR="004C3A02" w:rsidRPr="00F60FD4" w:rsidRDefault="004C3A02" w:rsidP="004C3A02">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778504AC" w14:textId="77777777" w:rsidR="004C3A02" w:rsidRPr="00F60FD4" w:rsidRDefault="004C3A02" w:rsidP="004C3A02">
            <w:pPr>
              <w:rPr>
                <w:rFonts w:ascii="Arial" w:hAnsi="Arial" w:cs="Arial"/>
                <w:sz w:val="22"/>
                <w:szCs w:val="22"/>
              </w:rPr>
            </w:pPr>
          </w:p>
        </w:tc>
        <w:tc>
          <w:tcPr>
            <w:tcW w:w="3421" w:type="pct"/>
            <w:shd w:val="clear" w:color="auto" w:fill="auto"/>
          </w:tcPr>
          <w:p w14:paraId="45111FF0" w14:textId="77777777" w:rsidR="004C3A02" w:rsidRPr="00F60FD4" w:rsidRDefault="004C3A02" w:rsidP="004C3A02">
            <w:pPr>
              <w:rPr>
                <w:rFonts w:ascii="Arial" w:hAnsi="Arial" w:cs="Arial"/>
                <w:sz w:val="22"/>
                <w:szCs w:val="22"/>
              </w:rPr>
            </w:pPr>
          </w:p>
        </w:tc>
        <w:tc>
          <w:tcPr>
            <w:tcW w:w="641" w:type="pct"/>
          </w:tcPr>
          <w:p w14:paraId="3D0311EE" w14:textId="77777777" w:rsidR="004C3A02" w:rsidRPr="00F60FD4" w:rsidRDefault="004C3A02" w:rsidP="004C3A02">
            <w:pPr>
              <w:rPr>
                <w:rFonts w:ascii="Arial" w:hAnsi="Arial" w:cs="Arial"/>
                <w:sz w:val="22"/>
                <w:szCs w:val="22"/>
              </w:rPr>
            </w:pPr>
          </w:p>
        </w:tc>
      </w:tr>
      <w:tr w:rsidR="004C3A02" w:rsidRPr="00F60FD4" w14:paraId="26C3A89B" w14:textId="77777777" w:rsidTr="003B5F90">
        <w:trPr>
          <w:cantSplit/>
          <w:trHeight w:val="259"/>
        </w:trPr>
        <w:tc>
          <w:tcPr>
            <w:tcW w:w="696" w:type="pct"/>
            <w:shd w:val="clear" w:color="auto" w:fill="auto"/>
            <w:tcMar>
              <w:top w:w="85" w:type="dxa"/>
              <w:bottom w:w="85" w:type="dxa"/>
            </w:tcMar>
          </w:tcPr>
          <w:p w14:paraId="078DDC6F" w14:textId="77777777" w:rsidR="004C3A02" w:rsidRPr="00F60FD4" w:rsidRDefault="004C3A02" w:rsidP="004C3A02">
            <w:pPr>
              <w:rPr>
                <w:rFonts w:ascii="Arial" w:hAnsi="Arial" w:cs="Arial"/>
                <w:sz w:val="22"/>
                <w:szCs w:val="22"/>
              </w:rPr>
            </w:pPr>
            <w:r w:rsidRPr="00F60FD4">
              <w:rPr>
                <w:rFonts w:ascii="Arial" w:hAnsi="Arial" w:cs="Arial"/>
                <w:sz w:val="22"/>
                <w:szCs w:val="22"/>
              </w:rPr>
              <w:t>Background and rationale</w:t>
            </w:r>
          </w:p>
        </w:tc>
        <w:tc>
          <w:tcPr>
            <w:tcW w:w="242" w:type="pct"/>
          </w:tcPr>
          <w:p w14:paraId="684E520F" w14:textId="77777777" w:rsidR="004C3A02" w:rsidRPr="00F60FD4" w:rsidRDefault="004C3A02" w:rsidP="004C3A02">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1FAEEB15" w14:textId="77777777" w:rsidR="004C3A02" w:rsidRPr="00F60FD4" w:rsidRDefault="004C3A02" w:rsidP="004C3A02">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147D521C" w14:textId="77777777" w:rsidR="004C3A02" w:rsidRPr="00F60FD4" w:rsidRDefault="003E30C6" w:rsidP="00F75BF6">
            <w:pPr>
              <w:jc w:val="center"/>
              <w:rPr>
                <w:rFonts w:ascii="Arial" w:hAnsi="Arial" w:cs="Arial"/>
                <w:sz w:val="22"/>
                <w:szCs w:val="22"/>
              </w:rPr>
            </w:pPr>
            <w:r>
              <w:rPr>
                <w:rFonts w:ascii="Arial" w:hAnsi="Arial" w:cs="Arial"/>
                <w:sz w:val="22"/>
                <w:szCs w:val="22"/>
              </w:rPr>
              <w:t>5</w:t>
            </w:r>
            <w:r w:rsidR="00F75BF6">
              <w:rPr>
                <w:rFonts w:ascii="Arial" w:hAnsi="Arial" w:cs="Arial"/>
                <w:sz w:val="22"/>
                <w:szCs w:val="22"/>
              </w:rPr>
              <w:t>-7</w:t>
            </w:r>
          </w:p>
        </w:tc>
      </w:tr>
      <w:tr w:rsidR="004C3A02" w:rsidRPr="00F60FD4" w14:paraId="68CAE87A" w14:textId="77777777" w:rsidTr="003B5F90">
        <w:trPr>
          <w:cantSplit/>
          <w:trHeight w:val="259"/>
        </w:trPr>
        <w:tc>
          <w:tcPr>
            <w:tcW w:w="696" w:type="pct"/>
            <w:shd w:val="clear" w:color="auto" w:fill="auto"/>
            <w:tcMar>
              <w:top w:w="85" w:type="dxa"/>
              <w:bottom w:w="85" w:type="dxa"/>
            </w:tcMar>
          </w:tcPr>
          <w:p w14:paraId="3B281122" w14:textId="77777777" w:rsidR="004C3A02" w:rsidRPr="00F60FD4" w:rsidRDefault="004C3A02" w:rsidP="004C3A02">
            <w:pPr>
              <w:rPr>
                <w:rFonts w:ascii="Arial" w:hAnsi="Arial" w:cs="Arial"/>
                <w:sz w:val="22"/>
                <w:szCs w:val="22"/>
              </w:rPr>
            </w:pPr>
          </w:p>
        </w:tc>
        <w:tc>
          <w:tcPr>
            <w:tcW w:w="242" w:type="pct"/>
          </w:tcPr>
          <w:p w14:paraId="0B26227E" w14:textId="77777777" w:rsidR="004C3A02" w:rsidRPr="00F60FD4" w:rsidRDefault="004C3A02" w:rsidP="004C3A02">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5105E6C8" w14:textId="77777777" w:rsidR="004C3A02" w:rsidRPr="00F60FD4" w:rsidRDefault="004C3A02" w:rsidP="004C3A02">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6A736A89" w14:textId="77777777" w:rsidR="004C3A02" w:rsidRPr="00F60FD4" w:rsidRDefault="00F75BF6" w:rsidP="00F75BF6">
            <w:pPr>
              <w:jc w:val="center"/>
              <w:rPr>
                <w:rFonts w:ascii="Arial" w:hAnsi="Arial" w:cs="Arial"/>
                <w:sz w:val="22"/>
                <w:szCs w:val="22"/>
              </w:rPr>
            </w:pPr>
            <w:r>
              <w:rPr>
                <w:rFonts w:ascii="Arial" w:hAnsi="Arial" w:cs="Arial"/>
                <w:sz w:val="22"/>
                <w:szCs w:val="22"/>
              </w:rPr>
              <w:t>5-7</w:t>
            </w:r>
          </w:p>
        </w:tc>
      </w:tr>
      <w:tr w:rsidR="004C3A02" w:rsidRPr="00F60FD4" w14:paraId="12563959" w14:textId="77777777" w:rsidTr="003B5F90">
        <w:trPr>
          <w:cantSplit/>
          <w:trHeight w:val="259"/>
        </w:trPr>
        <w:tc>
          <w:tcPr>
            <w:tcW w:w="696" w:type="pct"/>
            <w:shd w:val="clear" w:color="auto" w:fill="auto"/>
            <w:tcMar>
              <w:top w:w="85" w:type="dxa"/>
              <w:bottom w:w="85" w:type="dxa"/>
            </w:tcMar>
          </w:tcPr>
          <w:p w14:paraId="4B4580F0" w14:textId="77777777" w:rsidR="004C3A02" w:rsidRPr="00F60FD4" w:rsidRDefault="004C3A02" w:rsidP="004C3A02">
            <w:pPr>
              <w:rPr>
                <w:rFonts w:ascii="Arial" w:hAnsi="Arial" w:cs="Arial"/>
                <w:sz w:val="22"/>
                <w:szCs w:val="22"/>
              </w:rPr>
            </w:pPr>
            <w:r w:rsidRPr="00F60FD4">
              <w:rPr>
                <w:rFonts w:ascii="Arial" w:hAnsi="Arial" w:cs="Arial"/>
                <w:sz w:val="22"/>
                <w:szCs w:val="22"/>
              </w:rPr>
              <w:t>Objectives</w:t>
            </w:r>
          </w:p>
        </w:tc>
        <w:tc>
          <w:tcPr>
            <w:tcW w:w="242" w:type="pct"/>
          </w:tcPr>
          <w:p w14:paraId="44705140" w14:textId="77777777" w:rsidR="004C3A02" w:rsidRPr="00F60FD4" w:rsidRDefault="004C3A02" w:rsidP="004C3A02">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23E9EAD4" w14:textId="77777777" w:rsidR="004C3A02" w:rsidRPr="00F60FD4" w:rsidRDefault="004C3A02" w:rsidP="004C3A02">
            <w:pPr>
              <w:rPr>
                <w:rFonts w:ascii="Arial" w:hAnsi="Arial" w:cs="Arial"/>
                <w:sz w:val="22"/>
                <w:szCs w:val="22"/>
              </w:rPr>
            </w:pPr>
            <w:r w:rsidRPr="00F60FD4">
              <w:rPr>
                <w:rFonts w:ascii="Arial" w:hAnsi="Arial" w:cs="Arial"/>
                <w:sz w:val="22"/>
                <w:szCs w:val="22"/>
              </w:rPr>
              <w:t>Specific objectives or hypotheses</w:t>
            </w:r>
          </w:p>
        </w:tc>
        <w:tc>
          <w:tcPr>
            <w:tcW w:w="641" w:type="pct"/>
          </w:tcPr>
          <w:p w14:paraId="5FE2940A" w14:textId="2A08E5E0" w:rsidR="004C3A02" w:rsidRPr="00F60FD4" w:rsidRDefault="006F63B8" w:rsidP="006F63B8">
            <w:pPr>
              <w:jc w:val="center"/>
              <w:rPr>
                <w:rFonts w:ascii="Arial" w:hAnsi="Arial" w:cs="Arial"/>
                <w:sz w:val="22"/>
                <w:szCs w:val="22"/>
              </w:rPr>
            </w:pPr>
            <w:r>
              <w:rPr>
                <w:rFonts w:ascii="Arial" w:hAnsi="Arial" w:cs="Arial"/>
                <w:sz w:val="22"/>
                <w:szCs w:val="22"/>
              </w:rPr>
              <w:t>7-8</w:t>
            </w:r>
          </w:p>
        </w:tc>
      </w:tr>
      <w:tr w:rsidR="004C3A02" w:rsidRPr="00F60FD4" w14:paraId="04327286" w14:textId="77777777" w:rsidTr="00BA6535">
        <w:trPr>
          <w:cantSplit/>
          <w:trHeight w:val="653"/>
        </w:trPr>
        <w:tc>
          <w:tcPr>
            <w:tcW w:w="696" w:type="pct"/>
            <w:shd w:val="clear" w:color="auto" w:fill="auto"/>
            <w:tcMar>
              <w:top w:w="85" w:type="dxa"/>
              <w:bottom w:w="85" w:type="dxa"/>
            </w:tcMar>
          </w:tcPr>
          <w:p w14:paraId="10E2CC86" w14:textId="77777777" w:rsidR="004C3A02" w:rsidRPr="00F60FD4" w:rsidRDefault="004C3A02" w:rsidP="004C3A02">
            <w:pPr>
              <w:rPr>
                <w:rFonts w:ascii="Arial" w:hAnsi="Arial" w:cs="Arial"/>
                <w:sz w:val="22"/>
                <w:szCs w:val="22"/>
              </w:rPr>
            </w:pPr>
            <w:r w:rsidRPr="00F60FD4">
              <w:rPr>
                <w:rFonts w:ascii="Arial" w:hAnsi="Arial" w:cs="Arial"/>
                <w:sz w:val="22"/>
                <w:szCs w:val="22"/>
              </w:rPr>
              <w:t>Trial design</w:t>
            </w:r>
          </w:p>
        </w:tc>
        <w:tc>
          <w:tcPr>
            <w:tcW w:w="242" w:type="pct"/>
          </w:tcPr>
          <w:p w14:paraId="67CCE534" w14:textId="77777777" w:rsidR="004C3A02" w:rsidRPr="00F60FD4" w:rsidRDefault="004C3A02" w:rsidP="004C3A02">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3A81E265" w14:textId="77777777" w:rsidR="004C3A02" w:rsidRPr="00BA6535" w:rsidRDefault="004C3A02" w:rsidP="004C3A02">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14:paraId="0A915339" w14:textId="2FA9CFC6" w:rsidR="004C3A02" w:rsidRPr="00F60FD4" w:rsidRDefault="00B53874" w:rsidP="00B53874">
            <w:pPr>
              <w:jc w:val="center"/>
              <w:rPr>
                <w:rFonts w:ascii="Arial" w:hAnsi="Arial" w:cs="Arial"/>
                <w:sz w:val="22"/>
                <w:szCs w:val="22"/>
              </w:rPr>
            </w:pPr>
            <w:r>
              <w:rPr>
                <w:rFonts w:ascii="Arial" w:hAnsi="Arial" w:cs="Arial"/>
                <w:sz w:val="22"/>
                <w:szCs w:val="22"/>
              </w:rPr>
              <w:t>8</w:t>
            </w:r>
          </w:p>
        </w:tc>
      </w:tr>
      <w:tr w:rsidR="004C3A02" w:rsidRPr="00F60FD4" w14:paraId="2F02B19D"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E6036BA" w14:textId="77777777" w:rsidR="004C3A02" w:rsidRPr="00F60FD4" w:rsidRDefault="004C3A02" w:rsidP="004C3A02">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6C205250" w14:textId="77777777" w:rsidR="004C3A02" w:rsidRPr="00F60FD4" w:rsidRDefault="004C3A02" w:rsidP="004C3A02">
            <w:pPr>
              <w:pStyle w:val="TableSubHead"/>
              <w:rPr>
                <w:rFonts w:ascii="Arial" w:hAnsi="Arial" w:cs="Arial"/>
                <w:sz w:val="22"/>
                <w:szCs w:val="22"/>
              </w:rPr>
            </w:pPr>
          </w:p>
        </w:tc>
      </w:tr>
      <w:tr w:rsidR="004C3A02" w:rsidRPr="00F60FD4" w14:paraId="734C85BB" w14:textId="77777777" w:rsidTr="003B5F90">
        <w:trPr>
          <w:cantSplit/>
          <w:trHeight w:val="259"/>
        </w:trPr>
        <w:tc>
          <w:tcPr>
            <w:tcW w:w="696" w:type="pct"/>
            <w:shd w:val="clear" w:color="auto" w:fill="auto"/>
            <w:tcMar>
              <w:top w:w="85" w:type="dxa"/>
              <w:bottom w:w="85" w:type="dxa"/>
            </w:tcMar>
          </w:tcPr>
          <w:p w14:paraId="156492E7" w14:textId="77777777" w:rsidR="004C3A02" w:rsidRPr="00F60FD4" w:rsidRDefault="004C3A02" w:rsidP="004C3A02">
            <w:pPr>
              <w:rPr>
                <w:rFonts w:ascii="Arial" w:hAnsi="Arial" w:cs="Arial"/>
                <w:sz w:val="22"/>
                <w:szCs w:val="22"/>
              </w:rPr>
            </w:pPr>
            <w:r w:rsidRPr="00F60FD4">
              <w:rPr>
                <w:rFonts w:ascii="Arial" w:hAnsi="Arial" w:cs="Arial"/>
                <w:sz w:val="22"/>
                <w:szCs w:val="22"/>
              </w:rPr>
              <w:t>Study setting</w:t>
            </w:r>
          </w:p>
        </w:tc>
        <w:tc>
          <w:tcPr>
            <w:tcW w:w="242" w:type="pct"/>
          </w:tcPr>
          <w:p w14:paraId="4E646A9B" w14:textId="77777777" w:rsidR="004C3A02" w:rsidRPr="00F60FD4" w:rsidRDefault="004C3A02" w:rsidP="004C3A02">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7D5A891B" w14:textId="77777777" w:rsidR="004C3A02" w:rsidRPr="00F60FD4" w:rsidRDefault="004C3A02" w:rsidP="004C3A02">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154AD7FB" w14:textId="1AA71811" w:rsidR="004C3A02" w:rsidRPr="00F60FD4" w:rsidRDefault="00FC1CC6" w:rsidP="00FC1CC6">
            <w:pPr>
              <w:jc w:val="center"/>
              <w:rPr>
                <w:rFonts w:ascii="Arial" w:hAnsi="Arial" w:cs="Arial"/>
                <w:sz w:val="22"/>
                <w:szCs w:val="22"/>
              </w:rPr>
            </w:pPr>
            <w:r>
              <w:rPr>
                <w:rFonts w:ascii="Arial" w:hAnsi="Arial" w:cs="Arial"/>
                <w:sz w:val="22"/>
                <w:szCs w:val="22"/>
              </w:rPr>
              <w:t>8-9</w:t>
            </w:r>
          </w:p>
        </w:tc>
      </w:tr>
      <w:tr w:rsidR="004C3A02" w:rsidRPr="00F60FD4" w14:paraId="41A55062" w14:textId="77777777" w:rsidTr="003B5F90">
        <w:tblPrEx>
          <w:shd w:val="clear" w:color="auto" w:fill="FFFFFF"/>
        </w:tblPrEx>
        <w:trPr>
          <w:cantSplit/>
          <w:trHeight w:val="259"/>
        </w:trPr>
        <w:tc>
          <w:tcPr>
            <w:tcW w:w="696" w:type="pct"/>
            <w:shd w:val="clear" w:color="auto" w:fill="FFFFFF"/>
            <w:tcMar>
              <w:top w:w="85" w:type="dxa"/>
              <w:bottom w:w="85" w:type="dxa"/>
            </w:tcMar>
          </w:tcPr>
          <w:p w14:paraId="59B3570F" w14:textId="77777777" w:rsidR="004C3A02" w:rsidRPr="00F60FD4" w:rsidRDefault="004C3A02" w:rsidP="004C3A02">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501FCBAA" w14:textId="77777777" w:rsidR="004C3A02" w:rsidRPr="00F60FD4" w:rsidRDefault="004C3A02" w:rsidP="004C3A02">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ED52434" w14:textId="77777777" w:rsidR="004C3A02" w:rsidRPr="00F60FD4" w:rsidRDefault="004C3A02" w:rsidP="004C3A02">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14:paraId="01DACADE" w14:textId="661A5C27" w:rsidR="004C3A02" w:rsidRPr="00F60FD4" w:rsidRDefault="00FC1CC6" w:rsidP="00FC1CC6">
            <w:pPr>
              <w:jc w:val="center"/>
              <w:rPr>
                <w:rFonts w:ascii="Arial" w:hAnsi="Arial" w:cs="Arial"/>
                <w:sz w:val="22"/>
                <w:szCs w:val="22"/>
              </w:rPr>
            </w:pPr>
            <w:r>
              <w:rPr>
                <w:rFonts w:ascii="Arial" w:hAnsi="Arial" w:cs="Arial"/>
                <w:sz w:val="22"/>
                <w:szCs w:val="22"/>
              </w:rPr>
              <w:t>9-11</w:t>
            </w:r>
          </w:p>
        </w:tc>
      </w:tr>
      <w:tr w:rsidR="004C3A02" w:rsidRPr="00F60FD4" w14:paraId="0082ECFA"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7E09A01C" w14:textId="77777777" w:rsidR="004C3A02" w:rsidRPr="00F60FD4" w:rsidRDefault="004C3A02" w:rsidP="004C3A02">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52504137" w14:textId="77777777" w:rsidR="004C3A02" w:rsidRPr="00F60FD4" w:rsidRDefault="004C3A02" w:rsidP="004C3A02">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6BE2BC4F" w14:textId="77777777" w:rsidR="004C3A02" w:rsidRPr="00F60FD4" w:rsidRDefault="004C3A02" w:rsidP="004C3A02">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745F2107" w14:textId="208DF845" w:rsidR="004C3A02" w:rsidRPr="00F60FD4" w:rsidRDefault="007B7F48" w:rsidP="007B7F48">
            <w:pPr>
              <w:jc w:val="center"/>
              <w:rPr>
                <w:rFonts w:ascii="Arial" w:hAnsi="Arial" w:cs="Arial"/>
                <w:sz w:val="22"/>
                <w:szCs w:val="22"/>
              </w:rPr>
            </w:pPr>
            <w:r>
              <w:rPr>
                <w:rFonts w:ascii="Arial" w:hAnsi="Arial" w:cs="Arial"/>
                <w:sz w:val="22"/>
                <w:szCs w:val="22"/>
              </w:rPr>
              <w:t>11-13</w:t>
            </w:r>
          </w:p>
        </w:tc>
      </w:tr>
      <w:tr w:rsidR="004C3A02" w:rsidRPr="00F60FD4" w14:paraId="05F80366"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39C9E7CC" w14:textId="77777777" w:rsidR="004C3A02" w:rsidRPr="00F60FD4" w:rsidRDefault="004C3A02" w:rsidP="004C3A02">
            <w:pPr>
              <w:rPr>
                <w:rFonts w:ascii="Arial" w:hAnsi="Arial" w:cs="Arial"/>
                <w:sz w:val="22"/>
                <w:szCs w:val="22"/>
              </w:rPr>
            </w:pPr>
          </w:p>
        </w:tc>
        <w:tc>
          <w:tcPr>
            <w:tcW w:w="242" w:type="pct"/>
            <w:shd w:val="clear" w:color="auto" w:fill="FFFFFF"/>
          </w:tcPr>
          <w:p w14:paraId="11CE40B3" w14:textId="77777777" w:rsidR="004C3A02" w:rsidRPr="00F60FD4" w:rsidRDefault="004C3A02" w:rsidP="004C3A02">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3094CBD3" w14:textId="77777777" w:rsidR="004C3A02" w:rsidRPr="00F60FD4" w:rsidRDefault="004C3A02" w:rsidP="004C3A02">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14:paraId="575C2B5A" w14:textId="2906FF37" w:rsidR="004C3A02" w:rsidRPr="00F60FD4" w:rsidRDefault="005A7C33" w:rsidP="005A7C33">
            <w:pPr>
              <w:jc w:val="center"/>
              <w:rPr>
                <w:rFonts w:ascii="Arial" w:hAnsi="Arial" w:cs="Arial"/>
                <w:sz w:val="22"/>
                <w:szCs w:val="22"/>
              </w:rPr>
            </w:pPr>
            <w:r>
              <w:rPr>
                <w:rFonts w:ascii="Arial" w:hAnsi="Arial" w:cs="Arial"/>
                <w:sz w:val="22"/>
                <w:szCs w:val="22"/>
              </w:rPr>
              <w:t>12-18</w:t>
            </w:r>
          </w:p>
        </w:tc>
      </w:tr>
      <w:tr w:rsidR="004C3A02" w:rsidRPr="00F60FD4" w14:paraId="7A3F3A86"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16A72285" w14:textId="77777777" w:rsidR="004C3A02" w:rsidRPr="00F60FD4" w:rsidRDefault="004C3A02" w:rsidP="004C3A02">
            <w:pPr>
              <w:rPr>
                <w:rFonts w:ascii="Arial" w:hAnsi="Arial" w:cs="Arial"/>
                <w:sz w:val="22"/>
                <w:szCs w:val="22"/>
              </w:rPr>
            </w:pPr>
          </w:p>
        </w:tc>
        <w:tc>
          <w:tcPr>
            <w:tcW w:w="242" w:type="pct"/>
            <w:shd w:val="clear" w:color="auto" w:fill="FFFFFF"/>
          </w:tcPr>
          <w:p w14:paraId="24E40037" w14:textId="77777777" w:rsidR="004C3A02" w:rsidRPr="00F60FD4" w:rsidRDefault="004C3A02" w:rsidP="004C3A02">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59E904C9" w14:textId="77777777" w:rsidR="004C3A02" w:rsidRPr="00F60FD4" w:rsidRDefault="004C3A02" w:rsidP="004C3A02">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14:paraId="5B6985CF" w14:textId="072E0E35" w:rsidR="004C3A02" w:rsidRPr="00F60FD4" w:rsidRDefault="00EF0B43" w:rsidP="00D47B34">
            <w:pPr>
              <w:jc w:val="center"/>
              <w:rPr>
                <w:rFonts w:ascii="Arial" w:hAnsi="Arial" w:cs="Arial"/>
                <w:sz w:val="22"/>
                <w:szCs w:val="22"/>
              </w:rPr>
            </w:pPr>
            <w:r>
              <w:rPr>
                <w:rFonts w:ascii="Arial" w:hAnsi="Arial" w:cs="Arial"/>
                <w:sz w:val="22"/>
                <w:szCs w:val="22"/>
              </w:rPr>
              <w:t xml:space="preserve">13, </w:t>
            </w:r>
            <w:r w:rsidR="0007292A">
              <w:rPr>
                <w:rFonts w:ascii="Arial" w:hAnsi="Arial" w:cs="Arial"/>
                <w:sz w:val="22"/>
                <w:szCs w:val="22"/>
              </w:rPr>
              <w:t>Tabl</w:t>
            </w:r>
            <w:r>
              <w:rPr>
                <w:rFonts w:ascii="Arial" w:hAnsi="Arial" w:cs="Arial"/>
                <w:sz w:val="22"/>
                <w:szCs w:val="22"/>
              </w:rPr>
              <w:t>e</w:t>
            </w:r>
            <w:r w:rsidR="00E26BEF">
              <w:rPr>
                <w:rFonts w:ascii="Arial" w:hAnsi="Arial" w:cs="Arial"/>
                <w:sz w:val="22"/>
                <w:szCs w:val="22"/>
              </w:rPr>
              <w:t xml:space="preserve"> </w:t>
            </w:r>
            <w:r w:rsidR="008E2881">
              <w:rPr>
                <w:rFonts w:ascii="Arial" w:hAnsi="Arial" w:cs="Arial"/>
                <w:sz w:val="22"/>
                <w:szCs w:val="22"/>
              </w:rPr>
              <w:t>2</w:t>
            </w:r>
          </w:p>
        </w:tc>
      </w:tr>
      <w:tr w:rsidR="004C3A02" w:rsidRPr="00F60FD4" w14:paraId="4073FDA5"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66B52F32" w14:textId="77777777" w:rsidR="004C3A02" w:rsidRPr="00F60FD4" w:rsidRDefault="004C3A02" w:rsidP="004C3A02">
            <w:pPr>
              <w:rPr>
                <w:rFonts w:ascii="Arial" w:hAnsi="Arial" w:cs="Arial"/>
                <w:sz w:val="22"/>
                <w:szCs w:val="22"/>
              </w:rPr>
            </w:pPr>
          </w:p>
        </w:tc>
        <w:tc>
          <w:tcPr>
            <w:tcW w:w="242" w:type="pct"/>
            <w:shd w:val="clear" w:color="auto" w:fill="FFFFFF"/>
          </w:tcPr>
          <w:p w14:paraId="4FE08F91" w14:textId="77777777" w:rsidR="004C3A02" w:rsidRPr="00F60FD4" w:rsidRDefault="004C3A02" w:rsidP="004C3A02">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74F097EC" w14:textId="77777777" w:rsidR="004C3A02" w:rsidRPr="00F60FD4" w:rsidRDefault="004C3A02" w:rsidP="004C3A02">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4D01284D" w14:textId="011A2385" w:rsidR="004C3A02" w:rsidRPr="00F60FD4" w:rsidRDefault="0066259E" w:rsidP="00591FDE">
            <w:pPr>
              <w:jc w:val="center"/>
              <w:rPr>
                <w:rFonts w:ascii="Arial" w:hAnsi="Arial" w:cs="Arial"/>
                <w:sz w:val="22"/>
                <w:szCs w:val="22"/>
              </w:rPr>
            </w:pPr>
            <w:r>
              <w:rPr>
                <w:rFonts w:ascii="Arial" w:hAnsi="Arial" w:cs="Arial"/>
                <w:sz w:val="22"/>
                <w:szCs w:val="22"/>
              </w:rPr>
              <w:t xml:space="preserve">13, </w:t>
            </w:r>
            <w:r w:rsidR="00866C87">
              <w:rPr>
                <w:rFonts w:ascii="Arial" w:hAnsi="Arial" w:cs="Arial"/>
                <w:sz w:val="22"/>
                <w:szCs w:val="22"/>
              </w:rPr>
              <w:t>21</w:t>
            </w:r>
          </w:p>
        </w:tc>
      </w:tr>
      <w:tr w:rsidR="004C3A02" w:rsidRPr="00F60FD4" w14:paraId="5718B451" w14:textId="77777777" w:rsidTr="003B5F90">
        <w:tblPrEx>
          <w:shd w:val="clear" w:color="auto" w:fill="FFFFFF"/>
        </w:tblPrEx>
        <w:trPr>
          <w:cantSplit/>
          <w:trHeight w:val="259"/>
        </w:trPr>
        <w:tc>
          <w:tcPr>
            <w:tcW w:w="696" w:type="pct"/>
            <w:shd w:val="clear" w:color="auto" w:fill="FFFFFF"/>
            <w:tcMar>
              <w:top w:w="85" w:type="dxa"/>
              <w:bottom w:w="85" w:type="dxa"/>
            </w:tcMar>
          </w:tcPr>
          <w:p w14:paraId="3CD67D75" w14:textId="77777777" w:rsidR="004C3A02" w:rsidRPr="00F60FD4" w:rsidRDefault="004C3A02" w:rsidP="004C3A02">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0B97B52B" w14:textId="77777777" w:rsidR="004C3A02" w:rsidRPr="00F60FD4" w:rsidRDefault="004C3A02" w:rsidP="004C3A02">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560DE6EC" w14:textId="77777777" w:rsidR="004C3A02" w:rsidRPr="00F60FD4" w:rsidRDefault="004C3A02" w:rsidP="004C3A02">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14:paraId="104C384E" w14:textId="355DCFCC" w:rsidR="004C3A02" w:rsidRPr="00F60FD4" w:rsidRDefault="00A740DA" w:rsidP="00A740DA">
            <w:pPr>
              <w:jc w:val="center"/>
              <w:rPr>
                <w:rFonts w:ascii="Arial" w:hAnsi="Arial" w:cs="Arial"/>
                <w:sz w:val="22"/>
                <w:szCs w:val="22"/>
              </w:rPr>
            </w:pPr>
            <w:r>
              <w:rPr>
                <w:rFonts w:ascii="Arial" w:hAnsi="Arial" w:cs="Arial"/>
                <w:sz w:val="22"/>
                <w:szCs w:val="22"/>
              </w:rPr>
              <w:t>12-18</w:t>
            </w:r>
            <w:r w:rsidR="00CD777D">
              <w:rPr>
                <w:rFonts w:ascii="Arial" w:hAnsi="Arial" w:cs="Arial"/>
                <w:sz w:val="22"/>
                <w:szCs w:val="22"/>
              </w:rPr>
              <w:t xml:space="preserve">, </w:t>
            </w:r>
            <w:r w:rsidR="007013AF">
              <w:rPr>
                <w:rFonts w:ascii="Arial" w:hAnsi="Arial" w:cs="Arial"/>
                <w:sz w:val="22"/>
                <w:szCs w:val="22"/>
              </w:rPr>
              <w:t>20</w:t>
            </w:r>
            <w:r w:rsidR="00FD2611">
              <w:rPr>
                <w:rFonts w:ascii="Arial" w:hAnsi="Arial" w:cs="Arial"/>
                <w:sz w:val="22"/>
                <w:szCs w:val="22"/>
              </w:rPr>
              <w:t>,22,</w:t>
            </w:r>
            <w:r w:rsidR="00CD777D">
              <w:rPr>
                <w:rFonts w:ascii="Arial" w:hAnsi="Arial" w:cs="Arial"/>
                <w:sz w:val="22"/>
                <w:szCs w:val="22"/>
              </w:rPr>
              <w:t>25</w:t>
            </w:r>
          </w:p>
        </w:tc>
      </w:tr>
      <w:tr w:rsidR="004C3A02" w:rsidRPr="00F60FD4" w14:paraId="589C71EC" w14:textId="77777777" w:rsidTr="003B5F90">
        <w:tblPrEx>
          <w:shd w:val="clear" w:color="auto" w:fill="FFFFFF"/>
        </w:tblPrEx>
        <w:trPr>
          <w:cantSplit/>
          <w:trHeight w:val="259"/>
        </w:trPr>
        <w:tc>
          <w:tcPr>
            <w:tcW w:w="696" w:type="pct"/>
            <w:shd w:val="clear" w:color="auto" w:fill="FFFFFF"/>
            <w:tcMar>
              <w:top w:w="85" w:type="dxa"/>
              <w:bottom w:w="85" w:type="dxa"/>
            </w:tcMar>
          </w:tcPr>
          <w:p w14:paraId="69CA792A" w14:textId="77777777" w:rsidR="004C3A02" w:rsidRPr="00F60FD4" w:rsidRDefault="004C3A02" w:rsidP="004C3A02">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1797361F" w14:textId="77777777" w:rsidR="004C3A02" w:rsidRPr="00F60FD4" w:rsidRDefault="004C3A02" w:rsidP="004C3A02">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1F041263" w14:textId="77777777" w:rsidR="004C3A02" w:rsidRPr="00F60FD4" w:rsidRDefault="004C3A02" w:rsidP="004C3A02">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7A42329C" w14:textId="0DD54C82" w:rsidR="004C3A02" w:rsidRPr="00F60FD4" w:rsidRDefault="0025776D" w:rsidP="00C937EB">
            <w:pPr>
              <w:jc w:val="center"/>
              <w:rPr>
                <w:rFonts w:ascii="Arial" w:hAnsi="Arial" w:cs="Arial"/>
                <w:sz w:val="22"/>
                <w:szCs w:val="22"/>
              </w:rPr>
            </w:pPr>
            <w:r>
              <w:rPr>
                <w:rFonts w:ascii="Arial" w:hAnsi="Arial" w:cs="Arial"/>
                <w:sz w:val="22"/>
                <w:szCs w:val="22"/>
              </w:rPr>
              <w:t>11</w:t>
            </w:r>
            <w:r w:rsidR="00C937EB">
              <w:rPr>
                <w:rFonts w:ascii="Arial" w:hAnsi="Arial" w:cs="Arial"/>
                <w:sz w:val="22"/>
                <w:szCs w:val="22"/>
              </w:rPr>
              <w:t>-</w:t>
            </w:r>
            <w:r w:rsidR="00651DC6">
              <w:rPr>
                <w:rFonts w:ascii="Arial" w:hAnsi="Arial" w:cs="Arial"/>
                <w:sz w:val="22"/>
                <w:szCs w:val="22"/>
              </w:rPr>
              <w:t xml:space="preserve">15, </w:t>
            </w:r>
            <w:r w:rsidR="00E26BEF">
              <w:rPr>
                <w:rFonts w:ascii="Arial" w:hAnsi="Arial" w:cs="Arial"/>
                <w:sz w:val="22"/>
                <w:szCs w:val="22"/>
              </w:rPr>
              <w:t>Table 1</w:t>
            </w:r>
          </w:p>
        </w:tc>
      </w:tr>
      <w:tr w:rsidR="004C3A02" w:rsidRPr="00F60FD4" w14:paraId="00C1AD47" w14:textId="77777777" w:rsidTr="003B5F90">
        <w:tblPrEx>
          <w:shd w:val="clear" w:color="auto" w:fill="FFFFFF"/>
        </w:tblPrEx>
        <w:trPr>
          <w:cantSplit/>
          <w:trHeight w:val="259"/>
        </w:trPr>
        <w:tc>
          <w:tcPr>
            <w:tcW w:w="696" w:type="pct"/>
            <w:shd w:val="clear" w:color="auto" w:fill="FFFFFF"/>
            <w:tcMar>
              <w:top w:w="85" w:type="dxa"/>
              <w:bottom w:w="85" w:type="dxa"/>
            </w:tcMar>
          </w:tcPr>
          <w:p w14:paraId="04CB5044" w14:textId="77777777" w:rsidR="004C3A02" w:rsidRPr="00F60FD4" w:rsidRDefault="004C3A02" w:rsidP="004C3A02">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06D2F8E7" w14:textId="77777777" w:rsidR="004C3A02" w:rsidRPr="00F60FD4" w:rsidRDefault="004C3A02" w:rsidP="004C3A02">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66A3723C" w14:textId="77777777" w:rsidR="004C3A02" w:rsidRPr="00F60FD4" w:rsidRDefault="004C3A02" w:rsidP="004C3A02">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27624A1B" w14:textId="6799C964" w:rsidR="004C3A02" w:rsidRPr="00F60FD4" w:rsidRDefault="00517DDF" w:rsidP="00B940A3">
            <w:pPr>
              <w:jc w:val="center"/>
              <w:rPr>
                <w:rFonts w:ascii="Arial" w:hAnsi="Arial" w:cs="Arial"/>
                <w:sz w:val="22"/>
                <w:szCs w:val="22"/>
              </w:rPr>
            </w:pPr>
            <w:r>
              <w:rPr>
                <w:rFonts w:ascii="Arial" w:hAnsi="Arial" w:cs="Arial"/>
                <w:sz w:val="22"/>
                <w:szCs w:val="22"/>
              </w:rPr>
              <w:t>19</w:t>
            </w:r>
            <w:r w:rsidR="00B940A3">
              <w:rPr>
                <w:rFonts w:ascii="Arial" w:hAnsi="Arial" w:cs="Arial"/>
                <w:sz w:val="22"/>
                <w:szCs w:val="22"/>
              </w:rPr>
              <w:t>-20</w:t>
            </w:r>
          </w:p>
        </w:tc>
      </w:tr>
      <w:tr w:rsidR="004C3A02" w:rsidRPr="00F60FD4" w14:paraId="4AD030D5" w14:textId="77777777" w:rsidTr="003B5F90">
        <w:tblPrEx>
          <w:shd w:val="clear" w:color="auto" w:fill="FFFFFF"/>
        </w:tblPrEx>
        <w:trPr>
          <w:cantSplit/>
          <w:trHeight w:val="259"/>
        </w:trPr>
        <w:tc>
          <w:tcPr>
            <w:tcW w:w="696" w:type="pct"/>
            <w:shd w:val="clear" w:color="auto" w:fill="FFFFFF"/>
            <w:tcMar>
              <w:top w:w="85" w:type="dxa"/>
              <w:bottom w:w="85" w:type="dxa"/>
            </w:tcMar>
          </w:tcPr>
          <w:p w14:paraId="21212A80" w14:textId="77777777" w:rsidR="004C3A02" w:rsidRPr="00F60FD4" w:rsidRDefault="004C3A02" w:rsidP="004C3A02">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106842B3" w14:textId="77777777" w:rsidR="004C3A02" w:rsidRPr="00F60FD4" w:rsidRDefault="004C3A02" w:rsidP="004C3A02">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0AD395F9" w14:textId="77777777" w:rsidR="004C3A02" w:rsidRPr="00F60FD4" w:rsidRDefault="004C3A02" w:rsidP="004C3A02">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722D317B" w14:textId="75F16257" w:rsidR="004C3A02" w:rsidRPr="00F60FD4" w:rsidRDefault="0096040A" w:rsidP="00B0173F">
            <w:pPr>
              <w:jc w:val="center"/>
              <w:rPr>
                <w:rFonts w:ascii="Arial" w:hAnsi="Arial" w:cs="Arial"/>
                <w:sz w:val="22"/>
                <w:szCs w:val="22"/>
              </w:rPr>
            </w:pPr>
            <w:r>
              <w:rPr>
                <w:rFonts w:ascii="Arial" w:hAnsi="Arial" w:cs="Arial"/>
                <w:sz w:val="22"/>
                <w:szCs w:val="22"/>
              </w:rPr>
              <w:t>5,</w:t>
            </w:r>
            <w:r w:rsidR="00E048E0">
              <w:rPr>
                <w:rFonts w:ascii="Arial" w:hAnsi="Arial" w:cs="Arial"/>
                <w:sz w:val="22"/>
                <w:szCs w:val="22"/>
              </w:rPr>
              <w:t xml:space="preserve"> </w:t>
            </w:r>
            <w:r w:rsidR="00BD5CCA">
              <w:rPr>
                <w:rFonts w:ascii="Arial" w:hAnsi="Arial" w:cs="Arial"/>
                <w:sz w:val="22"/>
                <w:szCs w:val="22"/>
              </w:rPr>
              <w:t>8</w:t>
            </w:r>
          </w:p>
        </w:tc>
      </w:tr>
      <w:tr w:rsidR="004C3A02" w:rsidRPr="00F60FD4" w14:paraId="0BCBBE13"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2FEE4840" w14:textId="77777777" w:rsidR="004C3A02" w:rsidRPr="00F60FD4" w:rsidRDefault="004C3A02" w:rsidP="004C3A02">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6356962A" w14:textId="77777777" w:rsidR="004C3A02" w:rsidRPr="00F60FD4" w:rsidRDefault="004C3A02" w:rsidP="004C3A02">
            <w:pPr>
              <w:rPr>
                <w:rFonts w:ascii="Arial" w:hAnsi="Arial" w:cs="Arial"/>
                <w:b/>
                <w:sz w:val="22"/>
                <w:szCs w:val="22"/>
              </w:rPr>
            </w:pPr>
          </w:p>
        </w:tc>
      </w:tr>
      <w:tr w:rsidR="004C3A02" w:rsidRPr="00F60FD4" w14:paraId="58746577" w14:textId="77777777" w:rsidTr="003B5F90">
        <w:tblPrEx>
          <w:shd w:val="clear" w:color="auto" w:fill="FFFFFF"/>
        </w:tblPrEx>
        <w:trPr>
          <w:cantSplit/>
          <w:trHeight w:val="259"/>
        </w:trPr>
        <w:tc>
          <w:tcPr>
            <w:tcW w:w="696" w:type="pct"/>
            <w:shd w:val="clear" w:color="auto" w:fill="FFFFFF"/>
            <w:tcMar>
              <w:top w:w="85" w:type="dxa"/>
              <w:bottom w:w="85" w:type="dxa"/>
            </w:tcMar>
          </w:tcPr>
          <w:p w14:paraId="22479933" w14:textId="77777777" w:rsidR="004C3A02" w:rsidRPr="00F60FD4" w:rsidRDefault="004C3A02" w:rsidP="004C3A02">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2FCCF925" w14:textId="77777777" w:rsidR="004C3A02" w:rsidRPr="00F60FD4" w:rsidRDefault="004C3A02" w:rsidP="004C3A02">
            <w:pPr>
              <w:rPr>
                <w:rFonts w:ascii="Arial" w:hAnsi="Arial" w:cs="Arial"/>
                <w:sz w:val="22"/>
                <w:szCs w:val="22"/>
              </w:rPr>
            </w:pPr>
          </w:p>
        </w:tc>
        <w:tc>
          <w:tcPr>
            <w:tcW w:w="3421" w:type="pct"/>
            <w:shd w:val="clear" w:color="auto" w:fill="FFFFFF"/>
            <w:tcMar>
              <w:top w:w="85" w:type="dxa"/>
              <w:bottom w:w="85" w:type="dxa"/>
            </w:tcMar>
          </w:tcPr>
          <w:p w14:paraId="657EBC15" w14:textId="77777777" w:rsidR="004C3A02" w:rsidRPr="00F60FD4" w:rsidRDefault="004C3A02" w:rsidP="004C3A02">
            <w:pPr>
              <w:rPr>
                <w:rFonts w:ascii="Arial" w:hAnsi="Arial" w:cs="Arial"/>
                <w:sz w:val="22"/>
                <w:szCs w:val="22"/>
              </w:rPr>
            </w:pPr>
          </w:p>
        </w:tc>
        <w:tc>
          <w:tcPr>
            <w:tcW w:w="641" w:type="pct"/>
            <w:shd w:val="clear" w:color="auto" w:fill="FFFFFF"/>
          </w:tcPr>
          <w:p w14:paraId="4A0261F2" w14:textId="77777777" w:rsidR="004C3A02" w:rsidRPr="00F60FD4" w:rsidRDefault="004C3A02" w:rsidP="004C3A02">
            <w:pPr>
              <w:rPr>
                <w:rFonts w:ascii="Arial" w:hAnsi="Arial" w:cs="Arial"/>
                <w:sz w:val="22"/>
                <w:szCs w:val="22"/>
              </w:rPr>
            </w:pPr>
          </w:p>
        </w:tc>
      </w:tr>
      <w:tr w:rsidR="004C3A02" w:rsidRPr="00F60FD4" w14:paraId="5507154D" w14:textId="77777777" w:rsidTr="003B5F90">
        <w:tblPrEx>
          <w:shd w:val="clear" w:color="auto" w:fill="FFFFFF"/>
        </w:tblPrEx>
        <w:trPr>
          <w:cantSplit/>
          <w:trHeight w:val="259"/>
        </w:trPr>
        <w:tc>
          <w:tcPr>
            <w:tcW w:w="696" w:type="pct"/>
            <w:shd w:val="clear" w:color="auto" w:fill="FFFFFF"/>
            <w:tcMar>
              <w:top w:w="85" w:type="dxa"/>
              <w:bottom w:w="85" w:type="dxa"/>
            </w:tcMar>
          </w:tcPr>
          <w:p w14:paraId="04657D4C" w14:textId="77777777" w:rsidR="004C3A02" w:rsidRPr="00F60FD4" w:rsidRDefault="004C3A02" w:rsidP="004C3A02">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448471C6" w14:textId="77777777" w:rsidR="004C3A02" w:rsidRPr="00F60FD4" w:rsidRDefault="004C3A02" w:rsidP="004C3A02">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280D965E" w14:textId="77777777" w:rsidR="004C3A02" w:rsidRPr="00F60FD4" w:rsidRDefault="004C3A02" w:rsidP="004C3A02">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14:paraId="2C4E5B08" w14:textId="3AA9E225" w:rsidR="004C3A02" w:rsidRPr="00F60FD4" w:rsidRDefault="009806B6" w:rsidP="00C1590D">
            <w:pPr>
              <w:jc w:val="center"/>
              <w:rPr>
                <w:rFonts w:ascii="Arial" w:hAnsi="Arial" w:cs="Arial"/>
                <w:sz w:val="22"/>
                <w:szCs w:val="22"/>
              </w:rPr>
            </w:pPr>
            <w:r>
              <w:rPr>
                <w:rFonts w:ascii="Arial" w:hAnsi="Arial" w:cs="Arial"/>
                <w:sz w:val="22"/>
                <w:szCs w:val="22"/>
              </w:rPr>
              <w:t>8,</w:t>
            </w:r>
            <w:r w:rsidR="00887C16">
              <w:rPr>
                <w:rFonts w:ascii="Arial" w:hAnsi="Arial" w:cs="Arial"/>
                <w:sz w:val="22"/>
                <w:szCs w:val="22"/>
              </w:rPr>
              <w:t xml:space="preserve"> 18</w:t>
            </w:r>
            <w:r w:rsidR="00A44B64">
              <w:rPr>
                <w:rFonts w:ascii="Arial" w:hAnsi="Arial" w:cs="Arial"/>
                <w:sz w:val="22"/>
                <w:szCs w:val="22"/>
              </w:rPr>
              <w:t>-</w:t>
            </w:r>
            <w:r w:rsidR="00DC2D96">
              <w:rPr>
                <w:rFonts w:ascii="Arial" w:hAnsi="Arial" w:cs="Arial"/>
                <w:sz w:val="22"/>
                <w:szCs w:val="22"/>
              </w:rPr>
              <w:t>2</w:t>
            </w:r>
            <w:r w:rsidR="000E07E4">
              <w:rPr>
                <w:rFonts w:ascii="Arial" w:hAnsi="Arial" w:cs="Arial"/>
                <w:sz w:val="22"/>
                <w:szCs w:val="22"/>
              </w:rPr>
              <w:t>1</w:t>
            </w:r>
          </w:p>
        </w:tc>
      </w:tr>
      <w:tr w:rsidR="004C3A02" w:rsidRPr="00F60FD4" w14:paraId="55C86EE0" w14:textId="77777777" w:rsidTr="003B5F90">
        <w:tblPrEx>
          <w:shd w:val="clear" w:color="auto" w:fill="FFFFFF"/>
        </w:tblPrEx>
        <w:trPr>
          <w:cantSplit/>
          <w:trHeight w:val="259"/>
        </w:trPr>
        <w:tc>
          <w:tcPr>
            <w:tcW w:w="696" w:type="pct"/>
            <w:shd w:val="clear" w:color="auto" w:fill="FFFFFF"/>
            <w:tcMar>
              <w:top w:w="85" w:type="dxa"/>
              <w:bottom w:w="85" w:type="dxa"/>
            </w:tcMar>
          </w:tcPr>
          <w:p w14:paraId="0BC90B2F" w14:textId="77777777" w:rsidR="004C3A02" w:rsidRPr="00F60FD4" w:rsidRDefault="004C3A02" w:rsidP="004C3A02">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3ABEC63E" w14:textId="77777777" w:rsidR="004C3A02" w:rsidRPr="00F60FD4" w:rsidRDefault="004C3A02" w:rsidP="004C3A02">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43C80CE5" w14:textId="77777777" w:rsidR="004C3A02" w:rsidRPr="00F60FD4" w:rsidRDefault="004C3A02" w:rsidP="004C3A02">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6CA374E5" w14:textId="64EA9C81" w:rsidR="004C3A02" w:rsidRPr="00F60FD4" w:rsidRDefault="004606A5" w:rsidP="004606A5">
            <w:pPr>
              <w:jc w:val="center"/>
              <w:rPr>
                <w:rFonts w:ascii="Arial" w:hAnsi="Arial" w:cs="Arial"/>
                <w:sz w:val="22"/>
                <w:szCs w:val="22"/>
              </w:rPr>
            </w:pPr>
            <w:r>
              <w:rPr>
                <w:rFonts w:ascii="Arial" w:hAnsi="Arial" w:cs="Arial"/>
                <w:sz w:val="22"/>
                <w:szCs w:val="22"/>
              </w:rPr>
              <w:t>18-19</w:t>
            </w:r>
          </w:p>
        </w:tc>
      </w:tr>
      <w:tr w:rsidR="004C3A02" w:rsidRPr="00F60FD4" w14:paraId="530C12A6" w14:textId="77777777" w:rsidTr="003B5F90">
        <w:tblPrEx>
          <w:shd w:val="clear" w:color="auto" w:fill="FFFFFF"/>
        </w:tblPrEx>
        <w:trPr>
          <w:cantSplit/>
          <w:trHeight w:val="259"/>
        </w:trPr>
        <w:tc>
          <w:tcPr>
            <w:tcW w:w="696" w:type="pct"/>
            <w:shd w:val="clear" w:color="auto" w:fill="FFFFFF"/>
            <w:tcMar>
              <w:top w:w="85" w:type="dxa"/>
              <w:bottom w:w="85" w:type="dxa"/>
            </w:tcMar>
          </w:tcPr>
          <w:p w14:paraId="0552609E" w14:textId="77777777" w:rsidR="004C3A02" w:rsidRPr="00F60FD4" w:rsidRDefault="004C3A02" w:rsidP="004C3A02">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44514DB0" w14:textId="77777777" w:rsidR="004C3A02" w:rsidRPr="00F60FD4" w:rsidRDefault="004C3A02" w:rsidP="004C3A02">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7E1E2CEE" w14:textId="77777777" w:rsidR="004C3A02" w:rsidRPr="00F60FD4" w:rsidRDefault="004C3A02" w:rsidP="004C3A02">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66AE980D" w14:textId="0D6A6DF2" w:rsidR="004C3A02" w:rsidRPr="00F60FD4" w:rsidRDefault="006F0BBF" w:rsidP="00090BD4">
            <w:pPr>
              <w:jc w:val="center"/>
              <w:rPr>
                <w:rFonts w:ascii="Arial" w:hAnsi="Arial" w:cs="Arial"/>
                <w:sz w:val="22"/>
                <w:szCs w:val="22"/>
              </w:rPr>
            </w:pPr>
            <w:r>
              <w:rPr>
                <w:rFonts w:ascii="Arial" w:hAnsi="Arial" w:cs="Arial"/>
                <w:sz w:val="22"/>
                <w:szCs w:val="22"/>
              </w:rPr>
              <w:t>Appendix 3</w:t>
            </w:r>
          </w:p>
        </w:tc>
      </w:tr>
      <w:tr w:rsidR="004C3A02" w:rsidRPr="00F60FD4" w14:paraId="67CF10BA" w14:textId="77777777" w:rsidTr="003B5F90">
        <w:tblPrEx>
          <w:shd w:val="clear" w:color="auto" w:fill="FFFFFF"/>
        </w:tblPrEx>
        <w:trPr>
          <w:cantSplit/>
          <w:trHeight w:val="259"/>
        </w:trPr>
        <w:tc>
          <w:tcPr>
            <w:tcW w:w="696" w:type="pct"/>
            <w:shd w:val="clear" w:color="auto" w:fill="FFFFFF"/>
            <w:tcMar>
              <w:top w:w="85" w:type="dxa"/>
              <w:bottom w:w="85" w:type="dxa"/>
            </w:tcMar>
          </w:tcPr>
          <w:p w14:paraId="113441AD" w14:textId="77777777" w:rsidR="004C3A02" w:rsidRPr="00F60FD4" w:rsidRDefault="004C3A02" w:rsidP="004C3A02">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1CC83562" w14:textId="77777777" w:rsidR="004C3A02" w:rsidRPr="00F60FD4" w:rsidRDefault="004C3A02" w:rsidP="004C3A02">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47B4B888" w14:textId="77777777" w:rsidR="004C3A02" w:rsidRPr="00F60FD4" w:rsidRDefault="004C3A02" w:rsidP="004C3A02">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7B1821A1" w14:textId="7B0FDEB7" w:rsidR="004C3A02" w:rsidRPr="00F60FD4" w:rsidRDefault="002E0EE2" w:rsidP="002E0EE2">
            <w:pPr>
              <w:jc w:val="center"/>
              <w:rPr>
                <w:rFonts w:ascii="Arial" w:hAnsi="Arial" w:cs="Arial"/>
                <w:sz w:val="22"/>
                <w:szCs w:val="22"/>
              </w:rPr>
            </w:pPr>
            <w:r>
              <w:rPr>
                <w:rFonts w:ascii="Arial" w:hAnsi="Arial" w:cs="Arial"/>
                <w:sz w:val="22"/>
                <w:szCs w:val="22"/>
              </w:rPr>
              <w:t>All e</w:t>
            </w:r>
            <w:r w:rsidR="002D0E54">
              <w:rPr>
                <w:rFonts w:ascii="Arial" w:hAnsi="Arial" w:cs="Arial"/>
                <w:sz w:val="22"/>
                <w:szCs w:val="22"/>
              </w:rPr>
              <w:t xml:space="preserve">xcept the statisticians </w:t>
            </w:r>
          </w:p>
        </w:tc>
      </w:tr>
      <w:tr w:rsidR="004C3A02" w:rsidRPr="00F60FD4" w14:paraId="515CE5CA" w14:textId="77777777" w:rsidTr="003B5F90">
        <w:tblPrEx>
          <w:shd w:val="clear" w:color="auto" w:fill="FFFFFF"/>
        </w:tblPrEx>
        <w:trPr>
          <w:cantSplit/>
          <w:trHeight w:val="259"/>
        </w:trPr>
        <w:tc>
          <w:tcPr>
            <w:tcW w:w="696" w:type="pct"/>
            <w:shd w:val="clear" w:color="auto" w:fill="FFFFFF"/>
            <w:tcMar>
              <w:top w:w="85" w:type="dxa"/>
              <w:bottom w:w="85" w:type="dxa"/>
            </w:tcMar>
          </w:tcPr>
          <w:p w14:paraId="0DC19780" w14:textId="77777777" w:rsidR="004C3A02" w:rsidRPr="00F60FD4" w:rsidRDefault="004C3A02" w:rsidP="004C3A02">
            <w:pPr>
              <w:rPr>
                <w:rFonts w:ascii="Arial" w:hAnsi="Arial" w:cs="Arial"/>
                <w:sz w:val="22"/>
                <w:szCs w:val="22"/>
              </w:rPr>
            </w:pPr>
          </w:p>
        </w:tc>
        <w:tc>
          <w:tcPr>
            <w:tcW w:w="242" w:type="pct"/>
            <w:shd w:val="clear" w:color="auto" w:fill="FFFFFF"/>
          </w:tcPr>
          <w:p w14:paraId="56DDBA81" w14:textId="77777777" w:rsidR="004C3A02" w:rsidRPr="00F60FD4" w:rsidRDefault="004C3A02" w:rsidP="004C3A02">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1348B8C3" w14:textId="77777777" w:rsidR="004C3A02" w:rsidRPr="00F60FD4" w:rsidRDefault="004C3A02" w:rsidP="004C3A02">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67E4D8C5" w14:textId="6181EBDF" w:rsidR="004C3A02" w:rsidRPr="00F60FD4" w:rsidRDefault="006E71A1" w:rsidP="006E71A1">
            <w:pPr>
              <w:jc w:val="center"/>
              <w:rPr>
                <w:rFonts w:ascii="Arial" w:hAnsi="Arial" w:cs="Arial"/>
                <w:sz w:val="22"/>
                <w:szCs w:val="22"/>
              </w:rPr>
            </w:pPr>
            <w:r>
              <w:rPr>
                <w:rFonts w:ascii="Arial" w:hAnsi="Arial" w:cs="Arial"/>
                <w:sz w:val="22"/>
                <w:szCs w:val="22"/>
              </w:rPr>
              <w:t>With the CI’s permission</w:t>
            </w:r>
          </w:p>
        </w:tc>
      </w:tr>
      <w:tr w:rsidR="004C3A02" w:rsidRPr="00F60FD4" w14:paraId="593AD7A3"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3E8699F" w14:textId="77777777" w:rsidR="004C3A02" w:rsidRPr="00F60FD4" w:rsidRDefault="004C3A02" w:rsidP="004C3A02">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3628E08A" w14:textId="77777777" w:rsidR="004C3A02" w:rsidRPr="00F60FD4" w:rsidRDefault="004C3A02" w:rsidP="004C3A02">
            <w:pPr>
              <w:rPr>
                <w:rFonts w:ascii="Arial" w:hAnsi="Arial" w:cs="Arial"/>
                <w:b/>
                <w:sz w:val="22"/>
                <w:szCs w:val="22"/>
              </w:rPr>
            </w:pPr>
          </w:p>
        </w:tc>
      </w:tr>
      <w:tr w:rsidR="004C3A02" w:rsidRPr="00F60FD4" w14:paraId="786898EB" w14:textId="77777777" w:rsidTr="003B5F90">
        <w:tblPrEx>
          <w:shd w:val="clear" w:color="auto" w:fill="FFFFFF"/>
        </w:tblPrEx>
        <w:trPr>
          <w:cantSplit/>
          <w:trHeight w:val="259"/>
        </w:trPr>
        <w:tc>
          <w:tcPr>
            <w:tcW w:w="696" w:type="pct"/>
            <w:shd w:val="clear" w:color="auto" w:fill="FFFFFF"/>
            <w:tcMar>
              <w:top w:w="85" w:type="dxa"/>
              <w:bottom w:w="85" w:type="dxa"/>
            </w:tcMar>
          </w:tcPr>
          <w:p w14:paraId="416F6952" w14:textId="77777777" w:rsidR="004C3A02" w:rsidRPr="00F60FD4" w:rsidRDefault="004C3A02" w:rsidP="004C3A02">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A285836" w14:textId="77777777" w:rsidR="004C3A02" w:rsidRPr="00F60FD4" w:rsidRDefault="004C3A02" w:rsidP="004C3A02">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28CCFF43" w14:textId="77777777" w:rsidR="004C3A02" w:rsidRPr="00F60FD4" w:rsidRDefault="004C3A02" w:rsidP="004C3A02">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5B69798A" w14:textId="2FBA70F0" w:rsidR="004C3A02" w:rsidRPr="00F60FD4" w:rsidRDefault="006F0BBF" w:rsidP="005C1CAF">
            <w:pPr>
              <w:jc w:val="center"/>
              <w:rPr>
                <w:rFonts w:ascii="Arial" w:hAnsi="Arial" w:cs="Arial"/>
                <w:sz w:val="22"/>
                <w:szCs w:val="22"/>
              </w:rPr>
            </w:pPr>
            <w:r>
              <w:rPr>
                <w:rFonts w:ascii="Arial" w:hAnsi="Arial" w:cs="Arial"/>
                <w:sz w:val="22"/>
                <w:szCs w:val="22"/>
              </w:rPr>
              <w:t>Appendix 3</w:t>
            </w:r>
          </w:p>
        </w:tc>
      </w:tr>
      <w:tr w:rsidR="004C3A02" w:rsidRPr="00F60FD4" w14:paraId="3C684FD4" w14:textId="77777777" w:rsidTr="003B5F90">
        <w:tblPrEx>
          <w:shd w:val="clear" w:color="auto" w:fill="FFFFFF"/>
        </w:tblPrEx>
        <w:trPr>
          <w:cantSplit/>
          <w:trHeight w:val="259"/>
        </w:trPr>
        <w:tc>
          <w:tcPr>
            <w:tcW w:w="696" w:type="pct"/>
            <w:shd w:val="clear" w:color="auto" w:fill="FFFFFF"/>
            <w:tcMar>
              <w:top w:w="85" w:type="dxa"/>
              <w:bottom w:w="85" w:type="dxa"/>
            </w:tcMar>
          </w:tcPr>
          <w:p w14:paraId="5FBF5DE4" w14:textId="77777777" w:rsidR="004C3A02" w:rsidRPr="00F60FD4" w:rsidRDefault="004C3A02" w:rsidP="004C3A02">
            <w:pPr>
              <w:rPr>
                <w:rFonts w:ascii="Arial" w:hAnsi="Arial" w:cs="Arial"/>
                <w:sz w:val="22"/>
                <w:szCs w:val="22"/>
              </w:rPr>
            </w:pPr>
          </w:p>
        </w:tc>
        <w:tc>
          <w:tcPr>
            <w:tcW w:w="242" w:type="pct"/>
            <w:shd w:val="clear" w:color="auto" w:fill="FFFFFF"/>
          </w:tcPr>
          <w:p w14:paraId="4B81CAAB" w14:textId="77777777" w:rsidR="004C3A02" w:rsidRPr="00F60FD4" w:rsidRDefault="004C3A02" w:rsidP="004C3A02">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4D48EFF7" w14:textId="77777777" w:rsidR="004C3A02" w:rsidRPr="00F60FD4" w:rsidRDefault="004C3A02" w:rsidP="004C3A02">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022ABB83" w14:textId="4059A51A" w:rsidR="004C3A02" w:rsidRPr="00F60FD4" w:rsidRDefault="00E045DB" w:rsidP="00E045DB">
            <w:pPr>
              <w:jc w:val="center"/>
              <w:rPr>
                <w:rFonts w:ascii="Arial" w:hAnsi="Arial" w:cs="Arial"/>
                <w:sz w:val="22"/>
                <w:szCs w:val="22"/>
              </w:rPr>
            </w:pPr>
            <w:r>
              <w:rPr>
                <w:rFonts w:ascii="Arial" w:hAnsi="Arial" w:cs="Arial"/>
                <w:sz w:val="22"/>
                <w:szCs w:val="22"/>
              </w:rPr>
              <w:t>20-21</w:t>
            </w:r>
          </w:p>
        </w:tc>
      </w:tr>
      <w:tr w:rsidR="004C3A02" w:rsidRPr="00F60FD4" w14:paraId="4BA8AB4E" w14:textId="77777777" w:rsidTr="003B5F90">
        <w:tblPrEx>
          <w:shd w:val="clear" w:color="auto" w:fill="FFFFFF"/>
        </w:tblPrEx>
        <w:trPr>
          <w:cantSplit/>
          <w:trHeight w:val="259"/>
        </w:trPr>
        <w:tc>
          <w:tcPr>
            <w:tcW w:w="696" w:type="pct"/>
            <w:shd w:val="clear" w:color="auto" w:fill="FFFFFF"/>
            <w:tcMar>
              <w:top w:w="85" w:type="dxa"/>
              <w:bottom w:w="85" w:type="dxa"/>
            </w:tcMar>
          </w:tcPr>
          <w:p w14:paraId="08CB5D8D" w14:textId="77777777" w:rsidR="004C3A02" w:rsidRPr="00F60FD4" w:rsidRDefault="004C3A02" w:rsidP="004C3A02">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7CD0930E" w14:textId="77777777" w:rsidR="004C3A02" w:rsidRPr="00F60FD4" w:rsidRDefault="004C3A02" w:rsidP="004C3A02">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68A68010" w14:textId="77777777" w:rsidR="004C3A02" w:rsidRPr="00F60FD4" w:rsidRDefault="004C3A02" w:rsidP="004C3A02">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568BC8F1" w14:textId="24E020B8" w:rsidR="004C3A02" w:rsidRPr="00F60FD4" w:rsidRDefault="00825EDE" w:rsidP="00D77D02">
            <w:pPr>
              <w:jc w:val="center"/>
              <w:rPr>
                <w:rFonts w:ascii="Arial" w:hAnsi="Arial" w:cs="Arial"/>
                <w:sz w:val="22"/>
                <w:szCs w:val="22"/>
              </w:rPr>
            </w:pPr>
            <w:r>
              <w:rPr>
                <w:rFonts w:ascii="Arial" w:hAnsi="Arial" w:cs="Arial"/>
                <w:sz w:val="22"/>
                <w:szCs w:val="22"/>
              </w:rPr>
              <w:t>24-25</w:t>
            </w:r>
          </w:p>
        </w:tc>
      </w:tr>
      <w:tr w:rsidR="004C3A02" w:rsidRPr="00F60FD4" w14:paraId="6F0082B4" w14:textId="77777777" w:rsidTr="003B5F90">
        <w:tblPrEx>
          <w:shd w:val="clear" w:color="auto" w:fill="FFFFFF"/>
        </w:tblPrEx>
        <w:trPr>
          <w:cantSplit/>
          <w:trHeight w:val="259"/>
        </w:trPr>
        <w:tc>
          <w:tcPr>
            <w:tcW w:w="696" w:type="pct"/>
            <w:shd w:val="clear" w:color="auto" w:fill="FFFFFF"/>
            <w:tcMar>
              <w:top w:w="85" w:type="dxa"/>
              <w:bottom w:w="85" w:type="dxa"/>
            </w:tcMar>
          </w:tcPr>
          <w:p w14:paraId="20C09C70" w14:textId="77777777" w:rsidR="004C3A02" w:rsidRPr="00F60FD4" w:rsidRDefault="004C3A02" w:rsidP="004C3A02">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183E4B02" w14:textId="77777777" w:rsidR="004C3A02" w:rsidRPr="00F60FD4" w:rsidRDefault="004C3A02" w:rsidP="004C3A02">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28D048CB" w14:textId="77777777" w:rsidR="004C3A02" w:rsidRPr="00F60FD4" w:rsidRDefault="004C3A02" w:rsidP="004C3A02">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59856F02" w14:textId="064AB8A5" w:rsidR="004C3A02" w:rsidRPr="00F60FD4" w:rsidRDefault="00073058" w:rsidP="00073058">
            <w:pPr>
              <w:jc w:val="center"/>
              <w:rPr>
                <w:rFonts w:ascii="Arial" w:hAnsi="Arial" w:cs="Arial"/>
                <w:sz w:val="22"/>
                <w:szCs w:val="22"/>
              </w:rPr>
            </w:pPr>
            <w:r>
              <w:rPr>
                <w:rFonts w:ascii="Arial" w:hAnsi="Arial" w:cs="Arial"/>
                <w:sz w:val="22"/>
                <w:szCs w:val="22"/>
              </w:rPr>
              <w:t>21-23</w:t>
            </w:r>
          </w:p>
        </w:tc>
      </w:tr>
      <w:tr w:rsidR="004C3A02" w:rsidRPr="00F60FD4" w14:paraId="6E178AFC" w14:textId="77777777" w:rsidTr="003B5F90">
        <w:tblPrEx>
          <w:shd w:val="clear" w:color="auto" w:fill="FFFFFF"/>
        </w:tblPrEx>
        <w:trPr>
          <w:cantSplit/>
          <w:trHeight w:val="259"/>
        </w:trPr>
        <w:tc>
          <w:tcPr>
            <w:tcW w:w="696" w:type="pct"/>
            <w:shd w:val="clear" w:color="auto" w:fill="FFFFFF"/>
            <w:tcMar>
              <w:top w:w="85" w:type="dxa"/>
              <w:bottom w:w="85" w:type="dxa"/>
            </w:tcMar>
          </w:tcPr>
          <w:p w14:paraId="01A33193" w14:textId="77777777" w:rsidR="004C3A02" w:rsidRPr="00F60FD4" w:rsidRDefault="004C3A02" w:rsidP="004C3A02">
            <w:pPr>
              <w:rPr>
                <w:rFonts w:ascii="Arial" w:hAnsi="Arial" w:cs="Arial"/>
                <w:sz w:val="22"/>
                <w:szCs w:val="22"/>
              </w:rPr>
            </w:pPr>
          </w:p>
        </w:tc>
        <w:tc>
          <w:tcPr>
            <w:tcW w:w="242" w:type="pct"/>
            <w:shd w:val="clear" w:color="auto" w:fill="FFFFFF"/>
          </w:tcPr>
          <w:p w14:paraId="6CB18361" w14:textId="77777777" w:rsidR="004C3A02" w:rsidRPr="00F60FD4" w:rsidRDefault="004C3A02" w:rsidP="004C3A02">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710A1C2B" w14:textId="77777777" w:rsidR="004C3A02" w:rsidRPr="00F60FD4" w:rsidRDefault="004C3A02" w:rsidP="004C3A02">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2BE793A2" w14:textId="4780A72A" w:rsidR="004C3A02" w:rsidRPr="00F60FD4" w:rsidRDefault="0056207A" w:rsidP="004C3A02">
            <w:pPr>
              <w:rPr>
                <w:rFonts w:ascii="Arial" w:hAnsi="Arial" w:cs="Arial"/>
                <w:sz w:val="22"/>
                <w:szCs w:val="22"/>
              </w:rPr>
            </w:pPr>
            <w:r>
              <w:rPr>
                <w:rFonts w:ascii="Arial" w:hAnsi="Arial" w:cs="Arial"/>
                <w:sz w:val="22"/>
                <w:szCs w:val="22"/>
              </w:rPr>
              <w:t xml:space="preserve">            N/A</w:t>
            </w:r>
          </w:p>
        </w:tc>
      </w:tr>
      <w:tr w:rsidR="004C3A02" w:rsidRPr="00F60FD4" w14:paraId="4A26CE11" w14:textId="77777777" w:rsidTr="003B5F90">
        <w:tblPrEx>
          <w:shd w:val="clear" w:color="auto" w:fill="FFFFFF"/>
        </w:tblPrEx>
        <w:trPr>
          <w:cantSplit/>
          <w:trHeight w:val="259"/>
        </w:trPr>
        <w:tc>
          <w:tcPr>
            <w:tcW w:w="696" w:type="pct"/>
            <w:shd w:val="clear" w:color="auto" w:fill="FFFFFF"/>
            <w:tcMar>
              <w:top w:w="85" w:type="dxa"/>
              <w:bottom w:w="85" w:type="dxa"/>
            </w:tcMar>
          </w:tcPr>
          <w:p w14:paraId="183BDD49" w14:textId="77777777" w:rsidR="004C3A02" w:rsidRPr="00F60FD4" w:rsidRDefault="004C3A02" w:rsidP="004C3A02">
            <w:pPr>
              <w:rPr>
                <w:rFonts w:ascii="Arial" w:hAnsi="Arial" w:cs="Arial"/>
                <w:sz w:val="22"/>
                <w:szCs w:val="22"/>
              </w:rPr>
            </w:pPr>
          </w:p>
        </w:tc>
        <w:tc>
          <w:tcPr>
            <w:tcW w:w="242" w:type="pct"/>
            <w:shd w:val="clear" w:color="auto" w:fill="FFFFFF"/>
          </w:tcPr>
          <w:p w14:paraId="4BA4F72F" w14:textId="77777777" w:rsidR="004C3A02" w:rsidRPr="00F60FD4" w:rsidRDefault="004C3A02" w:rsidP="004C3A02">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12ABB2B9" w14:textId="77777777" w:rsidR="004C3A02" w:rsidRPr="00F60FD4" w:rsidRDefault="004C3A02" w:rsidP="004C3A02">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5FF42538" w14:textId="77777777" w:rsidR="004C3A02" w:rsidRDefault="004C3A02" w:rsidP="004C3A02">
            <w:pPr>
              <w:rPr>
                <w:rFonts w:ascii="Arial" w:hAnsi="Arial" w:cs="Arial"/>
                <w:sz w:val="22"/>
                <w:szCs w:val="22"/>
              </w:rPr>
            </w:pPr>
          </w:p>
          <w:p w14:paraId="3444B028" w14:textId="6959BBBF" w:rsidR="004C3A02" w:rsidRPr="00F60FD4" w:rsidRDefault="0056207A" w:rsidP="004C3A02">
            <w:pPr>
              <w:rPr>
                <w:rFonts w:ascii="Arial" w:hAnsi="Arial" w:cs="Arial"/>
                <w:sz w:val="22"/>
                <w:szCs w:val="22"/>
              </w:rPr>
            </w:pPr>
            <w:r>
              <w:rPr>
                <w:rFonts w:ascii="Arial" w:hAnsi="Arial" w:cs="Arial"/>
                <w:sz w:val="22"/>
                <w:szCs w:val="22"/>
              </w:rPr>
              <w:t xml:space="preserve">            N/A</w:t>
            </w:r>
          </w:p>
        </w:tc>
      </w:tr>
      <w:tr w:rsidR="004C3A02" w:rsidRPr="00F60FD4" w14:paraId="2A6E2CDE"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DBC2C5B" w14:textId="77777777" w:rsidR="004C3A02" w:rsidRPr="00F60FD4" w:rsidRDefault="004C3A02" w:rsidP="004C3A02">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46FE7227" w14:textId="77777777" w:rsidR="004C3A02" w:rsidRPr="00F60FD4" w:rsidRDefault="004C3A02" w:rsidP="004C3A02">
            <w:pPr>
              <w:rPr>
                <w:rFonts w:ascii="Arial" w:hAnsi="Arial" w:cs="Arial"/>
                <w:b/>
                <w:sz w:val="22"/>
                <w:szCs w:val="22"/>
              </w:rPr>
            </w:pPr>
          </w:p>
        </w:tc>
      </w:tr>
      <w:tr w:rsidR="004C3A02" w:rsidRPr="00F60FD4" w14:paraId="2F1A28CF" w14:textId="77777777" w:rsidTr="003B5F90">
        <w:tblPrEx>
          <w:shd w:val="clear" w:color="auto" w:fill="FFFFFF"/>
        </w:tblPrEx>
        <w:trPr>
          <w:cantSplit/>
          <w:trHeight w:val="259"/>
        </w:trPr>
        <w:tc>
          <w:tcPr>
            <w:tcW w:w="696" w:type="pct"/>
            <w:shd w:val="clear" w:color="auto" w:fill="FFFFFF"/>
            <w:tcMar>
              <w:top w:w="85" w:type="dxa"/>
              <w:bottom w:w="85" w:type="dxa"/>
            </w:tcMar>
          </w:tcPr>
          <w:p w14:paraId="5FBC0D4C" w14:textId="77777777" w:rsidR="004C3A02" w:rsidRPr="00F60FD4" w:rsidRDefault="004C3A02" w:rsidP="004C3A02">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4C5715D8" w14:textId="77777777" w:rsidR="004C3A02" w:rsidRPr="00F60FD4" w:rsidRDefault="004C3A02" w:rsidP="004C3A02">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43EDD543" w14:textId="77777777" w:rsidR="004C3A02" w:rsidRPr="00F60FD4" w:rsidRDefault="004C3A02" w:rsidP="004C3A02">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161B445C" w14:textId="5A0EB37A" w:rsidR="004C3A02" w:rsidRPr="00F60FD4" w:rsidRDefault="00D473D8" w:rsidP="009A37D2">
            <w:pPr>
              <w:jc w:val="center"/>
              <w:rPr>
                <w:rFonts w:ascii="Arial" w:hAnsi="Arial" w:cs="Arial"/>
                <w:sz w:val="22"/>
                <w:szCs w:val="22"/>
              </w:rPr>
            </w:pPr>
            <w:r>
              <w:rPr>
                <w:rFonts w:ascii="Arial" w:hAnsi="Arial" w:cs="Arial"/>
                <w:sz w:val="22"/>
                <w:szCs w:val="22"/>
              </w:rPr>
              <w:t>22</w:t>
            </w:r>
            <w:r w:rsidR="00496B42">
              <w:rPr>
                <w:rFonts w:ascii="Arial" w:hAnsi="Arial" w:cs="Arial"/>
                <w:sz w:val="22"/>
                <w:szCs w:val="22"/>
              </w:rPr>
              <w:t>-2</w:t>
            </w:r>
            <w:r w:rsidR="00ED2291">
              <w:rPr>
                <w:rFonts w:ascii="Arial" w:hAnsi="Arial" w:cs="Arial"/>
                <w:sz w:val="22"/>
                <w:szCs w:val="22"/>
              </w:rPr>
              <w:t>4</w:t>
            </w:r>
          </w:p>
        </w:tc>
      </w:tr>
      <w:tr w:rsidR="004C3A02" w:rsidRPr="00F60FD4" w14:paraId="4BB3E80A" w14:textId="77777777" w:rsidTr="003B5F90">
        <w:tblPrEx>
          <w:shd w:val="clear" w:color="auto" w:fill="FFFFFF"/>
        </w:tblPrEx>
        <w:trPr>
          <w:cantSplit/>
          <w:trHeight w:val="491"/>
        </w:trPr>
        <w:tc>
          <w:tcPr>
            <w:tcW w:w="696" w:type="pct"/>
            <w:shd w:val="clear" w:color="auto" w:fill="FFFFFF"/>
            <w:tcMar>
              <w:top w:w="85" w:type="dxa"/>
              <w:bottom w:w="85" w:type="dxa"/>
            </w:tcMar>
          </w:tcPr>
          <w:p w14:paraId="199C4732" w14:textId="77777777" w:rsidR="004C3A02" w:rsidRPr="00F60FD4" w:rsidRDefault="004C3A02" w:rsidP="004C3A02">
            <w:pPr>
              <w:rPr>
                <w:rFonts w:ascii="Arial" w:hAnsi="Arial" w:cs="Arial"/>
                <w:sz w:val="22"/>
                <w:szCs w:val="22"/>
              </w:rPr>
            </w:pPr>
          </w:p>
        </w:tc>
        <w:tc>
          <w:tcPr>
            <w:tcW w:w="242" w:type="pct"/>
            <w:shd w:val="clear" w:color="auto" w:fill="FFFFFF"/>
          </w:tcPr>
          <w:p w14:paraId="1B641345" w14:textId="77777777" w:rsidR="004C3A02" w:rsidRPr="00F60FD4" w:rsidRDefault="004C3A02" w:rsidP="004C3A02">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69440A31" w14:textId="77777777" w:rsidR="004C3A02" w:rsidRPr="00F60FD4" w:rsidRDefault="004C3A02" w:rsidP="004C3A02">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7247E89E" w14:textId="3E70FCC2" w:rsidR="004C3A02" w:rsidRPr="00F60FD4" w:rsidRDefault="00D853D4" w:rsidP="009A37D2">
            <w:pPr>
              <w:jc w:val="center"/>
              <w:rPr>
                <w:rFonts w:ascii="Arial" w:hAnsi="Arial" w:cs="Arial"/>
                <w:sz w:val="22"/>
                <w:szCs w:val="22"/>
              </w:rPr>
            </w:pPr>
            <w:r>
              <w:rPr>
                <w:rFonts w:ascii="Arial" w:hAnsi="Arial" w:cs="Arial"/>
                <w:sz w:val="22"/>
                <w:szCs w:val="22"/>
              </w:rPr>
              <w:t>13-14</w:t>
            </w:r>
          </w:p>
        </w:tc>
      </w:tr>
      <w:tr w:rsidR="004C3A02" w:rsidRPr="00F60FD4" w14:paraId="00F3CD40" w14:textId="77777777" w:rsidTr="003B5F90">
        <w:tblPrEx>
          <w:shd w:val="clear" w:color="auto" w:fill="FFFFFF"/>
        </w:tblPrEx>
        <w:trPr>
          <w:cantSplit/>
          <w:trHeight w:val="259"/>
        </w:trPr>
        <w:tc>
          <w:tcPr>
            <w:tcW w:w="696" w:type="pct"/>
            <w:shd w:val="clear" w:color="auto" w:fill="FFFFFF"/>
            <w:tcMar>
              <w:top w:w="85" w:type="dxa"/>
              <w:bottom w:w="85" w:type="dxa"/>
            </w:tcMar>
          </w:tcPr>
          <w:p w14:paraId="4FD99E2D" w14:textId="77777777" w:rsidR="004C3A02" w:rsidRPr="00F60FD4" w:rsidRDefault="004C3A02" w:rsidP="004C3A02">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6A95F651" w14:textId="77777777" w:rsidR="004C3A02" w:rsidRPr="00F60FD4" w:rsidRDefault="004C3A02" w:rsidP="004C3A02">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61776B1" w14:textId="77777777" w:rsidR="004C3A02" w:rsidRPr="00F60FD4" w:rsidRDefault="004C3A02" w:rsidP="004C3A02">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1D31220B" w14:textId="5F7E59D1" w:rsidR="004C3A02" w:rsidRPr="00F60FD4" w:rsidRDefault="006F0BBF" w:rsidP="009A37D2">
            <w:pPr>
              <w:jc w:val="center"/>
              <w:rPr>
                <w:rFonts w:ascii="Arial" w:hAnsi="Arial" w:cs="Arial"/>
                <w:sz w:val="22"/>
                <w:szCs w:val="22"/>
              </w:rPr>
            </w:pPr>
            <w:r>
              <w:rPr>
                <w:rFonts w:ascii="Arial" w:hAnsi="Arial" w:cs="Arial"/>
                <w:sz w:val="22"/>
                <w:szCs w:val="22"/>
              </w:rPr>
              <w:t>Appendix 3</w:t>
            </w:r>
          </w:p>
        </w:tc>
      </w:tr>
      <w:tr w:rsidR="004C3A02" w:rsidRPr="00F60FD4" w14:paraId="54A7CDFE" w14:textId="77777777" w:rsidTr="003B5F90">
        <w:tblPrEx>
          <w:shd w:val="clear" w:color="auto" w:fill="FFFFFF"/>
        </w:tblPrEx>
        <w:trPr>
          <w:cantSplit/>
          <w:trHeight w:val="259"/>
        </w:trPr>
        <w:tc>
          <w:tcPr>
            <w:tcW w:w="696" w:type="pct"/>
            <w:shd w:val="clear" w:color="auto" w:fill="FFFFFF"/>
            <w:tcMar>
              <w:top w:w="85" w:type="dxa"/>
              <w:bottom w:w="85" w:type="dxa"/>
            </w:tcMar>
          </w:tcPr>
          <w:p w14:paraId="2415CE25" w14:textId="77777777" w:rsidR="004C3A02" w:rsidRPr="00F60FD4" w:rsidRDefault="004C3A02" w:rsidP="004C3A02">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73921644" w14:textId="77777777" w:rsidR="004C3A02" w:rsidRPr="00F60FD4" w:rsidRDefault="004C3A02" w:rsidP="004C3A02">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466D1637" w14:textId="77777777" w:rsidR="004C3A02" w:rsidRPr="00F60FD4" w:rsidRDefault="004C3A02" w:rsidP="004C3A02">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61FA269A" w14:textId="32DF6119" w:rsidR="004C3A02" w:rsidRPr="00F60FD4" w:rsidRDefault="006F0BBF" w:rsidP="009A37D2">
            <w:pPr>
              <w:jc w:val="center"/>
              <w:rPr>
                <w:rFonts w:ascii="Arial" w:hAnsi="Arial" w:cs="Arial"/>
                <w:sz w:val="22"/>
                <w:szCs w:val="22"/>
              </w:rPr>
            </w:pPr>
            <w:r>
              <w:rPr>
                <w:rFonts w:ascii="Arial" w:hAnsi="Arial" w:cs="Arial"/>
                <w:sz w:val="22"/>
                <w:szCs w:val="22"/>
              </w:rPr>
              <w:t>Appendix 3</w:t>
            </w:r>
          </w:p>
        </w:tc>
      </w:tr>
      <w:tr w:rsidR="004C3A02" w:rsidRPr="00F60FD4" w14:paraId="5C440FCC" w14:textId="77777777" w:rsidTr="003B5F90">
        <w:trPr>
          <w:cantSplit/>
          <w:trHeight w:val="259"/>
        </w:trPr>
        <w:tc>
          <w:tcPr>
            <w:tcW w:w="4359" w:type="pct"/>
            <w:gridSpan w:val="3"/>
            <w:shd w:val="clear" w:color="auto" w:fill="auto"/>
            <w:tcMar>
              <w:top w:w="85" w:type="dxa"/>
              <w:bottom w:w="85" w:type="dxa"/>
            </w:tcMar>
          </w:tcPr>
          <w:p w14:paraId="44966044" w14:textId="77777777" w:rsidR="004C3A02" w:rsidRPr="00F60FD4" w:rsidRDefault="004C3A02" w:rsidP="004C3A02">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57F7E61F" w14:textId="77777777" w:rsidR="004C3A02" w:rsidRPr="00F60FD4" w:rsidRDefault="004C3A02" w:rsidP="004C3A02">
            <w:pPr>
              <w:pStyle w:val="TableSubHead"/>
              <w:rPr>
                <w:rFonts w:ascii="Arial" w:hAnsi="Arial" w:cs="Arial"/>
                <w:sz w:val="22"/>
                <w:szCs w:val="22"/>
              </w:rPr>
            </w:pPr>
          </w:p>
        </w:tc>
      </w:tr>
      <w:tr w:rsidR="004C3A02" w:rsidRPr="00F60FD4" w14:paraId="720896B4" w14:textId="77777777" w:rsidTr="003B5F90">
        <w:trPr>
          <w:cantSplit/>
          <w:trHeight w:val="259"/>
        </w:trPr>
        <w:tc>
          <w:tcPr>
            <w:tcW w:w="696" w:type="pct"/>
            <w:shd w:val="clear" w:color="auto" w:fill="auto"/>
            <w:tcMar>
              <w:top w:w="85" w:type="dxa"/>
              <w:bottom w:w="85" w:type="dxa"/>
            </w:tcMar>
          </w:tcPr>
          <w:p w14:paraId="3A1EEB76" w14:textId="77777777" w:rsidR="004C3A02" w:rsidRPr="00F60FD4" w:rsidRDefault="004C3A02" w:rsidP="004C3A02">
            <w:pPr>
              <w:rPr>
                <w:rFonts w:ascii="Arial" w:hAnsi="Arial" w:cs="Arial"/>
                <w:sz w:val="22"/>
                <w:szCs w:val="22"/>
              </w:rPr>
            </w:pPr>
            <w:r w:rsidRPr="00F60FD4">
              <w:rPr>
                <w:rFonts w:ascii="Arial" w:hAnsi="Arial" w:cs="Arial"/>
                <w:sz w:val="22"/>
                <w:szCs w:val="22"/>
              </w:rPr>
              <w:t>Research ethics approval</w:t>
            </w:r>
          </w:p>
        </w:tc>
        <w:tc>
          <w:tcPr>
            <w:tcW w:w="242" w:type="pct"/>
          </w:tcPr>
          <w:p w14:paraId="4F3BEC5A" w14:textId="77777777" w:rsidR="004C3A02" w:rsidRPr="00F60FD4" w:rsidRDefault="004C3A02" w:rsidP="004C3A02">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48E71468" w14:textId="77777777" w:rsidR="004C3A02" w:rsidRPr="00F60FD4" w:rsidRDefault="004C3A02" w:rsidP="004C3A02">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6406C035" w14:textId="710FF968" w:rsidR="004C3A02" w:rsidRPr="00F60FD4" w:rsidRDefault="009A37D2" w:rsidP="009A37D2">
            <w:pPr>
              <w:jc w:val="center"/>
              <w:rPr>
                <w:rFonts w:ascii="Arial" w:hAnsi="Arial" w:cs="Arial"/>
                <w:sz w:val="22"/>
                <w:szCs w:val="22"/>
              </w:rPr>
            </w:pPr>
            <w:r>
              <w:rPr>
                <w:rFonts w:ascii="Arial" w:hAnsi="Arial" w:cs="Arial"/>
                <w:sz w:val="22"/>
                <w:szCs w:val="22"/>
              </w:rPr>
              <w:t>REC approval already received</w:t>
            </w:r>
          </w:p>
        </w:tc>
      </w:tr>
      <w:tr w:rsidR="004C3A02" w:rsidRPr="00F60FD4" w14:paraId="30F12CED" w14:textId="77777777" w:rsidTr="003B5F90">
        <w:trPr>
          <w:cantSplit/>
          <w:trHeight w:val="259"/>
        </w:trPr>
        <w:tc>
          <w:tcPr>
            <w:tcW w:w="696" w:type="pct"/>
            <w:shd w:val="clear" w:color="auto" w:fill="auto"/>
            <w:tcMar>
              <w:top w:w="85" w:type="dxa"/>
              <w:bottom w:w="85" w:type="dxa"/>
            </w:tcMar>
          </w:tcPr>
          <w:p w14:paraId="4E8A7558" w14:textId="77777777" w:rsidR="004C3A02" w:rsidRPr="00F60FD4" w:rsidRDefault="004C3A02" w:rsidP="004C3A02">
            <w:pPr>
              <w:rPr>
                <w:rFonts w:ascii="Arial" w:hAnsi="Arial" w:cs="Arial"/>
                <w:sz w:val="22"/>
                <w:szCs w:val="22"/>
              </w:rPr>
            </w:pPr>
            <w:r w:rsidRPr="00F60FD4">
              <w:rPr>
                <w:rFonts w:ascii="Arial" w:hAnsi="Arial" w:cs="Arial"/>
                <w:sz w:val="22"/>
                <w:szCs w:val="22"/>
              </w:rPr>
              <w:t>Protocol amendments</w:t>
            </w:r>
          </w:p>
        </w:tc>
        <w:tc>
          <w:tcPr>
            <w:tcW w:w="242" w:type="pct"/>
          </w:tcPr>
          <w:p w14:paraId="30C497D9" w14:textId="77777777" w:rsidR="004C3A02" w:rsidRPr="00F60FD4" w:rsidRDefault="004C3A02" w:rsidP="004C3A02">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0102225F" w14:textId="77777777" w:rsidR="004C3A02" w:rsidRPr="00F60FD4" w:rsidRDefault="004C3A02" w:rsidP="004C3A02">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49ED5560" w14:textId="2754AC58" w:rsidR="004C3A02" w:rsidRPr="00F60FD4" w:rsidRDefault="00ED1391" w:rsidP="009A37D2">
            <w:pPr>
              <w:jc w:val="center"/>
              <w:rPr>
                <w:rFonts w:ascii="Arial" w:hAnsi="Arial" w:cs="Arial"/>
                <w:sz w:val="22"/>
                <w:szCs w:val="22"/>
              </w:rPr>
            </w:pPr>
            <w:r>
              <w:rPr>
                <w:rFonts w:ascii="Arial" w:hAnsi="Arial" w:cs="Arial"/>
                <w:sz w:val="22"/>
                <w:szCs w:val="22"/>
              </w:rPr>
              <w:t>No further modifications planned</w:t>
            </w:r>
          </w:p>
        </w:tc>
      </w:tr>
      <w:tr w:rsidR="004C3A02" w:rsidRPr="00F60FD4" w14:paraId="4700A0E3" w14:textId="77777777" w:rsidTr="003B5F90">
        <w:trPr>
          <w:cantSplit/>
          <w:trHeight w:val="259"/>
        </w:trPr>
        <w:tc>
          <w:tcPr>
            <w:tcW w:w="696" w:type="pct"/>
            <w:shd w:val="clear" w:color="auto" w:fill="auto"/>
            <w:tcMar>
              <w:top w:w="85" w:type="dxa"/>
              <w:bottom w:w="85" w:type="dxa"/>
            </w:tcMar>
          </w:tcPr>
          <w:p w14:paraId="2F55585D" w14:textId="77777777" w:rsidR="004C3A02" w:rsidRPr="00F60FD4" w:rsidRDefault="004C3A02" w:rsidP="004C3A02">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782BC092" w14:textId="77777777" w:rsidR="004C3A02" w:rsidRPr="00F60FD4" w:rsidRDefault="004C3A02" w:rsidP="004C3A02">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4187AA9C" w14:textId="77777777" w:rsidR="004C3A02" w:rsidRPr="00F60FD4" w:rsidRDefault="004C3A02" w:rsidP="004C3A02">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0CA8E908" w14:textId="20EAF53B" w:rsidR="004C3A02" w:rsidRPr="00F60FD4" w:rsidRDefault="00B64BEA" w:rsidP="004C3A02">
            <w:pPr>
              <w:rPr>
                <w:rFonts w:ascii="Arial" w:hAnsi="Arial" w:cs="Arial"/>
                <w:sz w:val="22"/>
                <w:szCs w:val="22"/>
              </w:rPr>
            </w:pPr>
            <w:r>
              <w:rPr>
                <w:rFonts w:ascii="Arial" w:hAnsi="Arial" w:cs="Arial"/>
                <w:sz w:val="22"/>
                <w:szCs w:val="22"/>
              </w:rPr>
              <w:t>The PI or Sub PI</w:t>
            </w:r>
          </w:p>
        </w:tc>
      </w:tr>
      <w:tr w:rsidR="004C3A02" w:rsidRPr="00F60FD4" w14:paraId="4879F8E1" w14:textId="77777777" w:rsidTr="003B5F90">
        <w:trPr>
          <w:cantSplit/>
          <w:trHeight w:val="259"/>
        </w:trPr>
        <w:tc>
          <w:tcPr>
            <w:tcW w:w="696" w:type="pct"/>
            <w:shd w:val="clear" w:color="auto" w:fill="auto"/>
            <w:tcMar>
              <w:top w:w="85" w:type="dxa"/>
              <w:bottom w:w="85" w:type="dxa"/>
            </w:tcMar>
          </w:tcPr>
          <w:p w14:paraId="7E28FB27" w14:textId="77777777" w:rsidR="004C3A02" w:rsidRPr="00F60FD4" w:rsidRDefault="004C3A02" w:rsidP="004C3A02">
            <w:pPr>
              <w:rPr>
                <w:rFonts w:ascii="Arial" w:hAnsi="Arial" w:cs="Arial"/>
                <w:sz w:val="22"/>
                <w:szCs w:val="22"/>
              </w:rPr>
            </w:pPr>
          </w:p>
        </w:tc>
        <w:tc>
          <w:tcPr>
            <w:tcW w:w="242" w:type="pct"/>
          </w:tcPr>
          <w:p w14:paraId="05380D72" w14:textId="77777777" w:rsidR="004C3A02" w:rsidRPr="00F60FD4" w:rsidRDefault="004C3A02" w:rsidP="004C3A02">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52686EB5" w14:textId="77777777" w:rsidR="004C3A02" w:rsidRPr="00F60FD4" w:rsidRDefault="004C3A02" w:rsidP="004C3A02">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0B6BFA9C" w14:textId="2656FC63" w:rsidR="004C3A02" w:rsidRPr="00F60FD4" w:rsidRDefault="006F0BBF" w:rsidP="00BF781E">
            <w:pPr>
              <w:jc w:val="center"/>
              <w:rPr>
                <w:rFonts w:ascii="Arial" w:hAnsi="Arial" w:cs="Arial"/>
                <w:sz w:val="22"/>
                <w:szCs w:val="22"/>
              </w:rPr>
            </w:pPr>
            <w:r>
              <w:rPr>
                <w:rFonts w:ascii="Arial" w:hAnsi="Arial" w:cs="Arial"/>
                <w:sz w:val="22"/>
                <w:szCs w:val="22"/>
              </w:rPr>
              <w:t xml:space="preserve">Appendix </w:t>
            </w:r>
            <w:r w:rsidR="00BF781E">
              <w:rPr>
                <w:rFonts w:ascii="Arial" w:hAnsi="Arial" w:cs="Arial"/>
                <w:sz w:val="22"/>
                <w:szCs w:val="22"/>
              </w:rPr>
              <w:t>2</w:t>
            </w:r>
          </w:p>
        </w:tc>
      </w:tr>
      <w:tr w:rsidR="004C3A02" w:rsidRPr="00F60FD4" w14:paraId="42EB44CB" w14:textId="77777777" w:rsidTr="003B5F90">
        <w:trPr>
          <w:cantSplit/>
          <w:trHeight w:val="259"/>
        </w:trPr>
        <w:tc>
          <w:tcPr>
            <w:tcW w:w="696" w:type="pct"/>
            <w:shd w:val="clear" w:color="auto" w:fill="auto"/>
            <w:tcMar>
              <w:top w:w="85" w:type="dxa"/>
              <w:bottom w:w="85" w:type="dxa"/>
            </w:tcMar>
          </w:tcPr>
          <w:p w14:paraId="0A4DB126" w14:textId="77777777" w:rsidR="004C3A02" w:rsidRPr="00F60FD4" w:rsidRDefault="004C3A02" w:rsidP="004C3A02">
            <w:pPr>
              <w:rPr>
                <w:rFonts w:ascii="Arial" w:hAnsi="Arial" w:cs="Arial"/>
                <w:sz w:val="22"/>
                <w:szCs w:val="22"/>
              </w:rPr>
            </w:pPr>
            <w:r w:rsidRPr="00F60FD4">
              <w:rPr>
                <w:rFonts w:ascii="Arial" w:hAnsi="Arial" w:cs="Arial"/>
                <w:sz w:val="22"/>
                <w:szCs w:val="22"/>
              </w:rPr>
              <w:t>Confidentiality</w:t>
            </w:r>
          </w:p>
        </w:tc>
        <w:tc>
          <w:tcPr>
            <w:tcW w:w="242" w:type="pct"/>
          </w:tcPr>
          <w:p w14:paraId="6191B760" w14:textId="77777777" w:rsidR="004C3A02" w:rsidRPr="00F60FD4" w:rsidRDefault="004C3A02" w:rsidP="004C3A02">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2E34BD09" w14:textId="77777777" w:rsidR="004C3A02" w:rsidRPr="00F60FD4" w:rsidRDefault="004C3A02" w:rsidP="004C3A02">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3844CFF9" w14:textId="721D3043" w:rsidR="004C3A02" w:rsidRPr="00F60FD4" w:rsidRDefault="006F0BBF" w:rsidP="00FD5FCD">
            <w:pPr>
              <w:jc w:val="center"/>
              <w:rPr>
                <w:rFonts w:ascii="Arial" w:hAnsi="Arial" w:cs="Arial"/>
                <w:sz w:val="22"/>
                <w:szCs w:val="22"/>
              </w:rPr>
            </w:pPr>
            <w:r>
              <w:rPr>
                <w:rFonts w:ascii="Arial" w:hAnsi="Arial" w:cs="Arial"/>
                <w:sz w:val="22"/>
                <w:szCs w:val="22"/>
              </w:rPr>
              <w:t>Appendix 3</w:t>
            </w:r>
            <w:r w:rsidR="00FD5FCD">
              <w:rPr>
                <w:rFonts w:ascii="Arial" w:hAnsi="Arial" w:cs="Arial"/>
                <w:sz w:val="22"/>
                <w:szCs w:val="22"/>
              </w:rPr>
              <w:t xml:space="preserve"> </w:t>
            </w:r>
          </w:p>
        </w:tc>
      </w:tr>
      <w:tr w:rsidR="004C3A02" w:rsidRPr="00F60FD4" w14:paraId="64CDADF5" w14:textId="77777777" w:rsidTr="003B5F90">
        <w:trPr>
          <w:cantSplit/>
          <w:trHeight w:val="259"/>
        </w:trPr>
        <w:tc>
          <w:tcPr>
            <w:tcW w:w="696" w:type="pct"/>
            <w:shd w:val="clear" w:color="auto" w:fill="auto"/>
            <w:tcMar>
              <w:top w:w="85" w:type="dxa"/>
              <w:bottom w:w="85" w:type="dxa"/>
            </w:tcMar>
          </w:tcPr>
          <w:p w14:paraId="56BB0892" w14:textId="77777777" w:rsidR="004C3A02" w:rsidRPr="00F60FD4" w:rsidRDefault="004C3A02" w:rsidP="004C3A02">
            <w:pPr>
              <w:rPr>
                <w:rFonts w:ascii="Arial" w:hAnsi="Arial" w:cs="Arial"/>
                <w:sz w:val="22"/>
                <w:szCs w:val="22"/>
              </w:rPr>
            </w:pPr>
            <w:r w:rsidRPr="00F60FD4">
              <w:rPr>
                <w:rFonts w:ascii="Arial" w:hAnsi="Arial" w:cs="Arial"/>
                <w:sz w:val="22"/>
                <w:szCs w:val="22"/>
              </w:rPr>
              <w:t>Declaration of interests</w:t>
            </w:r>
          </w:p>
        </w:tc>
        <w:tc>
          <w:tcPr>
            <w:tcW w:w="242" w:type="pct"/>
          </w:tcPr>
          <w:p w14:paraId="6044A74C" w14:textId="77777777" w:rsidR="004C3A02" w:rsidRPr="00F60FD4" w:rsidRDefault="004C3A02" w:rsidP="004C3A02">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44D2FBC8" w14:textId="77777777" w:rsidR="004C3A02" w:rsidRPr="00F60FD4" w:rsidRDefault="004C3A02" w:rsidP="004C3A02">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6D11F415" w14:textId="10A6F2D5" w:rsidR="004C3A02" w:rsidRPr="00F60FD4" w:rsidRDefault="00560401" w:rsidP="00560401">
            <w:pPr>
              <w:jc w:val="center"/>
              <w:rPr>
                <w:rFonts w:ascii="Arial" w:hAnsi="Arial" w:cs="Arial"/>
                <w:sz w:val="22"/>
                <w:szCs w:val="22"/>
              </w:rPr>
            </w:pPr>
            <w:r>
              <w:rPr>
                <w:rFonts w:ascii="Arial" w:hAnsi="Arial" w:cs="Arial"/>
                <w:sz w:val="22"/>
                <w:szCs w:val="22"/>
              </w:rPr>
              <w:t>30</w:t>
            </w:r>
          </w:p>
        </w:tc>
      </w:tr>
      <w:tr w:rsidR="004C3A02" w:rsidRPr="00F60FD4" w14:paraId="65E5D95E" w14:textId="77777777" w:rsidTr="003B5F90">
        <w:tblPrEx>
          <w:shd w:val="clear" w:color="auto" w:fill="FFFFFF"/>
        </w:tblPrEx>
        <w:trPr>
          <w:cantSplit/>
          <w:trHeight w:val="259"/>
        </w:trPr>
        <w:tc>
          <w:tcPr>
            <w:tcW w:w="696" w:type="pct"/>
            <w:shd w:val="clear" w:color="auto" w:fill="FFFFFF"/>
            <w:tcMar>
              <w:top w:w="85" w:type="dxa"/>
              <w:bottom w:w="85" w:type="dxa"/>
            </w:tcMar>
          </w:tcPr>
          <w:p w14:paraId="4197723C" w14:textId="77777777" w:rsidR="004C3A02" w:rsidRPr="00F60FD4" w:rsidRDefault="004C3A02" w:rsidP="004C3A02">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6A0646A7" w14:textId="77777777" w:rsidR="004C3A02" w:rsidRPr="00F60FD4" w:rsidRDefault="004C3A02" w:rsidP="004C3A02">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0DD1733A" w14:textId="77777777" w:rsidR="004C3A02" w:rsidRPr="00F60FD4" w:rsidRDefault="004C3A02" w:rsidP="004C3A02">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373E2388" w14:textId="6FBE82C8" w:rsidR="004C3A02" w:rsidRPr="00F60FD4" w:rsidRDefault="00C5758E" w:rsidP="00560401">
            <w:pPr>
              <w:jc w:val="center"/>
              <w:rPr>
                <w:rFonts w:ascii="Arial" w:hAnsi="Arial" w:cs="Arial"/>
                <w:sz w:val="22"/>
                <w:szCs w:val="22"/>
              </w:rPr>
            </w:pPr>
            <w:r>
              <w:rPr>
                <w:rFonts w:ascii="Arial" w:hAnsi="Arial" w:cs="Arial"/>
                <w:sz w:val="22"/>
                <w:szCs w:val="22"/>
              </w:rPr>
              <w:t>The CI,</w:t>
            </w:r>
          </w:p>
        </w:tc>
      </w:tr>
      <w:tr w:rsidR="004C3A02" w:rsidRPr="00F60FD4" w14:paraId="5256B864" w14:textId="77777777" w:rsidTr="003B5F90">
        <w:tblPrEx>
          <w:shd w:val="clear" w:color="auto" w:fill="FFFFFF"/>
        </w:tblPrEx>
        <w:trPr>
          <w:cantSplit/>
          <w:trHeight w:val="259"/>
        </w:trPr>
        <w:tc>
          <w:tcPr>
            <w:tcW w:w="696" w:type="pct"/>
            <w:shd w:val="clear" w:color="auto" w:fill="FFFFFF"/>
            <w:tcMar>
              <w:top w:w="85" w:type="dxa"/>
              <w:bottom w:w="85" w:type="dxa"/>
            </w:tcMar>
          </w:tcPr>
          <w:p w14:paraId="3DD0D77F" w14:textId="77777777" w:rsidR="004C3A02" w:rsidRPr="00F60FD4" w:rsidRDefault="004C3A02" w:rsidP="004C3A02">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0FE7EFA4" w14:textId="77777777" w:rsidR="004C3A02" w:rsidRPr="00F60FD4" w:rsidRDefault="004C3A02" w:rsidP="004C3A02">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4FE12B83" w14:textId="77777777" w:rsidR="004C3A02" w:rsidRPr="00F60FD4" w:rsidRDefault="004C3A02" w:rsidP="004C3A02">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0C4F1EA1" w14:textId="78AC7ACA" w:rsidR="004C3A02" w:rsidRPr="00F60FD4" w:rsidRDefault="001F7971" w:rsidP="00D564C1">
            <w:pPr>
              <w:jc w:val="center"/>
              <w:rPr>
                <w:rFonts w:ascii="Arial" w:hAnsi="Arial" w:cs="Arial"/>
                <w:sz w:val="22"/>
                <w:szCs w:val="22"/>
              </w:rPr>
            </w:pPr>
            <w:r>
              <w:rPr>
                <w:rFonts w:ascii="Arial" w:hAnsi="Arial" w:cs="Arial"/>
                <w:sz w:val="22"/>
                <w:szCs w:val="22"/>
              </w:rPr>
              <w:t>N/A</w:t>
            </w:r>
          </w:p>
        </w:tc>
      </w:tr>
      <w:tr w:rsidR="004C3A02" w:rsidRPr="00F60FD4" w14:paraId="74B605A2" w14:textId="77777777" w:rsidTr="003B5F90">
        <w:trPr>
          <w:cantSplit/>
          <w:trHeight w:val="259"/>
        </w:trPr>
        <w:tc>
          <w:tcPr>
            <w:tcW w:w="696" w:type="pct"/>
            <w:shd w:val="clear" w:color="auto" w:fill="auto"/>
            <w:tcMar>
              <w:top w:w="85" w:type="dxa"/>
              <w:bottom w:w="85" w:type="dxa"/>
            </w:tcMar>
          </w:tcPr>
          <w:p w14:paraId="63ECAD1E" w14:textId="77777777" w:rsidR="004C3A02" w:rsidRPr="00F60FD4" w:rsidRDefault="004C3A02" w:rsidP="004C3A02">
            <w:pPr>
              <w:rPr>
                <w:rFonts w:ascii="Arial" w:hAnsi="Arial" w:cs="Arial"/>
                <w:sz w:val="22"/>
                <w:szCs w:val="22"/>
              </w:rPr>
            </w:pPr>
            <w:r w:rsidRPr="00F60FD4">
              <w:rPr>
                <w:rFonts w:ascii="Arial" w:hAnsi="Arial" w:cs="Arial"/>
                <w:sz w:val="22"/>
                <w:szCs w:val="22"/>
              </w:rPr>
              <w:t>Dissemination policy</w:t>
            </w:r>
          </w:p>
        </w:tc>
        <w:tc>
          <w:tcPr>
            <w:tcW w:w="242" w:type="pct"/>
          </w:tcPr>
          <w:p w14:paraId="09BA3B1B" w14:textId="77777777" w:rsidR="004C3A02" w:rsidRPr="00F60FD4" w:rsidRDefault="004C3A02" w:rsidP="004C3A02">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487A412B" w14:textId="77777777" w:rsidR="004C3A02" w:rsidRPr="00F60FD4" w:rsidRDefault="004C3A02" w:rsidP="004C3A02">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1522D79B" w14:textId="5245E474" w:rsidR="004C3A02" w:rsidRPr="00F60FD4" w:rsidRDefault="006F0BBF" w:rsidP="004351B1">
            <w:pPr>
              <w:jc w:val="center"/>
              <w:rPr>
                <w:rFonts w:ascii="Arial" w:hAnsi="Arial" w:cs="Arial"/>
                <w:sz w:val="22"/>
                <w:szCs w:val="22"/>
              </w:rPr>
            </w:pPr>
            <w:r>
              <w:rPr>
                <w:rFonts w:ascii="Arial" w:hAnsi="Arial" w:cs="Arial"/>
                <w:sz w:val="22"/>
                <w:szCs w:val="22"/>
              </w:rPr>
              <w:t xml:space="preserve">Appendix </w:t>
            </w:r>
            <w:r w:rsidR="004351B1">
              <w:rPr>
                <w:rFonts w:ascii="Arial" w:hAnsi="Arial" w:cs="Arial"/>
                <w:sz w:val="22"/>
                <w:szCs w:val="22"/>
              </w:rPr>
              <w:t>3</w:t>
            </w:r>
          </w:p>
        </w:tc>
      </w:tr>
      <w:tr w:rsidR="004C3A02" w:rsidRPr="00F60FD4" w14:paraId="392CB918" w14:textId="77777777" w:rsidTr="003B5F90">
        <w:trPr>
          <w:cantSplit/>
          <w:trHeight w:val="259"/>
        </w:trPr>
        <w:tc>
          <w:tcPr>
            <w:tcW w:w="696" w:type="pct"/>
            <w:shd w:val="clear" w:color="auto" w:fill="auto"/>
            <w:tcMar>
              <w:top w:w="85" w:type="dxa"/>
              <w:bottom w:w="85" w:type="dxa"/>
            </w:tcMar>
          </w:tcPr>
          <w:p w14:paraId="06031E20" w14:textId="77777777" w:rsidR="004C3A02" w:rsidRPr="00F60FD4" w:rsidRDefault="004C3A02" w:rsidP="004C3A02">
            <w:pPr>
              <w:rPr>
                <w:rFonts w:ascii="Arial" w:hAnsi="Arial" w:cs="Arial"/>
                <w:sz w:val="22"/>
                <w:szCs w:val="22"/>
              </w:rPr>
            </w:pPr>
          </w:p>
        </w:tc>
        <w:tc>
          <w:tcPr>
            <w:tcW w:w="242" w:type="pct"/>
          </w:tcPr>
          <w:p w14:paraId="40A77848" w14:textId="77777777" w:rsidR="004C3A02" w:rsidRPr="00F60FD4" w:rsidRDefault="004C3A02" w:rsidP="004C3A02">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73BE4702" w14:textId="77777777" w:rsidR="004C3A02" w:rsidRPr="00F60FD4" w:rsidRDefault="004C3A02" w:rsidP="004C3A02">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65B7044C" w14:textId="38EADE09" w:rsidR="004C3A02" w:rsidRPr="00F60FD4" w:rsidRDefault="00890985" w:rsidP="004C3A02">
            <w:pPr>
              <w:rPr>
                <w:rFonts w:ascii="Arial" w:hAnsi="Arial" w:cs="Arial"/>
                <w:sz w:val="22"/>
                <w:szCs w:val="22"/>
              </w:rPr>
            </w:pPr>
            <w:r>
              <w:rPr>
                <w:rFonts w:ascii="Arial" w:hAnsi="Arial" w:cs="Arial"/>
                <w:sz w:val="22"/>
                <w:szCs w:val="22"/>
              </w:rPr>
              <w:t xml:space="preserve">            N/A</w:t>
            </w:r>
          </w:p>
        </w:tc>
      </w:tr>
      <w:tr w:rsidR="004C3A02" w:rsidRPr="00F60FD4" w14:paraId="45F558ED" w14:textId="77777777" w:rsidTr="003B5F90">
        <w:trPr>
          <w:cantSplit/>
          <w:trHeight w:val="259"/>
        </w:trPr>
        <w:tc>
          <w:tcPr>
            <w:tcW w:w="696" w:type="pct"/>
            <w:shd w:val="clear" w:color="auto" w:fill="auto"/>
            <w:tcMar>
              <w:top w:w="85" w:type="dxa"/>
              <w:bottom w:w="85" w:type="dxa"/>
            </w:tcMar>
          </w:tcPr>
          <w:p w14:paraId="03C58D43" w14:textId="77777777" w:rsidR="004C3A02" w:rsidRPr="00F60FD4" w:rsidRDefault="004C3A02" w:rsidP="004C3A02">
            <w:pPr>
              <w:rPr>
                <w:rFonts w:ascii="Arial" w:hAnsi="Arial" w:cs="Arial"/>
                <w:sz w:val="22"/>
                <w:szCs w:val="22"/>
              </w:rPr>
            </w:pPr>
          </w:p>
        </w:tc>
        <w:tc>
          <w:tcPr>
            <w:tcW w:w="242" w:type="pct"/>
          </w:tcPr>
          <w:p w14:paraId="4CC8F804" w14:textId="77777777" w:rsidR="004C3A02" w:rsidRPr="00F60FD4" w:rsidRDefault="004C3A02" w:rsidP="004C3A02">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54DF7F87" w14:textId="77777777" w:rsidR="004C3A02" w:rsidRPr="00F60FD4" w:rsidRDefault="004C3A02" w:rsidP="004C3A02">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1D2C4239" w14:textId="3818C1C0" w:rsidR="004C3A02" w:rsidRPr="00F60FD4" w:rsidRDefault="00890985" w:rsidP="004C3A02">
            <w:pPr>
              <w:rPr>
                <w:rFonts w:ascii="Arial" w:hAnsi="Arial" w:cs="Arial"/>
                <w:sz w:val="22"/>
                <w:szCs w:val="22"/>
              </w:rPr>
            </w:pPr>
            <w:r>
              <w:rPr>
                <w:rFonts w:ascii="Arial" w:hAnsi="Arial" w:cs="Arial"/>
                <w:sz w:val="22"/>
                <w:szCs w:val="22"/>
              </w:rPr>
              <w:t xml:space="preserve">             30</w:t>
            </w:r>
          </w:p>
        </w:tc>
      </w:tr>
      <w:tr w:rsidR="004C3A02" w:rsidRPr="00F60FD4" w14:paraId="48B28690" w14:textId="77777777" w:rsidTr="003B5F90">
        <w:trPr>
          <w:cantSplit/>
          <w:trHeight w:val="259"/>
        </w:trPr>
        <w:tc>
          <w:tcPr>
            <w:tcW w:w="696" w:type="pct"/>
            <w:shd w:val="clear" w:color="auto" w:fill="auto"/>
            <w:tcMar>
              <w:top w:w="85" w:type="dxa"/>
              <w:bottom w:w="85" w:type="dxa"/>
            </w:tcMar>
          </w:tcPr>
          <w:p w14:paraId="70615C3A" w14:textId="77777777" w:rsidR="004C3A02" w:rsidRPr="00F60FD4" w:rsidRDefault="004C3A02" w:rsidP="004C3A02">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621C1EFF" w14:textId="77777777" w:rsidR="004C3A02" w:rsidRPr="00F60FD4" w:rsidRDefault="004C3A02" w:rsidP="004C3A02">
            <w:pPr>
              <w:rPr>
                <w:rFonts w:ascii="Arial" w:hAnsi="Arial" w:cs="Arial"/>
                <w:sz w:val="22"/>
                <w:szCs w:val="22"/>
              </w:rPr>
            </w:pPr>
          </w:p>
        </w:tc>
        <w:tc>
          <w:tcPr>
            <w:tcW w:w="3421" w:type="pct"/>
            <w:shd w:val="clear" w:color="auto" w:fill="auto"/>
          </w:tcPr>
          <w:p w14:paraId="6BDDF546" w14:textId="77777777" w:rsidR="004C3A02" w:rsidRPr="00F60FD4" w:rsidRDefault="004C3A02" w:rsidP="004C3A02">
            <w:pPr>
              <w:rPr>
                <w:rFonts w:ascii="Arial" w:hAnsi="Arial" w:cs="Arial"/>
                <w:sz w:val="22"/>
                <w:szCs w:val="22"/>
              </w:rPr>
            </w:pPr>
          </w:p>
        </w:tc>
        <w:tc>
          <w:tcPr>
            <w:tcW w:w="641" w:type="pct"/>
          </w:tcPr>
          <w:p w14:paraId="3D177A10" w14:textId="77777777" w:rsidR="004C3A02" w:rsidRPr="00F60FD4" w:rsidRDefault="004C3A02" w:rsidP="004C3A02">
            <w:pPr>
              <w:rPr>
                <w:rFonts w:ascii="Arial" w:hAnsi="Arial" w:cs="Arial"/>
                <w:sz w:val="22"/>
                <w:szCs w:val="22"/>
              </w:rPr>
            </w:pPr>
          </w:p>
        </w:tc>
      </w:tr>
      <w:tr w:rsidR="004C3A02" w:rsidRPr="00F60FD4" w14:paraId="5906C275" w14:textId="77777777" w:rsidTr="003B5F90">
        <w:trPr>
          <w:cantSplit/>
          <w:trHeight w:val="259"/>
        </w:trPr>
        <w:tc>
          <w:tcPr>
            <w:tcW w:w="696" w:type="pct"/>
            <w:shd w:val="clear" w:color="auto" w:fill="auto"/>
            <w:tcMar>
              <w:top w:w="85" w:type="dxa"/>
              <w:bottom w:w="85" w:type="dxa"/>
            </w:tcMar>
          </w:tcPr>
          <w:p w14:paraId="03E1187C" w14:textId="77777777" w:rsidR="004C3A02" w:rsidRPr="00F60FD4" w:rsidRDefault="004C3A02" w:rsidP="004C3A02">
            <w:pPr>
              <w:rPr>
                <w:rFonts w:ascii="Arial" w:hAnsi="Arial" w:cs="Arial"/>
                <w:sz w:val="22"/>
                <w:szCs w:val="22"/>
              </w:rPr>
            </w:pPr>
            <w:r w:rsidRPr="00F60FD4">
              <w:rPr>
                <w:rFonts w:ascii="Arial" w:hAnsi="Arial" w:cs="Arial"/>
                <w:sz w:val="22"/>
                <w:szCs w:val="22"/>
              </w:rPr>
              <w:t>Informed consent materials</w:t>
            </w:r>
          </w:p>
        </w:tc>
        <w:tc>
          <w:tcPr>
            <w:tcW w:w="242" w:type="pct"/>
          </w:tcPr>
          <w:p w14:paraId="6D74FC2D" w14:textId="77777777" w:rsidR="004C3A02" w:rsidRPr="00F60FD4" w:rsidRDefault="004C3A02" w:rsidP="004C3A02">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3BFB2DDA" w14:textId="77777777" w:rsidR="004C3A02" w:rsidRPr="00F60FD4" w:rsidRDefault="004C3A02" w:rsidP="004C3A02">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2E1AE66D" w14:textId="49896CA6" w:rsidR="004C3A02" w:rsidRPr="00F60FD4" w:rsidRDefault="00947E82" w:rsidP="004C3A02">
            <w:pPr>
              <w:rPr>
                <w:rFonts w:ascii="Arial" w:hAnsi="Arial" w:cs="Arial"/>
                <w:sz w:val="22"/>
                <w:szCs w:val="22"/>
              </w:rPr>
            </w:pPr>
            <w:r>
              <w:rPr>
                <w:rFonts w:ascii="Arial" w:hAnsi="Arial" w:cs="Arial"/>
                <w:sz w:val="22"/>
                <w:szCs w:val="22"/>
              </w:rPr>
              <w:t xml:space="preserve">Appendices 1&amp;2 </w:t>
            </w:r>
          </w:p>
        </w:tc>
      </w:tr>
      <w:tr w:rsidR="004C3A02" w:rsidRPr="00F60FD4" w14:paraId="609B186C"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735EDAB1" w14:textId="77777777" w:rsidR="004C3A02" w:rsidRPr="00F60FD4" w:rsidRDefault="004C3A02" w:rsidP="004C3A02">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18F8B07D" w14:textId="77777777" w:rsidR="004C3A02" w:rsidRPr="00F60FD4" w:rsidRDefault="004C3A02" w:rsidP="004C3A02">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17976C60" w14:textId="77777777" w:rsidR="004C3A02" w:rsidRPr="00F60FD4" w:rsidRDefault="004C3A02" w:rsidP="004C3A0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272564DC" w14:textId="5C9AD430" w:rsidR="004C3A02" w:rsidRPr="00F60FD4" w:rsidRDefault="00D85D5D" w:rsidP="00D85D5D">
            <w:pPr>
              <w:jc w:val="center"/>
              <w:rPr>
                <w:rFonts w:ascii="Arial" w:hAnsi="Arial" w:cs="Arial"/>
                <w:sz w:val="22"/>
                <w:szCs w:val="22"/>
              </w:rPr>
            </w:pPr>
            <w:r>
              <w:rPr>
                <w:rFonts w:ascii="Arial" w:hAnsi="Arial" w:cs="Arial"/>
                <w:sz w:val="22"/>
                <w:szCs w:val="22"/>
              </w:rPr>
              <w:t>Table 2</w:t>
            </w:r>
          </w:p>
        </w:tc>
      </w:tr>
    </w:tbl>
    <w:p w14:paraId="3904D288"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090D8972"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20BE9" w14:textId="77777777" w:rsidR="00F7361F" w:rsidRDefault="00F7361F" w:rsidP="0059652A">
      <w:pPr>
        <w:spacing w:line="240" w:lineRule="auto"/>
      </w:pPr>
      <w:r>
        <w:separator/>
      </w:r>
    </w:p>
  </w:endnote>
  <w:endnote w:type="continuationSeparator" w:id="0">
    <w:p w14:paraId="516FFE8D" w14:textId="77777777" w:rsidR="00F7361F" w:rsidRDefault="00F7361F"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79039D"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8C4CB8"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50D63B"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63131">
      <w:rPr>
        <w:rStyle w:val="PageNumber"/>
        <w:noProof/>
      </w:rPr>
      <w:t>4</w:t>
    </w:r>
    <w:r>
      <w:rPr>
        <w:rStyle w:val="PageNumber"/>
      </w:rPr>
      <w:fldChar w:fldCharType="end"/>
    </w:r>
  </w:p>
  <w:p w14:paraId="7C375A54"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9AEF02" w14:textId="77777777" w:rsidR="00F7361F" w:rsidRDefault="00F7361F" w:rsidP="0059652A">
      <w:pPr>
        <w:spacing w:line="240" w:lineRule="auto"/>
      </w:pPr>
      <w:r>
        <w:separator/>
      </w:r>
    </w:p>
  </w:footnote>
  <w:footnote w:type="continuationSeparator" w:id="0">
    <w:p w14:paraId="75CC3937" w14:textId="77777777" w:rsidR="00F7361F" w:rsidRDefault="00F7361F"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30595"/>
    <w:rsid w:val="000552DB"/>
    <w:rsid w:val="000616AA"/>
    <w:rsid w:val="00063131"/>
    <w:rsid w:val="00067B81"/>
    <w:rsid w:val="0007292A"/>
    <w:rsid w:val="00073058"/>
    <w:rsid w:val="00090BD4"/>
    <w:rsid w:val="000E07E4"/>
    <w:rsid w:val="001356F4"/>
    <w:rsid w:val="001F7971"/>
    <w:rsid w:val="002024B4"/>
    <w:rsid w:val="0025776D"/>
    <w:rsid w:val="00264C8B"/>
    <w:rsid w:val="00275D7B"/>
    <w:rsid w:val="002B3AD5"/>
    <w:rsid w:val="002D0E54"/>
    <w:rsid w:val="002E0EE2"/>
    <w:rsid w:val="002E70AD"/>
    <w:rsid w:val="00333B92"/>
    <w:rsid w:val="0033631F"/>
    <w:rsid w:val="00336EF4"/>
    <w:rsid w:val="0033735F"/>
    <w:rsid w:val="00386FE2"/>
    <w:rsid w:val="003B0E5B"/>
    <w:rsid w:val="003B5F90"/>
    <w:rsid w:val="003C459E"/>
    <w:rsid w:val="003E30C6"/>
    <w:rsid w:val="004351B1"/>
    <w:rsid w:val="004606A5"/>
    <w:rsid w:val="00496B42"/>
    <w:rsid w:val="004A7655"/>
    <w:rsid w:val="004C08C8"/>
    <w:rsid w:val="004C3A02"/>
    <w:rsid w:val="00517DDF"/>
    <w:rsid w:val="0055794C"/>
    <w:rsid w:val="00560401"/>
    <w:rsid w:val="0056207A"/>
    <w:rsid w:val="00591FDE"/>
    <w:rsid w:val="0059652A"/>
    <w:rsid w:val="00597B0B"/>
    <w:rsid w:val="005A6292"/>
    <w:rsid w:val="005A7C33"/>
    <w:rsid w:val="005B719E"/>
    <w:rsid w:val="005C1A6C"/>
    <w:rsid w:val="005C1CAF"/>
    <w:rsid w:val="005D0E99"/>
    <w:rsid w:val="005F6C7E"/>
    <w:rsid w:val="006142BA"/>
    <w:rsid w:val="006171BD"/>
    <w:rsid w:val="00651DC6"/>
    <w:rsid w:val="0066259E"/>
    <w:rsid w:val="00671049"/>
    <w:rsid w:val="00694A43"/>
    <w:rsid w:val="006E71A1"/>
    <w:rsid w:val="006F0BBF"/>
    <w:rsid w:val="006F63B8"/>
    <w:rsid w:val="007013AF"/>
    <w:rsid w:val="00744812"/>
    <w:rsid w:val="007B7F48"/>
    <w:rsid w:val="00824B69"/>
    <w:rsid w:val="00825EDE"/>
    <w:rsid w:val="00833918"/>
    <w:rsid w:val="00843E9F"/>
    <w:rsid w:val="008534A5"/>
    <w:rsid w:val="00856A4F"/>
    <w:rsid w:val="00857191"/>
    <w:rsid w:val="00866C87"/>
    <w:rsid w:val="00887C16"/>
    <w:rsid w:val="00890985"/>
    <w:rsid w:val="008E2881"/>
    <w:rsid w:val="008E5E3C"/>
    <w:rsid w:val="00917851"/>
    <w:rsid w:val="009373A1"/>
    <w:rsid w:val="00947E82"/>
    <w:rsid w:val="0096040A"/>
    <w:rsid w:val="00971747"/>
    <w:rsid w:val="009806B6"/>
    <w:rsid w:val="009A37D2"/>
    <w:rsid w:val="009C0EA0"/>
    <w:rsid w:val="00A07FFA"/>
    <w:rsid w:val="00A44B64"/>
    <w:rsid w:val="00A740DA"/>
    <w:rsid w:val="00AB0263"/>
    <w:rsid w:val="00AB3ABC"/>
    <w:rsid w:val="00AE2E43"/>
    <w:rsid w:val="00B0173F"/>
    <w:rsid w:val="00B41EB2"/>
    <w:rsid w:val="00B53874"/>
    <w:rsid w:val="00B64BEA"/>
    <w:rsid w:val="00B77D2F"/>
    <w:rsid w:val="00B940A3"/>
    <w:rsid w:val="00BA6535"/>
    <w:rsid w:val="00BC4081"/>
    <w:rsid w:val="00BD5CCA"/>
    <w:rsid w:val="00BF2574"/>
    <w:rsid w:val="00BF781E"/>
    <w:rsid w:val="00C040B2"/>
    <w:rsid w:val="00C1590D"/>
    <w:rsid w:val="00C520BC"/>
    <w:rsid w:val="00C5758E"/>
    <w:rsid w:val="00C749CD"/>
    <w:rsid w:val="00C937EB"/>
    <w:rsid w:val="00C95305"/>
    <w:rsid w:val="00CD777D"/>
    <w:rsid w:val="00D473D8"/>
    <w:rsid w:val="00D47B34"/>
    <w:rsid w:val="00D564C1"/>
    <w:rsid w:val="00D71B07"/>
    <w:rsid w:val="00D77D02"/>
    <w:rsid w:val="00D828EF"/>
    <w:rsid w:val="00D853D4"/>
    <w:rsid w:val="00D85D5D"/>
    <w:rsid w:val="00DC2D96"/>
    <w:rsid w:val="00DC7302"/>
    <w:rsid w:val="00E045DB"/>
    <w:rsid w:val="00E048E0"/>
    <w:rsid w:val="00E217D8"/>
    <w:rsid w:val="00E26BEF"/>
    <w:rsid w:val="00E94337"/>
    <w:rsid w:val="00ED1391"/>
    <w:rsid w:val="00ED2291"/>
    <w:rsid w:val="00EE2DC6"/>
    <w:rsid w:val="00EE6D79"/>
    <w:rsid w:val="00EF0B43"/>
    <w:rsid w:val="00F47A01"/>
    <w:rsid w:val="00F55A51"/>
    <w:rsid w:val="00F60FD4"/>
    <w:rsid w:val="00F7361F"/>
    <w:rsid w:val="00F75BF6"/>
    <w:rsid w:val="00F84ADB"/>
    <w:rsid w:val="00F97C39"/>
    <w:rsid w:val="00FC1CC6"/>
    <w:rsid w:val="00FD2611"/>
    <w:rsid w:val="00FD5F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ABEB"/>
  <w15:chartTrackingRefBased/>
  <w15:docId w15:val="{7100C110-D981-46A4-88AA-1F8619737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5</Pages>
  <Words>1557</Words>
  <Characters>8878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10415</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Al-laith, Mariam</cp:lastModifiedBy>
  <cp:revision>2</cp:revision>
  <dcterms:created xsi:type="dcterms:W3CDTF">2019-03-20T11:41:00Z</dcterms:created>
  <dcterms:modified xsi:type="dcterms:W3CDTF">2019-03-20T11:41:00Z</dcterms:modified>
</cp:coreProperties>
</file>