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A1152" w14:textId="77777777" w:rsidR="00D87AF7" w:rsidRPr="00CE4480" w:rsidRDefault="00D87AF7" w:rsidP="005B567D">
      <w:pPr>
        <w:pStyle w:val="TableTitle"/>
        <w:rPr>
          <w:sz w:val="22"/>
          <w:szCs w:val="22"/>
        </w:rPr>
      </w:pPr>
      <w:r w:rsidRPr="00CE4480">
        <w:rPr>
          <w:sz w:val="22"/>
          <w:szCs w:val="22"/>
        </w:rPr>
        <w:t xml:space="preserve">STROBE </w:t>
      </w:r>
      <w:r w:rsidR="00F0752A" w:rsidRPr="00CE4480">
        <w:rPr>
          <w:sz w:val="22"/>
          <w:szCs w:val="22"/>
        </w:rPr>
        <w:t>S</w:t>
      </w:r>
      <w:r w:rsidRPr="00CE4480">
        <w:rPr>
          <w:sz w:val="22"/>
          <w:szCs w:val="22"/>
        </w:rPr>
        <w:t>tatement—</w:t>
      </w:r>
      <w:r w:rsidR="00CE4480">
        <w:rPr>
          <w:sz w:val="22"/>
          <w:szCs w:val="22"/>
        </w:rPr>
        <w:t>C</w:t>
      </w:r>
      <w:r w:rsidRPr="00CE4480">
        <w:rPr>
          <w:sz w:val="22"/>
          <w:szCs w:val="22"/>
        </w:rPr>
        <w:t xml:space="preserve">hecklist of items that should be </w:t>
      </w:r>
      <w:r w:rsidR="00B60EFB" w:rsidRPr="00CE4480">
        <w:rPr>
          <w:sz w:val="22"/>
          <w:szCs w:val="22"/>
        </w:rPr>
        <w:t xml:space="preserve">included </w:t>
      </w:r>
      <w:r w:rsidRPr="00CE4480">
        <w:rPr>
          <w:sz w:val="22"/>
          <w:szCs w:val="22"/>
        </w:rPr>
        <w:t xml:space="preserve">in reports of </w:t>
      </w:r>
      <w:r w:rsidR="00CE4480" w:rsidRPr="00CE4480">
        <w:rPr>
          <w:b/>
          <w:i/>
          <w:sz w:val="22"/>
          <w:szCs w:val="22"/>
        </w:rPr>
        <w:t>cross-sectional</w:t>
      </w:r>
      <w:r w:rsidRPr="00CE4480">
        <w:rPr>
          <w:b/>
          <w:i/>
          <w:sz w:val="22"/>
          <w:szCs w:val="22"/>
        </w:rPr>
        <w:t xml:space="preserve"> studies</w:t>
      </w:r>
      <w:r w:rsidRPr="00CE4480">
        <w:rPr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2078"/>
        <w:gridCol w:w="697"/>
        <w:gridCol w:w="5885"/>
        <w:gridCol w:w="971"/>
      </w:tblGrid>
      <w:tr w:rsidR="00F968F7" w:rsidRPr="0022554A" w14:paraId="1D7B9EDF" w14:textId="77777777" w:rsidTr="00843C8A">
        <w:tc>
          <w:tcPr>
            <w:tcW w:w="0" w:type="auto"/>
          </w:tcPr>
          <w:p w14:paraId="31173B0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63412767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</w:tcPr>
          <w:p w14:paraId="559197C6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</w:tcPr>
          <w:p w14:paraId="4D785C59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F968F7" w:rsidRPr="0022554A" w14:paraId="6FC5425E" w14:textId="77777777" w:rsidTr="00843C8A">
        <w:tc>
          <w:tcPr>
            <w:tcW w:w="0" w:type="auto"/>
            <w:vMerge w:val="restart"/>
          </w:tcPr>
          <w:p w14:paraId="2A8A9101" w14:textId="77777777" w:rsidR="00F968F7" w:rsidRPr="002602FB" w:rsidRDefault="00F968F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20E98B7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3A98EFC2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</w:tcPr>
          <w:p w14:paraId="1832CBE8" w14:textId="1DD7B14E" w:rsidR="00F968F7" w:rsidRPr="0022554A" w:rsidRDefault="00282A6C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F968F7" w:rsidRPr="0022554A" w14:paraId="6C7F5B32" w14:textId="77777777" w:rsidTr="00843C8A">
        <w:tc>
          <w:tcPr>
            <w:tcW w:w="0" w:type="auto"/>
            <w:vMerge/>
          </w:tcPr>
          <w:p w14:paraId="7D900E1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1A79E253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50EC4CC3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</w:tcPr>
          <w:p w14:paraId="1449C10A" w14:textId="750101E3" w:rsidR="00F968F7" w:rsidRPr="0022554A" w:rsidRDefault="00D60867" w:rsidP="00D6086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F968F7" w:rsidRPr="0022554A" w14:paraId="158856D4" w14:textId="77777777" w:rsidTr="00843C8A">
        <w:tc>
          <w:tcPr>
            <w:tcW w:w="0" w:type="auto"/>
            <w:gridSpan w:val="4"/>
          </w:tcPr>
          <w:p w14:paraId="6CDA80B3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F968F7" w:rsidRPr="0022554A" w14:paraId="1097B982" w14:textId="77777777" w:rsidTr="00843C8A">
        <w:tc>
          <w:tcPr>
            <w:tcW w:w="0" w:type="auto"/>
          </w:tcPr>
          <w:p w14:paraId="2A77C9F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508C2FD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2D13676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</w:tcPr>
          <w:p w14:paraId="5C71B0C7" w14:textId="080CCE79" w:rsidR="00F968F7" w:rsidRPr="0022554A" w:rsidRDefault="00CF4EA8" w:rsidP="00D6086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F968F7" w:rsidRPr="0022554A" w14:paraId="2E12EBE2" w14:textId="77777777" w:rsidTr="00843C8A">
        <w:tc>
          <w:tcPr>
            <w:tcW w:w="0" w:type="auto"/>
          </w:tcPr>
          <w:p w14:paraId="27B4635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4E5362B5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6FFEA7BF" w14:textId="34BD3B74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State specific objectives, including any </w:t>
            </w:r>
            <w:r w:rsidR="00243B53" w:rsidRPr="0022554A">
              <w:rPr>
                <w:sz w:val="20"/>
              </w:rPr>
              <w:t>Prespecified</w:t>
            </w:r>
            <w:r w:rsidRPr="0022554A">
              <w:rPr>
                <w:sz w:val="20"/>
              </w:rPr>
              <w:t xml:space="preserve"> hypotheses</w:t>
            </w:r>
          </w:p>
        </w:tc>
        <w:tc>
          <w:tcPr>
            <w:tcW w:w="0" w:type="auto"/>
          </w:tcPr>
          <w:p w14:paraId="17763D1B" w14:textId="7F9CE3CE" w:rsidR="00F968F7" w:rsidRPr="0022554A" w:rsidRDefault="00CF4EA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F968F7" w:rsidRPr="0022554A" w14:paraId="60D5ADF1" w14:textId="77777777" w:rsidTr="00843C8A">
        <w:tc>
          <w:tcPr>
            <w:tcW w:w="0" w:type="auto"/>
            <w:gridSpan w:val="4"/>
          </w:tcPr>
          <w:p w14:paraId="26F003FC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2D631B" w:rsidRPr="002D631B" w14:paraId="61556AE3" w14:textId="77777777" w:rsidTr="00843C8A">
        <w:tc>
          <w:tcPr>
            <w:tcW w:w="0" w:type="auto"/>
          </w:tcPr>
          <w:p w14:paraId="007ED6C3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1D01B30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653D281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</w:tcPr>
          <w:p w14:paraId="76381A49" w14:textId="3F0F9ED2" w:rsidR="00F968F7" w:rsidRPr="002D631B" w:rsidRDefault="00CF4EA8" w:rsidP="0022554A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4</w:t>
            </w:r>
          </w:p>
        </w:tc>
      </w:tr>
      <w:tr w:rsidR="002D631B" w:rsidRPr="002D631B" w14:paraId="1430B314" w14:textId="77777777" w:rsidTr="00843C8A">
        <w:tc>
          <w:tcPr>
            <w:tcW w:w="0" w:type="auto"/>
          </w:tcPr>
          <w:p w14:paraId="24F276C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04C3BB3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63F1D75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</w:t>
            </w:r>
            <w:bookmarkStart w:id="27" w:name="_GoBack"/>
            <w:bookmarkEnd w:id="27"/>
            <w:r w:rsidRPr="0022554A">
              <w:rPr>
                <w:sz w:val="20"/>
              </w:rPr>
              <w:t>ta collection</w:t>
            </w:r>
          </w:p>
        </w:tc>
        <w:tc>
          <w:tcPr>
            <w:tcW w:w="0" w:type="auto"/>
          </w:tcPr>
          <w:p w14:paraId="4FDE09F4" w14:textId="7A6065BF" w:rsidR="00F968F7" w:rsidRPr="002D631B" w:rsidRDefault="00CF4EA8" w:rsidP="0022554A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5</w:t>
            </w:r>
          </w:p>
        </w:tc>
      </w:tr>
      <w:bookmarkEnd w:id="25"/>
      <w:bookmarkEnd w:id="26"/>
      <w:tr w:rsidR="002D631B" w:rsidRPr="002D631B" w14:paraId="63134962" w14:textId="77777777" w:rsidTr="00843C8A">
        <w:tc>
          <w:tcPr>
            <w:tcW w:w="0" w:type="auto"/>
          </w:tcPr>
          <w:p w14:paraId="2B52CD2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14:paraId="2294FE34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48E8CABC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</w:tcPr>
          <w:p w14:paraId="25B670D4" w14:textId="2B401327" w:rsidR="00F968F7" w:rsidRPr="003954C2" w:rsidRDefault="00735CF6" w:rsidP="0022554A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5</w:t>
            </w:r>
          </w:p>
        </w:tc>
      </w:tr>
      <w:tr w:rsidR="002D631B" w:rsidRPr="002D631B" w14:paraId="52D5B594" w14:textId="77777777" w:rsidTr="00843C8A">
        <w:tc>
          <w:tcPr>
            <w:tcW w:w="0" w:type="auto"/>
          </w:tcPr>
          <w:p w14:paraId="75F322A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8" w:name="bold16" w:colFirst="0" w:colLast="0"/>
            <w:bookmarkStart w:id="29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0B85F3C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2CE6FF1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</w:tcPr>
          <w:p w14:paraId="34D4628E" w14:textId="3E792C81" w:rsidR="00F968F7" w:rsidRPr="002D631B" w:rsidRDefault="00D60867" w:rsidP="0022554A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,</w:t>
            </w:r>
            <w:r w:rsidR="00B611C5" w:rsidRPr="00B611C5">
              <w:rPr>
                <w:color w:val="000000" w:themeColor="text1"/>
                <w:sz w:val="20"/>
              </w:rPr>
              <w:t>5</w:t>
            </w:r>
            <w:r w:rsidR="00CF4EA8">
              <w:rPr>
                <w:color w:val="000000" w:themeColor="text1"/>
                <w:sz w:val="20"/>
              </w:rPr>
              <w:t>,6</w:t>
            </w:r>
          </w:p>
        </w:tc>
      </w:tr>
      <w:tr w:rsidR="002D631B" w:rsidRPr="002D631B" w14:paraId="73128C1A" w14:textId="77777777" w:rsidTr="00843C8A">
        <w:trPr>
          <w:trHeight w:val="294"/>
        </w:trPr>
        <w:tc>
          <w:tcPr>
            <w:tcW w:w="0" w:type="auto"/>
          </w:tcPr>
          <w:p w14:paraId="6BA3E05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0" w:name="bold17"/>
            <w:bookmarkStart w:id="31" w:name="italic18"/>
            <w:bookmarkEnd w:id="28"/>
            <w:bookmarkEnd w:id="29"/>
            <w:r w:rsidRPr="0022554A">
              <w:rPr>
                <w:bCs/>
                <w:sz w:val="20"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2"/>
            <w:bookmarkEnd w:id="33"/>
          </w:p>
        </w:tc>
        <w:tc>
          <w:tcPr>
            <w:tcW w:w="0" w:type="auto"/>
          </w:tcPr>
          <w:p w14:paraId="08E2EAFD" w14:textId="0A7CA3D4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</w:p>
        </w:tc>
        <w:tc>
          <w:tcPr>
            <w:tcW w:w="0" w:type="auto"/>
          </w:tcPr>
          <w:p w14:paraId="045D9CFE" w14:textId="77777777" w:rsidR="00F968F7" w:rsidRPr="00DC414C" w:rsidRDefault="00F968F7" w:rsidP="0022554A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 w:rsidRPr="00DC414C">
              <w:rPr>
                <w:i/>
                <w:color w:val="000000" w:themeColor="text1"/>
                <w:sz w:val="20"/>
              </w:rPr>
              <w:t xml:space="preserve"> </w:t>
            </w:r>
            <w:r w:rsidRPr="00DC414C">
              <w:rPr>
                <w:color w:val="000000" w:themeColor="text1"/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</w:tcPr>
          <w:p w14:paraId="165C6EC7" w14:textId="1CE11E07" w:rsidR="00F968F7" w:rsidRPr="00DC414C" w:rsidRDefault="00735CF6" w:rsidP="00D60867">
            <w:pPr>
              <w:tabs>
                <w:tab w:val="left" w:pos="5400"/>
              </w:tabs>
              <w:rPr>
                <w:iCs/>
                <w:color w:val="000000" w:themeColor="text1"/>
                <w:sz w:val="20"/>
              </w:rPr>
            </w:pPr>
            <w:r>
              <w:rPr>
                <w:iCs/>
                <w:color w:val="000000" w:themeColor="text1"/>
                <w:sz w:val="20"/>
              </w:rPr>
              <w:t>6</w:t>
            </w:r>
          </w:p>
        </w:tc>
      </w:tr>
      <w:tr w:rsidR="002D631B" w:rsidRPr="002D631B" w14:paraId="445DEFBB" w14:textId="77777777" w:rsidTr="00843C8A">
        <w:tc>
          <w:tcPr>
            <w:tcW w:w="0" w:type="auto"/>
          </w:tcPr>
          <w:p w14:paraId="2995AA0C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6DA957B6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</w:tcPr>
          <w:p w14:paraId="1496DAA7" w14:textId="77777777" w:rsidR="00F968F7" w:rsidRPr="0022554A" w:rsidRDefault="00F968F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</w:tcPr>
          <w:p w14:paraId="7A4F041E" w14:textId="3F17A586" w:rsidR="00F968F7" w:rsidRPr="002D631B" w:rsidRDefault="00735CF6" w:rsidP="0022554A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6</w:t>
            </w:r>
          </w:p>
        </w:tc>
      </w:tr>
      <w:tr w:rsidR="002D631B" w:rsidRPr="002D631B" w14:paraId="4FD10806" w14:textId="77777777" w:rsidTr="00843C8A">
        <w:tc>
          <w:tcPr>
            <w:tcW w:w="0" w:type="auto"/>
          </w:tcPr>
          <w:p w14:paraId="62C2A41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601DC0F3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</w:tcPr>
          <w:p w14:paraId="708005C3" w14:textId="77777777" w:rsidR="00F968F7" w:rsidRPr="00B7063D" w:rsidRDefault="00F968F7" w:rsidP="0022554A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 w:rsidRPr="00B7063D">
              <w:rPr>
                <w:color w:val="000000" w:themeColor="text1"/>
                <w:sz w:val="20"/>
              </w:rPr>
              <w:t>Explain how the study size was arrived at</w:t>
            </w:r>
          </w:p>
        </w:tc>
        <w:tc>
          <w:tcPr>
            <w:tcW w:w="0" w:type="auto"/>
          </w:tcPr>
          <w:p w14:paraId="7A6A01B9" w14:textId="70AC2275" w:rsidR="00F968F7" w:rsidRPr="00B7063D" w:rsidRDefault="00735CF6" w:rsidP="0022554A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6</w:t>
            </w:r>
          </w:p>
        </w:tc>
      </w:tr>
      <w:tr w:rsidR="002D631B" w:rsidRPr="002D631B" w14:paraId="6CB2596A" w14:textId="77777777" w:rsidTr="00843C8A">
        <w:tc>
          <w:tcPr>
            <w:tcW w:w="0" w:type="auto"/>
          </w:tcPr>
          <w:p w14:paraId="212DA4B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22554A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22554A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6F151F2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</w:tcPr>
          <w:p w14:paraId="1859F69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</w:tcPr>
          <w:p w14:paraId="4E56A2DA" w14:textId="1326AEBF" w:rsidR="00F968F7" w:rsidRPr="006F6585" w:rsidRDefault="006F6585" w:rsidP="0022554A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 w:rsidRPr="006F6585">
              <w:rPr>
                <w:color w:val="000000" w:themeColor="text1"/>
                <w:sz w:val="20"/>
              </w:rPr>
              <w:t>6</w:t>
            </w:r>
            <w:r w:rsidR="00CF4EA8">
              <w:rPr>
                <w:color w:val="000000" w:themeColor="text1"/>
                <w:sz w:val="20"/>
              </w:rPr>
              <w:t>,7</w:t>
            </w:r>
          </w:p>
        </w:tc>
      </w:tr>
      <w:tr w:rsidR="002D631B" w:rsidRPr="002D631B" w14:paraId="2ABD428F" w14:textId="77777777" w:rsidTr="00843C8A">
        <w:tc>
          <w:tcPr>
            <w:tcW w:w="0" w:type="auto"/>
            <w:vMerge w:val="restart"/>
          </w:tcPr>
          <w:p w14:paraId="111D17A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22554A">
              <w:rPr>
                <w:sz w:val="20"/>
              </w:rPr>
              <w:t>Statistical</w:t>
            </w:r>
            <w:bookmarkStart w:id="43" w:name="italic25"/>
            <w:bookmarkEnd w:id="42"/>
            <w:r w:rsidRPr="0022554A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2420CA3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</w:tcPr>
          <w:p w14:paraId="18FA7F71" w14:textId="77777777" w:rsidR="00F968F7" w:rsidRPr="003335C1" w:rsidRDefault="00F968F7" w:rsidP="0022554A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 w:rsidRPr="003335C1">
              <w:rPr>
                <w:color w:val="000000" w:themeColor="text1"/>
                <w:sz w:val="20"/>
              </w:rPr>
              <w:t>(</w:t>
            </w:r>
            <w:r w:rsidRPr="003335C1">
              <w:rPr>
                <w:i/>
                <w:color w:val="000000" w:themeColor="text1"/>
                <w:sz w:val="20"/>
              </w:rPr>
              <w:t>a</w:t>
            </w:r>
            <w:r w:rsidRPr="003335C1">
              <w:rPr>
                <w:color w:val="000000" w:themeColor="text1"/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</w:tcPr>
          <w:p w14:paraId="5CF7D543" w14:textId="07679E7C" w:rsidR="00F968F7" w:rsidRPr="003335C1" w:rsidRDefault="00CF4EA8" w:rsidP="00D60867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7</w:t>
            </w:r>
          </w:p>
        </w:tc>
      </w:tr>
      <w:tr w:rsidR="002D631B" w:rsidRPr="002D631B" w14:paraId="3AABA2DE" w14:textId="77777777" w:rsidTr="00843C8A">
        <w:tc>
          <w:tcPr>
            <w:tcW w:w="0" w:type="auto"/>
            <w:vMerge/>
          </w:tcPr>
          <w:p w14:paraId="39AF2BE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14:paraId="103459D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43668E67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</w:tcPr>
          <w:p w14:paraId="5071D956" w14:textId="4B2F47DC" w:rsidR="00F968F7" w:rsidRPr="002D631B" w:rsidRDefault="00CF4EA8" w:rsidP="00D60867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7</w:t>
            </w:r>
          </w:p>
        </w:tc>
      </w:tr>
      <w:tr w:rsidR="002D631B" w:rsidRPr="002D631B" w14:paraId="263A297E" w14:textId="77777777" w:rsidTr="00843C8A">
        <w:tc>
          <w:tcPr>
            <w:tcW w:w="0" w:type="auto"/>
            <w:vMerge/>
          </w:tcPr>
          <w:p w14:paraId="6593E45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14:paraId="75AB67DE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4BBCAB6E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</w:tcPr>
          <w:p w14:paraId="20097780" w14:textId="6CDEA342" w:rsidR="00F968F7" w:rsidRPr="003D20B9" w:rsidRDefault="00A4712A" w:rsidP="0022554A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 w:rsidRPr="003D20B9">
              <w:rPr>
                <w:color w:val="000000" w:themeColor="text1"/>
                <w:sz w:val="20"/>
              </w:rPr>
              <w:t>N/A</w:t>
            </w:r>
          </w:p>
        </w:tc>
      </w:tr>
      <w:tr w:rsidR="002D631B" w:rsidRPr="002D631B" w14:paraId="551205D3" w14:textId="77777777" w:rsidTr="00843C8A">
        <w:tc>
          <w:tcPr>
            <w:tcW w:w="0" w:type="auto"/>
            <w:vMerge/>
          </w:tcPr>
          <w:p w14:paraId="20567EE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314EF2E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3CC96E5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0" w:type="auto"/>
          </w:tcPr>
          <w:p w14:paraId="169B0B6D" w14:textId="7941AB03" w:rsidR="00F968F7" w:rsidRPr="002D631B" w:rsidRDefault="00A4712A" w:rsidP="0022554A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 w:rsidRPr="003D20B9">
              <w:rPr>
                <w:color w:val="000000" w:themeColor="text1"/>
                <w:sz w:val="20"/>
              </w:rPr>
              <w:t>N/A</w:t>
            </w:r>
          </w:p>
        </w:tc>
      </w:tr>
      <w:tr w:rsidR="003335C1" w:rsidRPr="002D631B" w14:paraId="30E98B67" w14:textId="77777777" w:rsidTr="00843C8A">
        <w:tc>
          <w:tcPr>
            <w:tcW w:w="0" w:type="auto"/>
            <w:vMerge/>
          </w:tcPr>
          <w:p w14:paraId="2F765675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69DF8212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3E8DD5E3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</w:tcPr>
          <w:p w14:paraId="62534E23" w14:textId="3386722C" w:rsidR="003335C1" w:rsidRPr="003D20B9" w:rsidRDefault="00CF4EA8" w:rsidP="003335C1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7</w:t>
            </w:r>
          </w:p>
        </w:tc>
      </w:tr>
      <w:tr w:rsidR="003335C1" w:rsidRPr="002D631B" w14:paraId="2D927046" w14:textId="77777777" w:rsidTr="00843C8A">
        <w:tc>
          <w:tcPr>
            <w:tcW w:w="0" w:type="auto"/>
            <w:gridSpan w:val="4"/>
          </w:tcPr>
          <w:p w14:paraId="0A95BD79" w14:textId="77777777" w:rsidR="003335C1" w:rsidRPr="002D631B" w:rsidRDefault="003335C1" w:rsidP="003335C1">
            <w:pPr>
              <w:pStyle w:val="TableSubHead"/>
              <w:tabs>
                <w:tab w:val="left" w:pos="5400"/>
              </w:tabs>
              <w:rPr>
                <w:color w:val="EE0000"/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0F699F">
              <w:rPr>
                <w:color w:val="000000" w:themeColor="text1"/>
                <w:sz w:val="20"/>
              </w:rPr>
              <w:t>Results</w:t>
            </w:r>
            <w:bookmarkEnd w:id="52"/>
            <w:bookmarkEnd w:id="53"/>
          </w:p>
        </w:tc>
      </w:tr>
      <w:tr w:rsidR="003335C1" w:rsidRPr="002D631B" w14:paraId="4DC72073" w14:textId="77777777" w:rsidTr="00843C8A">
        <w:tc>
          <w:tcPr>
            <w:tcW w:w="0" w:type="auto"/>
            <w:vMerge w:val="restart"/>
          </w:tcPr>
          <w:p w14:paraId="65E9F270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22554A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5B0697B1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6" w:name="bold30"/>
            <w:r w:rsidRPr="0022554A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0" w:type="auto"/>
          </w:tcPr>
          <w:p w14:paraId="26F63572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</w:tcPr>
          <w:p w14:paraId="4E6D2F94" w14:textId="6BBD8F79" w:rsidR="003335C1" w:rsidRPr="002D631B" w:rsidRDefault="00CF4EA8" w:rsidP="00D60867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7, </w:t>
            </w:r>
            <w:r w:rsidR="00735CF6">
              <w:rPr>
                <w:color w:val="000000" w:themeColor="text1"/>
                <w:sz w:val="20"/>
              </w:rPr>
              <w:t>8</w:t>
            </w:r>
          </w:p>
        </w:tc>
      </w:tr>
      <w:tr w:rsidR="003335C1" w:rsidRPr="002D631B" w14:paraId="04023719" w14:textId="77777777" w:rsidTr="00843C8A">
        <w:tc>
          <w:tcPr>
            <w:tcW w:w="0" w:type="auto"/>
            <w:vMerge/>
          </w:tcPr>
          <w:p w14:paraId="6B34B3E4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5FE6230B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ADB4885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0" w:type="auto"/>
          </w:tcPr>
          <w:p w14:paraId="6979E2E4" w14:textId="7344C2BE" w:rsidR="003335C1" w:rsidRPr="002D631B" w:rsidRDefault="003335C1" w:rsidP="003335C1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 w:rsidRPr="000F699F">
              <w:rPr>
                <w:color w:val="000000" w:themeColor="text1"/>
                <w:sz w:val="20"/>
              </w:rPr>
              <w:t>N/A</w:t>
            </w:r>
          </w:p>
        </w:tc>
      </w:tr>
      <w:tr w:rsidR="003335C1" w:rsidRPr="002D631B" w14:paraId="174B20D1" w14:textId="77777777" w:rsidTr="00843C8A">
        <w:tc>
          <w:tcPr>
            <w:tcW w:w="0" w:type="auto"/>
            <w:vMerge/>
          </w:tcPr>
          <w:p w14:paraId="64086DA1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3262B87E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04C8F0C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1"/>
          </w:p>
        </w:tc>
        <w:tc>
          <w:tcPr>
            <w:tcW w:w="0" w:type="auto"/>
          </w:tcPr>
          <w:p w14:paraId="64186798" w14:textId="4E3B8A0F" w:rsidR="003335C1" w:rsidRPr="003954C2" w:rsidRDefault="00CF4EA8" w:rsidP="003335C1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7</w:t>
            </w:r>
          </w:p>
        </w:tc>
      </w:tr>
      <w:tr w:rsidR="003335C1" w:rsidRPr="002D631B" w14:paraId="628987F9" w14:textId="77777777" w:rsidTr="00843C8A">
        <w:tc>
          <w:tcPr>
            <w:tcW w:w="0" w:type="auto"/>
            <w:vMerge w:val="restart"/>
          </w:tcPr>
          <w:p w14:paraId="3836A94C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22554A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22554A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2409AB5E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6" w:name="bold35"/>
            <w:r w:rsidRPr="0022554A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0" w:type="auto"/>
          </w:tcPr>
          <w:p w14:paraId="21FFF810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</w:tcPr>
          <w:p w14:paraId="73DC3927" w14:textId="5814C2CA" w:rsidR="003335C1" w:rsidRPr="002D631B" w:rsidRDefault="007C600D" w:rsidP="00D60867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8</w:t>
            </w:r>
          </w:p>
        </w:tc>
      </w:tr>
      <w:tr w:rsidR="003335C1" w:rsidRPr="002D631B" w14:paraId="79F5A00E" w14:textId="77777777" w:rsidTr="00843C8A">
        <w:tc>
          <w:tcPr>
            <w:tcW w:w="0" w:type="auto"/>
            <w:vMerge/>
          </w:tcPr>
          <w:p w14:paraId="51325092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1249C736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336C11C0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0" w:type="auto"/>
          </w:tcPr>
          <w:p w14:paraId="53F1AFE4" w14:textId="1695B452" w:rsidR="003335C1" w:rsidRPr="002D631B" w:rsidRDefault="003335C1" w:rsidP="003335C1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 w:rsidRPr="000F699F">
              <w:rPr>
                <w:color w:val="000000" w:themeColor="text1"/>
                <w:sz w:val="20"/>
              </w:rPr>
              <w:t>N/A</w:t>
            </w:r>
          </w:p>
        </w:tc>
      </w:tr>
      <w:tr w:rsidR="003335C1" w:rsidRPr="002D631B" w14:paraId="55AAD83D" w14:textId="77777777" w:rsidTr="00843C8A">
        <w:trPr>
          <w:trHeight w:val="295"/>
        </w:trPr>
        <w:tc>
          <w:tcPr>
            <w:tcW w:w="0" w:type="auto"/>
          </w:tcPr>
          <w:p w14:paraId="5F0A3E4F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14:paraId="2705350B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1" w:name="bold39"/>
            <w:r w:rsidRPr="0022554A">
              <w:rPr>
                <w:bCs/>
                <w:sz w:val="20"/>
              </w:rPr>
              <w:t>*</w:t>
            </w:r>
            <w:bookmarkEnd w:id="71"/>
          </w:p>
        </w:tc>
        <w:tc>
          <w:tcPr>
            <w:tcW w:w="0" w:type="auto"/>
          </w:tcPr>
          <w:p w14:paraId="0DD0A065" w14:textId="77777777" w:rsidR="003335C1" w:rsidRPr="00F07108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F07108">
              <w:rPr>
                <w:sz w:val="20"/>
              </w:rPr>
              <w:t>Report numbers of outcome events or summary measures</w:t>
            </w:r>
          </w:p>
        </w:tc>
        <w:tc>
          <w:tcPr>
            <w:tcW w:w="0" w:type="auto"/>
          </w:tcPr>
          <w:p w14:paraId="17A5FB6A" w14:textId="46A4D494" w:rsidR="003335C1" w:rsidRPr="002D631B" w:rsidRDefault="003335C1" w:rsidP="003335C1">
            <w:pPr>
              <w:tabs>
                <w:tab w:val="left" w:pos="5400"/>
              </w:tabs>
              <w:rPr>
                <w:color w:val="EE0000"/>
                <w:sz w:val="20"/>
              </w:rPr>
            </w:pPr>
          </w:p>
        </w:tc>
      </w:tr>
      <w:tr w:rsidR="003335C1" w:rsidRPr="002D631B" w14:paraId="230E8D42" w14:textId="77777777" w:rsidTr="00843C8A">
        <w:tc>
          <w:tcPr>
            <w:tcW w:w="0" w:type="auto"/>
            <w:vMerge w:val="restart"/>
          </w:tcPr>
          <w:p w14:paraId="163687FC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italic40" w:colFirst="0" w:colLast="0"/>
            <w:bookmarkStart w:id="73" w:name="bold41" w:colFirst="0" w:colLast="0"/>
            <w:bookmarkEnd w:id="69"/>
            <w:bookmarkEnd w:id="70"/>
            <w:r w:rsidRPr="0022554A">
              <w:rPr>
                <w:bCs/>
                <w:sz w:val="20"/>
              </w:rPr>
              <w:lastRenderedPageBreak/>
              <w:t>Main results</w:t>
            </w:r>
          </w:p>
        </w:tc>
        <w:tc>
          <w:tcPr>
            <w:tcW w:w="0" w:type="auto"/>
            <w:vMerge w:val="restart"/>
          </w:tcPr>
          <w:p w14:paraId="450B90A2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</w:tcPr>
          <w:p w14:paraId="67B878A2" w14:textId="77777777" w:rsidR="003335C1" w:rsidRPr="00F07108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F07108">
              <w:rPr>
                <w:sz w:val="20"/>
              </w:rPr>
              <w:t>(</w:t>
            </w:r>
            <w:r w:rsidRPr="00F07108">
              <w:rPr>
                <w:i/>
                <w:sz w:val="20"/>
              </w:rPr>
              <w:t>a</w:t>
            </w:r>
            <w:r w:rsidRPr="00F07108">
              <w:rPr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F07108">
              <w:rPr>
                <w:sz w:val="20"/>
              </w:rPr>
              <w:t>eg</w:t>
            </w:r>
            <w:proofErr w:type="spellEnd"/>
            <w:r w:rsidRPr="00F07108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</w:tcPr>
          <w:p w14:paraId="2AF8BA44" w14:textId="53361DAA" w:rsidR="003335C1" w:rsidRPr="002D631B" w:rsidRDefault="00480DD6" w:rsidP="003335C1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8</w:t>
            </w:r>
            <w:r w:rsidR="00200933">
              <w:rPr>
                <w:color w:val="000000" w:themeColor="text1"/>
                <w:sz w:val="20"/>
              </w:rPr>
              <w:t>,9</w:t>
            </w:r>
          </w:p>
        </w:tc>
      </w:tr>
      <w:tr w:rsidR="003335C1" w:rsidRPr="002D631B" w14:paraId="0EFD8BF2" w14:textId="77777777" w:rsidTr="00843C8A">
        <w:tc>
          <w:tcPr>
            <w:tcW w:w="0" w:type="auto"/>
            <w:vMerge/>
          </w:tcPr>
          <w:p w14:paraId="004DEC8E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14:paraId="4878B351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5983F8F3" w14:textId="77777777" w:rsidR="003335C1" w:rsidRPr="00F07108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F07108">
              <w:rPr>
                <w:sz w:val="20"/>
              </w:rPr>
              <w:t>(</w:t>
            </w:r>
            <w:r w:rsidRPr="00F07108">
              <w:rPr>
                <w:i/>
                <w:sz w:val="20"/>
              </w:rPr>
              <w:t>b</w:t>
            </w:r>
            <w:r w:rsidRPr="00F07108"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0" w:type="auto"/>
          </w:tcPr>
          <w:p w14:paraId="36F2784A" w14:textId="69743633" w:rsidR="003335C1" w:rsidRPr="00C45807" w:rsidRDefault="00200933" w:rsidP="00200933">
            <w:pPr>
              <w:tabs>
                <w:tab w:val="left" w:pos="5400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8,9</w:t>
            </w:r>
          </w:p>
        </w:tc>
      </w:tr>
      <w:tr w:rsidR="003335C1" w:rsidRPr="002D631B" w14:paraId="7E69811E" w14:textId="77777777" w:rsidTr="00843C8A">
        <w:tc>
          <w:tcPr>
            <w:tcW w:w="0" w:type="auto"/>
            <w:vMerge/>
          </w:tcPr>
          <w:p w14:paraId="2FEE8D52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</w:tcPr>
          <w:p w14:paraId="6DB0446C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14:paraId="1E3DE7EF" w14:textId="77777777" w:rsidR="003335C1" w:rsidRPr="006149D3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0" w:type="auto"/>
          </w:tcPr>
          <w:p w14:paraId="47F789AD" w14:textId="34718A71" w:rsidR="003335C1" w:rsidRPr="002D631B" w:rsidRDefault="003335C1" w:rsidP="003335C1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 w:rsidRPr="007B25CA">
              <w:rPr>
                <w:color w:val="000000" w:themeColor="text1"/>
                <w:sz w:val="20"/>
              </w:rPr>
              <w:t>N/A</w:t>
            </w:r>
          </w:p>
        </w:tc>
      </w:tr>
      <w:tr w:rsidR="003335C1" w:rsidRPr="002D631B" w14:paraId="2C40FD57" w14:textId="77777777" w:rsidTr="00843C8A">
        <w:tc>
          <w:tcPr>
            <w:tcW w:w="0" w:type="auto"/>
          </w:tcPr>
          <w:p w14:paraId="308B62D8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3"/>
            <w:bookmarkStart w:id="79" w:name="bold44"/>
            <w:bookmarkEnd w:id="76"/>
            <w:bookmarkEnd w:id="77"/>
            <w:r w:rsidRPr="0022554A">
              <w:rPr>
                <w:bCs/>
                <w:sz w:val="20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</w:tcPr>
          <w:p w14:paraId="6E5BD78D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</w:tcPr>
          <w:p w14:paraId="54692951" w14:textId="60ADBDBF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r w:rsidR="008016A3" w:rsidRPr="0022554A">
              <w:rPr>
                <w:sz w:val="20"/>
              </w:rPr>
              <w:t>e.g.</w:t>
            </w:r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0" w:type="auto"/>
          </w:tcPr>
          <w:p w14:paraId="6162F43F" w14:textId="12B53D5D" w:rsidR="003335C1" w:rsidRPr="008016A3" w:rsidRDefault="00200933" w:rsidP="003335C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3335C1" w:rsidRPr="002D631B" w14:paraId="4377F798" w14:textId="77777777" w:rsidTr="00843C8A">
        <w:tc>
          <w:tcPr>
            <w:tcW w:w="0" w:type="auto"/>
            <w:gridSpan w:val="4"/>
          </w:tcPr>
          <w:p w14:paraId="5443AE06" w14:textId="77777777" w:rsidR="003335C1" w:rsidRPr="00210F7A" w:rsidRDefault="003335C1" w:rsidP="003335C1">
            <w:pPr>
              <w:pStyle w:val="TableSubHead"/>
              <w:tabs>
                <w:tab w:val="left" w:pos="5400"/>
              </w:tabs>
              <w:rPr>
                <w:color w:val="000000" w:themeColor="text1"/>
                <w:sz w:val="20"/>
              </w:rPr>
            </w:pPr>
            <w:bookmarkStart w:id="80" w:name="italic44"/>
            <w:bookmarkStart w:id="81" w:name="bold45"/>
            <w:r w:rsidRPr="00210F7A">
              <w:rPr>
                <w:color w:val="000000" w:themeColor="text1"/>
                <w:sz w:val="20"/>
              </w:rPr>
              <w:t>Discussion</w:t>
            </w:r>
            <w:bookmarkEnd w:id="80"/>
            <w:bookmarkEnd w:id="81"/>
          </w:p>
        </w:tc>
      </w:tr>
      <w:tr w:rsidR="003335C1" w:rsidRPr="002D631B" w14:paraId="356CB473" w14:textId="77777777" w:rsidTr="00843C8A">
        <w:tc>
          <w:tcPr>
            <w:tcW w:w="0" w:type="auto"/>
          </w:tcPr>
          <w:p w14:paraId="6C624CC5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5" w:colFirst="0" w:colLast="0"/>
            <w:bookmarkStart w:id="83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12281782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</w:tcPr>
          <w:p w14:paraId="271A861C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0" w:type="auto"/>
          </w:tcPr>
          <w:p w14:paraId="3F979645" w14:textId="6125F3BF" w:rsidR="003335C1" w:rsidRPr="002D631B" w:rsidRDefault="00200933" w:rsidP="003335C1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9</w:t>
            </w:r>
          </w:p>
        </w:tc>
      </w:tr>
      <w:tr w:rsidR="003335C1" w:rsidRPr="002D631B" w14:paraId="5AB1589A" w14:textId="77777777" w:rsidTr="00843C8A">
        <w:tc>
          <w:tcPr>
            <w:tcW w:w="0" w:type="auto"/>
          </w:tcPr>
          <w:p w14:paraId="26538263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6CBDC4F0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</w:tcPr>
          <w:p w14:paraId="47391523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</w:tcPr>
          <w:p w14:paraId="73ECB38F" w14:textId="7B088966" w:rsidR="003335C1" w:rsidRPr="002D631B" w:rsidRDefault="00200933" w:rsidP="003335C1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11</w:t>
            </w:r>
          </w:p>
        </w:tc>
      </w:tr>
      <w:tr w:rsidR="003335C1" w:rsidRPr="002D631B" w14:paraId="7A40297E" w14:textId="77777777" w:rsidTr="00843C8A">
        <w:tc>
          <w:tcPr>
            <w:tcW w:w="0" w:type="auto"/>
          </w:tcPr>
          <w:p w14:paraId="60A0FC43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1AFA7AE5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</w:tcPr>
          <w:p w14:paraId="164973E4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</w:tcPr>
          <w:p w14:paraId="1AEFBD5C" w14:textId="5FAD3B10" w:rsidR="003335C1" w:rsidRPr="002D631B" w:rsidRDefault="00CF4EA8" w:rsidP="003335C1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9, </w:t>
            </w:r>
            <w:r w:rsidR="00200933">
              <w:rPr>
                <w:color w:val="000000" w:themeColor="text1"/>
                <w:sz w:val="20"/>
              </w:rPr>
              <w:t>10,11</w:t>
            </w:r>
            <w:r w:rsidR="00735CF6">
              <w:rPr>
                <w:color w:val="000000" w:themeColor="text1"/>
                <w:sz w:val="20"/>
              </w:rPr>
              <w:t>,12</w:t>
            </w:r>
          </w:p>
        </w:tc>
      </w:tr>
      <w:tr w:rsidR="003335C1" w:rsidRPr="002D631B" w14:paraId="68AD1EEC" w14:textId="77777777" w:rsidTr="00843C8A">
        <w:tc>
          <w:tcPr>
            <w:tcW w:w="0" w:type="auto"/>
          </w:tcPr>
          <w:p w14:paraId="0A84B406" w14:textId="371D4A38" w:rsidR="003335C1" w:rsidRPr="0022554A" w:rsidRDefault="00243B53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22554A">
              <w:rPr>
                <w:bCs/>
                <w:sz w:val="20"/>
              </w:rPr>
              <w:t>Generalizability</w:t>
            </w:r>
          </w:p>
        </w:tc>
        <w:tc>
          <w:tcPr>
            <w:tcW w:w="0" w:type="auto"/>
          </w:tcPr>
          <w:p w14:paraId="1FFAF75D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</w:tcPr>
          <w:p w14:paraId="79F07290" w14:textId="4CA53E56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Discuss the </w:t>
            </w:r>
            <w:r w:rsidR="00243B53" w:rsidRPr="0022554A">
              <w:rPr>
                <w:sz w:val="20"/>
              </w:rPr>
              <w:t>generalizability</w:t>
            </w:r>
            <w:r w:rsidRPr="0022554A">
              <w:rPr>
                <w:sz w:val="20"/>
              </w:rPr>
              <w:t xml:space="preserve"> (external validity) of the study results</w:t>
            </w:r>
          </w:p>
        </w:tc>
        <w:tc>
          <w:tcPr>
            <w:tcW w:w="0" w:type="auto"/>
          </w:tcPr>
          <w:p w14:paraId="1867FEF8" w14:textId="3D605B55" w:rsidR="003335C1" w:rsidRPr="002D631B" w:rsidRDefault="00CF4EA8" w:rsidP="00200933">
            <w:pPr>
              <w:tabs>
                <w:tab w:val="left" w:pos="5400"/>
              </w:tabs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11, </w:t>
            </w:r>
            <w:r w:rsidR="00200933">
              <w:rPr>
                <w:color w:val="000000" w:themeColor="text1"/>
                <w:sz w:val="20"/>
              </w:rPr>
              <w:t>12</w:t>
            </w:r>
          </w:p>
        </w:tc>
      </w:tr>
      <w:tr w:rsidR="003335C1" w:rsidRPr="002D631B" w14:paraId="07E89F4A" w14:textId="77777777" w:rsidTr="00843C8A">
        <w:tc>
          <w:tcPr>
            <w:tcW w:w="0" w:type="auto"/>
            <w:gridSpan w:val="4"/>
          </w:tcPr>
          <w:p w14:paraId="548831BA" w14:textId="77777777" w:rsidR="003335C1" w:rsidRPr="002D631B" w:rsidRDefault="003335C1" w:rsidP="003335C1">
            <w:pPr>
              <w:pStyle w:val="TableSubHead"/>
              <w:tabs>
                <w:tab w:val="left" w:pos="5400"/>
              </w:tabs>
              <w:rPr>
                <w:color w:val="EE0000"/>
                <w:sz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210F7A">
              <w:rPr>
                <w:color w:val="000000" w:themeColor="text1"/>
                <w:sz w:val="20"/>
              </w:rPr>
              <w:t>Other information</w:t>
            </w:r>
            <w:bookmarkEnd w:id="90"/>
            <w:bookmarkEnd w:id="91"/>
          </w:p>
        </w:tc>
      </w:tr>
      <w:tr w:rsidR="003335C1" w:rsidRPr="002D631B" w14:paraId="5EC4BD72" w14:textId="77777777" w:rsidTr="00843C8A">
        <w:tc>
          <w:tcPr>
            <w:tcW w:w="0" w:type="auto"/>
          </w:tcPr>
          <w:p w14:paraId="023390E2" w14:textId="77777777" w:rsidR="003335C1" w:rsidRPr="0022554A" w:rsidRDefault="003335C1" w:rsidP="003335C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50" w:colFirst="0" w:colLast="0"/>
            <w:bookmarkStart w:id="93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14:paraId="0F49EE05" w14:textId="77777777" w:rsidR="003335C1" w:rsidRPr="0022554A" w:rsidRDefault="003335C1" w:rsidP="003335C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</w:tcPr>
          <w:p w14:paraId="223CE6F9" w14:textId="77777777" w:rsidR="003335C1" w:rsidRPr="0022554A" w:rsidRDefault="003335C1" w:rsidP="003335C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</w:tcPr>
          <w:p w14:paraId="1575AEEF" w14:textId="792C6E66" w:rsidR="003335C1" w:rsidRPr="00DF48C9" w:rsidRDefault="00200933" w:rsidP="003335C1">
            <w:pPr>
              <w:tabs>
                <w:tab w:val="left" w:pos="5400"/>
              </w:tabs>
              <w:jc w:val="center"/>
              <w:rPr>
                <w:color w:val="EE0000"/>
                <w:sz w:val="20"/>
              </w:rPr>
            </w:pPr>
            <w:r>
              <w:rPr>
                <w:color w:val="000000" w:themeColor="text1"/>
                <w:sz w:val="20"/>
              </w:rPr>
              <w:t>1</w:t>
            </w:r>
            <w:r w:rsidR="00CF4EA8">
              <w:rPr>
                <w:color w:val="000000" w:themeColor="text1"/>
                <w:sz w:val="20"/>
              </w:rPr>
              <w:t>3</w:t>
            </w:r>
          </w:p>
        </w:tc>
      </w:tr>
      <w:bookmarkEnd w:id="92"/>
      <w:bookmarkEnd w:id="93"/>
    </w:tbl>
    <w:p w14:paraId="3CA4A837" w14:textId="77777777"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sectPr w:rsidR="002602FB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608A1" w14:textId="77777777" w:rsidR="002E5494" w:rsidRDefault="002E5494">
      <w:r>
        <w:separator/>
      </w:r>
    </w:p>
  </w:endnote>
  <w:endnote w:type="continuationSeparator" w:id="0">
    <w:p w14:paraId="505E4C55" w14:textId="77777777" w:rsidR="002E5494" w:rsidRDefault="002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1B52B" w14:textId="77777777" w:rsidR="00CE4480" w:rsidRDefault="00CE4480" w:rsidP="002A75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902B55" w14:textId="77777777" w:rsidR="00CE4480" w:rsidRDefault="00CE4480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0BE59" w14:textId="77777777" w:rsidR="002A7573" w:rsidRDefault="002A7573" w:rsidP="00F76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4B6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0132755" w14:textId="77777777" w:rsidR="00CE4480" w:rsidRDefault="00CE4480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C1704" w14:textId="77777777" w:rsidR="002E5494" w:rsidRDefault="002E5494">
      <w:r>
        <w:separator/>
      </w:r>
    </w:p>
  </w:footnote>
  <w:footnote w:type="continuationSeparator" w:id="0">
    <w:p w14:paraId="584273DD" w14:textId="77777777" w:rsidR="002E5494" w:rsidRDefault="002E5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5F0F"/>
    <w:rsid w:val="00011B25"/>
    <w:rsid w:val="00023515"/>
    <w:rsid w:val="00027377"/>
    <w:rsid w:val="000668D2"/>
    <w:rsid w:val="00093E3A"/>
    <w:rsid w:val="000B6FD4"/>
    <w:rsid w:val="000C6C09"/>
    <w:rsid w:val="000E691B"/>
    <w:rsid w:val="000F26ED"/>
    <w:rsid w:val="000F699F"/>
    <w:rsid w:val="001023BA"/>
    <w:rsid w:val="00110BFB"/>
    <w:rsid w:val="00125D52"/>
    <w:rsid w:val="00134AAC"/>
    <w:rsid w:val="00181801"/>
    <w:rsid w:val="00183FA6"/>
    <w:rsid w:val="00192C76"/>
    <w:rsid w:val="001A495C"/>
    <w:rsid w:val="001A75E9"/>
    <w:rsid w:val="001B43FC"/>
    <w:rsid w:val="001C1874"/>
    <w:rsid w:val="001C18E0"/>
    <w:rsid w:val="001E02AD"/>
    <w:rsid w:val="001E7213"/>
    <w:rsid w:val="001F4C03"/>
    <w:rsid w:val="00200933"/>
    <w:rsid w:val="00210704"/>
    <w:rsid w:val="00210F7A"/>
    <w:rsid w:val="0021265E"/>
    <w:rsid w:val="00215E03"/>
    <w:rsid w:val="00224268"/>
    <w:rsid w:val="0022554A"/>
    <w:rsid w:val="00226A29"/>
    <w:rsid w:val="00243B53"/>
    <w:rsid w:val="00251895"/>
    <w:rsid w:val="002552FD"/>
    <w:rsid w:val="00257BE0"/>
    <w:rsid w:val="002602FB"/>
    <w:rsid w:val="00282A6C"/>
    <w:rsid w:val="002A7573"/>
    <w:rsid w:val="002A7D31"/>
    <w:rsid w:val="002B385C"/>
    <w:rsid w:val="002B7B24"/>
    <w:rsid w:val="002C731D"/>
    <w:rsid w:val="002D06D0"/>
    <w:rsid w:val="002D1ABE"/>
    <w:rsid w:val="002D631B"/>
    <w:rsid w:val="002E5494"/>
    <w:rsid w:val="002F1A87"/>
    <w:rsid w:val="0033051B"/>
    <w:rsid w:val="003335C1"/>
    <w:rsid w:val="003354B7"/>
    <w:rsid w:val="003508EF"/>
    <w:rsid w:val="00372129"/>
    <w:rsid w:val="00377FCA"/>
    <w:rsid w:val="00385050"/>
    <w:rsid w:val="003954C2"/>
    <w:rsid w:val="003A3FDD"/>
    <w:rsid w:val="003B5EBC"/>
    <w:rsid w:val="003D20B9"/>
    <w:rsid w:val="003D4C5C"/>
    <w:rsid w:val="00404D2C"/>
    <w:rsid w:val="004060E6"/>
    <w:rsid w:val="004234D4"/>
    <w:rsid w:val="004243C8"/>
    <w:rsid w:val="0045419E"/>
    <w:rsid w:val="0045734B"/>
    <w:rsid w:val="00460DE5"/>
    <w:rsid w:val="00465542"/>
    <w:rsid w:val="00472DF5"/>
    <w:rsid w:val="00480DD6"/>
    <w:rsid w:val="00486840"/>
    <w:rsid w:val="00495204"/>
    <w:rsid w:val="004A31B3"/>
    <w:rsid w:val="004C1DFE"/>
    <w:rsid w:val="004E1263"/>
    <w:rsid w:val="004F37FA"/>
    <w:rsid w:val="00503153"/>
    <w:rsid w:val="005044A6"/>
    <w:rsid w:val="00543A9A"/>
    <w:rsid w:val="00584006"/>
    <w:rsid w:val="00590F64"/>
    <w:rsid w:val="005923E5"/>
    <w:rsid w:val="005A1FD0"/>
    <w:rsid w:val="005A3FF5"/>
    <w:rsid w:val="005A5FB5"/>
    <w:rsid w:val="005B06B5"/>
    <w:rsid w:val="005B26A7"/>
    <w:rsid w:val="005B2B22"/>
    <w:rsid w:val="005B567D"/>
    <w:rsid w:val="005D0CFC"/>
    <w:rsid w:val="005D19F4"/>
    <w:rsid w:val="005E2F3F"/>
    <w:rsid w:val="005F254A"/>
    <w:rsid w:val="00616C45"/>
    <w:rsid w:val="0065254B"/>
    <w:rsid w:val="0065657F"/>
    <w:rsid w:val="00656886"/>
    <w:rsid w:val="00666336"/>
    <w:rsid w:val="00672C83"/>
    <w:rsid w:val="00683E42"/>
    <w:rsid w:val="00685455"/>
    <w:rsid w:val="006A2F18"/>
    <w:rsid w:val="006A5DD9"/>
    <w:rsid w:val="006B2915"/>
    <w:rsid w:val="006B56D7"/>
    <w:rsid w:val="006C0B63"/>
    <w:rsid w:val="006C7601"/>
    <w:rsid w:val="006D16AA"/>
    <w:rsid w:val="006F6585"/>
    <w:rsid w:val="006F66AC"/>
    <w:rsid w:val="00701AC5"/>
    <w:rsid w:val="00711D81"/>
    <w:rsid w:val="00735CF6"/>
    <w:rsid w:val="0074576C"/>
    <w:rsid w:val="00754BA5"/>
    <w:rsid w:val="007562C3"/>
    <w:rsid w:val="00760F53"/>
    <w:rsid w:val="007868E4"/>
    <w:rsid w:val="007B25CA"/>
    <w:rsid w:val="007B43DE"/>
    <w:rsid w:val="007C600D"/>
    <w:rsid w:val="007C72F6"/>
    <w:rsid w:val="007D454A"/>
    <w:rsid w:val="008016A3"/>
    <w:rsid w:val="00816966"/>
    <w:rsid w:val="00817D26"/>
    <w:rsid w:val="00821CD4"/>
    <w:rsid w:val="00822146"/>
    <w:rsid w:val="00830BB0"/>
    <w:rsid w:val="008332B4"/>
    <w:rsid w:val="008423A7"/>
    <w:rsid w:val="00843C8A"/>
    <w:rsid w:val="008440CC"/>
    <w:rsid w:val="00853E08"/>
    <w:rsid w:val="00861CD2"/>
    <w:rsid w:val="008659D3"/>
    <w:rsid w:val="0086724A"/>
    <w:rsid w:val="00880A55"/>
    <w:rsid w:val="0089107E"/>
    <w:rsid w:val="00891604"/>
    <w:rsid w:val="008A436A"/>
    <w:rsid w:val="008D225B"/>
    <w:rsid w:val="008F355F"/>
    <w:rsid w:val="00921BF8"/>
    <w:rsid w:val="009367F9"/>
    <w:rsid w:val="009642BE"/>
    <w:rsid w:val="009872CC"/>
    <w:rsid w:val="00995864"/>
    <w:rsid w:val="009B10F1"/>
    <w:rsid w:val="009B368D"/>
    <w:rsid w:val="009C24D4"/>
    <w:rsid w:val="009D10BB"/>
    <w:rsid w:val="009E0429"/>
    <w:rsid w:val="009F5211"/>
    <w:rsid w:val="009F6F2D"/>
    <w:rsid w:val="009F710F"/>
    <w:rsid w:val="00A40566"/>
    <w:rsid w:val="00A42352"/>
    <w:rsid w:val="00A4712A"/>
    <w:rsid w:val="00A527E4"/>
    <w:rsid w:val="00A5640D"/>
    <w:rsid w:val="00A729D6"/>
    <w:rsid w:val="00A75756"/>
    <w:rsid w:val="00A90AF2"/>
    <w:rsid w:val="00A938BF"/>
    <w:rsid w:val="00AA1D3F"/>
    <w:rsid w:val="00AA3601"/>
    <w:rsid w:val="00AA5F04"/>
    <w:rsid w:val="00AE1EA1"/>
    <w:rsid w:val="00AE2C57"/>
    <w:rsid w:val="00AF4615"/>
    <w:rsid w:val="00B44895"/>
    <w:rsid w:val="00B50DF8"/>
    <w:rsid w:val="00B54EA0"/>
    <w:rsid w:val="00B60EFB"/>
    <w:rsid w:val="00B611C5"/>
    <w:rsid w:val="00B65366"/>
    <w:rsid w:val="00B7063D"/>
    <w:rsid w:val="00B77807"/>
    <w:rsid w:val="00B940E9"/>
    <w:rsid w:val="00BA1206"/>
    <w:rsid w:val="00BC7FE6"/>
    <w:rsid w:val="00BE0B59"/>
    <w:rsid w:val="00BE3709"/>
    <w:rsid w:val="00C45807"/>
    <w:rsid w:val="00C4753D"/>
    <w:rsid w:val="00C83BCB"/>
    <w:rsid w:val="00CB6CC8"/>
    <w:rsid w:val="00CC4C93"/>
    <w:rsid w:val="00CE4480"/>
    <w:rsid w:val="00CF4EA8"/>
    <w:rsid w:val="00D032F6"/>
    <w:rsid w:val="00D120D2"/>
    <w:rsid w:val="00D20D7C"/>
    <w:rsid w:val="00D24CBA"/>
    <w:rsid w:val="00D24D78"/>
    <w:rsid w:val="00D26FCA"/>
    <w:rsid w:val="00D60867"/>
    <w:rsid w:val="00D6152F"/>
    <w:rsid w:val="00D6407C"/>
    <w:rsid w:val="00D85C81"/>
    <w:rsid w:val="00D87AF7"/>
    <w:rsid w:val="00D96E1C"/>
    <w:rsid w:val="00DA120C"/>
    <w:rsid w:val="00DB2AC7"/>
    <w:rsid w:val="00DB2B20"/>
    <w:rsid w:val="00DC414C"/>
    <w:rsid w:val="00DC4BEF"/>
    <w:rsid w:val="00DF17CE"/>
    <w:rsid w:val="00DF48C9"/>
    <w:rsid w:val="00E10628"/>
    <w:rsid w:val="00E144CD"/>
    <w:rsid w:val="00E2292B"/>
    <w:rsid w:val="00E834E1"/>
    <w:rsid w:val="00EA6E28"/>
    <w:rsid w:val="00F04735"/>
    <w:rsid w:val="00F07108"/>
    <w:rsid w:val="00F0752A"/>
    <w:rsid w:val="00F34B6B"/>
    <w:rsid w:val="00F34DFD"/>
    <w:rsid w:val="00F378D0"/>
    <w:rsid w:val="00F661C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  <w:rsid w:val="00FA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E8A9B6"/>
  <w15:docId w15:val="{DA1238A4-95E2-4FC5-B404-3E1540BC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table" w:styleId="TableGrid">
    <w:name w:val="Table Grid"/>
    <w:basedOn w:val="TableNormal"/>
    <w:rsid w:val="00843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9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Microsoft account</cp:lastModifiedBy>
  <cp:revision>3</cp:revision>
  <cp:lastPrinted>2007-09-19T09:02:00Z</cp:lastPrinted>
  <dcterms:created xsi:type="dcterms:W3CDTF">2026-07-30T09:32:00Z</dcterms:created>
  <dcterms:modified xsi:type="dcterms:W3CDTF">2026-07-30T09:46:00Z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0c5ff845-23d4-4321-8785-f02a6fa9663b</vt:lpwstr>
  </property>
</Properties>
</file>