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780E7" w14:textId="0EC0C0FA" w:rsidR="002647BC" w:rsidRDefault="00C66585" w:rsidP="00967DE1">
      <w:pPr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 w:hint="eastAsia"/>
          <w:b/>
          <w:color w:val="000000" w:themeColor="text1"/>
          <w:kern w:val="0"/>
          <w:sz w:val="20"/>
          <w:szCs w:val="20"/>
          <w:lang w:eastAsia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eastAsia="en-US"/>
        </w:rPr>
        <w:t xml:space="preserve">Table 1.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Primers used </w:t>
      </w:r>
      <w:r w:rsidR="008F1199">
        <w:rPr>
          <w:rFonts w:ascii="Times New Roman" w:hAnsi="Times New Roman" w:cs="Times New Roman" w:hint="eastAsia"/>
          <w:kern w:val="0"/>
          <w:sz w:val="20"/>
          <w:szCs w:val="20"/>
        </w:rPr>
        <w:t>for</w:t>
      </w:r>
      <w:r w:rsidR="0043167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amplif</w:t>
      </w:r>
      <w:r w:rsidR="008F1199">
        <w:rPr>
          <w:rFonts w:ascii="Times New Roman" w:hAnsi="Times New Roman" w:cs="Times New Roman"/>
          <w:kern w:val="0"/>
          <w:sz w:val="20"/>
          <w:szCs w:val="20"/>
        </w:rPr>
        <w:t>ication</w:t>
      </w:r>
      <w:r w:rsidR="0043167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07224F">
        <w:rPr>
          <w:rFonts w:ascii="Times New Roman" w:hAnsi="Times New Roman" w:cs="Times New Roman"/>
          <w:kern w:val="0"/>
          <w:sz w:val="20"/>
          <w:szCs w:val="20"/>
        </w:rPr>
        <w:t xml:space="preserve">and detection </w:t>
      </w:r>
      <w:r w:rsidR="0043167C">
        <w:rPr>
          <w:rFonts w:ascii="Times New Roman" w:hAnsi="Times New Roman" w:cs="Times New Roman"/>
          <w:kern w:val="0"/>
          <w:sz w:val="20"/>
          <w:szCs w:val="20"/>
        </w:rPr>
        <w:t>of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the complete genome sequence of BE</w:t>
      </w:r>
      <w:r w:rsidR="00C9443E">
        <w:rPr>
          <w:rFonts w:ascii="Times New Roman" w:hAnsi="Times New Roman" w:cs="Times New Roman"/>
          <w:kern w:val="0"/>
          <w:sz w:val="20"/>
          <w:szCs w:val="20"/>
          <w:lang w:eastAsia="en-US"/>
        </w:rPr>
        <w:t>n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V-1</w:t>
      </w:r>
    </w:p>
    <w:tbl>
      <w:tblPr>
        <w:tblpPr w:leftFromText="180" w:rightFromText="180" w:vertAnchor="text" w:horzAnchor="margin" w:tblpXSpec="center" w:tblpY="35"/>
        <w:tblW w:w="948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4613"/>
        <w:gridCol w:w="1134"/>
        <w:gridCol w:w="1044"/>
        <w:gridCol w:w="1276"/>
      </w:tblGrid>
      <w:tr w:rsidR="007F4E3D" w14:paraId="40587B72" w14:textId="77777777" w:rsidTr="00CA32A3">
        <w:trPr>
          <w:trHeight w:val="286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8C6FB" w14:textId="77777777" w:rsidR="007F4E3D" w:rsidRDefault="007F4E3D" w:rsidP="00CA32A3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4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65356" w14:textId="77777777" w:rsidR="007F4E3D" w:rsidRDefault="007F4E3D" w:rsidP="007F4E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Primer sequence</w:t>
            </w:r>
            <w:r w:rsidR="0043167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(5’-3’)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80760" w14:textId="77777777" w:rsidR="007F4E3D" w:rsidRDefault="007F4E3D" w:rsidP="00CA32A3">
            <w:pPr>
              <w:widowControl/>
              <w:ind w:left="187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Size (nt)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FAE89" w14:textId="77777777" w:rsidR="007F4E3D" w:rsidRDefault="007F4E3D" w:rsidP="00CA32A3">
            <w:pPr>
              <w:widowControl/>
              <w:ind w:left="126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Tm/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°C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7B49B" w14:textId="77777777" w:rsidR="007F4E3D" w:rsidRDefault="002F20EE" w:rsidP="00CA32A3">
            <w:pPr>
              <w:widowControl/>
              <w:ind w:left="165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20EE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reference</w:t>
            </w:r>
          </w:p>
        </w:tc>
      </w:tr>
      <w:tr w:rsidR="002F20EE" w14:paraId="34D7230D" w14:textId="77777777" w:rsidTr="00CA32A3">
        <w:trPr>
          <w:trHeight w:val="286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495CA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BEV1F7</w:t>
            </w:r>
          </w:p>
        </w:tc>
        <w:tc>
          <w:tcPr>
            <w:tcW w:w="46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7323E7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AGAATCCGAACTCCACTCGTG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350D44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AB3F6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E6AF13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46B1B049" w14:textId="77777777" w:rsidTr="00CA32A3">
        <w:trPr>
          <w:trHeight w:val="297"/>
        </w:trPr>
        <w:tc>
          <w:tcPr>
            <w:tcW w:w="1417" w:type="dxa"/>
            <w:shd w:val="clear" w:color="auto" w:fill="auto"/>
            <w:vAlign w:val="center"/>
          </w:tcPr>
          <w:p w14:paraId="3C687793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BEV1R705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0EC011AE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AGTAAGTCCGAGCAAGCTCG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972FA6D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4AFE2CF8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4100C39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320C1E4B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29C4C899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BEV1F572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7D505485" w14:textId="77777777" w:rsidR="002F20EE" w:rsidRDefault="002F20EE" w:rsidP="00CA32A3">
            <w:pPr>
              <w:widowControl/>
              <w:tabs>
                <w:tab w:val="left" w:pos="0"/>
              </w:tabs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AGTTGGACATGCTCAGCTTCG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DC76256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35144600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5CE2FC9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17E2769A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15F2E8C8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BEV1R1364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22D909B7" w14:textId="77777777" w:rsidR="002F20EE" w:rsidRDefault="002F20EE" w:rsidP="00CA32A3">
            <w:pPr>
              <w:widowControl/>
              <w:tabs>
                <w:tab w:val="left" w:pos="0"/>
              </w:tabs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ACACATGTTGCAGAATGGCCAG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B5668C6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3CFE7615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04CABD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3E5F8179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65EC9F6D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BEV1F1203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41ACFC41" w14:textId="77777777" w:rsidR="002F20EE" w:rsidRDefault="002F20EE" w:rsidP="00CA32A3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AAGAGCGGACGATTCCTGGC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456136B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1485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1533C67E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E528259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1FDEBCE0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70F6E395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BEV1R2687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4A85C928" w14:textId="77777777" w:rsidR="002F20EE" w:rsidRDefault="002F20EE" w:rsidP="00CA32A3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AGTGCTGTAGAGGCGTAGGC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982F174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F75B485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9B5A29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3CF8AF20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3F009905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BEV1F2533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4FB1EC6" w14:textId="77777777" w:rsidR="002F20EE" w:rsidRDefault="002F20EE" w:rsidP="00CA32A3">
            <w:pPr>
              <w:widowControl/>
              <w:tabs>
                <w:tab w:val="left" w:pos="0"/>
              </w:tabs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TGAAGCGGAACTAAGCTCTCTC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0D85020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058685F7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4CDF9E6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759BCD2A" w14:textId="77777777" w:rsidTr="00CA32A3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2B632C89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BEV1R4143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6B03B85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TGTTGGCGTCTCCTCCTAGGAC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E81631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3FA8041B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B26364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2AA7C034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751ABC4A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BEV1F4018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DB662CA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AATGCCGACCAAGAATAGTCGAGCTC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8F89541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7382CF74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C5D8442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3B72845F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008557D9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BEV1R5730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687C1DA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TACTACCATCTTTAACGACTGGTAATTCC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248D81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225573E1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34B5116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4B549150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334D0003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BEV1F5234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2C064237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ACCGAGAAGGTGTTAGAATGGGGGTC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7270AA1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7FCF835F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6EFDF40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4AF4CABB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06577598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Vial9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6446FF4A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E-BZ+ZEMJld-1" w:hAnsi="Times New Roman" w:cs="Times New Roman"/>
                <w:kern w:val="0"/>
                <w:sz w:val="18"/>
                <w:szCs w:val="18"/>
              </w:rPr>
              <w:t>GACCACGCGTATCGATGTCGAC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CA722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6A647062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383FD0" w14:textId="77777777" w:rsidR="002F20EE" w:rsidRDefault="002F20EE" w:rsidP="00CA32A3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20EE" w14:paraId="67FB2D23" w14:textId="77777777" w:rsidTr="00CA32A3">
        <w:trPr>
          <w:trHeight w:val="470"/>
        </w:trPr>
        <w:tc>
          <w:tcPr>
            <w:tcW w:w="1417" w:type="dxa"/>
            <w:shd w:val="clear" w:color="auto" w:fill="auto"/>
            <w:vAlign w:val="center"/>
          </w:tcPr>
          <w:p w14:paraId="2C123C4E" w14:textId="209A279B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Vial8</w:t>
            </w:r>
            <w:r w:rsidR="004316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7071A9">
              <w:rPr>
                <w:rFonts w:ascii="Times New Roman" w:hAnsi="Times New Roman"/>
                <w:sz w:val="18"/>
                <w:szCs w:val="18"/>
              </w:rPr>
              <w:t>RT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52A0440B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eastAsia="E-BZ+ZEMJld-1" w:hAnsi="Times New Roman" w:cs="Times New Roman"/>
                <w:kern w:val="0"/>
                <w:sz w:val="18"/>
                <w:szCs w:val="18"/>
              </w:rPr>
            </w:pPr>
            <w:r w:rsidRPr="007071A9">
              <w:rPr>
                <w:rFonts w:ascii="Times New Roman" w:hAnsi="Times New Roman"/>
                <w:sz w:val="18"/>
                <w:szCs w:val="18"/>
              </w:rPr>
              <w:t>GACCACGCGTATCGATGTCGACTTTTTTTTTTTTTTTTV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F2D50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35A55AB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14:paraId="3B954169" w14:textId="5BB6F46D" w:rsidR="002F20EE" w:rsidRDefault="002F20EE" w:rsidP="00AC5ED9">
            <w:pPr>
              <w:spacing w:line="480" w:lineRule="auto"/>
              <w:ind w:left="125" w:firstLineChars="100" w:firstLine="20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AC5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2F20EE" w14:paraId="396416AE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29FF894F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BEV1R185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4B435D43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 xml:space="preserve">TCAGTGAGGGGCATCAACGAAGAGCGCGTC                       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DAAB4" w14:textId="54EE328F" w:rsidR="002F20EE" w:rsidRDefault="0043167C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~</w:t>
            </w:r>
            <w:r w:rsidR="002F20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E6AB3A7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2E7AD5AD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2F20EE" w14:paraId="61E3855F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4FC6D9F7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119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Pr="008F1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8F1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AA4C0E2" w14:textId="77777777" w:rsidR="002F20EE" w:rsidRDefault="002F20EE" w:rsidP="00CA32A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162B6C">
              <w:rPr>
                <w:rFonts w:ascii="Times New Roman" w:hAnsi="Times New Roman" w:cs="Times New Roman"/>
                <w:sz w:val="20"/>
                <w:szCs w:val="20"/>
              </w:rPr>
              <w:t>AGTTGGACATGCTCAGCTTCG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D886403" w14:textId="77777777" w:rsidR="002F20EE" w:rsidRDefault="002F20EE" w:rsidP="00CA32A3">
            <w:pPr>
              <w:ind w:left="18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34718CA0" w14:textId="77777777" w:rsidR="002F20EE" w:rsidRDefault="002F20EE" w:rsidP="00CA32A3">
            <w:pPr>
              <w:ind w:left="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32C9F2F" w14:textId="77777777" w:rsidR="002F20EE" w:rsidRDefault="002F20EE" w:rsidP="00CA32A3">
            <w:pPr>
              <w:ind w:left="125"/>
              <w:rPr>
                <w:rFonts w:hint="eastAsia"/>
              </w:rPr>
            </w:pPr>
            <w:r w:rsidRPr="003A17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</w:tr>
      <w:tr w:rsidR="007F4E3D" w14:paraId="39DF1D61" w14:textId="77777777" w:rsidTr="00CA32A3">
        <w:trPr>
          <w:trHeight w:val="286"/>
        </w:trPr>
        <w:tc>
          <w:tcPr>
            <w:tcW w:w="1417" w:type="dxa"/>
            <w:shd w:val="clear" w:color="auto" w:fill="auto"/>
            <w:vAlign w:val="center"/>
          </w:tcPr>
          <w:p w14:paraId="7080694C" w14:textId="77777777" w:rsidR="007F4E3D" w:rsidRPr="008F1199" w:rsidRDefault="007F4E3D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B6C">
              <w:rPr>
                <w:rFonts w:ascii="Times New Roman" w:hAnsi="Times New Roman" w:cs="Times New Roman"/>
                <w:sz w:val="20"/>
                <w:szCs w:val="20"/>
              </w:rPr>
              <w:t>BEnV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62B6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09548D03" w14:textId="77777777" w:rsidR="007F4E3D" w:rsidRPr="00162B6C" w:rsidRDefault="007F4E3D" w:rsidP="00CA3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199">
              <w:rPr>
                <w:rFonts w:ascii="Times New Roman" w:hAnsi="Times New Roman" w:cs="Times New Roman"/>
                <w:sz w:val="20"/>
                <w:szCs w:val="20"/>
              </w:rPr>
              <w:t>ACACATGTTGCAGAATGGCCAG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BB25E12" w14:textId="77777777" w:rsidR="007F4E3D" w:rsidRDefault="007F4E3D" w:rsidP="007F4E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54CF91EF" w14:textId="77777777" w:rsidR="007F4E3D" w:rsidRDefault="007F4E3D" w:rsidP="007F4E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A1E5CE9" w14:textId="77777777" w:rsidR="007F4E3D" w:rsidRDefault="007F4E3D" w:rsidP="007F4E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F76D7B2" w14:textId="77777777" w:rsidR="002647BC" w:rsidRDefault="00C66585" w:rsidP="000A4C31">
      <w:pPr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Note: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F: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Forward primer; R: Reverse primer</w:t>
      </w:r>
    </w:p>
    <w:p w14:paraId="4D3DB01D" w14:textId="77777777" w:rsidR="000A4C31" w:rsidRDefault="000A4C31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29A2A51" w14:textId="77777777" w:rsidR="00967DE1" w:rsidRDefault="00967DE1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F5640D6" w14:textId="77777777" w:rsidR="00967DE1" w:rsidRDefault="00967DE1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p w14:paraId="2B0242A9" w14:textId="1FC4B743" w:rsidR="002647BC" w:rsidRPr="00157F06" w:rsidRDefault="00C66585" w:rsidP="00967DE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sz w:val="20"/>
          <w:szCs w:val="20"/>
        </w:rPr>
        <w:t xml:space="preserve"> Table 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D2A02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>S</w:t>
      </w:r>
      <w:r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equence </w:t>
      </w:r>
      <w:r w:rsidR="00B71689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>identit</w:t>
      </w:r>
      <w:r w:rsidR="00B71689">
        <w:rPr>
          <w:rFonts w:ascii="Times New Roman" w:hAnsi="Times New Roman" w:cs="Times New Roman"/>
          <w:kern w:val="0"/>
          <w:sz w:val="20"/>
          <w:szCs w:val="20"/>
          <w:lang w:eastAsia="en-US"/>
        </w:rPr>
        <w:t>ies</w:t>
      </w:r>
      <w:r w:rsidR="00B71689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</w:t>
      </w:r>
      <w:r w:rsidR="002F20EE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>between</w:t>
      </w:r>
      <w:r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BE</w:t>
      </w:r>
      <w:r w:rsidR="00C9443E">
        <w:rPr>
          <w:rFonts w:ascii="Times New Roman" w:hAnsi="Times New Roman" w:cs="Times New Roman"/>
          <w:kern w:val="0"/>
          <w:sz w:val="20"/>
          <w:szCs w:val="20"/>
          <w:lang w:eastAsia="en-US"/>
        </w:rPr>
        <w:t>n</w:t>
      </w:r>
      <w:r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V-1 </w:t>
      </w:r>
      <w:r w:rsidR="00BD2A02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and </w:t>
      </w:r>
      <w:r w:rsidR="00AA7C84" w:rsidRPr="00967DE1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members of the genus </w:t>
      </w:r>
      <w:r w:rsidR="00AA7C84" w:rsidRPr="00967DE1">
        <w:rPr>
          <w:rFonts w:ascii="Times New Roman" w:hAnsi="Times New Roman" w:cs="Times New Roman"/>
          <w:i/>
          <w:kern w:val="0"/>
          <w:sz w:val="20"/>
          <w:szCs w:val="20"/>
          <w:lang w:eastAsia="en-US"/>
        </w:rPr>
        <w:t>Enamovirus</w:t>
      </w:r>
      <w:r w:rsidR="002F20EE" w:rsidRPr="00967DE1">
        <w:rPr>
          <w:rFonts w:ascii="Times New Roman" w:hAnsi="Times New Roman" w:cs="Times New Roman"/>
          <w:i/>
          <w:kern w:val="0"/>
          <w:sz w:val="20"/>
          <w:szCs w:val="20"/>
          <w:lang w:eastAsia="en-US"/>
        </w:rPr>
        <w:t xml:space="preserve"> </w:t>
      </w:r>
    </w:p>
    <w:tbl>
      <w:tblPr>
        <w:tblW w:w="892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993"/>
        <w:gridCol w:w="850"/>
        <w:gridCol w:w="1276"/>
        <w:gridCol w:w="850"/>
        <w:gridCol w:w="993"/>
      </w:tblGrid>
      <w:tr w:rsidR="00577ECB" w:rsidRPr="00392C8A" w14:paraId="2D2A65DB" w14:textId="77777777" w:rsidTr="00FE0C17">
        <w:trPr>
          <w:trHeight w:val="300"/>
          <w:jc w:val="center"/>
        </w:trPr>
        <w:tc>
          <w:tcPr>
            <w:tcW w:w="2689" w:type="dxa"/>
            <w:vMerge w:val="restart"/>
            <w:shd w:val="clear" w:color="auto" w:fill="auto"/>
            <w:noWrap/>
            <w:vAlign w:val="center"/>
          </w:tcPr>
          <w:p w14:paraId="10C41D0C" w14:textId="4A678547" w:rsidR="00577ECB" w:rsidRPr="00392C8A" w:rsidRDefault="00577ECB" w:rsidP="00392C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Virus (</w:t>
            </w:r>
            <w:r w:rsidRPr="00392C8A">
              <w:rPr>
                <w:rFonts w:ascii="Times New Roman" w:hAnsi="Times New Roman" w:cs="Times New Roman"/>
                <w:sz w:val="18"/>
                <w:szCs w:val="18"/>
              </w:rPr>
              <w:t xml:space="preserve">GenBank </w:t>
            </w:r>
            <w:r w:rsidR="0055731A" w:rsidRPr="00392C8A">
              <w:rPr>
                <w:rFonts w:ascii="Times New Roman" w:hAnsi="Times New Roman" w:cs="Times New Roman"/>
                <w:sz w:val="18"/>
                <w:szCs w:val="18"/>
              </w:rPr>
              <w:t xml:space="preserve">acc. </w:t>
            </w:r>
            <w:r w:rsidRPr="00392C8A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  <w:r w:rsidRPr="00392C8A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37" w:type="dxa"/>
            <w:gridSpan w:val="6"/>
            <w:tcBorders>
              <w:bottom w:val="single" w:sz="4" w:space="0" w:color="auto"/>
            </w:tcBorders>
          </w:tcPr>
          <w:p w14:paraId="4E9B0C0E" w14:textId="77777777" w:rsidR="00577ECB" w:rsidRPr="00392C8A" w:rsidRDefault="00577ECB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Sequence identity (%)</w:t>
            </w:r>
          </w:p>
        </w:tc>
      </w:tr>
      <w:tr w:rsidR="00FE0C17" w:rsidRPr="00392C8A" w14:paraId="4AAE0DC3" w14:textId="77777777" w:rsidTr="00FE0C17">
        <w:trPr>
          <w:trHeight w:val="300"/>
          <w:jc w:val="center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924432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4F107F" w14:textId="5B85F902" w:rsidR="0076684D" w:rsidRPr="00392C8A" w:rsidRDefault="00BD79F2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full genome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38CC46" w14:textId="588F7874" w:rsidR="0076684D" w:rsidRPr="00392C8A" w:rsidRDefault="00577ECB" w:rsidP="00577E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</w:t>
            </w:r>
            <w:r w:rsidR="0076684D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0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018818" w14:textId="350247D8" w:rsidR="0076684D" w:rsidRPr="00392C8A" w:rsidRDefault="00577ECB" w:rsidP="00577E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</w:t>
            </w:r>
            <w:r w:rsidR="0076684D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1</w:t>
            </w:r>
            <w:r w:rsidR="00FE0C17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(aa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CF0BCA" w14:textId="1B546FE3" w:rsidR="0076684D" w:rsidRPr="00392C8A" w:rsidRDefault="00577ECB" w:rsidP="00DF2E7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</w:t>
            </w:r>
            <w:r w:rsidR="0076684D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1-</w:t>
            </w: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P2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</w:t>
            </w:r>
            <w:r w:rsidR="00FE0C17"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03FCA7" w14:textId="2093A481" w:rsidR="0076684D" w:rsidRPr="00392C8A" w:rsidRDefault="00425F45" w:rsidP="00DF2E7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P3</w:t>
            </w:r>
            <w:r w:rsidR="00FE0C17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(aa)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007C51" w14:textId="3C5D4F1B" w:rsidR="0076684D" w:rsidRPr="00392C8A" w:rsidRDefault="00425F45" w:rsidP="00577E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P3</w:t>
            </w:r>
            <w:r w:rsidR="00577ECB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-P5</w:t>
            </w:r>
            <w:r w:rsidR="00FE0C17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(aa)</w:t>
            </w:r>
          </w:p>
        </w:tc>
      </w:tr>
      <w:tr w:rsidR="00FE0C17" w:rsidRPr="00392C8A" w14:paraId="67B9D40F" w14:textId="77777777" w:rsidTr="00FE0C17">
        <w:trPr>
          <w:trHeight w:val="300"/>
          <w:jc w:val="center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252BF9E" w14:textId="77777777" w:rsidR="0076684D" w:rsidRPr="00392C8A" w:rsidRDefault="0076684D" w:rsidP="00CA32A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 xml:space="preserve">AEV-1 </w:t>
            </w:r>
            <w:r w:rsidRPr="00392C8A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(NC_029993)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0B8DD8B5" w14:textId="77777777" w:rsidR="0076684D" w:rsidRPr="00392C8A" w:rsidRDefault="0072182A" w:rsidP="00577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BBF5618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50.5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656B55A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52.5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7782758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62.8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78A3928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81.1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CBF735F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74.2</w:t>
            </w:r>
          </w:p>
        </w:tc>
      </w:tr>
      <w:tr w:rsidR="00FE0C17" w:rsidRPr="00392C8A" w14:paraId="09FD9B19" w14:textId="77777777" w:rsidTr="00FE0C17">
        <w:trPr>
          <w:trHeight w:val="300"/>
          <w:jc w:val="center"/>
        </w:trPr>
        <w:tc>
          <w:tcPr>
            <w:tcW w:w="2689" w:type="dxa"/>
            <w:tcBorders>
              <w:top w:val="nil"/>
            </w:tcBorders>
            <w:shd w:val="clear" w:color="auto" w:fill="auto"/>
            <w:noWrap/>
            <w:hideMark/>
          </w:tcPr>
          <w:p w14:paraId="5F092767" w14:textId="77777777" w:rsidR="0076684D" w:rsidRPr="00392C8A" w:rsidRDefault="0076684D" w:rsidP="00CA32A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PEMV-1 (NC_003629)</w:t>
            </w:r>
          </w:p>
        </w:tc>
        <w:tc>
          <w:tcPr>
            <w:tcW w:w="1275" w:type="dxa"/>
            <w:tcBorders>
              <w:top w:val="nil"/>
            </w:tcBorders>
          </w:tcPr>
          <w:p w14:paraId="7D398018" w14:textId="77777777" w:rsidR="0076684D" w:rsidRPr="00392C8A" w:rsidRDefault="00BD2A02" w:rsidP="00577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68.4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hideMark/>
          </w:tcPr>
          <w:p w14:paraId="21F40538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51.9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2978E96C" w14:textId="77777777" w:rsidR="0076684D" w:rsidRPr="00392C8A" w:rsidRDefault="0076684D" w:rsidP="00DF2E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52.5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hideMark/>
          </w:tcPr>
          <w:p w14:paraId="1E9F90EE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62.9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6A87B2E1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80.5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hideMark/>
          </w:tcPr>
          <w:p w14:paraId="72E65952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68.8</w:t>
            </w:r>
          </w:p>
        </w:tc>
      </w:tr>
      <w:tr w:rsidR="0076684D" w:rsidRPr="00392C8A" w14:paraId="1531119B" w14:textId="77777777" w:rsidTr="00FE0C17">
        <w:trPr>
          <w:trHeight w:val="300"/>
          <w:jc w:val="center"/>
        </w:trPr>
        <w:tc>
          <w:tcPr>
            <w:tcW w:w="2689" w:type="dxa"/>
            <w:shd w:val="clear" w:color="auto" w:fill="auto"/>
            <w:noWrap/>
            <w:hideMark/>
          </w:tcPr>
          <w:p w14:paraId="6133CEBE" w14:textId="77777777" w:rsidR="0076684D" w:rsidRPr="00392C8A" w:rsidRDefault="0076684D" w:rsidP="00CA32A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CVEV (</w:t>
            </w: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NC_021564</w:t>
            </w: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1275" w:type="dxa"/>
          </w:tcPr>
          <w:p w14:paraId="1B8F45DD" w14:textId="77777777" w:rsidR="0076684D" w:rsidRPr="00392C8A" w:rsidRDefault="00BD2A02" w:rsidP="00577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277E5E8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21.7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BBDF15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25.4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E69EE63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38.4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EB29EE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30.6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8B43A65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38.9</w:t>
            </w:r>
          </w:p>
        </w:tc>
      </w:tr>
      <w:tr w:rsidR="00FE0C17" w:rsidRPr="00392C8A" w14:paraId="6EB1AEC5" w14:textId="77777777" w:rsidTr="00FE0C17">
        <w:trPr>
          <w:trHeight w:val="300"/>
          <w:jc w:val="center"/>
        </w:trPr>
        <w:tc>
          <w:tcPr>
            <w:tcW w:w="2689" w:type="dxa"/>
            <w:shd w:val="clear" w:color="auto" w:fill="auto"/>
            <w:noWrap/>
          </w:tcPr>
          <w:p w14:paraId="167D2F3E" w14:textId="77777777" w:rsidR="0076684D" w:rsidRPr="00392C8A" w:rsidRDefault="0076684D" w:rsidP="00CA32A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GEV-1 (</w:t>
            </w:r>
            <w:r w:rsidR="0072182A"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NC_034836</w:t>
            </w: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1275" w:type="dxa"/>
          </w:tcPr>
          <w:p w14:paraId="5B8A1F62" w14:textId="77777777" w:rsidR="0076684D" w:rsidRPr="00392C8A" w:rsidRDefault="00BD2A02" w:rsidP="00577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2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50.4</w:t>
            </w:r>
          </w:p>
        </w:tc>
        <w:tc>
          <w:tcPr>
            <w:tcW w:w="993" w:type="dxa"/>
            <w:shd w:val="clear" w:color="auto" w:fill="auto"/>
            <w:noWrap/>
          </w:tcPr>
          <w:p w14:paraId="5CE2E5D7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19.9</w:t>
            </w:r>
          </w:p>
        </w:tc>
        <w:tc>
          <w:tcPr>
            <w:tcW w:w="850" w:type="dxa"/>
            <w:shd w:val="clear" w:color="auto" w:fill="auto"/>
            <w:noWrap/>
          </w:tcPr>
          <w:p w14:paraId="079850E3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24.9</w:t>
            </w:r>
          </w:p>
        </w:tc>
        <w:tc>
          <w:tcPr>
            <w:tcW w:w="1276" w:type="dxa"/>
            <w:shd w:val="clear" w:color="auto" w:fill="auto"/>
            <w:noWrap/>
          </w:tcPr>
          <w:p w14:paraId="7963B787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33.4</w:t>
            </w:r>
          </w:p>
        </w:tc>
        <w:tc>
          <w:tcPr>
            <w:tcW w:w="850" w:type="dxa"/>
            <w:shd w:val="clear" w:color="auto" w:fill="auto"/>
            <w:noWrap/>
          </w:tcPr>
          <w:p w14:paraId="0184B68D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40.2</w:t>
            </w:r>
          </w:p>
        </w:tc>
        <w:tc>
          <w:tcPr>
            <w:tcW w:w="993" w:type="dxa"/>
            <w:shd w:val="clear" w:color="auto" w:fill="auto"/>
            <w:noWrap/>
          </w:tcPr>
          <w:p w14:paraId="5B5BE01D" w14:textId="77777777" w:rsidR="0076684D" w:rsidRPr="00392C8A" w:rsidRDefault="0076684D" w:rsidP="00DF2E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  <w:r w:rsidRPr="00392C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32.3</w:t>
            </w:r>
          </w:p>
        </w:tc>
      </w:tr>
    </w:tbl>
    <w:p w14:paraId="318AB8FF" w14:textId="77777777" w:rsidR="00E45859" w:rsidRDefault="001F4A29" w:rsidP="00967DE1">
      <w:pPr>
        <w:tabs>
          <w:tab w:val="left" w:pos="595"/>
        </w:tabs>
        <w:jc w:val="left"/>
        <w:rPr>
          <w:rFonts w:ascii="Times New Roman" w:eastAsia="Times New Roman" w:hAnsi="Times New Roman" w:cs="Times New Roman"/>
          <w:sz w:val="20"/>
          <w:szCs w:val="20"/>
          <w:lang w:eastAsia="es-AR"/>
        </w:rPr>
      </w:pPr>
      <w:r w:rsidRPr="001F4A29">
        <w:rPr>
          <w:rFonts w:ascii="Times New Roman" w:hAnsi="Times New Roman" w:cs="Times New Roman"/>
          <w:sz w:val="20"/>
          <w:szCs w:val="20"/>
        </w:rPr>
        <w:t xml:space="preserve">Note: </w:t>
      </w:r>
      <w:r w:rsidR="00157F06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AEV-1,</w:t>
      </w:r>
      <w:r w:rsidR="00157F06">
        <w:rPr>
          <w:rFonts w:ascii="Times New Roman" w:hAnsi="Times New Roman" w:cs="Times New Roman"/>
          <w:sz w:val="20"/>
          <w:szCs w:val="20"/>
        </w:rPr>
        <w:t xml:space="preserve"> alfalfa enamovirus 1; </w:t>
      </w:r>
      <w:r w:rsidR="00157F06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PEMV-1,</w:t>
      </w:r>
      <w:r w:rsidR="00157F06">
        <w:rPr>
          <w:rFonts w:ascii="Times New Roman" w:hAnsi="Times New Roman" w:cs="Times New Roman"/>
          <w:sz w:val="20"/>
          <w:szCs w:val="20"/>
        </w:rPr>
        <w:t xml:space="preserve"> </w:t>
      </w:r>
      <w:r w:rsidR="00157F06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pea enation mosaic virus 1; CVEV,</w:t>
      </w:r>
      <w:r w:rsidR="00157F06">
        <w:rPr>
          <w:rFonts w:ascii="Times New Roman" w:hAnsi="Times New Roman" w:cs="Times New Roman"/>
          <w:sz w:val="20"/>
          <w:szCs w:val="20"/>
        </w:rPr>
        <w:t xml:space="preserve"> </w:t>
      </w:r>
      <w:r w:rsidR="00157F06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citrus vein enation virus; GEV-1, </w:t>
      </w:r>
      <w:r w:rsidR="00157F06">
        <w:rPr>
          <w:rFonts w:ascii="Times New Roman" w:hAnsi="Times New Roman" w:cs="Times New Roman"/>
          <w:color w:val="000000"/>
          <w:sz w:val="20"/>
          <w:szCs w:val="20"/>
        </w:rPr>
        <w:t>grapevine enamovirus 1.</w:t>
      </w:r>
    </w:p>
    <w:p w14:paraId="31E7EB2D" w14:textId="77777777" w:rsidR="00157F06" w:rsidRPr="00FE0C17" w:rsidRDefault="00157F06">
      <w:pPr>
        <w:rPr>
          <w:rFonts w:ascii="Times New Roman" w:eastAsia="Times New Roman" w:hAnsi="Times New Roman" w:cs="Times New Roman"/>
          <w:sz w:val="20"/>
          <w:szCs w:val="20"/>
          <w:lang w:eastAsia="es-AR"/>
        </w:rPr>
      </w:pPr>
    </w:p>
    <w:p w14:paraId="2935DD57" w14:textId="77777777" w:rsidR="00157F06" w:rsidRPr="001F4A29" w:rsidRDefault="00157F06">
      <w:pPr>
        <w:rPr>
          <w:rFonts w:ascii="Times New Roman" w:eastAsia="Times New Roman" w:hAnsi="Times New Roman" w:cs="Times New Roman"/>
          <w:sz w:val="20"/>
          <w:szCs w:val="20"/>
          <w:lang w:eastAsia="es-AR"/>
        </w:rPr>
      </w:pPr>
    </w:p>
    <w:p w14:paraId="12790ABB" w14:textId="77777777" w:rsidR="00157F06" w:rsidRPr="00FE0C17" w:rsidRDefault="00157F06">
      <w:pPr>
        <w:rPr>
          <w:rFonts w:ascii="Times New Roman" w:eastAsia="Times New Roman" w:hAnsi="Times New Roman" w:cs="Times New Roman"/>
          <w:sz w:val="20"/>
          <w:szCs w:val="20"/>
          <w:lang w:eastAsia="es-AR"/>
        </w:rPr>
      </w:pPr>
    </w:p>
    <w:sectPr w:rsidR="00157F06" w:rsidRPr="00FE0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DDE1D" w14:textId="77777777" w:rsidR="008B004F" w:rsidRDefault="008B004F" w:rsidP="003A2D07">
      <w:pPr>
        <w:rPr>
          <w:rFonts w:hint="eastAsia"/>
        </w:rPr>
      </w:pPr>
      <w:r>
        <w:separator/>
      </w:r>
    </w:p>
  </w:endnote>
  <w:endnote w:type="continuationSeparator" w:id="0">
    <w:p w14:paraId="1B5262D0" w14:textId="77777777" w:rsidR="008B004F" w:rsidRDefault="008B004F" w:rsidP="003A2D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-BZ+ZEMJld-1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A2A9E" w14:textId="77777777" w:rsidR="008B004F" w:rsidRDefault="008B004F" w:rsidP="003A2D07">
      <w:pPr>
        <w:rPr>
          <w:rFonts w:hint="eastAsia"/>
        </w:rPr>
      </w:pPr>
      <w:r>
        <w:separator/>
      </w:r>
    </w:p>
  </w:footnote>
  <w:footnote w:type="continuationSeparator" w:id="0">
    <w:p w14:paraId="4752B55C" w14:textId="77777777" w:rsidR="008B004F" w:rsidRDefault="008B004F" w:rsidP="003A2D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embedSystemFonts/>
  <w:bordersDoNotSurroundHeader/>
  <w:bordersDoNotSurroundFooter/>
  <w:attachedTemplate r:id="rId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460879"/>
    <w:rsid w:val="0005144A"/>
    <w:rsid w:val="0007224F"/>
    <w:rsid w:val="00082353"/>
    <w:rsid w:val="00087E55"/>
    <w:rsid w:val="00092D2F"/>
    <w:rsid w:val="000A4C31"/>
    <w:rsid w:val="00157F06"/>
    <w:rsid w:val="001670FD"/>
    <w:rsid w:val="00181308"/>
    <w:rsid w:val="001E4AD6"/>
    <w:rsid w:val="001E7DD9"/>
    <w:rsid w:val="001F4A29"/>
    <w:rsid w:val="00215C50"/>
    <w:rsid w:val="00237C72"/>
    <w:rsid w:val="00241D7D"/>
    <w:rsid w:val="002454C8"/>
    <w:rsid w:val="0024650F"/>
    <w:rsid w:val="002647BC"/>
    <w:rsid w:val="00264D89"/>
    <w:rsid w:val="002C70AF"/>
    <w:rsid w:val="002C7202"/>
    <w:rsid w:val="002F20EE"/>
    <w:rsid w:val="003568FE"/>
    <w:rsid w:val="00390A71"/>
    <w:rsid w:val="00392C8A"/>
    <w:rsid w:val="003A2D07"/>
    <w:rsid w:val="003C235B"/>
    <w:rsid w:val="003C2B1E"/>
    <w:rsid w:val="003C6758"/>
    <w:rsid w:val="00406A0E"/>
    <w:rsid w:val="00425F45"/>
    <w:rsid w:val="0043167C"/>
    <w:rsid w:val="00472220"/>
    <w:rsid w:val="004758BA"/>
    <w:rsid w:val="004B2558"/>
    <w:rsid w:val="004C2B15"/>
    <w:rsid w:val="004C3A67"/>
    <w:rsid w:val="004E0B7C"/>
    <w:rsid w:val="004F7F01"/>
    <w:rsid w:val="0055731A"/>
    <w:rsid w:val="00560189"/>
    <w:rsid w:val="00577ECB"/>
    <w:rsid w:val="00663C2C"/>
    <w:rsid w:val="006B370B"/>
    <w:rsid w:val="006D2131"/>
    <w:rsid w:val="00720992"/>
    <w:rsid w:val="0072182A"/>
    <w:rsid w:val="0076684D"/>
    <w:rsid w:val="007D47CE"/>
    <w:rsid w:val="007F338F"/>
    <w:rsid w:val="007F4E3D"/>
    <w:rsid w:val="00845B4E"/>
    <w:rsid w:val="008618D0"/>
    <w:rsid w:val="008748D5"/>
    <w:rsid w:val="008761D7"/>
    <w:rsid w:val="0088066D"/>
    <w:rsid w:val="008A286F"/>
    <w:rsid w:val="008A453F"/>
    <w:rsid w:val="008B004F"/>
    <w:rsid w:val="008F1199"/>
    <w:rsid w:val="00965BB5"/>
    <w:rsid w:val="00967DE1"/>
    <w:rsid w:val="00975385"/>
    <w:rsid w:val="00990568"/>
    <w:rsid w:val="00A50CA3"/>
    <w:rsid w:val="00A64FBA"/>
    <w:rsid w:val="00AA7C84"/>
    <w:rsid w:val="00AA7D9E"/>
    <w:rsid w:val="00AB2C82"/>
    <w:rsid w:val="00AC5ED9"/>
    <w:rsid w:val="00AC6E17"/>
    <w:rsid w:val="00AC79BC"/>
    <w:rsid w:val="00AF17DB"/>
    <w:rsid w:val="00AF7C10"/>
    <w:rsid w:val="00B23F50"/>
    <w:rsid w:val="00B71689"/>
    <w:rsid w:val="00BB4D97"/>
    <w:rsid w:val="00BC3881"/>
    <w:rsid w:val="00BD2A02"/>
    <w:rsid w:val="00BD47B4"/>
    <w:rsid w:val="00BD79F2"/>
    <w:rsid w:val="00BF468D"/>
    <w:rsid w:val="00C3145A"/>
    <w:rsid w:val="00C34093"/>
    <w:rsid w:val="00C66585"/>
    <w:rsid w:val="00C9443E"/>
    <w:rsid w:val="00CA32A3"/>
    <w:rsid w:val="00CD635D"/>
    <w:rsid w:val="00D409E2"/>
    <w:rsid w:val="00D43B42"/>
    <w:rsid w:val="00DD7189"/>
    <w:rsid w:val="00DF2E79"/>
    <w:rsid w:val="00E0555F"/>
    <w:rsid w:val="00E21E7B"/>
    <w:rsid w:val="00E45859"/>
    <w:rsid w:val="00E52BBA"/>
    <w:rsid w:val="00E943BA"/>
    <w:rsid w:val="00EA6836"/>
    <w:rsid w:val="00ED564F"/>
    <w:rsid w:val="00F947CF"/>
    <w:rsid w:val="00FB5C39"/>
    <w:rsid w:val="00FE0C17"/>
    <w:rsid w:val="00FE53CE"/>
    <w:rsid w:val="10421A7E"/>
    <w:rsid w:val="19C713A1"/>
    <w:rsid w:val="1CBE0CCF"/>
    <w:rsid w:val="1E101318"/>
    <w:rsid w:val="26460879"/>
    <w:rsid w:val="41591A42"/>
    <w:rsid w:val="50CD137E"/>
    <w:rsid w:val="521B537E"/>
    <w:rsid w:val="63BC1AF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16B89"/>
  <w15:docId w15:val="{63671B0A-1C59-4C4C-B51D-A54841FE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批注主题 Char"/>
    <w:basedOn w:val="Char"/>
    <w:link w:val="a7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31">
    <w:name w:val="无格式表格 31"/>
    <w:basedOn w:val="a1"/>
    <w:uiPriority w:val="43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a0"/>
    <w:rsid w:val="00AB2C82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4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238</Words>
  <Characters>1279</Characters>
  <Application>Microsoft Office Word</Application>
  <DocSecurity>0</DocSecurity>
  <Lines>22</Lines>
  <Paragraphs>6</Paragraphs>
  <ScaleCrop>false</ScaleCrop>
  <Company>Microsoft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听雨</dc:creator>
  <cp:lastModifiedBy>Administrator</cp:lastModifiedBy>
  <cp:revision>3</cp:revision>
  <dcterms:created xsi:type="dcterms:W3CDTF">2021-11-01T03:01:00Z</dcterms:created>
  <dcterms:modified xsi:type="dcterms:W3CDTF">2021-11-01T03:03:00Z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