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5AC9D">
      <w:pPr>
        <w:pStyle w:val="10"/>
        <w:spacing w:line="400" w:lineRule="exact"/>
        <w:ind w:left="0" w:leftChars="0" w:firstLine="0" w:firstLineChars="0"/>
        <w:rPr>
          <w:rFonts w:hint="eastAsia" w:ascii="Times New Roman" w:hAnsi="Times New Roman" w:eastAsia="宋体"/>
          <w:sz w:val="21"/>
          <w:szCs w:val="21"/>
          <w:lang w:val="en-US" w:eastAsia="zh-CN"/>
        </w:rPr>
      </w:pPr>
      <w:bookmarkStart w:id="6" w:name="_GoBack"/>
      <w:bookmarkStart w:id="0" w:name="OLE_LINK419"/>
      <w:bookmarkStart w:id="1" w:name="OLE_LINK418"/>
      <w:r>
        <w:rPr>
          <w:rFonts w:hint="eastAsia" w:ascii="Times New Roman" w:hAnsi="Times New Roman" w:eastAsia="宋体"/>
          <w:b/>
          <w:bCs/>
          <w:sz w:val="21"/>
          <w:szCs w:val="21"/>
          <w:lang w:val="en-US" w:eastAsia="zh-CN"/>
        </w:rPr>
        <w:t>Funding information</w:t>
      </w:r>
      <w:bookmarkEnd w:id="6"/>
      <w:bookmarkEnd w:id="0"/>
      <w:bookmarkEnd w:id="1"/>
      <w:r>
        <w:rPr>
          <w:rFonts w:hint="eastAsia" w:ascii="Times New Roman" w:hAnsi="Times New Roman" w:eastAsia="宋体"/>
          <w:sz w:val="21"/>
          <w:szCs w:val="21"/>
          <w:lang w:val="en-US" w:eastAsia="zh-CN"/>
        </w:rPr>
        <w:t>：</w:t>
      </w:r>
      <w:bookmarkStart w:id="2" w:name="OLE_LINK37"/>
      <w:bookmarkStart w:id="3" w:name="OLE_LINK38"/>
      <w:r>
        <w:rPr>
          <w:rFonts w:hint="eastAsia" w:ascii="Times New Roman" w:hAnsi="Times New Roman" w:eastAsia="宋体"/>
          <w:sz w:val="21"/>
          <w:szCs w:val="21"/>
          <w:lang w:val="en-US" w:eastAsia="zh-CN"/>
        </w:rPr>
        <w:t xml:space="preserve">This work is supported by </w:t>
      </w:r>
      <w:bookmarkStart w:id="4" w:name="OLE_LINK19"/>
      <w:bookmarkStart w:id="5" w:name="OLE_LINK18"/>
      <w:r>
        <w:rPr>
          <w:rFonts w:hint="eastAsia" w:ascii="Times New Roman" w:hAnsi="Times New Roman" w:eastAsia="宋体"/>
          <w:sz w:val="21"/>
          <w:szCs w:val="21"/>
          <w:lang w:val="en-US" w:eastAsia="zh-CN"/>
        </w:rPr>
        <w:t>National Science and Technology Major Projec</w:t>
      </w:r>
      <w:bookmarkEnd w:id="4"/>
      <w:bookmarkEnd w:id="5"/>
      <w:r>
        <w:rPr>
          <w:rFonts w:hint="eastAsia" w:ascii="Times New Roman" w:hAnsi="Times New Roman" w:eastAsia="宋体"/>
          <w:sz w:val="21"/>
          <w:szCs w:val="21"/>
          <w:lang w:val="en-US" w:eastAsia="zh-CN"/>
        </w:rPr>
        <w:t>t (2022ZD0118002).</w:t>
      </w:r>
      <w:bookmarkEnd w:id="2"/>
      <w:bookmarkEnd w:id="3"/>
    </w:p>
    <w:p w14:paraId="33591669">
      <w:pPr>
        <w:pStyle w:val="10"/>
        <w:spacing w:line="400" w:lineRule="exact"/>
        <w:ind w:left="0" w:leftChars="0" w:firstLine="0" w:firstLineChars="0"/>
        <w:rPr>
          <w:rFonts w:hint="default" w:ascii="Georgia" w:hAnsi="Georgia" w:eastAsia="Georgia" w:cs="Georgia"/>
          <w:color w:val="1F1F1F"/>
          <w:lang w:val="en-US"/>
        </w:rPr>
      </w:pPr>
    </w:p>
    <w:p w14:paraId="78385B50">
      <w:pPr>
        <w:pStyle w:val="10"/>
        <w:spacing w:line="400" w:lineRule="exact"/>
        <w:rPr>
          <w:rFonts w:ascii="Times New Roman" w:hAnsi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SJ-PK74820000005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AdvGulliv-R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QwMzA2MzU2MDE0NDFV0lEKTi0uzszPAykwrAUAJpBMcywAAAA="/>
    <w:docVar w:name="commondata" w:val="eyJoZGlkIjoiY2U5ODUxOTAyNWY0NTliOGI5MmQ3MTczNDMxMDFlMzAifQ=="/>
  </w:docVars>
  <w:rsids>
    <w:rsidRoot w:val="6E70150D"/>
    <w:rsid w:val="0007522F"/>
    <w:rsid w:val="00077EBA"/>
    <w:rsid w:val="00081147"/>
    <w:rsid w:val="00087023"/>
    <w:rsid w:val="000A4AB7"/>
    <w:rsid w:val="000A7832"/>
    <w:rsid w:val="00176D54"/>
    <w:rsid w:val="0018348C"/>
    <w:rsid w:val="002029ED"/>
    <w:rsid w:val="003655A6"/>
    <w:rsid w:val="003A58F8"/>
    <w:rsid w:val="004213EE"/>
    <w:rsid w:val="0046326C"/>
    <w:rsid w:val="00533CD5"/>
    <w:rsid w:val="00537A67"/>
    <w:rsid w:val="005F1C7A"/>
    <w:rsid w:val="006407BC"/>
    <w:rsid w:val="0069059C"/>
    <w:rsid w:val="00786872"/>
    <w:rsid w:val="00796299"/>
    <w:rsid w:val="008737D2"/>
    <w:rsid w:val="00902D2D"/>
    <w:rsid w:val="00915281"/>
    <w:rsid w:val="009173EC"/>
    <w:rsid w:val="009330B1"/>
    <w:rsid w:val="00936999"/>
    <w:rsid w:val="009659B6"/>
    <w:rsid w:val="009B7DD8"/>
    <w:rsid w:val="00A53F2B"/>
    <w:rsid w:val="00A7192C"/>
    <w:rsid w:val="00A873BD"/>
    <w:rsid w:val="00B1376A"/>
    <w:rsid w:val="00B77C30"/>
    <w:rsid w:val="00B96355"/>
    <w:rsid w:val="00BA0B87"/>
    <w:rsid w:val="00BA0BB3"/>
    <w:rsid w:val="00CE19B4"/>
    <w:rsid w:val="00CE6CAB"/>
    <w:rsid w:val="00D85279"/>
    <w:rsid w:val="00F3561A"/>
    <w:rsid w:val="00F82856"/>
    <w:rsid w:val="00FA6202"/>
    <w:rsid w:val="00FA7F8C"/>
    <w:rsid w:val="045229BD"/>
    <w:rsid w:val="08524FAC"/>
    <w:rsid w:val="0BAD6ED6"/>
    <w:rsid w:val="0D3E554D"/>
    <w:rsid w:val="0EDC66A0"/>
    <w:rsid w:val="179910AC"/>
    <w:rsid w:val="17FB7179"/>
    <w:rsid w:val="19D8757A"/>
    <w:rsid w:val="1A1F0E4F"/>
    <w:rsid w:val="1B2371F0"/>
    <w:rsid w:val="1C01337B"/>
    <w:rsid w:val="22E53212"/>
    <w:rsid w:val="256F385A"/>
    <w:rsid w:val="314029B5"/>
    <w:rsid w:val="334E05E9"/>
    <w:rsid w:val="36EA6383"/>
    <w:rsid w:val="49F61AEE"/>
    <w:rsid w:val="52272DE2"/>
    <w:rsid w:val="54842AE3"/>
    <w:rsid w:val="560609BA"/>
    <w:rsid w:val="5A4C68DF"/>
    <w:rsid w:val="5AB73AAF"/>
    <w:rsid w:val="5BA364E3"/>
    <w:rsid w:val="5C4C74DD"/>
    <w:rsid w:val="61D062BB"/>
    <w:rsid w:val="63873CBD"/>
    <w:rsid w:val="649943D5"/>
    <w:rsid w:val="671F343B"/>
    <w:rsid w:val="678002DF"/>
    <w:rsid w:val="67F25887"/>
    <w:rsid w:val="6D535020"/>
    <w:rsid w:val="6E70150D"/>
    <w:rsid w:val="709F1BB1"/>
    <w:rsid w:val="7445385F"/>
    <w:rsid w:val="74EF61D4"/>
    <w:rsid w:val="7A680BCB"/>
    <w:rsid w:val="7A87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AU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spacing w:beforeAutospacing="1" w:afterAutospacing="1"/>
      <w:outlineLvl w:val="0"/>
    </w:pPr>
    <w:rPr>
      <w:rFonts w:hint="eastAsia" w:ascii="宋体" w:hAnsi="宋体"/>
      <w:b/>
      <w:bCs/>
      <w:kern w:val="44"/>
      <w:sz w:val="48"/>
      <w:szCs w:val="48"/>
      <w:lang w:val="en-US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/>
      <w:b/>
      <w:bCs/>
      <w:sz w:val="27"/>
      <w:szCs w:val="27"/>
      <w:lang w:val="en-US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rPr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MDPI_3.1_text"/>
    <w:qFormat/>
    <w:uiPriority w:val="0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Els-Abstract-text"/>
    <w:next w:val="1"/>
    <w:qFormat/>
    <w:uiPriority w:val="0"/>
    <w:pPr>
      <w:spacing w:line="220" w:lineRule="exact"/>
      <w:jc w:val="both"/>
    </w:pPr>
    <w:rPr>
      <w:rFonts w:ascii="Times New Roman" w:hAnsi="Times New Roman" w:eastAsia="宋体" w:cs="Times New Roman"/>
      <w:sz w:val="18"/>
      <w:lang w:val="en-US" w:eastAsia="en-US" w:bidi="ar-SA"/>
    </w:rPr>
  </w:style>
  <w:style w:type="paragraph" w:customStyle="1" w:styleId="14">
    <w:name w:val="IET Paper Title"/>
    <w:basedOn w:val="5"/>
    <w:qFormat/>
    <w:locked/>
    <w:uiPriority w:val="0"/>
    <w:pPr>
      <w:tabs>
        <w:tab w:val="center" w:pos="4513"/>
        <w:tab w:val="right" w:pos="9026"/>
        <w:tab w:val="clear" w:pos="4153"/>
        <w:tab w:val="clear" w:pos="8306"/>
      </w:tabs>
    </w:pPr>
    <w:rPr>
      <w:b/>
      <w:sz w:val="28"/>
    </w:rPr>
  </w:style>
  <w:style w:type="character" w:customStyle="1" w:styleId="15">
    <w:name w:val="标题 1 字符"/>
    <w:basedOn w:val="8"/>
    <w:link w:val="2"/>
    <w:qFormat/>
    <w:uiPriority w:val="0"/>
    <w:rPr>
      <w:rFonts w:hint="default" w:ascii="AdvGulliv-R" w:hAnsi="AdvGulliv-R" w:eastAsia="AdvGulliv-R" w:cs="AdvGulliv-R"/>
      <w:smallCaps/>
      <w:kern w:val="28"/>
      <w:lang w:eastAsia="en-US"/>
    </w:rPr>
  </w:style>
  <w:style w:type="character" w:customStyle="1" w:styleId="16">
    <w:name w:val="Text 字符"/>
    <w:basedOn w:val="8"/>
    <w:link w:val="17"/>
    <w:qFormat/>
    <w:uiPriority w:val="0"/>
    <w:rPr>
      <w:rFonts w:hint="default" w:ascii="AdvGulliv-R" w:hAnsi="AdvGulliv-R" w:eastAsia="AdvGulliv-R" w:cs="AdvGulliv-R"/>
      <w:lang w:eastAsia="en-US"/>
    </w:rPr>
  </w:style>
  <w:style w:type="paragraph" w:customStyle="1" w:styleId="17">
    <w:name w:val="Text"/>
    <w:basedOn w:val="1"/>
    <w:link w:val="1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252" w:lineRule="auto"/>
      <w:ind w:left="0" w:right="0" w:firstLine="202"/>
      <w:jc w:val="both"/>
    </w:pPr>
    <w:rPr>
      <w:rFonts w:hint="default" w:ascii="Times New Roman" w:hAnsi="Times New Roman" w:eastAsia="AdvGulliv-R" w:cs="Times New Roman"/>
      <w:kern w:val="0"/>
      <w:sz w:val="20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~~&#26790;~~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11</Words>
  <Characters>60</Characters>
  <Lines>1</Lines>
  <Paragraphs>1</Paragraphs>
  <TotalTime>0</TotalTime>
  <ScaleCrop>false</ScaleCrop>
  <LinksUpToDate>false</LinksUpToDate>
  <CharactersWithSpaces>68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2021-05-11T03:43:00Z</dcterms:created>
  <dc:creator>秋叶</dc:creator>
  <cp:lastModifiedBy>谁还记得兔斯基</cp:lastModifiedBy>
  <dcterms:modified xsi:type="dcterms:W3CDTF">2026-07-01T03:40:16Z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85B9443C9B3E4CF9B11A181901D5D9D9</vt:lpwstr>
  </property>
  <property fmtid="{D5CDD505-2E9C-101B-9397-08002B2CF9AE}" pid="4" name="KSOTemplateDocerSaveRecord">
    <vt:lpwstr>eyJoZGlkIjoiYTQzNTgyMGU4MDVhZGJkMTEzNzU3MDM4ZDIwOTg5YzAiLCJ1c2VySWQiOiIzNDk3NjA0NjAifQ==</vt:lpwstr>
  </property>
</Properties>
</file>