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9601B">
      <w:pPr>
        <w:pStyle w:val="9"/>
        <w:spacing w:line="400" w:lineRule="exact"/>
        <w:ind w:left="0" w:leftChars="0" w:firstLine="0" w:firstLineChars="0"/>
        <w:rPr>
          <w:rFonts w:hint="eastAsia" w:ascii="Times New Roman" w:hAnsi="Times New Roman" w:eastAsia="宋体"/>
          <w:sz w:val="21"/>
          <w:szCs w:val="21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/>
          <w:sz w:val="21"/>
          <w:szCs w:val="21"/>
          <w:lang w:eastAsia="zh-CN"/>
        </w:rPr>
        <w:t>Declaration of interests</w:t>
      </w:r>
    </w:p>
    <w:p w14:paraId="3805800E">
      <w:pPr>
        <w:pStyle w:val="9"/>
        <w:spacing w:line="400" w:lineRule="exact"/>
        <w:rPr>
          <w:rFonts w:ascii="Times New Roman" w:hAnsi="Times New Roman" w:eastAsia="宋体"/>
          <w:sz w:val="21"/>
          <w:szCs w:val="21"/>
          <w:lang w:eastAsia="zh-CN"/>
        </w:rPr>
      </w:pPr>
      <w:r>
        <w:rPr>
          <w:rFonts w:hint="eastAsia" w:ascii="Times New Roman" w:hAnsi="Times New Roman" w:eastAsia="宋体"/>
          <w:sz w:val="21"/>
          <w:szCs w:val="21"/>
          <w:lang w:eastAsia="zh-CN"/>
        </w:rPr>
        <w:t>The authors declare that they have no known competing financial interests or personal relationships that could have appeared to influence the work reported in this paper.</w:t>
      </w:r>
    </w:p>
    <w:p w14:paraId="78385B50">
      <w:pPr>
        <w:pStyle w:val="9"/>
        <w:spacing w:line="400" w:lineRule="exact"/>
        <w:rPr>
          <w:rFonts w:ascii="Times New Roman" w:hAnsi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SJ-PK7482000000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QwMzA2MzU2MDE0NDFV0lEKTi0uzszPAykwrAUAJpBMcywAAAA="/>
    <w:docVar w:name="commondata" w:val="eyJoZGlkIjoiY2U5ODUxOTAyNWY0NTliOGI5MmQ3MTczNDMxMDFlMzAifQ=="/>
  </w:docVars>
  <w:rsids>
    <w:rsidRoot w:val="6E70150D"/>
    <w:rsid w:val="0007522F"/>
    <w:rsid w:val="00077EBA"/>
    <w:rsid w:val="00081147"/>
    <w:rsid w:val="00087023"/>
    <w:rsid w:val="000A4AB7"/>
    <w:rsid w:val="000A7832"/>
    <w:rsid w:val="00176D54"/>
    <w:rsid w:val="0018348C"/>
    <w:rsid w:val="002029ED"/>
    <w:rsid w:val="003655A6"/>
    <w:rsid w:val="003A58F8"/>
    <w:rsid w:val="004213EE"/>
    <w:rsid w:val="0046326C"/>
    <w:rsid w:val="00533CD5"/>
    <w:rsid w:val="00537A67"/>
    <w:rsid w:val="005F1C7A"/>
    <w:rsid w:val="006407BC"/>
    <w:rsid w:val="0069059C"/>
    <w:rsid w:val="00786872"/>
    <w:rsid w:val="00796299"/>
    <w:rsid w:val="008737D2"/>
    <w:rsid w:val="00902D2D"/>
    <w:rsid w:val="00915281"/>
    <w:rsid w:val="009173EC"/>
    <w:rsid w:val="009330B1"/>
    <w:rsid w:val="00936999"/>
    <w:rsid w:val="009659B6"/>
    <w:rsid w:val="009B7DD8"/>
    <w:rsid w:val="00A53F2B"/>
    <w:rsid w:val="00A7192C"/>
    <w:rsid w:val="00A873BD"/>
    <w:rsid w:val="00B1376A"/>
    <w:rsid w:val="00B77C30"/>
    <w:rsid w:val="00B96355"/>
    <w:rsid w:val="00BA0B87"/>
    <w:rsid w:val="00BA0BB3"/>
    <w:rsid w:val="00CE19B4"/>
    <w:rsid w:val="00CE6CAB"/>
    <w:rsid w:val="00D85279"/>
    <w:rsid w:val="00F3561A"/>
    <w:rsid w:val="00F82856"/>
    <w:rsid w:val="00FA6202"/>
    <w:rsid w:val="00FA7F8C"/>
    <w:rsid w:val="045229BD"/>
    <w:rsid w:val="08524FAC"/>
    <w:rsid w:val="0BAD6ED6"/>
    <w:rsid w:val="0D3E554D"/>
    <w:rsid w:val="0EDC66A0"/>
    <w:rsid w:val="179910AC"/>
    <w:rsid w:val="17FB7179"/>
    <w:rsid w:val="19D8757A"/>
    <w:rsid w:val="1A1F0E4F"/>
    <w:rsid w:val="1B2371F0"/>
    <w:rsid w:val="1C01337B"/>
    <w:rsid w:val="22E53212"/>
    <w:rsid w:val="256F385A"/>
    <w:rsid w:val="314029B5"/>
    <w:rsid w:val="334E05E9"/>
    <w:rsid w:val="36EA6383"/>
    <w:rsid w:val="52272DE2"/>
    <w:rsid w:val="560609BA"/>
    <w:rsid w:val="5A4C68DF"/>
    <w:rsid w:val="5AB73AAF"/>
    <w:rsid w:val="5BA364E3"/>
    <w:rsid w:val="61D062BB"/>
    <w:rsid w:val="63873CBD"/>
    <w:rsid w:val="649943D5"/>
    <w:rsid w:val="671F343B"/>
    <w:rsid w:val="678002DF"/>
    <w:rsid w:val="67F25887"/>
    <w:rsid w:val="6D535020"/>
    <w:rsid w:val="6E70150D"/>
    <w:rsid w:val="709F1BB1"/>
    <w:rsid w:val="7445385F"/>
    <w:rsid w:val="7A87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AU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/>
      <w:b/>
      <w:bCs/>
      <w:kern w:val="44"/>
      <w:sz w:val="48"/>
      <w:szCs w:val="48"/>
      <w:lang w:val="en-US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/>
      <w:b/>
      <w:bCs/>
      <w:sz w:val="27"/>
      <w:szCs w:val="27"/>
      <w:lang w:val="en-US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MDPI_3.1_text"/>
    <w:qFormat/>
    <w:uiPriority w:val="0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character" w:customStyle="1" w:styleId="10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Els-Abstract-text"/>
    <w:next w:val="1"/>
    <w:qFormat/>
    <w:uiPriority w:val="0"/>
    <w:pPr>
      <w:spacing w:line="220" w:lineRule="exact"/>
      <w:jc w:val="both"/>
    </w:pPr>
    <w:rPr>
      <w:rFonts w:ascii="Times New Roman" w:hAnsi="Times New Roman" w:eastAsia="宋体" w:cs="Times New Roman"/>
      <w:sz w:val="18"/>
      <w:lang w:val="en-US" w:eastAsia="en-US" w:bidi="ar-SA"/>
    </w:rPr>
  </w:style>
  <w:style w:type="paragraph" w:customStyle="1" w:styleId="13">
    <w:name w:val="IET Paper Title"/>
    <w:basedOn w:val="5"/>
    <w:qFormat/>
    <w:locked/>
    <w:uiPriority w:val="0"/>
    <w:pPr>
      <w:tabs>
        <w:tab w:val="center" w:pos="4513"/>
        <w:tab w:val="right" w:pos="9026"/>
        <w:tab w:val="clear" w:pos="4153"/>
        <w:tab w:val="clear" w:pos="8306"/>
      </w:tabs>
    </w:pPr>
    <w:rPr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~~&#26790;~~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26</Words>
  <Characters>145</Characters>
  <Lines>1</Lines>
  <Paragraphs>1</Paragraphs>
  <TotalTime>0</TotalTime>
  <ScaleCrop>false</ScaleCrop>
  <LinksUpToDate>false</LinksUpToDate>
  <CharactersWithSpaces>170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2021-05-11T03:43:00Z</dcterms:created>
  <dc:creator>秋叶</dc:creator>
  <cp:lastModifiedBy>谁还记得兔斯基</cp:lastModifiedBy>
  <dcterms:modified xsi:type="dcterms:W3CDTF">2025-05-06T07:06:13Z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85B9443C9B3E4CF9B11A181901D5D9D9</vt:lpwstr>
  </property>
  <property fmtid="{D5CDD505-2E9C-101B-9397-08002B2CF9AE}" pid="4" name="KSOTemplateDocerSaveRecord">
    <vt:lpwstr>eyJoZGlkIjoiYTQzNTgyMGU4MDVhZGJkMTEzNzU3MDM4ZDIwOTg5YzAiLCJ1c2VySWQiOiIzNDk3NjA0NjAifQ==</vt:lpwstr>
  </property>
</Properties>
</file>