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21473" w14:textId="77777777" w:rsidR="007461C8" w:rsidRDefault="007461C8" w:rsidP="00232268">
      <w:pPr>
        <w:spacing w:line="240" w:lineRule="auto"/>
        <w:jc w:val="both"/>
        <w:rPr>
          <w:rFonts w:ascii="Gill Sans MT" w:hAnsi="Gill Sans MT"/>
          <w:sz w:val="24"/>
          <w:szCs w:val="24"/>
        </w:rPr>
      </w:pPr>
    </w:p>
    <w:p w14:paraId="2730F8D8" w14:textId="266F7F63" w:rsidR="00232268" w:rsidRPr="0065555A" w:rsidRDefault="00F804EC" w:rsidP="00070503">
      <w:pPr>
        <w:pBdr>
          <w:between w:val="single" w:sz="4" w:space="1" w:color="auto"/>
        </w:pBd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5555A">
        <w:rPr>
          <w:rFonts w:ascii="Times New Roman" w:hAnsi="Times New Roman" w:cs="Times New Roman"/>
          <w:b/>
          <w:bCs/>
          <w:sz w:val="24"/>
          <w:szCs w:val="24"/>
          <w:lang w:val="en-US"/>
        </w:rPr>
        <w:t>Basic demographic and clinical features of</w:t>
      </w:r>
      <w:r w:rsidR="0083018C" w:rsidRPr="0065555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36 </w:t>
      </w:r>
      <w:r w:rsidRPr="0065555A">
        <w:rPr>
          <w:rFonts w:ascii="Times New Roman" w:hAnsi="Times New Roman" w:cs="Times New Roman"/>
          <w:b/>
          <w:bCs/>
          <w:sz w:val="24"/>
          <w:szCs w:val="24"/>
          <w:lang w:val="en-US"/>
        </w:rPr>
        <w:t>participants</w:t>
      </w:r>
    </w:p>
    <w:tbl>
      <w:tblPr>
        <w:tblStyle w:val="a3"/>
        <w:tblpPr w:leftFromText="180" w:rightFromText="180" w:vertAnchor="text" w:horzAnchor="margin" w:tblpXSpec="center" w:tblpY="151"/>
        <w:tblW w:w="0" w:type="auto"/>
        <w:tblLayout w:type="fixed"/>
        <w:tblLook w:val="04A0" w:firstRow="1" w:lastRow="0" w:firstColumn="1" w:lastColumn="0" w:noHBand="0" w:noVBand="1"/>
      </w:tblPr>
      <w:tblGrid>
        <w:gridCol w:w="631"/>
        <w:gridCol w:w="631"/>
        <w:gridCol w:w="631"/>
        <w:gridCol w:w="632"/>
        <w:gridCol w:w="872"/>
        <w:gridCol w:w="851"/>
        <w:gridCol w:w="567"/>
        <w:gridCol w:w="477"/>
        <w:gridCol w:w="632"/>
        <w:gridCol w:w="734"/>
        <w:gridCol w:w="530"/>
        <w:gridCol w:w="1192"/>
      </w:tblGrid>
      <w:tr w:rsidR="00116428" w:rsidRPr="006C1B95" w14:paraId="71ACE679" w14:textId="7EB77CA2" w:rsidTr="00660032">
        <w:trPr>
          <w:trHeight w:val="1871"/>
        </w:trPr>
        <w:tc>
          <w:tcPr>
            <w:tcW w:w="631" w:type="dxa"/>
            <w:textDirection w:val="btLr"/>
          </w:tcPr>
          <w:p w14:paraId="447F7C60" w14:textId="2901C4CF" w:rsidR="00C0146F" w:rsidRPr="006C1B95" w:rsidRDefault="00C0146F" w:rsidP="00070503">
            <w:pPr>
              <w:pBdr>
                <w:between w:val="single" w:sz="4" w:space="1" w:color="auto"/>
              </w:pBd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b/>
                <w:sz w:val="24"/>
                <w:szCs w:val="24"/>
              </w:rPr>
              <w:t>Participant</w:t>
            </w:r>
          </w:p>
        </w:tc>
        <w:tc>
          <w:tcPr>
            <w:tcW w:w="631" w:type="dxa"/>
            <w:textDirection w:val="btLr"/>
          </w:tcPr>
          <w:p w14:paraId="69D34B69" w14:textId="139490C2" w:rsidR="00C0146F" w:rsidRPr="006C1B95" w:rsidRDefault="00C0146F" w:rsidP="00070503">
            <w:pPr>
              <w:pBdr>
                <w:between w:val="single" w:sz="4" w:space="1" w:color="auto"/>
              </w:pBd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b/>
                <w:sz w:val="24"/>
                <w:szCs w:val="24"/>
              </w:rPr>
              <w:t>Age, years</w:t>
            </w:r>
          </w:p>
        </w:tc>
        <w:tc>
          <w:tcPr>
            <w:tcW w:w="631" w:type="dxa"/>
            <w:textDirection w:val="btLr"/>
          </w:tcPr>
          <w:p w14:paraId="6A00E17F" w14:textId="77ADBCC5" w:rsidR="00C0146F" w:rsidRPr="006C1B95" w:rsidRDefault="00C0146F" w:rsidP="00070503">
            <w:pPr>
              <w:pBdr>
                <w:between w:val="single" w:sz="4" w:space="1" w:color="auto"/>
              </w:pBd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Gender</w:t>
            </w:r>
          </w:p>
        </w:tc>
        <w:tc>
          <w:tcPr>
            <w:tcW w:w="632" w:type="dxa"/>
            <w:textDirection w:val="btLr"/>
          </w:tcPr>
          <w:p w14:paraId="3ED7A39F" w14:textId="2A0D9813" w:rsidR="00C0146F" w:rsidRPr="006C1B95" w:rsidRDefault="00C0146F" w:rsidP="00070503">
            <w:pPr>
              <w:pBdr>
                <w:between w:val="single" w:sz="4" w:space="1" w:color="auto"/>
              </w:pBd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Education, years</w:t>
            </w:r>
          </w:p>
        </w:tc>
        <w:tc>
          <w:tcPr>
            <w:tcW w:w="872" w:type="dxa"/>
            <w:textDirection w:val="btLr"/>
          </w:tcPr>
          <w:p w14:paraId="231B1B16" w14:textId="7F87F224" w:rsidR="00C0146F" w:rsidRPr="006C1B95" w:rsidRDefault="00C0146F" w:rsidP="00070503">
            <w:pPr>
              <w:pBdr>
                <w:between w:val="single" w:sz="4" w:space="1" w:color="auto"/>
              </w:pBd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History of migraine (years)</w:t>
            </w:r>
          </w:p>
        </w:tc>
        <w:tc>
          <w:tcPr>
            <w:tcW w:w="851" w:type="dxa"/>
            <w:textDirection w:val="btLr"/>
          </w:tcPr>
          <w:p w14:paraId="5D67F029" w14:textId="032ADDBD" w:rsidR="00C0146F" w:rsidRPr="006C1B95" w:rsidRDefault="00C0146F" w:rsidP="00070503">
            <w:pPr>
              <w:pBdr>
                <w:between w:val="single" w:sz="4" w:space="1" w:color="auto"/>
              </w:pBd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Type of migraine</w:t>
            </w:r>
          </w:p>
        </w:tc>
        <w:tc>
          <w:tcPr>
            <w:tcW w:w="567" w:type="dxa"/>
            <w:textDirection w:val="btLr"/>
          </w:tcPr>
          <w:p w14:paraId="58443BDB" w14:textId="7CA885EC" w:rsidR="00C0146F" w:rsidRPr="00116428" w:rsidRDefault="00C0146F" w:rsidP="00070503">
            <w:pPr>
              <w:pBdr>
                <w:between w:val="single" w:sz="4" w:space="1" w:color="auto"/>
              </w:pBd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64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Q- No score</w:t>
            </w:r>
          </w:p>
        </w:tc>
        <w:tc>
          <w:tcPr>
            <w:tcW w:w="477" w:type="dxa"/>
            <w:textDirection w:val="btLr"/>
          </w:tcPr>
          <w:p w14:paraId="125A74DE" w14:textId="115B3FB7" w:rsidR="00C0146F" w:rsidRPr="00116428" w:rsidRDefault="00C0146F" w:rsidP="00070503">
            <w:pPr>
              <w:pBdr>
                <w:between w:val="single" w:sz="4" w:space="1" w:color="auto"/>
              </w:pBd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64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HAM- A score</w:t>
            </w:r>
          </w:p>
        </w:tc>
        <w:tc>
          <w:tcPr>
            <w:tcW w:w="632" w:type="dxa"/>
            <w:textDirection w:val="btLr"/>
          </w:tcPr>
          <w:p w14:paraId="0F156C80" w14:textId="61033648" w:rsidR="00C0146F" w:rsidRPr="006C1B95" w:rsidRDefault="00C0146F" w:rsidP="00070503">
            <w:pPr>
              <w:pBdr>
                <w:between w:val="single" w:sz="4" w:space="1" w:color="auto"/>
              </w:pBd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HAM- D score</w:t>
            </w:r>
          </w:p>
        </w:tc>
        <w:tc>
          <w:tcPr>
            <w:tcW w:w="734" w:type="dxa"/>
            <w:textDirection w:val="btLr"/>
          </w:tcPr>
          <w:p w14:paraId="7E5A7ACB" w14:textId="7C2673B3" w:rsidR="00C0146F" w:rsidRPr="006C1B95" w:rsidRDefault="00C0146F" w:rsidP="00070503">
            <w:pPr>
              <w:pBdr>
                <w:between w:val="single" w:sz="4" w:space="1" w:color="auto"/>
              </w:pBd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Somatization</w:t>
            </w:r>
          </w:p>
        </w:tc>
        <w:tc>
          <w:tcPr>
            <w:tcW w:w="530" w:type="dxa"/>
            <w:textDirection w:val="btLr"/>
          </w:tcPr>
          <w:p w14:paraId="2FDFC9EE" w14:textId="1EF6D51D" w:rsidR="00C0146F" w:rsidRPr="006C1B95" w:rsidRDefault="00C0146F" w:rsidP="00070503">
            <w:pPr>
              <w:pBdr>
                <w:between w:val="single" w:sz="4" w:space="1" w:color="auto"/>
              </w:pBd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Experiment</w:t>
            </w:r>
          </w:p>
        </w:tc>
        <w:tc>
          <w:tcPr>
            <w:tcW w:w="1192" w:type="dxa"/>
            <w:textDirection w:val="btLr"/>
          </w:tcPr>
          <w:p w14:paraId="60355766" w14:textId="2FA855FB" w:rsidR="00C0146F" w:rsidRPr="006C1B95" w:rsidRDefault="00C0146F" w:rsidP="00070503">
            <w:pPr>
              <w:pBdr>
                <w:between w:val="single" w:sz="4" w:space="1" w:color="auto"/>
              </w:pBd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Nocebo response</w:t>
            </w:r>
          </w:p>
        </w:tc>
      </w:tr>
      <w:tr w:rsidR="00116428" w:rsidRPr="006C1B95" w14:paraId="22418871" w14:textId="7966CA54" w:rsidTr="00660032">
        <w:trPr>
          <w:trHeight w:val="1871"/>
        </w:trPr>
        <w:tc>
          <w:tcPr>
            <w:tcW w:w="631" w:type="dxa"/>
          </w:tcPr>
          <w:p w14:paraId="11129663" w14:textId="5E5842D5" w:rsidR="00C0146F" w:rsidRPr="006C1B95" w:rsidRDefault="00C0146F" w:rsidP="009224C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31" w:type="dxa"/>
          </w:tcPr>
          <w:p w14:paraId="11201322" w14:textId="0DAB0FA3" w:rsidR="00C0146F" w:rsidRPr="006C1B95" w:rsidRDefault="009E5076" w:rsidP="009224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31" w:type="dxa"/>
          </w:tcPr>
          <w:p w14:paraId="168AB78D" w14:textId="7683A991" w:rsidR="00C0146F" w:rsidRPr="006C1B95" w:rsidRDefault="009E5076" w:rsidP="009224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32" w:type="dxa"/>
          </w:tcPr>
          <w:p w14:paraId="62B0588A" w14:textId="758CF811" w:rsidR="00C0146F" w:rsidRPr="006C1B95" w:rsidRDefault="009E5076" w:rsidP="009224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72" w:type="dxa"/>
          </w:tcPr>
          <w:p w14:paraId="096FA9B8" w14:textId="3C15A102" w:rsidR="00C0146F" w:rsidRPr="006C1B95" w:rsidRDefault="009E5076" w:rsidP="009224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6685E8D8" w14:textId="180BFE12" w:rsidR="00C0146F" w:rsidRPr="006C1B95" w:rsidRDefault="009E5076" w:rsidP="009224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MwoA</w:t>
            </w:r>
          </w:p>
        </w:tc>
        <w:tc>
          <w:tcPr>
            <w:tcW w:w="567" w:type="dxa"/>
          </w:tcPr>
          <w:p w14:paraId="771C2B5B" w14:textId="1F1EA426" w:rsidR="00C0146F" w:rsidRPr="00116428" w:rsidRDefault="009E5076" w:rsidP="009224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42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7" w:type="dxa"/>
          </w:tcPr>
          <w:p w14:paraId="0A044BE3" w14:textId="758C14B4" w:rsidR="00C0146F" w:rsidRPr="00116428" w:rsidRDefault="009E5076" w:rsidP="009224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42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2" w:type="dxa"/>
          </w:tcPr>
          <w:p w14:paraId="6D815414" w14:textId="1A03217F" w:rsidR="00C0146F" w:rsidRPr="006C1B95" w:rsidRDefault="009E5076" w:rsidP="009224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4" w:type="dxa"/>
          </w:tcPr>
          <w:p w14:paraId="74287742" w14:textId="412F1AD9" w:rsidR="00C0146F" w:rsidRPr="006C1B95" w:rsidRDefault="009E5076" w:rsidP="009224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E42CA" w:rsidRPr="006C1B95">
              <w:rPr>
                <w:rFonts w:ascii="Times New Roman" w:hAnsi="Times New Roman" w:cs="Times New Roman"/>
                <w:sz w:val="24"/>
                <w:szCs w:val="24"/>
              </w:rPr>
              <w:t>.33</w:t>
            </w:r>
          </w:p>
        </w:tc>
        <w:tc>
          <w:tcPr>
            <w:tcW w:w="530" w:type="dxa"/>
          </w:tcPr>
          <w:p w14:paraId="73562D0F" w14:textId="3B1B98CF" w:rsidR="00C0146F" w:rsidRPr="006C1B95" w:rsidRDefault="009E5076" w:rsidP="009224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92" w:type="dxa"/>
          </w:tcPr>
          <w:p w14:paraId="776CF664" w14:textId="20C19EA7" w:rsidR="00C0146F" w:rsidRPr="006C1B95" w:rsidRDefault="009E5076" w:rsidP="009224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Numbness right hand</w:t>
            </w:r>
          </w:p>
        </w:tc>
      </w:tr>
      <w:tr w:rsidR="00116428" w:rsidRPr="006C1B95" w14:paraId="575BD2F3" w14:textId="2A356087" w:rsidTr="00660032">
        <w:trPr>
          <w:trHeight w:val="1871"/>
        </w:trPr>
        <w:tc>
          <w:tcPr>
            <w:tcW w:w="631" w:type="dxa"/>
          </w:tcPr>
          <w:p w14:paraId="471C1684" w14:textId="1E4742C9" w:rsidR="00C0146F" w:rsidRPr="006C1B95" w:rsidRDefault="00301E3C" w:rsidP="009224C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31" w:type="dxa"/>
          </w:tcPr>
          <w:p w14:paraId="1B989A06" w14:textId="490E519D" w:rsidR="00C0146F" w:rsidRPr="006C1B95" w:rsidRDefault="009224C1" w:rsidP="009224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31" w:type="dxa"/>
          </w:tcPr>
          <w:p w14:paraId="4859AA60" w14:textId="455DC9C1" w:rsidR="00C0146F" w:rsidRPr="006C1B95" w:rsidRDefault="009224C1" w:rsidP="009224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32" w:type="dxa"/>
          </w:tcPr>
          <w:p w14:paraId="32EA08AE" w14:textId="5678D1C3" w:rsidR="00C0146F" w:rsidRPr="006C1B95" w:rsidRDefault="009224C1" w:rsidP="009224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72" w:type="dxa"/>
          </w:tcPr>
          <w:p w14:paraId="62921A54" w14:textId="3F303D47" w:rsidR="00C0146F" w:rsidRPr="006C1B95" w:rsidRDefault="009224C1" w:rsidP="009224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14:paraId="2890F6B6" w14:textId="2AA8DF6C" w:rsidR="00C0146F" w:rsidRPr="006C1B95" w:rsidRDefault="009224C1" w:rsidP="009224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MwoA</w:t>
            </w:r>
          </w:p>
        </w:tc>
        <w:tc>
          <w:tcPr>
            <w:tcW w:w="567" w:type="dxa"/>
          </w:tcPr>
          <w:p w14:paraId="4F6543FB" w14:textId="4B803C60" w:rsidR="00C0146F" w:rsidRPr="006C1B95" w:rsidRDefault="009224C1" w:rsidP="009224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77" w:type="dxa"/>
          </w:tcPr>
          <w:p w14:paraId="68DA842B" w14:textId="1198FC47" w:rsidR="00C0146F" w:rsidRPr="006C1B95" w:rsidRDefault="009224C1" w:rsidP="009224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2" w:type="dxa"/>
          </w:tcPr>
          <w:p w14:paraId="6C60DD80" w14:textId="3512FB9F" w:rsidR="00C0146F" w:rsidRPr="006C1B95" w:rsidRDefault="009224C1" w:rsidP="009224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4" w:type="dxa"/>
          </w:tcPr>
          <w:p w14:paraId="340E02C5" w14:textId="7B8207F3" w:rsidR="00C0146F" w:rsidRPr="006C1B95" w:rsidRDefault="009224C1" w:rsidP="009224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0.58</w:t>
            </w:r>
          </w:p>
        </w:tc>
        <w:tc>
          <w:tcPr>
            <w:tcW w:w="530" w:type="dxa"/>
          </w:tcPr>
          <w:p w14:paraId="6FE6FEB6" w14:textId="4677F87A" w:rsidR="00C0146F" w:rsidRPr="006C1B95" w:rsidRDefault="009224C1" w:rsidP="009224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92" w:type="dxa"/>
          </w:tcPr>
          <w:p w14:paraId="5CC4DACE" w14:textId="3DADA932" w:rsidR="00C0146F" w:rsidRPr="006C1B95" w:rsidRDefault="009224C1" w:rsidP="009224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Numbness right hand</w:t>
            </w:r>
          </w:p>
        </w:tc>
      </w:tr>
      <w:tr w:rsidR="00116428" w:rsidRPr="006C1B95" w14:paraId="4CC2D68D" w14:textId="070B00C8" w:rsidTr="00660032">
        <w:trPr>
          <w:trHeight w:val="1871"/>
        </w:trPr>
        <w:tc>
          <w:tcPr>
            <w:tcW w:w="631" w:type="dxa"/>
          </w:tcPr>
          <w:p w14:paraId="78B8A903" w14:textId="2ED9EDEA" w:rsidR="00C0146F" w:rsidRPr="006C1B95" w:rsidRDefault="00301E3C" w:rsidP="009224C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31" w:type="dxa"/>
          </w:tcPr>
          <w:p w14:paraId="5F38D824" w14:textId="74A5EE1E" w:rsidR="00C0146F" w:rsidRPr="006C1B95" w:rsidRDefault="00061515" w:rsidP="009224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31" w:type="dxa"/>
          </w:tcPr>
          <w:p w14:paraId="22C8C741" w14:textId="1CACDD93" w:rsidR="00C0146F" w:rsidRPr="006C1B95" w:rsidRDefault="00061515" w:rsidP="009224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32" w:type="dxa"/>
          </w:tcPr>
          <w:p w14:paraId="0B90CADA" w14:textId="28A02E7E" w:rsidR="00C0146F" w:rsidRPr="006C1B95" w:rsidRDefault="00061515" w:rsidP="009224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2" w:type="dxa"/>
          </w:tcPr>
          <w:p w14:paraId="66F0F467" w14:textId="226A0544" w:rsidR="00C0146F" w:rsidRPr="006C1B95" w:rsidRDefault="00061515" w:rsidP="009224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14:paraId="554CC301" w14:textId="349DF4D7" w:rsidR="00C0146F" w:rsidRPr="006C1B95" w:rsidRDefault="00061515" w:rsidP="009224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MwA</w:t>
            </w:r>
          </w:p>
        </w:tc>
        <w:tc>
          <w:tcPr>
            <w:tcW w:w="567" w:type="dxa"/>
          </w:tcPr>
          <w:p w14:paraId="10C62531" w14:textId="2AC6AA2F" w:rsidR="00C0146F" w:rsidRPr="006C1B95" w:rsidRDefault="00061515" w:rsidP="009224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7" w:type="dxa"/>
          </w:tcPr>
          <w:p w14:paraId="73FA447F" w14:textId="3100BD8B" w:rsidR="00C0146F" w:rsidRPr="006C1B95" w:rsidRDefault="00061515" w:rsidP="009224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2" w:type="dxa"/>
          </w:tcPr>
          <w:p w14:paraId="38E07D36" w14:textId="7AC39864" w:rsidR="00C0146F" w:rsidRPr="006C1B95" w:rsidRDefault="00061515" w:rsidP="009224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4" w:type="dxa"/>
          </w:tcPr>
          <w:p w14:paraId="7787A2C9" w14:textId="41B85181" w:rsidR="00C0146F" w:rsidRPr="006C1B95" w:rsidRDefault="00D2709B" w:rsidP="009224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1.25</w:t>
            </w:r>
          </w:p>
        </w:tc>
        <w:tc>
          <w:tcPr>
            <w:tcW w:w="530" w:type="dxa"/>
          </w:tcPr>
          <w:p w14:paraId="58DCF029" w14:textId="4A2E2E57" w:rsidR="00C0146F" w:rsidRPr="006C1B95" w:rsidRDefault="00061515" w:rsidP="009224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92" w:type="dxa"/>
          </w:tcPr>
          <w:p w14:paraId="4C29BA5E" w14:textId="73E59912" w:rsidR="00C0146F" w:rsidRPr="006C1B95" w:rsidRDefault="00061515" w:rsidP="009224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Numbness right face</w:t>
            </w:r>
          </w:p>
        </w:tc>
      </w:tr>
      <w:tr w:rsidR="00116428" w:rsidRPr="006C1B95" w14:paraId="28B2F4EC" w14:textId="77DF8D73" w:rsidTr="00660032">
        <w:trPr>
          <w:trHeight w:val="1871"/>
        </w:trPr>
        <w:tc>
          <w:tcPr>
            <w:tcW w:w="631" w:type="dxa"/>
          </w:tcPr>
          <w:p w14:paraId="69ADB264" w14:textId="7988FC20" w:rsidR="00C0146F" w:rsidRPr="006C1B95" w:rsidRDefault="00301E3C" w:rsidP="009224C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31" w:type="dxa"/>
          </w:tcPr>
          <w:p w14:paraId="47A197FF" w14:textId="2EF503B8" w:rsidR="00C0146F" w:rsidRPr="006C1B95" w:rsidRDefault="00181821" w:rsidP="009224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31" w:type="dxa"/>
          </w:tcPr>
          <w:p w14:paraId="1D50DA2B" w14:textId="089C668A" w:rsidR="00C0146F" w:rsidRPr="006C1B95" w:rsidRDefault="00181821" w:rsidP="009224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32" w:type="dxa"/>
          </w:tcPr>
          <w:p w14:paraId="41CE76DE" w14:textId="3F823CCF" w:rsidR="00C0146F" w:rsidRPr="006C1B95" w:rsidRDefault="00181821" w:rsidP="009224C1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872" w:type="dxa"/>
          </w:tcPr>
          <w:p w14:paraId="6DA30AD3" w14:textId="440FF708" w:rsidR="00C0146F" w:rsidRPr="006C1B95" w:rsidRDefault="00181821" w:rsidP="009224C1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013D1E38" w14:textId="19B40A90" w:rsidR="00C0146F" w:rsidRPr="006C1B95" w:rsidRDefault="00181821" w:rsidP="009224C1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MwoA</w:t>
            </w:r>
          </w:p>
        </w:tc>
        <w:tc>
          <w:tcPr>
            <w:tcW w:w="567" w:type="dxa"/>
          </w:tcPr>
          <w:p w14:paraId="79B4CF2C" w14:textId="20987182" w:rsidR="00C0146F" w:rsidRPr="006C1B95" w:rsidRDefault="00181821" w:rsidP="009224C1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477" w:type="dxa"/>
          </w:tcPr>
          <w:p w14:paraId="47D0D9A5" w14:textId="3281AF42" w:rsidR="00C0146F" w:rsidRPr="006C1B95" w:rsidRDefault="00181821" w:rsidP="009224C1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23</w:t>
            </w:r>
          </w:p>
        </w:tc>
        <w:tc>
          <w:tcPr>
            <w:tcW w:w="632" w:type="dxa"/>
          </w:tcPr>
          <w:p w14:paraId="364A1DD2" w14:textId="463DB93B" w:rsidR="00C0146F" w:rsidRPr="006C1B95" w:rsidRDefault="00181821" w:rsidP="009224C1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21</w:t>
            </w:r>
          </w:p>
        </w:tc>
        <w:tc>
          <w:tcPr>
            <w:tcW w:w="734" w:type="dxa"/>
          </w:tcPr>
          <w:p w14:paraId="3BE4A0B2" w14:textId="257934B8" w:rsidR="00C0146F" w:rsidRPr="006C1B95" w:rsidRDefault="00181821" w:rsidP="009224C1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0.58</w:t>
            </w:r>
          </w:p>
        </w:tc>
        <w:tc>
          <w:tcPr>
            <w:tcW w:w="530" w:type="dxa"/>
          </w:tcPr>
          <w:p w14:paraId="38543279" w14:textId="35E84FB6" w:rsidR="00C0146F" w:rsidRPr="006C1B95" w:rsidRDefault="00181821" w:rsidP="009224C1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B</w:t>
            </w:r>
          </w:p>
        </w:tc>
        <w:tc>
          <w:tcPr>
            <w:tcW w:w="1192" w:type="dxa"/>
          </w:tcPr>
          <w:p w14:paraId="564264CB" w14:textId="76841C26" w:rsidR="00C0146F" w:rsidRPr="006C1B95" w:rsidRDefault="00181821" w:rsidP="009224C1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Numbness right hand</w:t>
            </w:r>
          </w:p>
        </w:tc>
      </w:tr>
      <w:tr w:rsidR="00116428" w:rsidRPr="006C1B95" w14:paraId="40BAAF52" w14:textId="4C21AEDD" w:rsidTr="00660032">
        <w:trPr>
          <w:trHeight w:val="1871"/>
        </w:trPr>
        <w:tc>
          <w:tcPr>
            <w:tcW w:w="631" w:type="dxa"/>
          </w:tcPr>
          <w:p w14:paraId="2586DA54" w14:textId="173D5AD4" w:rsidR="00C0146F" w:rsidRPr="006C1B95" w:rsidRDefault="00301E3C" w:rsidP="009224C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31" w:type="dxa"/>
          </w:tcPr>
          <w:p w14:paraId="41728BE0" w14:textId="2BB4300E" w:rsidR="00C0146F" w:rsidRPr="006C1B95" w:rsidRDefault="00015306" w:rsidP="009224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31" w:type="dxa"/>
          </w:tcPr>
          <w:p w14:paraId="626CF587" w14:textId="3AA459DC" w:rsidR="00C0146F" w:rsidRPr="006C1B95" w:rsidRDefault="00015306" w:rsidP="009224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632" w:type="dxa"/>
          </w:tcPr>
          <w:p w14:paraId="09141E21" w14:textId="0E7A2530" w:rsidR="00C0146F" w:rsidRPr="006C1B95" w:rsidRDefault="00015306" w:rsidP="009224C1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18</w:t>
            </w:r>
          </w:p>
        </w:tc>
        <w:tc>
          <w:tcPr>
            <w:tcW w:w="872" w:type="dxa"/>
          </w:tcPr>
          <w:p w14:paraId="63D4828C" w14:textId="7EF169B1" w:rsidR="00C0146F" w:rsidRPr="006C1B95" w:rsidRDefault="00015306" w:rsidP="009224C1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6AA1154A" w14:textId="319785EF" w:rsidR="00C0146F" w:rsidRPr="006C1B95" w:rsidRDefault="00015306" w:rsidP="009224C1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MwoA</w:t>
            </w:r>
          </w:p>
        </w:tc>
        <w:tc>
          <w:tcPr>
            <w:tcW w:w="567" w:type="dxa"/>
          </w:tcPr>
          <w:p w14:paraId="52F3EB91" w14:textId="3C6C639D" w:rsidR="00C0146F" w:rsidRPr="006C1B95" w:rsidRDefault="00015306" w:rsidP="009224C1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477" w:type="dxa"/>
          </w:tcPr>
          <w:p w14:paraId="049380B0" w14:textId="2E9FB787" w:rsidR="00C0146F" w:rsidRPr="006C1B95" w:rsidRDefault="00015306" w:rsidP="009224C1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28</w:t>
            </w:r>
          </w:p>
        </w:tc>
        <w:tc>
          <w:tcPr>
            <w:tcW w:w="632" w:type="dxa"/>
          </w:tcPr>
          <w:p w14:paraId="09502E65" w14:textId="68CA3B07" w:rsidR="00C0146F" w:rsidRPr="006C1B95" w:rsidRDefault="00015306" w:rsidP="009224C1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27</w:t>
            </w:r>
          </w:p>
        </w:tc>
        <w:tc>
          <w:tcPr>
            <w:tcW w:w="734" w:type="dxa"/>
          </w:tcPr>
          <w:p w14:paraId="07C20BE0" w14:textId="370AE089" w:rsidR="00C0146F" w:rsidRPr="006C1B95" w:rsidRDefault="00EC0727" w:rsidP="009224C1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0.42</w:t>
            </w:r>
          </w:p>
        </w:tc>
        <w:tc>
          <w:tcPr>
            <w:tcW w:w="530" w:type="dxa"/>
          </w:tcPr>
          <w:p w14:paraId="40A829CA" w14:textId="163196DD" w:rsidR="00C0146F" w:rsidRPr="006C1B95" w:rsidRDefault="00015306" w:rsidP="009224C1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B</w:t>
            </w:r>
          </w:p>
        </w:tc>
        <w:tc>
          <w:tcPr>
            <w:tcW w:w="1192" w:type="dxa"/>
          </w:tcPr>
          <w:p w14:paraId="433E3C70" w14:textId="0D321955" w:rsidR="00C0146F" w:rsidRPr="006C1B95" w:rsidRDefault="00015306" w:rsidP="009224C1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Numbness right trunk</w:t>
            </w:r>
          </w:p>
        </w:tc>
      </w:tr>
      <w:tr w:rsidR="00116428" w:rsidRPr="006C1B95" w14:paraId="46191B2D" w14:textId="45A15A98" w:rsidTr="00660032">
        <w:trPr>
          <w:trHeight w:val="1871"/>
        </w:trPr>
        <w:tc>
          <w:tcPr>
            <w:tcW w:w="631" w:type="dxa"/>
          </w:tcPr>
          <w:p w14:paraId="746AC624" w14:textId="27D22C97" w:rsidR="00C0146F" w:rsidRPr="006C1B95" w:rsidRDefault="00301E3C" w:rsidP="009224C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31" w:type="dxa"/>
          </w:tcPr>
          <w:p w14:paraId="3F404D10" w14:textId="78F9ABAF" w:rsidR="00C0146F" w:rsidRPr="006C1B95" w:rsidRDefault="005C1468" w:rsidP="009224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1" w:type="dxa"/>
          </w:tcPr>
          <w:p w14:paraId="20D92D90" w14:textId="1D3C5302" w:rsidR="00C0146F" w:rsidRPr="006C1B95" w:rsidRDefault="005C1468" w:rsidP="009224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32" w:type="dxa"/>
          </w:tcPr>
          <w:p w14:paraId="46B5C37B" w14:textId="4C121248" w:rsidR="00C0146F" w:rsidRPr="006C1B95" w:rsidRDefault="005C1468" w:rsidP="009224C1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  <w:tc>
          <w:tcPr>
            <w:tcW w:w="872" w:type="dxa"/>
          </w:tcPr>
          <w:p w14:paraId="7ED23634" w14:textId="2154DFE0" w:rsidR="00C0146F" w:rsidRPr="006C1B95" w:rsidRDefault="00E7000F" w:rsidP="009224C1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0D06371B" w14:textId="20EEC0AF" w:rsidR="00C0146F" w:rsidRPr="006C1B95" w:rsidRDefault="00E7000F" w:rsidP="009224C1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MwoA</w:t>
            </w:r>
          </w:p>
        </w:tc>
        <w:tc>
          <w:tcPr>
            <w:tcW w:w="567" w:type="dxa"/>
          </w:tcPr>
          <w:p w14:paraId="26CCDC8B" w14:textId="58718272" w:rsidR="00C0146F" w:rsidRPr="006C1B95" w:rsidRDefault="00E73A74" w:rsidP="009224C1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477" w:type="dxa"/>
          </w:tcPr>
          <w:p w14:paraId="41EEC100" w14:textId="7EBE72C0" w:rsidR="00C0146F" w:rsidRPr="006C1B95" w:rsidRDefault="00F562B5" w:rsidP="009224C1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31</w:t>
            </w:r>
          </w:p>
        </w:tc>
        <w:tc>
          <w:tcPr>
            <w:tcW w:w="632" w:type="dxa"/>
          </w:tcPr>
          <w:p w14:paraId="6C6AA1EF" w14:textId="59056D1C" w:rsidR="00C0146F" w:rsidRPr="006C1B95" w:rsidRDefault="00F562B5" w:rsidP="009224C1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734" w:type="dxa"/>
          </w:tcPr>
          <w:p w14:paraId="665A41B4" w14:textId="1E5D649F" w:rsidR="00C0146F" w:rsidRPr="006C1B95" w:rsidRDefault="00EF647F" w:rsidP="009224C1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0.58</w:t>
            </w:r>
          </w:p>
        </w:tc>
        <w:tc>
          <w:tcPr>
            <w:tcW w:w="530" w:type="dxa"/>
          </w:tcPr>
          <w:p w14:paraId="60D4F9D1" w14:textId="4037B066" w:rsidR="00C0146F" w:rsidRPr="006C1B95" w:rsidRDefault="00F562B5" w:rsidP="009224C1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A</w:t>
            </w:r>
          </w:p>
        </w:tc>
        <w:tc>
          <w:tcPr>
            <w:tcW w:w="1192" w:type="dxa"/>
          </w:tcPr>
          <w:p w14:paraId="5A1D651D" w14:textId="40EA0B15" w:rsidR="00C0146F" w:rsidRPr="006C1B95" w:rsidRDefault="007E3A46" w:rsidP="009224C1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116428" w:rsidRPr="006C1B95" w14:paraId="794A7D60" w14:textId="77777777" w:rsidTr="00660032">
        <w:trPr>
          <w:trHeight w:val="1871"/>
        </w:trPr>
        <w:tc>
          <w:tcPr>
            <w:tcW w:w="631" w:type="dxa"/>
          </w:tcPr>
          <w:p w14:paraId="58254BF2" w14:textId="2CBEA0ED" w:rsidR="00842C82" w:rsidRPr="006C1B95" w:rsidRDefault="00842C82" w:rsidP="00842C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631" w:type="dxa"/>
          </w:tcPr>
          <w:p w14:paraId="29DF7375" w14:textId="64FA0258" w:rsidR="00842C82" w:rsidRPr="006C1B95" w:rsidRDefault="00842C82" w:rsidP="00842C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31" w:type="dxa"/>
          </w:tcPr>
          <w:p w14:paraId="7C5D2299" w14:textId="6638C54E" w:rsidR="00842C82" w:rsidRPr="006C1B95" w:rsidRDefault="00842C82" w:rsidP="00842C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32" w:type="dxa"/>
          </w:tcPr>
          <w:p w14:paraId="1C053248" w14:textId="2AF62B49" w:rsidR="00842C82" w:rsidRPr="006C1B95" w:rsidRDefault="00842C82" w:rsidP="00842C8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872" w:type="dxa"/>
          </w:tcPr>
          <w:p w14:paraId="0E66C0D0" w14:textId="0262CF12" w:rsidR="00842C82" w:rsidRPr="006C1B95" w:rsidRDefault="00E7000F" w:rsidP="00842C8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16FF9813" w14:textId="105A17EB" w:rsidR="00842C82" w:rsidRPr="006C1B95" w:rsidRDefault="00E7000F" w:rsidP="00842C8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MwA</w:t>
            </w:r>
          </w:p>
        </w:tc>
        <w:tc>
          <w:tcPr>
            <w:tcW w:w="567" w:type="dxa"/>
          </w:tcPr>
          <w:p w14:paraId="6679C054" w14:textId="40E76337" w:rsidR="00842C82" w:rsidRPr="006C1B95" w:rsidRDefault="00842C82" w:rsidP="00842C8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16</w:t>
            </w:r>
          </w:p>
        </w:tc>
        <w:tc>
          <w:tcPr>
            <w:tcW w:w="477" w:type="dxa"/>
          </w:tcPr>
          <w:p w14:paraId="67D455E4" w14:textId="07D60AB4" w:rsidR="00842C82" w:rsidRPr="006C1B95" w:rsidRDefault="00842C82" w:rsidP="00842C8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30</w:t>
            </w:r>
          </w:p>
        </w:tc>
        <w:tc>
          <w:tcPr>
            <w:tcW w:w="632" w:type="dxa"/>
          </w:tcPr>
          <w:p w14:paraId="57F003F0" w14:textId="39654713" w:rsidR="00842C82" w:rsidRPr="006C1B95" w:rsidRDefault="00842C82" w:rsidP="00842C8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16</w:t>
            </w:r>
          </w:p>
        </w:tc>
        <w:tc>
          <w:tcPr>
            <w:tcW w:w="734" w:type="dxa"/>
          </w:tcPr>
          <w:p w14:paraId="2DD3EE8C" w14:textId="3EB455E6" w:rsidR="00842C82" w:rsidRPr="006C1B95" w:rsidRDefault="00754CC2" w:rsidP="00842C8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1.17</w:t>
            </w:r>
          </w:p>
        </w:tc>
        <w:tc>
          <w:tcPr>
            <w:tcW w:w="530" w:type="dxa"/>
          </w:tcPr>
          <w:p w14:paraId="36733AF7" w14:textId="7D6479C4" w:rsidR="00842C82" w:rsidRPr="006C1B95" w:rsidRDefault="00842C82" w:rsidP="00842C8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A</w:t>
            </w:r>
          </w:p>
        </w:tc>
        <w:tc>
          <w:tcPr>
            <w:tcW w:w="1192" w:type="dxa"/>
          </w:tcPr>
          <w:p w14:paraId="7DA9E1DB" w14:textId="6DB805A9" w:rsidR="00842C82" w:rsidRPr="006C1B95" w:rsidRDefault="007E3A46" w:rsidP="00842C8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116428" w:rsidRPr="006C1B95" w14:paraId="2DDC9BCD" w14:textId="77777777" w:rsidTr="00660032">
        <w:trPr>
          <w:trHeight w:val="1871"/>
        </w:trPr>
        <w:tc>
          <w:tcPr>
            <w:tcW w:w="631" w:type="dxa"/>
          </w:tcPr>
          <w:p w14:paraId="77F83BA0" w14:textId="54E8E574" w:rsidR="00842C82" w:rsidRPr="006C1B95" w:rsidRDefault="00995AE8" w:rsidP="00842C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31" w:type="dxa"/>
          </w:tcPr>
          <w:p w14:paraId="09146B6E" w14:textId="43EAFF57" w:rsidR="00842C82" w:rsidRPr="006C1B95" w:rsidRDefault="00842C82" w:rsidP="00842C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1" w:type="dxa"/>
          </w:tcPr>
          <w:p w14:paraId="6F6A09A4" w14:textId="295294AF" w:rsidR="00842C82" w:rsidRPr="006C1B95" w:rsidRDefault="00842C82" w:rsidP="00842C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32" w:type="dxa"/>
          </w:tcPr>
          <w:p w14:paraId="5200B8A3" w14:textId="601EBC83" w:rsidR="00842C82" w:rsidRPr="006C1B95" w:rsidRDefault="00842C82" w:rsidP="00842C8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16</w:t>
            </w:r>
          </w:p>
        </w:tc>
        <w:tc>
          <w:tcPr>
            <w:tcW w:w="872" w:type="dxa"/>
          </w:tcPr>
          <w:p w14:paraId="00B819F7" w14:textId="407D303B" w:rsidR="00842C82" w:rsidRPr="006C1B95" w:rsidRDefault="00701E7B" w:rsidP="00842C8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14:paraId="31C8B68E" w14:textId="0071CDF4" w:rsidR="00842C82" w:rsidRPr="006C1B95" w:rsidRDefault="00701E7B" w:rsidP="00842C8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MwoA</w:t>
            </w:r>
          </w:p>
        </w:tc>
        <w:tc>
          <w:tcPr>
            <w:tcW w:w="567" w:type="dxa"/>
          </w:tcPr>
          <w:p w14:paraId="7C10244C" w14:textId="1632DD9C" w:rsidR="00842C82" w:rsidRPr="006C1B95" w:rsidRDefault="00842C82" w:rsidP="00842C8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477" w:type="dxa"/>
          </w:tcPr>
          <w:p w14:paraId="124D8497" w14:textId="386C725A" w:rsidR="00842C82" w:rsidRPr="006C1B95" w:rsidRDefault="00842C82" w:rsidP="00842C8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632" w:type="dxa"/>
          </w:tcPr>
          <w:p w14:paraId="42E45239" w14:textId="336BC7E1" w:rsidR="00842C82" w:rsidRPr="006C1B95" w:rsidRDefault="00842C82" w:rsidP="00842C8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734" w:type="dxa"/>
          </w:tcPr>
          <w:p w14:paraId="4C33257B" w14:textId="7AD5FB7E" w:rsidR="00842C82" w:rsidRPr="006C1B95" w:rsidRDefault="00A07F4D" w:rsidP="00842C8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0.08</w:t>
            </w:r>
          </w:p>
        </w:tc>
        <w:tc>
          <w:tcPr>
            <w:tcW w:w="530" w:type="dxa"/>
          </w:tcPr>
          <w:p w14:paraId="6131B22E" w14:textId="48DFCCC4" w:rsidR="00842C82" w:rsidRPr="006C1B95" w:rsidRDefault="00842C82" w:rsidP="00842C8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A</w:t>
            </w:r>
          </w:p>
        </w:tc>
        <w:tc>
          <w:tcPr>
            <w:tcW w:w="1192" w:type="dxa"/>
          </w:tcPr>
          <w:p w14:paraId="4A8D6806" w14:textId="47BE06DA" w:rsidR="00842C82" w:rsidRPr="006C1B95" w:rsidRDefault="007E3A46" w:rsidP="00842C8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116428" w:rsidRPr="006C1B95" w14:paraId="7D135FBE" w14:textId="77777777" w:rsidTr="00660032">
        <w:trPr>
          <w:trHeight w:val="1871"/>
        </w:trPr>
        <w:tc>
          <w:tcPr>
            <w:tcW w:w="631" w:type="dxa"/>
          </w:tcPr>
          <w:p w14:paraId="21C2672F" w14:textId="6C5D8281" w:rsidR="00842C82" w:rsidRPr="006C1B95" w:rsidRDefault="00995AE8" w:rsidP="00842C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6C1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631" w:type="dxa"/>
          </w:tcPr>
          <w:p w14:paraId="39FD425A" w14:textId="36E943C2" w:rsidR="00842C82" w:rsidRPr="006C1B95" w:rsidRDefault="00842C82" w:rsidP="00842C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31" w:type="dxa"/>
          </w:tcPr>
          <w:p w14:paraId="43E74D16" w14:textId="2DD9323C" w:rsidR="00842C82" w:rsidRPr="006C1B95" w:rsidRDefault="00842C82" w:rsidP="00842C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32" w:type="dxa"/>
          </w:tcPr>
          <w:p w14:paraId="1B852F65" w14:textId="0068E997" w:rsidR="00842C82" w:rsidRPr="006C1B95" w:rsidRDefault="00842C82" w:rsidP="00842C8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872" w:type="dxa"/>
          </w:tcPr>
          <w:p w14:paraId="5F77E678" w14:textId="1168C9C2" w:rsidR="00842C82" w:rsidRPr="006C1B95" w:rsidRDefault="00B62D4F" w:rsidP="00842C8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15D16CF4" w14:textId="57508534" w:rsidR="00842C82" w:rsidRPr="006C1B95" w:rsidRDefault="00B62D4F" w:rsidP="00842C8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MwoA</w:t>
            </w:r>
          </w:p>
        </w:tc>
        <w:tc>
          <w:tcPr>
            <w:tcW w:w="567" w:type="dxa"/>
          </w:tcPr>
          <w:p w14:paraId="1E4D7A93" w14:textId="53D5E566" w:rsidR="00842C82" w:rsidRPr="006C1B95" w:rsidRDefault="00842C82" w:rsidP="00842C8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16</w:t>
            </w:r>
          </w:p>
        </w:tc>
        <w:tc>
          <w:tcPr>
            <w:tcW w:w="477" w:type="dxa"/>
          </w:tcPr>
          <w:p w14:paraId="1D641A25" w14:textId="4FCE65F4" w:rsidR="00842C82" w:rsidRPr="006C1B95" w:rsidRDefault="00842C82" w:rsidP="00842C8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35</w:t>
            </w:r>
          </w:p>
        </w:tc>
        <w:tc>
          <w:tcPr>
            <w:tcW w:w="632" w:type="dxa"/>
          </w:tcPr>
          <w:p w14:paraId="244BAE85" w14:textId="47D85B21" w:rsidR="00842C82" w:rsidRPr="006C1B95" w:rsidRDefault="00F61AC6" w:rsidP="00842C8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37</w:t>
            </w:r>
          </w:p>
        </w:tc>
        <w:tc>
          <w:tcPr>
            <w:tcW w:w="734" w:type="dxa"/>
          </w:tcPr>
          <w:p w14:paraId="0672FD2F" w14:textId="0B184C74" w:rsidR="00842C82" w:rsidRPr="006C1B95" w:rsidRDefault="00A07F4D" w:rsidP="00842C8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1.33</w:t>
            </w:r>
          </w:p>
        </w:tc>
        <w:tc>
          <w:tcPr>
            <w:tcW w:w="530" w:type="dxa"/>
          </w:tcPr>
          <w:p w14:paraId="0467B7E3" w14:textId="3C2A1915" w:rsidR="00842C82" w:rsidRPr="006C1B95" w:rsidRDefault="00842C82" w:rsidP="00842C8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A</w:t>
            </w:r>
          </w:p>
        </w:tc>
        <w:tc>
          <w:tcPr>
            <w:tcW w:w="1192" w:type="dxa"/>
          </w:tcPr>
          <w:p w14:paraId="1A0641B4" w14:textId="6019A6BF" w:rsidR="00842C82" w:rsidRPr="006C1B95" w:rsidRDefault="007E3A46" w:rsidP="00842C8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116428" w:rsidRPr="006C1B95" w14:paraId="3399ED12" w14:textId="77777777" w:rsidTr="00660032">
        <w:trPr>
          <w:trHeight w:val="1871"/>
        </w:trPr>
        <w:tc>
          <w:tcPr>
            <w:tcW w:w="631" w:type="dxa"/>
          </w:tcPr>
          <w:p w14:paraId="2E57D4BE" w14:textId="5BC933D7" w:rsidR="00842C82" w:rsidRPr="006C1B95" w:rsidRDefault="00842C82" w:rsidP="00842C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6C1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995AE8" w:rsidRPr="006C1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31" w:type="dxa"/>
          </w:tcPr>
          <w:p w14:paraId="7A8954FC" w14:textId="1AEA75AA" w:rsidR="00842C82" w:rsidRPr="006C1B95" w:rsidRDefault="00842C82" w:rsidP="00842C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31" w:type="dxa"/>
          </w:tcPr>
          <w:p w14:paraId="018E5132" w14:textId="2FB0C264" w:rsidR="00842C82" w:rsidRPr="006C1B95" w:rsidRDefault="00842C82" w:rsidP="00842C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632" w:type="dxa"/>
          </w:tcPr>
          <w:p w14:paraId="4BCD9234" w14:textId="2B1E42AF" w:rsidR="00842C82" w:rsidRPr="006C1B95" w:rsidRDefault="00842C82" w:rsidP="00842C8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872" w:type="dxa"/>
          </w:tcPr>
          <w:p w14:paraId="286EA0B9" w14:textId="337714A7" w:rsidR="00842C82" w:rsidRPr="006C1B95" w:rsidRDefault="006111B3" w:rsidP="00842C8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37189141" w14:textId="36BD35F0" w:rsidR="00842C82" w:rsidRPr="006C1B95" w:rsidRDefault="006111B3" w:rsidP="00842C8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MwoA</w:t>
            </w:r>
          </w:p>
        </w:tc>
        <w:tc>
          <w:tcPr>
            <w:tcW w:w="567" w:type="dxa"/>
          </w:tcPr>
          <w:p w14:paraId="44893F5B" w14:textId="42F0EA92" w:rsidR="00842C82" w:rsidRPr="006C1B95" w:rsidRDefault="00842C82" w:rsidP="00842C8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477" w:type="dxa"/>
          </w:tcPr>
          <w:p w14:paraId="6050709B" w14:textId="2F63C951" w:rsidR="00842C82" w:rsidRPr="006C1B95" w:rsidRDefault="00842C82" w:rsidP="00842C8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24</w:t>
            </w:r>
          </w:p>
        </w:tc>
        <w:tc>
          <w:tcPr>
            <w:tcW w:w="632" w:type="dxa"/>
          </w:tcPr>
          <w:p w14:paraId="08FCCF64" w14:textId="222EFFF2" w:rsidR="00842C82" w:rsidRPr="006C1B95" w:rsidRDefault="00842C82" w:rsidP="00842C8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734" w:type="dxa"/>
          </w:tcPr>
          <w:p w14:paraId="65ACE413" w14:textId="00BE17BD" w:rsidR="00842C82" w:rsidRPr="006C1B95" w:rsidRDefault="00FE15D7" w:rsidP="00842C8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0.33</w:t>
            </w:r>
          </w:p>
        </w:tc>
        <w:tc>
          <w:tcPr>
            <w:tcW w:w="530" w:type="dxa"/>
          </w:tcPr>
          <w:p w14:paraId="34B6A84F" w14:textId="001DA063" w:rsidR="00842C82" w:rsidRPr="006C1B95" w:rsidRDefault="00842C82" w:rsidP="00842C8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A</w:t>
            </w:r>
          </w:p>
        </w:tc>
        <w:tc>
          <w:tcPr>
            <w:tcW w:w="1192" w:type="dxa"/>
          </w:tcPr>
          <w:p w14:paraId="5E63BEC1" w14:textId="531EC726" w:rsidR="00842C82" w:rsidRPr="006C1B95" w:rsidRDefault="007E3A46" w:rsidP="00842C8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116428" w:rsidRPr="006C1B95" w14:paraId="0430273F" w14:textId="77777777" w:rsidTr="00660032">
        <w:trPr>
          <w:trHeight w:val="1871"/>
        </w:trPr>
        <w:tc>
          <w:tcPr>
            <w:tcW w:w="631" w:type="dxa"/>
          </w:tcPr>
          <w:p w14:paraId="0F19A137" w14:textId="54B62213" w:rsidR="009F1076" w:rsidRPr="006C1B95" w:rsidRDefault="009F1076" w:rsidP="009F10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6C1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995AE8" w:rsidRPr="006C1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31" w:type="dxa"/>
          </w:tcPr>
          <w:p w14:paraId="654A7ABE" w14:textId="5769CCB7" w:rsidR="009F1076" w:rsidRPr="006C1B95" w:rsidRDefault="009F1076" w:rsidP="009F1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31" w:type="dxa"/>
          </w:tcPr>
          <w:p w14:paraId="7553BAF7" w14:textId="10DF5A75" w:rsidR="009F1076" w:rsidRPr="006C1B95" w:rsidRDefault="009F1076" w:rsidP="009F1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32" w:type="dxa"/>
          </w:tcPr>
          <w:p w14:paraId="28387DCF" w14:textId="639DE30A" w:rsidR="009F1076" w:rsidRPr="006C1B95" w:rsidRDefault="009F1076" w:rsidP="009F1076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16</w:t>
            </w:r>
          </w:p>
        </w:tc>
        <w:tc>
          <w:tcPr>
            <w:tcW w:w="872" w:type="dxa"/>
          </w:tcPr>
          <w:p w14:paraId="1A3F2D37" w14:textId="6E743FC0" w:rsidR="009F1076" w:rsidRPr="006C1B95" w:rsidRDefault="006111B3" w:rsidP="009F1076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14:paraId="04B6679B" w14:textId="4EF08246" w:rsidR="009F1076" w:rsidRPr="006C1B95" w:rsidRDefault="006111B3" w:rsidP="009F1076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MwoA</w:t>
            </w:r>
          </w:p>
        </w:tc>
        <w:tc>
          <w:tcPr>
            <w:tcW w:w="567" w:type="dxa"/>
          </w:tcPr>
          <w:p w14:paraId="64B169DE" w14:textId="3B1BDABD" w:rsidR="009F1076" w:rsidRPr="006C1B95" w:rsidRDefault="009F1076" w:rsidP="009F1076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477" w:type="dxa"/>
          </w:tcPr>
          <w:p w14:paraId="05374B36" w14:textId="36A351EA" w:rsidR="009F1076" w:rsidRPr="006C1B95" w:rsidRDefault="009F1076" w:rsidP="009F1076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22</w:t>
            </w:r>
          </w:p>
        </w:tc>
        <w:tc>
          <w:tcPr>
            <w:tcW w:w="632" w:type="dxa"/>
          </w:tcPr>
          <w:p w14:paraId="354CF6C3" w14:textId="328A3BE6" w:rsidR="009F1076" w:rsidRPr="006C1B95" w:rsidRDefault="009F1076" w:rsidP="009F1076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734" w:type="dxa"/>
          </w:tcPr>
          <w:p w14:paraId="64A36DC1" w14:textId="1D028DC0" w:rsidR="009F1076" w:rsidRPr="006C1B95" w:rsidRDefault="00FE15D7" w:rsidP="009F1076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0.33</w:t>
            </w:r>
          </w:p>
        </w:tc>
        <w:tc>
          <w:tcPr>
            <w:tcW w:w="530" w:type="dxa"/>
          </w:tcPr>
          <w:p w14:paraId="6CB679ED" w14:textId="7C28C1BD" w:rsidR="009F1076" w:rsidRPr="006C1B95" w:rsidRDefault="009F1076" w:rsidP="009F1076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A</w:t>
            </w:r>
          </w:p>
        </w:tc>
        <w:tc>
          <w:tcPr>
            <w:tcW w:w="1192" w:type="dxa"/>
          </w:tcPr>
          <w:p w14:paraId="2F7059C2" w14:textId="5ECAEDDF" w:rsidR="009F1076" w:rsidRPr="006C1B95" w:rsidRDefault="007E3A46" w:rsidP="009F1076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116428" w:rsidRPr="006C1B95" w14:paraId="2E9BD463" w14:textId="34BCF8F4" w:rsidTr="00660032">
        <w:trPr>
          <w:trHeight w:val="1871"/>
        </w:trPr>
        <w:tc>
          <w:tcPr>
            <w:tcW w:w="631" w:type="dxa"/>
          </w:tcPr>
          <w:p w14:paraId="00ACBE96" w14:textId="1ED92A60" w:rsidR="009F1076" w:rsidRPr="006C1B95" w:rsidRDefault="009F1076" w:rsidP="009F10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6C1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995AE8" w:rsidRPr="006C1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31" w:type="dxa"/>
          </w:tcPr>
          <w:p w14:paraId="7E183ADC" w14:textId="6252FFBB" w:rsidR="009F1076" w:rsidRPr="006C1B95" w:rsidRDefault="009F1076" w:rsidP="009F1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31" w:type="dxa"/>
          </w:tcPr>
          <w:p w14:paraId="0296F6DF" w14:textId="25299BF3" w:rsidR="009F1076" w:rsidRPr="006C1B95" w:rsidRDefault="009F1076" w:rsidP="009F1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32" w:type="dxa"/>
          </w:tcPr>
          <w:p w14:paraId="74898C12" w14:textId="48508C26" w:rsidR="009F1076" w:rsidRPr="006C1B95" w:rsidRDefault="009F1076" w:rsidP="009F1076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872" w:type="dxa"/>
          </w:tcPr>
          <w:p w14:paraId="5BCF7E2F" w14:textId="0853A04F" w:rsidR="009F1076" w:rsidRPr="006C1B95" w:rsidRDefault="00EB0330" w:rsidP="009F1076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4228B45B" w14:textId="716F7068" w:rsidR="009F1076" w:rsidRPr="006C1B95" w:rsidRDefault="00EB0330" w:rsidP="009F1076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MwA</w:t>
            </w:r>
          </w:p>
        </w:tc>
        <w:tc>
          <w:tcPr>
            <w:tcW w:w="567" w:type="dxa"/>
          </w:tcPr>
          <w:p w14:paraId="4F8B659F" w14:textId="551D6399" w:rsidR="009F1076" w:rsidRPr="006C1B95" w:rsidRDefault="009F1076" w:rsidP="009F1076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477" w:type="dxa"/>
          </w:tcPr>
          <w:p w14:paraId="5DFAD38B" w14:textId="6382BD98" w:rsidR="009F1076" w:rsidRPr="006C1B95" w:rsidRDefault="009F1076" w:rsidP="009F1076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632" w:type="dxa"/>
          </w:tcPr>
          <w:p w14:paraId="301DAE78" w14:textId="29B06855" w:rsidR="009F1076" w:rsidRPr="006C1B95" w:rsidRDefault="009F1076" w:rsidP="009F1076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34" w:type="dxa"/>
          </w:tcPr>
          <w:p w14:paraId="627F5929" w14:textId="0FDDB2C1" w:rsidR="009F1076" w:rsidRPr="006C1B95" w:rsidRDefault="003253BE" w:rsidP="009F1076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0.00</w:t>
            </w:r>
          </w:p>
        </w:tc>
        <w:tc>
          <w:tcPr>
            <w:tcW w:w="530" w:type="dxa"/>
          </w:tcPr>
          <w:p w14:paraId="1769F9EA" w14:textId="6F9F3EDF" w:rsidR="009F1076" w:rsidRPr="006C1B95" w:rsidRDefault="009F1076" w:rsidP="009F1076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A</w:t>
            </w:r>
          </w:p>
        </w:tc>
        <w:tc>
          <w:tcPr>
            <w:tcW w:w="1192" w:type="dxa"/>
          </w:tcPr>
          <w:p w14:paraId="50A7864D" w14:textId="4C3C73AE" w:rsidR="009F1076" w:rsidRPr="006C1B95" w:rsidRDefault="007E3A46" w:rsidP="009F1076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116428" w:rsidRPr="006C1B95" w14:paraId="0060F7E1" w14:textId="77777777" w:rsidTr="00660032">
        <w:trPr>
          <w:trHeight w:val="1871"/>
        </w:trPr>
        <w:tc>
          <w:tcPr>
            <w:tcW w:w="631" w:type="dxa"/>
          </w:tcPr>
          <w:p w14:paraId="76CF3EF0" w14:textId="5E6287B7" w:rsidR="009C4954" w:rsidRPr="006C1B95" w:rsidRDefault="009C4954" w:rsidP="009C49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995AE8" w:rsidRPr="006C1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31" w:type="dxa"/>
          </w:tcPr>
          <w:p w14:paraId="07AE8423" w14:textId="447C9841" w:rsidR="009C4954" w:rsidRPr="006C1B95" w:rsidRDefault="009C4954" w:rsidP="009C495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31" w:type="dxa"/>
          </w:tcPr>
          <w:p w14:paraId="4D0FEB6F" w14:textId="7AE9D824" w:rsidR="009C4954" w:rsidRPr="006C1B95" w:rsidRDefault="009C4954" w:rsidP="009C495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32" w:type="dxa"/>
          </w:tcPr>
          <w:p w14:paraId="76C7EE6B" w14:textId="7815D7CF" w:rsidR="009C4954" w:rsidRPr="006C1B95" w:rsidRDefault="009C4954" w:rsidP="009C495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16</w:t>
            </w:r>
          </w:p>
        </w:tc>
        <w:tc>
          <w:tcPr>
            <w:tcW w:w="872" w:type="dxa"/>
          </w:tcPr>
          <w:p w14:paraId="6F126AB1" w14:textId="5B3828E9" w:rsidR="009C4954" w:rsidRPr="006C1B95" w:rsidRDefault="00EB0330" w:rsidP="009C495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3093F0D4" w14:textId="37C6C9FA" w:rsidR="009C4954" w:rsidRPr="006C1B95" w:rsidRDefault="00EB0330" w:rsidP="009C495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MwoA</w:t>
            </w:r>
          </w:p>
        </w:tc>
        <w:tc>
          <w:tcPr>
            <w:tcW w:w="567" w:type="dxa"/>
          </w:tcPr>
          <w:p w14:paraId="368AB77A" w14:textId="79050E6A" w:rsidR="009C4954" w:rsidRPr="006C1B95" w:rsidRDefault="009C4954" w:rsidP="009C495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477" w:type="dxa"/>
          </w:tcPr>
          <w:p w14:paraId="02ADA196" w14:textId="52070034" w:rsidR="009C4954" w:rsidRPr="006C1B95" w:rsidRDefault="009C4954" w:rsidP="009C495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632" w:type="dxa"/>
          </w:tcPr>
          <w:p w14:paraId="5A1C97EF" w14:textId="719FA2EE" w:rsidR="009C4954" w:rsidRPr="006C1B95" w:rsidRDefault="009C4954" w:rsidP="009C495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734" w:type="dxa"/>
          </w:tcPr>
          <w:p w14:paraId="15FD9E9F" w14:textId="2087D0F0" w:rsidR="009C4954" w:rsidRPr="006C1B95" w:rsidRDefault="007C170D" w:rsidP="009C495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0.25</w:t>
            </w:r>
          </w:p>
        </w:tc>
        <w:tc>
          <w:tcPr>
            <w:tcW w:w="530" w:type="dxa"/>
          </w:tcPr>
          <w:p w14:paraId="3DBAE85E" w14:textId="143A6EB6" w:rsidR="009C4954" w:rsidRPr="006C1B95" w:rsidRDefault="009C4954" w:rsidP="009C495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A</w:t>
            </w:r>
          </w:p>
        </w:tc>
        <w:tc>
          <w:tcPr>
            <w:tcW w:w="1192" w:type="dxa"/>
          </w:tcPr>
          <w:p w14:paraId="4671373D" w14:textId="462EBAF1" w:rsidR="009C4954" w:rsidRPr="006C1B95" w:rsidRDefault="007E3A46" w:rsidP="009C495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116428" w:rsidRPr="006C1B95" w14:paraId="2FE874D3" w14:textId="45D813C3" w:rsidTr="00660032">
        <w:trPr>
          <w:trHeight w:val="1871"/>
        </w:trPr>
        <w:tc>
          <w:tcPr>
            <w:tcW w:w="631" w:type="dxa"/>
          </w:tcPr>
          <w:p w14:paraId="18E6CC1E" w14:textId="0830856B" w:rsidR="005D22EA" w:rsidRPr="006C1B95" w:rsidRDefault="005D22EA" w:rsidP="005D22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  <w:r w:rsidR="00995AE8" w:rsidRPr="006C1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31" w:type="dxa"/>
          </w:tcPr>
          <w:p w14:paraId="69315CD5" w14:textId="5762B663" w:rsidR="005D22EA" w:rsidRPr="006C1B95" w:rsidRDefault="005D22EA" w:rsidP="005D22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31" w:type="dxa"/>
          </w:tcPr>
          <w:p w14:paraId="25C35197" w14:textId="00FBE257" w:rsidR="005D22EA" w:rsidRPr="006C1B95" w:rsidRDefault="005D22EA" w:rsidP="005D22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32" w:type="dxa"/>
          </w:tcPr>
          <w:p w14:paraId="511DCB25" w14:textId="5A26C612" w:rsidR="005D22EA" w:rsidRPr="006C1B95" w:rsidRDefault="005D22EA" w:rsidP="005D22EA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872" w:type="dxa"/>
          </w:tcPr>
          <w:p w14:paraId="7F073A9B" w14:textId="4025DABD" w:rsidR="005D22EA" w:rsidRPr="006C1B95" w:rsidRDefault="00916397" w:rsidP="005D22EA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5360494A" w14:textId="66DCA930" w:rsidR="005D22EA" w:rsidRPr="006C1B95" w:rsidRDefault="00916397" w:rsidP="005D22EA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MwoA</w:t>
            </w:r>
          </w:p>
        </w:tc>
        <w:tc>
          <w:tcPr>
            <w:tcW w:w="567" w:type="dxa"/>
          </w:tcPr>
          <w:p w14:paraId="21A9914F" w14:textId="1C898FA9" w:rsidR="005D22EA" w:rsidRPr="006C1B95" w:rsidRDefault="005D22EA" w:rsidP="005D22EA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477" w:type="dxa"/>
          </w:tcPr>
          <w:p w14:paraId="5F476337" w14:textId="645913A5" w:rsidR="005D22EA" w:rsidRPr="006C1B95" w:rsidRDefault="005D22EA" w:rsidP="005D22EA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632" w:type="dxa"/>
          </w:tcPr>
          <w:p w14:paraId="0A84A094" w14:textId="48538532" w:rsidR="005D22EA" w:rsidRPr="006C1B95" w:rsidRDefault="005D22EA" w:rsidP="005D22EA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734" w:type="dxa"/>
          </w:tcPr>
          <w:p w14:paraId="0712E6D7" w14:textId="36C1DF35" w:rsidR="005D22EA" w:rsidRPr="006C1B95" w:rsidRDefault="007C170D" w:rsidP="005D22EA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0.08</w:t>
            </w:r>
          </w:p>
        </w:tc>
        <w:tc>
          <w:tcPr>
            <w:tcW w:w="530" w:type="dxa"/>
          </w:tcPr>
          <w:p w14:paraId="7A86A59A" w14:textId="4729AA5A" w:rsidR="005D22EA" w:rsidRPr="006C1B95" w:rsidRDefault="005D22EA" w:rsidP="005D22EA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A</w:t>
            </w:r>
          </w:p>
        </w:tc>
        <w:tc>
          <w:tcPr>
            <w:tcW w:w="1192" w:type="dxa"/>
          </w:tcPr>
          <w:p w14:paraId="0D7AE6E0" w14:textId="09C69C80" w:rsidR="005D22EA" w:rsidRPr="006C1B95" w:rsidRDefault="007E3A46" w:rsidP="005D22EA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116428" w:rsidRPr="006C1B95" w14:paraId="7579FA9B" w14:textId="3EF7DA58" w:rsidTr="00660032">
        <w:trPr>
          <w:trHeight w:val="1871"/>
        </w:trPr>
        <w:tc>
          <w:tcPr>
            <w:tcW w:w="631" w:type="dxa"/>
          </w:tcPr>
          <w:p w14:paraId="0733440E" w14:textId="3306C927" w:rsidR="007159D4" w:rsidRPr="006C1B95" w:rsidRDefault="007159D4" w:rsidP="007159D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995AE8" w:rsidRPr="006C1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31" w:type="dxa"/>
          </w:tcPr>
          <w:p w14:paraId="54C67852" w14:textId="3E68A4D1" w:rsidR="007159D4" w:rsidRPr="006C1B95" w:rsidRDefault="007159D4" w:rsidP="007159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1" w:type="dxa"/>
          </w:tcPr>
          <w:p w14:paraId="5D02B435" w14:textId="4F87C01A" w:rsidR="007159D4" w:rsidRPr="006C1B95" w:rsidRDefault="007159D4" w:rsidP="007159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32" w:type="dxa"/>
          </w:tcPr>
          <w:p w14:paraId="4BC84DF7" w14:textId="25E18342" w:rsidR="007159D4" w:rsidRPr="006C1B95" w:rsidRDefault="007159D4" w:rsidP="007159D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19</w:t>
            </w:r>
          </w:p>
        </w:tc>
        <w:tc>
          <w:tcPr>
            <w:tcW w:w="872" w:type="dxa"/>
          </w:tcPr>
          <w:p w14:paraId="5E63C81B" w14:textId="3A537393" w:rsidR="007159D4" w:rsidRPr="006C1B95" w:rsidRDefault="00916397" w:rsidP="007159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3500A9AC" w14:textId="48A48DE6" w:rsidR="007159D4" w:rsidRPr="006C1B95" w:rsidRDefault="00916397" w:rsidP="007159D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MwoA</w:t>
            </w:r>
          </w:p>
        </w:tc>
        <w:tc>
          <w:tcPr>
            <w:tcW w:w="567" w:type="dxa"/>
          </w:tcPr>
          <w:p w14:paraId="68C59BAF" w14:textId="57753E56" w:rsidR="007159D4" w:rsidRPr="006C1B95" w:rsidRDefault="007159D4" w:rsidP="007159D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477" w:type="dxa"/>
          </w:tcPr>
          <w:p w14:paraId="7876A581" w14:textId="47E54E65" w:rsidR="007159D4" w:rsidRPr="006C1B95" w:rsidRDefault="007159D4" w:rsidP="007159D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632" w:type="dxa"/>
          </w:tcPr>
          <w:p w14:paraId="31F62759" w14:textId="42FD5AC6" w:rsidR="007159D4" w:rsidRPr="006C1B95" w:rsidRDefault="007159D4" w:rsidP="007159D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734" w:type="dxa"/>
          </w:tcPr>
          <w:p w14:paraId="40BEBD84" w14:textId="5CFB8C98" w:rsidR="007159D4" w:rsidRPr="006C1B95" w:rsidRDefault="007C170D" w:rsidP="007159D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0.25</w:t>
            </w:r>
          </w:p>
        </w:tc>
        <w:tc>
          <w:tcPr>
            <w:tcW w:w="530" w:type="dxa"/>
          </w:tcPr>
          <w:p w14:paraId="067DCDB3" w14:textId="0C902EDB" w:rsidR="007159D4" w:rsidRPr="006C1B95" w:rsidRDefault="007159D4" w:rsidP="007159D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A</w:t>
            </w:r>
          </w:p>
        </w:tc>
        <w:tc>
          <w:tcPr>
            <w:tcW w:w="1192" w:type="dxa"/>
          </w:tcPr>
          <w:p w14:paraId="458039EF" w14:textId="236E9206" w:rsidR="007159D4" w:rsidRPr="006C1B95" w:rsidRDefault="007E3A46" w:rsidP="007159D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116428" w:rsidRPr="006C1B95" w14:paraId="7FD2FE69" w14:textId="633B691A" w:rsidTr="00660032">
        <w:trPr>
          <w:trHeight w:val="1871"/>
        </w:trPr>
        <w:tc>
          <w:tcPr>
            <w:tcW w:w="631" w:type="dxa"/>
          </w:tcPr>
          <w:p w14:paraId="18445057" w14:textId="3F954991" w:rsidR="0017209F" w:rsidRPr="006C1B95" w:rsidRDefault="0017209F" w:rsidP="001720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995AE8" w:rsidRPr="006C1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31" w:type="dxa"/>
          </w:tcPr>
          <w:p w14:paraId="0FCAD2A1" w14:textId="10057C91" w:rsidR="0017209F" w:rsidRPr="006C1B95" w:rsidRDefault="0017209F" w:rsidP="001720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31" w:type="dxa"/>
          </w:tcPr>
          <w:p w14:paraId="72FF26BA" w14:textId="3D8889E3" w:rsidR="0017209F" w:rsidRPr="006C1B95" w:rsidRDefault="0017209F" w:rsidP="001720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32" w:type="dxa"/>
          </w:tcPr>
          <w:p w14:paraId="417DAF45" w14:textId="3A1EA0AF" w:rsidR="0017209F" w:rsidRPr="006C1B95" w:rsidRDefault="0017209F" w:rsidP="0017209F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16</w:t>
            </w:r>
          </w:p>
        </w:tc>
        <w:tc>
          <w:tcPr>
            <w:tcW w:w="872" w:type="dxa"/>
          </w:tcPr>
          <w:p w14:paraId="0DB9D418" w14:textId="39A6B5FA" w:rsidR="0017209F" w:rsidRPr="006C1B95" w:rsidRDefault="00916397" w:rsidP="0017209F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2D0A5105" w14:textId="27B7596F" w:rsidR="0017209F" w:rsidRPr="006C1B95" w:rsidRDefault="00916397" w:rsidP="0017209F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MwoA</w:t>
            </w:r>
          </w:p>
        </w:tc>
        <w:tc>
          <w:tcPr>
            <w:tcW w:w="567" w:type="dxa"/>
          </w:tcPr>
          <w:p w14:paraId="14932D29" w14:textId="44071D89" w:rsidR="0017209F" w:rsidRPr="006C1B95" w:rsidRDefault="0017209F" w:rsidP="0017209F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18</w:t>
            </w:r>
          </w:p>
        </w:tc>
        <w:tc>
          <w:tcPr>
            <w:tcW w:w="477" w:type="dxa"/>
          </w:tcPr>
          <w:p w14:paraId="0723316E" w14:textId="6004E0F1" w:rsidR="0017209F" w:rsidRPr="006C1B95" w:rsidRDefault="0017209F" w:rsidP="0017209F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632" w:type="dxa"/>
          </w:tcPr>
          <w:p w14:paraId="65B7EDCA" w14:textId="36366507" w:rsidR="0017209F" w:rsidRPr="006C1B95" w:rsidRDefault="0017209F" w:rsidP="0017209F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734" w:type="dxa"/>
          </w:tcPr>
          <w:p w14:paraId="79A14F1F" w14:textId="76505381" w:rsidR="0017209F" w:rsidRPr="006C1B95" w:rsidRDefault="008A308F" w:rsidP="0017209F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l-GR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  <w:lang w:val="el-GR"/>
              </w:rPr>
              <w:t>0.50</w:t>
            </w:r>
          </w:p>
        </w:tc>
        <w:tc>
          <w:tcPr>
            <w:tcW w:w="530" w:type="dxa"/>
          </w:tcPr>
          <w:p w14:paraId="421FEDCE" w14:textId="5FCE9176" w:rsidR="0017209F" w:rsidRPr="006C1B95" w:rsidRDefault="0017209F" w:rsidP="0017209F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A</w:t>
            </w:r>
          </w:p>
        </w:tc>
        <w:tc>
          <w:tcPr>
            <w:tcW w:w="1192" w:type="dxa"/>
          </w:tcPr>
          <w:p w14:paraId="793BFE22" w14:textId="63E4BA82" w:rsidR="0017209F" w:rsidRPr="006C1B95" w:rsidRDefault="007E3A46" w:rsidP="0017209F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116428" w:rsidRPr="006C1B95" w14:paraId="21C73E48" w14:textId="77777777" w:rsidTr="00660032">
        <w:trPr>
          <w:trHeight w:val="1871"/>
        </w:trPr>
        <w:tc>
          <w:tcPr>
            <w:tcW w:w="631" w:type="dxa"/>
          </w:tcPr>
          <w:p w14:paraId="64014446" w14:textId="2F68354B" w:rsidR="00494552" w:rsidRPr="006C1B95" w:rsidRDefault="00494552" w:rsidP="004945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995AE8" w:rsidRPr="006C1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31" w:type="dxa"/>
          </w:tcPr>
          <w:p w14:paraId="1FA52319" w14:textId="6E86E40C" w:rsidR="00494552" w:rsidRPr="006C1B95" w:rsidRDefault="00494552" w:rsidP="004945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31" w:type="dxa"/>
          </w:tcPr>
          <w:p w14:paraId="1D404A14" w14:textId="47E78177" w:rsidR="00494552" w:rsidRPr="006C1B95" w:rsidRDefault="00494552" w:rsidP="004945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32" w:type="dxa"/>
          </w:tcPr>
          <w:p w14:paraId="4666AC7E" w14:textId="175E9BA8" w:rsidR="00494552" w:rsidRPr="006C1B95" w:rsidRDefault="00494552" w:rsidP="0049455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872" w:type="dxa"/>
          </w:tcPr>
          <w:p w14:paraId="6BF445B2" w14:textId="4379FC5E" w:rsidR="00494552" w:rsidRPr="006C1B95" w:rsidRDefault="00916397" w:rsidP="0049455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14:paraId="1522BB66" w14:textId="77D08360" w:rsidR="00494552" w:rsidRPr="006C1B95" w:rsidRDefault="00916397" w:rsidP="0049455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MwoA</w:t>
            </w:r>
          </w:p>
        </w:tc>
        <w:tc>
          <w:tcPr>
            <w:tcW w:w="567" w:type="dxa"/>
          </w:tcPr>
          <w:p w14:paraId="707BE3BC" w14:textId="23864550" w:rsidR="00494552" w:rsidRPr="006C1B95" w:rsidRDefault="00494552" w:rsidP="0049455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18</w:t>
            </w:r>
          </w:p>
        </w:tc>
        <w:tc>
          <w:tcPr>
            <w:tcW w:w="477" w:type="dxa"/>
          </w:tcPr>
          <w:p w14:paraId="5BDC9F87" w14:textId="711DDA43" w:rsidR="00494552" w:rsidRPr="006C1B95" w:rsidRDefault="00494552" w:rsidP="0049455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632" w:type="dxa"/>
          </w:tcPr>
          <w:p w14:paraId="39E0DE2D" w14:textId="214B3221" w:rsidR="00494552" w:rsidRPr="006C1B95" w:rsidRDefault="00494552" w:rsidP="0049455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34" w:type="dxa"/>
          </w:tcPr>
          <w:p w14:paraId="02B83FEA" w14:textId="531881CD" w:rsidR="00494552" w:rsidRPr="006C1B95" w:rsidRDefault="003370E9" w:rsidP="0049455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l-GR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  <w:lang w:val="el-GR"/>
              </w:rPr>
              <w:t>0.50</w:t>
            </w:r>
          </w:p>
        </w:tc>
        <w:tc>
          <w:tcPr>
            <w:tcW w:w="530" w:type="dxa"/>
          </w:tcPr>
          <w:p w14:paraId="7178A622" w14:textId="5CCEE425" w:rsidR="00494552" w:rsidRPr="006C1B95" w:rsidRDefault="00494552" w:rsidP="0049455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A</w:t>
            </w:r>
          </w:p>
        </w:tc>
        <w:tc>
          <w:tcPr>
            <w:tcW w:w="1192" w:type="dxa"/>
          </w:tcPr>
          <w:p w14:paraId="3C8A540D" w14:textId="58D3EE42" w:rsidR="00494552" w:rsidRPr="006C1B95" w:rsidRDefault="007E3A46" w:rsidP="0049455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116428" w:rsidRPr="006C1B95" w14:paraId="528491E7" w14:textId="77777777" w:rsidTr="00660032">
        <w:trPr>
          <w:trHeight w:val="1871"/>
        </w:trPr>
        <w:tc>
          <w:tcPr>
            <w:tcW w:w="631" w:type="dxa"/>
          </w:tcPr>
          <w:p w14:paraId="668FFDA8" w14:textId="39CB2E8D" w:rsidR="00494552" w:rsidRPr="006C1B95" w:rsidRDefault="00494552" w:rsidP="004945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995AE8" w:rsidRPr="006C1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31" w:type="dxa"/>
          </w:tcPr>
          <w:p w14:paraId="3D02F86A" w14:textId="64137621" w:rsidR="00494552" w:rsidRPr="006C1B95" w:rsidRDefault="00494552" w:rsidP="004945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31" w:type="dxa"/>
          </w:tcPr>
          <w:p w14:paraId="3600C0F1" w14:textId="59A7B8E3" w:rsidR="00494552" w:rsidRPr="006C1B95" w:rsidRDefault="00494552" w:rsidP="004945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32" w:type="dxa"/>
          </w:tcPr>
          <w:p w14:paraId="55F6AD80" w14:textId="126CC1B2" w:rsidR="00494552" w:rsidRPr="006C1B95" w:rsidRDefault="00494552" w:rsidP="0049455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22</w:t>
            </w:r>
          </w:p>
        </w:tc>
        <w:tc>
          <w:tcPr>
            <w:tcW w:w="872" w:type="dxa"/>
          </w:tcPr>
          <w:p w14:paraId="736ADA11" w14:textId="41EC8800" w:rsidR="00494552" w:rsidRPr="006C1B95" w:rsidRDefault="00916397" w:rsidP="0049455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14:paraId="653CC4D2" w14:textId="4F4041A6" w:rsidR="00494552" w:rsidRPr="006C1B95" w:rsidRDefault="00916397" w:rsidP="0049455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MwoA</w:t>
            </w:r>
          </w:p>
        </w:tc>
        <w:tc>
          <w:tcPr>
            <w:tcW w:w="567" w:type="dxa"/>
          </w:tcPr>
          <w:p w14:paraId="675795DC" w14:textId="714F8C59" w:rsidR="00494552" w:rsidRPr="006C1B95" w:rsidRDefault="00494552" w:rsidP="0049455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477" w:type="dxa"/>
          </w:tcPr>
          <w:p w14:paraId="261D1681" w14:textId="13C82580" w:rsidR="00494552" w:rsidRPr="006C1B95" w:rsidRDefault="00494552" w:rsidP="0049455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18</w:t>
            </w:r>
          </w:p>
        </w:tc>
        <w:tc>
          <w:tcPr>
            <w:tcW w:w="632" w:type="dxa"/>
          </w:tcPr>
          <w:p w14:paraId="44F516D3" w14:textId="00535A06" w:rsidR="00494552" w:rsidRPr="006C1B95" w:rsidRDefault="00494552" w:rsidP="0049455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734" w:type="dxa"/>
          </w:tcPr>
          <w:p w14:paraId="09796CD4" w14:textId="5847D3CF" w:rsidR="00494552" w:rsidRPr="006C1B95" w:rsidRDefault="009574E0" w:rsidP="0049455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l-GR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  <w:lang w:val="el-GR"/>
              </w:rPr>
              <w:t>0.25</w:t>
            </w:r>
          </w:p>
        </w:tc>
        <w:tc>
          <w:tcPr>
            <w:tcW w:w="530" w:type="dxa"/>
          </w:tcPr>
          <w:p w14:paraId="1250C222" w14:textId="18B14657" w:rsidR="00494552" w:rsidRPr="006C1B95" w:rsidRDefault="00494552" w:rsidP="0049455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A</w:t>
            </w:r>
          </w:p>
        </w:tc>
        <w:tc>
          <w:tcPr>
            <w:tcW w:w="1192" w:type="dxa"/>
          </w:tcPr>
          <w:p w14:paraId="3F343FE9" w14:textId="55683C6E" w:rsidR="00494552" w:rsidRPr="006C1B95" w:rsidRDefault="007E3A46" w:rsidP="0049455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116428" w:rsidRPr="006C1B95" w14:paraId="52650095" w14:textId="77777777" w:rsidTr="00660032">
        <w:trPr>
          <w:trHeight w:val="1871"/>
        </w:trPr>
        <w:tc>
          <w:tcPr>
            <w:tcW w:w="631" w:type="dxa"/>
          </w:tcPr>
          <w:p w14:paraId="747867DF" w14:textId="4DC7093A" w:rsidR="00111F94" w:rsidRPr="006C1B95" w:rsidRDefault="00995AE8" w:rsidP="00111F9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631" w:type="dxa"/>
          </w:tcPr>
          <w:p w14:paraId="4A35D6D0" w14:textId="654F0177" w:rsidR="00111F94" w:rsidRPr="006C1B95" w:rsidRDefault="00111F94" w:rsidP="00111F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31" w:type="dxa"/>
          </w:tcPr>
          <w:p w14:paraId="0E7ECCB2" w14:textId="22F82818" w:rsidR="00111F94" w:rsidRPr="006C1B95" w:rsidRDefault="00111F94" w:rsidP="00111F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32" w:type="dxa"/>
          </w:tcPr>
          <w:p w14:paraId="317F880E" w14:textId="2526EFD8" w:rsidR="00111F94" w:rsidRPr="006C1B95" w:rsidRDefault="00111F94" w:rsidP="00111F9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872" w:type="dxa"/>
          </w:tcPr>
          <w:p w14:paraId="04934E31" w14:textId="37FE6D32" w:rsidR="00111F94" w:rsidRPr="006C1B95" w:rsidRDefault="00916397" w:rsidP="00111F9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222B5DC2" w14:textId="27B8190E" w:rsidR="00111F94" w:rsidRPr="006C1B95" w:rsidRDefault="00916397" w:rsidP="00111F9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MwA</w:t>
            </w:r>
          </w:p>
        </w:tc>
        <w:tc>
          <w:tcPr>
            <w:tcW w:w="567" w:type="dxa"/>
          </w:tcPr>
          <w:p w14:paraId="74B8988A" w14:textId="61CC041D" w:rsidR="00111F94" w:rsidRPr="006C1B95" w:rsidRDefault="00111F94" w:rsidP="00111F9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477" w:type="dxa"/>
          </w:tcPr>
          <w:p w14:paraId="68C0E7C2" w14:textId="6AC6B3C9" w:rsidR="00111F94" w:rsidRPr="006C1B95" w:rsidRDefault="00111F94" w:rsidP="00111F9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632" w:type="dxa"/>
          </w:tcPr>
          <w:p w14:paraId="4B87E09B" w14:textId="63EC0B65" w:rsidR="00111F94" w:rsidRPr="006C1B95" w:rsidRDefault="00111F94" w:rsidP="00111F9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734" w:type="dxa"/>
          </w:tcPr>
          <w:p w14:paraId="36C08010" w14:textId="7F5C1F1F" w:rsidR="00111F94" w:rsidRPr="006C1B95" w:rsidRDefault="00CB63A6" w:rsidP="00111F9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l-GR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  <w:lang w:val="el-GR"/>
              </w:rPr>
              <w:t>0.58</w:t>
            </w:r>
          </w:p>
        </w:tc>
        <w:tc>
          <w:tcPr>
            <w:tcW w:w="530" w:type="dxa"/>
          </w:tcPr>
          <w:p w14:paraId="11FDB2EB" w14:textId="717E18C0" w:rsidR="00111F94" w:rsidRPr="006C1B95" w:rsidRDefault="00111F94" w:rsidP="00111F9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A</w:t>
            </w:r>
          </w:p>
        </w:tc>
        <w:tc>
          <w:tcPr>
            <w:tcW w:w="1192" w:type="dxa"/>
          </w:tcPr>
          <w:p w14:paraId="4CC59153" w14:textId="1AE33BBA" w:rsidR="00111F94" w:rsidRPr="006C1B95" w:rsidRDefault="007E3A46" w:rsidP="00111F9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116428" w:rsidRPr="006C1B95" w14:paraId="40FFCE3D" w14:textId="77777777" w:rsidTr="00660032">
        <w:trPr>
          <w:trHeight w:val="1871"/>
        </w:trPr>
        <w:tc>
          <w:tcPr>
            <w:tcW w:w="631" w:type="dxa"/>
          </w:tcPr>
          <w:p w14:paraId="4C6A96E0" w14:textId="5DA957FB" w:rsidR="00436723" w:rsidRPr="006C1B95" w:rsidRDefault="00436723" w:rsidP="0043672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995AE8" w:rsidRPr="006C1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31" w:type="dxa"/>
          </w:tcPr>
          <w:p w14:paraId="302AE22C" w14:textId="0FCD19D1" w:rsidR="00436723" w:rsidRPr="006C1B95" w:rsidRDefault="00436723" w:rsidP="00436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31" w:type="dxa"/>
          </w:tcPr>
          <w:p w14:paraId="783380CE" w14:textId="4A641BFA" w:rsidR="00436723" w:rsidRPr="006C1B95" w:rsidRDefault="00436723" w:rsidP="00436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32" w:type="dxa"/>
          </w:tcPr>
          <w:p w14:paraId="6AE16255" w14:textId="7D92105F" w:rsidR="00436723" w:rsidRPr="006C1B95" w:rsidRDefault="00436723" w:rsidP="00436723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  <w:tc>
          <w:tcPr>
            <w:tcW w:w="872" w:type="dxa"/>
          </w:tcPr>
          <w:p w14:paraId="63864EB0" w14:textId="745FCC4C" w:rsidR="00436723" w:rsidRPr="006C1B95" w:rsidRDefault="00AB0D85" w:rsidP="00436723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14:paraId="3285A0DC" w14:textId="730323DD" w:rsidR="00436723" w:rsidRPr="006C1B95" w:rsidRDefault="00AB0D85" w:rsidP="00436723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MwA</w:t>
            </w:r>
          </w:p>
        </w:tc>
        <w:tc>
          <w:tcPr>
            <w:tcW w:w="567" w:type="dxa"/>
          </w:tcPr>
          <w:p w14:paraId="4B78F97A" w14:textId="678B0272" w:rsidR="00436723" w:rsidRPr="006C1B95" w:rsidRDefault="00436723" w:rsidP="00436723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477" w:type="dxa"/>
          </w:tcPr>
          <w:p w14:paraId="7B07AA30" w14:textId="5AE9CC05" w:rsidR="00436723" w:rsidRPr="006C1B95" w:rsidRDefault="00436723" w:rsidP="00436723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632" w:type="dxa"/>
          </w:tcPr>
          <w:p w14:paraId="7018F0B7" w14:textId="5644B847" w:rsidR="00436723" w:rsidRPr="006C1B95" w:rsidRDefault="00436723" w:rsidP="00436723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734" w:type="dxa"/>
          </w:tcPr>
          <w:p w14:paraId="07D7914C" w14:textId="5FAD2C21" w:rsidR="00436723" w:rsidRPr="006C1B95" w:rsidRDefault="00EC67B7" w:rsidP="00436723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0.50</w:t>
            </w:r>
          </w:p>
        </w:tc>
        <w:tc>
          <w:tcPr>
            <w:tcW w:w="530" w:type="dxa"/>
          </w:tcPr>
          <w:p w14:paraId="73EDCAFA" w14:textId="255E5B2E" w:rsidR="00436723" w:rsidRPr="006C1B95" w:rsidRDefault="00436723" w:rsidP="00436723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A</w:t>
            </w:r>
          </w:p>
        </w:tc>
        <w:tc>
          <w:tcPr>
            <w:tcW w:w="1192" w:type="dxa"/>
          </w:tcPr>
          <w:p w14:paraId="0490C5C5" w14:textId="1A771A66" w:rsidR="00436723" w:rsidRPr="006C1B95" w:rsidRDefault="007E3A46" w:rsidP="00436723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116428" w:rsidRPr="006C1B95" w14:paraId="093CEC35" w14:textId="77777777" w:rsidTr="00660032">
        <w:trPr>
          <w:trHeight w:val="1871"/>
        </w:trPr>
        <w:tc>
          <w:tcPr>
            <w:tcW w:w="631" w:type="dxa"/>
          </w:tcPr>
          <w:p w14:paraId="2635F63F" w14:textId="734E5590" w:rsidR="008A7DAD" w:rsidRPr="006C1B95" w:rsidRDefault="008A7DAD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</w:t>
            </w:r>
            <w:r w:rsidR="00995AE8" w:rsidRPr="006C1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31" w:type="dxa"/>
          </w:tcPr>
          <w:p w14:paraId="7F349ED5" w14:textId="0B51BFDF" w:rsidR="008A7DAD" w:rsidRPr="006C1B95" w:rsidRDefault="008A7DAD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31" w:type="dxa"/>
          </w:tcPr>
          <w:p w14:paraId="20BE4A51" w14:textId="5A3A71FA" w:rsidR="008A7DAD" w:rsidRPr="006C1B95" w:rsidRDefault="008A7DAD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32" w:type="dxa"/>
          </w:tcPr>
          <w:p w14:paraId="3F35BF7F" w14:textId="0F3364DB" w:rsidR="008A7DAD" w:rsidRPr="006C1B95" w:rsidRDefault="008A7DAD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16</w:t>
            </w:r>
          </w:p>
        </w:tc>
        <w:tc>
          <w:tcPr>
            <w:tcW w:w="872" w:type="dxa"/>
          </w:tcPr>
          <w:p w14:paraId="0C003C36" w14:textId="0F8DA38E" w:rsidR="008A7DAD" w:rsidRPr="006C1B95" w:rsidRDefault="00AB0D85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0012ABA1" w14:textId="0988AB6E" w:rsidR="008A7DAD" w:rsidRPr="006C1B95" w:rsidRDefault="00AB0D85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MwoA</w:t>
            </w:r>
          </w:p>
        </w:tc>
        <w:tc>
          <w:tcPr>
            <w:tcW w:w="567" w:type="dxa"/>
          </w:tcPr>
          <w:p w14:paraId="674EE1F4" w14:textId="41B0E1A7" w:rsidR="008A7DAD" w:rsidRPr="006C1B95" w:rsidRDefault="008A7DAD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477" w:type="dxa"/>
          </w:tcPr>
          <w:p w14:paraId="583F3CC2" w14:textId="39CD9112" w:rsidR="008A7DAD" w:rsidRPr="006C1B95" w:rsidRDefault="008A7DAD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19</w:t>
            </w:r>
          </w:p>
        </w:tc>
        <w:tc>
          <w:tcPr>
            <w:tcW w:w="632" w:type="dxa"/>
          </w:tcPr>
          <w:p w14:paraId="0D0AD444" w14:textId="1E432B5E" w:rsidR="008A7DAD" w:rsidRPr="006C1B95" w:rsidRDefault="008A7DAD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734" w:type="dxa"/>
          </w:tcPr>
          <w:p w14:paraId="737DFCDB" w14:textId="1A04847E" w:rsidR="008A7DAD" w:rsidRPr="006C1B95" w:rsidRDefault="005122C2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l-GR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  <w:lang w:val="el-GR"/>
              </w:rPr>
              <w:t>0.58</w:t>
            </w:r>
          </w:p>
        </w:tc>
        <w:tc>
          <w:tcPr>
            <w:tcW w:w="530" w:type="dxa"/>
          </w:tcPr>
          <w:p w14:paraId="435A5AB0" w14:textId="11E38819" w:rsidR="008A7DAD" w:rsidRPr="006C1B95" w:rsidRDefault="008A7DAD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A</w:t>
            </w:r>
          </w:p>
        </w:tc>
        <w:tc>
          <w:tcPr>
            <w:tcW w:w="1192" w:type="dxa"/>
          </w:tcPr>
          <w:p w14:paraId="7C55F8F6" w14:textId="663C8E00" w:rsidR="008A7DAD" w:rsidRPr="006C1B95" w:rsidRDefault="007E3A46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116428" w:rsidRPr="006C1B95" w14:paraId="40E53E40" w14:textId="77777777" w:rsidTr="00660032">
        <w:trPr>
          <w:trHeight w:val="1871"/>
        </w:trPr>
        <w:tc>
          <w:tcPr>
            <w:tcW w:w="631" w:type="dxa"/>
          </w:tcPr>
          <w:p w14:paraId="4BB896C5" w14:textId="5FAB08FB" w:rsidR="008A7DAD" w:rsidRPr="006C1B95" w:rsidRDefault="00964AC2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995AE8" w:rsidRPr="006C1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31" w:type="dxa"/>
          </w:tcPr>
          <w:p w14:paraId="037CD731" w14:textId="5376DF7D" w:rsidR="008A7DAD" w:rsidRPr="006C1B95" w:rsidRDefault="008A7DAD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1" w:type="dxa"/>
          </w:tcPr>
          <w:p w14:paraId="67581B2F" w14:textId="1268AD62" w:rsidR="008A7DAD" w:rsidRPr="006C1B95" w:rsidRDefault="008A7DAD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632" w:type="dxa"/>
          </w:tcPr>
          <w:p w14:paraId="3A17D69B" w14:textId="54D05374" w:rsidR="008A7DAD" w:rsidRPr="006C1B95" w:rsidRDefault="008A7DAD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872" w:type="dxa"/>
          </w:tcPr>
          <w:p w14:paraId="3F90CDCD" w14:textId="3F3C6782" w:rsidR="008A7DAD" w:rsidRPr="006C1B95" w:rsidRDefault="00AB0D85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313414FB" w14:textId="74BCF2F7" w:rsidR="008A7DAD" w:rsidRPr="006C1B95" w:rsidRDefault="00AB0D85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MwA</w:t>
            </w:r>
          </w:p>
        </w:tc>
        <w:tc>
          <w:tcPr>
            <w:tcW w:w="567" w:type="dxa"/>
          </w:tcPr>
          <w:p w14:paraId="36159D0D" w14:textId="571E7496" w:rsidR="008A7DAD" w:rsidRPr="006C1B95" w:rsidRDefault="008A7DAD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477" w:type="dxa"/>
          </w:tcPr>
          <w:p w14:paraId="7636DA94" w14:textId="466B8A77" w:rsidR="008A7DAD" w:rsidRPr="006C1B95" w:rsidRDefault="008A7DAD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632" w:type="dxa"/>
          </w:tcPr>
          <w:p w14:paraId="316C5E52" w14:textId="26ABC741" w:rsidR="008A7DAD" w:rsidRPr="006C1B95" w:rsidRDefault="008A7DAD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734" w:type="dxa"/>
          </w:tcPr>
          <w:p w14:paraId="256B41B0" w14:textId="69931C2B" w:rsidR="008A7DAD" w:rsidRPr="006C1B95" w:rsidRDefault="00401A4F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0.00</w:t>
            </w:r>
          </w:p>
        </w:tc>
        <w:tc>
          <w:tcPr>
            <w:tcW w:w="530" w:type="dxa"/>
          </w:tcPr>
          <w:p w14:paraId="1EC3C4DF" w14:textId="2707E228" w:rsidR="008A7DAD" w:rsidRPr="006C1B95" w:rsidRDefault="008A7DAD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B</w:t>
            </w:r>
          </w:p>
        </w:tc>
        <w:tc>
          <w:tcPr>
            <w:tcW w:w="1192" w:type="dxa"/>
          </w:tcPr>
          <w:p w14:paraId="576460DF" w14:textId="3C2072C3" w:rsidR="008A7DAD" w:rsidRPr="006C1B95" w:rsidRDefault="007E3A46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116428" w:rsidRPr="006C1B95" w14:paraId="7EEDE921" w14:textId="77777777" w:rsidTr="00660032">
        <w:trPr>
          <w:trHeight w:val="1871"/>
        </w:trPr>
        <w:tc>
          <w:tcPr>
            <w:tcW w:w="631" w:type="dxa"/>
          </w:tcPr>
          <w:p w14:paraId="0DFCB568" w14:textId="53BCE0AC" w:rsidR="008A7DAD" w:rsidRPr="006C1B95" w:rsidRDefault="00964AC2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995AE8" w:rsidRPr="006C1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31" w:type="dxa"/>
          </w:tcPr>
          <w:p w14:paraId="32C81BCB" w14:textId="5F546C5F" w:rsidR="008A7DAD" w:rsidRPr="006C1B95" w:rsidRDefault="008A7DAD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31" w:type="dxa"/>
          </w:tcPr>
          <w:p w14:paraId="41DEF963" w14:textId="44CE65C2" w:rsidR="008A7DAD" w:rsidRPr="006C1B95" w:rsidRDefault="008A7DAD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32" w:type="dxa"/>
          </w:tcPr>
          <w:p w14:paraId="22121F1D" w14:textId="3D2296DF" w:rsidR="008A7DAD" w:rsidRPr="006C1B95" w:rsidRDefault="008A7DAD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18</w:t>
            </w:r>
          </w:p>
        </w:tc>
        <w:tc>
          <w:tcPr>
            <w:tcW w:w="872" w:type="dxa"/>
          </w:tcPr>
          <w:p w14:paraId="2C404E57" w14:textId="52E0559C" w:rsidR="008A7DAD" w:rsidRPr="006C1B95" w:rsidRDefault="00AB0D85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14:paraId="3A0A18ED" w14:textId="689E791F" w:rsidR="008A7DAD" w:rsidRPr="006C1B95" w:rsidRDefault="00AB0D85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MwoA</w:t>
            </w:r>
          </w:p>
        </w:tc>
        <w:tc>
          <w:tcPr>
            <w:tcW w:w="567" w:type="dxa"/>
          </w:tcPr>
          <w:p w14:paraId="306B1437" w14:textId="7302C938" w:rsidR="008A7DAD" w:rsidRPr="006C1B95" w:rsidRDefault="008A7DAD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477" w:type="dxa"/>
          </w:tcPr>
          <w:p w14:paraId="16F34CD6" w14:textId="4CEE4BE0" w:rsidR="008A7DAD" w:rsidRPr="006C1B95" w:rsidRDefault="008A7DAD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632" w:type="dxa"/>
          </w:tcPr>
          <w:p w14:paraId="0ED772D4" w14:textId="6CE1A4D1" w:rsidR="008A7DAD" w:rsidRPr="006C1B95" w:rsidRDefault="008A7DAD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734" w:type="dxa"/>
          </w:tcPr>
          <w:p w14:paraId="7A5CF49F" w14:textId="5BBE4504" w:rsidR="008A7DAD" w:rsidRPr="006C1B95" w:rsidRDefault="00401A4F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0.92</w:t>
            </w:r>
          </w:p>
        </w:tc>
        <w:tc>
          <w:tcPr>
            <w:tcW w:w="530" w:type="dxa"/>
          </w:tcPr>
          <w:p w14:paraId="5B216E26" w14:textId="277CDAF7" w:rsidR="008A7DAD" w:rsidRPr="006C1B95" w:rsidRDefault="008A7DAD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B</w:t>
            </w:r>
          </w:p>
        </w:tc>
        <w:tc>
          <w:tcPr>
            <w:tcW w:w="1192" w:type="dxa"/>
          </w:tcPr>
          <w:p w14:paraId="2C8B8158" w14:textId="43DF77BC" w:rsidR="008A7DAD" w:rsidRPr="006C1B95" w:rsidRDefault="007E3A46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116428" w:rsidRPr="006C1B95" w14:paraId="1275FC08" w14:textId="77777777" w:rsidTr="00660032">
        <w:trPr>
          <w:trHeight w:val="1871"/>
        </w:trPr>
        <w:tc>
          <w:tcPr>
            <w:tcW w:w="631" w:type="dxa"/>
          </w:tcPr>
          <w:p w14:paraId="27F1AA39" w14:textId="0387AD99" w:rsidR="008A7DAD" w:rsidRPr="006C1B95" w:rsidRDefault="00964AC2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995AE8" w:rsidRPr="006C1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31" w:type="dxa"/>
          </w:tcPr>
          <w:p w14:paraId="7D1C2797" w14:textId="7AC9C9F8" w:rsidR="008A7DAD" w:rsidRPr="006C1B95" w:rsidRDefault="008A7DAD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31" w:type="dxa"/>
          </w:tcPr>
          <w:p w14:paraId="3C27D8B9" w14:textId="2A561E10" w:rsidR="008A7DAD" w:rsidRPr="006C1B95" w:rsidRDefault="008A7DAD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32" w:type="dxa"/>
          </w:tcPr>
          <w:p w14:paraId="5FB1F743" w14:textId="66DE8890" w:rsidR="008A7DAD" w:rsidRPr="006C1B95" w:rsidRDefault="008A7DAD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16</w:t>
            </w:r>
          </w:p>
        </w:tc>
        <w:tc>
          <w:tcPr>
            <w:tcW w:w="872" w:type="dxa"/>
          </w:tcPr>
          <w:p w14:paraId="4967BF2C" w14:textId="1E5F877D" w:rsidR="008A7DAD" w:rsidRPr="006C1B95" w:rsidRDefault="004628F2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14:paraId="2C1DE22A" w14:textId="4AC4F034" w:rsidR="008A7DAD" w:rsidRPr="006C1B95" w:rsidRDefault="004628F2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MwoA</w:t>
            </w:r>
          </w:p>
        </w:tc>
        <w:tc>
          <w:tcPr>
            <w:tcW w:w="567" w:type="dxa"/>
          </w:tcPr>
          <w:p w14:paraId="117A1D4F" w14:textId="1C035115" w:rsidR="008A7DAD" w:rsidRPr="006C1B95" w:rsidRDefault="008A7DAD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477" w:type="dxa"/>
          </w:tcPr>
          <w:p w14:paraId="14C30E15" w14:textId="2AE91D0E" w:rsidR="008A7DAD" w:rsidRPr="006C1B95" w:rsidRDefault="008A7DAD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19</w:t>
            </w:r>
          </w:p>
        </w:tc>
        <w:tc>
          <w:tcPr>
            <w:tcW w:w="632" w:type="dxa"/>
          </w:tcPr>
          <w:p w14:paraId="19FFFFD1" w14:textId="119CD715" w:rsidR="008A7DAD" w:rsidRPr="006C1B95" w:rsidRDefault="008A7DAD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734" w:type="dxa"/>
          </w:tcPr>
          <w:p w14:paraId="0D05B3A5" w14:textId="43AFFD53" w:rsidR="008A7DAD" w:rsidRPr="006C1B95" w:rsidRDefault="00401A4F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0.58</w:t>
            </w:r>
          </w:p>
        </w:tc>
        <w:tc>
          <w:tcPr>
            <w:tcW w:w="530" w:type="dxa"/>
          </w:tcPr>
          <w:p w14:paraId="2EC975B1" w14:textId="48F3EB7D" w:rsidR="008A7DAD" w:rsidRPr="006C1B95" w:rsidRDefault="008A7DAD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B</w:t>
            </w:r>
          </w:p>
        </w:tc>
        <w:tc>
          <w:tcPr>
            <w:tcW w:w="1192" w:type="dxa"/>
          </w:tcPr>
          <w:p w14:paraId="01B4DC59" w14:textId="6F01396A" w:rsidR="008A7DAD" w:rsidRPr="006C1B95" w:rsidRDefault="007E3A46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116428" w:rsidRPr="006C1B95" w14:paraId="6219722A" w14:textId="77777777" w:rsidTr="00660032">
        <w:trPr>
          <w:trHeight w:val="1871"/>
        </w:trPr>
        <w:tc>
          <w:tcPr>
            <w:tcW w:w="631" w:type="dxa"/>
          </w:tcPr>
          <w:p w14:paraId="3C9BCA08" w14:textId="42CA92C5" w:rsidR="008A7DAD" w:rsidRPr="006C1B95" w:rsidRDefault="00964AC2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995AE8" w:rsidRPr="006C1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31" w:type="dxa"/>
          </w:tcPr>
          <w:p w14:paraId="3FA25F9C" w14:textId="561A93A5" w:rsidR="008A7DAD" w:rsidRPr="006C1B95" w:rsidRDefault="008A7DAD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31" w:type="dxa"/>
          </w:tcPr>
          <w:p w14:paraId="533AC12E" w14:textId="549F10CF" w:rsidR="008A7DAD" w:rsidRPr="006C1B95" w:rsidRDefault="008A7DAD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32" w:type="dxa"/>
          </w:tcPr>
          <w:p w14:paraId="1011F5EE" w14:textId="6AEE1F87" w:rsidR="008A7DAD" w:rsidRPr="006C1B95" w:rsidRDefault="008A7DAD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16</w:t>
            </w:r>
          </w:p>
        </w:tc>
        <w:tc>
          <w:tcPr>
            <w:tcW w:w="872" w:type="dxa"/>
          </w:tcPr>
          <w:p w14:paraId="1C145460" w14:textId="26F45FCF" w:rsidR="008A7DAD" w:rsidRPr="006C1B95" w:rsidRDefault="00272DB8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52F5A118" w14:textId="6C13FDDE" w:rsidR="008A7DAD" w:rsidRPr="006C1B95" w:rsidRDefault="00272DB8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MwoA</w:t>
            </w:r>
          </w:p>
        </w:tc>
        <w:tc>
          <w:tcPr>
            <w:tcW w:w="567" w:type="dxa"/>
          </w:tcPr>
          <w:p w14:paraId="3431F4BB" w14:textId="46BFBA56" w:rsidR="008A7DAD" w:rsidRPr="006C1B95" w:rsidRDefault="008A7DAD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477" w:type="dxa"/>
          </w:tcPr>
          <w:p w14:paraId="7B8669B2" w14:textId="22250364" w:rsidR="008A7DAD" w:rsidRPr="006C1B95" w:rsidRDefault="008A7DAD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632" w:type="dxa"/>
          </w:tcPr>
          <w:p w14:paraId="6E91C19B" w14:textId="00FFE694" w:rsidR="008A7DAD" w:rsidRPr="006C1B95" w:rsidRDefault="008A7DAD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734" w:type="dxa"/>
          </w:tcPr>
          <w:p w14:paraId="68BD3F88" w14:textId="74C4BBAE" w:rsidR="008A7DAD" w:rsidRPr="006C1B95" w:rsidRDefault="00B22455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0.17</w:t>
            </w:r>
          </w:p>
        </w:tc>
        <w:tc>
          <w:tcPr>
            <w:tcW w:w="530" w:type="dxa"/>
          </w:tcPr>
          <w:p w14:paraId="3F3B37B9" w14:textId="28ABEF36" w:rsidR="008A7DAD" w:rsidRPr="006C1B95" w:rsidRDefault="008A7DAD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B</w:t>
            </w:r>
          </w:p>
        </w:tc>
        <w:tc>
          <w:tcPr>
            <w:tcW w:w="1192" w:type="dxa"/>
          </w:tcPr>
          <w:p w14:paraId="5DD57C96" w14:textId="1D049AB6" w:rsidR="008A7DAD" w:rsidRPr="006C1B95" w:rsidRDefault="007E3A46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116428" w:rsidRPr="006C1B95" w14:paraId="19E0AF78" w14:textId="77777777" w:rsidTr="00660032">
        <w:trPr>
          <w:trHeight w:val="1871"/>
        </w:trPr>
        <w:tc>
          <w:tcPr>
            <w:tcW w:w="631" w:type="dxa"/>
          </w:tcPr>
          <w:p w14:paraId="7DC9119D" w14:textId="305D6D5C" w:rsidR="008A7DAD" w:rsidRPr="006C1B95" w:rsidRDefault="00964AC2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995AE8" w:rsidRPr="006C1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31" w:type="dxa"/>
          </w:tcPr>
          <w:p w14:paraId="25B5AB19" w14:textId="3C2E16F8" w:rsidR="008A7DAD" w:rsidRPr="006C1B95" w:rsidRDefault="008A7DAD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31" w:type="dxa"/>
          </w:tcPr>
          <w:p w14:paraId="4571A9AF" w14:textId="4F340D2C" w:rsidR="008A7DAD" w:rsidRPr="006C1B95" w:rsidRDefault="008A7DAD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32" w:type="dxa"/>
          </w:tcPr>
          <w:p w14:paraId="348782FB" w14:textId="24AA9021" w:rsidR="008A7DAD" w:rsidRPr="006C1B95" w:rsidRDefault="008A7DAD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872" w:type="dxa"/>
          </w:tcPr>
          <w:p w14:paraId="4DB899F2" w14:textId="367B3961" w:rsidR="008A7DAD" w:rsidRPr="006C1B95" w:rsidRDefault="00272DB8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14:paraId="3DF6ACAF" w14:textId="2252E184" w:rsidR="008A7DAD" w:rsidRPr="006C1B95" w:rsidRDefault="00272DB8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MwoA</w:t>
            </w:r>
          </w:p>
        </w:tc>
        <w:tc>
          <w:tcPr>
            <w:tcW w:w="567" w:type="dxa"/>
          </w:tcPr>
          <w:p w14:paraId="3B4B9243" w14:textId="362F3D2B" w:rsidR="008A7DAD" w:rsidRPr="006C1B95" w:rsidRDefault="008A7DAD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477" w:type="dxa"/>
          </w:tcPr>
          <w:p w14:paraId="5D36E244" w14:textId="3CCCFFC1" w:rsidR="008A7DAD" w:rsidRPr="006C1B95" w:rsidRDefault="008A7DAD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632" w:type="dxa"/>
          </w:tcPr>
          <w:p w14:paraId="1D9320F3" w14:textId="02E74969" w:rsidR="008A7DAD" w:rsidRPr="006C1B95" w:rsidRDefault="008A7DAD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734" w:type="dxa"/>
          </w:tcPr>
          <w:p w14:paraId="3063C060" w14:textId="7C446FAD" w:rsidR="008A7DAD" w:rsidRPr="006C1B95" w:rsidRDefault="00B22455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0.58</w:t>
            </w:r>
          </w:p>
        </w:tc>
        <w:tc>
          <w:tcPr>
            <w:tcW w:w="530" w:type="dxa"/>
          </w:tcPr>
          <w:p w14:paraId="7DD80241" w14:textId="7DF7FDAF" w:rsidR="008A7DAD" w:rsidRPr="006C1B95" w:rsidRDefault="008A7DAD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B</w:t>
            </w:r>
          </w:p>
        </w:tc>
        <w:tc>
          <w:tcPr>
            <w:tcW w:w="1192" w:type="dxa"/>
          </w:tcPr>
          <w:p w14:paraId="62DB8095" w14:textId="54AFEDB1" w:rsidR="008A7DAD" w:rsidRPr="006C1B95" w:rsidRDefault="007E3A46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116428" w:rsidRPr="006C1B95" w14:paraId="071DF85F" w14:textId="77777777" w:rsidTr="00660032">
        <w:trPr>
          <w:trHeight w:val="1871"/>
        </w:trPr>
        <w:tc>
          <w:tcPr>
            <w:tcW w:w="631" w:type="dxa"/>
          </w:tcPr>
          <w:p w14:paraId="4DBAD8EE" w14:textId="2C4E3916" w:rsidR="008A7DAD" w:rsidRPr="006C1B95" w:rsidRDefault="00964AC2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995AE8" w:rsidRPr="006C1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31" w:type="dxa"/>
          </w:tcPr>
          <w:p w14:paraId="1420F569" w14:textId="0A06247E" w:rsidR="008A7DAD" w:rsidRPr="006C1B95" w:rsidRDefault="008A7DAD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1" w:type="dxa"/>
          </w:tcPr>
          <w:p w14:paraId="4F73738B" w14:textId="28B29B8A" w:rsidR="008A7DAD" w:rsidRPr="006C1B95" w:rsidRDefault="008A7DAD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632" w:type="dxa"/>
          </w:tcPr>
          <w:p w14:paraId="1B247064" w14:textId="6379FE21" w:rsidR="008A7DAD" w:rsidRPr="006C1B95" w:rsidRDefault="008A7DAD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16</w:t>
            </w:r>
          </w:p>
        </w:tc>
        <w:tc>
          <w:tcPr>
            <w:tcW w:w="872" w:type="dxa"/>
          </w:tcPr>
          <w:p w14:paraId="5FF87E73" w14:textId="4BEE1387" w:rsidR="008A7DAD" w:rsidRPr="006C1B95" w:rsidRDefault="00272DB8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14:paraId="5B17DE9D" w14:textId="55AB91D1" w:rsidR="008A7DAD" w:rsidRPr="006C1B95" w:rsidRDefault="00272DB8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MwoA</w:t>
            </w:r>
          </w:p>
        </w:tc>
        <w:tc>
          <w:tcPr>
            <w:tcW w:w="567" w:type="dxa"/>
          </w:tcPr>
          <w:p w14:paraId="3DC408E6" w14:textId="474F476C" w:rsidR="008A7DAD" w:rsidRPr="006C1B95" w:rsidRDefault="008A7DAD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477" w:type="dxa"/>
          </w:tcPr>
          <w:p w14:paraId="24962D8F" w14:textId="4773D160" w:rsidR="008A7DAD" w:rsidRPr="006C1B95" w:rsidRDefault="008A7DAD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632" w:type="dxa"/>
          </w:tcPr>
          <w:p w14:paraId="305E7DCC" w14:textId="0A9E32BB" w:rsidR="008A7DAD" w:rsidRPr="006C1B95" w:rsidRDefault="008A7DAD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16</w:t>
            </w:r>
          </w:p>
        </w:tc>
        <w:tc>
          <w:tcPr>
            <w:tcW w:w="734" w:type="dxa"/>
          </w:tcPr>
          <w:p w14:paraId="340CD373" w14:textId="79357EF3" w:rsidR="008A7DAD" w:rsidRPr="006C1B95" w:rsidRDefault="00B22455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0.00</w:t>
            </w:r>
          </w:p>
        </w:tc>
        <w:tc>
          <w:tcPr>
            <w:tcW w:w="530" w:type="dxa"/>
          </w:tcPr>
          <w:p w14:paraId="6B18C289" w14:textId="720CF0AB" w:rsidR="008A7DAD" w:rsidRPr="006C1B95" w:rsidRDefault="008A7DAD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B</w:t>
            </w:r>
          </w:p>
        </w:tc>
        <w:tc>
          <w:tcPr>
            <w:tcW w:w="1192" w:type="dxa"/>
          </w:tcPr>
          <w:p w14:paraId="2FEBE0DB" w14:textId="7C3E7444" w:rsidR="008A7DAD" w:rsidRPr="006C1B95" w:rsidRDefault="007E3A46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116428" w:rsidRPr="006C1B95" w14:paraId="7D6C8B86" w14:textId="77777777" w:rsidTr="00660032">
        <w:trPr>
          <w:trHeight w:val="1871"/>
        </w:trPr>
        <w:tc>
          <w:tcPr>
            <w:tcW w:w="631" w:type="dxa"/>
          </w:tcPr>
          <w:p w14:paraId="1634AB55" w14:textId="6D697361" w:rsidR="008A7DAD" w:rsidRPr="006C1B95" w:rsidRDefault="00964AC2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</w:t>
            </w:r>
            <w:r w:rsidR="00995AE8" w:rsidRPr="006C1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31" w:type="dxa"/>
          </w:tcPr>
          <w:p w14:paraId="7D9D90B3" w14:textId="5CDDD609" w:rsidR="008A7DAD" w:rsidRPr="006C1B95" w:rsidRDefault="008A7DAD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31" w:type="dxa"/>
          </w:tcPr>
          <w:p w14:paraId="20C52568" w14:textId="4569087C" w:rsidR="008A7DAD" w:rsidRPr="006C1B95" w:rsidRDefault="008A7DAD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32" w:type="dxa"/>
          </w:tcPr>
          <w:p w14:paraId="4638BC5B" w14:textId="24F095BF" w:rsidR="008A7DAD" w:rsidRPr="006C1B95" w:rsidRDefault="008A7DAD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18</w:t>
            </w:r>
          </w:p>
        </w:tc>
        <w:tc>
          <w:tcPr>
            <w:tcW w:w="872" w:type="dxa"/>
          </w:tcPr>
          <w:p w14:paraId="099EC408" w14:textId="3205E08F" w:rsidR="008A7DAD" w:rsidRPr="006C1B95" w:rsidRDefault="00272DB8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2AD319A2" w14:textId="5D28A116" w:rsidR="008A7DAD" w:rsidRPr="006C1B95" w:rsidRDefault="00272DB8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MwoA</w:t>
            </w:r>
          </w:p>
        </w:tc>
        <w:tc>
          <w:tcPr>
            <w:tcW w:w="567" w:type="dxa"/>
          </w:tcPr>
          <w:p w14:paraId="7F8B3490" w14:textId="6989E5AE" w:rsidR="008A7DAD" w:rsidRPr="006C1B95" w:rsidRDefault="008A7DAD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477" w:type="dxa"/>
          </w:tcPr>
          <w:p w14:paraId="1A6C7AEA" w14:textId="4BCF842C" w:rsidR="008A7DAD" w:rsidRPr="006C1B95" w:rsidRDefault="008A7DAD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18</w:t>
            </w:r>
          </w:p>
        </w:tc>
        <w:tc>
          <w:tcPr>
            <w:tcW w:w="632" w:type="dxa"/>
          </w:tcPr>
          <w:p w14:paraId="4EB42D90" w14:textId="730E58B5" w:rsidR="008A7DAD" w:rsidRPr="006C1B95" w:rsidRDefault="008A7DAD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34" w:type="dxa"/>
          </w:tcPr>
          <w:p w14:paraId="7144BCE2" w14:textId="4E415A08" w:rsidR="008A7DAD" w:rsidRPr="006C1B95" w:rsidRDefault="00B22455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0.67</w:t>
            </w:r>
          </w:p>
        </w:tc>
        <w:tc>
          <w:tcPr>
            <w:tcW w:w="530" w:type="dxa"/>
          </w:tcPr>
          <w:p w14:paraId="750F268E" w14:textId="086E17F6" w:rsidR="008A7DAD" w:rsidRPr="006C1B95" w:rsidRDefault="008A7DAD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B</w:t>
            </w:r>
          </w:p>
        </w:tc>
        <w:tc>
          <w:tcPr>
            <w:tcW w:w="1192" w:type="dxa"/>
          </w:tcPr>
          <w:p w14:paraId="61470A8C" w14:textId="02FF5429" w:rsidR="008A7DAD" w:rsidRPr="006C1B95" w:rsidRDefault="007E3A46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116428" w:rsidRPr="006C1B95" w14:paraId="6DD41ACB" w14:textId="77777777" w:rsidTr="00660032">
        <w:trPr>
          <w:trHeight w:val="1871"/>
        </w:trPr>
        <w:tc>
          <w:tcPr>
            <w:tcW w:w="631" w:type="dxa"/>
          </w:tcPr>
          <w:p w14:paraId="23FE705B" w14:textId="49EA9007" w:rsidR="008A7DAD" w:rsidRPr="006C1B95" w:rsidRDefault="00995AE8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631" w:type="dxa"/>
          </w:tcPr>
          <w:p w14:paraId="73291C8F" w14:textId="64C31D1B" w:rsidR="008A7DAD" w:rsidRPr="006C1B95" w:rsidRDefault="008A7DAD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31" w:type="dxa"/>
          </w:tcPr>
          <w:p w14:paraId="0B39A16C" w14:textId="2C408548" w:rsidR="008A7DAD" w:rsidRPr="006C1B95" w:rsidRDefault="008A7DAD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632" w:type="dxa"/>
          </w:tcPr>
          <w:p w14:paraId="3CF26F4C" w14:textId="0C795E7E" w:rsidR="008A7DAD" w:rsidRPr="006C1B95" w:rsidRDefault="008A7DAD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21</w:t>
            </w:r>
          </w:p>
        </w:tc>
        <w:tc>
          <w:tcPr>
            <w:tcW w:w="872" w:type="dxa"/>
          </w:tcPr>
          <w:p w14:paraId="3BA47FE4" w14:textId="1CC68374" w:rsidR="008A7DAD" w:rsidRPr="006C1B95" w:rsidRDefault="00272DB8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30CB1A08" w14:textId="2E53B812" w:rsidR="008A7DAD" w:rsidRPr="006C1B95" w:rsidRDefault="00272DB8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MwoA</w:t>
            </w:r>
          </w:p>
        </w:tc>
        <w:tc>
          <w:tcPr>
            <w:tcW w:w="567" w:type="dxa"/>
          </w:tcPr>
          <w:p w14:paraId="7AB27454" w14:textId="272AAE83" w:rsidR="008A7DAD" w:rsidRPr="006C1B95" w:rsidRDefault="008A7DAD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477" w:type="dxa"/>
          </w:tcPr>
          <w:p w14:paraId="2B25A909" w14:textId="5C9D80B6" w:rsidR="008A7DAD" w:rsidRPr="006C1B95" w:rsidRDefault="008A7DAD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632" w:type="dxa"/>
          </w:tcPr>
          <w:p w14:paraId="5ED2951C" w14:textId="6CBEE937" w:rsidR="008A7DAD" w:rsidRPr="006C1B95" w:rsidRDefault="008A7DAD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734" w:type="dxa"/>
          </w:tcPr>
          <w:p w14:paraId="4FAF4104" w14:textId="3D3675A6" w:rsidR="008A7DAD" w:rsidRPr="006C1B95" w:rsidRDefault="002E1CED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0.33</w:t>
            </w:r>
          </w:p>
        </w:tc>
        <w:tc>
          <w:tcPr>
            <w:tcW w:w="530" w:type="dxa"/>
          </w:tcPr>
          <w:p w14:paraId="115E1B3C" w14:textId="7305E128" w:rsidR="008A7DAD" w:rsidRPr="006C1B95" w:rsidRDefault="008A7DAD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B</w:t>
            </w:r>
          </w:p>
        </w:tc>
        <w:tc>
          <w:tcPr>
            <w:tcW w:w="1192" w:type="dxa"/>
          </w:tcPr>
          <w:p w14:paraId="62478C09" w14:textId="184C5B53" w:rsidR="008A7DAD" w:rsidRPr="006C1B95" w:rsidRDefault="007E3A46" w:rsidP="008A7DA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116428" w:rsidRPr="006C1B95" w14:paraId="1977AE42" w14:textId="77777777" w:rsidTr="00660032">
        <w:trPr>
          <w:trHeight w:val="1871"/>
        </w:trPr>
        <w:tc>
          <w:tcPr>
            <w:tcW w:w="631" w:type="dxa"/>
          </w:tcPr>
          <w:p w14:paraId="75A6C802" w14:textId="26A729AE" w:rsidR="00964AC2" w:rsidRPr="006C1B95" w:rsidRDefault="00964AC2" w:rsidP="00964AC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995AE8" w:rsidRPr="006C1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31" w:type="dxa"/>
          </w:tcPr>
          <w:p w14:paraId="1A53EEA3" w14:textId="75EB5A45" w:rsidR="00964AC2" w:rsidRPr="006C1B95" w:rsidRDefault="00964AC2" w:rsidP="00964A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1" w:type="dxa"/>
          </w:tcPr>
          <w:p w14:paraId="20F6AB13" w14:textId="60F30020" w:rsidR="00964AC2" w:rsidRPr="006C1B95" w:rsidRDefault="00964AC2" w:rsidP="00964A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32" w:type="dxa"/>
          </w:tcPr>
          <w:p w14:paraId="320DB2CC" w14:textId="6558BD97" w:rsidR="00964AC2" w:rsidRPr="006C1B95" w:rsidRDefault="00964AC2" w:rsidP="00964AC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18</w:t>
            </w:r>
          </w:p>
        </w:tc>
        <w:tc>
          <w:tcPr>
            <w:tcW w:w="872" w:type="dxa"/>
          </w:tcPr>
          <w:p w14:paraId="52910D1B" w14:textId="757EAD4A" w:rsidR="00964AC2" w:rsidRPr="006C1B95" w:rsidRDefault="00272DB8" w:rsidP="00964AC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14:paraId="21B0AC36" w14:textId="58DC8104" w:rsidR="00964AC2" w:rsidRPr="006C1B95" w:rsidRDefault="00272DB8" w:rsidP="00964AC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MwoA</w:t>
            </w:r>
          </w:p>
        </w:tc>
        <w:tc>
          <w:tcPr>
            <w:tcW w:w="567" w:type="dxa"/>
          </w:tcPr>
          <w:p w14:paraId="11CB6092" w14:textId="186E2E43" w:rsidR="00964AC2" w:rsidRPr="006C1B95" w:rsidRDefault="00964AC2" w:rsidP="00964AC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477" w:type="dxa"/>
          </w:tcPr>
          <w:p w14:paraId="4244896C" w14:textId="55F1831A" w:rsidR="00964AC2" w:rsidRPr="006C1B95" w:rsidRDefault="00964AC2" w:rsidP="00964AC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632" w:type="dxa"/>
          </w:tcPr>
          <w:p w14:paraId="5A58B98B" w14:textId="2D3F5037" w:rsidR="00964AC2" w:rsidRPr="006C1B95" w:rsidRDefault="00964AC2" w:rsidP="00964AC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734" w:type="dxa"/>
          </w:tcPr>
          <w:p w14:paraId="18D2E403" w14:textId="0ABA3EF8" w:rsidR="00964AC2" w:rsidRPr="006C1B95" w:rsidRDefault="00CF528B" w:rsidP="00964AC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l-GR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  <w:lang w:val="el-GR"/>
              </w:rPr>
              <w:t>0.50</w:t>
            </w:r>
          </w:p>
        </w:tc>
        <w:tc>
          <w:tcPr>
            <w:tcW w:w="530" w:type="dxa"/>
          </w:tcPr>
          <w:p w14:paraId="6D820ABF" w14:textId="70F52AAA" w:rsidR="00964AC2" w:rsidRPr="006C1B95" w:rsidRDefault="00964AC2" w:rsidP="00964AC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B</w:t>
            </w:r>
          </w:p>
        </w:tc>
        <w:tc>
          <w:tcPr>
            <w:tcW w:w="1192" w:type="dxa"/>
          </w:tcPr>
          <w:p w14:paraId="30E3426A" w14:textId="44583BFF" w:rsidR="00964AC2" w:rsidRPr="006C1B95" w:rsidRDefault="007E3A46" w:rsidP="00964AC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116428" w:rsidRPr="006C1B95" w14:paraId="5E98B05C" w14:textId="77777777" w:rsidTr="00660032">
        <w:trPr>
          <w:trHeight w:val="1871"/>
        </w:trPr>
        <w:tc>
          <w:tcPr>
            <w:tcW w:w="631" w:type="dxa"/>
          </w:tcPr>
          <w:p w14:paraId="275BE2B7" w14:textId="136D2D61" w:rsidR="00964AC2" w:rsidRPr="006C1B95" w:rsidRDefault="002B373E" w:rsidP="00964AC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995AE8" w:rsidRPr="006C1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31" w:type="dxa"/>
          </w:tcPr>
          <w:p w14:paraId="0B1558C1" w14:textId="5D57A696" w:rsidR="00964AC2" w:rsidRPr="006C1B95" w:rsidRDefault="00964AC2" w:rsidP="00964A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31" w:type="dxa"/>
          </w:tcPr>
          <w:p w14:paraId="4CFAA886" w14:textId="069EB837" w:rsidR="00964AC2" w:rsidRPr="006C1B95" w:rsidRDefault="00964AC2" w:rsidP="00964A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32" w:type="dxa"/>
          </w:tcPr>
          <w:p w14:paraId="471FF04D" w14:textId="34F68AB0" w:rsidR="00964AC2" w:rsidRPr="006C1B95" w:rsidRDefault="00964AC2" w:rsidP="00964AC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19</w:t>
            </w:r>
          </w:p>
        </w:tc>
        <w:tc>
          <w:tcPr>
            <w:tcW w:w="872" w:type="dxa"/>
          </w:tcPr>
          <w:p w14:paraId="2F5288B9" w14:textId="7C40E525" w:rsidR="00964AC2" w:rsidRPr="006C1B95" w:rsidRDefault="004D5BF1" w:rsidP="00964AC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14:paraId="0C53F761" w14:textId="6814D6A1" w:rsidR="00964AC2" w:rsidRPr="006C1B95" w:rsidRDefault="004D5BF1" w:rsidP="00964AC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MwoA</w:t>
            </w:r>
          </w:p>
        </w:tc>
        <w:tc>
          <w:tcPr>
            <w:tcW w:w="567" w:type="dxa"/>
          </w:tcPr>
          <w:p w14:paraId="0C45F35F" w14:textId="57BCB0D7" w:rsidR="00964AC2" w:rsidRPr="006C1B95" w:rsidRDefault="00964AC2" w:rsidP="00964AC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19</w:t>
            </w:r>
          </w:p>
        </w:tc>
        <w:tc>
          <w:tcPr>
            <w:tcW w:w="477" w:type="dxa"/>
          </w:tcPr>
          <w:p w14:paraId="729640A7" w14:textId="2B0CFF85" w:rsidR="00964AC2" w:rsidRPr="006C1B95" w:rsidRDefault="00964AC2" w:rsidP="00964AC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632" w:type="dxa"/>
          </w:tcPr>
          <w:p w14:paraId="093B28E7" w14:textId="789BC0CA" w:rsidR="00964AC2" w:rsidRPr="006C1B95" w:rsidRDefault="00964AC2" w:rsidP="00964AC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16</w:t>
            </w:r>
          </w:p>
        </w:tc>
        <w:tc>
          <w:tcPr>
            <w:tcW w:w="734" w:type="dxa"/>
          </w:tcPr>
          <w:p w14:paraId="3D9CDE7D" w14:textId="6538725C" w:rsidR="00964AC2" w:rsidRPr="006C1B95" w:rsidRDefault="000665E9" w:rsidP="00964AC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0.58</w:t>
            </w:r>
          </w:p>
        </w:tc>
        <w:tc>
          <w:tcPr>
            <w:tcW w:w="530" w:type="dxa"/>
          </w:tcPr>
          <w:p w14:paraId="46104092" w14:textId="0A3FF627" w:rsidR="00964AC2" w:rsidRPr="006C1B95" w:rsidRDefault="00964AC2" w:rsidP="00964AC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C</w:t>
            </w:r>
          </w:p>
        </w:tc>
        <w:tc>
          <w:tcPr>
            <w:tcW w:w="1192" w:type="dxa"/>
          </w:tcPr>
          <w:p w14:paraId="7889EEBD" w14:textId="08028300" w:rsidR="00964AC2" w:rsidRPr="006C1B95" w:rsidRDefault="007E3A46" w:rsidP="00964AC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116428" w:rsidRPr="006C1B95" w14:paraId="553B75B4" w14:textId="77777777" w:rsidTr="00660032">
        <w:trPr>
          <w:trHeight w:val="1871"/>
        </w:trPr>
        <w:tc>
          <w:tcPr>
            <w:tcW w:w="631" w:type="dxa"/>
          </w:tcPr>
          <w:p w14:paraId="0357E4F0" w14:textId="6EA6CAFA" w:rsidR="00964AC2" w:rsidRPr="006C1B95" w:rsidRDefault="002B373E" w:rsidP="00964AC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995AE8" w:rsidRPr="006C1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31" w:type="dxa"/>
          </w:tcPr>
          <w:p w14:paraId="5DF68900" w14:textId="027C580C" w:rsidR="00964AC2" w:rsidRPr="006C1B95" w:rsidRDefault="00964AC2" w:rsidP="00964A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31" w:type="dxa"/>
          </w:tcPr>
          <w:p w14:paraId="55F2BF95" w14:textId="774A67A6" w:rsidR="00964AC2" w:rsidRPr="006C1B95" w:rsidRDefault="00964AC2" w:rsidP="00964A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632" w:type="dxa"/>
          </w:tcPr>
          <w:p w14:paraId="5CAC9743" w14:textId="05066099" w:rsidR="00964AC2" w:rsidRPr="006C1B95" w:rsidRDefault="00964AC2" w:rsidP="00964AC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27</w:t>
            </w:r>
          </w:p>
        </w:tc>
        <w:tc>
          <w:tcPr>
            <w:tcW w:w="872" w:type="dxa"/>
          </w:tcPr>
          <w:p w14:paraId="6433C0E6" w14:textId="027AC78B" w:rsidR="00964AC2" w:rsidRPr="006C1B95" w:rsidRDefault="004D5BF1" w:rsidP="00964AC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307C3669" w14:textId="602BD7A1" w:rsidR="00964AC2" w:rsidRPr="006C1B95" w:rsidRDefault="004D5BF1" w:rsidP="00964AC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MwoA</w:t>
            </w:r>
          </w:p>
        </w:tc>
        <w:tc>
          <w:tcPr>
            <w:tcW w:w="567" w:type="dxa"/>
          </w:tcPr>
          <w:p w14:paraId="2840217A" w14:textId="60B46F39" w:rsidR="00964AC2" w:rsidRPr="006C1B95" w:rsidRDefault="00964AC2" w:rsidP="00964AC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477" w:type="dxa"/>
          </w:tcPr>
          <w:p w14:paraId="3F511C2A" w14:textId="051BCCE8" w:rsidR="00964AC2" w:rsidRPr="006C1B95" w:rsidRDefault="00964AC2" w:rsidP="00964AC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632" w:type="dxa"/>
          </w:tcPr>
          <w:p w14:paraId="25B23EBE" w14:textId="169082AD" w:rsidR="00964AC2" w:rsidRPr="006C1B95" w:rsidRDefault="00964AC2" w:rsidP="00964AC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734" w:type="dxa"/>
          </w:tcPr>
          <w:p w14:paraId="421DBD70" w14:textId="3ECD4FDA" w:rsidR="00964AC2" w:rsidRPr="006C1B95" w:rsidRDefault="006E6F74" w:rsidP="00964AC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0.00</w:t>
            </w:r>
          </w:p>
        </w:tc>
        <w:tc>
          <w:tcPr>
            <w:tcW w:w="530" w:type="dxa"/>
          </w:tcPr>
          <w:p w14:paraId="09F9574B" w14:textId="40F1E8A3" w:rsidR="00964AC2" w:rsidRPr="006C1B95" w:rsidRDefault="00964AC2" w:rsidP="00964AC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C</w:t>
            </w:r>
          </w:p>
        </w:tc>
        <w:tc>
          <w:tcPr>
            <w:tcW w:w="1192" w:type="dxa"/>
          </w:tcPr>
          <w:p w14:paraId="3D969769" w14:textId="636856E9" w:rsidR="00964AC2" w:rsidRPr="006C1B95" w:rsidRDefault="007E3A46" w:rsidP="00964AC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116428" w:rsidRPr="006C1B95" w14:paraId="1D62C789" w14:textId="77777777" w:rsidTr="00660032">
        <w:trPr>
          <w:trHeight w:val="1871"/>
        </w:trPr>
        <w:tc>
          <w:tcPr>
            <w:tcW w:w="631" w:type="dxa"/>
          </w:tcPr>
          <w:p w14:paraId="18680EC8" w14:textId="2FB6FFE2" w:rsidR="00964AC2" w:rsidRPr="006C1B95" w:rsidRDefault="002B373E" w:rsidP="00964AC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995AE8" w:rsidRPr="006C1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31" w:type="dxa"/>
          </w:tcPr>
          <w:p w14:paraId="6B0BDF6D" w14:textId="2B5E4029" w:rsidR="00964AC2" w:rsidRPr="006C1B95" w:rsidRDefault="00964AC2" w:rsidP="00964A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31" w:type="dxa"/>
          </w:tcPr>
          <w:p w14:paraId="41875175" w14:textId="59D02DF3" w:rsidR="00964AC2" w:rsidRPr="006C1B95" w:rsidRDefault="00964AC2" w:rsidP="00964A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632" w:type="dxa"/>
          </w:tcPr>
          <w:p w14:paraId="7F4CCEE4" w14:textId="154DF2FA" w:rsidR="00964AC2" w:rsidRPr="006C1B95" w:rsidRDefault="00964AC2" w:rsidP="00964AC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22</w:t>
            </w:r>
          </w:p>
        </w:tc>
        <w:tc>
          <w:tcPr>
            <w:tcW w:w="872" w:type="dxa"/>
          </w:tcPr>
          <w:p w14:paraId="40A9F56B" w14:textId="3DBCA9D6" w:rsidR="00964AC2" w:rsidRPr="006C1B95" w:rsidRDefault="004D5BF1" w:rsidP="00964AC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14:paraId="5338D59F" w14:textId="6B7E1563" w:rsidR="00964AC2" w:rsidRPr="006C1B95" w:rsidRDefault="004D5BF1" w:rsidP="00964AC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MwoA</w:t>
            </w:r>
          </w:p>
        </w:tc>
        <w:tc>
          <w:tcPr>
            <w:tcW w:w="567" w:type="dxa"/>
          </w:tcPr>
          <w:p w14:paraId="4668271A" w14:textId="6A6F27DA" w:rsidR="00964AC2" w:rsidRPr="006C1B95" w:rsidRDefault="00964AC2" w:rsidP="00964AC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477" w:type="dxa"/>
          </w:tcPr>
          <w:p w14:paraId="24B0F154" w14:textId="4558B787" w:rsidR="00964AC2" w:rsidRPr="006C1B95" w:rsidRDefault="00964AC2" w:rsidP="00964AC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632" w:type="dxa"/>
          </w:tcPr>
          <w:p w14:paraId="3326F809" w14:textId="77858E01" w:rsidR="00964AC2" w:rsidRPr="006C1B95" w:rsidRDefault="00964AC2" w:rsidP="00964AC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734" w:type="dxa"/>
          </w:tcPr>
          <w:p w14:paraId="790646E9" w14:textId="0EC21A4F" w:rsidR="00964AC2" w:rsidRPr="006C1B95" w:rsidRDefault="003D35B0" w:rsidP="00964AC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0.17</w:t>
            </w:r>
          </w:p>
        </w:tc>
        <w:tc>
          <w:tcPr>
            <w:tcW w:w="530" w:type="dxa"/>
          </w:tcPr>
          <w:p w14:paraId="00DB4A17" w14:textId="59A5C601" w:rsidR="00964AC2" w:rsidRPr="006C1B95" w:rsidRDefault="00964AC2" w:rsidP="00964AC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C</w:t>
            </w:r>
          </w:p>
        </w:tc>
        <w:tc>
          <w:tcPr>
            <w:tcW w:w="1192" w:type="dxa"/>
          </w:tcPr>
          <w:p w14:paraId="77B60821" w14:textId="34DB2686" w:rsidR="00964AC2" w:rsidRPr="006C1B95" w:rsidRDefault="007E3A46" w:rsidP="00964AC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116428" w:rsidRPr="006C1B95" w14:paraId="17788F72" w14:textId="77777777" w:rsidTr="00660032">
        <w:trPr>
          <w:trHeight w:val="1871"/>
        </w:trPr>
        <w:tc>
          <w:tcPr>
            <w:tcW w:w="631" w:type="dxa"/>
          </w:tcPr>
          <w:p w14:paraId="718DA736" w14:textId="395C22B8" w:rsidR="00964AC2" w:rsidRPr="006C1B95" w:rsidRDefault="002B373E" w:rsidP="00964AC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995AE8" w:rsidRPr="006C1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31" w:type="dxa"/>
          </w:tcPr>
          <w:p w14:paraId="6254B7A7" w14:textId="6106A5D0" w:rsidR="00964AC2" w:rsidRPr="006C1B95" w:rsidRDefault="00964AC2" w:rsidP="00964A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31" w:type="dxa"/>
          </w:tcPr>
          <w:p w14:paraId="67167761" w14:textId="0D836992" w:rsidR="00964AC2" w:rsidRPr="006C1B95" w:rsidRDefault="00964AC2" w:rsidP="00964A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32" w:type="dxa"/>
          </w:tcPr>
          <w:p w14:paraId="63EEABCA" w14:textId="762A18C5" w:rsidR="00964AC2" w:rsidRPr="006C1B95" w:rsidRDefault="00964AC2" w:rsidP="00964AC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16</w:t>
            </w:r>
          </w:p>
        </w:tc>
        <w:tc>
          <w:tcPr>
            <w:tcW w:w="872" w:type="dxa"/>
          </w:tcPr>
          <w:p w14:paraId="56413F45" w14:textId="5B93AA29" w:rsidR="00964AC2" w:rsidRPr="006C1B95" w:rsidRDefault="00756F91" w:rsidP="00964AC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20252092" w14:textId="0AAEBF0F" w:rsidR="00964AC2" w:rsidRPr="006C1B95" w:rsidRDefault="00756F91" w:rsidP="00964AC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MwA</w:t>
            </w:r>
          </w:p>
        </w:tc>
        <w:tc>
          <w:tcPr>
            <w:tcW w:w="567" w:type="dxa"/>
          </w:tcPr>
          <w:p w14:paraId="4B5F4719" w14:textId="0575CEA6" w:rsidR="00964AC2" w:rsidRPr="006C1B95" w:rsidRDefault="00964AC2" w:rsidP="00964AC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477" w:type="dxa"/>
          </w:tcPr>
          <w:p w14:paraId="21375D8E" w14:textId="00464EB0" w:rsidR="00964AC2" w:rsidRPr="006C1B95" w:rsidRDefault="00964AC2" w:rsidP="00964AC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26</w:t>
            </w:r>
          </w:p>
        </w:tc>
        <w:tc>
          <w:tcPr>
            <w:tcW w:w="632" w:type="dxa"/>
          </w:tcPr>
          <w:p w14:paraId="640CD166" w14:textId="12C21D86" w:rsidR="00964AC2" w:rsidRPr="006C1B95" w:rsidRDefault="00964AC2" w:rsidP="00964AC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  <w:tc>
          <w:tcPr>
            <w:tcW w:w="734" w:type="dxa"/>
          </w:tcPr>
          <w:p w14:paraId="5ACA1477" w14:textId="61FCF0DC" w:rsidR="00964AC2" w:rsidRPr="006C1B95" w:rsidRDefault="005E06AC" w:rsidP="00964AC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0.42</w:t>
            </w:r>
          </w:p>
        </w:tc>
        <w:tc>
          <w:tcPr>
            <w:tcW w:w="530" w:type="dxa"/>
          </w:tcPr>
          <w:p w14:paraId="157FEDFA" w14:textId="3BF36636" w:rsidR="00964AC2" w:rsidRPr="006C1B95" w:rsidRDefault="00964AC2" w:rsidP="00964AC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C</w:t>
            </w:r>
          </w:p>
        </w:tc>
        <w:tc>
          <w:tcPr>
            <w:tcW w:w="1192" w:type="dxa"/>
          </w:tcPr>
          <w:p w14:paraId="67D95401" w14:textId="5661C283" w:rsidR="00964AC2" w:rsidRPr="006C1B95" w:rsidRDefault="007E3A46" w:rsidP="00964AC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116428" w:rsidRPr="006C1B95" w14:paraId="1A91EAE1" w14:textId="77777777" w:rsidTr="00660032">
        <w:trPr>
          <w:trHeight w:val="1871"/>
        </w:trPr>
        <w:tc>
          <w:tcPr>
            <w:tcW w:w="631" w:type="dxa"/>
          </w:tcPr>
          <w:p w14:paraId="0723BD2B" w14:textId="643825CA" w:rsidR="002B373E" w:rsidRPr="006C1B95" w:rsidRDefault="002B373E" w:rsidP="002B373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</w:t>
            </w:r>
            <w:r w:rsidR="00995AE8" w:rsidRPr="006C1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31" w:type="dxa"/>
          </w:tcPr>
          <w:p w14:paraId="011CC94E" w14:textId="25F5E32B" w:rsidR="002B373E" w:rsidRPr="006C1B95" w:rsidRDefault="002B373E" w:rsidP="002B37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31" w:type="dxa"/>
          </w:tcPr>
          <w:p w14:paraId="48636F08" w14:textId="6518A576" w:rsidR="002B373E" w:rsidRPr="006C1B95" w:rsidRDefault="002B373E" w:rsidP="002B37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32" w:type="dxa"/>
          </w:tcPr>
          <w:p w14:paraId="29A75A81" w14:textId="7D908C96" w:rsidR="002B373E" w:rsidRPr="006C1B95" w:rsidRDefault="002B373E" w:rsidP="002B373E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  <w:tc>
          <w:tcPr>
            <w:tcW w:w="872" w:type="dxa"/>
          </w:tcPr>
          <w:p w14:paraId="1447C894" w14:textId="266E2FF7" w:rsidR="002B373E" w:rsidRPr="006C1B95" w:rsidRDefault="0005294A" w:rsidP="002B373E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20E694B5" w14:textId="3BF7FCDE" w:rsidR="002B373E" w:rsidRPr="006C1B95" w:rsidRDefault="0005294A" w:rsidP="002B373E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MwoA</w:t>
            </w:r>
          </w:p>
        </w:tc>
        <w:tc>
          <w:tcPr>
            <w:tcW w:w="567" w:type="dxa"/>
          </w:tcPr>
          <w:p w14:paraId="48E3AD68" w14:textId="2D6E45D6" w:rsidR="002B373E" w:rsidRPr="006C1B95" w:rsidRDefault="002B373E" w:rsidP="002B373E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16</w:t>
            </w:r>
          </w:p>
        </w:tc>
        <w:tc>
          <w:tcPr>
            <w:tcW w:w="477" w:type="dxa"/>
          </w:tcPr>
          <w:p w14:paraId="61805DD3" w14:textId="7A79F995" w:rsidR="002B373E" w:rsidRPr="006C1B95" w:rsidRDefault="002B373E" w:rsidP="002B373E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16</w:t>
            </w:r>
          </w:p>
        </w:tc>
        <w:tc>
          <w:tcPr>
            <w:tcW w:w="632" w:type="dxa"/>
          </w:tcPr>
          <w:p w14:paraId="149C48D6" w14:textId="3468B6FA" w:rsidR="002B373E" w:rsidRPr="006C1B95" w:rsidRDefault="002B373E" w:rsidP="002B373E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734" w:type="dxa"/>
          </w:tcPr>
          <w:p w14:paraId="4AA303C5" w14:textId="35158E67" w:rsidR="002B373E" w:rsidRPr="006C1B95" w:rsidRDefault="000665E9" w:rsidP="002B373E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0.33</w:t>
            </w:r>
          </w:p>
        </w:tc>
        <w:tc>
          <w:tcPr>
            <w:tcW w:w="530" w:type="dxa"/>
          </w:tcPr>
          <w:p w14:paraId="6AD48816" w14:textId="30405363" w:rsidR="002B373E" w:rsidRPr="006C1B95" w:rsidRDefault="002B373E" w:rsidP="002B373E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C</w:t>
            </w:r>
          </w:p>
        </w:tc>
        <w:tc>
          <w:tcPr>
            <w:tcW w:w="1192" w:type="dxa"/>
          </w:tcPr>
          <w:p w14:paraId="7675A6EE" w14:textId="7F7001A3" w:rsidR="002B373E" w:rsidRPr="006C1B95" w:rsidRDefault="007E3A46" w:rsidP="002B373E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116428" w:rsidRPr="006C1B95" w14:paraId="7DDBF1F4" w14:textId="77777777" w:rsidTr="00660032">
        <w:trPr>
          <w:trHeight w:val="1871"/>
        </w:trPr>
        <w:tc>
          <w:tcPr>
            <w:tcW w:w="631" w:type="dxa"/>
          </w:tcPr>
          <w:p w14:paraId="6AEC7B4C" w14:textId="306B0F18" w:rsidR="002B373E" w:rsidRPr="006C1B95" w:rsidRDefault="00995AE8" w:rsidP="002B373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631" w:type="dxa"/>
          </w:tcPr>
          <w:p w14:paraId="0D431058" w14:textId="3FAF5079" w:rsidR="002B373E" w:rsidRPr="006C1B95" w:rsidRDefault="002B373E" w:rsidP="002B37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31" w:type="dxa"/>
          </w:tcPr>
          <w:p w14:paraId="60D6ABA6" w14:textId="43AEFB76" w:rsidR="002B373E" w:rsidRPr="006C1B95" w:rsidRDefault="002B373E" w:rsidP="002B37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32" w:type="dxa"/>
          </w:tcPr>
          <w:p w14:paraId="2683FB8A" w14:textId="2AF1BEFA" w:rsidR="002B373E" w:rsidRPr="006C1B95" w:rsidRDefault="002B373E" w:rsidP="002B373E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  <w:tc>
          <w:tcPr>
            <w:tcW w:w="872" w:type="dxa"/>
          </w:tcPr>
          <w:p w14:paraId="305596C1" w14:textId="33ACAC83" w:rsidR="002B373E" w:rsidRPr="006C1B95" w:rsidRDefault="0005294A" w:rsidP="002B373E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5E8537BD" w14:textId="41FA97B7" w:rsidR="002B373E" w:rsidRPr="006C1B95" w:rsidRDefault="0005294A" w:rsidP="002B373E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MwoA</w:t>
            </w:r>
          </w:p>
        </w:tc>
        <w:tc>
          <w:tcPr>
            <w:tcW w:w="567" w:type="dxa"/>
          </w:tcPr>
          <w:p w14:paraId="37B82E65" w14:textId="17383FE2" w:rsidR="002B373E" w:rsidRPr="006C1B95" w:rsidRDefault="002B373E" w:rsidP="002B373E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477" w:type="dxa"/>
          </w:tcPr>
          <w:p w14:paraId="2FD89F46" w14:textId="63F78A61" w:rsidR="002B373E" w:rsidRPr="006C1B95" w:rsidRDefault="002B373E" w:rsidP="002B373E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632" w:type="dxa"/>
          </w:tcPr>
          <w:p w14:paraId="24631E51" w14:textId="2A849DCE" w:rsidR="002B373E" w:rsidRPr="006C1B95" w:rsidRDefault="002B373E" w:rsidP="002B373E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734" w:type="dxa"/>
          </w:tcPr>
          <w:p w14:paraId="098ED3C2" w14:textId="3372C0AB" w:rsidR="002B373E" w:rsidRPr="006C1B95" w:rsidRDefault="007E4528" w:rsidP="002B373E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0.42</w:t>
            </w:r>
          </w:p>
        </w:tc>
        <w:tc>
          <w:tcPr>
            <w:tcW w:w="530" w:type="dxa"/>
          </w:tcPr>
          <w:p w14:paraId="475E7425" w14:textId="3CA6B743" w:rsidR="002B373E" w:rsidRPr="006C1B95" w:rsidRDefault="002B373E" w:rsidP="002B373E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C</w:t>
            </w:r>
          </w:p>
        </w:tc>
        <w:tc>
          <w:tcPr>
            <w:tcW w:w="1192" w:type="dxa"/>
          </w:tcPr>
          <w:p w14:paraId="0D9A91E7" w14:textId="06FBD98E" w:rsidR="002B373E" w:rsidRPr="006C1B95" w:rsidRDefault="007E3A46" w:rsidP="002B373E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B95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</w:tbl>
    <w:p w14:paraId="0CDC90D6" w14:textId="77777777" w:rsidR="00C0146F" w:rsidRPr="00070503" w:rsidRDefault="00C0146F" w:rsidP="005351AF">
      <w:pPr>
        <w:spacing w:after="0"/>
        <w:rPr>
          <w:sz w:val="16"/>
          <w:szCs w:val="16"/>
          <w:lang w:val="el-GR"/>
        </w:rPr>
      </w:pPr>
    </w:p>
    <w:p w14:paraId="1AE75D5F" w14:textId="01696DFB" w:rsidR="00EA3DEE" w:rsidRPr="006C1B95" w:rsidRDefault="00D03187" w:rsidP="005351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Abbreviations: </w:t>
      </w:r>
      <w:r w:rsidR="00141F04" w:rsidRPr="006C1B95">
        <w:rPr>
          <w:rFonts w:ascii="Times New Roman" w:hAnsi="Times New Roman" w:cs="Times New Roman"/>
          <w:sz w:val="24"/>
          <w:szCs w:val="24"/>
        </w:rPr>
        <w:t>F</w:t>
      </w:r>
      <w:r w:rsidR="003D4039" w:rsidRPr="006C1B95">
        <w:rPr>
          <w:rFonts w:ascii="Times New Roman" w:hAnsi="Times New Roman" w:cs="Times New Roman"/>
          <w:sz w:val="24"/>
          <w:szCs w:val="24"/>
        </w:rPr>
        <w:t>= female; M=male</w:t>
      </w:r>
      <w:r w:rsidR="00065BAF" w:rsidRPr="006C1B95">
        <w:rPr>
          <w:rFonts w:ascii="Times New Roman" w:hAnsi="Times New Roman" w:cs="Times New Roman"/>
          <w:sz w:val="24"/>
          <w:szCs w:val="24"/>
        </w:rPr>
        <w:t>;</w:t>
      </w:r>
      <w:r w:rsidR="00583809" w:rsidRPr="006C1B95">
        <w:rPr>
          <w:rFonts w:ascii="Times New Roman" w:hAnsi="Times New Roman" w:cs="Times New Roman"/>
          <w:sz w:val="24"/>
          <w:szCs w:val="24"/>
        </w:rPr>
        <w:t xml:space="preserve"> HAM- A= Hamilton</w:t>
      </w:r>
      <w:r w:rsidR="00065BAF" w:rsidRPr="006C1B95">
        <w:rPr>
          <w:rFonts w:ascii="Times New Roman" w:hAnsi="Times New Roman" w:cs="Times New Roman"/>
          <w:sz w:val="24"/>
          <w:szCs w:val="24"/>
        </w:rPr>
        <w:t xml:space="preserve"> </w:t>
      </w:r>
      <w:r w:rsidR="00583809" w:rsidRPr="006C1B95">
        <w:rPr>
          <w:rFonts w:ascii="Times New Roman" w:hAnsi="Times New Roman" w:cs="Times New Roman"/>
          <w:sz w:val="24"/>
          <w:szCs w:val="24"/>
        </w:rPr>
        <w:t xml:space="preserve">Anxiety Rating Scale; HAM- D= Hamilton Depression Rating Scale; </w:t>
      </w:r>
      <w:r w:rsidR="00B31889" w:rsidRPr="006C1B95">
        <w:rPr>
          <w:rFonts w:ascii="Times New Roman" w:hAnsi="Times New Roman" w:cs="Times New Roman"/>
          <w:sz w:val="24"/>
          <w:szCs w:val="24"/>
        </w:rPr>
        <w:t xml:space="preserve">SCL 90-R= Symptoms Checklist 90- Revised; </w:t>
      </w:r>
      <w:r w:rsidR="00065BAF" w:rsidRPr="006C1B95">
        <w:rPr>
          <w:rFonts w:ascii="Times New Roman" w:hAnsi="Times New Roman" w:cs="Times New Roman"/>
          <w:sz w:val="24"/>
          <w:szCs w:val="24"/>
        </w:rPr>
        <w:t>Mw</w:t>
      </w:r>
      <w:r w:rsidR="007174ED" w:rsidRPr="006C1B95">
        <w:rPr>
          <w:rFonts w:ascii="Times New Roman" w:hAnsi="Times New Roman" w:cs="Times New Roman"/>
          <w:sz w:val="24"/>
          <w:szCs w:val="24"/>
        </w:rPr>
        <w:t>o</w:t>
      </w:r>
      <w:r w:rsidR="00065BAF" w:rsidRPr="006C1B95">
        <w:rPr>
          <w:rFonts w:ascii="Times New Roman" w:hAnsi="Times New Roman" w:cs="Times New Roman"/>
          <w:sz w:val="24"/>
          <w:szCs w:val="24"/>
        </w:rPr>
        <w:t xml:space="preserve">A= migraine without aura; </w:t>
      </w:r>
      <w:r w:rsidR="00E614E0" w:rsidRPr="006C1B95">
        <w:rPr>
          <w:rFonts w:ascii="Times New Roman" w:hAnsi="Times New Roman" w:cs="Times New Roman"/>
          <w:sz w:val="24"/>
          <w:szCs w:val="24"/>
        </w:rPr>
        <w:t>MwA= migraine with aura</w:t>
      </w:r>
    </w:p>
    <w:sectPr w:rsidR="00EA3DEE" w:rsidRPr="006C1B95" w:rsidSect="00C6724B">
      <w:pgSz w:w="11906" w:h="16838" w:code="9"/>
      <w:pgMar w:top="1021" w:right="1758" w:bottom="1021" w:left="175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54361"/>
    <w:multiLevelType w:val="hybridMultilevel"/>
    <w:tmpl w:val="224C4A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3F2B7C"/>
    <w:multiLevelType w:val="hybridMultilevel"/>
    <w:tmpl w:val="F54CF5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D14C0B"/>
    <w:multiLevelType w:val="hybridMultilevel"/>
    <w:tmpl w:val="23166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3959743">
    <w:abstractNumId w:val="0"/>
  </w:num>
  <w:num w:numId="2" w16cid:durableId="534150461">
    <w:abstractNumId w:val="2"/>
  </w:num>
  <w:num w:numId="3" w16cid:durableId="15587785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5"/>
  <w:attachedTemplate r:id="rId1"/>
  <w:defaultTabStop w:val="720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9B8"/>
    <w:rsid w:val="0000259C"/>
    <w:rsid w:val="0001501D"/>
    <w:rsid w:val="00015306"/>
    <w:rsid w:val="00025E9C"/>
    <w:rsid w:val="0005294A"/>
    <w:rsid w:val="00061515"/>
    <w:rsid w:val="00065BAF"/>
    <w:rsid w:val="000665E9"/>
    <w:rsid w:val="00070503"/>
    <w:rsid w:val="00074749"/>
    <w:rsid w:val="000C074A"/>
    <w:rsid w:val="000C141D"/>
    <w:rsid w:val="000C19E7"/>
    <w:rsid w:val="000D2EDA"/>
    <w:rsid w:val="000D4FBC"/>
    <w:rsid w:val="0010135D"/>
    <w:rsid w:val="00102206"/>
    <w:rsid w:val="001051B1"/>
    <w:rsid w:val="00111F94"/>
    <w:rsid w:val="00116428"/>
    <w:rsid w:val="00141F04"/>
    <w:rsid w:val="001425CE"/>
    <w:rsid w:val="00165B3A"/>
    <w:rsid w:val="0017209F"/>
    <w:rsid w:val="00173679"/>
    <w:rsid w:val="00181821"/>
    <w:rsid w:val="001C1410"/>
    <w:rsid w:val="00232268"/>
    <w:rsid w:val="00263445"/>
    <w:rsid w:val="00272DB8"/>
    <w:rsid w:val="00285922"/>
    <w:rsid w:val="002A0990"/>
    <w:rsid w:val="002B373E"/>
    <w:rsid w:val="002E1CED"/>
    <w:rsid w:val="002F14FA"/>
    <w:rsid w:val="00301E3C"/>
    <w:rsid w:val="003253BE"/>
    <w:rsid w:val="003370E9"/>
    <w:rsid w:val="00367AF1"/>
    <w:rsid w:val="003A681F"/>
    <w:rsid w:val="003C1AA4"/>
    <w:rsid w:val="003D2BD6"/>
    <w:rsid w:val="003D35B0"/>
    <w:rsid w:val="003D4039"/>
    <w:rsid w:val="003F5EF6"/>
    <w:rsid w:val="00401A4F"/>
    <w:rsid w:val="0042425F"/>
    <w:rsid w:val="00431081"/>
    <w:rsid w:val="00436723"/>
    <w:rsid w:val="00436EB5"/>
    <w:rsid w:val="004628F2"/>
    <w:rsid w:val="00465CCB"/>
    <w:rsid w:val="00494552"/>
    <w:rsid w:val="004D5BF1"/>
    <w:rsid w:val="00511E5E"/>
    <w:rsid w:val="005122C2"/>
    <w:rsid w:val="00521472"/>
    <w:rsid w:val="005255D2"/>
    <w:rsid w:val="005351AF"/>
    <w:rsid w:val="00562C37"/>
    <w:rsid w:val="005658BB"/>
    <w:rsid w:val="00580CA1"/>
    <w:rsid w:val="00583757"/>
    <w:rsid w:val="00583809"/>
    <w:rsid w:val="00585511"/>
    <w:rsid w:val="005A47D1"/>
    <w:rsid w:val="005C1468"/>
    <w:rsid w:val="005D22EA"/>
    <w:rsid w:val="005D6203"/>
    <w:rsid w:val="005E06AC"/>
    <w:rsid w:val="005E4777"/>
    <w:rsid w:val="00605EF6"/>
    <w:rsid w:val="006111B3"/>
    <w:rsid w:val="006160D7"/>
    <w:rsid w:val="00626D91"/>
    <w:rsid w:val="0065555A"/>
    <w:rsid w:val="00656C31"/>
    <w:rsid w:val="00660032"/>
    <w:rsid w:val="00670DF3"/>
    <w:rsid w:val="006749B5"/>
    <w:rsid w:val="006C1B95"/>
    <w:rsid w:val="006C2B7E"/>
    <w:rsid w:val="006C4CAE"/>
    <w:rsid w:val="006E42CA"/>
    <w:rsid w:val="006E6F74"/>
    <w:rsid w:val="006F2751"/>
    <w:rsid w:val="00700DD9"/>
    <w:rsid w:val="00701E7B"/>
    <w:rsid w:val="007159D4"/>
    <w:rsid w:val="007174ED"/>
    <w:rsid w:val="007461C8"/>
    <w:rsid w:val="00751CFC"/>
    <w:rsid w:val="00754CC2"/>
    <w:rsid w:val="00756F91"/>
    <w:rsid w:val="00765122"/>
    <w:rsid w:val="007A6C1F"/>
    <w:rsid w:val="007B056A"/>
    <w:rsid w:val="007C170D"/>
    <w:rsid w:val="007D1415"/>
    <w:rsid w:val="007E083A"/>
    <w:rsid w:val="007E3A46"/>
    <w:rsid w:val="007E4528"/>
    <w:rsid w:val="007F4A74"/>
    <w:rsid w:val="00816282"/>
    <w:rsid w:val="0083018C"/>
    <w:rsid w:val="00842C82"/>
    <w:rsid w:val="0089574E"/>
    <w:rsid w:val="008A308F"/>
    <w:rsid w:val="008A7DAD"/>
    <w:rsid w:val="008C6A5B"/>
    <w:rsid w:val="008D1C19"/>
    <w:rsid w:val="008E5CFB"/>
    <w:rsid w:val="00916397"/>
    <w:rsid w:val="009224C1"/>
    <w:rsid w:val="009574E0"/>
    <w:rsid w:val="00964AC2"/>
    <w:rsid w:val="00995AE8"/>
    <w:rsid w:val="009A0B4B"/>
    <w:rsid w:val="009B69A2"/>
    <w:rsid w:val="009C4954"/>
    <w:rsid w:val="009E5076"/>
    <w:rsid w:val="009F1076"/>
    <w:rsid w:val="00A07F4D"/>
    <w:rsid w:val="00A252F1"/>
    <w:rsid w:val="00A634D1"/>
    <w:rsid w:val="00AB0D85"/>
    <w:rsid w:val="00AC240B"/>
    <w:rsid w:val="00AC308B"/>
    <w:rsid w:val="00AE4F11"/>
    <w:rsid w:val="00AE695C"/>
    <w:rsid w:val="00AF7B19"/>
    <w:rsid w:val="00B22455"/>
    <w:rsid w:val="00B31889"/>
    <w:rsid w:val="00B532D9"/>
    <w:rsid w:val="00B62D4F"/>
    <w:rsid w:val="00B70F0A"/>
    <w:rsid w:val="00BA59E6"/>
    <w:rsid w:val="00BE37EF"/>
    <w:rsid w:val="00BE3B40"/>
    <w:rsid w:val="00C0146F"/>
    <w:rsid w:val="00C43F0B"/>
    <w:rsid w:val="00C6724B"/>
    <w:rsid w:val="00C745A1"/>
    <w:rsid w:val="00C93A3B"/>
    <w:rsid w:val="00CB0413"/>
    <w:rsid w:val="00CB11D2"/>
    <w:rsid w:val="00CB63A6"/>
    <w:rsid w:val="00CD27B8"/>
    <w:rsid w:val="00CF528B"/>
    <w:rsid w:val="00D00A78"/>
    <w:rsid w:val="00D03187"/>
    <w:rsid w:val="00D109B8"/>
    <w:rsid w:val="00D14F9D"/>
    <w:rsid w:val="00D2709B"/>
    <w:rsid w:val="00D33597"/>
    <w:rsid w:val="00E1730D"/>
    <w:rsid w:val="00E4622A"/>
    <w:rsid w:val="00E614E0"/>
    <w:rsid w:val="00E651B3"/>
    <w:rsid w:val="00E7000F"/>
    <w:rsid w:val="00E73A74"/>
    <w:rsid w:val="00EA3DEE"/>
    <w:rsid w:val="00EB0330"/>
    <w:rsid w:val="00EC0727"/>
    <w:rsid w:val="00EC67B7"/>
    <w:rsid w:val="00EC74A2"/>
    <w:rsid w:val="00EE118F"/>
    <w:rsid w:val="00EF647F"/>
    <w:rsid w:val="00F14C15"/>
    <w:rsid w:val="00F542BD"/>
    <w:rsid w:val="00F562B5"/>
    <w:rsid w:val="00F61AC6"/>
    <w:rsid w:val="00F70C75"/>
    <w:rsid w:val="00F804EC"/>
    <w:rsid w:val="00F8751C"/>
    <w:rsid w:val="00FB0672"/>
    <w:rsid w:val="00FB504F"/>
    <w:rsid w:val="00FD0411"/>
    <w:rsid w:val="00FE15D7"/>
    <w:rsid w:val="00FF1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66826"/>
  <w15:docId w15:val="{96CBA969-D13A-4911-A82B-7536D3453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3D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0D4FBC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0D4FBC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0D4FBC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0D4FBC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0D4FBC"/>
    <w:rPr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0D4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0D4FB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9B69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9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emarie\Documents\Work\TEMPLATES%20and%20GUIDELINES\TABLE%20TEMPLATE%20STUFF\table%20template%20landscap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table template landscape</Template>
  <TotalTime>3</TotalTime>
  <Pages>6</Pages>
  <Words>286</Words>
  <Characters>1547</Characters>
  <Application>Microsoft Office Word</Application>
  <DocSecurity>0</DocSecurity>
  <Lines>12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UCL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Annemarie</dc:creator>
  <cp:lastModifiedBy>ion spanou</cp:lastModifiedBy>
  <cp:revision>4</cp:revision>
  <cp:lastPrinted>2017-10-11T15:09:00Z</cp:lastPrinted>
  <dcterms:created xsi:type="dcterms:W3CDTF">2025-09-27T20:07:00Z</dcterms:created>
  <dcterms:modified xsi:type="dcterms:W3CDTF">2025-09-28T15:50:00Z</dcterms:modified>
</cp:coreProperties>
</file>