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bookmarkStart w:id="0" w:name="_GoBack"/>
      <w:bookmarkEnd w:id="0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Survey on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Dying</w:t>
      </w:r>
      <w:proofErr w:type="spellEnd"/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Hello,</w:t>
      </w: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are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kindly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invited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to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participate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in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this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survey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regarding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your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views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on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dying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dying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a form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of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medically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regulated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assisted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dying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. It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involves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physician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at the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patient’s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request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prescribing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 combination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of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medications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which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when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taken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together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result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in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death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. The patient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may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then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decide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whether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when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and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where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to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take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these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medications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and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thereby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end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their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life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dying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currently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not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permitted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in Sweden.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However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there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extensive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experience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with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this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practice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in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several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other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countries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In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jurisdictions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where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dying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permitted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specific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eligibility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criteria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must be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met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. In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some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countries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this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requires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the patient has a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condition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associated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with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limited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life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expectancy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. In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others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eligibility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based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on the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presence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of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chronic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incurable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illness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causing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unbearable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suffering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Thank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for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your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participation.</w:t>
      </w:r>
    </w:p>
    <w:p w:rsidR="00FE09A2" w:rsidRPr="00FE09A2" w:rsidRDefault="008055AE" w:rsidP="00FE0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Please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consider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the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following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scenario:</w: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Lars, a 75-year-old man, has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lung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cancer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has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metastasized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to the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brain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and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skeleton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.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condition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considered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incurable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and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physician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estimates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unlikely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to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have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more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than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six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months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to live.</w: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Lars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receives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care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from a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palliative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team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consisting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of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physician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nurse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social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worker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and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psychologist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who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provide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symptom-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relieving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treatment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at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home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during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the end-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of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-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life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phase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.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current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treatment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effective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and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not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experiencing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significant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pain,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anxiety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or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nausea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However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Lars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suffers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from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dyspnoea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and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profound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fatigue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which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persist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despite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appropriate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medical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management.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These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symptoms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prevent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him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from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performing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daily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activities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without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assistance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from relatives and municipal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home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care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services.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also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no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longer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able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to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engage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in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activities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previously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brought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him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joy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Lars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now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expresses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wish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to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attending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physician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within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the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palliative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care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team to be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prescribed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medication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would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allow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him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to end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life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as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finds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current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situation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meaningless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:rsidR="00FE09A2" w:rsidRPr="00FE09A2" w:rsidRDefault="008055AE" w:rsidP="00FE0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1.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Based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on the scenario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above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which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consideration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do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regard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as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most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important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in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Lars’s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situation?</w:t>
      </w:r>
    </w:p>
    <w:p w:rsidR="00FE09A2" w:rsidRPr="00FE09A2" w:rsidRDefault="00FE09A2" w:rsidP="00FE09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Lars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should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have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the right to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decide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for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himself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FE09A2" w:rsidRPr="00FE09A2" w:rsidRDefault="00FE09A2" w:rsidP="00FE09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Lars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should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be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treated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fairly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and on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equal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terms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with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patients in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similar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situations </w:t>
      </w:r>
    </w:p>
    <w:p w:rsidR="00FE09A2" w:rsidRPr="00FE09A2" w:rsidRDefault="00FE09A2" w:rsidP="00FE09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lastRenderedPageBreak/>
        <w:t>That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harm to Lars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should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be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avoided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FE09A2" w:rsidRPr="00FE09A2" w:rsidRDefault="00FE09A2" w:rsidP="00FE09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efforts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should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be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made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to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improve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Lars’s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well-being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FE09A2" w:rsidRPr="008055AE" w:rsidRDefault="00FE09A2" w:rsidP="00FE09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</w:pPr>
      <w:r w:rsidRPr="008055AE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  <w:t xml:space="preserve">None of the above / Do not know </w: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Free</w:t>
      </w:r>
      <w:proofErr w:type="spellEnd"/>
      <w:r w:rsidRPr="00FE09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 xml:space="preserve">-text </w:t>
      </w:r>
      <w:proofErr w:type="spellStart"/>
      <w:r w:rsidRPr="00FE09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comments</w:t>
      </w:r>
      <w:proofErr w:type="spellEnd"/>
      <w:r w:rsidRPr="00FE09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:</w:t>
      </w:r>
    </w:p>
    <w:p w:rsidR="00FE09A2" w:rsidRPr="00FE09A2" w:rsidRDefault="008055AE" w:rsidP="00FE0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FE09A2" w:rsidRPr="00FE09A2" w:rsidRDefault="008055AE" w:rsidP="00FE0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2. Do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believe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dying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should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be legal for a patient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such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as Lars?</w:t>
      </w:r>
    </w:p>
    <w:p w:rsidR="00FE09A2" w:rsidRPr="00FE09A2" w:rsidRDefault="00FE09A2" w:rsidP="00FE09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Yes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FE09A2" w:rsidRPr="00FE09A2" w:rsidRDefault="00FE09A2" w:rsidP="00FE09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No </w:t>
      </w:r>
    </w:p>
    <w:p w:rsidR="00FE09A2" w:rsidRPr="00FE09A2" w:rsidRDefault="00FE09A2" w:rsidP="00FE09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Do not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know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Free</w:t>
      </w:r>
      <w:proofErr w:type="spellEnd"/>
      <w:r w:rsidRPr="00FE09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 xml:space="preserve">-text </w:t>
      </w:r>
      <w:proofErr w:type="spellStart"/>
      <w:r w:rsidRPr="00FE09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comments</w:t>
      </w:r>
      <w:proofErr w:type="spellEnd"/>
      <w:r w:rsidRPr="00FE09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:</w:t>
      </w:r>
    </w:p>
    <w:p w:rsidR="00FE09A2" w:rsidRPr="00FE09A2" w:rsidRDefault="008055AE" w:rsidP="00FE0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FE09A2" w:rsidRPr="00FE09A2" w:rsidRDefault="008055AE" w:rsidP="00FE0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3.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Assuming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dying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were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legal in Sweden,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would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, in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your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capacity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as a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licensed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physician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, be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willing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to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participate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in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dying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?</w:t>
      </w:r>
    </w:p>
    <w:p w:rsidR="00FE09A2" w:rsidRPr="00FE09A2" w:rsidRDefault="00FE09A2" w:rsidP="00FE09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Yes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FE09A2" w:rsidRPr="00FE09A2" w:rsidRDefault="00FE09A2" w:rsidP="00FE09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No </w:t>
      </w:r>
    </w:p>
    <w:p w:rsidR="00FE09A2" w:rsidRPr="00FE09A2" w:rsidRDefault="00FE09A2" w:rsidP="00FE09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Do not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know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Free</w:t>
      </w:r>
      <w:proofErr w:type="spellEnd"/>
      <w:r w:rsidRPr="00FE09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 xml:space="preserve">-text </w:t>
      </w:r>
      <w:proofErr w:type="spellStart"/>
      <w:r w:rsidRPr="00FE09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comments</w:t>
      </w:r>
      <w:proofErr w:type="spellEnd"/>
      <w:r w:rsidRPr="00FE09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:</w:t>
      </w:r>
    </w:p>
    <w:p w:rsidR="00FE09A2" w:rsidRPr="00FE09A2" w:rsidRDefault="008055AE" w:rsidP="00FE0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FE09A2" w:rsidRPr="00FE09A2" w:rsidRDefault="008055AE" w:rsidP="00FE0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2" style="width:0;height:1.5pt" o:hralign="center" o:hrstd="t" o:hr="t" fillcolor="#a0a0a0" stroked="f"/>
        </w:pic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4.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Assuming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dying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were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legal in Sweden, do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believe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all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licensed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physicians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should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be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obligated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to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participate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in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dying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upon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patient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request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?</w:t>
      </w:r>
    </w:p>
    <w:p w:rsidR="00FE09A2" w:rsidRPr="00FE09A2" w:rsidRDefault="00FE09A2" w:rsidP="00FE09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Yes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FE09A2" w:rsidRPr="00FE09A2" w:rsidRDefault="00FE09A2" w:rsidP="00FE09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No </w:t>
      </w:r>
    </w:p>
    <w:p w:rsidR="00FE09A2" w:rsidRPr="00FE09A2" w:rsidRDefault="00FE09A2" w:rsidP="00FE09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Do not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know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Free</w:t>
      </w:r>
      <w:proofErr w:type="spellEnd"/>
      <w:r w:rsidRPr="00FE09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 xml:space="preserve">-text </w:t>
      </w:r>
      <w:proofErr w:type="spellStart"/>
      <w:r w:rsidRPr="00FE09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comments</w:t>
      </w:r>
      <w:proofErr w:type="spellEnd"/>
      <w:r w:rsidRPr="00FE09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:</w:t>
      </w:r>
    </w:p>
    <w:p w:rsidR="00FE09A2" w:rsidRPr="00FE09A2" w:rsidRDefault="008055AE" w:rsidP="00FE0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3" style="width:0;height:1.5pt" o:hralign="center" o:hrstd="t" o:hr="t" fillcolor="#a0a0a0" stroked="f"/>
        </w:pict>
      </w:r>
    </w:p>
    <w:p w:rsidR="00FE09A2" w:rsidRPr="00FE09A2" w:rsidRDefault="008055AE" w:rsidP="00FE0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4" style="width:0;height:1.5pt" o:hralign="center" o:hrstd="t" o:hr="t" fillcolor="#a0a0a0" stroked="f"/>
        </w:pic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5.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How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much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trust do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have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in the Swedish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healthcare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system?</w:t>
      </w:r>
    </w:p>
    <w:p w:rsidR="00FE09A2" w:rsidRPr="00FE09A2" w:rsidRDefault="00FE09A2" w:rsidP="00FE09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Very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low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FE09A2" w:rsidRPr="00FE09A2" w:rsidRDefault="00FE09A2" w:rsidP="00FE09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Low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FE09A2" w:rsidRPr="00FE09A2" w:rsidRDefault="00FE09A2" w:rsidP="00FE09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lastRenderedPageBreak/>
        <w:t>High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FE09A2" w:rsidRPr="00FE09A2" w:rsidRDefault="00FE09A2" w:rsidP="00FE09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Very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high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FE09A2" w:rsidRPr="00FE09A2" w:rsidRDefault="008055AE" w:rsidP="00FE0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5" style="width:0;height:1.5pt" o:hralign="center" o:hrstd="t" o:hr="t" fillcolor="#a0a0a0" stroked="f"/>
        </w:pic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6.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Please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indicate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your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age:</w:t>
      </w:r>
    </w:p>
    <w:p w:rsidR="00FE09A2" w:rsidRPr="00FE09A2" w:rsidRDefault="00FE09A2" w:rsidP="00FE09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18–30 </w:t>
      </w:r>
    </w:p>
    <w:p w:rsidR="00FE09A2" w:rsidRPr="00FE09A2" w:rsidRDefault="00FE09A2" w:rsidP="00FE09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31–45 </w:t>
      </w:r>
    </w:p>
    <w:p w:rsidR="00FE09A2" w:rsidRPr="00FE09A2" w:rsidRDefault="00FE09A2" w:rsidP="00FE09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46+ </w:t>
      </w:r>
    </w:p>
    <w:p w:rsidR="00FE09A2" w:rsidRPr="00FE09A2" w:rsidRDefault="008055AE" w:rsidP="00FE0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6" style="width:0;height:1.5pt" o:hralign="center" o:hrstd="t" o:hr="t" fillcolor="#a0a0a0" stroked="f"/>
        </w:pic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7. Do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have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work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experience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in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healthcare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or municipal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care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services?</w:t>
      </w:r>
    </w:p>
    <w:p w:rsidR="00FE09A2" w:rsidRPr="00FE09A2" w:rsidRDefault="00FE09A2" w:rsidP="00FE09A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Yes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FE09A2" w:rsidRPr="00FE09A2" w:rsidRDefault="00FE09A2" w:rsidP="00FE09A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No </w: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If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yes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please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specify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:</w:t>
      </w:r>
    </w:p>
    <w:p w:rsidR="00FE09A2" w:rsidRPr="00FE09A2" w:rsidRDefault="008055AE" w:rsidP="00FE0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7" style="width:0;height:1.5pt" o:hralign="center" o:hrstd="t" o:hr="t" fillcolor="#a0a0a0" stroked="f"/>
        </w:pict>
      </w:r>
    </w:p>
    <w:p w:rsidR="00FE09A2" w:rsidRPr="00FE09A2" w:rsidRDefault="008055AE" w:rsidP="00FE0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8" style="width:0;height:1.5pt" o:hralign="center" o:hrstd="t" o:hr="t" fillcolor="#a0a0a0" stroked="f"/>
        </w:pic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8.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How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would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describe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your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religious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affiliation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?</w:t>
      </w:r>
    </w:p>
    <w:p w:rsidR="00FE09A2" w:rsidRPr="00FE09A2" w:rsidRDefault="00FE09A2" w:rsidP="00FE09A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Christian </w:t>
      </w:r>
    </w:p>
    <w:p w:rsidR="00FE09A2" w:rsidRPr="00FE09A2" w:rsidRDefault="00FE09A2" w:rsidP="00FE09A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Buddhist </w:t>
      </w:r>
    </w:p>
    <w:p w:rsidR="00FE09A2" w:rsidRPr="00FE09A2" w:rsidRDefault="00FE09A2" w:rsidP="00FE09A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Hindu </w:t>
      </w:r>
    </w:p>
    <w:p w:rsidR="00FE09A2" w:rsidRPr="00FE09A2" w:rsidRDefault="00FE09A2" w:rsidP="00FE09A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Muslim </w:t>
      </w:r>
    </w:p>
    <w:p w:rsidR="00FE09A2" w:rsidRPr="00FE09A2" w:rsidRDefault="00FE09A2" w:rsidP="00FE09A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Jewish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FE09A2" w:rsidRPr="00FE09A2" w:rsidRDefault="00FE09A2" w:rsidP="00FE09A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Atheist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FE09A2" w:rsidRPr="00FE09A2" w:rsidRDefault="00FE09A2" w:rsidP="00FE09A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Agnostic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FE09A2" w:rsidRPr="00FE09A2" w:rsidRDefault="00FE09A2" w:rsidP="00FE09A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Other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FE09A2" w:rsidRPr="00FE09A2" w:rsidRDefault="008055AE" w:rsidP="00FE0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9" style="width:0;height:1.5pt" o:hralign="center" o:hrstd="t" o:hr="t" fillcolor="#a0a0a0" stroked="f"/>
        </w:pic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9.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Which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semester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are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currently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in?</w: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1–12</w:t>
      </w:r>
    </w:p>
    <w:p w:rsidR="00FE09A2" w:rsidRPr="00FE09A2" w:rsidRDefault="008055AE" w:rsidP="00FE0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40" style="width:0;height:1.5pt" o:hralign="center" o:hrstd="t" o:hr="t" fillcolor="#a0a0a0" stroked="f"/>
        </w:pict>
      </w:r>
    </w:p>
    <w:p w:rsidR="00FE09A2" w:rsidRPr="00FE09A2" w:rsidRDefault="00FE09A2" w:rsidP="00FE09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10. At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which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university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are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studying</w:t>
      </w:r>
      <w:proofErr w:type="spellEnd"/>
      <w:r w:rsidRPr="00FE09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?</w:t>
      </w:r>
    </w:p>
    <w:p w:rsidR="00FE09A2" w:rsidRPr="00FE09A2" w:rsidRDefault="00FE09A2" w:rsidP="00FE09A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Karolinska Institutet </w:t>
      </w:r>
    </w:p>
    <w:p w:rsidR="00FE09A2" w:rsidRPr="00FE09A2" w:rsidRDefault="00FE09A2" w:rsidP="00FE09A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Uppsala University </w:t>
      </w:r>
    </w:p>
    <w:p w:rsidR="00FE09A2" w:rsidRPr="00FE09A2" w:rsidRDefault="00FE09A2" w:rsidP="00FE09A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Umeå University </w:t>
      </w:r>
    </w:p>
    <w:p w:rsidR="00FE09A2" w:rsidRPr="00FE09A2" w:rsidRDefault="00FE09A2" w:rsidP="00FE09A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University </w:t>
      </w:r>
      <w:proofErr w:type="spellStart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of</w:t>
      </w:r>
      <w:proofErr w:type="spellEnd"/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Gothenburg </w:t>
      </w:r>
    </w:p>
    <w:p w:rsidR="00FE09A2" w:rsidRPr="00FE09A2" w:rsidRDefault="00FE09A2" w:rsidP="00FE09A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Lund University </w:t>
      </w:r>
    </w:p>
    <w:p w:rsidR="00FE09A2" w:rsidRPr="00FE09A2" w:rsidRDefault="00FE09A2" w:rsidP="00FE09A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Örebro University </w:t>
      </w:r>
    </w:p>
    <w:p w:rsidR="00FE09A2" w:rsidRPr="00FE09A2" w:rsidRDefault="00FE09A2" w:rsidP="00FE09A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FE09A2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lastRenderedPageBreak/>
        <w:t xml:space="preserve">Linköping University </w:t>
      </w:r>
    </w:p>
    <w:p w:rsidR="0010065D" w:rsidRDefault="0010065D"/>
    <w:sectPr w:rsidR="00100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F7516"/>
    <w:multiLevelType w:val="multilevel"/>
    <w:tmpl w:val="2390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A40C2B"/>
    <w:multiLevelType w:val="multilevel"/>
    <w:tmpl w:val="DBC2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FC0B97"/>
    <w:multiLevelType w:val="multilevel"/>
    <w:tmpl w:val="8262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C196C"/>
    <w:multiLevelType w:val="multilevel"/>
    <w:tmpl w:val="F9F4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8D23A4"/>
    <w:multiLevelType w:val="multilevel"/>
    <w:tmpl w:val="1272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BE22AC"/>
    <w:multiLevelType w:val="multilevel"/>
    <w:tmpl w:val="BE6A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0E469E"/>
    <w:multiLevelType w:val="multilevel"/>
    <w:tmpl w:val="D992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4469FE"/>
    <w:multiLevelType w:val="multilevel"/>
    <w:tmpl w:val="0DC4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855306"/>
    <w:multiLevelType w:val="multilevel"/>
    <w:tmpl w:val="8A92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8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9A2"/>
    <w:rsid w:val="000B1654"/>
    <w:rsid w:val="0010065D"/>
    <w:rsid w:val="001F7511"/>
    <w:rsid w:val="0051691F"/>
    <w:rsid w:val="008055AE"/>
    <w:rsid w:val="00BC3F0E"/>
    <w:rsid w:val="00FE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chartTrackingRefBased/>
  <w15:docId w15:val="{204D702A-7068-4851-87FA-CD91A6D5D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FE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FE09A2"/>
    <w:rPr>
      <w:b/>
      <w:bCs/>
    </w:rPr>
  </w:style>
  <w:style w:type="character" w:styleId="Betoning">
    <w:name w:val="Emphasis"/>
    <w:basedOn w:val="Standardstycketeckensnitt"/>
    <w:uiPriority w:val="20"/>
    <w:qFormat/>
    <w:rsid w:val="00FE09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946D7753</Template>
  <TotalTime>1</TotalTime>
  <Pages>4</Pages>
  <Words>580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Näsström August</dc:creator>
  <cp:keywords/>
  <dc:description/>
  <cp:lastModifiedBy>Näsström August</cp:lastModifiedBy>
  <cp:revision>2</cp:revision>
  <dcterms:created xsi:type="dcterms:W3CDTF">2026-06-25T16:01:00Z</dcterms:created>
  <dcterms:modified xsi:type="dcterms:W3CDTF">2026-06-25T16:01:00Z</dcterms:modified>
</cp:coreProperties>
</file>