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2BD" w:rsidRPr="002012BD" w:rsidRDefault="002012BD" w:rsidP="00201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bookmarkStart w:id="0" w:name="_GoBack"/>
      <w:bookmarkEnd w:id="0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Survey on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Physician-Assisted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Suicide</w:t>
      </w:r>
      <w:proofErr w:type="spellEnd"/>
    </w:p>
    <w:p w:rsidR="002012BD" w:rsidRPr="002012BD" w:rsidRDefault="002012BD" w:rsidP="00201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Hello,</w:t>
      </w:r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br/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You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are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kindly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invited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to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participate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in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this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survey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regarding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your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views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on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physician-assisted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suicide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.</w:t>
      </w:r>
    </w:p>
    <w:p w:rsidR="002012BD" w:rsidRPr="002012BD" w:rsidRDefault="002012BD" w:rsidP="00201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Physician-assisted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suicide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is a form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of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medically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regulated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assisted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dying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. It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involves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a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physician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, at the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patient’s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request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,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prescribing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a combination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of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medications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which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,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when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taken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together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,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result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in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death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. The patient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may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then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decide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whether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,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when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, and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where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to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take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these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medications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and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thereby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end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their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life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.</w:t>
      </w:r>
    </w:p>
    <w:p w:rsidR="002012BD" w:rsidRPr="002012BD" w:rsidRDefault="002012BD" w:rsidP="00201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Physician-assisted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suicide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is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currently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not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permitted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in Sweden.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However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,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there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is extensive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experience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with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this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practice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in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several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other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countries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.</w:t>
      </w:r>
    </w:p>
    <w:p w:rsidR="002012BD" w:rsidRPr="002012BD" w:rsidRDefault="002012BD" w:rsidP="00201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In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jurisdictions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where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physician-assisted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suicide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is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permitted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,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specific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eligibility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criteria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must be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met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. In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some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countries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,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this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requires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that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the patient has a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condition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associated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with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a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limited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life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expectancy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. In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others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,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eligibility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is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based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on the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presence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of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a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chronic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,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incurable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illness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causing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unbearable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suffering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.</w:t>
      </w:r>
    </w:p>
    <w:p w:rsidR="002012BD" w:rsidRPr="002012BD" w:rsidRDefault="002012BD" w:rsidP="00201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Thank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you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for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your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participation.</w:t>
      </w:r>
    </w:p>
    <w:p w:rsidR="002012BD" w:rsidRPr="002012BD" w:rsidRDefault="003C2278" w:rsidP="002012B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2012BD" w:rsidRPr="002012BD" w:rsidRDefault="002012BD" w:rsidP="00201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Please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consider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the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following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scenario:</w:t>
      </w:r>
    </w:p>
    <w:p w:rsidR="002012BD" w:rsidRPr="002012BD" w:rsidRDefault="002012BD" w:rsidP="00201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Lars, a 75-year-old man, has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lung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cancer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that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has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metastasized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to the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brain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and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skeleton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.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His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condition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is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considered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incurable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, and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his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physician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estimates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that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he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is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unlikely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to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have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more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than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six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months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to live.</w:t>
      </w:r>
    </w:p>
    <w:p w:rsidR="002012BD" w:rsidRPr="002012BD" w:rsidRDefault="002012BD" w:rsidP="00201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Lars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receives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care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from a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palliative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team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consisting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of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a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physician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,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nurse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, social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worker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, and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psychologist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,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who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provide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symptom-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relieving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treatment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at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home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during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the end-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of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-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life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phase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.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His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current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treatment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is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effective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, and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he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is not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experiencing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significant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pain,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anxiety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, or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nausea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.</w:t>
      </w:r>
    </w:p>
    <w:p w:rsidR="002012BD" w:rsidRPr="002012BD" w:rsidRDefault="002012BD" w:rsidP="00201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However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, Lars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suffers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from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dyspnoea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and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profound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fatigue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,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which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persist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despite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appropriate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medical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management.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These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symptoms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prevent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him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from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performing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daily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activities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without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assistance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from relatives and municipal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home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care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services.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He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is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also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no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longer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able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to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engage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in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activities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that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previously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brought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him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joy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.</w:t>
      </w:r>
    </w:p>
    <w:p w:rsidR="002012BD" w:rsidRPr="002012BD" w:rsidRDefault="002012BD" w:rsidP="00201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Lars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now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expresses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a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wish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to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his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attending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physician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within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the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palliative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care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team to be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prescribed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medication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that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would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allow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him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to end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his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life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, as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he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finds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his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current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situation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meaningless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.</w:t>
      </w:r>
    </w:p>
    <w:p w:rsidR="002012BD" w:rsidRPr="002012BD" w:rsidRDefault="003C2278" w:rsidP="002012B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pict>
          <v:rect id="_x0000_i1026" style="width:0;height:1.5pt" o:hralign="center" o:hrstd="t" o:hr="t" fillcolor="#a0a0a0" stroked="f"/>
        </w:pict>
      </w:r>
    </w:p>
    <w:p w:rsidR="002012BD" w:rsidRPr="002012BD" w:rsidRDefault="002012BD" w:rsidP="00201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1.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Based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on the scenario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above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,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which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consideration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do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you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regard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as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most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important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in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Lars’s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situation?</w:t>
      </w:r>
    </w:p>
    <w:p w:rsidR="002012BD" w:rsidRPr="002012BD" w:rsidRDefault="002012BD" w:rsidP="002012B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That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Lars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should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have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the right to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decide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for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himself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</w:p>
    <w:p w:rsidR="002012BD" w:rsidRPr="002012BD" w:rsidRDefault="002012BD" w:rsidP="002012B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That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Lars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should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be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treated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fairly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and on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equal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terms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with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patients in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similar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situations </w:t>
      </w:r>
    </w:p>
    <w:p w:rsidR="002012BD" w:rsidRPr="002012BD" w:rsidRDefault="002012BD" w:rsidP="002012B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lastRenderedPageBreak/>
        <w:t>That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harm to Lars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should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be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avoided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</w:p>
    <w:p w:rsidR="002012BD" w:rsidRPr="002012BD" w:rsidRDefault="002012BD" w:rsidP="002012B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That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efforts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should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be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made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to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improve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Lars’s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well-being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</w:p>
    <w:p w:rsidR="002012BD" w:rsidRPr="003C2278" w:rsidRDefault="002012BD" w:rsidP="002012B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sv-SE"/>
          <w14:ligatures w14:val="none"/>
        </w:rPr>
      </w:pPr>
      <w:r w:rsidRPr="003C2278">
        <w:rPr>
          <w:rFonts w:ascii="Times New Roman" w:eastAsia="Times New Roman" w:hAnsi="Times New Roman" w:cs="Times New Roman"/>
          <w:kern w:val="0"/>
          <w:sz w:val="24"/>
          <w:szCs w:val="24"/>
          <w:lang w:val="en-GB" w:eastAsia="sv-SE"/>
          <w14:ligatures w14:val="none"/>
        </w:rPr>
        <w:t xml:space="preserve">None of the above / Do not know </w:t>
      </w:r>
    </w:p>
    <w:p w:rsidR="002012BD" w:rsidRPr="002012BD" w:rsidRDefault="002012BD" w:rsidP="00201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proofErr w:type="spellStart"/>
      <w:r w:rsidRPr="002012B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v-SE"/>
          <w14:ligatures w14:val="none"/>
        </w:rPr>
        <w:t>Free</w:t>
      </w:r>
      <w:proofErr w:type="spellEnd"/>
      <w:r w:rsidRPr="002012B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v-SE"/>
          <w14:ligatures w14:val="none"/>
        </w:rPr>
        <w:t xml:space="preserve">-text </w:t>
      </w:r>
      <w:proofErr w:type="spellStart"/>
      <w:r w:rsidRPr="002012B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v-SE"/>
          <w14:ligatures w14:val="none"/>
        </w:rPr>
        <w:t>comments</w:t>
      </w:r>
      <w:proofErr w:type="spellEnd"/>
      <w:r w:rsidRPr="002012B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v-SE"/>
          <w14:ligatures w14:val="none"/>
        </w:rPr>
        <w:t>:</w:t>
      </w:r>
    </w:p>
    <w:p w:rsidR="002012BD" w:rsidRPr="002012BD" w:rsidRDefault="003C2278" w:rsidP="002012B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pict>
          <v:rect id="_x0000_i1027" style="width:0;height:1.5pt" o:hralign="center" o:hrstd="t" o:hr="t" fillcolor="#a0a0a0" stroked="f"/>
        </w:pict>
      </w:r>
    </w:p>
    <w:p w:rsidR="002012BD" w:rsidRPr="002012BD" w:rsidRDefault="003C2278" w:rsidP="002012B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pict>
          <v:rect id="_x0000_i1028" style="width:0;height:1.5pt" o:hralign="center" o:hrstd="t" o:hr="t" fillcolor="#a0a0a0" stroked="f"/>
        </w:pict>
      </w:r>
    </w:p>
    <w:p w:rsidR="002012BD" w:rsidRPr="002012BD" w:rsidRDefault="002012BD" w:rsidP="00201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2. Do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you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believe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that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physician-assisted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suicide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should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be legal for a patient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such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as Lars?</w:t>
      </w:r>
    </w:p>
    <w:p w:rsidR="002012BD" w:rsidRPr="002012BD" w:rsidRDefault="002012BD" w:rsidP="002012B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Yes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</w:p>
    <w:p w:rsidR="002012BD" w:rsidRPr="002012BD" w:rsidRDefault="002012BD" w:rsidP="002012B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No </w:t>
      </w:r>
    </w:p>
    <w:p w:rsidR="002012BD" w:rsidRPr="002012BD" w:rsidRDefault="002012BD" w:rsidP="002012B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Do not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know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</w:p>
    <w:p w:rsidR="002012BD" w:rsidRPr="002012BD" w:rsidRDefault="002012BD" w:rsidP="00201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proofErr w:type="spellStart"/>
      <w:r w:rsidRPr="002012B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v-SE"/>
          <w14:ligatures w14:val="none"/>
        </w:rPr>
        <w:t>Free</w:t>
      </w:r>
      <w:proofErr w:type="spellEnd"/>
      <w:r w:rsidRPr="002012B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v-SE"/>
          <w14:ligatures w14:val="none"/>
        </w:rPr>
        <w:t xml:space="preserve">-text </w:t>
      </w:r>
      <w:proofErr w:type="spellStart"/>
      <w:r w:rsidRPr="002012B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v-SE"/>
          <w14:ligatures w14:val="none"/>
        </w:rPr>
        <w:t>comments</w:t>
      </w:r>
      <w:proofErr w:type="spellEnd"/>
      <w:r w:rsidRPr="002012B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v-SE"/>
          <w14:ligatures w14:val="none"/>
        </w:rPr>
        <w:t>:</w:t>
      </w:r>
    </w:p>
    <w:p w:rsidR="002012BD" w:rsidRPr="002012BD" w:rsidRDefault="003C2278" w:rsidP="002012B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pict>
          <v:rect id="_x0000_i1029" style="width:0;height:1.5pt" o:hralign="center" o:hrstd="t" o:hr="t" fillcolor="#a0a0a0" stroked="f"/>
        </w:pict>
      </w:r>
    </w:p>
    <w:p w:rsidR="002012BD" w:rsidRPr="002012BD" w:rsidRDefault="003C2278" w:rsidP="002012B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pict>
          <v:rect id="_x0000_i1030" style="width:0;height:1.5pt" o:hralign="center" o:hrstd="t" o:hr="t" fillcolor="#a0a0a0" stroked="f"/>
        </w:pict>
      </w:r>
    </w:p>
    <w:p w:rsidR="002012BD" w:rsidRPr="002012BD" w:rsidRDefault="002012BD" w:rsidP="00201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3.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Assuming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that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physician-assisted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suicide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were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legal in Sweden,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would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you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, in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your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capacity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as a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licensed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physician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, be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willing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to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participate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in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physician-assisted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suicide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?</w:t>
      </w:r>
    </w:p>
    <w:p w:rsidR="002012BD" w:rsidRPr="002012BD" w:rsidRDefault="002012BD" w:rsidP="002012B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Yes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</w:p>
    <w:p w:rsidR="002012BD" w:rsidRPr="002012BD" w:rsidRDefault="002012BD" w:rsidP="002012B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No </w:t>
      </w:r>
    </w:p>
    <w:p w:rsidR="002012BD" w:rsidRPr="002012BD" w:rsidRDefault="002012BD" w:rsidP="002012B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Do not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know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</w:p>
    <w:p w:rsidR="002012BD" w:rsidRPr="002012BD" w:rsidRDefault="002012BD" w:rsidP="00201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proofErr w:type="spellStart"/>
      <w:r w:rsidRPr="002012B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v-SE"/>
          <w14:ligatures w14:val="none"/>
        </w:rPr>
        <w:t>Free</w:t>
      </w:r>
      <w:proofErr w:type="spellEnd"/>
      <w:r w:rsidRPr="002012B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v-SE"/>
          <w14:ligatures w14:val="none"/>
        </w:rPr>
        <w:t xml:space="preserve">-text </w:t>
      </w:r>
      <w:proofErr w:type="spellStart"/>
      <w:r w:rsidRPr="002012B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v-SE"/>
          <w14:ligatures w14:val="none"/>
        </w:rPr>
        <w:t>comments</w:t>
      </w:r>
      <w:proofErr w:type="spellEnd"/>
      <w:r w:rsidRPr="002012B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v-SE"/>
          <w14:ligatures w14:val="none"/>
        </w:rPr>
        <w:t>:</w:t>
      </w:r>
    </w:p>
    <w:p w:rsidR="002012BD" w:rsidRPr="002012BD" w:rsidRDefault="003C2278" w:rsidP="002012B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pict>
          <v:rect id="_x0000_i1031" style="width:0;height:1.5pt" o:hralign="center" o:hrstd="t" o:hr="t" fillcolor="#a0a0a0" stroked="f"/>
        </w:pict>
      </w:r>
    </w:p>
    <w:p w:rsidR="002012BD" w:rsidRPr="002012BD" w:rsidRDefault="003C2278" w:rsidP="002012B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pict>
          <v:rect id="_x0000_i1032" style="width:0;height:1.5pt" o:hralign="center" o:hrstd="t" o:hr="t" fillcolor="#a0a0a0" stroked="f"/>
        </w:pict>
      </w:r>
    </w:p>
    <w:p w:rsidR="002012BD" w:rsidRPr="002012BD" w:rsidRDefault="002012BD" w:rsidP="00201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4.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Assuming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that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physician-assisted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suicide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were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legal in Sweden, do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you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believe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that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all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licensed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physicians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should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be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obligated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to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participate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in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physician-assisted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suicide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upon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patient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request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?</w:t>
      </w:r>
    </w:p>
    <w:p w:rsidR="002012BD" w:rsidRPr="002012BD" w:rsidRDefault="002012BD" w:rsidP="002012B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Yes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</w:p>
    <w:p w:rsidR="002012BD" w:rsidRPr="002012BD" w:rsidRDefault="002012BD" w:rsidP="002012B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No </w:t>
      </w:r>
    </w:p>
    <w:p w:rsidR="002012BD" w:rsidRPr="002012BD" w:rsidRDefault="002012BD" w:rsidP="002012B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Do not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know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</w:p>
    <w:p w:rsidR="002012BD" w:rsidRPr="002012BD" w:rsidRDefault="002012BD" w:rsidP="00201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proofErr w:type="spellStart"/>
      <w:r w:rsidRPr="002012B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v-SE"/>
          <w14:ligatures w14:val="none"/>
        </w:rPr>
        <w:t>Free</w:t>
      </w:r>
      <w:proofErr w:type="spellEnd"/>
      <w:r w:rsidRPr="002012B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v-SE"/>
          <w14:ligatures w14:val="none"/>
        </w:rPr>
        <w:t xml:space="preserve">-text </w:t>
      </w:r>
      <w:proofErr w:type="spellStart"/>
      <w:r w:rsidRPr="002012B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v-SE"/>
          <w14:ligatures w14:val="none"/>
        </w:rPr>
        <w:t>comments</w:t>
      </w:r>
      <w:proofErr w:type="spellEnd"/>
      <w:r w:rsidRPr="002012B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v-SE"/>
          <w14:ligatures w14:val="none"/>
        </w:rPr>
        <w:t>:</w:t>
      </w:r>
    </w:p>
    <w:p w:rsidR="002012BD" w:rsidRPr="002012BD" w:rsidRDefault="003C2278" w:rsidP="002012B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pict>
          <v:rect id="_x0000_i1033" style="width:0;height:1.5pt" o:hralign="center" o:hrstd="t" o:hr="t" fillcolor="#a0a0a0" stroked="f"/>
        </w:pict>
      </w:r>
    </w:p>
    <w:p w:rsidR="002012BD" w:rsidRPr="002012BD" w:rsidRDefault="003C2278" w:rsidP="002012B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pict>
          <v:rect id="_x0000_i1034" style="width:0;height:1.5pt" o:hralign="center" o:hrstd="t" o:hr="t" fillcolor="#a0a0a0" stroked="f"/>
        </w:pict>
      </w:r>
    </w:p>
    <w:p w:rsidR="002012BD" w:rsidRPr="002012BD" w:rsidRDefault="002012BD" w:rsidP="00201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5.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How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much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trust do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you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have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in the Swedish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healthcare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system?</w:t>
      </w:r>
    </w:p>
    <w:p w:rsidR="002012BD" w:rsidRPr="002012BD" w:rsidRDefault="002012BD" w:rsidP="002012B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Very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low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</w:p>
    <w:p w:rsidR="002012BD" w:rsidRPr="002012BD" w:rsidRDefault="002012BD" w:rsidP="002012B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Low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</w:p>
    <w:p w:rsidR="002012BD" w:rsidRPr="002012BD" w:rsidRDefault="002012BD" w:rsidP="002012B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lastRenderedPageBreak/>
        <w:t>High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</w:p>
    <w:p w:rsidR="002012BD" w:rsidRPr="002012BD" w:rsidRDefault="002012BD" w:rsidP="002012B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Very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high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</w:p>
    <w:p w:rsidR="002012BD" w:rsidRPr="002012BD" w:rsidRDefault="003C2278" w:rsidP="002012B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pict>
          <v:rect id="_x0000_i1035" style="width:0;height:1.5pt" o:hralign="center" o:hrstd="t" o:hr="t" fillcolor="#a0a0a0" stroked="f"/>
        </w:pict>
      </w:r>
    </w:p>
    <w:p w:rsidR="002012BD" w:rsidRPr="002012BD" w:rsidRDefault="002012BD" w:rsidP="00201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6.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Please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indicate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your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age:</w:t>
      </w:r>
    </w:p>
    <w:p w:rsidR="002012BD" w:rsidRPr="002012BD" w:rsidRDefault="002012BD" w:rsidP="002012B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18–30 </w:t>
      </w:r>
    </w:p>
    <w:p w:rsidR="002012BD" w:rsidRPr="002012BD" w:rsidRDefault="002012BD" w:rsidP="002012B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31–45 </w:t>
      </w:r>
    </w:p>
    <w:p w:rsidR="002012BD" w:rsidRPr="002012BD" w:rsidRDefault="002012BD" w:rsidP="002012B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46+ </w:t>
      </w:r>
    </w:p>
    <w:p w:rsidR="002012BD" w:rsidRPr="002012BD" w:rsidRDefault="003C2278" w:rsidP="002012B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pict>
          <v:rect id="_x0000_i1036" style="width:0;height:1.5pt" o:hralign="center" o:hrstd="t" o:hr="t" fillcolor="#a0a0a0" stroked="f"/>
        </w:pict>
      </w:r>
    </w:p>
    <w:p w:rsidR="002012BD" w:rsidRPr="002012BD" w:rsidRDefault="002012BD" w:rsidP="00201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7. Do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you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have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work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experience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in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healthcare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or municipal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care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services?</w:t>
      </w:r>
    </w:p>
    <w:p w:rsidR="002012BD" w:rsidRPr="002012BD" w:rsidRDefault="002012BD" w:rsidP="002012B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Yes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</w:p>
    <w:p w:rsidR="002012BD" w:rsidRPr="002012BD" w:rsidRDefault="002012BD" w:rsidP="002012B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No </w:t>
      </w:r>
    </w:p>
    <w:p w:rsidR="002012BD" w:rsidRPr="002012BD" w:rsidRDefault="002012BD" w:rsidP="00201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If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yes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,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please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specify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:</w:t>
      </w:r>
    </w:p>
    <w:p w:rsidR="002012BD" w:rsidRPr="002012BD" w:rsidRDefault="003C2278" w:rsidP="002012B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pict>
          <v:rect id="_x0000_i1037" style="width:0;height:1.5pt" o:hralign="center" o:hrstd="t" o:hr="t" fillcolor="#a0a0a0" stroked="f"/>
        </w:pict>
      </w:r>
    </w:p>
    <w:p w:rsidR="002012BD" w:rsidRPr="002012BD" w:rsidRDefault="003C2278" w:rsidP="002012B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pict>
          <v:rect id="_x0000_i1038" style="width:0;height:1.5pt" o:hralign="center" o:hrstd="t" o:hr="t" fillcolor="#a0a0a0" stroked="f"/>
        </w:pict>
      </w:r>
    </w:p>
    <w:p w:rsidR="002012BD" w:rsidRPr="002012BD" w:rsidRDefault="002012BD" w:rsidP="00201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8.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How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would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you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describe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your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religious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affiliation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?</w:t>
      </w:r>
    </w:p>
    <w:p w:rsidR="002012BD" w:rsidRPr="002012BD" w:rsidRDefault="002012BD" w:rsidP="002012B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Christian </w:t>
      </w:r>
    </w:p>
    <w:p w:rsidR="002012BD" w:rsidRPr="002012BD" w:rsidRDefault="002012BD" w:rsidP="002012B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Buddhist </w:t>
      </w:r>
    </w:p>
    <w:p w:rsidR="002012BD" w:rsidRPr="002012BD" w:rsidRDefault="002012BD" w:rsidP="002012B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Hindu </w:t>
      </w:r>
    </w:p>
    <w:p w:rsidR="002012BD" w:rsidRPr="002012BD" w:rsidRDefault="002012BD" w:rsidP="002012B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Muslim </w:t>
      </w:r>
    </w:p>
    <w:p w:rsidR="002012BD" w:rsidRPr="002012BD" w:rsidRDefault="002012BD" w:rsidP="002012B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Jewish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</w:p>
    <w:p w:rsidR="002012BD" w:rsidRPr="002012BD" w:rsidRDefault="002012BD" w:rsidP="002012B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Atheist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</w:p>
    <w:p w:rsidR="002012BD" w:rsidRPr="002012BD" w:rsidRDefault="002012BD" w:rsidP="002012B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Agnostic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</w:p>
    <w:p w:rsidR="002012BD" w:rsidRPr="002012BD" w:rsidRDefault="002012BD" w:rsidP="002012B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Other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</w:p>
    <w:p w:rsidR="002012BD" w:rsidRPr="002012BD" w:rsidRDefault="003C2278" w:rsidP="002012B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pict>
          <v:rect id="_x0000_i1039" style="width:0;height:1.5pt" o:hralign="center" o:hrstd="t" o:hr="t" fillcolor="#a0a0a0" stroked="f"/>
        </w:pict>
      </w:r>
    </w:p>
    <w:p w:rsidR="002012BD" w:rsidRPr="002012BD" w:rsidRDefault="002012BD" w:rsidP="00201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9.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Which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semester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are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you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currently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in?</w:t>
      </w:r>
    </w:p>
    <w:p w:rsidR="002012BD" w:rsidRPr="002012BD" w:rsidRDefault="002012BD" w:rsidP="00201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1–12</w:t>
      </w:r>
    </w:p>
    <w:p w:rsidR="002012BD" w:rsidRPr="002012BD" w:rsidRDefault="003C2278" w:rsidP="002012B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pict>
          <v:rect id="_x0000_i1040" style="width:0;height:1.5pt" o:hralign="center" o:hrstd="t" o:hr="t" fillcolor="#a0a0a0" stroked="f"/>
        </w:pict>
      </w:r>
    </w:p>
    <w:p w:rsidR="002012BD" w:rsidRPr="002012BD" w:rsidRDefault="002012BD" w:rsidP="002012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10. At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which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university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are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you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studying</w:t>
      </w:r>
      <w:proofErr w:type="spellEnd"/>
      <w:r w:rsidRPr="002012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?</w:t>
      </w:r>
    </w:p>
    <w:p w:rsidR="002012BD" w:rsidRPr="002012BD" w:rsidRDefault="002012BD" w:rsidP="002012B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Karolinska Institutet </w:t>
      </w:r>
    </w:p>
    <w:p w:rsidR="002012BD" w:rsidRPr="002012BD" w:rsidRDefault="002012BD" w:rsidP="002012B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Uppsala University </w:t>
      </w:r>
    </w:p>
    <w:p w:rsidR="002012BD" w:rsidRPr="002012BD" w:rsidRDefault="002012BD" w:rsidP="002012B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Umeå University </w:t>
      </w:r>
    </w:p>
    <w:p w:rsidR="002012BD" w:rsidRPr="002012BD" w:rsidRDefault="002012BD" w:rsidP="002012B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University </w:t>
      </w:r>
      <w:proofErr w:type="spellStart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of</w:t>
      </w:r>
      <w:proofErr w:type="spellEnd"/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Gothenburg </w:t>
      </w:r>
    </w:p>
    <w:p w:rsidR="002012BD" w:rsidRPr="002012BD" w:rsidRDefault="002012BD" w:rsidP="002012B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Lund University </w:t>
      </w:r>
    </w:p>
    <w:p w:rsidR="002012BD" w:rsidRPr="002012BD" w:rsidRDefault="002012BD" w:rsidP="002012B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Örebro University </w:t>
      </w:r>
    </w:p>
    <w:p w:rsidR="002012BD" w:rsidRPr="002012BD" w:rsidRDefault="002012BD" w:rsidP="002012B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012BD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lastRenderedPageBreak/>
        <w:t>Linköping University</w:t>
      </w:r>
    </w:p>
    <w:p w:rsidR="0010065D" w:rsidRDefault="0010065D"/>
    <w:sectPr w:rsidR="001006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F28D8"/>
    <w:multiLevelType w:val="multilevel"/>
    <w:tmpl w:val="293A0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63622A"/>
    <w:multiLevelType w:val="multilevel"/>
    <w:tmpl w:val="5C801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E50634"/>
    <w:multiLevelType w:val="multilevel"/>
    <w:tmpl w:val="56987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08671A"/>
    <w:multiLevelType w:val="multilevel"/>
    <w:tmpl w:val="2E5A9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DE7100"/>
    <w:multiLevelType w:val="multilevel"/>
    <w:tmpl w:val="9CD2C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B214FF"/>
    <w:multiLevelType w:val="multilevel"/>
    <w:tmpl w:val="83A83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9626B3"/>
    <w:multiLevelType w:val="multilevel"/>
    <w:tmpl w:val="A87E7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3613A3"/>
    <w:multiLevelType w:val="multilevel"/>
    <w:tmpl w:val="21D2C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362DBA"/>
    <w:multiLevelType w:val="multilevel"/>
    <w:tmpl w:val="DFD6B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3B23E0"/>
    <w:multiLevelType w:val="multilevel"/>
    <w:tmpl w:val="289A1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0A4614"/>
    <w:multiLevelType w:val="multilevel"/>
    <w:tmpl w:val="3FF4D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71139A"/>
    <w:multiLevelType w:val="multilevel"/>
    <w:tmpl w:val="6C323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8F459E"/>
    <w:multiLevelType w:val="multilevel"/>
    <w:tmpl w:val="10F61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A21B25"/>
    <w:multiLevelType w:val="multilevel"/>
    <w:tmpl w:val="2E8AF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593384"/>
    <w:multiLevelType w:val="multilevel"/>
    <w:tmpl w:val="F370A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4A1EBF"/>
    <w:multiLevelType w:val="multilevel"/>
    <w:tmpl w:val="5F386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4E702D"/>
    <w:multiLevelType w:val="multilevel"/>
    <w:tmpl w:val="87A66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BF147C"/>
    <w:multiLevelType w:val="multilevel"/>
    <w:tmpl w:val="04A0E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0"/>
  </w:num>
  <w:num w:numId="3">
    <w:abstractNumId w:val="3"/>
  </w:num>
  <w:num w:numId="4">
    <w:abstractNumId w:val="12"/>
  </w:num>
  <w:num w:numId="5">
    <w:abstractNumId w:val="7"/>
  </w:num>
  <w:num w:numId="6">
    <w:abstractNumId w:val="5"/>
  </w:num>
  <w:num w:numId="7">
    <w:abstractNumId w:val="11"/>
  </w:num>
  <w:num w:numId="8">
    <w:abstractNumId w:val="17"/>
  </w:num>
  <w:num w:numId="9">
    <w:abstractNumId w:val="9"/>
  </w:num>
  <w:num w:numId="10">
    <w:abstractNumId w:val="2"/>
  </w:num>
  <w:num w:numId="11">
    <w:abstractNumId w:val="8"/>
  </w:num>
  <w:num w:numId="12">
    <w:abstractNumId w:val="10"/>
  </w:num>
  <w:num w:numId="13">
    <w:abstractNumId w:val="4"/>
  </w:num>
  <w:num w:numId="14">
    <w:abstractNumId w:val="14"/>
  </w:num>
  <w:num w:numId="15">
    <w:abstractNumId w:val="13"/>
  </w:num>
  <w:num w:numId="16">
    <w:abstractNumId w:val="6"/>
  </w:num>
  <w:num w:numId="17">
    <w:abstractNumId w:val="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E52"/>
    <w:rsid w:val="000B1654"/>
    <w:rsid w:val="0010065D"/>
    <w:rsid w:val="001F7511"/>
    <w:rsid w:val="002012BD"/>
    <w:rsid w:val="003C2278"/>
    <w:rsid w:val="0051691F"/>
    <w:rsid w:val="00830627"/>
    <w:rsid w:val="00955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5:chartTrackingRefBased/>
  <w15:docId w15:val="{9B559EB0-379D-4069-9842-E47497333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955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character" w:styleId="Stark">
    <w:name w:val="Strong"/>
    <w:basedOn w:val="Standardstycketeckensnitt"/>
    <w:uiPriority w:val="22"/>
    <w:qFormat/>
    <w:rsid w:val="00955E52"/>
    <w:rPr>
      <w:b/>
      <w:bCs/>
    </w:rPr>
  </w:style>
  <w:style w:type="character" w:styleId="Betoning">
    <w:name w:val="Emphasis"/>
    <w:basedOn w:val="Standardstycketeckensnitt"/>
    <w:uiPriority w:val="20"/>
    <w:qFormat/>
    <w:rsid w:val="00955E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86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946D7753</Template>
  <TotalTime>1</TotalTime>
  <Pages>4</Pages>
  <Words>583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Skåne</Company>
  <LinksUpToDate>false</LinksUpToDate>
  <CharactersWithSpaces>3666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Näsström August</dc:creator>
  <cp:keywords/>
  <dc:description/>
  <cp:lastModifiedBy>Näsström August</cp:lastModifiedBy>
  <cp:revision>2</cp:revision>
  <dcterms:created xsi:type="dcterms:W3CDTF">2026-06-25T16:00:00Z</dcterms:created>
  <dcterms:modified xsi:type="dcterms:W3CDTF">2026-06-25T16:00:00Z</dcterms:modified>
</cp:coreProperties>
</file>