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716" w:rsidRPr="000042F7" w:rsidRDefault="00814716" w:rsidP="00814716">
      <w:pPr>
        <w:pStyle w:val="Caption"/>
        <w:keepNext/>
        <w:rPr>
          <w:i w:val="0"/>
          <w:iCs w:val="0"/>
          <w:color w:val="auto"/>
          <w:sz w:val="24"/>
          <w:szCs w:val="24"/>
        </w:rPr>
      </w:pPr>
      <w:bookmarkStart w:id="0" w:name="_GoBack"/>
      <w:bookmarkEnd w:id="0"/>
    </w:p>
    <w:tbl>
      <w:tblPr>
        <w:tblW w:w="4268" w:type="pct"/>
        <w:tblInd w:w="10" w:type="dxa"/>
        <w:tblLook w:val="04A0" w:firstRow="1" w:lastRow="0" w:firstColumn="1" w:lastColumn="0" w:noHBand="0" w:noVBand="1"/>
      </w:tblPr>
      <w:tblGrid>
        <w:gridCol w:w="678"/>
        <w:gridCol w:w="1432"/>
        <w:gridCol w:w="868"/>
        <w:gridCol w:w="1141"/>
        <w:gridCol w:w="940"/>
        <w:gridCol w:w="741"/>
        <w:gridCol w:w="947"/>
        <w:gridCol w:w="1427"/>
      </w:tblGrid>
      <w:tr w:rsidR="00814716" w:rsidRPr="00814716" w:rsidTr="00AA506F">
        <w:trPr>
          <w:trHeight w:val="315"/>
        </w:trPr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8147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SDS</w:t>
            </w:r>
            <w:proofErr w:type="spellEnd"/>
            <w:r w:rsidRPr="008147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PAGE Well #</w:t>
            </w:r>
          </w:p>
        </w:tc>
        <w:tc>
          <w:tcPr>
            <w:tcW w:w="876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Sample type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Cells/vial (10^6)</w:t>
            </w:r>
          </w:p>
        </w:tc>
        <w:tc>
          <w:tcPr>
            <w:tcW w:w="698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% </w:t>
            </w:r>
            <w:proofErr w:type="spellStart"/>
            <w:r w:rsidRPr="008147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Abonrmal</w:t>
            </w:r>
            <w:proofErr w:type="spellEnd"/>
            <w:r w:rsidRPr="008147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mononuclear cells</w:t>
            </w:r>
          </w:p>
        </w:tc>
        <w:tc>
          <w:tcPr>
            <w:tcW w:w="16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Protein Wes data</w:t>
            </w:r>
          </w:p>
        </w:tc>
        <w:tc>
          <w:tcPr>
            <w:tcW w:w="87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Molecular Result</w:t>
            </w:r>
          </w:p>
        </w:tc>
      </w:tr>
      <w:tr w:rsidR="00814716" w:rsidRPr="00814716" w:rsidTr="00AA506F">
        <w:trPr>
          <w:trHeight w:val="520"/>
        </w:trPr>
        <w:tc>
          <w:tcPr>
            <w:tcW w:w="414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6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1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8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Molecular Weight (</w:t>
            </w:r>
            <w:proofErr w:type="spellStart"/>
            <w:r w:rsidRPr="008147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kDa</w:t>
            </w:r>
            <w:proofErr w:type="spellEnd"/>
            <w:r w:rsidRPr="008147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Protein Wes: Height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Protein Wes: Area</w:t>
            </w:r>
          </w:p>
        </w:tc>
        <w:tc>
          <w:tcPr>
            <w:tcW w:w="8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14716" w:rsidRPr="00814716" w:rsidTr="00AA506F">
        <w:trPr>
          <w:trHeight w:val="315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Fresh Frozen (</w:t>
            </w:r>
            <w:proofErr w:type="spellStart"/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  <w:proofErr w:type="spellEnd"/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3636.4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37067.9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3.749</w:t>
            </w:r>
          </w:p>
        </w:tc>
      </w:tr>
      <w:tr w:rsidR="00814716" w:rsidRPr="00814716" w:rsidTr="00AA506F">
        <w:trPr>
          <w:trHeight w:val="330"/>
        </w:trPr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Fresh Frozen (</w:t>
            </w:r>
            <w:proofErr w:type="spellStart"/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  <w:proofErr w:type="spellEnd"/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2065.7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19263.8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0.111</w:t>
            </w:r>
          </w:p>
        </w:tc>
      </w:tr>
      <w:tr w:rsidR="00814716" w:rsidRPr="00814716" w:rsidTr="00AA506F">
        <w:trPr>
          <w:trHeight w:val="330"/>
        </w:trPr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  <w:proofErr w:type="spellEnd"/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2808.8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25697.9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1.846</w:t>
            </w:r>
          </w:p>
        </w:tc>
      </w:tr>
      <w:tr w:rsidR="00814716" w:rsidRPr="00814716" w:rsidTr="00AA506F">
        <w:trPr>
          <w:trHeight w:val="330"/>
        </w:trPr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  <w:proofErr w:type="spellEnd"/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4680.3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46686.5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1.317</w:t>
            </w:r>
          </w:p>
        </w:tc>
      </w:tr>
      <w:tr w:rsidR="00814716" w:rsidRPr="00814716" w:rsidTr="00AA506F">
        <w:trPr>
          <w:trHeight w:val="315"/>
        </w:trPr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  <w:proofErr w:type="spellEnd"/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3443.1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46940.5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0.175</w:t>
            </w:r>
          </w:p>
        </w:tc>
      </w:tr>
      <w:tr w:rsidR="00814716" w:rsidRPr="00814716" w:rsidTr="00AA506F">
        <w:trPr>
          <w:trHeight w:val="330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E4D6"/>
            <w:vAlign w:val="center"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BM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0.978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129.6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1500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0.172</w:t>
            </w:r>
          </w:p>
        </w:tc>
      </w:tr>
      <w:tr w:rsidR="00814716" w:rsidRPr="00814716" w:rsidTr="00AA506F">
        <w:trPr>
          <w:trHeight w:val="315"/>
        </w:trPr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E4D6"/>
            <w:vAlign w:val="center"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BM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0.985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941.7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10692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1.642</w:t>
            </w:r>
          </w:p>
        </w:tc>
      </w:tr>
      <w:tr w:rsidR="00814716" w:rsidRPr="00814716" w:rsidTr="00AA506F">
        <w:trPr>
          <w:trHeight w:val="330"/>
        </w:trPr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E4D6"/>
            <w:vAlign w:val="center"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BM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1130.5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11503.6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5.258</w:t>
            </w:r>
          </w:p>
        </w:tc>
      </w:tr>
      <w:tr w:rsidR="00814716" w:rsidRPr="00814716" w:rsidTr="00AA506F">
        <w:trPr>
          <w:trHeight w:val="315"/>
        </w:trPr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  <w:proofErr w:type="spellEnd"/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0.981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2861.2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24588.4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5.210</w:t>
            </w:r>
          </w:p>
        </w:tc>
      </w:tr>
      <w:tr w:rsidR="00814716" w:rsidRPr="00814716" w:rsidTr="00AA506F">
        <w:trPr>
          <w:trHeight w:val="330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E4D6"/>
            <w:vAlign w:val="center"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BM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0.681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486.9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5371.9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6.749</w:t>
            </w:r>
          </w:p>
        </w:tc>
      </w:tr>
      <w:tr w:rsidR="00814716" w:rsidRPr="00814716" w:rsidTr="00AA506F">
        <w:trPr>
          <w:trHeight w:val="330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  <w:proofErr w:type="spellEnd"/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sorted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5.34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262.1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2838.1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3.046</w:t>
            </w:r>
          </w:p>
        </w:tc>
      </w:tr>
      <w:tr w:rsidR="00814716" w:rsidRPr="00814716" w:rsidTr="00AA506F">
        <w:trPr>
          <w:trHeight w:val="330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E4D6"/>
            <w:vAlign w:val="center"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BM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Not available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2.051</w:t>
            </w:r>
          </w:p>
        </w:tc>
      </w:tr>
      <w:tr w:rsidR="00814716" w:rsidRPr="00814716" w:rsidTr="00AA506F">
        <w:trPr>
          <w:trHeight w:val="330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E4D6"/>
            <w:vAlign w:val="center"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BM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Not available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0.458</w:t>
            </w:r>
          </w:p>
        </w:tc>
      </w:tr>
      <w:tr w:rsidR="00814716" w:rsidRPr="00814716" w:rsidTr="00AA506F">
        <w:trPr>
          <w:trHeight w:val="330"/>
        </w:trPr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  <w:proofErr w:type="spellEnd"/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Not available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814716" w:rsidRPr="00814716" w:rsidRDefault="00814716" w:rsidP="0081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7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1.327</w:t>
            </w:r>
          </w:p>
        </w:tc>
      </w:tr>
    </w:tbl>
    <w:p w:rsidR="00DC2772" w:rsidRDefault="00DC2772"/>
    <w:sectPr w:rsidR="00DC27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EA7"/>
    <w:rsid w:val="003D528F"/>
    <w:rsid w:val="006B6CC7"/>
    <w:rsid w:val="007A4BD4"/>
    <w:rsid w:val="00814716"/>
    <w:rsid w:val="00A17EA7"/>
    <w:rsid w:val="00D00126"/>
    <w:rsid w:val="00DC2772"/>
    <w:rsid w:val="00E9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17EA7"/>
    <w:pPr>
      <w:spacing w:line="240" w:lineRule="auto"/>
    </w:pPr>
    <w:rPr>
      <w:rFonts w:ascii="Times New Roman" w:hAnsi="Times New Roman" w:cs="Times New Roman"/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39"/>
    <w:rsid w:val="006B6CC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17EA7"/>
    <w:pPr>
      <w:spacing w:line="240" w:lineRule="auto"/>
    </w:pPr>
    <w:rPr>
      <w:rFonts w:ascii="Times New Roman" w:hAnsi="Times New Roman" w:cs="Times New Roman"/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39"/>
    <w:rsid w:val="006B6CC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C63547C</Template>
  <TotalTime>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Washington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Deepti Reddi</dc:creator>
  <cp:lastModifiedBy>Deepti Reddi</cp:lastModifiedBy>
  <cp:revision>3</cp:revision>
  <dcterms:created xsi:type="dcterms:W3CDTF">2021-10-28T20:54:00Z</dcterms:created>
  <dcterms:modified xsi:type="dcterms:W3CDTF">2021-10-28T21:07:00Z</dcterms:modified>
</cp:coreProperties>
</file>